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20FB" w14:textId="77777777" w:rsidR="00EF488A" w:rsidRPr="00175FB9" w:rsidRDefault="00000000" w:rsidP="00B87D11">
      <w:pPr>
        <w:jc w:val="center"/>
        <w:rPr>
          <w:color w:val="FF0000"/>
          <w:sz w:val="36"/>
          <w:szCs w:val="32"/>
          <w:lang w:val="ru-RU"/>
        </w:rPr>
      </w:pPr>
      <w:r w:rsidRPr="00FA2D24">
        <w:rPr>
          <w:color w:val="FF0000"/>
          <w:sz w:val="36"/>
          <w:szCs w:val="32"/>
          <w:lang w:val="ru-RU"/>
        </w:rPr>
        <w:t xml:space="preserve">ความทรงจำอันศักดิ์สิทธิ์ </w:t>
      </w:r>
    </w:p>
    <w:p w14:paraId="2107F828" w14:textId="77777777" w:rsidR="00EF488A" w:rsidRPr="00FA2D24" w:rsidRDefault="00000000" w:rsidP="00B87D11">
      <w:pPr>
        <w:jc w:val="center"/>
        <w:rPr>
          <w:color w:val="FF0000"/>
          <w:sz w:val="36"/>
          <w:szCs w:val="32"/>
          <w:lang w:val="ru-RU"/>
        </w:rPr>
      </w:pPr>
      <w:r w:rsidRPr="00FA2D24">
        <w:rPr>
          <w:color w:val="FF0000"/>
          <w:sz w:val="36"/>
          <w:szCs w:val="32"/>
          <w:lang w:val="ru-RU"/>
        </w:rPr>
        <w:t>ผู้อาวุโสเพย์ซิออส แห่งภูเขาอาทอส</w:t>
      </w:r>
    </w:p>
    <w:p w14:paraId="49C7C822" w14:textId="77777777" w:rsidR="00EF488A" w:rsidRPr="00175FB9" w:rsidRDefault="00000000" w:rsidP="00B87D11">
      <w:pPr>
        <w:jc w:val="center"/>
        <w:rPr>
          <w:color w:val="FF0000"/>
          <w:sz w:val="36"/>
          <w:szCs w:val="32"/>
          <w:lang w:val="ru-RU"/>
        </w:rPr>
      </w:pPr>
      <w:r w:rsidRPr="00FA2D24">
        <w:rPr>
          <w:color w:val="FF0000"/>
          <w:sz w:val="36"/>
          <w:szCs w:val="32"/>
          <w:lang w:val="ru-RU"/>
        </w:rPr>
        <w:t>คำพูด</w:t>
      </w:r>
    </w:p>
    <w:p w14:paraId="1055A3A3" w14:textId="77777777" w:rsidR="00EF488A" w:rsidRPr="00175FB9" w:rsidRDefault="00EF488A" w:rsidP="00B87D11">
      <w:pPr>
        <w:rPr>
          <w:lang w:val="ru-RU"/>
        </w:rPr>
      </w:pPr>
    </w:p>
    <w:p w14:paraId="40734B2E" w14:textId="77777777" w:rsidR="00EF488A" w:rsidRPr="00347B46" w:rsidRDefault="00000000" w:rsidP="00B87D11">
      <w:pPr>
        <w:pStyle w:val="Title"/>
        <w:rPr>
          <w:lang w:val="ru-RU"/>
        </w:rPr>
      </w:pPr>
      <w:r w:rsidRPr="00041AE1">
        <w:rPr>
          <w:lang w:val="ru-RU"/>
        </w:rPr>
        <w:t>เล่ม</w:t>
      </w:r>
      <w:r>
        <w:t>ที่</w:t>
      </w:r>
      <w:r w:rsidRPr="00400B33">
        <w:rPr>
          <w:lang w:val="ru-RU"/>
        </w:rPr>
        <w:t xml:space="preserve"> </w:t>
      </w:r>
      <w:r>
        <w:t>IV</w:t>
      </w:r>
    </w:p>
    <w:p w14:paraId="2217E892" w14:textId="77777777" w:rsidR="00EF488A" w:rsidRPr="00914907" w:rsidRDefault="00000000" w:rsidP="00B87D11">
      <w:pPr>
        <w:pStyle w:val="Title"/>
        <w:rPr>
          <w:lang w:val="ru-RU"/>
        </w:rPr>
      </w:pPr>
      <w:r w:rsidRPr="00914907">
        <w:rPr>
          <w:lang w:val="ru-RU"/>
        </w:rPr>
        <w:t>ชีวิตครอบครัว</w:t>
      </w:r>
    </w:p>
    <w:p w14:paraId="0A42001C" w14:textId="77777777" w:rsidR="00EF488A" w:rsidRPr="00B44E81" w:rsidRDefault="00EF488A" w:rsidP="00B87D11">
      <w:pPr>
        <w:rPr>
          <w:lang w:val="ru-RU"/>
        </w:rPr>
      </w:pPr>
    </w:p>
    <w:p w14:paraId="210AE833" w14:textId="77777777" w:rsidR="00EF488A" w:rsidRPr="00EF6D73" w:rsidRDefault="00EF488A" w:rsidP="00B87D11">
      <w:pPr>
        <w:rPr>
          <w:lang w:val="ru-RU"/>
        </w:rPr>
      </w:pPr>
    </w:p>
    <w:p w14:paraId="3A7A9E95" w14:textId="77777777" w:rsidR="00EF488A" w:rsidRPr="00EF6D73" w:rsidRDefault="00EF488A" w:rsidP="00B87D11">
      <w:pPr>
        <w:rPr>
          <w:lang w:val="ru-RU"/>
        </w:rPr>
      </w:pPr>
    </w:p>
    <w:p w14:paraId="0D227A7F" w14:textId="77777777" w:rsidR="00EF488A" w:rsidRDefault="00000000" w:rsidP="00B87D11">
      <w:pPr>
        <w:rPr>
          <w:sz w:val="28"/>
          <w:szCs w:val="24"/>
          <w:lang w:val="ru-RU"/>
        </w:rPr>
      </w:pPr>
      <w:r>
        <w:rPr>
          <w:b/>
          <w:bCs/>
          <w:sz w:val="28"/>
          <w:szCs w:val="24"/>
          <w:lang w:val="ru-RU"/>
        </w:rPr>
        <w:t>สารบัญ</w:t>
      </w:r>
      <w:r>
        <w:rPr>
          <w:sz w:val="28"/>
          <w:szCs w:val="24"/>
          <w:lang w:val="ru-RU"/>
        </w:rPr>
        <w:t xml:space="preserve">: </w:t>
      </w:r>
    </w:p>
    <w:p w14:paraId="7EC20EBC" w14:textId="77777777" w:rsidR="00EF488A" w:rsidRDefault="00000000" w:rsidP="00B87D11">
      <w:pPr>
        <w:spacing w:line="36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pict w14:anchorId="4F5E2D79">
          <v:rect id="_x0000_i1025" style="width:0;height:1.5pt" o:hralign="center" o:bullet="t" o:hrstd="t" o:hr="t" fillcolor="#a0a0a0" stroked="f"/>
        </w:pict>
      </w:r>
    </w:p>
    <w:p w14:paraId="61EE5E6B" w14:textId="7DA71EAC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TOC \o "1-5" \h \z \u </w:instrText>
      </w:r>
      <w:r>
        <w:rPr>
          <w:sz w:val="28"/>
        </w:rPr>
        <w:fldChar w:fldCharType="separate"/>
      </w:r>
      <w:hyperlink w:anchor="_Toc24209721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คำนำ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A92A0E" w14:textId="26A71A8C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1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เยาวชนที่อยู่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ณ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จุดตัดสินใจสำคัญในชีวิต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4BF263D" w14:textId="151EE2F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1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ทั้งชีวิตครอบครัวและชีวิตในวัดล้วนเป็นชีวิตที่ได้รับการอวยพร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2AD31D" w14:textId="3B3F795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1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ความกังวลของเยาวชนเกี่ยวกับการเริ่มต้นเดินตามเส้นทางที่ตนเลือก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9F20163" w14:textId="6C49B0D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1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เราต้องช่วยเยาวชนให้เดินตามความเรียกของตนเอง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42C0490" w14:textId="4A7085C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1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การตัดสินใจเลือกเส้นทางชีวิต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B7DABB" w14:textId="6B2B4B9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การศึกษาของเยาวชนและการเลือกทางชีวิต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34F30A5" w14:textId="25310CE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เงื่อนไขสำคัญที่สุดในการเริ่มต้นเดินบนเส้นทางที่เลือกไว้อย่างถูกต้อง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คือชีวิตทางจิตวิญญาณ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009F551" w14:textId="3C1B5BB0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22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</w:t>
        </w:r>
        <w:r w:rsidRPr="000D33A2">
          <w:rPr>
            <w:rStyle w:val="Hyperlink"/>
            <w:noProof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วิธีสร้างครอบครัวที่มั่นคง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9151A49" w14:textId="12A9960E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เกี่ยวกับครอบครัวที่กลมกลืน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99E5802" w14:textId="68CBBB2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4" w:history="1">
        <w:r w:rsidRPr="000D33A2">
          <w:rPr>
            <w:rStyle w:val="Hyperlink"/>
            <w:rFonts w:ascii="Leelawadee UI" w:hAnsi="Leelawadee UI" w:cs="Leelawadee UI"/>
            <w:i/>
            <w:iCs/>
            <w:noProof/>
            <w:lang w:val="ru-RU"/>
          </w:rPr>
          <w:t>จุดเริ่มต้นที่ดีของชีวิตสมรส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AA31760" w14:textId="0B0894C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ความกลมกลืนอันศักดิ์สิทธิ์อยู่ที่ความแตกต่างของนิสัย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DC47EC4" w14:textId="484BF68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ความเคารพกันระหว่างสามีและภรรยา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63FE437" w14:textId="6ADBFC8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ความรักระหว่างสามีและภรรยา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C2308F8" w14:textId="6463164C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เกี่ยวกับวิธีที่ความอดทนช่วยรักษาครอบครัวไม่ให้แตกแยก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71BD6A8" w14:textId="6F8016E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2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ความอดทนทำให้คนนั้นเต็มเปี่ยมด้วยพระคุณ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206A639" w14:textId="7801B59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ภรรยาที่ซื่อสัตย์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423C595" w14:textId="1DD1AF9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จากครอบครัวที่แตกแยก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B5F95C1" w14:textId="0D764A3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2" w:history="1">
        <w:r w:rsidRPr="000D33A2">
          <w:rPr>
            <w:rStyle w:val="Hyperlink"/>
            <w:noProof/>
          </w:rPr>
          <w:t>“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ถูก</w:t>
        </w:r>
        <w:r w:rsidRPr="000D33A2">
          <w:rPr>
            <w:rStyle w:val="Hyperlink"/>
            <w:noProof/>
          </w:rPr>
          <w:t xml:space="preserve">”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และ</w:t>
        </w:r>
        <w:r w:rsidRPr="000D33A2">
          <w:rPr>
            <w:rStyle w:val="Hyperlink"/>
            <w:noProof/>
          </w:rPr>
          <w:t xml:space="preserve"> “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ผิด</w:t>
        </w:r>
        <w:r w:rsidRPr="000D33A2">
          <w:rPr>
            <w:rStyle w:val="Hyperlink"/>
            <w:noProof/>
          </w:rPr>
          <w:t xml:space="preserve">”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ในชีวิตสมรส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D0108E5" w14:textId="03A0FB37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23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เกี่ยวกับพ่อแม่และความรับผิดชอบของพวกเขา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BBF15BA" w14:textId="0619EFD5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เกี่ยวกับการเกิดของเด็ก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CB166ED" w14:textId="5CEB561B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นักบุญโยอาคิมและนักบุญแอนน์</w:t>
        </w:r>
        <w:r w:rsidRPr="000D33A2">
          <w:rPr>
            <w:rStyle w:val="Hyperlink"/>
            <w:noProof/>
          </w:rPr>
          <w:t xml:space="preserve"> —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คู่สามีภรรยาที่เสียสละที่สุด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CC64A38" w14:textId="5134D5D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ความบริสุทธิ์ในชีวิตสมรส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E1A220E" w14:textId="5496FBD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การคิดวิเคราะห์ของมนุษย์เกี่ยวกับความประสงค์ของพระเจ้าในเรื่องการเกิดของลูกๆ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B995983" w14:textId="63748BD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ความยากลำบากในการตั้งครรภ์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50BDC0B" w14:textId="7DD24CA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3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ภาวะมีบุตรยากในคู่สมรส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3056996" w14:textId="4895832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ครอบครัวใหญ่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1B0864C" w14:textId="67B4593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การทำแท้งเป็นบาปที่ร้ายแรง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C1CCD2E" w14:textId="66E297D9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เกี่ยวกับบทบาทของแม่ในการเลี้ยงดูลูก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7F820B3" w14:textId="7335536B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ความรักของแม่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50B3557" w14:textId="01DB145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ทัศนคติที่ถูกต้องต่อเรื่องไม่มีลูก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5A0A1AED" w14:textId="3E19ABA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ความอดทนของแม่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0B7EB82" w14:textId="366AE08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การตั้งครรภ์และการให้นมลูก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AD2CC45" w14:textId="068A7E4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แม่ที่ทำงาน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3F33813" w14:textId="35C7000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งานบ้านและชีวิตทางจิตวิญญาณของแม่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4BB15E7" w14:textId="266AEE2B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4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3.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เกี่ยวกับความรับผิดชอบของพ่อแม่ในการเลี้ยงดูลูก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844396C" w14:textId="78FC7F6B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พ่อแม่ต้องมอบลูกๆ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ของตนไว้ในพระหัตถ์ของพระเจ้า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C5BE3C3" w14:textId="6DB81DD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การฟื้นฟูทางจิตวิญญาณของเด็กๆ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1C3D8FAD" w14:textId="7746A7C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แบบอย่างของพ่อแม่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00BD9F9E" w14:textId="5901278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ในบ้านของพ่อแม่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ลูกๆ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ควรได้รับการดูแลด้วยความอ่อนโยนและความรักอย่างเต็มที่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5A1139E" w14:textId="3BA2B94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ต้องทุกข์ทรมานอย่างไรเพราะพ่อแม่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F7A561D" w14:textId="6F53D75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อิทธิพลของสภาพแวดล้อมต่อเด็ก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634660F8" w14:textId="7227EC8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ความรักระหว่างพี่น้อง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1E030123" w14:textId="4262E192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บริษัทมีอิทธิพลอย่างมากต่อเด็กๆ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44F6F1B" w14:textId="1AB80BF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การช่วยเหลือเด็กๆ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ที่หลงทางจากทางที่ถูกต้อง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6666562" w14:textId="4AF3A84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5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เมื่อใดควรดุเด็ก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และเมื่อใดควรชมเชยเด็ก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14C1CC5" w14:textId="72982D1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การบังคับใช้ความรุนแรงไม่สอดคล้องกับผลประโยชน์สูงสุดของเด็ก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1FF885F0" w14:textId="1B19C0C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ความรักของพ่อแม่ที่ไม่สมเหตุสมผลและเกินขอบเขต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C370FE5" w14:textId="736C967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การแบ่งมรดก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07699784" w14:textId="656C3428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26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</w:t>
        </w:r>
        <w:r w:rsidRPr="000D33A2">
          <w:rPr>
            <w:rStyle w:val="Hyperlink"/>
            <w:noProof/>
          </w:rPr>
          <w:t xml:space="preserve"> 3.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และความรับผิดชอบของพวกเขา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8E655D4" w14:textId="0E6D6DE7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</w:t>
        </w:r>
        <w:r w:rsidRPr="000D33A2">
          <w:rPr>
            <w:rStyle w:val="Hyperlink"/>
            <w:noProof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เกี่ยวกับเด็ก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ความสุขและความยากลำบากของพวกเขา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7778CAB" w14:textId="7076FBB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วัยทารก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05C5045" w14:textId="667AED92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เทวดาผู้คุ้มครองคอยดูแลเด็กๆ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708019DD" w14:textId="2EA7CE1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พิธีบัพติศมาศักดิ์สิทธิ์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D6D3954" w14:textId="6EF0DF0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เด็กกำพร้า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23D5874" w14:textId="3C2E4B4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6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จนกว่าเด็กจะถึงอายุที่กำหนด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พวกเขาจำเป็นต้องได้รับการดูแลอย่างใกล้ชิด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66774D9A" w14:textId="31383D82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ความท้าทายที่เด็กๆ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ต้องเผชิญในโรงเรียน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9E909A1" w14:textId="70523BB3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เกี่ยวกับความเคารพและความรักของเด็กต่อพ่อแม่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4C23228E" w14:textId="4883B6B5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ความเคารพของเด็กต่อพ่อแม่และผู้สูงอายุ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7AF17CD8" w14:textId="5D899DD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จะทำอย่างไรเพื่อยังคงรักพ่อแม่ต่อไปได้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หลังจากที่พวกเขาได้ก่อตั้งครอบครัวของตัวเองแล้ว</w:t>
        </w:r>
        <w:r w:rsidRPr="000D33A2">
          <w:rPr>
            <w:rStyle w:val="Hyperlink"/>
            <w:noProof/>
          </w:rPr>
          <w:t>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1D4F73D1" w14:textId="65095FD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วัยชราทำให้คนมีความถ่อมตัว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0C1ACA75" w14:textId="2AD6D2B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รางวัลสำหรับการดูแลผู้สูงอายุ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7AD5A073" w14:textId="4727A50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คำอวยพรของพ่อแม่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70795396" w14:textId="6D0775DC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27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ส่วนที่</w:t>
        </w:r>
        <w:r w:rsidRPr="000D33A2">
          <w:rPr>
            <w:rStyle w:val="Hyperlink"/>
            <w:noProof/>
          </w:rPr>
          <w:t xml:space="preserve"> 4.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ชีวิตทางจิตวิญญาณ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79888C69" w14:textId="33AB5F90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เกี่ยวกับชีวิตทางจิตวิญญาณในครอบครัว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67FA025" w14:textId="0B540E7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7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ยิ่งคนใดบ่นมาก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ก็ยิ่งทำลายตัวเองมาก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692F52A0" w14:textId="3A8EC68B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ขอให้เราเปิดใจให้พระเจ้าทรงนำทางชีวิตของเรา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781C440" w14:textId="1085D70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ความเห็นอกเห็นใจต่อผู้อื่นช่วยเสริมสร้างความสามัคคีในครอบครัว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2852BC52" w14:textId="332AE69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การปลูกฝังคุณธรรมในครอบครัว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090F4CF1" w14:textId="468B077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การสวดมนต์ในครอบครัว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2B07610A" w14:textId="6A2E58C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ชีวิตทางจิตวิญญาณของคู่สามีภรรยา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55228BE8" w14:textId="405B6848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และชีวิตทางจิตวิญญาณ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295E23DE" w14:textId="0D91097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ความสัมพันธ์กับครอบครัวและเพื่อนฝูง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1B92B44C" w14:textId="5FB4DA0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ความล่อลวงในช่วงเทศกาล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661B875F" w14:textId="70F834C7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การทำงานและชีวิตทางจิตวิญญาณ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49253774" w14:textId="0E0E66B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8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การทำงานคือพร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33CD4538" w14:textId="2111E47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การเลือกอาชีพ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64E53448" w14:textId="27B7B805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ความรักต่องาน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48139E2D" w14:textId="0D31D3B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ทุกคนควรนำของขวัญที่ได้รับมาใช้เพื่อประโยชน์ทางจิตวิญญาณ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33A7ED07" w14:textId="0E7E4750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งานและความวิตกกังวลทางจิตใจ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4C3D06B9" w14:textId="33A7595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การชำระให้บริสุทธิ์ของงาน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5C37D799" w14:textId="487776F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อาชีพไม่ได้ทำให้คนกลายเป็นคน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6556F41A" w14:textId="75FD0E3B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3.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เกี่ยวกับการถือศีลอดในชีวิตประจำวัน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53DF7C62" w14:textId="14EE070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ด้วยการปฏิบัติตนอย่างเคร่งครัด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บุคคลจะกลายเป็นเหมือนเทวดาที่ไม่มีร่างกาย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3FB3ADDE" w14:textId="6F6997DD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การอดอาหารสำหรับเด็ก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6B21F78F" w14:textId="6B0A5E54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29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โพสต์จากความอยากรู้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12327F5" w14:textId="1386D91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ความสุขจากท้องที่เบาสบาย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0CC090FD" w14:textId="0A8A21CD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30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ส่วนที่</w:t>
        </w:r>
        <w:r w:rsidRPr="000D33A2">
          <w:rPr>
            <w:rStyle w:val="Hyperlink"/>
            <w:noProof/>
          </w:rPr>
          <w:t xml:space="preserve"> 5.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เกี่ยวกับบททดสอบที่เราต้องเผชิญในชีวิต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5286E91D" w14:textId="49797D2B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1.  “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ฉันได้ผ่านทั้งไฟและน้ำ</w:t>
        </w:r>
        <w:r w:rsidRPr="000D33A2">
          <w:rPr>
            <w:rStyle w:val="Hyperlink"/>
            <w:noProof/>
          </w:rPr>
          <w:t>…”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1CA9E803" w14:textId="7292E8AD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ไม้กางเขนแห่งการทดสอบ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3D3672D6" w14:textId="3EB3EB7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การทดลองช่วยให้ผู้คนได้คิดถึงความเป็นจริง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6CE05AF9" w14:textId="0EC2BB22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เมื่อเราอยู่ในความเจ็บปวด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พระคริสต์จะมาเยี่ยมเรา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760EFD7C" w14:textId="78599EE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6" w:history="1">
        <w:r w:rsidRPr="000D33A2">
          <w:rPr>
            <w:rStyle w:val="Hyperlink"/>
            <w:noProof/>
          </w:rPr>
          <w:t>“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เพราะพระเจ้าทรงสั่งสอนผู้ที่พระองค์ทรงรัก</w:t>
        </w:r>
        <w:r w:rsidRPr="000D33A2">
          <w:rPr>
            <w:rStyle w:val="Hyperlink"/>
            <w:noProof/>
          </w:rPr>
          <w:t>…”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381F8824" w14:textId="2400B33D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พระเจ้ารู้สึกเจ็บปวดเมื่อเห็นความทุกข์ทรมานที่มนุษย์ต้องทนรับ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2CB69DED" w14:textId="0598060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ในยามที่ทุกข์ใจ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พระเจ้าทรงปลอบประโลมผู้คนด้วยความปลอบประโลมที่แท้จริง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74D5668F" w14:textId="3C531AF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0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ความล่อลวงและความทุกข์ทรมานตามความประสงค์ของพระเจ้า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39CC7782" w14:textId="77A36BB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ความไม่รู้จักบุญคุณต่อความรักของพระเจ้า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74117DEE" w14:textId="0FB1A97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ความยากลำบากเล็กๆ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ของเราเอง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และความยากลำบากอันใหญ่หลวงที่คนใกล้ชิดเราต้องเผชิญ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5E190D25" w14:textId="1C8AA1FD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ความทุกข์ที่ผู้คนก่อให้เรา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021A1DAF" w14:textId="644ACE0D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2.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เกี่ยวกับโรค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3EF182DD" w14:textId="5122ABD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โรคภัยช่วยให้ผู้คน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52362C48" w14:textId="330E2A2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การลงโทษจากพระเจ้าต่อโรคภัย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034DA864" w14:textId="73D2879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ความอดทนเมื่อต้องเผชิญกับความเจ็บปวด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5541BCD3" w14:textId="73D02B3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ทัศนคติต่อความเจ็บปวด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55F5C2D8" w14:textId="5B3BF88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การร่วมแบ่งปันความเจ็บปวดของผู้อื่น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5040C14B" w14:textId="4AE37F1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1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การดูแลผู้ป่วย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5F443881" w14:textId="03CE4B85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ความทุกข์ทรมานของผู้ป่วยและความเชื่อมั่นในพระเจ้า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57389A08" w14:textId="0DB3B86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เด็กๆ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ที่ป่วย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317A17B3" w14:textId="36C06F7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เพื่อให้ผู้ป่วยหายป่วย</w:t>
        </w:r>
        <w:r w:rsidRPr="000D33A2">
          <w:rPr>
            <w:rStyle w:val="Hyperlink"/>
            <w:noProof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ต้องมีการเสียสละบางอย่าง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33EBEBFE" w14:textId="6F06564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คำอธิษฐานสำหรับผู้ป่วย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7CC9516D" w14:textId="04739B10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</w:rPr>
          <w:t xml:space="preserve"> 3.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เกี่ยวกับความจริงว่าความพิการทางร่างกายเป็นพรจากพระเจ้า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14:paraId="5245C0DA" w14:textId="2B60C657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ท่าทีที่ถูกต้องต่อความพิการทางร่างกาย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14:paraId="59044795" w14:textId="0383D51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การลงโทษจากพระเจ้าสำหรับการก่อให้เกิดความบาดเจ็บ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143AF78C" w14:textId="36FD7F1F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เด็กที่มีความพิการทางสติปัญญา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35377639" w14:textId="1E50CE4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ปัญหาสุขภาพจิต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2BBF43AC" w14:textId="0EDB9A92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2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ท่าทีที่ถูกต้องของพ่อแม่ต่อความพิการของลูกๆ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6393E497" w14:textId="4D4CDF04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  <w:lang w:val="ru-RU"/>
          </w:rPr>
          <w:t xml:space="preserve"> 4.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เกี่ยวกับกฎแห่งจิตวิญญาณ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3BB55D28" w14:textId="42865BD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หลักการทางจิตวิญญาณทำงานอย่างไร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37C39B60" w14:textId="07287DD5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ลูกๆ</w:t>
        </w:r>
        <w:r w:rsidRPr="000D33A2">
          <w:rPr>
            <w:rStyle w:val="Hyperlink"/>
            <w:noProof/>
            <w:lang w:val="ru-RU"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ที่สูงศักดิ์ของพระเจ้า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662C9587" w14:textId="62E10C1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กฎแห่งจิตวิญญาณและความรักของพระเจ้า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57714C36" w14:textId="15B43069" w:rsidR="006C5560" w:rsidRDefault="006C5560">
      <w:pPr>
        <w:pStyle w:val="TOC2"/>
        <w:tabs>
          <w:tab w:val="right" w:leader="dot" w:pos="10459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bidi="ta-IN"/>
          <w14:ligatures w14:val="standardContextual"/>
        </w:rPr>
      </w:pPr>
      <w:hyperlink w:anchor="_Toc24209733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ส่วนที่</w:t>
        </w:r>
        <w:r w:rsidRPr="000D33A2">
          <w:rPr>
            <w:rStyle w:val="Hyperlink"/>
            <w:noProof/>
            <w:lang w:val="ru-RU"/>
          </w:rPr>
          <w:t xml:space="preserve"> 6.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เกี่ยวกับความตายและชีวิตหลังความตาย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30858A3C" w14:textId="11270E0E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  <w:lang w:val="ru-RU"/>
          </w:rPr>
          <w:t xml:space="preserve"> 1.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เกี่ยวกับท่าทีของเราต่อความตาย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0E14F8BD" w14:textId="6137BB11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55973570" w14:textId="3CD0101E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ถ้าคุณอยากตาย</w:t>
        </w:r>
        <w:r w:rsidRPr="000D33A2">
          <w:rPr>
            <w:rStyle w:val="Hyperlink"/>
            <w:noProof/>
            <w:lang w:val="ru-RU"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คุณก็ตายไม่ได้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14:paraId="24E9EE2B" w14:textId="4F8762C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ผู้ที่กำลังจะตาย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3D62B15A" w14:textId="3AFADE4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3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การฆ่าตัวตาย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0E3A9959" w14:textId="31ECCF0E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  <w:lang w:val="ru-RU"/>
          </w:rPr>
          <w:t xml:space="preserve"> 2.  </w:t>
        </w:r>
        <w:r w:rsidRPr="000D33A2">
          <w:rPr>
            <w:rStyle w:val="Hyperlink"/>
            <w:rFonts w:ascii="Aptos" w:hAnsi="Aptos" w:cs="Aptos"/>
            <w:noProof/>
            <w:lang w:val="ru-RU"/>
          </w:rPr>
          <w:t>“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อย่าเศร้าโศกเหมือนผู้ที่ไม่มีความหวัง</w:t>
        </w:r>
        <w:r w:rsidRPr="000D33A2">
          <w:rPr>
            <w:rStyle w:val="Hyperlink"/>
            <w:rFonts w:ascii="Aptos" w:hAnsi="Aptos" w:cs="Aptos"/>
            <w:noProof/>
            <w:lang w:val="ru-RU"/>
          </w:rPr>
          <w:t>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131</w:t>
        </w:r>
        <w:r>
          <w:rPr>
            <w:noProof/>
            <w:webHidden/>
          </w:rPr>
          <w:fldChar w:fldCharType="end"/>
        </w:r>
      </w:hyperlink>
    </w:p>
    <w:p w14:paraId="7919A207" w14:textId="1F20D43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1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การเสียชีวิตของเด็กๆ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131</w:t>
        </w:r>
        <w:r>
          <w:rPr>
            <w:noProof/>
            <w:webHidden/>
          </w:rPr>
          <w:fldChar w:fldCharType="end"/>
        </w:r>
      </w:hyperlink>
    </w:p>
    <w:p w14:paraId="6769D74F" w14:textId="73358C2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2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ความปลอบประโลมใจสำหรับผู้ที่สูญเสียคนรัก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6275D9C6" w14:textId="1873EF39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3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ความตาย</w:t>
        </w:r>
        <w:r w:rsidRPr="000D33A2">
          <w:rPr>
            <w:rStyle w:val="Hyperlink"/>
            <w:noProof/>
            <w:lang w:val="ru-RU"/>
          </w:rPr>
          <w:t xml:space="preserve"> </w:t>
        </w:r>
        <w:r w:rsidRPr="000D33A2">
          <w:rPr>
            <w:rStyle w:val="Hyperlink"/>
            <w:rFonts w:ascii="Aptos" w:hAnsi="Aptos" w:cs="Aptos"/>
            <w:noProof/>
            <w:lang w:val="ru-RU"/>
          </w:rPr>
          <w:t>—</w:t>
        </w:r>
        <w:r w:rsidRPr="000D33A2">
          <w:rPr>
            <w:rStyle w:val="Hyperlink"/>
            <w:noProof/>
            <w:lang w:val="ru-RU"/>
          </w:rPr>
          <w:t xml:space="preserve">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การแยกจากกันเพียงไม่กี่ปี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5E30663B" w14:textId="361F96BC" w:rsidR="006C5560" w:rsidRDefault="006C5560">
      <w:pPr>
        <w:pStyle w:val="TOC3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4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บทที่</w:t>
        </w:r>
        <w:r w:rsidRPr="000D33A2">
          <w:rPr>
            <w:rStyle w:val="Hyperlink"/>
            <w:noProof/>
            <w:lang w:val="ru-RU"/>
          </w:rPr>
          <w:t xml:space="preserve"> 3.  </w:t>
        </w:r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เกี่ยวกับชีวิตหลังความตาย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01CED575" w14:textId="4B8A575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5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ผู้ตายที่ถูกพิพากษา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76DF8BD1" w14:textId="0FE0ACA3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6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คำอธิษฐานเพื่อผู้ล่วงลับและพิธีรำลึก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7903D878" w14:textId="263CB32A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7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วิธีที่ดีที่สุดเพื่อรำลึกถึงผู้ล่วงลับ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23947AFE" w14:textId="25B54D6B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8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ความกล้าหาญของผู้ชอบธรรมต่อหน้าพระเจ้า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123F1E72" w14:textId="24AA11B6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49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วันพิพากษาที่จะมาถึง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139</w:t>
        </w:r>
        <w:r>
          <w:rPr>
            <w:noProof/>
            <w:webHidden/>
          </w:rPr>
          <w:fldChar w:fldCharType="end"/>
        </w:r>
      </w:hyperlink>
    </w:p>
    <w:p w14:paraId="1A7FA96C" w14:textId="7065735C" w:rsidR="006C5560" w:rsidRDefault="006C5560">
      <w:pPr>
        <w:pStyle w:val="TOC4"/>
        <w:tabs>
          <w:tab w:val="right" w:leader="dot" w:pos="10459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2097350" w:history="1">
        <w:r w:rsidRPr="000D33A2">
          <w:rPr>
            <w:rStyle w:val="Hyperlink"/>
            <w:rFonts w:ascii="Leelawadee UI" w:hAnsi="Leelawadee UI" w:cs="Leelawadee UI"/>
            <w:noProof/>
            <w:lang w:val="ru-RU"/>
          </w:rPr>
          <w:t>ชีวิตในอนาคต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_Toc242097350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14:paraId="6E296A31" w14:textId="2E935BF1" w:rsidR="00400B33" w:rsidRDefault="006C5560" w:rsidP="00B87D11">
      <w:pPr>
        <w:rPr>
          <w:sz w:val="28"/>
          <w:szCs w:val="24"/>
        </w:rPr>
      </w:pPr>
      <w:r>
        <w:rPr>
          <w:sz w:val="28"/>
          <w:szCs w:val="24"/>
        </w:rPr>
        <w:fldChar w:fldCharType="end"/>
      </w:r>
    </w:p>
    <w:p w14:paraId="75BC2FC4" w14:textId="32D9F219" w:rsidR="00EF488A" w:rsidRDefault="00000000" w:rsidP="00B87D11">
      <w:pPr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pict w14:anchorId="6B035D7C">
          <v:rect id="_x0000_i1026" style="width:0;height:1.5pt" o:hralign="center" o:hrstd="t" o:hr="t" fillcolor="#a0a0a0" stroked="f"/>
        </w:pict>
      </w:r>
    </w:p>
    <w:p w14:paraId="4F815A94" w14:textId="77777777" w:rsidR="00EF488A" w:rsidRPr="000B3E42" w:rsidRDefault="00EF488A" w:rsidP="00B87D11"/>
    <w:p w14:paraId="307CBAA8" w14:textId="77777777" w:rsidR="00EF488A" w:rsidRPr="00A4402A" w:rsidRDefault="00EF488A" w:rsidP="00B87D11"/>
    <w:p w14:paraId="3C117F2C" w14:textId="77777777" w:rsidR="00EF488A" w:rsidRPr="006C52AA" w:rsidRDefault="00EF488A" w:rsidP="00B87D11"/>
    <w:p w14:paraId="0648810C" w14:textId="77777777" w:rsidR="00EF488A" w:rsidRPr="00B44E81" w:rsidRDefault="00EF488A" w:rsidP="00B87D11"/>
    <w:p w14:paraId="268B5678" w14:textId="77777777" w:rsidR="00EF488A" w:rsidRPr="00400B33" w:rsidRDefault="00000000" w:rsidP="00B87D11">
      <w:pPr>
        <w:pStyle w:val="Heading3"/>
      </w:pPr>
      <w:bookmarkStart w:id="0" w:name="_Toc196932373"/>
      <w:bookmarkStart w:id="1" w:name="_Toc196932917"/>
      <w:bookmarkStart w:id="2" w:name="_Toc242097214"/>
      <w:r w:rsidRPr="00914907">
        <w:rPr>
          <w:lang w:val="ru-RU"/>
        </w:rPr>
        <w:t>คำนำ</w:t>
      </w:r>
      <w:bookmarkEnd w:id="0"/>
      <w:bookmarkEnd w:id="1"/>
      <w:bookmarkEnd w:id="2"/>
    </w:p>
    <w:p w14:paraId="4A80FA68" w14:textId="77777777" w:rsidR="00EF488A" w:rsidRPr="00400B33" w:rsidRDefault="00000000" w:rsidP="00B87D11">
      <w:pPr>
        <w:pStyle w:val="paragraph"/>
        <w:spacing w:before="30" w:after="30"/>
        <w:ind w:left="60" w:right="60" w:firstLine="0"/>
      </w:pPr>
      <w:r w:rsidRPr="00EF6D73">
        <w:rPr>
          <w:lang w:val="ru-RU"/>
        </w:rPr>
        <w:t>เล่มที่สี่นี้เป็นการต่อยอดการเผยแพร่</w:t>
      </w:r>
      <w:r w:rsidRPr="00400B33">
        <w:t xml:space="preserve"> “</w:t>
      </w:r>
      <w:r w:rsidRPr="00EF6D73">
        <w:rPr>
          <w:lang w:val="ru-RU"/>
        </w:rPr>
        <w:t>คำสอน</w:t>
      </w:r>
      <w:r w:rsidRPr="00400B33">
        <w:t xml:space="preserve">” </w:t>
      </w:r>
      <w:r w:rsidRPr="00EF6D73">
        <w:rPr>
          <w:lang w:val="ru-RU"/>
        </w:rPr>
        <w:t>ของพระผู้อาวุโสเปอิซิออส</w:t>
      </w:r>
      <w:r w:rsidRPr="00400B33">
        <w:t xml:space="preserve"> </w:t>
      </w:r>
      <w:r w:rsidRPr="00EF6D73">
        <w:rPr>
          <w:lang w:val="ru-RU"/>
        </w:rPr>
        <w:t>ผู้ได้รับพร</w:t>
      </w:r>
      <w:r w:rsidRPr="00400B33">
        <w:t xml:space="preserve"> </w:t>
      </w:r>
      <w:r w:rsidRPr="00EF6D73">
        <w:rPr>
          <w:lang w:val="ru-RU"/>
        </w:rPr>
        <w:t>หนังสือเล่มนี้รวบรวมคำสอนของพระผู้อาวุโสเกี่ยวกับครอบครัว</w:t>
      </w:r>
      <w:r w:rsidRPr="00400B33">
        <w:t xml:space="preserve"> </w:t>
      </w:r>
      <w:r w:rsidRPr="00EF6D73">
        <w:rPr>
          <w:lang w:val="ru-RU"/>
        </w:rPr>
        <w:t>และความยากลำบากที่ผู้คนต้องเผชิญ</w:t>
      </w:r>
      <w:r w:rsidRPr="00400B33">
        <w:t xml:space="preserve"> </w:t>
      </w:r>
      <w:r w:rsidRPr="00EF6D73">
        <w:rPr>
          <w:lang w:val="ru-RU"/>
        </w:rPr>
        <w:t>อันเป็นผลมาจากวิกฤตที่ส่งผลกระทบต่อครอบครัวในยุคปัจจุบัน</w:t>
      </w:r>
      <w:r w:rsidRPr="00400B33">
        <w:t xml:space="preserve"> </w:t>
      </w:r>
      <w:r w:rsidRPr="00EF6D73">
        <w:rPr>
          <w:lang w:val="ru-RU"/>
        </w:rPr>
        <w:t>พระผู้อาวุโสกล่าวว่า</w:t>
      </w:r>
      <w:r w:rsidRPr="00400B33">
        <w:t xml:space="preserve"> </w:t>
      </w:r>
      <w:r w:rsidRPr="00EF6D73">
        <w:rPr>
          <w:lang w:val="ru-RU"/>
        </w:rPr>
        <w:t>จดหมายส่วนใหญ่ที่ท่านได้รับมาจากผู้คนที่กำลังประสบปัญหาในชีวิตครอบครัว</w:t>
      </w:r>
      <w:r w:rsidRPr="00400B33">
        <w:t xml:space="preserve"> </w:t>
      </w:r>
      <w:r w:rsidRPr="00EF6D73">
        <w:rPr>
          <w:lang w:val="ru-RU"/>
        </w:rPr>
        <w:t>และท่านเน้นย้ำว่าสาเหตุของปัญหาเหล่านี้คือความห่างเหินจากพระเจ้าและความเห็นแก่ตัวของผู้คน</w:t>
      </w:r>
      <w:r w:rsidRPr="00400B33">
        <w:t xml:space="preserve"> “</w:t>
      </w:r>
      <w:r w:rsidRPr="00EF6D73">
        <w:rPr>
          <w:lang w:val="ru-RU"/>
        </w:rPr>
        <w:t>ในอดีต</w:t>
      </w:r>
      <w:r w:rsidRPr="00400B33">
        <w:t xml:space="preserve">” </w:t>
      </w:r>
      <w:r w:rsidRPr="00EF6D73">
        <w:rPr>
          <w:lang w:val="ru-RU"/>
        </w:rPr>
        <w:t>ท่านกล่าว</w:t>
      </w:r>
      <w:r w:rsidRPr="00400B33">
        <w:t xml:space="preserve"> “</w:t>
      </w:r>
      <w:r w:rsidRPr="00EF6D73">
        <w:rPr>
          <w:lang w:val="ru-RU"/>
        </w:rPr>
        <w:t>ชีวิตสงบสุขกว่า</w:t>
      </w:r>
      <w:r w:rsidRPr="00400B33">
        <w:t xml:space="preserve"> </w:t>
      </w:r>
      <w:r w:rsidRPr="00EF6D73">
        <w:rPr>
          <w:lang w:val="ru-RU"/>
        </w:rPr>
        <w:t>และผู้คนแสดงความอดทน</w:t>
      </w:r>
      <w:r w:rsidRPr="00400B33">
        <w:t xml:space="preserve"> </w:t>
      </w:r>
      <w:r w:rsidRPr="00EF6D73">
        <w:rPr>
          <w:lang w:val="ru-RU"/>
        </w:rPr>
        <w:t>แต่ในปัจจุบัน</w:t>
      </w:r>
      <w:r w:rsidRPr="00400B33">
        <w:t xml:space="preserve"> </w:t>
      </w:r>
      <w:r w:rsidRPr="00EF6D73">
        <w:rPr>
          <w:lang w:val="ru-RU"/>
        </w:rPr>
        <w:t>ทุกคนที่คุณพบเจอ</w:t>
      </w:r>
      <w:r w:rsidRPr="00400B33">
        <w:t xml:space="preserve"> </w:t>
      </w:r>
      <w:r w:rsidRPr="00EF6D73">
        <w:rPr>
          <w:lang w:val="ru-RU"/>
        </w:rPr>
        <w:t>ก็เหมือนไฟแช็ก</w:t>
      </w:r>
      <w:r w:rsidRPr="00400B33">
        <w:t>: [</w:t>
      </w:r>
      <w:r w:rsidRPr="00EF6D73">
        <w:rPr>
          <w:lang w:val="ru-RU"/>
        </w:rPr>
        <w:t>ก่อประกาย</w:t>
      </w:r>
      <w:r w:rsidRPr="00400B33">
        <w:t xml:space="preserve">] </w:t>
      </w:r>
      <w:r w:rsidRPr="00EF6D73">
        <w:rPr>
          <w:lang w:val="ru-RU"/>
        </w:rPr>
        <w:t>และทนรับคำพูดเพียงคำเดียวไม่ได้</w:t>
      </w:r>
      <w:r w:rsidRPr="00400B33">
        <w:t xml:space="preserve"> </w:t>
      </w:r>
      <w:r w:rsidRPr="00EF6D73">
        <w:rPr>
          <w:lang w:val="ru-RU"/>
        </w:rPr>
        <w:t>และการหย่าร้างก็ตามมาโดยอัตโนมัติ</w:t>
      </w:r>
      <w:r w:rsidRPr="00400B33">
        <w:t>”</w:t>
      </w:r>
    </w:p>
    <w:p w14:paraId="5113463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หลังจากที่ได้เข้าร่วมครอบครัวใหญ่ของพระศาสนจักรตั้งแต่วัยเยาว์ในฐานะสมาชิกที่อุทิศตนอย่างเต็มที่</w:t>
      </w:r>
      <w:r w:rsidRPr="00400B33">
        <w:t xml:space="preserve"> </w:t>
      </w:r>
      <w:r w:rsidRPr="00EF6D73">
        <w:rPr>
          <w:lang w:val="ru-RU"/>
        </w:rPr>
        <w:t>ผู้อาวุโสท่านรู้สึกว่าตนไม่ได้เป็นส่วนหนึ่งของครอบครัวเล็กๆ</w:t>
      </w:r>
      <w:r w:rsidRPr="00400B33">
        <w:t xml:space="preserve"> [</w:t>
      </w:r>
      <w:r w:rsidRPr="00EF6D73">
        <w:rPr>
          <w:lang w:val="ru-RU"/>
        </w:rPr>
        <w:t>ทางโลก</w:t>
      </w:r>
      <w:r w:rsidRPr="00400B33">
        <w:t xml:space="preserve">] </w:t>
      </w:r>
      <w:r w:rsidRPr="00EF6D73">
        <w:rPr>
          <w:lang w:val="ru-RU"/>
        </w:rPr>
        <w:t>ของตนเองอีกต่อไป</w:t>
      </w:r>
      <w:r w:rsidRPr="00400B33">
        <w:t xml:space="preserve"> </w:t>
      </w:r>
      <w:r w:rsidRPr="00EF6D73">
        <w:rPr>
          <w:lang w:val="ru-RU"/>
        </w:rPr>
        <w:t>เมื่อได้รับความรักจากพระเจ้า</w:t>
      </w:r>
      <w:r w:rsidRPr="00400B33">
        <w:t xml:space="preserve"> </w:t>
      </w:r>
      <w:r w:rsidRPr="00EF6D73">
        <w:rPr>
          <w:lang w:val="ru-RU"/>
        </w:rPr>
        <w:t>เขาจึงกลายเป็นลูกของพระเจ้า</w:t>
      </w:r>
      <w:r w:rsidRPr="00400B33">
        <w:t xml:space="preserve"> </w:t>
      </w:r>
      <w:r w:rsidRPr="00EF6D73">
        <w:rPr>
          <w:lang w:val="ru-RU"/>
        </w:rPr>
        <w:t>และด้วยเหตุนี้</w:t>
      </w:r>
      <w:r w:rsidRPr="00400B33">
        <w:t xml:space="preserve"> — </w:t>
      </w:r>
      <w:r w:rsidRPr="00EF6D73">
        <w:rPr>
          <w:lang w:val="ru-RU"/>
        </w:rPr>
        <w:t>โดยมองทุกคนเป็นพี่น้อง</w:t>
      </w:r>
      <w:r w:rsidRPr="00400B33">
        <w:t xml:space="preserve"> — </w:t>
      </w:r>
      <w:r w:rsidRPr="00EF6D73">
        <w:rPr>
          <w:lang w:val="ru-RU"/>
        </w:rPr>
        <w:t>เขารักทุกคน</w:t>
      </w:r>
      <w:r w:rsidRPr="00400B33">
        <w:t xml:space="preserve"> ‘</w:t>
      </w:r>
      <w:r w:rsidRPr="00EF6D73">
        <w:rPr>
          <w:lang w:val="ru-RU"/>
        </w:rPr>
        <w:t>ด้วยความรักของพระคริสต์</w:t>
      </w:r>
      <w:r w:rsidRPr="00400B33">
        <w:t>’ (</w:t>
      </w:r>
      <w:r w:rsidRPr="00EF6D73">
        <w:rPr>
          <w:lang w:val="ru-RU"/>
        </w:rPr>
        <w:t>ฟิลิปปี</w:t>
      </w:r>
      <w:r w:rsidRPr="00400B33">
        <w:t xml:space="preserve"> 1:8) ‘</w:t>
      </w:r>
      <w:r w:rsidRPr="00EF6D73">
        <w:rPr>
          <w:lang w:val="ru-RU"/>
        </w:rPr>
        <w:t>เมื่อฉันเห็นชายสูงอายุ</w:t>
      </w:r>
      <w:r w:rsidRPr="00400B33">
        <w:t xml:space="preserve">,’ </w:t>
      </w:r>
      <w:r w:rsidRPr="00EF6D73">
        <w:rPr>
          <w:lang w:val="ru-RU"/>
        </w:rPr>
        <w:t>ผู้อาวุโสจะบอกเราว่า</w:t>
      </w:r>
      <w:r w:rsidRPr="00400B33">
        <w:t>, ‘</w:t>
      </w:r>
      <w:r w:rsidRPr="00EF6D73">
        <w:rPr>
          <w:lang w:val="ru-RU"/>
        </w:rPr>
        <w:t>ฉันก็บอกกับตัวเองว่าเขาคือพ่อของฉัน</w:t>
      </w:r>
      <w:r w:rsidRPr="00400B33">
        <w:t xml:space="preserve"> </w:t>
      </w:r>
      <w:r w:rsidRPr="00EF6D73">
        <w:rPr>
          <w:lang w:val="ru-RU"/>
        </w:rPr>
        <w:t>เมื่อฉันเห็นหญิงสูงอายุ</w:t>
      </w:r>
      <w:r w:rsidRPr="00400B33">
        <w:t xml:space="preserve"> </w:t>
      </w:r>
      <w:r w:rsidRPr="00EF6D73">
        <w:rPr>
          <w:lang w:val="ru-RU"/>
        </w:rPr>
        <w:t>ฉันก็บอกว่าเธอคือแม่ของฉัน</w:t>
      </w:r>
      <w:r w:rsidRPr="00400B33">
        <w:t xml:space="preserve"> </w:t>
      </w:r>
      <w:r w:rsidRPr="00EF6D73">
        <w:rPr>
          <w:lang w:val="ru-RU"/>
        </w:rPr>
        <w:t>เมื่อฉันพบเด็ก</w:t>
      </w:r>
      <w:r w:rsidRPr="00400B33">
        <w:t xml:space="preserve"> </w:t>
      </w:r>
      <w:r w:rsidRPr="00EF6D73">
        <w:rPr>
          <w:lang w:val="ru-RU"/>
        </w:rPr>
        <w:t>ฉันก็มองเขาเหมือนหลานชายตัวน้อยของฉันเอง</w:t>
      </w:r>
      <w:r w:rsidRPr="00400B33">
        <w:t xml:space="preserve"> </w:t>
      </w:r>
      <w:r w:rsidRPr="00EF6D73">
        <w:rPr>
          <w:lang w:val="ru-RU"/>
        </w:rPr>
        <w:t>ฉันรักทุกคน</w:t>
      </w:r>
      <w:r w:rsidRPr="00400B33">
        <w:t xml:space="preserve"> </w:t>
      </w:r>
      <w:r w:rsidRPr="00EF6D73">
        <w:rPr>
          <w:lang w:val="ru-RU"/>
        </w:rPr>
        <w:t>ฉันยินดีกับบางคน</w:t>
      </w:r>
      <w:r w:rsidRPr="00400B33">
        <w:t xml:space="preserve"> </w:t>
      </w:r>
      <w:r w:rsidRPr="00EF6D73">
        <w:rPr>
          <w:lang w:val="ru-RU"/>
        </w:rPr>
        <w:t>และเศร้าโศกกับบางคน</w:t>
      </w:r>
      <w:r w:rsidRPr="00400B33">
        <w:t xml:space="preserve"> “</w:t>
      </w:r>
      <w:r w:rsidRPr="00EF6D73">
        <w:rPr>
          <w:lang w:val="ru-RU"/>
        </w:rPr>
        <w:t>ท่านรู้จักสภาพจิตใจเช่นนี้หรือไม่</w:t>
      </w:r>
      <w:r w:rsidRPr="00400B33">
        <w:t xml:space="preserve">?” </w:t>
      </w:r>
      <w:r w:rsidRPr="00EF6D73">
        <w:rPr>
          <w:lang w:val="ru-RU"/>
        </w:rPr>
        <w:t>แต่ผู้อาวุโสเอง</w:t>
      </w:r>
      <w:r w:rsidRPr="00400B33">
        <w:t xml:space="preserve"> </w:t>
      </w:r>
      <w:r w:rsidRPr="00EF6D73">
        <w:rPr>
          <w:lang w:val="ru-RU"/>
        </w:rPr>
        <w:t>ในทุกสถานการณ์เฉพาะเจาะจง</w:t>
      </w:r>
      <w:r w:rsidRPr="00400B33">
        <w:t xml:space="preserve"> </w:t>
      </w:r>
      <w:r w:rsidRPr="00EF6D73">
        <w:rPr>
          <w:lang w:val="ru-RU"/>
        </w:rPr>
        <w:t>ได้กลายเป็นลูกชาย</w:t>
      </w:r>
      <w:r w:rsidRPr="00400B33">
        <w:t xml:space="preserve"> </w:t>
      </w:r>
      <w:r w:rsidRPr="00EF6D73">
        <w:rPr>
          <w:lang w:val="ru-RU"/>
        </w:rPr>
        <w:t>พี่ชาย</w:t>
      </w:r>
      <w:r w:rsidRPr="00400B33">
        <w:t xml:space="preserve"> </w:t>
      </w:r>
      <w:r w:rsidRPr="00EF6D73">
        <w:rPr>
          <w:lang w:val="ru-RU"/>
        </w:rPr>
        <w:t>พ่อ</w:t>
      </w:r>
      <w:r w:rsidRPr="00400B33">
        <w:t xml:space="preserve"> </w:t>
      </w:r>
      <w:r w:rsidRPr="00EF6D73">
        <w:rPr>
          <w:lang w:val="ru-RU"/>
        </w:rPr>
        <w:t>หรือปู่ของทุกคน</w:t>
      </w:r>
      <w:r w:rsidRPr="00400B33">
        <w:t xml:space="preserve"> </w:t>
      </w:r>
      <w:r w:rsidRPr="00EF6D73">
        <w:rPr>
          <w:lang w:val="ru-RU"/>
        </w:rPr>
        <w:t>ความรักที่จริงใจนี้ช่วยให้ผู้ที่เข้าใกล้ผู้อาวุโสเปลี่ยนแปลงไปในทางที่ดีขึ้น</w:t>
      </w:r>
      <w:r w:rsidRPr="00400B33">
        <w:t xml:space="preserve"> </w:t>
      </w:r>
      <w:r w:rsidRPr="00EF6D73">
        <w:rPr>
          <w:lang w:val="ru-RU"/>
        </w:rPr>
        <w:t>และเมื่อรับพระวจนะของพระเจ้าแล้ว</w:t>
      </w:r>
      <w:r w:rsidRPr="00400B33">
        <w:t xml:space="preserve"> </w:t>
      </w:r>
      <w:r w:rsidRPr="00EF6D73">
        <w:rPr>
          <w:lang w:val="ru-RU"/>
        </w:rPr>
        <w:t>ก็ดำเนินชีวิตสอดคล้องกับพระวจนะนั้น</w:t>
      </w:r>
      <w:r w:rsidRPr="00400B33">
        <w:t xml:space="preserve"> </w:t>
      </w:r>
      <w:r w:rsidRPr="00EF6D73">
        <w:rPr>
          <w:lang w:val="ru-RU"/>
        </w:rPr>
        <w:t>ในฐานะสมาชิกของร่างกายพระคริสต์</w:t>
      </w:r>
      <w:r w:rsidRPr="00400B33">
        <w:t xml:space="preserve"> </w:t>
      </w:r>
      <w:r w:rsidRPr="00EF6D73">
        <w:rPr>
          <w:lang w:val="ru-RU"/>
        </w:rPr>
        <w:t>ผู้อาวุโสไม่เพียงแต่สวดภาวนาด้วยความเศร้าโศกให้กับผู้ที่เผชิญความยากลำบากในชีวิตครอบครัว</w:t>
      </w:r>
      <w:r w:rsidRPr="00400B33">
        <w:t xml:space="preserve"> </w:t>
      </w:r>
      <w:r w:rsidRPr="00EF6D73">
        <w:rPr>
          <w:lang w:val="ru-RU"/>
        </w:rPr>
        <w:t>แต่ยัง</w:t>
      </w:r>
      <w:r w:rsidRPr="00400B33">
        <w:t>—</w:t>
      </w:r>
      <w:r w:rsidRPr="00EF6D73">
        <w:rPr>
          <w:lang w:val="ru-RU"/>
        </w:rPr>
        <w:t>ตามคำขอของพวกเขา</w:t>
      </w:r>
      <w:r w:rsidRPr="00400B33">
        <w:t>—</w:t>
      </w:r>
      <w:r w:rsidRPr="00EF6D73">
        <w:rPr>
          <w:lang w:val="ru-RU"/>
        </w:rPr>
        <w:t>ช่วยเหลือพวกเขาด้วยคำพูดของท่าน</w:t>
      </w:r>
      <w:r w:rsidRPr="00400B33">
        <w:t xml:space="preserve"> </w:t>
      </w:r>
      <w:r w:rsidRPr="00EF6D73">
        <w:rPr>
          <w:lang w:val="ru-RU"/>
        </w:rPr>
        <w:t>ท่านช่วยเหลือผู้คนแม้ในเรื่องที่ละเอียดอ่อนที่สุดของชีวิตครอบครัว</w:t>
      </w:r>
      <w:r w:rsidRPr="00400B33">
        <w:t xml:space="preserve"> </w:t>
      </w:r>
      <w:r w:rsidRPr="00EF6D73">
        <w:rPr>
          <w:lang w:val="ru-RU"/>
        </w:rPr>
        <w:t>ถึงแม้ในฐานะนักบวช</w:t>
      </w:r>
      <w:r w:rsidRPr="00400B33">
        <w:t xml:space="preserve"> </w:t>
      </w:r>
      <w:r w:rsidRPr="00EF6D73">
        <w:rPr>
          <w:lang w:val="ru-RU"/>
        </w:rPr>
        <w:t>ท่านเองจะใช้ชีวิตอย่างเคร่งครัด</w:t>
      </w:r>
    </w:p>
    <w:p w14:paraId="6B789A8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หลังจากผ่านการทดสอบจากไฟแห่งความล่อลวง</w:t>
      </w:r>
      <w:r w:rsidRPr="00400B33">
        <w:t xml:space="preserve"> </w:t>
      </w:r>
      <w:r w:rsidRPr="00EF6D73">
        <w:rPr>
          <w:lang w:val="ru-RU"/>
        </w:rPr>
        <w:t>และถูกหลอมในเตาหลอมแห่งโรคภัย</w:t>
      </w:r>
      <w:r w:rsidRPr="00400B33">
        <w:t xml:space="preserve"> </w:t>
      </w:r>
      <w:r w:rsidRPr="00EF6D73">
        <w:rPr>
          <w:lang w:val="ru-RU"/>
        </w:rPr>
        <w:t>ซึ่งรบกวนท่านในหลายรูปแบบตั้งแต่ปี</w:t>
      </w:r>
      <w:r w:rsidRPr="00400B33">
        <w:t xml:space="preserve"> 1947 </w:t>
      </w:r>
      <w:r w:rsidRPr="00EF6D73">
        <w:rPr>
          <w:lang w:val="ru-RU"/>
        </w:rPr>
        <w:t>จนถึงเมื่อท่านถึงแก่กรรมในปี</w:t>
      </w:r>
      <w:r w:rsidRPr="00400B33">
        <w:t xml:space="preserve"> 1994 </w:t>
      </w:r>
      <w:r w:rsidRPr="00EF6D73">
        <w:rPr>
          <w:lang w:val="ru-RU"/>
        </w:rPr>
        <w:t>ท่านผู้อาวุโสจึงรู้สึกเห็นอกเห็นใจต่อผู้ทุกข์ทรมานทุกคน</w:t>
      </w:r>
      <w:r w:rsidRPr="00400B33">
        <w:t xml:space="preserve"> </w:t>
      </w:r>
      <w:r w:rsidRPr="00EF6D73">
        <w:rPr>
          <w:lang w:val="ru-RU"/>
        </w:rPr>
        <w:t>และอธิษฐานอย่างจริงใจเพื่อผู้ที่กำลังเจ็บปวด</w:t>
      </w:r>
      <w:r w:rsidRPr="00400B33">
        <w:t xml:space="preserve"> </w:t>
      </w:r>
      <w:r w:rsidRPr="00EF6D73">
        <w:rPr>
          <w:lang w:val="ru-RU"/>
        </w:rPr>
        <w:t>ท่านดูแลสุขภาพของตนเองเพียงเท่าที่จำเป็นเพื่อดูแลตัวเองและช่วยเหลือผู้ที่มาหาท่าน</w:t>
      </w:r>
      <w:r w:rsidRPr="00400B33">
        <w:t xml:space="preserve"> </w:t>
      </w:r>
      <w:r w:rsidRPr="00EF6D73">
        <w:rPr>
          <w:lang w:val="ru-RU"/>
        </w:rPr>
        <w:t>ท่านเชื่อว่าหากใครสักคนสวดภาวนาเพื่อผู้ป่วยคนอื่น</w:t>
      </w:r>
      <w:r w:rsidRPr="00400B33">
        <w:t xml:space="preserve"> </w:t>
      </w:r>
      <w:r w:rsidRPr="00EF6D73">
        <w:rPr>
          <w:lang w:val="ru-RU"/>
        </w:rPr>
        <w:t>โดยไม่สนใจ</w:t>
      </w:r>
      <w:r w:rsidRPr="00400B33">
        <w:t xml:space="preserve"> </w:t>
      </w:r>
      <w:r w:rsidRPr="00EF6D73">
        <w:rPr>
          <w:lang w:val="ru-RU"/>
        </w:rPr>
        <w:t>ความเจ็บปวดของตนเอง</w:t>
      </w:r>
      <w:r w:rsidRPr="00400B33">
        <w:t xml:space="preserve"> </w:t>
      </w:r>
      <w:r w:rsidRPr="00EF6D73">
        <w:rPr>
          <w:lang w:val="ru-RU"/>
        </w:rPr>
        <w:t>สิ่งนี้จะทำให้พระเจ้าทรงเมตตาและทรงรับฟังคำสวดภาวนาเช่นนั้น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ผู้อาวุโสได้แนะนำให้ผู้ป่วยทำทุกสิ่งที่มนุษย์สามารถทำได้เพื่อการรักษาตัวเองก่อน</w:t>
      </w:r>
      <w:r w:rsidRPr="00400B33">
        <w:t xml:space="preserve"> </w:t>
      </w:r>
      <w:r w:rsidRPr="00EF6D73">
        <w:rPr>
          <w:lang w:val="ru-RU"/>
        </w:rPr>
        <w:t>และมอบสิ่งที่เกินกำลังมนุษย์ให้พระเจ้า</w:t>
      </w:r>
      <w:r w:rsidRPr="00400B33">
        <w:t xml:space="preserve"> </w:t>
      </w:r>
      <w:r w:rsidRPr="00EF6D73">
        <w:rPr>
          <w:lang w:val="ru-RU"/>
        </w:rPr>
        <w:t>ในขณะเดียวกัน</w:t>
      </w:r>
      <w:r w:rsidRPr="00400B33">
        <w:t xml:space="preserve"> </w:t>
      </w:r>
      <w:r w:rsidRPr="00EF6D73">
        <w:rPr>
          <w:lang w:val="ru-RU"/>
        </w:rPr>
        <w:t>ท่านยังเสริมสร้างความเชื่อของผู้คน</w:t>
      </w:r>
      <w:r w:rsidRPr="00400B33">
        <w:t xml:space="preserve"> </w:t>
      </w:r>
      <w:r w:rsidRPr="00EF6D73">
        <w:rPr>
          <w:lang w:val="ru-RU"/>
        </w:rPr>
        <w:t>เพื่อให้พวกเขาสามารถเผชิญกับโรคภัยด้วยความหวังในพระเจ้า</w:t>
      </w:r>
      <w:r w:rsidRPr="00400B33">
        <w:t xml:space="preserve"> </w:t>
      </w:r>
      <w:r w:rsidRPr="00EF6D73">
        <w:rPr>
          <w:lang w:val="ru-RU"/>
        </w:rPr>
        <w:t>โดยไม่ลืมว่าตลอดชีวิตบนโลกนี้</w:t>
      </w:r>
      <w:r w:rsidRPr="00400B33">
        <w:t xml:space="preserve"> </w:t>
      </w:r>
      <w:r w:rsidRPr="00EF6D73">
        <w:rPr>
          <w:lang w:val="ru-RU"/>
        </w:rPr>
        <w:t>เราทุกคนล้วนเป็น</w:t>
      </w:r>
      <w:r w:rsidRPr="00400B33">
        <w:t xml:space="preserve"> ‘</w:t>
      </w:r>
      <w:r w:rsidRPr="00EF6D73">
        <w:rPr>
          <w:lang w:val="ru-RU"/>
        </w:rPr>
        <w:t>ผู้แปลกหน้าและผู้อาศัยชั่วคราว</w:t>
      </w:r>
      <w:r w:rsidRPr="00400B33">
        <w:t>’ (</w:t>
      </w:r>
      <w:r w:rsidRPr="00EF6D73">
        <w:rPr>
          <w:lang w:val="ru-RU"/>
        </w:rPr>
        <w:t>ดู</w:t>
      </w:r>
      <w:r w:rsidRPr="00400B33">
        <w:t xml:space="preserve"> 1 </w:t>
      </w:r>
      <w:r w:rsidRPr="00EF6D73">
        <w:rPr>
          <w:lang w:val="ru-RU"/>
        </w:rPr>
        <w:t>เปโตร</w:t>
      </w:r>
      <w:r w:rsidRPr="00400B33">
        <w:t xml:space="preserve"> 2:11) </w:t>
      </w:r>
      <w:r w:rsidRPr="00EF6D73">
        <w:rPr>
          <w:lang w:val="ru-RU"/>
        </w:rPr>
        <w:t>และเพื่อเตรียมตัวสำหรับชีวิตนิรันดร์</w:t>
      </w:r>
    </w:p>
    <w:p w14:paraId="0CCDB10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หนังสือเล่มนี้ได้รับการตีพิมพ์ด้วยความอนุเคราะห์จากผู้ดูแลฝ่ายจิตวิญญาณของเรา</w:t>
      </w:r>
      <w:r w:rsidRPr="00400B33">
        <w:t xml:space="preserve"> </w:t>
      </w:r>
      <w:r w:rsidRPr="00EF6D73">
        <w:rPr>
          <w:lang w:val="ru-RU"/>
        </w:rPr>
        <w:t>คือ</w:t>
      </w:r>
      <w:r w:rsidRPr="00400B33">
        <w:t xml:space="preserve"> </w:t>
      </w:r>
      <w:r w:rsidRPr="00EF6D73">
        <w:rPr>
          <w:lang w:val="ru-RU"/>
        </w:rPr>
        <w:t>พระมหาสังฆราชนิโคเดมัสแห่งคาสซานดริอา</w:t>
      </w:r>
      <w:r w:rsidRPr="00400B33">
        <w:t xml:space="preserve"> </w:t>
      </w:r>
      <w:r w:rsidRPr="00EF6D73">
        <w:rPr>
          <w:lang w:val="ru-RU"/>
        </w:rPr>
        <w:t>หนังสือนี้ประกอบด้วยบทนำและหกส่วน</w:t>
      </w:r>
      <w:r w:rsidRPr="00400B33">
        <w:t xml:space="preserve"> </w:t>
      </w:r>
      <w:r w:rsidRPr="00EF6D73">
        <w:rPr>
          <w:lang w:val="ru-RU"/>
        </w:rPr>
        <w:t>คำถามหลายข้อถูกส่งถึงผู้อาวุโสโดยแม่ชีใหญ่และพี่น้องบางท่านในอารามของเรา</w:t>
      </w:r>
      <w:r w:rsidRPr="00400B33">
        <w:t xml:space="preserve"> </w:t>
      </w:r>
      <w:r w:rsidRPr="00EF6D73">
        <w:rPr>
          <w:lang w:val="ru-RU"/>
        </w:rPr>
        <w:t>ผู้อาวุโสได้ให้พรแก่เราให้ส่งผู้ที่มาขอความช่วยเหลือทางจิตวิญญาณไปยังบิดาทางจิตวิญญาณ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บ่อยครั้งในการสนทนากับแม่ชีใหญ่หรือพี่น้องอาวุโสท่านใดท่านหนึ่ง</w:t>
      </w:r>
      <w:r w:rsidRPr="00400B33">
        <w:t xml:space="preserve"> </w:t>
      </w:r>
      <w:r w:rsidRPr="00EF6D73">
        <w:rPr>
          <w:lang w:val="ru-RU"/>
        </w:rPr>
        <w:t>ผู้คนซึ่งถูกความทุกข์ทรมานครอบงำ</w:t>
      </w:r>
      <w:r w:rsidRPr="00400B33">
        <w:t xml:space="preserve"> </w:t>
      </w:r>
      <w:r w:rsidRPr="00EF6D73">
        <w:rPr>
          <w:lang w:val="ru-RU"/>
        </w:rPr>
        <w:t>มักจะเล่าถึงความเจ็บปวดของตนและขอคำแนะนำ</w:t>
      </w:r>
      <w:r w:rsidRPr="00400B33">
        <w:t xml:space="preserve"> </w:t>
      </w:r>
      <w:r w:rsidRPr="00EF6D73">
        <w:rPr>
          <w:lang w:val="ru-RU"/>
        </w:rPr>
        <w:t>บางครั้ง</w:t>
      </w:r>
      <w:r w:rsidRPr="00400B33">
        <w:t xml:space="preserve"> </w:t>
      </w:r>
      <w:r w:rsidRPr="00EF6D73">
        <w:rPr>
          <w:lang w:val="ru-RU"/>
        </w:rPr>
        <w:t>เพื่อมั่นใจว่าเราได้ตอบคำถามที่ร้ายแรงหรือซับซ้อนอย่างถูกต้อง</w:t>
      </w:r>
      <w:r w:rsidRPr="00400B33">
        <w:t xml:space="preserve"> </w:t>
      </w:r>
      <w:r w:rsidRPr="00EF6D73">
        <w:rPr>
          <w:lang w:val="ru-RU"/>
        </w:rPr>
        <w:t>เราจึงจะปรึกษาผู้อาวุโส</w:t>
      </w:r>
      <w:r w:rsidRPr="00400B33">
        <w:t xml:space="preserve"> </w:t>
      </w:r>
      <w:r w:rsidRPr="00EF6D73">
        <w:rPr>
          <w:lang w:val="ru-RU"/>
        </w:rPr>
        <w:t>และท่านจะชี้แนะวิธีแก้ไขปัญหาเฉพาะนั้นด้วยวิธีที่สอดคล้องกับพระประสงค์ของพระเจ้า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lastRenderedPageBreak/>
        <w:t>ท่านผู้อาวุโสเอง</w:t>
      </w:r>
      <w:r w:rsidRPr="00400B33">
        <w:t xml:space="preserve"> </w:t>
      </w:r>
      <w:r w:rsidRPr="00EF6D73">
        <w:rPr>
          <w:lang w:val="ru-RU"/>
        </w:rPr>
        <w:t>ในระหว่างการประชุมทั่วไปของชุมชนนักบวช</w:t>
      </w:r>
      <w:r w:rsidRPr="00400B33">
        <w:t xml:space="preserve"> </w:t>
      </w:r>
      <w:r w:rsidRPr="00EF6D73">
        <w:rPr>
          <w:lang w:val="ru-RU"/>
        </w:rPr>
        <w:t>และในการสนทนาส่วนตัวกับพี่น้องนักบวช</w:t>
      </w:r>
      <w:r w:rsidRPr="00400B33">
        <w:t xml:space="preserve"> — </w:t>
      </w:r>
      <w:r w:rsidRPr="00EF6D73">
        <w:rPr>
          <w:lang w:val="ru-RU"/>
        </w:rPr>
        <w:t>โดยใช้เหตุการณ์บางอย่างจากชีวิตของชุมชนนักบวชของเรา</w:t>
      </w:r>
      <w:r w:rsidRPr="00400B33">
        <w:t xml:space="preserve"> </w:t>
      </w:r>
      <w:r w:rsidRPr="00EF6D73">
        <w:rPr>
          <w:lang w:val="ru-RU"/>
        </w:rPr>
        <w:t>หรือคำถามที่เราเคยถามเป็นข้ออ้าง</w:t>
      </w:r>
      <w:r w:rsidRPr="00400B33">
        <w:t xml:space="preserve"> — </w:t>
      </w:r>
      <w:r w:rsidRPr="00EF6D73">
        <w:rPr>
          <w:lang w:val="ru-RU"/>
        </w:rPr>
        <w:t>ท่านมักจะพูดถึงความยากลำบากที่คริสตชนในโลกกว้างต้องเผชิญ</w:t>
      </w:r>
      <w:r w:rsidRPr="00400B33">
        <w:t xml:space="preserve"> </w:t>
      </w:r>
      <w:r w:rsidRPr="00EF6D73">
        <w:rPr>
          <w:lang w:val="ru-RU"/>
        </w:rPr>
        <w:t>ท่านทำเช่นนี้เพื่อให้เราได้อธิษฐานอย่างจริงใจเพื่อโลก</w:t>
      </w:r>
      <w:r w:rsidRPr="00400B33">
        <w:t xml:space="preserve"> </w:t>
      </w:r>
      <w:r w:rsidRPr="00EF6D73">
        <w:rPr>
          <w:lang w:val="ru-RU"/>
        </w:rPr>
        <w:t>นอกจากนี้</w:t>
      </w:r>
      <w:r w:rsidRPr="00400B33">
        <w:t xml:space="preserve"> </w:t>
      </w:r>
      <w:r w:rsidRPr="00EF6D73">
        <w:rPr>
          <w:lang w:val="ru-RU"/>
        </w:rPr>
        <w:t>ผู้อาวุโสยังจะยกตัวอย่างจากชีวิตของพ่อหรือแม่</w:t>
      </w:r>
      <w:r w:rsidRPr="00400B33">
        <w:t xml:space="preserve"> </w:t>
      </w:r>
      <w:r w:rsidRPr="00EF6D73">
        <w:rPr>
          <w:lang w:val="ru-RU"/>
        </w:rPr>
        <w:t>ซึ่งแม้จะขาดสภาพทางจิตวิญญาณที่เอื้ออำนวยเหมือนที่พระภิกษุได้รับ</w:t>
      </w:r>
      <w:r w:rsidRPr="00400B33">
        <w:t xml:space="preserve"> </w:t>
      </w:r>
      <w:r w:rsidRPr="00EF6D73">
        <w:rPr>
          <w:lang w:val="ru-RU"/>
        </w:rPr>
        <w:t>แต่พวกเขาก็ยังคงดำเนินชีวิตอย่างศักดิ์สิทธิ์</w:t>
      </w:r>
      <w:r w:rsidRPr="00400B33">
        <w:t xml:space="preserve"> </w:t>
      </w:r>
      <w:r w:rsidRPr="00EF6D73">
        <w:rPr>
          <w:lang w:val="ru-RU"/>
        </w:rPr>
        <w:t>ด้วยวิธีนี้</w:t>
      </w:r>
      <w:r w:rsidRPr="00400B33">
        <w:t xml:space="preserve"> </w:t>
      </w:r>
      <w:r w:rsidRPr="00EF6D73">
        <w:rPr>
          <w:lang w:val="ru-RU"/>
        </w:rPr>
        <w:t>พระพ่อปายซิออสจึงส่งเสริมให้เราพยายามด้วยความกระตือรือร้นอย่างยิ่ง</w:t>
      </w:r>
      <w:r w:rsidRPr="00400B33">
        <w:t xml:space="preserve"> </w:t>
      </w:r>
      <w:r w:rsidRPr="00EF6D73">
        <w:rPr>
          <w:lang w:val="ru-RU"/>
        </w:rPr>
        <w:t>บางคำตอบของท่านผู้อาวุโสได้รับการเสริมด้วยข้อความตัดตอนจากจดหมายของท่าน</w:t>
      </w:r>
      <w:r w:rsidRPr="00400B33">
        <w:t xml:space="preserve"> </w:t>
      </w:r>
      <w:r w:rsidRPr="00EF6D73">
        <w:rPr>
          <w:lang w:val="ru-RU"/>
        </w:rPr>
        <w:t>ซึ่งถูกส่งต่อให้เราโดยนักบวชและฆราวาสผู้มีศรัทธาที่จดหมายเหล่านั้นถูกส่งถึง</w:t>
      </w:r>
    </w:p>
    <w:p w14:paraId="4A0DD83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หนังสือเล่มนี้เปิดด้วยบทนำที่มีชื่อว่า</w:t>
      </w:r>
      <w:r w:rsidRPr="00400B33">
        <w:t xml:space="preserve"> ‘</w:t>
      </w:r>
      <w:r w:rsidRPr="00EF6D73">
        <w:rPr>
          <w:lang w:val="ru-RU"/>
        </w:rPr>
        <w:t>เยาวชนที่ทางแยกของชีวิต</w:t>
      </w:r>
      <w:r w:rsidRPr="00400B33">
        <w:t xml:space="preserve">’ </w:t>
      </w:r>
      <w:r w:rsidRPr="00EF6D73">
        <w:rPr>
          <w:lang w:val="ru-RU"/>
        </w:rPr>
        <w:t>ซึ่งมีวัตถุประสงค์เพื่อช่วยเหลือชายและหญิงวัยหนุ่มสาวที่ยังไม่แน่ใจว่าจะเลือกทางใดในชีวิต</w:t>
      </w:r>
      <w:r w:rsidRPr="00400B33">
        <w:t xml:space="preserve"> </w:t>
      </w:r>
      <w:r w:rsidRPr="00EF6D73">
        <w:rPr>
          <w:lang w:val="ru-RU"/>
        </w:rPr>
        <w:t>บทนี้เน้นย้ำว่าทั้งสองทางที่พระศาสนจักรของเราได้กำหนดไว้</w:t>
      </w:r>
      <w:r w:rsidRPr="00400B33">
        <w:t>—</w:t>
      </w:r>
      <w:r w:rsidRPr="00EF6D73">
        <w:rPr>
          <w:lang w:val="ru-RU"/>
        </w:rPr>
        <w:t>ชีวิตครอบครัวและชีวิตนักบวช</w:t>
      </w:r>
      <w:r w:rsidRPr="00400B33">
        <w:t>—</w:t>
      </w:r>
      <w:r w:rsidRPr="00EF6D73">
        <w:rPr>
          <w:lang w:val="ru-RU"/>
        </w:rPr>
        <w:t>ล้วนเป็นทางที่พระเจ้าทรงอวยพร</w:t>
      </w:r>
      <w:r w:rsidRPr="00400B33">
        <w:t xml:space="preserve"> </w:t>
      </w:r>
      <w:r w:rsidRPr="00EF6D73">
        <w:rPr>
          <w:lang w:val="ru-RU"/>
        </w:rPr>
        <w:t>เยาวชนต้องเลือกทางหนึ่งตามการเรียกของตนเอง</w:t>
      </w:r>
      <w:r w:rsidRPr="00400B33">
        <w:t xml:space="preserve"> </w:t>
      </w:r>
      <w:r w:rsidRPr="00EF6D73">
        <w:rPr>
          <w:lang w:val="ru-RU"/>
        </w:rPr>
        <w:t>จุดแข็ง</w:t>
      </w:r>
      <w:r w:rsidRPr="00400B33">
        <w:t xml:space="preserve"> </w:t>
      </w:r>
      <w:r w:rsidRPr="00EF6D73">
        <w:rPr>
          <w:lang w:val="ru-RU"/>
        </w:rPr>
        <w:t>และความรักของพวกเขา</w:t>
      </w:r>
      <w:r w:rsidRPr="00400B33">
        <w:t xml:space="preserve"> </w:t>
      </w:r>
      <w:r w:rsidRPr="00EF6D73">
        <w:rPr>
          <w:lang w:val="ru-RU"/>
        </w:rPr>
        <w:t>พวกเขาควรทำเช่นนั้นโดยไม่ถูก</w:t>
      </w:r>
      <w:r w:rsidRPr="00400B33">
        <w:t xml:space="preserve"> ‘</w:t>
      </w:r>
      <w:r w:rsidRPr="00EF6D73">
        <w:rPr>
          <w:lang w:val="ru-RU"/>
        </w:rPr>
        <w:t>ผลักดัน</w:t>
      </w:r>
      <w:r w:rsidRPr="00400B33">
        <w:t xml:space="preserve">’ </w:t>
      </w:r>
      <w:r w:rsidRPr="00EF6D73">
        <w:rPr>
          <w:lang w:val="ru-RU"/>
        </w:rPr>
        <w:t>โดยใคร</w:t>
      </w:r>
      <w:r w:rsidRPr="00400B33">
        <w:t xml:space="preserve"> </w:t>
      </w:r>
      <w:r w:rsidRPr="00EF6D73">
        <w:rPr>
          <w:lang w:val="ru-RU"/>
        </w:rPr>
        <w:t>แต่ด้วยความเชื่อมั่นในพระเจ้า</w:t>
      </w:r>
      <w:r w:rsidRPr="00400B33">
        <w:t xml:space="preserve"> </w:t>
      </w:r>
      <w:r w:rsidRPr="00EF6D73">
        <w:rPr>
          <w:lang w:val="ru-RU"/>
        </w:rPr>
        <w:t>ชีวิตที่บริสุทธิ์และจิตวิญญาณสำหรับเยาวชนเป็นเงื่อนไขพื้นฐานสำคัญสำหรับความสำเร็จของพวกเขาบนทางที่เลือก</w:t>
      </w:r>
      <w:r w:rsidRPr="00400B33">
        <w:t xml:space="preserve"> — </w:t>
      </w:r>
      <w:r w:rsidRPr="00EF6D73">
        <w:rPr>
          <w:lang w:val="ru-RU"/>
        </w:rPr>
        <w:t>ไม่ว่าจะเป็นชีวิตในวัดหรือชีวิตครอบครัว</w:t>
      </w:r>
    </w:p>
    <w:p w14:paraId="102CEBC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ส่วนแรกในจำนวนหกส่วนของหนังสือนี้อธิบายถึงพื้นฐานที่ครอบครัวถูกสร้างขึ้น</w:t>
      </w:r>
      <w:r w:rsidRPr="00400B33">
        <w:t xml:space="preserve">: </w:t>
      </w:r>
      <w:r w:rsidRPr="00EF6D73">
        <w:rPr>
          <w:lang w:val="ru-RU"/>
        </w:rPr>
        <w:t>ความรักและความเคารพที่สูงส่งและกว้างขวางที่คู่สมรสมีต่อกัน</w:t>
      </w:r>
      <w:r w:rsidRPr="00400B33">
        <w:t xml:space="preserve"> </w:t>
      </w:r>
      <w:r w:rsidRPr="00EF6D73">
        <w:rPr>
          <w:lang w:val="ru-RU"/>
        </w:rPr>
        <w:t>ความอดทนเมื่อเผชิญกับความยากลำบาก</w:t>
      </w:r>
      <w:r w:rsidRPr="00400B33">
        <w:t xml:space="preserve"> </w:t>
      </w:r>
      <w:r w:rsidRPr="00EF6D73">
        <w:rPr>
          <w:lang w:val="ru-RU"/>
        </w:rPr>
        <w:t>พร้อมทั้งการอธิษฐาน</w:t>
      </w:r>
      <w:r w:rsidRPr="00400B33">
        <w:t xml:space="preserve"> </w:t>
      </w:r>
      <w:r w:rsidRPr="00EF6D73">
        <w:rPr>
          <w:lang w:val="ru-RU"/>
        </w:rPr>
        <w:t>ช่วยป้องกันไม่ให้ครอบครัวแตกแยก</w:t>
      </w:r>
    </w:p>
    <w:p w14:paraId="265D3E4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ส่วนที่สองกล่าวถึงหน้าที่และความรับผิดชอบของพ่อแม่ในการเลี้ยงดูลูกให้ถูกต้อง</w:t>
      </w:r>
      <w:r w:rsidRPr="00400B33">
        <w:t xml:space="preserve"> </w:t>
      </w:r>
      <w:r w:rsidRPr="00EF6D73">
        <w:rPr>
          <w:lang w:val="ru-RU"/>
        </w:rPr>
        <w:t>โดยเน้นเป็นพิเศษถึงความสำคัญของตัวอย่างจากพ่อแม่</w:t>
      </w:r>
      <w:r w:rsidRPr="00400B33">
        <w:t xml:space="preserve"> — “</w:t>
      </w:r>
      <w:r w:rsidRPr="00EF6D73">
        <w:rPr>
          <w:lang w:val="ru-RU"/>
        </w:rPr>
        <w:t>การสอนแบบเงียบ</w:t>
      </w:r>
      <w:r w:rsidRPr="00400B33">
        <w:t xml:space="preserve">” </w:t>
      </w:r>
      <w:r w:rsidRPr="00EF6D73">
        <w:rPr>
          <w:lang w:val="ru-RU"/>
        </w:rPr>
        <w:t>ที่พ่อแม่ถ่ายทอดให้ลูก</w:t>
      </w:r>
      <w:r w:rsidRPr="00400B33">
        <w:t xml:space="preserve"> — </w:t>
      </w:r>
      <w:r w:rsidRPr="00EF6D73">
        <w:rPr>
          <w:lang w:val="ru-RU"/>
        </w:rPr>
        <w:t>รวมถึงบทบาทของแม่ในครอบครัว</w:t>
      </w:r>
      <w:r w:rsidRPr="00400B33">
        <w:t xml:space="preserve"> </w:t>
      </w:r>
      <w:r w:rsidRPr="00EF6D73">
        <w:rPr>
          <w:lang w:val="ru-RU"/>
        </w:rPr>
        <w:t>ผู้อาวุโสยังเน้นย้ำว่า</w:t>
      </w:r>
      <w:r w:rsidRPr="00400B33">
        <w:t xml:space="preserve"> </w:t>
      </w:r>
      <w:r w:rsidRPr="00EF6D73">
        <w:rPr>
          <w:lang w:val="ru-RU"/>
        </w:rPr>
        <w:t>ความอ่อนโยนและความรักของพ่อแม่ต่อลูกเป็นเงื่อนไขพื้นฐานที่จำเป็นสำหรับการพัฒนาตัวลูกให้เติบโตอย่างเป็นธรรมชาติและสุขภาพดี</w:t>
      </w:r>
    </w:p>
    <w:p w14:paraId="622B0A9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ส่วนที่สามของหนังสือเล่มนี้อุทิศให้กับเด็ก</w:t>
      </w:r>
      <w:r w:rsidRPr="00400B33">
        <w:t xml:space="preserve"> </w:t>
      </w:r>
      <w:r w:rsidRPr="00EF6D73">
        <w:rPr>
          <w:lang w:val="ru-RU"/>
        </w:rPr>
        <w:t>ๆ</w:t>
      </w:r>
      <w:r w:rsidRPr="00400B33">
        <w:t xml:space="preserve"> </w:t>
      </w:r>
      <w:r w:rsidRPr="00EF6D73">
        <w:rPr>
          <w:lang w:val="ru-RU"/>
        </w:rPr>
        <w:t>โดยกล่าวถึงความสุขและความยากลำบากของพวกเขา</w:t>
      </w:r>
      <w:r w:rsidRPr="00400B33">
        <w:t xml:space="preserve"> </w:t>
      </w:r>
      <w:r w:rsidRPr="00EF6D73">
        <w:rPr>
          <w:lang w:val="ru-RU"/>
        </w:rPr>
        <w:t>รวมถึงหน้าที่ต่อพ่อแม่</w:t>
      </w:r>
      <w:r w:rsidRPr="00400B33">
        <w:t xml:space="preserve"> </w:t>
      </w:r>
      <w:r w:rsidRPr="00EF6D73">
        <w:rPr>
          <w:lang w:val="ru-RU"/>
        </w:rPr>
        <w:t>ความเคารพและความรักของเด็ก</w:t>
      </w:r>
      <w:r w:rsidRPr="00400B33">
        <w:t xml:space="preserve"> </w:t>
      </w:r>
      <w:r w:rsidRPr="00EF6D73">
        <w:rPr>
          <w:lang w:val="ru-RU"/>
        </w:rPr>
        <w:t>ๆ</w:t>
      </w:r>
      <w:r w:rsidRPr="00400B33">
        <w:t xml:space="preserve"> </w:t>
      </w:r>
      <w:r w:rsidRPr="00EF6D73">
        <w:rPr>
          <w:lang w:val="ru-RU"/>
        </w:rPr>
        <w:t>ต่อพ่อแม่</w:t>
      </w:r>
      <w:r w:rsidRPr="00400B33">
        <w:t xml:space="preserve"> — </w:t>
      </w:r>
      <w:r w:rsidRPr="00EF6D73">
        <w:rPr>
          <w:lang w:val="ru-RU"/>
        </w:rPr>
        <w:t>ไม่เพียงแต่ในวัยเด็ก</w:t>
      </w:r>
      <w:r w:rsidRPr="00400B33">
        <w:t xml:space="preserve"> </w:t>
      </w:r>
      <w:r w:rsidRPr="00EF6D73">
        <w:rPr>
          <w:lang w:val="ru-RU"/>
        </w:rPr>
        <w:t>แต่ยังรวมถึงเมื่อเป็นผู้ใหญ่</w:t>
      </w:r>
      <w:r w:rsidRPr="00400B33">
        <w:t xml:space="preserve"> — </w:t>
      </w:r>
      <w:r w:rsidRPr="00EF6D73">
        <w:rPr>
          <w:lang w:val="ru-RU"/>
        </w:rPr>
        <w:t>เป็นกุญแจสำคัญที่จะช่วยให้พวกเขาได้รับพรจากพระเจ้า</w:t>
      </w:r>
    </w:p>
    <w:p w14:paraId="2842837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ส่วนที่สี่ประกอบด้วยคำแนะนำที่เรียบง่ายและปฏิบัติได้จริงของผู้อาวุโสเกี่ยวกับชีวิตทางจิตวิญญาณภายในครอบครัว</w:t>
      </w:r>
      <w:r w:rsidRPr="00400B33">
        <w:t xml:space="preserve"> </w:t>
      </w:r>
      <w:r w:rsidRPr="00EF6D73">
        <w:rPr>
          <w:lang w:val="ru-RU"/>
        </w:rPr>
        <w:t>คำแนะนำนี้ช่วยให้เด็กๆ</w:t>
      </w:r>
      <w:r w:rsidRPr="00400B33">
        <w:t xml:space="preserve"> </w:t>
      </w:r>
      <w:r w:rsidRPr="00EF6D73">
        <w:rPr>
          <w:lang w:val="ru-RU"/>
        </w:rPr>
        <w:t>และพ่อแม่สามารถนำคำสอนของพระกิตติคุณมาใช้ในชีวิตประจำวัน</w:t>
      </w:r>
      <w:r w:rsidRPr="00400B33">
        <w:t xml:space="preserve"> — </w:t>
      </w:r>
      <w:r w:rsidRPr="00EF6D73">
        <w:rPr>
          <w:lang w:val="ru-RU"/>
        </w:rPr>
        <w:t>ไม่ว่าจะอยู่ที่บ้านหรือที่ทำงาน</w:t>
      </w:r>
      <w:r w:rsidRPr="00400B33">
        <w:t xml:space="preserve"> </w:t>
      </w:r>
      <w:r w:rsidRPr="00EF6D73">
        <w:rPr>
          <w:lang w:val="ru-RU"/>
        </w:rPr>
        <w:t>ผู้อาวุโสยังเน้นย้ำว่า</w:t>
      </w:r>
      <w:r w:rsidRPr="00400B33">
        <w:t xml:space="preserve"> </w:t>
      </w:r>
      <w:r w:rsidRPr="00EF6D73">
        <w:rPr>
          <w:lang w:val="ru-RU"/>
        </w:rPr>
        <w:t>งานของบุคคลไม่ควรก่อให้เกิดความทุกข์ทางจิตใจอย่างต่อเนื่อง</w:t>
      </w:r>
      <w:r w:rsidRPr="00400B33">
        <w:t xml:space="preserve"> </w:t>
      </w:r>
      <w:r w:rsidRPr="00EF6D73">
        <w:rPr>
          <w:lang w:val="ru-RU"/>
        </w:rPr>
        <w:t>แต่ควรมีส่วนช่วยในการเติบโตทางจิตวิญญาณของเขา</w:t>
      </w:r>
    </w:p>
    <w:p w14:paraId="1ABB78E7" w14:textId="77777777" w:rsidR="00EF488A" w:rsidRPr="00400B33" w:rsidRDefault="00000000" w:rsidP="00B87D11">
      <w:pPr>
        <w:pStyle w:val="paragraph"/>
        <w:spacing w:before="30" w:after="30"/>
        <w:ind w:left="60" w:right="60"/>
      </w:pPr>
      <w:r>
        <w:rPr>
          <w:lang w:val="ru-RU"/>
        </w:rPr>
        <w:t>ส่วน</w:t>
      </w:r>
      <w:r w:rsidRPr="00EF6D73">
        <w:rPr>
          <w:lang w:val="ru-RU"/>
        </w:rPr>
        <w:t>ที่ห้ากล่าวถึงบททดสอบต่าง</w:t>
      </w:r>
      <w:r w:rsidRPr="00400B33">
        <w:t xml:space="preserve"> </w:t>
      </w:r>
      <w:r w:rsidRPr="00EF6D73">
        <w:rPr>
          <w:lang w:val="ru-RU"/>
        </w:rPr>
        <w:t>ๆ</w:t>
      </w:r>
      <w:r w:rsidRPr="00400B33">
        <w:t xml:space="preserve"> </w:t>
      </w:r>
      <w:r w:rsidRPr="00EF6D73">
        <w:rPr>
          <w:lang w:val="ru-RU"/>
        </w:rPr>
        <w:t>ที่ผู้คนต้องเผชิญในชีวิต</w:t>
      </w:r>
      <w:r w:rsidRPr="00400B33">
        <w:t xml:space="preserve"> </w:t>
      </w:r>
      <w:r w:rsidRPr="00EF6D73">
        <w:rPr>
          <w:lang w:val="ru-RU"/>
        </w:rPr>
        <w:t>ผู้อาวุโสเน้นย้ำถึงความปลอบประโลมและพลังอันยิ่งใหญ่ที่พระเจ้าประทานให้แก่ผู้คน</w:t>
      </w:r>
      <w:r w:rsidRPr="00400B33">
        <w:t xml:space="preserve"> </w:t>
      </w:r>
      <w:r w:rsidRPr="00EF6D73">
        <w:rPr>
          <w:lang w:val="ru-RU"/>
        </w:rPr>
        <w:t>หากพวกเขาไม่เพียงแต่ทนรับบททดสอบที่พระเจ้าส่งมา</w:t>
      </w:r>
      <w:r w:rsidRPr="00400B33">
        <w:t xml:space="preserve"> </w:t>
      </w:r>
      <w:r w:rsidRPr="00EF6D73">
        <w:rPr>
          <w:lang w:val="ru-RU"/>
        </w:rPr>
        <w:t>แต่ยังขอบคุณพระเจ้าสำหรับสิ่งเหล่านั้นด้วย</w:t>
      </w:r>
      <w:r w:rsidRPr="00400B33">
        <w:t xml:space="preserve"> </w:t>
      </w:r>
      <w:r w:rsidRPr="00EF6D73">
        <w:rPr>
          <w:lang w:val="ru-RU"/>
        </w:rPr>
        <w:t>โรคภัย</w:t>
      </w:r>
      <w:r w:rsidRPr="00400B33">
        <w:t xml:space="preserve"> </w:t>
      </w:r>
      <w:r w:rsidRPr="00EF6D73">
        <w:rPr>
          <w:lang w:val="ru-RU"/>
        </w:rPr>
        <w:t>ความพิการ</w:t>
      </w:r>
      <w:r w:rsidRPr="00400B33">
        <w:t xml:space="preserve"> </w:t>
      </w:r>
      <w:r w:rsidRPr="00EF6D73">
        <w:rPr>
          <w:lang w:val="ru-RU"/>
        </w:rPr>
        <w:t>และการใส่ร้าย</w:t>
      </w:r>
      <w:r w:rsidRPr="00400B33">
        <w:t xml:space="preserve"> </w:t>
      </w:r>
      <w:r w:rsidRPr="00EF6D73">
        <w:rPr>
          <w:lang w:val="ru-RU"/>
        </w:rPr>
        <w:t>เป็นพรสำหรับผู้ที่เข้าใจความหมายลึกซึ้งที่สุดของชีวิต</w:t>
      </w:r>
      <w:r w:rsidRPr="00400B33">
        <w:t xml:space="preserve"> </w:t>
      </w:r>
      <w:r w:rsidRPr="00EF6D73">
        <w:rPr>
          <w:lang w:val="ru-RU"/>
        </w:rPr>
        <w:t>ผ่านความทุกข์ทรมานที่พวกเขาต้องทนรับ</w:t>
      </w:r>
      <w:r w:rsidRPr="00400B33">
        <w:t xml:space="preserve"> </w:t>
      </w:r>
      <w:r w:rsidRPr="00EF6D73">
        <w:rPr>
          <w:lang w:val="ru-RU"/>
        </w:rPr>
        <w:t>ผู้คนสามารถชดใช้บาปของตนเอง</w:t>
      </w:r>
      <w:r w:rsidRPr="00400B33">
        <w:t xml:space="preserve"> </w:t>
      </w:r>
      <w:r w:rsidRPr="00EF6D73">
        <w:rPr>
          <w:lang w:val="ru-RU"/>
        </w:rPr>
        <w:t>หรือได้รับรางวัลจากสวรรค์</w:t>
      </w:r>
    </w:p>
    <w:p w14:paraId="251A00A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สุดท้าย</w:t>
      </w:r>
      <w:r w:rsidRPr="00400B33">
        <w:t xml:space="preserve"> </w:t>
      </w:r>
      <w:r w:rsidRPr="00EF6D73">
        <w:rPr>
          <w:lang w:val="ru-RU"/>
        </w:rPr>
        <w:t>ส่วนที่หกประกอบด้วยคำตอบของผู้อาวุโสต่อคำถามเกี่ยวกับวิธีการมองความตายอย่างถูกต้อง</w:t>
      </w:r>
      <w:r w:rsidRPr="00400B33">
        <w:t xml:space="preserve"> </w:t>
      </w:r>
      <w:r w:rsidRPr="00EF6D73">
        <w:rPr>
          <w:lang w:val="ru-RU"/>
        </w:rPr>
        <w:t>และวิธีการเตรียมตัวรับมือกับความตาย</w:t>
      </w:r>
      <w:r w:rsidRPr="00400B33">
        <w:t xml:space="preserve"> </w:t>
      </w:r>
      <w:r w:rsidRPr="00EF6D73">
        <w:rPr>
          <w:lang w:val="ru-RU"/>
        </w:rPr>
        <w:t>ผู้อาวุโสอธิบายว่าอะไรคือความปลอบประโลมที่แท้จริงสำหรับผู้ที่กำลังโศกเศร้าจากการสูญเสียคนที่รัก</w:t>
      </w:r>
      <w:r w:rsidRPr="00400B33">
        <w:t xml:space="preserve"> </w:t>
      </w:r>
      <w:r w:rsidRPr="00EF6D73">
        <w:rPr>
          <w:lang w:val="ru-RU"/>
        </w:rPr>
        <w:lastRenderedPageBreak/>
        <w:t>และเน้นย้ำว่าพิธีรำลึก</w:t>
      </w:r>
      <w:r w:rsidRPr="00400B33">
        <w:t xml:space="preserve"> </w:t>
      </w:r>
      <w:r w:rsidRPr="00EF6D73">
        <w:rPr>
          <w:lang w:val="ru-RU"/>
        </w:rPr>
        <w:t>การสวดมนต์</w:t>
      </w:r>
      <w:r w:rsidRPr="00400B33">
        <w:t xml:space="preserve"> </w:t>
      </w:r>
      <w:r w:rsidRPr="00EF6D73">
        <w:rPr>
          <w:lang w:val="ru-RU"/>
        </w:rPr>
        <w:t>และการให้ทาน</w:t>
      </w:r>
      <w:r w:rsidRPr="00400B33">
        <w:t xml:space="preserve"> </w:t>
      </w:r>
      <w:r w:rsidRPr="00EF6D73">
        <w:rPr>
          <w:lang w:val="ru-RU"/>
        </w:rPr>
        <w:t>ซึ่งจัดขึ้นเพื่อความสงบสุขของวิญญาณผู้ล่วงลับนั้น</w:t>
      </w:r>
      <w:r w:rsidRPr="00400B33">
        <w:t xml:space="preserve"> </w:t>
      </w:r>
      <w:r w:rsidRPr="00EF6D73">
        <w:rPr>
          <w:lang w:val="ru-RU"/>
        </w:rPr>
        <w:t>ช่วยผู้ล่วงลับได้มากเพียงใด</w:t>
      </w:r>
      <w:r w:rsidRPr="00400B33">
        <w:t xml:space="preserve"> </w:t>
      </w:r>
      <w:r w:rsidRPr="00EF6D73">
        <w:rPr>
          <w:lang w:val="ru-RU"/>
        </w:rPr>
        <w:t>ด้วยถ้อยคำที่เรียบง่ายและชัดเจน</w:t>
      </w:r>
      <w:r w:rsidRPr="00400B33">
        <w:t xml:space="preserve"> </w:t>
      </w:r>
      <w:r w:rsidRPr="00EF6D73">
        <w:rPr>
          <w:lang w:val="ru-RU"/>
        </w:rPr>
        <w:t>ผู้อาวุโสได้วาดภาพวันพิพากษาในอนาคตและชีวิตนิรันดร์</w:t>
      </w:r>
    </w:p>
    <w:p w14:paraId="7196B14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คำสอนของผู้อาวุโสที่รวบรวมไว้ในหนังสือเล่มนี้</w:t>
      </w:r>
      <w:r w:rsidRPr="00400B33">
        <w:t xml:space="preserve"> </w:t>
      </w:r>
      <w:r w:rsidRPr="00EF6D73">
        <w:rPr>
          <w:lang w:val="ru-RU"/>
        </w:rPr>
        <w:t>อาจช่วยผู้เชื่อทั่วไปที่กำลังมุ่งมั่นในชีวิตทางจิตวิญญาณ</w:t>
      </w:r>
      <w:r w:rsidRPr="00400B33">
        <w:t xml:space="preserve"> </w:t>
      </w:r>
      <w:r w:rsidRPr="00EF6D73">
        <w:rPr>
          <w:lang w:val="ru-RU"/>
        </w:rPr>
        <w:t>ให้สามารถดำเนิน</w:t>
      </w:r>
      <w:r w:rsidRPr="00400B33">
        <w:t xml:space="preserve"> ‘</w:t>
      </w:r>
      <w:r w:rsidRPr="00EF6D73">
        <w:rPr>
          <w:lang w:val="ru-RU"/>
        </w:rPr>
        <w:t>งานที่ดี</w:t>
      </w:r>
      <w:r w:rsidRPr="00400B33">
        <w:t xml:space="preserve">’ </w:t>
      </w:r>
      <w:r w:rsidRPr="00EF6D73">
        <w:rPr>
          <w:lang w:val="ru-RU"/>
        </w:rPr>
        <w:t>ของตนต่อไปด้วยความซื่อสัตย์อย่างยิ่ง</w:t>
      </w:r>
      <w:r w:rsidRPr="00400B33">
        <w:t xml:space="preserve"> (</w:t>
      </w:r>
      <w:r w:rsidRPr="00EF6D73">
        <w:rPr>
          <w:lang w:val="ru-RU"/>
        </w:rPr>
        <w:t>ดู</w:t>
      </w:r>
      <w:r w:rsidRPr="00EF6D73">
        <w:t xml:space="preserve"> 1 </w:t>
      </w:r>
      <w:r w:rsidRPr="00EF6D73">
        <w:rPr>
          <w:lang w:val="ru-RU"/>
        </w:rPr>
        <w:t>ทิโมธี</w:t>
      </w:r>
      <w:r w:rsidRPr="00400B33">
        <w:t xml:space="preserve"> 6:12) </w:t>
      </w:r>
      <w:r w:rsidRPr="00EF6D73">
        <w:rPr>
          <w:lang w:val="ru-RU"/>
        </w:rPr>
        <w:t>อีกด้านหนึ่ง</w:t>
      </w:r>
      <w:r w:rsidRPr="00400B33">
        <w:t xml:space="preserve"> </w:t>
      </w:r>
      <w:r w:rsidRPr="00EF6D73">
        <w:rPr>
          <w:lang w:val="ru-RU"/>
        </w:rPr>
        <w:t>คำสอนเหล่านี้อาจช่วยปลุกจิตสำนึกของผู้ที่กำลังทุกข์ทรมานและอยู่ห่างไกลจากพระเจ้า</w:t>
      </w:r>
      <w:r w:rsidRPr="00400B33">
        <w:t xml:space="preserve"> </w:t>
      </w:r>
      <w:r w:rsidRPr="00EF6D73">
        <w:rPr>
          <w:lang w:val="ru-RU"/>
        </w:rPr>
        <w:t>ให้เกิดความต้องการที่จะเป็นสมาชิกที่มีจิตสำนึกในพระศาสนจักร</w:t>
      </w:r>
      <w:r w:rsidRPr="00400B33">
        <w:t xml:space="preserve"> </w:t>
      </w:r>
      <w:r w:rsidRPr="00EF6D73">
        <w:rPr>
          <w:lang w:val="ru-RU"/>
        </w:rPr>
        <w:t>และได้ชื่นชมยินดีในความสันติสุขที่ชีวิตทางจิตวิญญาณนำมา</w:t>
      </w:r>
      <w:r w:rsidRPr="00400B33">
        <w:t xml:space="preserve"> </w:t>
      </w:r>
      <w:r w:rsidRPr="00EF6D73">
        <w:rPr>
          <w:lang w:val="ru-RU"/>
        </w:rPr>
        <w:t>ภายในชุมชนเล็กๆ</w:t>
      </w:r>
      <w:r w:rsidRPr="00400B33">
        <w:t xml:space="preserve"> </w:t>
      </w:r>
      <w:r w:rsidRPr="00EF6D73">
        <w:rPr>
          <w:lang w:val="ru-RU"/>
        </w:rPr>
        <w:t>ของครอบครัวตนเอง</w:t>
      </w:r>
      <w:r w:rsidRPr="00400B33">
        <w:t xml:space="preserve"> </w:t>
      </w:r>
      <w:r w:rsidRPr="00EF6D73">
        <w:rPr>
          <w:lang w:val="ru-RU"/>
        </w:rPr>
        <w:t>ในเวลาเดียวกัน</w:t>
      </w:r>
      <w:r w:rsidRPr="00400B33">
        <w:t xml:space="preserve"> </w:t>
      </w:r>
      <w:r w:rsidRPr="00EF6D73">
        <w:rPr>
          <w:lang w:val="ru-RU"/>
        </w:rPr>
        <w:t>ผู้อาวุโสยังเน้นย้ำว่า</w:t>
      </w:r>
      <w:r w:rsidRPr="00400B33">
        <w:t xml:space="preserve"> </w:t>
      </w:r>
      <w:r w:rsidRPr="00EF6D73">
        <w:rPr>
          <w:lang w:val="ru-RU"/>
        </w:rPr>
        <w:t>ในการสมรส</w:t>
      </w:r>
      <w:r w:rsidRPr="00400B33">
        <w:t xml:space="preserve"> </w:t>
      </w:r>
      <w:r w:rsidRPr="00EF6D73">
        <w:rPr>
          <w:lang w:val="ru-RU"/>
        </w:rPr>
        <w:t>การปฏิบัติตามพระบัญญัติทั้งปวงของพระเจ้านั้นเป็นสิ่งจำเป็น</w:t>
      </w:r>
      <w:r w:rsidRPr="00400B33">
        <w:t xml:space="preserve"> </w:t>
      </w:r>
      <w:r w:rsidRPr="00EF6D73">
        <w:rPr>
          <w:lang w:val="ru-RU"/>
        </w:rPr>
        <w:t>ซึ่ง</w:t>
      </w:r>
      <w:r w:rsidRPr="00400B33">
        <w:t xml:space="preserve"> ‘</w:t>
      </w:r>
      <w:r w:rsidRPr="00EF6D73">
        <w:rPr>
          <w:lang w:val="ru-RU"/>
        </w:rPr>
        <w:t>ไม่ใช่ภาระหนัก</w:t>
      </w:r>
      <w:r w:rsidRPr="00400B33">
        <w:t xml:space="preserve">’ (1 </w:t>
      </w:r>
      <w:r w:rsidRPr="00EF6D73">
        <w:rPr>
          <w:lang w:val="ru-RU"/>
        </w:rPr>
        <w:t>ยอห์น</w:t>
      </w:r>
      <w:r w:rsidRPr="00400B33">
        <w:t xml:space="preserve"> 5:3) </w:t>
      </w:r>
      <w:r w:rsidRPr="00EF6D73">
        <w:rPr>
          <w:lang w:val="ru-RU"/>
        </w:rPr>
        <w:t>ตัวอย่างเช่น</w:t>
      </w:r>
      <w:r w:rsidRPr="00400B33">
        <w:t xml:space="preserve"> </w:t>
      </w:r>
      <w:r w:rsidRPr="00EF6D73">
        <w:rPr>
          <w:lang w:val="ru-RU"/>
        </w:rPr>
        <w:t>หากฝ่ายหนึ่งยอมสละความประสงค์ของตนเองและเชื่อฟังอีกฝ่าย</w:t>
      </w:r>
      <w:r w:rsidRPr="00400B33">
        <w:t xml:space="preserve"> </w:t>
      </w:r>
      <w:r w:rsidRPr="00EF6D73">
        <w:rPr>
          <w:lang w:val="ru-RU"/>
        </w:rPr>
        <w:t>เขาทำเช่นนั้นด้วยความรัก</w:t>
      </w:r>
      <w:r w:rsidRPr="00400B33">
        <w:t xml:space="preserve"> </w:t>
      </w:r>
      <w:r w:rsidRPr="00EF6D73">
        <w:rPr>
          <w:lang w:val="ru-RU"/>
        </w:rPr>
        <w:t>และด้วยเหตุนี้จึงไม่รู้สึกถูกกดขี่</w:t>
      </w:r>
      <w:r w:rsidRPr="00400B33">
        <w:t xml:space="preserve"> </w:t>
      </w:r>
      <w:r w:rsidRPr="00EF6D73">
        <w:rPr>
          <w:lang w:val="ru-RU"/>
        </w:rPr>
        <w:t>แต่กลับได้รับความปลอบประโลมอันหวานชื่น</w:t>
      </w:r>
    </w:p>
    <w:p w14:paraId="3D1B984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อาจเป็นไปได้ว่าสำหรับคนสมัยใหม่</w:t>
      </w:r>
      <w:r w:rsidRPr="00400B33">
        <w:t xml:space="preserve"> </w:t>
      </w:r>
      <w:r w:rsidRPr="00EF6D73">
        <w:rPr>
          <w:lang w:val="ru-RU"/>
        </w:rPr>
        <w:t>ซึ่งคุ้นเคยกับ</w:t>
      </w:r>
      <w:r w:rsidRPr="00400B33">
        <w:t xml:space="preserve"> ‘</w:t>
      </w:r>
      <w:r w:rsidRPr="00EF6D73">
        <w:rPr>
          <w:lang w:val="ru-RU"/>
        </w:rPr>
        <w:t>กฎหมายที่หละหลวม</w:t>
      </w:r>
      <w:r w:rsidRPr="00400B33">
        <w:t xml:space="preserve">’ </w:t>
      </w:r>
      <w:r w:rsidRPr="00EF6D73">
        <w:rPr>
          <w:lang w:val="ru-RU"/>
        </w:rPr>
        <w:t>ของสังคมในปัจจุบัน</w:t>
      </w:r>
      <w:r w:rsidRPr="00400B33">
        <w:t xml:space="preserve"> </w:t>
      </w:r>
      <w:r w:rsidRPr="00EF6D73">
        <w:rPr>
          <w:lang w:val="ru-RU"/>
        </w:rPr>
        <w:t>บางมุมมองของพ่อเปไซออสอาจดูสุดโต่งและไม่สามารถนำไปปฏิบัติได้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เมื่อพิจารณาคำพูดของพ่อเปไซออสในแสงสว่างของพระวรสาร</w:t>
      </w:r>
      <w:r w:rsidRPr="00400B33">
        <w:t xml:space="preserve"> </w:t>
      </w:r>
      <w:r w:rsidRPr="00EF6D73">
        <w:rPr>
          <w:lang w:val="ru-RU"/>
        </w:rPr>
        <w:t>ผู้อ่านจะเชื่อมั่นว่าคำพูดเหล่านั้นเป็นการแสดงออกที่ถูกต้องและไม่ประนีประนอมต่อพระวรสาร</w:t>
      </w:r>
      <w:r w:rsidRPr="00400B33">
        <w:t xml:space="preserve"> </w:t>
      </w:r>
      <w:r w:rsidRPr="00EF6D73">
        <w:rPr>
          <w:lang w:val="ru-RU"/>
        </w:rPr>
        <w:t>สิ่งที่ผู้อาวุโสพยายามแสวงหามาโดยตลอดคือความสมบูรณ์แบบในพระคริสต์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การดูแลทางจิตวิญญาณที่ได้รับแรงบันดาลใจจากพระเจ้าของท่านนั้น</w:t>
      </w:r>
      <w:r w:rsidRPr="00400B33">
        <w:t xml:space="preserve"> </w:t>
      </w:r>
      <w:r w:rsidRPr="00EF6D73">
        <w:rPr>
          <w:lang w:val="ru-RU"/>
        </w:rPr>
        <w:t>มีความอดทนต่อความอ่อนแอของมนุษย์</w:t>
      </w:r>
      <w:r w:rsidRPr="00400B33">
        <w:t xml:space="preserve"> </w:t>
      </w:r>
      <w:r w:rsidRPr="00EF6D73">
        <w:rPr>
          <w:lang w:val="ru-RU"/>
        </w:rPr>
        <w:t>และใช้หลักการ</w:t>
      </w:r>
      <w:r w:rsidRPr="00400B33">
        <w:t xml:space="preserve"> “</w:t>
      </w:r>
      <w:r w:rsidRPr="00EF6D73">
        <w:rPr>
          <w:lang w:val="ru-RU"/>
        </w:rPr>
        <w:t>เศรษฐกิจแบบบิดา</w:t>
      </w:r>
      <w:r w:rsidRPr="00400B33">
        <w:t>” (patristic economy)</w:t>
      </w:r>
      <w:r w:rsidRPr="00EF6D73">
        <w:rPr>
          <w:rStyle w:val="FootnoteReference"/>
          <w:lang w:val="ru-RU"/>
        </w:rPr>
        <w:footnoteReference w:id="1"/>
      </w:r>
      <w:r w:rsidRPr="00400B33">
        <w:t xml:space="preserve"> </w:t>
      </w:r>
      <w:r w:rsidRPr="00EF6D73">
        <w:rPr>
          <w:lang w:val="ru-RU"/>
        </w:rPr>
        <w:t>อย่างเป็นธรรมชาติ</w:t>
      </w:r>
      <w:r w:rsidRPr="00400B33">
        <w:t xml:space="preserve"> </w:t>
      </w:r>
      <w:r w:rsidRPr="00EF6D73">
        <w:rPr>
          <w:lang w:val="ru-RU"/>
        </w:rPr>
        <w:t>โดยไม่เคยลดตัวลงเพื่อประนีประนอมกับบาป</w:t>
      </w:r>
      <w:r w:rsidRPr="00400B33">
        <w:t xml:space="preserve"> </w:t>
      </w:r>
      <w:r w:rsidRPr="00EF6D73">
        <w:rPr>
          <w:lang w:val="ru-RU"/>
        </w:rPr>
        <w:t>ผ่านตัวอย่างจากอดีต</w:t>
      </w:r>
      <w:r w:rsidRPr="00400B33">
        <w:t xml:space="preserve"> </w:t>
      </w:r>
      <w:r w:rsidRPr="00EF6D73">
        <w:rPr>
          <w:lang w:val="ru-RU"/>
        </w:rPr>
        <w:t>ผู้อาวุโสช่วยให้คนสมัยใหม่เข้าใจว่าพระเจ้าคือพระเจ้าผู้ทรงพระชนม์อยู่</w:t>
      </w:r>
      <w:r w:rsidRPr="00400B33">
        <w:t xml:space="preserve"> </w:t>
      </w:r>
      <w:r w:rsidRPr="00EF6D73">
        <w:rPr>
          <w:lang w:val="ru-RU"/>
        </w:rPr>
        <w:t>และ</w:t>
      </w:r>
      <w:r w:rsidRPr="00400B33">
        <w:t xml:space="preserve"> ‘</w:t>
      </w:r>
      <w:r w:rsidRPr="00EF6D73">
        <w:rPr>
          <w:lang w:val="ru-RU"/>
        </w:rPr>
        <w:t>ทรงกระทำการทั้งปวงในทุกสิ่ง</w:t>
      </w:r>
      <w:r w:rsidRPr="00400B33">
        <w:t xml:space="preserve">’ (1 </w:t>
      </w:r>
      <w:r w:rsidRPr="00EF6D73">
        <w:rPr>
          <w:lang w:val="ru-RU"/>
        </w:rPr>
        <w:t>โครินธ์</w:t>
      </w:r>
      <w:r w:rsidRPr="00400B33">
        <w:t xml:space="preserve"> 12:6) </w:t>
      </w:r>
      <w:r w:rsidRPr="00EF6D73">
        <w:rPr>
          <w:lang w:val="ru-RU"/>
        </w:rPr>
        <w:t>พระองค์ไม่เพียงทรงกระทำในชีวิตที่จะมาถึงในฐานะผู้ประทานรางวัล</w:t>
      </w:r>
      <w:r w:rsidRPr="00400B33">
        <w:t xml:space="preserve"> </w:t>
      </w:r>
      <w:r w:rsidRPr="00EF6D73">
        <w:rPr>
          <w:lang w:val="ru-RU"/>
        </w:rPr>
        <w:t>แต่ยังทรงกระทำในชีวิตปัจจุบันนี้</w:t>
      </w:r>
      <w:r w:rsidRPr="00400B33">
        <w:t xml:space="preserve"> — </w:t>
      </w:r>
      <w:r w:rsidRPr="00EF6D73">
        <w:rPr>
          <w:lang w:val="ru-RU"/>
        </w:rPr>
        <w:t>ในฐานะพระบิดาผู้เปี่ยมด้วยความเมตตาและความรัก</w:t>
      </w:r>
      <w:r w:rsidRPr="00400B33">
        <w:t xml:space="preserve">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บุคคลนั้นต้องแสดงความตั้งใจดีและลงมือทำความพยายามเล็กๆ</w:t>
      </w:r>
      <w:r w:rsidRPr="00400B33">
        <w:t xml:space="preserve"> </w:t>
      </w:r>
      <w:r w:rsidRPr="00EF6D73">
        <w:rPr>
          <w:lang w:val="ru-RU"/>
        </w:rPr>
        <w:t>น้อยๆ</w:t>
      </w:r>
      <w:r w:rsidRPr="00400B33">
        <w:t xml:space="preserve"> </w:t>
      </w:r>
      <w:r w:rsidRPr="00EF6D73">
        <w:rPr>
          <w:lang w:val="ru-RU"/>
        </w:rPr>
        <w:t>ด้วยความพยายามเพียงเล็กน้อย</w:t>
      </w:r>
      <w:r w:rsidRPr="00400B33">
        <w:t xml:space="preserve"> </w:t>
      </w:r>
      <w:r w:rsidRPr="00EF6D73">
        <w:rPr>
          <w:lang w:val="ru-RU"/>
        </w:rPr>
        <w:t>เราจะได้รับสิ่งมากมาย</w:t>
      </w:r>
      <w:r w:rsidRPr="00400B33">
        <w:t xml:space="preserve"> </w:t>
      </w:r>
      <w:r w:rsidRPr="00EF6D73">
        <w:rPr>
          <w:lang w:val="ru-RU"/>
        </w:rPr>
        <w:t>บุคคลนั้นจำเป็นต้องลงมือทำความพยายามเล็กๆ</w:t>
      </w:r>
      <w:r w:rsidRPr="00400B33">
        <w:t xml:space="preserve"> </w:t>
      </w:r>
      <w:r w:rsidRPr="00EF6D73">
        <w:rPr>
          <w:lang w:val="ru-RU"/>
        </w:rPr>
        <w:t>น้อยๆ</w:t>
      </w:r>
      <w:r w:rsidRPr="00400B33">
        <w:t xml:space="preserve"> </w:t>
      </w:r>
      <w:r w:rsidRPr="00EF6D73">
        <w:rPr>
          <w:lang w:val="ru-RU"/>
        </w:rPr>
        <w:t>นี้</w:t>
      </w:r>
      <w:r w:rsidRPr="00400B33">
        <w:t xml:space="preserve"> — </w:t>
      </w:r>
      <w:r w:rsidRPr="00EF6D73">
        <w:rPr>
          <w:lang w:val="ru-RU"/>
        </w:rPr>
        <w:t>เพื่อให้พระเจ้ามี</w:t>
      </w:r>
      <w:r w:rsidRPr="00400B33">
        <w:t xml:space="preserve"> ‘</w:t>
      </w:r>
      <w:r w:rsidRPr="00EF6D73">
        <w:rPr>
          <w:lang w:val="ru-RU"/>
        </w:rPr>
        <w:t>สิทธิที่จะเข้าแทรกแซง</w:t>
      </w:r>
      <w:r w:rsidRPr="00400B33">
        <w:t xml:space="preserve">’ </w:t>
      </w:r>
      <w:r w:rsidRPr="00EF6D73">
        <w:rPr>
          <w:lang w:val="ru-RU"/>
        </w:rPr>
        <w:t>ในชีวิตของพวกเขาด้วยความช่วยเหลืออันอุดมสมบูรณ์จากพระเจ้า</w:t>
      </w:r>
    </w:p>
    <w:p w14:paraId="66ADD18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เราขอขอบคุณทุกท่านที่ได้อ่านต้นฉบับของหนังสือเล่มนี้ก่อนการตีพิมพ์</w:t>
      </w:r>
      <w:r w:rsidRPr="00400B33">
        <w:t xml:space="preserve"> </w:t>
      </w:r>
      <w:r w:rsidRPr="00EF6D73">
        <w:rPr>
          <w:lang w:val="ru-RU"/>
        </w:rPr>
        <w:t>และได้ให้คำแนะนำอย่างสุภาพเพื่อช่วยปรับปรุงหนังสือให้ดีขึ้น</w:t>
      </w:r>
    </w:p>
    <w:p w14:paraId="354B296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เราหวังเป็นอย่างยิ่งว่า</w:t>
      </w:r>
      <w:r w:rsidRPr="00400B33">
        <w:t xml:space="preserve"> </w:t>
      </w:r>
      <w:r w:rsidRPr="00EF6D73">
        <w:rPr>
          <w:lang w:val="ru-RU"/>
        </w:rPr>
        <w:t>คำพูดของผู้อาวุโสจะช่วยครอบครัวต่าง</w:t>
      </w:r>
      <w:r w:rsidRPr="00400B33">
        <w:t xml:space="preserve"> </w:t>
      </w:r>
      <w:r w:rsidRPr="00EF6D73">
        <w:rPr>
          <w:lang w:val="ru-RU"/>
        </w:rPr>
        <w:t>ๆ</w:t>
      </w:r>
      <w:r w:rsidRPr="00400B33">
        <w:t xml:space="preserve"> — </w:t>
      </w:r>
      <w:r w:rsidRPr="00EF6D73">
        <w:rPr>
          <w:lang w:val="ru-RU"/>
        </w:rPr>
        <w:t>ซึ่งโดยเฉพาะในยุคสมัยนี้</w:t>
      </w:r>
      <w:r w:rsidRPr="00400B33">
        <w:t xml:space="preserve"> </w:t>
      </w:r>
      <w:r w:rsidRPr="00EF6D73">
        <w:rPr>
          <w:lang w:val="ru-RU"/>
        </w:rPr>
        <w:t>ต้องทนทุกข์ทรมานเนื่องจากการละเลยหรือการละเมิดพระบัญญัติของพระเจ้า</w:t>
      </w:r>
      <w:r w:rsidRPr="00400B33">
        <w:t xml:space="preserve"> — </w:t>
      </w:r>
      <w:r w:rsidRPr="00EF6D73">
        <w:rPr>
          <w:lang w:val="ru-RU"/>
        </w:rPr>
        <w:t>ให้ค้นพบจุดมุ่งหมายที่แท้จริงของตนเองในอ้อมกอดของพระศาสนจักรออร์โธดอกซ์</w:t>
      </w:r>
      <w:r w:rsidRPr="00400B33">
        <w:t xml:space="preserve"> </w:t>
      </w:r>
      <w:r w:rsidRPr="00EF6D73">
        <w:rPr>
          <w:lang w:val="ru-RU"/>
        </w:rPr>
        <w:t>เพื่อที่พ่อแม่และลูก</w:t>
      </w:r>
      <w:r w:rsidRPr="00400B33">
        <w:t xml:space="preserve"> </w:t>
      </w:r>
      <w:r w:rsidRPr="00EF6D73">
        <w:rPr>
          <w:lang w:val="ru-RU"/>
        </w:rPr>
        <w:t>ๆ</w:t>
      </w:r>
      <w:r w:rsidRPr="00400B33">
        <w:t xml:space="preserve"> </w:t>
      </w:r>
      <w:r w:rsidRPr="00EF6D73">
        <w:rPr>
          <w:lang w:val="ru-RU"/>
        </w:rPr>
        <w:t>จะได้เริ่มใช้ชีวิตในสวรรค์แม้ในชีวิตนี้เอง</w:t>
      </w:r>
      <w:r w:rsidRPr="00400B33">
        <w:t xml:space="preserve"> </w:t>
      </w:r>
      <w:r w:rsidRPr="00EF6D73">
        <w:rPr>
          <w:lang w:val="ru-RU"/>
        </w:rPr>
        <w:t>อาเมน</w:t>
      </w:r>
    </w:p>
    <w:p w14:paraId="1F80A26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16 </w:t>
      </w:r>
      <w:r w:rsidRPr="00EF6D73">
        <w:rPr>
          <w:lang w:val="ru-RU"/>
        </w:rPr>
        <w:t>กันยายน</w:t>
      </w:r>
      <w:r w:rsidRPr="00400B33">
        <w:t xml:space="preserve"> 2002 </w:t>
      </w:r>
    </w:p>
    <w:p w14:paraId="24E2E33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EF6D73">
        <w:rPr>
          <w:lang w:val="ru-RU"/>
        </w:rPr>
        <w:t>วันระลึกถึงนักบุญยูเฟเมีย</w:t>
      </w:r>
      <w:r w:rsidRPr="00400B33">
        <w:t xml:space="preserve"> </w:t>
      </w:r>
      <w:r w:rsidRPr="00EF6D73">
        <w:rPr>
          <w:lang w:val="ru-RU"/>
        </w:rPr>
        <w:t>ผู้เป็นมรณสักขีผู้ยิ่งใหญ่</w:t>
      </w:r>
    </w:p>
    <w:p w14:paraId="2F32BB39" w14:textId="77777777" w:rsidR="00EF488A" w:rsidRPr="00400B33" w:rsidRDefault="00000000" w:rsidP="00B87D11">
      <w:pPr>
        <w:pStyle w:val="paragraph"/>
        <w:spacing w:before="30" w:after="30"/>
        <w:ind w:left="720" w:right="60" w:firstLine="0"/>
        <w:rPr>
          <w:i/>
          <w:iCs/>
        </w:rPr>
      </w:pPr>
      <w:r w:rsidRPr="00EF6D73">
        <w:rPr>
          <w:i/>
          <w:iCs/>
          <w:lang w:val="ru-RU"/>
        </w:rPr>
        <w:t>แม่ชีผู้ดูแลอารามนักบุญยอห์น</w:t>
      </w:r>
      <w:r w:rsidRPr="00400B33">
        <w:rPr>
          <w:i/>
          <w:iCs/>
        </w:rPr>
        <w:t xml:space="preserve"> </w:t>
      </w:r>
      <w:r w:rsidRPr="00EF6D73">
        <w:rPr>
          <w:i/>
          <w:iCs/>
          <w:lang w:val="ru-RU"/>
        </w:rPr>
        <w:t>อัครสาวกและผู้ประกาศข่าวประเสริฐ</w:t>
      </w:r>
      <w:r w:rsidRPr="00400B33">
        <w:rPr>
          <w:i/>
          <w:iCs/>
        </w:rPr>
        <w:t xml:space="preserve"> </w:t>
      </w:r>
      <w:r w:rsidRPr="00EF6D73">
        <w:rPr>
          <w:i/>
          <w:iCs/>
          <w:lang w:val="ru-RU"/>
        </w:rPr>
        <w:t>นักเทววิทยา</w:t>
      </w:r>
      <w:r w:rsidRPr="00400B33">
        <w:rPr>
          <w:i/>
          <w:iCs/>
        </w:rPr>
        <w:t xml:space="preserve"> </w:t>
      </w:r>
      <w:r w:rsidRPr="00EF6D73">
        <w:rPr>
          <w:i/>
          <w:iCs/>
          <w:lang w:val="ru-RU"/>
        </w:rPr>
        <w:t>ซิสเตอร์</w:t>
      </w:r>
      <w:r w:rsidRPr="00400B33">
        <w:rPr>
          <w:i/>
          <w:iCs/>
        </w:rPr>
        <w:t xml:space="preserve"> </w:t>
      </w:r>
      <w:r w:rsidRPr="00EF6D73">
        <w:rPr>
          <w:i/>
          <w:iCs/>
          <w:lang w:val="ru-RU"/>
        </w:rPr>
        <w:t>ฟิโลเทีย</w:t>
      </w:r>
      <w:r w:rsidRPr="00400B33">
        <w:rPr>
          <w:i/>
          <w:iCs/>
        </w:rPr>
        <w:t xml:space="preserve"> </w:t>
      </w:r>
      <w:r w:rsidRPr="00EF6D73">
        <w:rPr>
          <w:i/>
          <w:iCs/>
          <w:lang w:val="ru-RU"/>
        </w:rPr>
        <w:t>พร้อมด้วยพี่น้องในพระคริสต์</w:t>
      </w:r>
    </w:p>
    <w:p w14:paraId="48454D2D" w14:textId="77777777" w:rsidR="00EF488A" w:rsidRPr="00400B33" w:rsidRDefault="00EF488A" w:rsidP="00B87D11">
      <w:pPr>
        <w:pStyle w:val="imgDiv"/>
        <w:spacing w:before="75" w:after="75"/>
      </w:pPr>
    </w:p>
    <w:p w14:paraId="25AE9E87" w14:textId="77777777" w:rsidR="00EF488A" w:rsidRPr="00400B33" w:rsidRDefault="00000000" w:rsidP="00B87D11">
      <w:pPr>
        <w:pStyle w:val="paragraph"/>
        <w:spacing w:before="30" w:after="30"/>
        <w:ind w:left="60" w:right="60" w:firstLine="0"/>
      </w:pPr>
      <w:r w:rsidRPr="00EF6D73">
        <w:rPr>
          <w:lang w:val="ru-RU"/>
        </w:rPr>
        <w:lastRenderedPageBreak/>
        <w:t>พ่อแม่</w:t>
      </w:r>
      <w:r w:rsidRPr="00400B33">
        <w:t xml:space="preserve"> </w:t>
      </w:r>
      <w:r w:rsidRPr="00EF6D73">
        <w:rPr>
          <w:lang w:val="ru-RU"/>
        </w:rPr>
        <w:t>ซึ่งนำลูกมาสู่โลกนี้และมอบร่างกายให้พวกเขา</w:t>
      </w:r>
      <w:r w:rsidRPr="00400B33">
        <w:t xml:space="preserve"> </w:t>
      </w:r>
      <w:r w:rsidRPr="00EF6D73">
        <w:rPr>
          <w:lang w:val="ru-RU"/>
        </w:rPr>
        <w:t>ต้องส่งเสริมการเกิดใหม่ทางจิตวิญญาณของลูกให้มากที่สุดเท่าที่จะทำได้</w:t>
      </w:r>
      <w:r w:rsidRPr="00400B33">
        <w:t xml:space="preserve"> </w:t>
      </w:r>
      <w:r w:rsidRPr="00EF6D73">
        <w:rPr>
          <w:lang w:val="ru-RU"/>
        </w:rPr>
        <w:t>สิ่งใดที่พ่อแม่ไม่สามารถทำเองได้สำหรับลูก</w:t>
      </w:r>
      <w:r w:rsidRPr="00400B33">
        <w:t xml:space="preserve"> </w:t>
      </w:r>
      <w:r w:rsidRPr="00EF6D73">
        <w:rPr>
          <w:lang w:val="ru-RU"/>
        </w:rPr>
        <w:t>ก็ควรมอบหมายให้ครูผู้สอนดูแลต่อไป</w:t>
      </w:r>
      <w:r w:rsidRPr="00400B33">
        <w:t xml:space="preserve"> </w:t>
      </w:r>
      <w:r w:rsidRPr="00EF6D73">
        <w:rPr>
          <w:lang w:val="ru-RU"/>
        </w:rPr>
        <w:t>นั่นคือเหตุผลที่คริสตจักรของเราอธิษฐาน</w:t>
      </w:r>
      <w:r w:rsidRPr="00400B33">
        <w:t xml:space="preserve"> ‘</w:t>
      </w:r>
      <w:r w:rsidRPr="00EF6D73">
        <w:rPr>
          <w:lang w:val="ru-RU"/>
        </w:rPr>
        <w:t>เพื่อพ่อแม่และครู</w:t>
      </w:r>
      <w:r w:rsidRPr="00400B33">
        <w:t xml:space="preserve">’ </w:t>
      </w:r>
      <w:r w:rsidRPr="00EF6D73">
        <w:rPr>
          <w:lang w:val="ru-RU"/>
        </w:rPr>
        <w:t>อย่างไรก็ตาม</w:t>
      </w:r>
      <w:r w:rsidRPr="00400B33">
        <w:t xml:space="preserve"> </w:t>
      </w:r>
      <w:r w:rsidRPr="00EF6D73">
        <w:rPr>
          <w:lang w:val="ru-RU"/>
        </w:rPr>
        <w:t>นอกจากพ่อแม่ทางโลกแล้ว</w:t>
      </w:r>
      <w:r w:rsidRPr="00400B33">
        <w:t xml:space="preserve"> </w:t>
      </w:r>
      <w:r w:rsidRPr="00EF6D73">
        <w:rPr>
          <w:lang w:val="ru-RU"/>
        </w:rPr>
        <w:t>ยังมีพ่อแม่ทางจิตวิญญาณด้วย</w:t>
      </w:r>
      <w:r w:rsidRPr="00400B33">
        <w:t xml:space="preserve"> </w:t>
      </w:r>
      <w:r w:rsidRPr="00EF6D73">
        <w:rPr>
          <w:lang w:val="ru-RU"/>
        </w:rPr>
        <w:t>พ่อทางจิตวิญญาณทำงานเพื่อการเกิดใหม่ทางจิตวิญญาณของมนุษย์</w:t>
      </w:r>
      <w:r w:rsidRPr="00400B33">
        <w:t xml:space="preserve"> </w:t>
      </w:r>
      <w:r w:rsidRPr="00EF6D73">
        <w:rPr>
          <w:lang w:val="ru-RU"/>
        </w:rPr>
        <w:t>และมีส่วนร่วมอย่างมีประสิทธิภาพมากขึ้นในการเลี้ยงดูเด็กๆ</w:t>
      </w:r>
    </w:p>
    <w:p w14:paraId="37045917" w14:textId="77777777" w:rsidR="00EF488A" w:rsidRPr="00400B33" w:rsidRDefault="00EF488A" w:rsidP="00B87D11"/>
    <w:p w14:paraId="3CDA9C1A" w14:textId="77777777" w:rsidR="00EF488A" w:rsidRPr="00400B33" w:rsidRDefault="00EF488A" w:rsidP="00B87D11"/>
    <w:p w14:paraId="29A355A2" w14:textId="77777777" w:rsidR="00EF488A" w:rsidRPr="00400B33" w:rsidRDefault="00000000" w:rsidP="00B87D11">
      <w:pPr>
        <w:pStyle w:val="Heading3"/>
      </w:pPr>
      <w:bookmarkStart w:id="3" w:name="_Toc196932374"/>
      <w:bookmarkStart w:id="4" w:name="_Toc196932918"/>
      <w:bookmarkStart w:id="5" w:name="_Toc242097215"/>
      <w:r w:rsidRPr="00914907">
        <w:rPr>
          <w:lang w:val="ru-RU"/>
        </w:rPr>
        <w:t>เยาวชนที่อยู่</w:t>
      </w:r>
      <w:r w:rsidRPr="00400B33">
        <w:t xml:space="preserve"> </w:t>
      </w:r>
      <w:r w:rsidRPr="00914907">
        <w:rPr>
          <w:lang w:val="ru-RU"/>
        </w:rPr>
        <w:t>ณ</w:t>
      </w:r>
      <w:r w:rsidRPr="00400B33">
        <w:t xml:space="preserve"> </w:t>
      </w:r>
      <w:r w:rsidRPr="00914907">
        <w:rPr>
          <w:lang w:val="ru-RU"/>
        </w:rPr>
        <w:t>จุดตัดสินใจสำคัญในชีวิต</w:t>
      </w:r>
      <w:bookmarkEnd w:id="3"/>
      <w:bookmarkEnd w:id="4"/>
      <w:bookmarkEnd w:id="5"/>
    </w:p>
    <w:p w14:paraId="7A18E690" w14:textId="77777777" w:rsidR="00EF488A" w:rsidRPr="00400B33" w:rsidRDefault="00EF488A" w:rsidP="00B87D11"/>
    <w:p w14:paraId="285223CA" w14:textId="77777777" w:rsidR="00EF488A" w:rsidRPr="00400B33" w:rsidRDefault="00000000" w:rsidP="00B87D11">
      <w:pPr>
        <w:pStyle w:val="Heading4"/>
      </w:pPr>
      <w:bookmarkStart w:id="6" w:name="_Toc196932375"/>
      <w:bookmarkStart w:id="7" w:name="_Toc196932919"/>
      <w:bookmarkStart w:id="8" w:name="_Toc242097216"/>
      <w:r w:rsidRPr="00914907">
        <w:rPr>
          <w:lang w:val="ru-RU"/>
        </w:rPr>
        <w:t>ทั้งชีวิตครอบครัวและชีวิตในวัดล้วนเป็นชีวิตที่ได้รับการอวยพร</w:t>
      </w:r>
      <w:bookmarkEnd w:id="6"/>
      <w:bookmarkEnd w:id="7"/>
      <w:bookmarkEnd w:id="8"/>
    </w:p>
    <w:p w14:paraId="7233D16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914907">
        <w:rPr>
          <w:lang w:val="ru-RU"/>
        </w:rPr>
        <w:t>เกโรนดา</w:t>
      </w:r>
      <w:r w:rsidRPr="00400B33">
        <w:t xml:space="preserve"> </w:t>
      </w:r>
      <w:r w:rsidRPr="00914907">
        <w:rPr>
          <w:lang w:val="ru-RU"/>
        </w:rPr>
        <w:t>ท่านควรตอบอย่างไรกับชายและหญิงวัยหนุ่มสาวที่ถามว่าชีวิตในวัดนั้นดีกว่าชีวิตครอบครัวหรือไม่</w:t>
      </w:r>
      <w:r w:rsidRPr="00400B33">
        <w:t xml:space="preserve">? </w:t>
      </w:r>
    </w:p>
    <w:p w14:paraId="48F622A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914907">
        <w:rPr>
          <w:lang w:val="ru-RU"/>
        </w:rPr>
        <w:t>ก่อนอื่นและสำคัญที่สุด</w:t>
      </w:r>
      <w:r w:rsidRPr="00400B33">
        <w:t xml:space="preserve"> </w:t>
      </w:r>
      <w:r w:rsidRPr="00914907">
        <w:rPr>
          <w:lang w:val="ru-RU"/>
        </w:rPr>
        <w:t>เราต้องช่วยให้พวกเขาเข้าใจว่าจุดมุ่งหมายของมนุษย์คืออะไร</w:t>
      </w:r>
      <w:r w:rsidRPr="00400B33">
        <w:t xml:space="preserve"> </w:t>
      </w:r>
      <w:r w:rsidRPr="00914907">
        <w:rPr>
          <w:lang w:val="ru-RU"/>
        </w:rPr>
        <w:t>และความหมายของชีวิตคืออะไร</w:t>
      </w:r>
      <w:r w:rsidRPr="00400B33">
        <w:t xml:space="preserve"> </w:t>
      </w:r>
      <w:r w:rsidRPr="00914907">
        <w:rPr>
          <w:lang w:val="ru-RU"/>
        </w:rPr>
        <w:t>จากนั้นเราต้องอธิบายให้เยาวชนเข้าใจว่าทั้งสองเส้นทางที่พระศาสนจักรของเราได้กำหนดไว้นั้นล้วนได้รับพระพร</w:t>
      </w:r>
      <w:r w:rsidRPr="00400B33">
        <w:t xml:space="preserve"> </w:t>
      </w:r>
      <w:r w:rsidRPr="00914907">
        <w:rPr>
          <w:lang w:val="ru-RU"/>
        </w:rPr>
        <w:t>เพราะหากผู้ที่เลือกเดินตามเส้นทางเหล่านั้นใช้ชีวิตตามพระประสงค์ของพระเจ้า</w:t>
      </w:r>
      <w:r w:rsidRPr="00400B33">
        <w:t xml:space="preserve"> </w:t>
      </w:r>
      <w:r w:rsidRPr="00914907">
        <w:rPr>
          <w:lang w:val="ru-RU"/>
        </w:rPr>
        <w:t>ทั้งสองเส้นทางก็สามารถนำสู่สวรรค์ได้</w:t>
      </w:r>
      <w:r w:rsidRPr="00400B33">
        <w:t xml:space="preserve"> </w:t>
      </w:r>
      <w:r w:rsidRPr="00914907">
        <w:rPr>
          <w:lang w:val="ru-RU"/>
        </w:rPr>
        <w:t>สมมติว่ามีสองคนออกเดินทางไปแสวงบุญ</w:t>
      </w:r>
      <w:r w:rsidRPr="00400B33">
        <w:t xml:space="preserve"> </w:t>
      </w:r>
      <w:r w:rsidRPr="00914907">
        <w:rPr>
          <w:lang w:val="ru-RU"/>
        </w:rPr>
        <w:t>คนหนึ่งเดินตามถนนใหญ่ที่มีคนผ่านไปมาบ่อยๆ</w:t>
      </w:r>
      <w:r w:rsidRPr="00400B33">
        <w:t xml:space="preserve"> </w:t>
      </w:r>
      <w:r w:rsidRPr="00914907">
        <w:rPr>
          <w:lang w:val="ru-RU"/>
        </w:rPr>
        <w:t>ส่วนอีกคนเดินตามทางเดินเล็กๆ</w:t>
      </w:r>
      <w:r w:rsidRPr="00400B33">
        <w:t xml:space="preserve"> </w:t>
      </w:r>
      <w:r w:rsidRPr="00914907">
        <w:rPr>
          <w:lang w:val="ru-RU"/>
        </w:rPr>
        <w:t>แต่ทั้งสองผู้เดินทางมีจุดหมายปลายทางเดียวกัน</w:t>
      </w:r>
      <w:r w:rsidRPr="00400B33">
        <w:t xml:space="preserve"> </w:t>
      </w:r>
      <w:r w:rsidRPr="00914907">
        <w:rPr>
          <w:lang w:val="ru-RU"/>
        </w:rPr>
        <w:t>พระเจ้าทรงยินดีในผู้เดินทางคนแรก</w:t>
      </w:r>
      <w:r w:rsidRPr="00400B33">
        <w:t xml:space="preserve"> </w:t>
      </w:r>
      <w:r w:rsidRPr="00914907">
        <w:rPr>
          <w:lang w:val="ru-RU"/>
        </w:rPr>
        <w:t>และทรงชื่นชมในผู้เดินทางคนที่สอง</w:t>
      </w:r>
      <w:r w:rsidRPr="00400B33">
        <w:t xml:space="preserve"> </w:t>
      </w:r>
      <w:r w:rsidRPr="00914907">
        <w:rPr>
          <w:lang w:val="ru-RU"/>
        </w:rPr>
        <w:t>สถานการณ์จะกลายเป็นปัญหาได้ก็ต่อเมื่อผู้เดินตามทางเดินเล็กๆ</w:t>
      </w:r>
      <w:r w:rsidRPr="00400B33">
        <w:t xml:space="preserve"> </w:t>
      </w:r>
      <w:r w:rsidRPr="00914907">
        <w:rPr>
          <w:lang w:val="ru-RU"/>
        </w:rPr>
        <w:t>เริ่มวิพากษ์วิจารณ์ในใจผู้เดินตามถนนใหญ่</w:t>
      </w:r>
      <w:r w:rsidRPr="00400B33">
        <w:t xml:space="preserve"> </w:t>
      </w:r>
      <w:r w:rsidRPr="00914907">
        <w:rPr>
          <w:lang w:val="ru-RU"/>
        </w:rPr>
        <w:t>หรือในทางกลับกัน</w:t>
      </w:r>
      <w:r w:rsidRPr="00400B33">
        <w:t xml:space="preserve"> </w:t>
      </w:r>
    </w:p>
    <w:p w14:paraId="259C5BC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914907">
        <w:rPr>
          <w:lang w:val="ru-RU"/>
        </w:rPr>
        <w:t>สำหรับเยาวชนที่กำลังพิจารณาชีวิตในวัด</w:t>
      </w:r>
      <w:r w:rsidRPr="00400B33">
        <w:t xml:space="preserve"> </w:t>
      </w:r>
      <w:r w:rsidRPr="00914907">
        <w:rPr>
          <w:lang w:val="ru-RU"/>
        </w:rPr>
        <w:t>ควรรู้ว่า</w:t>
      </w:r>
      <w:r w:rsidRPr="00400B33">
        <w:t xml:space="preserve"> </w:t>
      </w:r>
      <w:r w:rsidRPr="00914907">
        <w:rPr>
          <w:lang w:val="ru-RU"/>
        </w:rPr>
        <w:t>การเรียกให้เข้าเป็นพระภิกษุนั้นเป็นสิ่งที่ยิ่งใหญ่มาก</w:t>
      </w:r>
      <w:r w:rsidRPr="00400B33">
        <w:t xml:space="preserve"> </w:t>
      </w:r>
      <w:r w:rsidRPr="00914907">
        <w:rPr>
          <w:lang w:val="ru-RU"/>
        </w:rPr>
        <w:t>การเรียกให้เข้าเป็นพระภิกษุคือการได้กลายเป็นเทวดา</w:t>
      </w:r>
      <w:r w:rsidRPr="00400B33">
        <w:t xml:space="preserve"> “</w:t>
      </w:r>
      <w:r w:rsidRPr="00914907">
        <w:rPr>
          <w:lang w:val="ru-RU"/>
        </w:rPr>
        <w:t>ในชีวิตข้างหน้า</w:t>
      </w:r>
      <w:r w:rsidRPr="00400B33">
        <w:t xml:space="preserve"> </w:t>
      </w:r>
      <w:r w:rsidRPr="00914907">
        <w:rPr>
          <w:lang w:val="ru-RU"/>
        </w:rPr>
        <w:t>ในสวรรค์</w:t>
      </w:r>
      <w:r w:rsidRPr="00400B33">
        <w:t xml:space="preserve"> </w:t>
      </w:r>
      <w:r w:rsidRPr="00914907">
        <w:rPr>
          <w:lang w:val="ru-RU"/>
        </w:rPr>
        <w:t>เราจะใช้ชีวิต</w:t>
      </w:r>
      <w:r>
        <w:rPr>
          <w:lang w:val="ru-RU"/>
        </w:rPr>
        <w:t>เหมือนเทวดา</w:t>
      </w:r>
      <w:r w:rsidRPr="00400B33">
        <w:t xml:space="preserve">” </w:t>
      </w:r>
      <w:r w:rsidRPr="00914907">
        <w:rPr>
          <w:lang w:val="ru-RU"/>
        </w:rPr>
        <w:t>พระคริสต์ตรัสกับพวกสะดูสี</w:t>
      </w:r>
      <w:r>
        <w:rPr>
          <w:rStyle w:val="FootnoteReference"/>
          <w:lang w:val="ru-RU"/>
        </w:rPr>
        <w:footnoteReference w:id="2"/>
      </w:r>
      <w:r w:rsidRPr="00400B33">
        <w:t xml:space="preserve"> </w:t>
      </w:r>
      <w:r w:rsidRPr="00914907">
        <w:rPr>
          <w:lang w:val="ru-RU"/>
        </w:rPr>
        <w:t>นั่นคือเหตุผลที่ชายหญิงหนุ่มสาวผู้เคร่งครัดในศาสนาบางคนจึงตัดสินใจบวชเป็นพระภิกษุ</w:t>
      </w:r>
      <w:r w:rsidRPr="00400B33">
        <w:t xml:space="preserve"> </w:t>
      </w:r>
      <w:r w:rsidRPr="00914907">
        <w:rPr>
          <w:lang w:val="ru-RU"/>
        </w:rPr>
        <w:t>และเริ่มใช้ชีวิตอย่างเทวดาตั้งแต่ยังอยู่บนโลกนี้</w:t>
      </w:r>
      <w:r w:rsidRPr="00400B33">
        <w:t xml:space="preserve"> </w:t>
      </w:r>
    </w:p>
    <w:p w14:paraId="7A79A57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914907">
        <w:rPr>
          <w:lang w:val="ru-RU"/>
        </w:rPr>
        <w:t>อย่างไรก็ตาม</w:t>
      </w:r>
      <w:r w:rsidRPr="00400B33">
        <w:t xml:space="preserve"> </w:t>
      </w:r>
      <w:r w:rsidRPr="00914907">
        <w:rPr>
          <w:lang w:val="ru-RU"/>
        </w:rPr>
        <w:t>ไม่ควรสันนิษฐานว่าทุกคนที่เข้าวัดจะได้รับการช่วยให้รอดเพียงเพราะได้กลายเป็นพระภิกษุแล้ว</w:t>
      </w:r>
      <w:r w:rsidRPr="00400B33">
        <w:t xml:space="preserve"> </w:t>
      </w:r>
      <w:r w:rsidRPr="00914907">
        <w:rPr>
          <w:lang w:val="ru-RU"/>
        </w:rPr>
        <w:t>ทุกคนจะต้องรายงานต่อพระเจ้าว่าตนได้ทำให้ชีวิตที่เลือกมานั้นบริสุทธิ์หรือไม่</w:t>
      </w:r>
      <w:r w:rsidRPr="00400B33">
        <w:t xml:space="preserve"> </w:t>
      </w:r>
      <w:r w:rsidRPr="00914907">
        <w:rPr>
          <w:lang w:val="ru-RU"/>
        </w:rPr>
        <w:t>ความรักเป็นสิ่งจำเป็นในชีวิตทุกคน</w:t>
      </w:r>
      <w:r w:rsidRPr="00400B33">
        <w:t xml:space="preserve"> </w:t>
      </w:r>
      <w:r w:rsidRPr="00914907">
        <w:rPr>
          <w:lang w:val="ru-RU"/>
        </w:rPr>
        <w:t>พระเจ้าไม่ได้สร้างมนุษย์มาเพื่อกำหนดล่วงหน้าว่าจะประสบความสำเร็จหรือล้มเหลว</w:t>
      </w:r>
      <w:r w:rsidRPr="00400B33">
        <w:t xml:space="preserve"> </w:t>
      </w:r>
      <w:r w:rsidRPr="00914907">
        <w:rPr>
          <w:lang w:val="ru-RU"/>
        </w:rPr>
        <w:t>ผู้ที่ขาดความรักจะไม่สามารถประสบความสำเร็จด้วยกำลังของตนเอง</w:t>
      </w:r>
      <w:r w:rsidRPr="00400B33">
        <w:t xml:space="preserve"> — </w:t>
      </w:r>
      <w:r w:rsidRPr="00914907">
        <w:rPr>
          <w:lang w:val="ru-RU"/>
        </w:rPr>
        <w:t>ไม่ว่าพวกเขาจะเลือกทางใดก็ตาม</w:t>
      </w:r>
      <w:r w:rsidRPr="00400B33">
        <w:t xml:space="preserve"> </w:t>
      </w:r>
      <w:r w:rsidRPr="00914907">
        <w:rPr>
          <w:lang w:val="ru-RU"/>
        </w:rPr>
        <w:t>ส่วนผู้ที่เต็มไปด้วยความรักจะประสบความสำเร็จไม่ว่าพวกเขาจะอยู่แห่งใด</w:t>
      </w:r>
      <w:r w:rsidRPr="00400B33">
        <w:t xml:space="preserve"> </w:t>
      </w:r>
      <w:r w:rsidRPr="00914907">
        <w:rPr>
          <w:lang w:val="ru-RU"/>
        </w:rPr>
        <w:t>เพราะพระคุณของพระเจ้าอยู่กับพวกเขาเสมอ</w:t>
      </w:r>
      <w:r w:rsidRPr="00400B33">
        <w:t xml:space="preserve"> </w:t>
      </w:r>
      <w:r w:rsidRPr="00914907">
        <w:rPr>
          <w:lang w:val="ru-RU"/>
        </w:rPr>
        <w:t>บางคนในครอบครัวใช้ชีวิตอย่างมีคุณธรรมสูงและได้รับการชำระให้บริสุทธิ์</w:t>
      </w:r>
      <w:r w:rsidRPr="00400B33">
        <w:t xml:space="preserve"> </w:t>
      </w:r>
      <w:r w:rsidRPr="00914907">
        <w:rPr>
          <w:lang w:val="ru-RU"/>
        </w:rPr>
        <w:t>หากหัวหน้าครอบครัวรักพระเจ้า</w:t>
      </w:r>
      <w:r w:rsidRPr="00400B33">
        <w:t xml:space="preserve"> </w:t>
      </w:r>
      <w:r w:rsidRPr="00914907">
        <w:rPr>
          <w:lang w:val="ru-RU"/>
        </w:rPr>
        <w:t>และถูกดึงดูดสู่การดูแลของพระเจ้า</w:t>
      </w:r>
      <w:r w:rsidRPr="00400B33">
        <w:t xml:space="preserve"> </w:t>
      </w:r>
      <w:r w:rsidRPr="00914907">
        <w:rPr>
          <w:lang w:val="ru-RU"/>
        </w:rPr>
        <w:t>เขาก็สามารถเจริญรุ่งเรืองทางจิตวิญญาณได้อย่างยิ่งใหญ่</w:t>
      </w:r>
      <w:r w:rsidRPr="00400B33">
        <w:t xml:space="preserve"> </w:t>
      </w:r>
      <w:r w:rsidRPr="00914907">
        <w:rPr>
          <w:lang w:val="ru-RU"/>
        </w:rPr>
        <w:t>นอกจากนี้</w:t>
      </w:r>
      <w:r w:rsidRPr="00400B33">
        <w:t xml:space="preserve"> </w:t>
      </w:r>
      <w:r w:rsidRPr="00914907">
        <w:rPr>
          <w:lang w:val="ru-RU"/>
        </w:rPr>
        <w:t>คนเช่นนี้ยังปลูกฝังคุณธรรมให้ลูกหลาน</w:t>
      </w:r>
      <w:r w:rsidRPr="00400B33">
        <w:t xml:space="preserve"> </w:t>
      </w:r>
      <w:r w:rsidRPr="00914907">
        <w:rPr>
          <w:lang w:val="ru-RU"/>
        </w:rPr>
        <w:t>สร้างครอบครัวที่ดี</w:t>
      </w:r>
      <w:r w:rsidRPr="00400B33">
        <w:t xml:space="preserve"> </w:t>
      </w:r>
      <w:r w:rsidRPr="00914907">
        <w:rPr>
          <w:lang w:val="ru-RU"/>
        </w:rPr>
        <w:t>และได้รับรางวัลสองเท่าจากพระเจ้า</w:t>
      </w:r>
      <w:r w:rsidRPr="00400B33">
        <w:t xml:space="preserve"> </w:t>
      </w:r>
    </w:p>
    <w:p w14:paraId="27CE1E6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914907">
        <w:rPr>
          <w:lang w:val="ru-RU"/>
        </w:rPr>
        <w:t>ดังนั้น</w:t>
      </w:r>
      <w:r w:rsidRPr="00400B33">
        <w:t xml:space="preserve"> </w:t>
      </w:r>
      <w:r w:rsidRPr="00914907">
        <w:rPr>
          <w:lang w:val="ru-RU"/>
        </w:rPr>
        <w:t>หนุ่มสาวทุกคนควรตั้งเป้าหมายดังต่อไปนี้</w:t>
      </w:r>
      <w:r w:rsidRPr="00400B33">
        <w:t xml:space="preserve">: </w:t>
      </w:r>
      <w:r w:rsidRPr="00914907">
        <w:rPr>
          <w:lang w:val="ru-RU"/>
        </w:rPr>
        <w:t>พยายามด้วยความอุทิศใจและไม่มีความสับสนในใจ</w:t>
      </w:r>
      <w:r w:rsidRPr="00400B33">
        <w:t xml:space="preserve"> — </w:t>
      </w:r>
      <w:r w:rsidRPr="00914907">
        <w:rPr>
          <w:lang w:val="ru-RU"/>
        </w:rPr>
        <w:t>เพื่อทำให้ชีวิตที่เขาได้เลือกนั้นศักดิ์สิทธิ์ขึ้น</w:t>
      </w:r>
      <w:r w:rsidRPr="00400B33">
        <w:t xml:space="preserve"> </w:t>
      </w:r>
      <w:r w:rsidRPr="00914907">
        <w:rPr>
          <w:lang w:val="ru-RU"/>
        </w:rPr>
        <w:t>หากเขาต้องการแต่งงาน</w:t>
      </w:r>
      <w:r w:rsidRPr="00400B33">
        <w:t xml:space="preserve"> </w:t>
      </w:r>
      <w:r w:rsidRPr="00914907">
        <w:rPr>
          <w:lang w:val="ru-RU"/>
        </w:rPr>
        <w:t>ก็ให้แต่งงาน</w:t>
      </w:r>
      <w:r w:rsidRPr="00400B33">
        <w:t xml:space="preserve"> </w:t>
      </w:r>
      <w:r w:rsidRPr="00914907">
        <w:rPr>
          <w:lang w:val="ru-RU"/>
        </w:rPr>
        <w:t>แต่ต้องพยายามอย่างจริงจังเพื่อเป็นหัวหน้าครอบครัวที่ดี</w:t>
      </w:r>
      <w:r w:rsidRPr="00400B33">
        <w:t xml:space="preserve"> </w:t>
      </w:r>
      <w:r w:rsidRPr="00914907">
        <w:rPr>
          <w:lang w:val="ru-RU"/>
        </w:rPr>
        <w:t>และใช้ชีวิตอย่างศักดิ์สิทธิ์</w:t>
      </w:r>
      <w:r w:rsidRPr="00400B33">
        <w:t xml:space="preserve"> </w:t>
      </w:r>
      <w:r w:rsidRPr="00914907">
        <w:rPr>
          <w:lang w:val="ru-RU"/>
        </w:rPr>
        <w:lastRenderedPageBreak/>
        <w:t>หากเขาต้องการรับคำปฏิญาณเป็นพระภิกษุ</w:t>
      </w:r>
      <w:r w:rsidRPr="00400B33">
        <w:t xml:space="preserve"> </w:t>
      </w:r>
      <w:r w:rsidRPr="00914907">
        <w:rPr>
          <w:lang w:val="ru-RU"/>
        </w:rPr>
        <w:t>ให้เขาเข้าสู่ชีวิตนักบวช</w:t>
      </w:r>
      <w:r w:rsidRPr="00400B33">
        <w:t xml:space="preserve"> </w:t>
      </w:r>
      <w:r w:rsidRPr="00914907">
        <w:rPr>
          <w:lang w:val="ru-RU"/>
        </w:rPr>
        <w:t>แต่ให้เขาพยายามอย่างจริงจังเพื่อเป็นนักบวชที่ดี</w:t>
      </w:r>
      <w:r w:rsidRPr="00400B33">
        <w:t xml:space="preserve"> </w:t>
      </w:r>
      <w:r w:rsidRPr="00914907">
        <w:rPr>
          <w:lang w:val="ru-RU"/>
        </w:rPr>
        <w:t>ให้เขาประเมินจุดแข็งของตนเอง</w:t>
      </w:r>
      <w:r w:rsidRPr="00400B33">
        <w:t xml:space="preserve"> </w:t>
      </w:r>
      <w:r w:rsidRPr="00914907">
        <w:rPr>
          <w:lang w:val="ru-RU"/>
        </w:rPr>
        <w:t>พิจารณาว่าเขาสามารถใช้ชีวิตแบบใดได้</w:t>
      </w:r>
      <w:r w:rsidRPr="00400B33">
        <w:t xml:space="preserve"> </w:t>
      </w:r>
      <w:r w:rsidRPr="00914907">
        <w:rPr>
          <w:lang w:val="ru-RU"/>
        </w:rPr>
        <w:t>และตามข้อสรุปของเขา</w:t>
      </w:r>
      <w:r w:rsidRPr="00400B33">
        <w:t xml:space="preserve"> </w:t>
      </w:r>
      <w:r w:rsidRPr="00914907">
        <w:rPr>
          <w:lang w:val="ru-RU"/>
        </w:rPr>
        <w:t>ให้เดินตามทางที่เขาได้เลือกไว้</w:t>
      </w:r>
      <w:r w:rsidRPr="00400B33">
        <w:t xml:space="preserve"> </w:t>
      </w:r>
      <w:r w:rsidRPr="00914907">
        <w:rPr>
          <w:lang w:val="ru-RU"/>
        </w:rPr>
        <w:t>ตัวอย่างเช่น</w:t>
      </w:r>
      <w:r w:rsidRPr="00400B33">
        <w:t xml:space="preserve"> </w:t>
      </w:r>
      <w:r w:rsidRPr="00914907">
        <w:rPr>
          <w:lang w:val="ru-RU"/>
        </w:rPr>
        <w:t>หากหญิงสาวคนหนึ่งตระหนักว่าเธอขาดความเข้มแข็งที่จะเป็นแม่ชี</w:t>
      </w:r>
      <w:r w:rsidRPr="00400B33">
        <w:t xml:space="preserve"> </w:t>
      </w:r>
      <w:r w:rsidRPr="00914907">
        <w:rPr>
          <w:lang w:val="ru-RU"/>
        </w:rPr>
        <w:t>เธอควรทูลขอพระเจ้าอย่างถ่อมตัวว่า</w:t>
      </w:r>
      <w:r w:rsidRPr="00400B33">
        <w:t>: ‘</w:t>
      </w:r>
      <w:r w:rsidRPr="00914907">
        <w:rPr>
          <w:lang w:val="ru-RU"/>
        </w:rPr>
        <w:t>พระเจ้าของข้าพเจ้า</w:t>
      </w:r>
      <w:r w:rsidRPr="00400B33">
        <w:t xml:space="preserve"> </w:t>
      </w:r>
      <w:r w:rsidRPr="00914907">
        <w:rPr>
          <w:lang w:val="ru-RU"/>
        </w:rPr>
        <w:t>ข้าพเจ้าเป็นคนอ่อนแอและไม่สามารถใช้ชีวิตเป็นแม่ชีได้</w:t>
      </w:r>
      <w:r w:rsidRPr="00400B33">
        <w:t xml:space="preserve"> </w:t>
      </w:r>
      <w:r w:rsidRPr="00914907">
        <w:rPr>
          <w:lang w:val="ru-RU"/>
        </w:rPr>
        <w:t>โปรดส่งชายคนหนึ่งมาช่วยข้าพเจ้า</w:t>
      </w:r>
      <w:r w:rsidRPr="00400B33">
        <w:t xml:space="preserve"> [</w:t>
      </w:r>
      <w:r w:rsidRPr="00914907">
        <w:rPr>
          <w:lang w:val="ru-RU"/>
        </w:rPr>
        <w:t>เพื่อที่เราจะได้แต่งงานกัน</w:t>
      </w:r>
      <w:r w:rsidRPr="00400B33">
        <w:t xml:space="preserve">] </w:t>
      </w:r>
      <w:r w:rsidRPr="00914907">
        <w:rPr>
          <w:lang w:val="ru-RU"/>
        </w:rPr>
        <w:t>เพื่อที่ข้าพเจ้าจะได้สร้างครอบครัวที่ดีและใช้ชีวิตทางจิตวิญญาณ</w:t>
      </w:r>
      <w:r w:rsidRPr="00400B33">
        <w:t xml:space="preserve"> ’ </w:t>
      </w:r>
      <w:r w:rsidRPr="00914907">
        <w:rPr>
          <w:lang w:val="ru-RU"/>
        </w:rPr>
        <w:t>ในกรณีนั้น</w:t>
      </w:r>
      <w:r w:rsidRPr="00400B33">
        <w:t xml:space="preserve"> </w:t>
      </w:r>
      <w:r w:rsidRPr="00914907">
        <w:rPr>
          <w:lang w:val="ru-RU"/>
        </w:rPr>
        <w:t>พระเจ้าจะไม่ทอดทิ้งเธอ</w:t>
      </w:r>
      <w:r w:rsidRPr="00400B33">
        <w:t xml:space="preserve"> </w:t>
      </w:r>
      <w:r w:rsidRPr="00914907">
        <w:rPr>
          <w:lang w:val="ru-RU"/>
        </w:rPr>
        <w:t>หากเธอได้แต่งงานและสร้างครอบครัวที่ดี</w:t>
      </w:r>
      <w:r w:rsidRPr="00400B33">
        <w:t xml:space="preserve"> </w:t>
      </w:r>
      <w:r w:rsidRPr="00914907">
        <w:rPr>
          <w:lang w:val="ru-RU"/>
        </w:rPr>
        <w:t>แล้วใช้ชีวิตตามพระวรสาร</w:t>
      </w:r>
      <w:r w:rsidRPr="00400B33">
        <w:t xml:space="preserve"> </w:t>
      </w:r>
      <w:r w:rsidRPr="00914907">
        <w:rPr>
          <w:lang w:val="ru-RU"/>
        </w:rPr>
        <w:t>พระเจ้าก็จะไม่เรียกร้องอะไรเพิ่มเติมจากเธออีก</w:t>
      </w:r>
      <w:r w:rsidRPr="00400B33">
        <w:t xml:space="preserve"> </w:t>
      </w:r>
    </w:p>
    <w:p w14:paraId="29710A3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มีเยาวชนบางคนที่พระเจ้าไม่เรียกร้องมากนัก</w:t>
      </w:r>
      <w:r w:rsidRPr="00400B33">
        <w:t xml:space="preserve"> </w:t>
      </w:r>
      <w:r w:rsidRPr="002601AE">
        <w:rPr>
          <w:lang w:val="ru-RU"/>
        </w:rPr>
        <w:t>แต่ด้วยความรัก</w:t>
      </w:r>
      <w:r w:rsidRPr="00400B33">
        <w:t xml:space="preserve"> </w:t>
      </w:r>
      <w:r w:rsidRPr="002601AE">
        <w:rPr>
          <w:lang w:val="ru-RU"/>
        </w:rPr>
        <w:t>พวกเขากลับรับภาระงานอันยิ่งใหญ่หลายอย่าง</w:t>
      </w:r>
      <w:r w:rsidRPr="00400B33">
        <w:t xml:space="preserve"> </w:t>
      </w:r>
      <w:r w:rsidRPr="002601AE">
        <w:rPr>
          <w:lang w:val="ru-RU"/>
        </w:rPr>
        <w:t>และด้วยการเลือกชีวิตนักบวช</w:t>
      </w:r>
      <w:r w:rsidRPr="00400B33">
        <w:t xml:space="preserve"> </w:t>
      </w:r>
      <w:r w:rsidRPr="002601AE">
        <w:rPr>
          <w:lang w:val="ru-RU"/>
        </w:rPr>
        <w:t>จึงถวายแด่พระองค์มากกว่า</w:t>
      </w:r>
      <w:r w:rsidRPr="00400B33">
        <w:t xml:space="preserve"> [</w:t>
      </w:r>
      <w:r w:rsidRPr="002601AE">
        <w:rPr>
          <w:lang w:val="ru-RU"/>
        </w:rPr>
        <w:t>สิ่งที่พระองค์คาดหวังจากพวกเขา</w:t>
      </w:r>
      <w:r w:rsidRPr="00400B33">
        <w:t xml:space="preserve">] </w:t>
      </w:r>
      <w:r w:rsidRPr="002601AE">
        <w:rPr>
          <w:lang w:val="ru-RU"/>
        </w:rPr>
        <w:t>คนเช่นนี้จึงได้รับมงกุฎสองชั้น</w:t>
      </w:r>
      <w:r w:rsidRPr="00400B33">
        <w:t xml:space="preserve"> </w:t>
      </w:r>
      <w:r w:rsidRPr="002601AE">
        <w:rPr>
          <w:lang w:val="ru-RU"/>
        </w:rPr>
        <w:t>นั่นคือ</w:t>
      </w:r>
      <w:r w:rsidRPr="00400B33">
        <w:t xml:space="preserve"> </w:t>
      </w:r>
      <w:r w:rsidRPr="002601AE">
        <w:rPr>
          <w:lang w:val="ru-RU"/>
        </w:rPr>
        <w:t>หากใครนั้น</w:t>
      </w:r>
      <w:r w:rsidRPr="00400B33">
        <w:t xml:space="preserve"> </w:t>
      </w:r>
      <w:r w:rsidRPr="002601AE">
        <w:rPr>
          <w:lang w:val="ru-RU"/>
        </w:rPr>
        <w:t>แม้จะมีแนวโน้มตามธรรมชาติที่จะใช้ชีวิตในครอบครัว</w:t>
      </w:r>
      <w:r w:rsidRPr="00400B33">
        <w:t xml:space="preserve"> </w:t>
      </w:r>
      <w:r w:rsidRPr="002601AE">
        <w:rPr>
          <w:lang w:val="ru-RU"/>
        </w:rPr>
        <w:t>แต่ด้วยความรักอันยิ่งใหญ่</w:t>
      </w:r>
      <w:r w:rsidRPr="00400B33">
        <w:t xml:space="preserve"> </w:t>
      </w:r>
      <w:r w:rsidRPr="002601AE">
        <w:rPr>
          <w:lang w:val="ru-RU"/>
        </w:rPr>
        <w:t>จึงปรารถนาจะสละทุกสิ่งและก้าวเข้าสู่ทางชีวิตนักบวช</w:t>
      </w:r>
      <w:r w:rsidRPr="00400B33">
        <w:t xml:space="preserve"> </w:t>
      </w:r>
      <w:r w:rsidRPr="002601AE">
        <w:rPr>
          <w:lang w:val="ru-RU"/>
        </w:rPr>
        <w:t>สิ่งนี้จะทำให้พระเจ้าทรงเกิดความเมตตาอย่างลึกซึ้ง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คนเช่นนี้ต้องระมัดระวังอย่างยิ่งเพื่อให้แน่ใจว่าแรงจูงใจของตนบริสุทธิ์อย่างแท้จริง</w:t>
      </w:r>
      <w:r w:rsidRPr="00400B33">
        <w:t xml:space="preserve">: </w:t>
      </w:r>
      <w:r w:rsidRPr="002601AE">
        <w:rPr>
          <w:lang w:val="ru-RU"/>
        </w:rPr>
        <w:t>เขาต้องไม่กระทำด้วยความหยิ่งยโส</w:t>
      </w:r>
      <w:r w:rsidRPr="00400B33">
        <w:t xml:space="preserve"> </w:t>
      </w:r>
      <w:r w:rsidRPr="002601AE">
        <w:rPr>
          <w:lang w:val="ru-RU"/>
        </w:rPr>
        <w:t>หากบุคคลใดปฏิบัติตามเงื่อนไขนี้</w:t>
      </w:r>
      <w:r w:rsidRPr="00400B33">
        <w:t xml:space="preserve"> </w:t>
      </w:r>
      <w:r w:rsidRPr="002601AE">
        <w:rPr>
          <w:lang w:val="ru-RU"/>
        </w:rPr>
        <w:t>พระเจ้าจะขจัดความยากลำบากทั้งหมดของเขา</w:t>
      </w:r>
      <w:r w:rsidRPr="00400B33">
        <w:t xml:space="preserve"> </w:t>
      </w:r>
    </w:p>
    <w:p w14:paraId="70A2C888" w14:textId="77777777" w:rsidR="00EF488A" w:rsidRPr="00400B33" w:rsidRDefault="00EF488A" w:rsidP="00B87D11"/>
    <w:p w14:paraId="2FF40BB5" w14:textId="77777777" w:rsidR="00EF488A" w:rsidRPr="00400B33" w:rsidRDefault="00000000" w:rsidP="00B87D11">
      <w:pPr>
        <w:pStyle w:val="Heading4"/>
      </w:pPr>
      <w:bookmarkStart w:id="9" w:name="_Toc196932376"/>
      <w:bookmarkStart w:id="10" w:name="_Toc196932920"/>
      <w:bookmarkStart w:id="11" w:name="_Toc242097217"/>
      <w:r w:rsidRPr="002601AE">
        <w:rPr>
          <w:lang w:val="ru-RU"/>
        </w:rPr>
        <w:t>ความกังวลของเยาวชนเกี่ยวกับการเริ่มต้นเดินตามเส้นทางที่ตนเลือก</w:t>
      </w:r>
      <w:bookmarkEnd w:id="9"/>
      <w:bookmarkEnd w:id="10"/>
      <w:bookmarkEnd w:id="11"/>
    </w:p>
    <w:p w14:paraId="4071F3C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หากชายหรือหญิงวัยหนุ่มสาวรู้สึกกังวลเกี่ยวกับการแต่งงานหรือการเข้าสู่ชีวิตนักบวช</w:t>
      </w:r>
      <w:r w:rsidRPr="00400B33">
        <w:t xml:space="preserve"> </w:t>
      </w:r>
      <w:r w:rsidRPr="002601AE">
        <w:rPr>
          <w:lang w:val="ru-RU"/>
        </w:rPr>
        <w:t>นี่เป็นเพราะความขาดความเชื่อของพวกเขาหรือไม่</w:t>
      </w:r>
      <w:r w:rsidRPr="00400B33">
        <w:t xml:space="preserve">? </w:t>
      </w:r>
    </w:p>
    <w:p w14:paraId="6EA2B92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ไม่เสมอไป</w:t>
      </w:r>
      <w:r w:rsidRPr="00400B33">
        <w:t xml:space="preserve"> </w:t>
      </w:r>
      <w:r w:rsidRPr="002601AE">
        <w:rPr>
          <w:lang w:val="ru-RU"/>
        </w:rPr>
        <w:t>ผู้หนุ่มสาวมักกังวลว่าควรเริ่มต้นและเดิน</w:t>
      </w:r>
      <w:r>
        <w:rPr>
          <w:lang w:val="ru-RU"/>
        </w:rPr>
        <w:t>ตาม</w:t>
      </w:r>
      <w:r w:rsidRPr="002601AE">
        <w:rPr>
          <w:lang w:val="ru-RU"/>
        </w:rPr>
        <w:t>เส้นทางที่เลือกไว้อย่างไรให้ดีที่สุด</w:t>
      </w:r>
      <w:r w:rsidRPr="00400B33">
        <w:t xml:space="preserve"> </w:t>
      </w:r>
      <w:r w:rsidRPr="002601AE">
        <w:rPr>
          <w:lang w:val="ru-RU"/>
        </w:rPr>
        <w:t>พร้อมทั้งรักษาความใกล้ชิดกับพระเจ้าอยู่เสมอ</w:t>
      </w:r>
      <w:r w:rsidRPr="00400B33">
        <w:t xml:space="preserve"> </w:t>
      </w:r>
      <w:r w:rsidRPr="002601AE">
        <w:rPr>
          <w:lang w:val="ru-RU"/>
        </w:rPr>
        <w:t>นี่เป็นสัญญาณของสุขภาพ</w:t>
      </w:r>
      <w:r w:rsidRPr="00400B33">
        <w:t xml:space="preserve"> [</w:t>
      </w:r>
      <w:r w:rsidRPr="002601AE">
        <w:rPr>
          <w:lang w:val="ru-RU"/>
        </w:rPr>
        <w:t>ทางจิตวิญญาณ</w:t>
      </w:r>
      <w:r w:rsidRPr="00400B33">
        <w:t xml:space="preserve">] </w:t>
      </w:r>
      <w:r w:rsidRPr="002601AE">
        <w:rPr>
          <w:lang w:val="ru-RU"/>
        </w:rPr>
        <w:t>หากชายหนุ่มไม่คิดหรือกังวลเกี่ยวกับการเริ่มต้นเดินตามเส้นทางที่ตนเลือก</w:t>
      </w:r>
      <w:r w:rsidRPr="00400B33">
        <w:t xml:space="preserve"> </w:t>
      </w:r>
      <w:r w:rsidRPr="002601AE">
        <w:rPr>
          <w:lang w:val="ru-RU"/>
        </w:rPr>
        <w:t>นี่แสดงให้เห็นก่อนอื่นว่าเขาเป็นคนไม่ใส่ใจ</w:t>
      </w:r>
      <w:r w:rsidRPr="00400B33">
        <w:t xml:space="preserve"> </w:t>
      </w:r>
      <w:r w:rsidRPr="002601AE">
        <w:rPr>
          <w:lang w:val="ru-RU"/>
        </w:rPr>
        <w:t>และผลที่ตามมาคือเขาจะไม่ประสบความสำเร็จโดยธรรมชาติ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ต้องระมัดระวังให้ความกังวลเกี่ยวกับการแต่งงานหรือชีวิตในวัดไม่มากเกินไป</w:t>
      </w:r>
      <w:r w:rsidRPr="00400B33">
        <w:t xml:space="preserve"> </w:t>
      </w:r>
      <w:r w:rsidRPr="002601AE">
        <w:rPr>
          <w:lang w:val="ru-RU"/>
        </w:rPr>
        <w:t>เพราะมารร้ายพยายามบิดเบือนความกังวลนี้</w:t>
      </w:r>
      <w:r w:rsidRPr="00400B33">
        <w:t xml:space="preserve"> </w:t>
      </w:r>
      <w:r w:rsidRPr="002601AE">
        <w:rPr>
          <w:lang w:val="ru-RU"/>
        </w:rPr>
        <w:t>ให้กลายเป็นความทุกข์ทางจิตใจ</w:t>
      </w:r>
      <w:r w:rsidRPr="00400B33">
        <w:t xml:space="preserve"> </w:t>
      </w:r>
      <w:r w:rsidRPr="002601AE">
        <w:rPr>
          <w:lang w:val="ru-RU"/>
        </w:rPr>
        <w:t>และทำให้จิตใจของชายและหญิงวัยหนุ่มสาวอยู่ในสภาพสับสนตลอดเวลา</w:t>
      </w:r>
      <w:r w:rsidRPr="00400B33">
        <w:t xml:space="preserve"> </w:t>
      </w:r>
    </w:p>
    <w:p w14:paraId="73A67B3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เพื่อรักษาความสงบในใจ</w:t>
      </w:r>
      <w:r w:rsidRPr="00400B33">
        <w:t xml:space="preserve"> </w:t>
      </w:r>
      <w:r w:rsidRPr="002601AE">
        <w:rPr>
          <w:lang w:val="ru-RU"/>
        </w:rPr>
        <w:t>วัยรุ่นควรมอบตัวให้พระเจ้า</w:t>
      </w:r>
      <w:r w:rsidRPr="00400B33">
        <w:t xml:space="preserve"> </w:t>
      </w:r>
      <w:r w:rsidRPr="002601AE">
        <w:rPr>
          <w:lang w:val="ru-RU"/>
        </w:rPr>
        <w:t>เพราะพระเจ้าผู้ดีนั้น</w:t>
      </w:r>
      <w:r w:rsidRPr="00400B33">
        <w:t xml:space="preserve"> </w:t>
      </w:r>
      <w:r w:rsidRPr="002601AE">
        <w:rPr>
          <w:lang w:val="ru-RU"/>
        </w:rPr>
        <w:t>เหมือนพ่อที่อ่อนโยน</w:t>
      </w:r>
      <w:r w:rsidRPr="00400B33">
        <w:t xml:space="preserve"> </w:t>
      </w:r>
      <w:r w:rsidRPr="002601AE">
        <w:rPr>
          <w:lang w:val="ru-RU"/>
        </w:rPr>
        <w:t>จะทรงกระทำการเมื่อเราไม่สามารถทำอะไรได้อีกในมุมมองของมนุษย์</w:t>
      </w:r>
      <w:r w:rsidRPr="00400B33">
        <w:t xml:space="preserve"> </w:t>
      </w:r>
      <w:r w:rsidRPr="002601AE">
        <w:rPr>
          <w:lang w:val="ru-RU"/>
        </w:rPr>
        <w:t>วัยรุ่นไม่ควรรีบร้อนตัดสินใจอย่างไม่รอบคอบเกี่ยวกับทางที่จะเลือกเดิน</w:t>
      </w:r>
      <w:r w:rsidRPr="00400B33">
        <w:t xml:space="preserve"> </w:t>
      </w:r>
      <w:r w:rsidRPr="002601AE">
        <w:rPr>
          <w:lang w:val="ru-RU"/>
        </w:rPr>
        <w:t>ผมรู้จักเยาวชนบางคนที่กังวลมากเกินไปและพยายามแก้ปัญหาทั้งหมดในครั้งเดียว</w:t>
      </w:r>
      <w:r w:rsidRPr="00400B33">
        <w:t xml:space="preserve"> </w:t>
      </w:r>
      <w:r w:rsidRPr="002601AE">
        <w:rPr>
          <w:lang w:val="ru-RU"/>
        </w:rPr>
        <w:t>สุดท้ายพวกเขาก็รู้สึกสับสนและต้องลาออกจากมหาวิทยาลัย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พวกเขาจำเป็นต้องเรียนจบมหาวิทยาลัย</w:t>
      </w:r>
      <w:r w:rsidRPr="00400B33">
        <w:t xml:space="preserve"> </w:t>
      </w:r>
      <w:r w:rsidRPr="002601AE">
        <w:rPr>
          <w:lang w:val="ru-RU"/>
        </w:rPr>
        <w:t>แต่กลับกังวลมากเกินไปเกี่ยวกับการเริ่มต้นสร้างครอบครัวหรือเข้าวัด</w:t>
      </w:r>
      <w:r w:rsidRPr="00400B33">
        <w:t xml:space="preserve"> </w:t>
      </w:r>
      <w:r w:rsidRPr="002601AE">
        <w:rPr>
          <w:lang w:val="ru-RU"/>
        </w:rPr>
        <w:t>ผลคือพวกเขาตามไม่ทันการเรียนและยิ่งรู้สึกสับสนมากขึ้น</w:t>
      </w:r>
      <w:r w:rsidRPr="00400B33">
        <w:t xml:space="preserve"> </w:t>
      </w:r>
      <w:r w:rsidRPr="002601AE">
        <w:rPr>
          <w:lang w:val="ru-RU"/>
        </w:rPr>
        <w:t>คุณไม่สามารถทำทุกอย่างพร้อมกันได้</w:t>
      </w:r>
      <w:r w:rsidRPr="00400B33">
        <w:t xml:space="preserve"> </w:t>
      </w:r>
      <w:r w:rsidRPr="002601AE">
        <w:rPr>
          <w:lang w:val="ru-RU"/>
        </w:rPr>
        <w:t>และปัญหาไม่ได้ถูกแก้ไขด้วยวิธีนั้น</w:t>
      </w:r>
      <w:r w:rsidRPr="00400B33">
        <w:t xml:space="preserve"> </w:t>
      </w:r>
      <w:r w:rsidRPr="002601AE">
        <w:rPr>
          <w:lang w:val="ru-RU"/>
        </w:rPr>
        <w:t>เพื่อช่วยตัวเอง</w:t>
      </w:r>
      <w:r w:rsidRPr="00400B33">
        <w:t xml:space="preserve"> </w:t>
      </w:r>
      <w:r w:rsidRPr="002601AE">
        <w:rPr>
          <w:lang w:val="ru-RU"/>
        </w:rPr>
        <w:t>พวกเขาต้องจัดระเบียบชีวิตให้ถูกต้องและจัดการทุกอย่างให้เป็นระเบียบ</w:t>
      </w:r>
      <w:r w:rsidRPr="00400B33">
        <w:t xml:space="preserve"> </w:t>
      </w:r>
      <w:r w:rsidRPr="002601AE">
        <w:rPr>
          <w:lang w:val="ru-RU"/>
        </w:rPr>
        <w:t>ก่อนอื่น</w:t>
      </w:r>
      <w:r w:rsidRPr="00400B33">
        <w:t xml:space="preserve"> </w:t>
      </w:r>
      <w:r w:rsidRPr="002601AE">
        <w:rPr>
          <w:lang w:val="ru-RU"/>
        </w:rPr>
        <w:t>พวกเขาต้องสำเร็จการศึกษาก่อน</w:t>
      </w:r>
      <w:r w:rsidRPr="00400B33">
        <w:t xml:space="preserve"> </w:t>
      </w:r>
      <w:r w:rsidRPr="002601AE">
        <w:rPr>
          <w:lang w:val="ru-RU"/>
        </w:rPr>
        <w:t>แล้วจึงหางานทำ</w:t>
      </w:r>
      <w:r w:rsidRPr="00400B33">
        <w:t xml:space="preserve"> (</w:t>
      </w:r>
      <w:r w:rsidRPr="002601AE">
        <w:rPr>
          <w:lang w:val="ru-RU"/>
        </w:rPr>
        <w:t>ชายหนุ่มยังต้องปฏิบัติหน้าที่ทหารให้ครบถ้วนด้วย</w:t>
      </w:r>
      <w:r w:rsidRPr="00400B33">
        <w:t xml:space="preserve">) </w:t>
      </w:r>
      <w:r w:rsidRPr="002601AE">
        <w:rPr>
          <w:lang w:val="ru-RU"/>
        </w:rPr>
        <w:t>และเพียงหลังจากนั้น</w:t>
      </w:r>
      <w:r w:rsidRPr="00400B33">
        <w:t xml:space="preserve"> </w:t>
      </w:r>
      <w:r w:rsidRPr="002601AE">
        <w:rPr>
          <w:lang w:val="ru-RU"/>
        </w:rPr>
        <w:t>เมื่อพวกเขาเติบโตเป็นผู้ใหญ่แล้ว</w:t>
      </w:r>
      <w:r w:rsidRPr="00400B33">
        <w:t xml:space="preserve"> </w:t>
      </w:r>
      <w:r w:rsidRPr="002601AE">
        <w:rPr>
          <w:lang w:val="ru-RU"/>
        </w:rPr>
        <w:t>จึงสามารถตัดสินใจได้</w:t>
      </w:r>
      <w:r w:rsidRPr="00400B33">
        <w:t xml:space="preserve"> </w:t>
      </w:r>
      <w:r w:rsidRPr="002601AE">
        <w:rPr>
          <w:lang w:val="ru-RU"/>
        </w:rPr>
        <w:t>และด้วยความช่วยเหลือจากพระเจ้า</w:t>
      </w:r>
      <w:r w:rsidRPr="00400B33">
        <w:t xml:space="preserve"> </w:t>
      </w:r>
      <w:r w:rsidRPr="002601AE">
        <w:rPr>
          <w:lang w:val="ru-RU"/>
        </w:rPr>
        <w:t>พวกเขาจะแต่งงานและสร้างครอบครัวที่ดี</w:t>
      </w:r>
      <w:r w:rsidRPr="00400B33">
        <w:t xml:space="preserve"> </w:t>
      </w:r>
      <w:r w:rsidRPr="002601AE">
        <w:rPr>
          <w:lang w:val="ru-RU"/>
        </w:rPr>
        <w:t>หรือหากเลือกชีวิตนักบวช</w:t>
      </w:r>
      <w:r w:rsidRPr="00400B33">
        <w:t xml:space="preserve"> </w:t>
      </w:r>
      <w:r w:rsidRPr="002601AE">
        <w:rPr>
          <w:lang w:val="ru-RU"/>
        </w:rPr>
        <w:t>ก็เข้าวัดตามความประสงค์ของตนเอง</w:t>
      </w:r>
      <w:r w:rsidRPr="00400B33">
        <w:t xml:space="preserve"> </w:t>
      </w:r>
    </w:p>
    <w:p w14:paraId="54D1C9A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ดังนั้น</w:t>
      </w:r>
      <w:r w:rsidRPr="00400B33">
        <w:t xml:space="preserve"> </w:t>
      </w:r>
      <w:r w:rsidRPr="002601AE">
        <w:rPr>
          <w:lang w:val="ru-RU"/>
        </w:rPr>
        <w:t>ผมจึงขอแนะนำให้เยาวชนที่กำลังศึกษาอยู่และมีความกังวลเช่นนี้</w:t>
      </w:r>
      <w:r w:rsidRPr="00400B33">
        <w:t xml:space="preserve"> </w:t>
      </w:r>
      <w:r w:rsidRPr="002601AE">
        <w:rPr>
          <w:lang w:val="ru-RU"/>
        </w:rPr>
        <w:t>ให้ดำเนินการศึกษาต่อไป</w:t>
      </w:r>
      <w:r w:rsidRPr="00400B33">
        <w:t xml:space="preserve"> </w:t>
      </w:r>
      <w:r w:rsidRPr="002601AE">
        <w:rPr>
          <w:lang w:val="ru-RU"/>
        </w:rPr>
        <w:t>เพราะพวกเขายังไม่ได้ตัดสินใจอย่างสุกงอมว่าจะเลือกเส้นทางใด</w:t>
      </w:r>
      <w:r w:rsidRPr="00400B33">
        <w:t xml:space="preserve"> </w:t>
      </w:r>
      <w:r w:rsidRPr="002601AE">
        <w:rPr>
          <w:lang w:val="ru-RU"/>
        </w:rPr>
        <w:t>ผมแนะนำให้พวกเขารับรู้และยอมรับการตัดสินใจใดก็ตามที่ในที่สุดจะก่อตัวขึ้นในใจพวกเขา</w:t>
      </w:r>
      <w:r w:rsidRPr="00400B33">
        <w:t xml:space="preserve"> </w:t>
      </w:r>
      <w:r w:rsidRPr="002601AE">
        <w:rPr>
          <w:lang w:val="ru-RU"/>
        </w:rPr>
        <w:t>และที่พวกเขารู้สึกสบายใจกับมัน</w:t>
      </w:r>
      <w:r w:rsidRPr="00400B33">
        <w:t xml:space="preserve"> </w:t>
      </w:r>
      <w:r w:rsidRPr="002601AE">
        <w:rPr>
          <w:lang w:val="ru-RU"/>
        </w:rPr>
        <w:t>หากพวกเขามีนิสัยใจคอที่ดี</w:t>
      </w:r>
      <w:r w:rsidRPr="00400B33">
        <w:t xml:space="preserve"> </w:t>
      </w:r>
      <w:r w:rsidRPr="002601AE">
        <w:rPr>
          <w:lang w:val="ru-RU"/>
        </w:rPr>
        <w:t>แล้วด้วยความช่วยเหลือจากพระเจ้า</w:t>
      </w:r>
      <w:r w:rsidRPr="00400B33">
        <w:t xml:space="preserve"> </w:t>
      </w:r>
      <w:r w:rsidRPr="002601AE">
        <w:rPr>
          <w:lang w:val="ru-RU"/>
        </w:rPr>
        <w:t>เมื่อพวกเขาค่อยๆ</w:t>
      </w:r>
      <w:r w:rsidRPr="00400B33">
        <w:t xml:space="preserve"> </w:t>
      </w:r>
      <w:r w:rsidRPr="002601AE">
        <w:rPr>
          <w:lang w:val="ru-RU"/>
        </w:rPr>
        <w:t>เข้าใจว่าควรใช้ชีวิตอย่างไร</w:t>
      </w:r>
      <w:r w:rsidRPr="00400B33">
        <w:t xml:space="preserve"> — </w:t>
      </w:r>
      <w:r w:rsidRPr="002601AE">
        <w:rPr>
          <w:lang w:val="ru-RU"/>
        </w:rPr>
        <w:t>ไม่ว่าจะในชีวิตสมรส</w:t>
      </w:r>
      <w:r w:rsidRPr="00400B33">
        <w:t xml:space="preserve"> </w:t>
      </w:r>
      <w:r w:rsidRPr="002601AE">
        <w:rPr>
          <w:lang w:val="ru-RU"/>
        </w:rPr>
        <w:t>ชีวิตโสด</w:t>
      </w:r>
      <w:r w:rsidRPr="00400B33">
        <w:t xml:space="preserve"> </w:t>
      </w:r>
      <w:r w:rsidRPr="002601AE">
        <w:rPr>
          <w:lang w:val="ru-RU"/>
        </w:rPr>
        <w:t>หรือในวัด</w:t>
      </w:r>
      <w:r w:rsidRPr="00400B33">
        <w:t xml:space="preserve"> — </w:t>
      </w:r>
      <w:r w:rsidRPr="002601AE">
        <w:rPr>
          <w:lang w:val="ru-RU"/>
        </w:rPr>
        <w:t>พวกเขาจะพบความสงบในใจ</w:t>
      </w:r>
      <w:r w:rsidRPr="00400B33">
        <w:t xml:space="preserve"> </w:t>
      </w:r>
    </w:p>
    <w:p w14:paraId="0F327320" w14:textId="77777777" w:rsidR="00EF488A" w:rsidRPr="00400B33" w:rsidRDefault="00EF488A" w:rsidP="00B87D11"/>
    <w:p w14:paraId="1D77497A" w14:textId="77777777" w:rsidR="00EF488A" w:rsidRPr="00400B33" w:rsidRDefault="00000000" w:rsidP="00B87D11">
      <w:pPr>
        <w:pStyle w:val="Heading4"/>
      </w:pPr>
      <w:bookmarkStart w:id="12" w:name="_Toc196932377"/>
      <w:bookmarkStart w:id="13" w:name="_Toc196932921"/>
      <w:bookmarkStart w:id="14" w:name="_Toc242097218"/>
      <w:r w:rsidRPr="002601AE">
        <w:rPr>
          <w:lang w:val="ru-RU"/>
        </w:rPr>
        <w:t>เราต้องช่วยเยาวชนให้เดินตามความเรียกของตนเอง</w:t>
      </w:r>
      <w:bookmarkEnd w:id="12"/>
      <w:bookmarkEnd w:id="13"/>
      <w:bookmarkEnd w:id="14"/>
    </w:p>
    <w:p w14:paraId="044A7F4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ทุกคนล้วนมีทางเดินของตนเอง</w:t>
      </w:r>
      <w:r w:rsidRPr="00400B33">
        <w:t xml:space="preserve"> </w:t>
      </w:r>
      <w:r w:rsidRPr="002601AE">
        <w:rPr>
          <w:lang w:val="ru-RU"/>
        </w:rPr>
        <w:t>พระเจ้าผู้ทรงความดีได้สร้างมนุษย์ขึ้นมาเพื่อให้เป็นอิสระ</w:t>
      </w:r>
      <w:r w:rsidRPr="00400B33">
        <w:t xml:space="preserve"> </w:t>
      </w:r>
      <w:r w:rsidRPr="002601AE">
        <w:rPr>
          <w:lang w:val="ru-RU"/>
        </w:rPr>
        <w:t>พระเจ้าทรงสูงส่ง</w:t>
      </w:r>
      <w:r w:rsidRPr="00400B33">
        <w:t xml:space="preserve">: </w:t>
      </w:r>
      <w:r w:rsidRPr="002601AE">
        <w:rPr>
          <w:lang w:val="ru-RU"/>
        </w:rPr>
        <w:t>พระองค์ทรงเคารพในเสรีภาพของมนุษย์</w:t>
      </w:r>
      <w:r w:rsidRPr="00400B33">
        <w:t xml:space="preserve"> </w:t>
      </w:r>
      <w:r w:rsidRPr="002601AE">
        <w:rPr>
          <w:lang w:val="ru-RU"/>
        </w:rPr>
        <w:t>และทรงอนุญาตให้ทุกคนได้เดินตามทางที่ใกล้ใจตนเองที่สุด</w:t>
      </w:r>
      <w:r w:rsidRPr="00400B33">
        <w:t xml:space="preserve"> </w:t>
      </w:r>
      <w:r w:rsidRPr="002601AE">
        <w:rPr>
          <w:lang w:val="ru-RU"/>
        </w:rPr>
        <w:t>พระเจ้าไม่ทรงจัดให้ทุกคนเดินเรียงแถวตามกฎระเบียบทางทหาร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ให้เยาวชนได้คงอยู่ในเสรีภาพภายในอาณาจักรทางจิตวิญญาณแห่งเสรีภาพของพระเจ้า</w:t>
      </w:r>
      <w:r w:rsidRPr="00400B33">
        <w:t xml:space="preserve"> </w:t>
      </w:r>
      <w:r w:rsidRPr="002601AE">
        <w:rPr>
          <w:lang w:val="ru-RU"/>
        </w:rPr>
        <w:t>หากพวกเขาพยายามเลียนแบบชีวิตที่คนนั้นหรือ</w:t>
      </w:r>
      <w:r w:rsidRPr="00400B33">
        <w:t xml:space="preserve"> </w:t>
      </w:r>
      <w:r w:rsidRPr="002601AE">
        <w:rPr>
          <w:lang w:val="ru-RU"/>
        </w:rPr>
        <w:t>คนนี้เลือกไว้</w:t>
      </w:r>
      <w:r w:rsidRPr="00400B33">
        <w:t xml:space="preserve"> </w:t>
      </w:r>
      <w:r w:rsidRPr="002601AE">
        <w:rPr>
          <w:lang w:val="ru-RU"/>
        </w:rPr>
        <w:t>ก็จะไม่เป็นประโยชน์อะไรเลย</w:t>
      </w:r>
      <w:r w:rsidRPr="00400B33">
        <w:t xml:space="preserve"> </w:t>
      </w:r>
      <w:r w:rsidRPr="002601AE">
        <w:rPr>
          <w:lang w:val="ru-RU"/>
        </w:rPr>
        <w:t>เมื่อเลือกทางชีวิต</w:t>
      </w:r>
      <w:r w:rsidRPr="00400B33">
        <w:t xml:space="preserve"> </w:t>
      </w:r>
      <w:r w:rsidRPr="002601AE">
        <w:rPr>
          <w:lang w:val="ru-RU"/>
        </w:rPr>
        <w:t>คนเราต้องไม่ถูกอิทธิพลจากภายนอกใดๆ</w:t>
      </w:r>
      <w:r w:rsidRPr="00400B33">
        <w:t xml:space="preserve"> </w:t>
      </w:r>
      <w:r w:rsidRPr="002601AE">
        <w:rPr>
          <w:lang w:val="ru-RU"/>
        </w:rPr>
        <w:t>ควบคุม</w:t>
      </w:r>
      <w:r w:rsidRPr="00400B33">
        <w:t xml:space="preserve"> </w:t>
      </w:r>
    </w:p>
    <w:p w14:paraId="3902665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</w:t>
      </w:r>
      <w:r>
        <w:rPr>
          <w:lang w:val="ru-RU"/>
        </w:rPr>
        <w:t>ปกครอง</w:t>
      </w:r>
      <w:r w:rsidRPr="00400B33">
        <w:t xml:space="preserve"> </w:t>
      </w:r>
      <w:r w:rsidRPr="002601AE">
        <w:rPr>
          <w:lang w:val="ru-RU"/>
        </w:rPr>
        <w:t>ผู้ให้คำปรึกษาทางจิตวิญญาณ</w:t>
      </w:r>
      <w:r w:rsidRPr="00400B33">
        <w:t xml:space="preserve"> </w:t>
      </w:r>
      <w:r w:rsidRPr="002601AE">
        <w:rPr>
          <w:lang w:val="ru-RU"/>
        </w:rPr>
        <w:t>และครูอาจารย์</w:t>
      </w:r>
      <w:r w:rsidRPr="00400B33">
        <w:t xml:space="preserve"> </w:t>
      </w:r>
      <w:r w:rsidRPr="002601AE">
        <w:rPr>
          <w:lang w:val="ru-RU"/>
        </w:rPr>
        <w:t>ต้องช่วยเยาวชนเลือกชีวิตที่เหมาะกับพวกเขาและเดินตามความเรียกของตนเอง</w:t>
      </w:r>
      <w:r w:rsidRPr="00400B33">
        <w:t xml:space="preserve"> </w:t>
      </w:r>
      <w:r w:rsidRPr="002601AE">
        <w:rPr>
          <w:lang w:val="ru-RU"/>
        </w:rPr>
        <w:t>โดยไม่สร้างแรงกดดันหรือคอยจับตามองอย่างใกล้ชิด</w:t>
      </w:r>
      <w:r w:rsidRPr="00400B33">
        <w:t xml:space="preserve"> </w:t>
      </w:r>
      <w:r w:rsidRPr="002601AE">
        <w:rPr>
          <w:lang w:val="ru-RU"/>
        </w:rPr>
        <w:t>การตัดสินใจว่าจะเลือกเส้นทางชีวิตใดนั้น</w:t>
      </w:r>
      <w:r w:rsidRPr="00400B33">
        <w:t xml:space="preserve"> </w:t>
      </w:r>
      <w:r w:rsidRPr="002601AE">
        <w:rPr>
          <w:lang w:val="ru-RU"/>
        </w:rPr>
        <w:t>ต้องเป็นของเยาวชนเอง</w:t>
      </w:r>
      <w:r w:rsidRPr="00400B33">
        <w:t xml:space="preserve"> </w:t>
      </w:r>
      <w:r w:rsidRPr="002601AE">
        <w:rPr>
          <w:lang w:val="ru-RU"/>
        </w:rPr>
        <w:t>ส่วนเราคนอื่นๆ</w:t>
      </w:r>
      <w:r w:rsidRPr="00400B33">
        <w:t xml:space="preserve"> </w:t>
      </w:r>
      <w:r w:rsidRPr="002601AE">
        <w:rPr>
          <w:lang w:val="ru-RU"/>
        </w:rPr>
        <w:t>สามารถเพียงแต่แสดงความคิดเห็นได้เท่านั้น</w:t>
      </w:r>
      <w:r w:rsidRPr="00400B33">
        <w:t xml:space="preserve"> </w:t>
      </w:r>
      <w:r w:rsidRPr="002601AE">
        <w:rPr>
          <w:lang w:val="ru-RU"/>
        </w:rPr>
        <w:t>สิทธิ์เดียวของเราคือช่วยจิตวิญญาณของเยาวชนให้ค้นพบทางของตนเอง</w:t>
      </w:r>
      <w:r w:rsidRPr="00400B33">
        <w:t xml:space="preserve"> </w:t>
      </w:r>
    </w:p>
    <w:p w14:paraId="2C1E033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บางครั้ง</w:t>
      </w:r>
      <w:r w:rsidRPr="00400B33">
        <w:t xml:space="preserve"> </w:t>
      </w:r>
      <w:r w:rsidRPr="002601AE">
        <w:rPr>
          <w:lang w:val="ru-RU"/>
        </w:rPr>
        <w:t>เมื่อพูดคุยกับเยาวชนที่กำลังพยายามเลือกทางเดินในชีวิต</w:t>
      </w:r>
      <w:r w:rsidRPr="00400B33">
        <w:t xml:space="preserve"> </w:t>
      </w:r>
      <w:r w:rsidRPr="002601AE">
        <w:rPr>
          <w:lang w:val="ru-RU"/>
        </w:rPr>
        <w:t>ผมสามารถเห็นได้ว่าน้ำหนักกำลังเอียงไปทางไหน</w:t>
      </w:r>
      <w:r w:rsidRPr="00400B33">
        <w:t xml:space="preserve"> </w:t>
      </w:r>
      <w:r w:rsidRPr="002601AE">
        <w:rPr>
          <w:lang w:val="ru-RU"/>
        </w:rPr>
        <w:t>แต่ผมไม่บอกพวกเขา</w:t>
      </w:r>
      <w:r w:rsidRPr="00400B33">
        <w:t xml:space="preserve"> </w:t>
      </w:r>
      <w:r w:rsidRPr="002601AE">
        <w:rPr>
          <w:lang w:val="ru-RU"/>
        </w:rPr>
        <w:t>เพื่อไม่ให้ส่งผลกระทบต่อการตัดสินใจของพวกเขาเอง</w:t>
      </w:r>
      <w:r w:rsidRPr="00400B33">
        <w:t xml:space="preserve"> </w:t>
      </w:r>
      <w:r w:rsidRPr="002601AE">
        <w:rPr>
          <w:lang w:val="ru-RU"/>
        </w:rPr>
        <w:t>ผมพยายามทำเพียงสิ่งเดียวเท่านั้น</w:t>
      </w:r>
      <w:r w:rsidRPr="00400B33">
        <w:t xml:space="preserve">: </w:t>
      </w:r>
      <w:r w:rsidRPr="002601AE">
        <w:rPr>
          <w:lang w:val="ru-RU"/>
        </w:rPr>
        <w:t>ช่วยพวกเขาให้มากที่สุดเท่าที่จะทำได้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เพื่อค้นพบทางที่ถูกต้องและความสงบภายใน</w:t>
      </w:r>
      <w:r w:rsidRPr="00400B33">
        <w:t xml:space="preserve"> </w:t>
      </w:r>
      <w:r w:rsidRPr="002601AE">
        <w:rPr>
          <w:lang w:val="ru-RU"/>
        </w:rPr>
        <w:t>จากสิ่งที่ดึงดูดใจพวกเขา</w:t>
      </w:r>
      <w:r w:rsidRPr="00400B33">
        <w:t xml:space="preserve"> </w:t>
      </w:r>
      <w:r w:rsidRPr="002601AE">
        <w:rPr>
          <w:lang w:val="ru-RU"/>
        </w:rPr>
        <w:t>ผมพยายามคัดกรองสิ่งที่เป็นอันตรายออกไป</w:t>
      </w:r>
      <w:r w:rsidRPr="00400B33">
        <w:t xml:space="preserve"> </w:t>
      </w:r>
      <w:r w:rsidRPr="002601AE">
        <w:rPr>
          <w:lang w:val="ru-RU"/>
        </w:rPr>
        <w:t>และเก็บรักษาสิ่งที่ดีและศักดิ์สิทธิ์ไว้</w:t>
      </w:r>
      <w:r w:rsidRPr="00400B33">
        <w:t xml:space="preserve"> </w:t>
      </w:r>
      <w:r w:rsidRPr="002601AE">
        <w:rPr>
          <w:lang w:val="ru-RU"/>
        </w:rPr>
        <w:t>เพื่อให้พวกเขาได้ใช้ชีวิตนี้อย่างมีความสุข</w:t>
      </w:r>
      <w:r w:rsidRPr="00400B33">
        <w:t xml:space="preserve"> </w:t>
      </w:r>
      <w:r w:rsidRPr="002601AE">
        <w:rPr>
          <w:lang w:val="ru-RU"/>
        </w:rPr>
        <w:t>ร่วมกับพระเจ้า</w:t>
      </w:r>
      <w:r w:rsidRPr="00400B33">
        <w:t xml:space="preserve"> </w:t>
      </w:r>
      <w:r w:rsidRPr="002601AE">
        <w:rPr>
          <w:lang w:val="ru-RU"/>
        </w:rPr>
        <w:t>และในชีวิตนิรันดร์จะได้ชื่นชมยินดีมากยิ่งขึ้น</w:t>
      </w:r>
      <w:r w:rsidRPr="00400B33">
        <w:t xml:space="preserve"> </w:t>
      </w:r>
      <w:r w:rsidRPr="002601AE">
        <w:rPr>
          <w:lang w:val="ru-RU"/>
        </w:rPr>
        <w:t>ผมบอกคุณด้วยความจริงใจที่สุด</w:t>
      </w:r>
      <w:r w:rsidRPr="00400B33">
        <w:t xml:space="preserve">: </w:t>
      </w:r>
      <w:r w:rsidRPr="002601AE">
        <w:rPr>
          <w:lang w:val="ru-RU"/>
        </w:rPr>
        <w:t>ไม่ว่าชีวิตของหนุ่มสาวคนใดที่ผมรู้จักจะเลือกทางใด</w:t>
      </w:r>
      <w:r w:rsidRPr="00400B33">
        <w:t xml:space="preserve"> </w:t>
      </w:r>
      <w:r w:rsidRPr="002601AE">
        <w:rPr>
          <w:lang w:val="ru-RU"/>
        </w:rPr>
        <w:t>ผมก็จะยินดีในทุกกรณี</w:t>
      </w:r>
      <w:r w:rsidRPr="00400B33">
        <w:t xml:space="preserve"> </w:t>
      </w:r>
      <w:r w:rsidRPr="002601AE">
        <w:rPr>
          <w:lang w:val="ru-RU"/>
        </w:rPr>
        <w:t>ผมจะห่วงใยการรอดพ้นของวิญญาณเขาอย่างเท่าเทียม</w:t>
      </w:r>
      <w:r w:rsidRPr="00400B33">
        <w:t xml:space="preserve"> — </w:t>
      </w:r>
      <w:r w:rsidRPr="002601AE">
        <w:rPr>
          <w:lang w:val="ru-RU"/>
        </w:rPr>
        <w:t>เพียงแต่เขาอยู่กับพระคริสต์และใช้ชีวิตภายในพระศาสนจักร</w:t>
      </w:r>
      <w:r w:rsidRPr="00400B33">
        <w:t xml:space="preserve"> </w:t>
      </w:r>
      <w:r w:rsidRPr="002601AE">
        <w:rPr>
          <w:lang w:val="ru-RU"/>
        </w:rPr>
        <w:t>ผมจะรู้สึกว่าเป็นพี่น้องของเขา</w:t>
      </w:r>
      <w:r w:rsidRPr="00400B33">
        <w:t xml:space="preserve"> </w:t>
      </w:r>
      <w:r w:rsidRPr="002601AE">
        <w:rPr>
          <w:lang w:val="ru-RU"/>
        </w:rPr>
        <w:t>เพราะคนเช่นนั้นคือลูกของพระแม่พระศาสนจักรของเรา</w:t>
      </w:r>
      <w:r w:rsidRPr="00400B33">
        <w:t xml:space="preserve"> </w:t>
      </w:r>
    </w:p>
    <w:p w14:paraId="166EDB8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ผมรู้สึกยินดีเป็นพิเศษสำหรับเยาวชนที่กำลังก้าวเข้าสู่ทางชีวิตนักบวช</w:t>
      </w:r>
      <w:r w:rsidRPr="00400B33">
        <w:t xml:space="preserve"> </w:t>
      </w:r>
      <w:r w:rsidRPr="002601AE">
        <w:rPr>
          <w:lang w:val="ru-RU"/>
        </w:rPr>
        <w:t>เพราะผู้ที่เดินตามวิถีชีวิตอันบริสุทธิ์ดั่งเทวดานี้คือผู้มีปัญญาแท้จริง</w:t>
      </w:r>
      <w:r w:rsidRPr="00400B33">
        <w:t xml:space="preserve"> </w:t>
      </w:r>
      <w:r w:rsidRPr="002601AE">
        <w:rPr>
          <w:lang w:val="ru-RU"/>
        </w:rPr>
        <w:t>เนื่องจากพวกเขาไม่ตกหลุมพรางของมาร</w:t>
      </w:r>
      <w:r w:rsidRPr="00400B33">
        <w:t xml:space="preserve"> </w:t>
      </w:r>
      <w:r w:rsidRPr="002601AE">
        <w:rPr>
          <w:lang w:val="ru-RU"/>
        </w:rPr>
        <w:t>ซึ่งโลกนี้ถูกใช้เป็นเหยื่อล่อบนเบ็ด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เราไม่สามารถนำทุกคนมารวมเป็นกลุ่มเดียวกันได้</w:t>
      </w:r>
      <w:r w:rsidRPr="00400B33">
        <w:t xml:space="preserve"> </w:t>
      </w:r>
      <w:r w:rsidRPr="002601AE">
        <w:rPr>
          <w:lang w:val="ru-RU"/>
        </w:rPr>
        <w:t>เพราะพระคริสต์ไม่ประสงค์จะบังคับให้ทุกคนแบกรับภาระหนัก</w:t>
      </w:r>
      <w:r w:rsidRPr="00400B33">
        <w:t xml:space="preserve"> </w:t>
      </w:r>
      <w:r w:rsidRPr="002601AE">
        <w:rPr>
          <w:lang w:val="ru-RU"/>
        </w:rPr>
        <w:t>จึงไม่ได้ให้คำสั่งแก่ทุกคนให้บวชเป็นพระภิกษุ</w:t>
      </w:r>
      <w:r w:rsidRPr="00400B33">
        <w:t xml:space="preserve"> </w:t>
      </w:r>
      <w:r w:rsidRPr="002601AE">
        <w:rPr>
          <w:lang w:val="ru-RU"/>
        </w:rPr>
        <w:t>แม้ว่าชีวิตนักบวชจะเป็นทางสู่ความสมบูรณ์แบบ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เมื่อชายหนุ่มในพระวรสารถามพระคริสต์ว่าเขาจะได้รับความรอดได้อย่างไร</w:t>
      </w:r>
      <w:r>
        <w:rPr>
          <w:rStyle w:val="FootnoteReference"/>
          <w:lang w:val="ru-RU"/>
        </w:rPr>
        <w:footnoteReference w:id="3"/>
      </w:r>
      <w:r w:rsidRPr="00400B33">
        <w:t xml:space="preserve"> </w:t>
      </w:r>
      <w:r w:rsidRPr="002601AE">
        <w:rPr>
          <w:lang w:val="ru-RU"/>
        </w:rPr>
        <w:t>พระคริสต์จึงตอบเขาว่า</w:t>
      </w:r>
      <w:r w:rsidRPr="00400B33">
        <w:t xml:space="preserve">: </w:t>
      </w:r>
      <w:r w:rsidRPr="00400B33">
        <w:rPr>
          <w:i/>
          <w:iCs/>
        </w:rPr>
        <w:t>‘</w:t>
      </w:r>
      <w:r>
        <w:rPr>
          <w:i/>
          <w:iCs/>
          <w:lang w:val="ru-RU"/>
        </w:rPr>
        <w:t>จงรักษาพระบัญญัติ</w:t>
      </w:r>
      <w:r w:rsidRPr="00400B33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4"/>
      </w:r>
      <w:r w:rsidRPr="00400B33">
        <w:t xml:space="preserve"> </w:t>
      </w:r>
      <w:r w:rsidRPr="002601AE">
        <w:rPr>
          <w:lang w:val="ru-RU"/>
        </w:rPr>
        <w:t>เมื่อชายหนุ่มนั้นบอกพระคริสต์ว่าเขาได้รักษาพระบัญญัติแล้ว</w:t>
      </w:r>
      <w:r w:rsidRPr="00400B33">
        <w:t xml:space="preserve"> </w:t>
      </w:r>
      <w:r w:rsidRPr="002601AE">
        <w:rPr>
          <w:lang w:val="ru-RU"/>
        </w:rPr>
        <w:t>และถามว่า</w:t>
      </w:r>
      <w:r w:rsidRPr="00400B33">
        <w:t xml:space="preserve">: </w:t>
      </w:r>
      <w:r w:rsidRPr="00400B33">
        <w:rPr>
          <w:i/>
          <w:iCs/>
        </w:rPr>
        <w:t>‘</w:t>
      </w:r>
      <w:r w:rsidRPr="002601AE">
        <w:rPr>
          <w:i/>
          <w:iCs/>
          <w:lang w:val="ru-RU"/>
        </w:rPr>
        <w:t>ข้าพเจ้ายังขาดอะไรอีก</w:t>
      </w:r>
      <w:r w:rsidRPr="00400B33">
        <w:rPr>
          <w:i/>
          <w:iCs/>
        </w:rPr>
        <w:t>?’</w:t>
      </w:r>
      <w:r>
        <w:rPr>
          <w:rStyle w:val="FootnoteReference"/>
          <w:i/>
          <w:iCs/>
          <w:lang w:val="ru-RU"/>
        </w:rPr>
        <w:footnoteReference w:id="5"/>
      </w:r>
      <w:r w:rsidRPr="00400B33">
        <w:t xml:space="preserve"> — </w:t>
      </w:r>
      <w:r w:rsidRPr="003C05BC">
        <w:rPr>
          <w:lang w:val="ru-RU"/>
        </w:rPr>
        <w:t>พระคริสต์ตอบว่า</w:t>
      </w:r>
      <w:r w:rsidRPr="00400B33">
        <w:t xml:space="preserve">: </w:t>
      </w:r>
      <w:r w:rsidRPr="00400B33">
        <w:rPr>
          <w:i/>
          <w:iCs/>
        </w:rPr>
        <w:t>“</w:t>
      </w:r>
      <w:r w:rsidRPr="003C05BC">
        <w:rPr>
          <w:i/>
          <w:iCs/>
          <w:lang w:val="ru-RU"/>
        </w:rPr>
        <w:t>มีสิ่งหนึ่งที่คุณยังไม่ได้ทำ</w:t>
      </w:r>
      <w:r>
        <w:rPr>
          <w:rStyle w:val="FootnoteReference"/>
          <w:i/>
          <w:iCs/>
          <w:lang w:val="ru-RU"/>
        </w:rPr>
        <w:footnoteReference w:id="6"/>
      </w:r>
      <w:r w:rsidRPr="00400B33">
        <w:rPr>
          <w:i/>
          <w:iCs/>
        </w:rPr>
        <w:t xml:space="preserve"> : </w:t>
      </w:r>
      <w:r w:rsidRPr="003C05BC">
        <w:rPr>
          <w:i/>
          <w:iCs/>
          <w:lang w:val="ru-RU"/>
        </w:rPr>
        <w:lastRenderedPageBreak/>
        <w:t>หากคุณต้องการเป็นคนสมบูรณ์แบบ</w:t>
      </w:r>
      <w:r w:rsidRPr="00400B33">
        <w:rPr>
          <w:i/>
          <w:iCs/>
        </w:rPr>
        <w:t xml:space="preserve"> </w:t>
      </w:r>
      <w:r w:rsidRPr="003C05BC">
        <w:rPr>
          <w:i/>
          <w:iCs/>
          <w:lang w:val="ru-RU"/>
        </w:rPr>
        <w:t>จงไปขายทุกสิ่งที่คุณมี</w:t>
      </w:r>
      <w:r w:rsidRPr="00400B33">
        <w:rPr>
          <w:i/>
          <w:iCs/>
        </w:rPr>
        <w:t xml:space="preserve">… </w:t>
      </w:r>
      <w:r w:rsidRPr="003C05BC">
        <w:rPr>
          <w:i/>
          <w:iCs/>
          <w:lang w:val="ru-RU"/>
        </w:rPr>
        <w:t>แล้วมาตามเรา</w:t>
      </w:r>
      <w:r w:rsidRPr="00400B33">
        <w:rPr>
          <w:i/>
          <w:iCs/>
        </w:rPr>
        <w:t>…”</w:t>
      </w:r>
      <w:r>
        <w:rPr>
          <w:rStyle w:val="FootnoteReference"/>
          <w:i/>
          <w:iCs/>
          <w:lang w:val="ru-RU"/>
        </w:rPr>
        <w:footnoteReference w:id="7"/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พระคริสต์ได้ตรัสกับชายผู้นั้นเกี่ยวกับความสมบูรณ์แบบ</w:t>
      </w:r>
      <w:r w:rsidRPr="00400B33">
        <w:t xml:space="preserve"> </w:t>
      </w:r>
      <w:r w:rsidRPr="002601AE">
        <w:rPr>
          <w:lang w:val="ru-RU"/>
        </w:rPr>
        <w:t>เนื่องจากเห็นว่าเขามีนิสัยดี</w:t>
      </w:r>
      <w:r w:rsidRPr="00400B33">
        <w:t xml:space="preserve"> </w:t>
      </w:r>
      <w:r w:rsidRPr="002601AE">
        <w:rPr>
          <w:lang w:val="ru-RU"/>
        </w:rPr>
        <w:t>แต่พระองค์ไม่ได้บังคับให้ผู้คน</w:t>
      </w:r>
      <w:r w:rsidRPr="00400B33">
        <w:t xml:space="preserve"> [</w:t>
      </w:r>
      <w:r w:rsidRPr="002601AE">
        <w:rPr>
          <w:lang w:val="ru-RU"/>
        </w:rPr>
        <w:t>ก้าวสู่ความสมบูรณ์แบบ</w:t>
      </w:r>
      <w:r w:rsidRPr="00400B33">
        <w:t xml:space="preserve">] </w:t>
      </w:r>
      <w:r w:rsidRPr="002601AE">
        <w:rPr>
          <w:lang w:val="ru-RU"/>
        </w:rPr>
        <w:t>ด้วยกำลัง</w:t>
      </w:r>
      <w:r w:rsidRPr="00400B33">
        <w:t xml:space="preserve"> </w:t>
      </w:r>
      <w:r w:rsidRPr="002601AE">
        <w:rPr>
          <w:lang w:val="ru-RU"/>
        </w:rPr>
        <w:t>พระคริสต์ก็ไม่ได้สอนชีวิตนักบวช</w:t>
      </w:r>
      <w:r w:rsidRPr="00400B33">
        <w:t xml:space="preserve"> </w:t>
      </w:r>
      <w:r w:rsidRPr="002601AE">
        <w:rPr>
          <w:lang w:val="ru-RU"/>
        </w:rPr>
        <w:t>เพราะหากทำเช่นนั้น</w:t>
      </w:r>
      <w:r w:rsidRPr="00400B33">
        <w:t xml:space="preserve"> </w:t>
      </w:r>
      <w:r w:rsidRPr="002601AE">
        <w:rPr>
          <w:lang w:val="ru-RU"/>
        </w:rPr>
        <w:t>พระองค์จะจุดไฟในใจผู้คน</w:t>
      </w:r>
      <w:r w:rsidRPr="00400B33">
        <w:t xml:space="preserve"> </w:t>
      </w:r>
      <w:r w:rsidRPr="002601AE">
        <w:rPr>
          <w:lang w:val="ru-RU"/>
        </w:rPr>
        <w:t>และอาจทำให้หลายคนรีบร้อนตัดสินใจเป็นนักบวชอย่างไม่คิดให้รอบคอบ</w:t>
      </w:r>
      <w:r w:rsidRPr="00400B33">
        <w:t xml:space="preserve"> </w:t>
      </w:r>
      <w:r w:rsidRPr="002601AE">
        <w:rPr>
          <w:lang w:val="ru-RU"/>
        </w:rPr>
        <w:t>ซึ่งอาจนำไปสู่ความชั่วร้าย</w:t>
      </w:r>
      <w:r w:rsidRPr="00400B33">
        <w:t xml:space="preserve"> </w:t>
      </w:r>
      <w:r w:rsidRPr="002601AE">
        <w:rPr>
          <w:lang w:val="ru-RU"/>
        </w:rPr>
        <w:t>พระคริสต์เพียงแต่จุดประกายแห่งชีวิตที่สมบูรณ์</w:t>
      </w:r>
      <w:r w:rsidRPr="00400B33">
        <w:t xml:space="preserve"> </w:t>
      </w:r>
      <w:r w:rsidRPr="002601AE">
        <w:rPr>
          <w:lang w:val="ru-RU"/>
        </w:rPr>
        <w:t>และเมื่อถึงเวลาที่เหมาะสม</w:t>
      </w:r>
      <w:r w:rsidRPr="00400B33">
        <w:t xml:space="preserve"> </w:t>
      </w:r>
      <w:r w:rsidRPr="002601AE">
        <w:rPr>
          <w:lang w:val="ru-RU"/>
        </w:rPr>
        <w:t>ชีวิตนักบวชจึงเกิดขึ้น</w:t>
      </w:r>
      <w:r w:rsidRPr="00400B33">
        <w:t xml:space="preserve"> </w:t>
      </w:r>
    </w:p>
    <w:p w14:paraId="35E8B5D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ในทำนองเดียวกัน</w:t>
      </w:r>
      <w:r w:rsidRPr="00400B33">
        <w:t xml:space="preserve"> </w:t>
      </w:r>
      <w:r w:rsidRPr="002601AE">
        <w:rPr>
          <w:lang w:val="ru-RU"/>
        </w:rPr>
        <w:t>เราไม่มีสิทธิ์ที่จะบังคับผู้อื่น</w:t>
      </w:r>
      <w:r w:rsidRPr="00400B33">
        <w:t xml:space="preserve"> </w:t>
      </w:r>
      <w:r w:rsidRPr="002601AE">
        <w:rPr>
          <w:lang w:val="ru-RU"/>
        </w:rPr>
        <w:t>เรามีสิทธิ์ที่จะบังคับได้เพียงตัวเราเองเท่านั้น</w:t>
      </w:r>
      <w:r w:rsidRPr="00400B33">
        <w:t xml:space="preserve"> </w:t>
      </w:r>
      <w:r w:rsidRPr="002601AE">
        <w:rPr>
          <w:lang w:val="ru-RU"/>
        </w:rPr>
        <w:t>แต่แม้เช่นนี้</w:t>
      </w:r>
      <w:r w:rsidRPr="00400B33">
        <w:t xml:space="preserve"> </w:t>
      </w:r>
      <w:r w:rsidRPr="002601AE">
        <w:rPr>
          <w:lang w:val="ru-RU"/>
        </w:rPr>
        <w:t>ก็ต้องทำด้วยความรอบคอบ</w:t>
      </w:r>
      <w:r w:rsidRPr="00400B33">
        <w:t xml:space="preserve"> </w:t>
      </w:r>
      <w:r w:rsidRPr="002601AE">
        <w:rPr>
          <w:lang w:val="ru-RU"/>
        </w:rPr>
        <w:t>จนถึงทุกวันนี้</w:t>
      </w:r>
      <w:r w:rsidRPr="00400B33">
        <w:t xml:space="preserve"> </w:t>
      </w:r>
      <w:r w:rsidRPr="002601AE">
        <w:rPr>
          <w:lang w:val="ru-RU"/>
        </w:rPr>
        <w:t>ผมยังไม่เคยบอกชายหนุ่มคนใดอย่างตรงไปตรงมาว่า</w:t>
      </w:r>
      <w:r w:rsidRPr="00400B33">
        <w:t xml:space="preserve"> ‘</w:t>
      </w:r>
      <w:r>
        <w:rPr>
          <w:lang w:val="ru-RU"/>
        </w:rPr>
        <w:t>ไปแต่งงาน</w:t>
      </w:r>
      <w:r w:rsidRPr="00400B33">
        <w:t xml:space="preserve">’ </w:t>
      </w:r>
      <w:r w:rsidRPr="002601AE">
        <w:rPr>
          <w:lang w:val="ru-RU"/>
        </w:rPr>
        <w:t>หรือ</w:t>
      </w:r>
      <w:r w:rsidRPr="00400B33">
        <w:t xml:space="preserve"> ‘</w:t>
      </w:r>
      <w:r>
        <w:rPr>
          <w:lang w:val="ru-RU"/>
        </w:rPr>
        <w:t>ไปเข้าวัด</w:t>
      </w:r>
      <w:r w:rsidRPr="00400B33">
        <w:t xml:space="preserve">’ </w:t>
      </w:r>
      <w:r w:rsidRPr="002601AE">
        <w:rPr>
          <w:lang w:val="ru-RU"/>
        </w:rPr>
        <w:t>หากมีใครถามผมว่าควรเลือกทางไหน</w:t>
      </w:r>
      <w:r w:rsidRPr="00400B33">
        <w:t xml:space="preserve"> </w:t>
      </w:r>
      <w:r w:rsidRPr="002601AE">
        <w:rPr>
          <w:lang w:val="ru-RU"/>
        </w:rPr>
        <w:t>ผมจะตอบว่า</w:t>
      </w:r>
      <w:r w:rsidRPr="00400B33">
        <w:t>: ‘</w:t>
      </w:r>
      <w:r w:rsidRPr="002601AE">
        <w:rPr>
          <w:lang w:val="ru-RU"/>
        </w:rPr>
        <w:t>ทำตามใจคุณบอก</w:t>
      </w:r>
      <w:r w:rsidRPr="00400B33">
        <w:t xml:space="preserve"> </w:t>
      </w:r>
      <w:r w:rsidRPr="002601AE">
        <w:rPr>
          <w:lang w:val="ru-RU"/>
        </w:rPr>
        <w:t>ตราบ</w:t>
      </w:r>
      <w:r>
        <w:rPr>
          <w:lang w:val="ru-RU"/>
        </w:rPr>
        <w:t>ใดที่คุณอยู่กับพระคริสต์</w:t>
      </w:r>
      <w:r w:rsidRPr="00400B33">
        <w:t xml:space="preserve">’ </w:t>
      </w:r>
      <w:r w:rsidRPr="002601AE">
        <w:rPr>
          <w:lang w:val="ru-RU"/>
        </w:rPr>
        <w:t>และหากมีชายหนุ่มคนใดบอกผมว่าชีวิตทางโลกไม่ถูกใจเขา</w:t>
      </w:r>
      <w:r w:rsidRPr="00400B33">
        <w:t xml:space="preserve"> </w:t>
      </w:r>
      <w:r w:rsidRPr="002601AE">
        <w:rPr>
          <w:lang w:val="ru-RU"/>
        </w:rPr>
        <w:t>ผมก็จะพูดคุยกับเขาเกี่ยวกับชีวิตในวัด</w:t>
      </w:r>
      <w:r w:rsidRPr="00400B33">
        <w:t xml:space="preserve"> — </w:t>
      </w:r>
      <w:r w:rsidRPr="002601AE">
        <w:rPr>
          <w:lang w:val="ru-RU"/>
        </w:rPr>
        <w:t>เพื่อช่วยเขาค้นพบทางของตัวเอง</w:t>
      </w:r>
      <w:r w:rsidRPr="00400B33">
        <w:t xml:space="preserve"> </w:t>
      </w:r>
    </w:p>
    <w:p w14:paraId="3B95C7BC" w14:textId="77777777" w:rsidR="00EF488A" w:rsidRPr="00400B33" w:rsidRDefault="00EF488A" w:rsidP="00B87D11"/>
    <w:p w14:paraId="7C1C5913" w14:textId="77777777" w:rsidR="00EF488A" w:rsidRPr="00400B33" w:rsidRDefault="00000000" w:rsidP="00B87D11">
      <w:pPr>
        <w:pStyle w:val="Heading4"/>
      </w:pPr>
      <w:bookmarkStart w:id="15" w:name="_Toc196932378"/>
      <w:bookmarkStart w:id="16" w:name="_Toc196932922"/>
      <w:bookmarkStart w:id="17" w:name="_Toc242097219"/>
      <w:r w:rsidRPr="002601AE">
        <w:rPr>
          <w:lang w:val="ru-RU"/>
        </w:rPr>
        <w:t>การตัดสินใจเลือกเส้นทางชีวิต</w:t>
      </w:r>
      <w:bookmarkEnd w:id="15"/>
      <w:bookmarkEnd w:id="16"/>
      <w:bookmarkEnd w:id="17"/>
    </w:p>
    <w:p w14:paraId="66922FA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เวลาผ่านไปอย่างรวดเร็ว</w:t>
      </w:r>
      <w:r w:rsidRPr="00400B33">
        <w:t xml:space="preserve"> </w:t>
      </w:r>
      <w:r w:rsidRPr="002601AE">
        <w:rPr>
          <w:lang w:val="ru-RU"/>
        </w:rPr>
        <w:t>สำหรับคนหนุ่มสาวแล้ว</w:t>
      </w:r>
      <w:r w:rsidRPr="00400B33">
        <w:t xml:space="preserve"> </w:t>
      </w:r>
      <w:r w:rsidRPr="002601AE">
        <w:rPr>
          <w:lang w:val="ru-RU"/>
        </w:rPr>
        <w:t>ไม่ควรลังเลอยู่</w:t>
      </w:r>
      <w:r w:rsidRPr="00400B33">
        <w:t xml:space="preserve"> </w:t>
      </w:r>
      <w:r w:rsidRPr="002601AE">
        <w:rPr>
          <w:lang w:val="ru-RU"/>
        </w:rPr>
        <w:t>ณ</w:t>
      </w:r>
      <w:r w:rsidRPr="00400B33">
        <w:t xml:space="preserve"> </w:t>
      </w:r>
      <w:r w:rsidRPr="002601AE">
        <w:rPr>
          <w:lang w:val="ru-RU"/>
        </w:rPr>
        <w:t>จุดตัดสินใจนานเกินไป</w:t>
      </w:r>
      <w:r w:rsidRPr="00400B33">
        <w:t xml:space="preserve"> </w:t>
      </w:r>
      <w:r w:rsidRPr="002601AE">
        <w:rPr>
          <w:lang w:val="ru-RU"/>
        </w:rPr>
        <w:t>แต่ควรเลือกไม้กางเขนของตนเอง</w:t>
      </w:r>
      <w:r w:rsidRPr="00400B33">
        <w:t xml:space="preserve"> — </w:t>
      </w:r>
      <w:r w:rsidRPr="002601AE">
        <w:rPr>
          <w:lang w:val="ru-RU"/>
        </w:rPr>
        <w:t>หนึ่งในสองทาง</w:t>
      </w:r>
      <w:r w:rsidRPr="00400B33">
        <w:t xml:space="preserve"> — </w:t>
      </w:r>
      <w:r w:rsidRPr="002601AE">
        <w:rPr>
          <w:lang w:val="ru-RU"/>
        </w:rPr>
        <w:t>ตามการเรียกและความรักของตนเอง</w:t>
      </w:r>
      <w:r w:rsidRPr="00400B33">
        <w:t xml:space="preserve"> </w:t>
      </w:r>
      <w:r w:rsidRPr="002601AE">
        <w:rPr>
          <w:lang w:val="ru-RU"/>
        </w:rPr>
        <w:t>แล้วเดินตามทางนั้น</w:t>
      </w:r>
      <w:r w:rsidRPr="00400B33">
        <w:t xml:space="preserve"> </w:t>
      </w:r>
      <w:r w:rsidRPr="002601AE">
        <w:rPr>
          <w:lang w:val="ru-RU"/>
        </w:rPr>
        <w:t>โดยวางความเชื่อมั่นไว้ในพระคริสต์</w:t>
      </w:r>
      <w:r w:rsidRPr="00400B33">
        <w:t xml:space="preserve"> </w:t>
      </w:r>
      <w:r w:rsidRPr="002601AE">
        <w:rPr>
          <w:lang w:val="ru-RU"/>
        </w:rPr>
        <w:t>ให้เขาตามพระคริสต์ไปจนถึงไม้กางเขน</w:t>
      </w:r>
      <w:r w:rsidRPr="00400B33">
        <w:t xml:space="preserve"> </w:t>
      </w:r>
      <w:r w:rsidRPr="002601AE">
        <w:rPr>
          <w:lang w:val="ru-RU"/>
        </w:rPr>
        <w:t>หากเขาต้องการได้ร่วมยินดีในความสุขแห่งการฟื้นคืนพระชนม์ของพระองค์</w:t>
      </w:r>
      <w:r w:rsidRPr="00400B33">
        <w:t xml:space="preserve"> </w:t>
      </w:r>
      <w:r w:rsidRPr="002601AE">
        <w:rPr>
          <w:lang w:val="ru-RU"/>
        </w:rPr>
        <w:t>ทั้งชีวิตครอบครัวและชีวิตนักบวช</w:t>
      </w:r>
      <w:r w:rsidRPr="00400B33">
        <w:t xml:space="preserve"> </w:t>
      </w:r>
      <w:r w:rsidRPr="002601AE">
        <w:rPr>
          <w:lang w:val="ru-RU"/>
        </w:rPr>
        <w:t>ต่างมีความขมขื่นในตัว</w:t>
      </w:r>
      <w:r w:rsidRPr="00400B33">
        <w:t xml:space="preserve"> </w:t>
      </w:r>
      <w:r w:rsidRPr="002601AE">
        <w:rPr>
          <w:lang w:val="ru-RU"/>
        </w:rPr>
        <w:t>แต่หากคนนั้นใช้ชีวิตกับพระเจ้า</w:t>
      </w:r>
      <w:r w:rsidRPr="00400B33">
        <w:t xml:space="preserve"> </w:t>
      </w:r>
      <w:r w:rsidRPr="002601AE">
        <w:rPr>
          <w:lang w:val="ru-RU"/>
        </w:rPr>
        <w:t>พระเยซูผู้หวานชื่นก็จะทำให้ความขมขื่นนั้นกลายเป็นความหวาน</w:t>
      </w:r>
      <w:r w:rsidRPr="00400B33">
        <w:t xml:space="preserve"> </w:t>
      </w:r>
    </w:p>
    <w:p w14:paraId="113BF0C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เมื่อผ่านอายุสามสิบไปแล้ว</w:t>
      </w:r>
      <w:r w:rsidRPr="00400B33">
        <w:t xml:space="preserve"> </w:t>
      </w:r>
      <w:r w:rsidRPr="002601AE">
        <w:rPr>
          <w:lang w:val="ru-RU"/>
        </w:rPr>
        <w:t>การเลือกทางชีวิตก็ไม่ใช่เรื่องง่ายอีกต่อไป</w:t>
      </w:r>
      <w:r w:rsidRPr="00400B33">
        <w:t xml:space="preserve"> </w:t>
      </w:r>
      <w:r w:rsidRPr="002601AE">
        <w:rPr>
          <w:lang w:val="ru-RU"/>
        </w:rPr>
        <w:t>และยิ่งมีอายุมากขึ้น</w:t>
      </w:r>
      <w:r w:rsidRPr="00400B33">
        <w:t xml:space="preserve"> </w:t>
      </w:r>
      <w:r w:rsidRPr="002601AE">
        <w:rPr>
          <w:lang w:val="ru-RU"/>
        </w:rPr>
        <w:t>ก็ยิ่งต้องเผชิญกับความยากลำบากมากขึ้นด้วย</w:t>
      </w:r>
      <w:r w:rsidRPr="00400B33">
        <w:t xml:space="preserve"> </w:t>
      </w:r>
      <w:r w:rsidRPr="002601AE">
        <w:rPr>
          <w:lang w:val="ru-RU"/>
        </w:rPr>
        <w:t>สำหรับคนหนุ่มสาว</w:t>
      </w:r>
      <w:r w:rsidRPr="00400B33">
        <w:t xml:space="preserve"> </w:t>
      </w:r>
      <w:r w:rsidRPr="002601AE">
        <w:rPr>
          <w:lang w:val="ru-RU"/>
        </w:rPr>
        <w:t>การปรับตัวเข้ากับชีวิตที่เลือกไว้นั้นง่ายกว่า</w:t>
      </w:r>
      <w:r w:rsidRPr="00400B33">
        <w:t xml:space="preserve"> — </w:t>
      </w:r>
      <w:r w:rsidRPr="002601AE">
        <w:rPr>
          <w:lang w:val="ru-RU"/>
        </w:rPr>
        <w:t>ไม่ว่าจะเป็นชีวิตแต่งงานหรือชีวิตนักบวช</w:t>
      </w:r>
      <w:r w:rsidRPr="00400B33">
        <w:t xml:space="preserve"> </w:t>
      </w:r>
      <w:r w:rsidRPr="002601AE">
        <w:rPr>
          <w:lang w:val="ru-RU"/>
        </w:rPr>
        <w:t>เพราะผู้ใหญ่จะชั่งน้ำหนักทุกสิ่งและประเมินมันผ่านมุมมองของสามัญสำนึก</w:t>
      </w:r>
      <w:r w:rsidRPr="00400B33">
        <w:t xml:space="preserve"> </w:t>
      </w:r>
      <w:r w:rsidRPr="002601AE">
        <w:rPr>
          <w:lang w:val="ru-RU"/>
        </w:rPr>
        <w:t>นิสัยใจคอของพวกเขาได้ก่อตัวขึ้นแล้ว</w:t>
      </w:r>
      <w:r w:rsidRPr="00400B33">
        <w:t xml:space="preserve"> </w:t>
      </w:r>
      <w:r w:rsidRPr="002601AE">
        <w:rPr>
          <w:lang w:val="ru-RU"/>
        </w:rPr>
        <w:t>เหมือนโครงสร้างคอนกรีตที่เทไว้</w:t>
      </w:r>
      <w:r w:rsidRPr="00400B33">
        <w:t xml:space="preserve"> — </w:t>
      </w:r>
      <w:r w:rsidRPr="002601AE">
        <w:rPr>
          <w:lang w:val="ru-RU"/>
        </w:rPr>
        <w:t>ไม่สามารถเปลี่ยนแปลงได้ง่ายๆ</w:t>
      </w:r>
      <w:r w:rsidRPr="00400B33">
        <w:t xml:space="preserve"> </w:t>
      </w:r>
      <w:r w:rsidRPr="002601AE">
        <w:rPr>
          <w:lang w:val="ru-RU"/>
        </w:rPr>
        <w:t>ลองดูสิ</w:t>
      </w:r>
      <w:r w:rsidRPr="00400B33">
        <w:t xml:space="preserve">: </w:t>
      </w:r>
      <w:r w:rsidRPr="002601AE">
        <w:rPr>
          <w:lang w:val="ru-RU"/>
        </w:rPr>
        <w:t>ผู้ที่เริ่มต้นเดินบนเส้นทางชีวิตครอบครัวหรือชีวิตนักบวชตั้งแต่วัยเยาว์</w:t>
      </w:r>
      <w:r w:rsidRPr="00400B33">
        <w:t xml:space="preserve"> </w:t>
      </w:r>
      <w:r w:rsidRPr="002601AE">
        <w:rPr>
          <w:lang w:val="ru-RU"/>
        </w:rPr>
        <w:t>จะรักษาความเรียบง่ายเหมือนเด็กไว้จนถึงวัยชรา</w:t>
      </w:r>
      <w:r w:rsidRPr="00400B33">
        <w:t xml:space="preserve"> </w:t>
      </w:r>
      <w:r w:rsidRPr="002601AE">
        <w:rPr>
          <w:lang w:val="ru-RU"/>
        </w:rPr>
        <w:t>ฉันเคยรู้จักคู่สามีภรรยาคู่หนึ่งที่แต่งงานกันเมื่อยังหนุ่มสาว</w:t>
      </w:r>
      <w:r w:rsidRPr="00400B33">
        <w:t xml:space="preserve"> </w:t>
      </w:r>
      <w:r w:rsidRPr="002601AE">
        <w:rPr>
          <w:lang w:val="ru-RU"/>
        </w:rPr>
        <w:t>ภรรยาของเขาเหมือนสามีในทุกด้าน</w:t>
      </w:r>
      <w:r w:rsidRPr="00400B33">
        <w:t xml:space="preserve"> — </w:t>
      </w:r>
      <w:r w:rsidRPr="002601AE">
        <w:rPr>
          <w:lang w:val="ru-RU"/>
        </w:rPr>
        <w:t>ทั้งในวิธีพูดและพฤติกรรม</w:t>
      </w:r>
      <w:r w:rsidRPr="00400B33">
        <w:t xml:space="preserve"> </w:t>
      </w:r>
      <w:r w:rsidRPr="002601AE">
        <w:rPr>
          <w:lang w:val="ru-RU"/>
        </w:rPr>
        <w:t>เพราะพวกเขาแต่งงานกันเมื่อยังหนุ่มสาว</w:t>
      </w:r>
      <w:r w:rsidRPr="00400B33">
        <w:t xml:space="preserve"> </w:t>
      </w:r>
      <w:r w:rsidRPr="002601AE">
        <w:rPr>
          <w:lang w:val="ru-RU"/>
        </w:rPr>
        <w:t>หนึ่งในทั้งสองจึงรับเอานิสัยของอีกฝ่ายมาทั้งหมด</w:t>
      </w:r>
      <w:r w:rsidRPr="00400B33">
        <w:t xml:space="preserve">: </w:t>
      </w:r>
      <w:r w:rsidRPr="002601AE">
        <w:rPr>
          <w:lang w:val="ru-RU"/>
        </w:rPr>
        <w:t>ทั้งในคำพูดและพฤติกรรม</w:t>
      </w:r>
      <w:r w:rsidRPr="00400B33">
        <w:t xml:space="preserve"> </w:t>
      </w:r>
      <w:r w:rsidRPr="002601AE">
        <w:rPr>
          <w:lang w:val="ru-RU"/>
        </w:rPr>
        <w:t>แต่พวกเขาก็ปรับตัวเข้ากับกันได้ง่ายกว่า</w:t>
      </w:r>
      <w:r w:rsidRPr="00400B33">
        <w:t xml:space="preserve"> [</w:t>
      </w:r>
      <w:r w:rsidRPr="002601AE">
        <w:rPr>
          <w:lang w:val="ru-RU"/>
        </w:rPr>
        <w:t>เมื่อเทียบกับผู้ที่แต่งงานเมื่ออายุมากขึ้น</w:t>
      </w:r>
      <w:r w:rsidRPr="00400B33">
        <w:t xml:space="preserve">] </w:t>
      </w:r>
    </w:p>
    <w:p w14:paraId="43905EC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>“</w:t>
      </w:r>
      <w:r w:rsidRPr="002601AE">
        <w:rPr>
          <w:lang w:val="ru-RU"/>
        </w:rPr>
        <w:t>หรือจะแต่งงานเมื่อยังเยาว์</w:t>
      </w:r>
      <w:r w:rsidRPr="00400B33">
        <w:t xml:space="preserve"> </w:t>
      </w:r>
      <w:r w:rsidRPr="002601AE">
        <w:rPr>
          <w:lang w:val="ru-RU"/>
        </w:rPr>
        <w:t>หรือจะเข้าวัดเมื่อยังเยาว์</w:t>
      </w:r>
      <w:r w:rsidRPr="00400B33">
        <w:t xml:space="preserve">” </w:t>
      </w:r>
      <w:r w:rsidRPr="002601AE">
        <w:rPr>
          <w:lang w:val="ru-RU"/>
        </w:rPr>
        <w:t>ตามคำกล่าวในสุภาษิต</w:t>
      </w:r>
      <w:r w:rsidRPr="00400B33">
        <w:t xml:space="preserve"> </w:t>
      </w:r>
      <w:r w:rsidRPr="002601AE">
        <w:rPr>
          <w:lang w:val="ru-RU"/>
        </w:rPr>
        <w:t>สำหรับหญิงสาวแล้ว</w:t>
      </w:r>
      <w:r w:rsidRPr="00400B33">
        <w:t xml:space="preserve"> </w:t>
      </w:r>
      <w:r w:rsidRPr="002601AE">
        <w:rPr>
          <w:lang w:val="ru-RU"/>
        </w:rPr>
        <w:t>การตัดสินใจเกี่ยวกับเส้นทางชีวิตก่อนอายุยี่สิบห้าเป็นเรื่องสำคัญอย่างยิ่ง</w:t>
      </w:r>
      <w:r w:rsidRPr="00400B33">
        <w:t xml:space="preserve"> </w:t>
      </w:r>
      <w:r w:rsidRPr="002601AE">
        <w:rPr>
          <w:lang w:val="ru-RU"/>
        </w:rPr>
        <w:t>เพราะหลังจากอายุยี่สิบห้าไปแล้ว</w:t>
      </w:r>
      <w:r w:rsidRPr="00400B33">
        <w:t xml:space="preserve"> </w:t>
      </w:r>
      <w:r w:rsidRPr="002601AE">
        <w:rPr>
          <w:lang w:val="ru-RU"/>
        </w:rPr>
        <w:t>การแต่งงานหรือเข้าวัดก็ไม่ใช่เรื่องง่ายอีกต่อไป</w:t>
      </w:r>
      <w:r w:rsidRPr="00400B33">
        <w:t xml:space="preserve"> </w:t>
      </w:r>
      <w:r w:rsidRPr="002601AE">
        <w:rPr>
          <w:lang w:val="ru-RU"/>
        </w:rPr>
        <w:t>เนื่องจากหญิงสาวเริ่มคิดถึงการต้องยอมตามความประสงค์ของผู้อื่น</w:t>
      </w:r>
      <w:r w:rsidRPr="00400B33">
        <w:t xml:space="preserve"> </w:t>
      </w:r>
      <w:r w:rsidRPr="002601AE">
        <w:rPr>
          <w:lang w:val="ru-RU"/>
        </w:rPr>
        <w:t>ยิ่งหญิงสาวอายุมากขึ้น</w:t>
      </w:r>
      <w:r w:rsidRPr="00400B33">
        <w:t xml:space="preserve"> </w:t>
      </w:r>
      <w:r w:rsidRPr="002601AE">
        <w:rPr>
          <w:lang w:val="ru-RU"/>
        </w:rPr>
        <w:t>ก็ยิ่งมีความคิดและความต้องการที่เปลี่ยนแปลงไปเรื่อยๆ</w:t>
      </w:r>
      <w:r w:rsidRPr="00400B33">
        <w:t xml:space="preserve"> </w:t>
      </w:r>
      <w:r w:rsidRPr="002601AE">
        <w:rPr>
          <w:lang w:val="ru-RU"/>
        </w:rPr>
        <w:t>และใครกันที่ต้องการคนแบบนั้น</w:t>
      </w:r>
      <w:r w:rsidRPr="00400B33">
        <w:t xml:space="preserve">? </w:t>
      </w:r>
      <w:r w:rsidRPr="002601AE">
        <w:rPr>
          <w:lang w:val="ru-RU"/>
        </w:rPr>
        <w:t>และหากเวลาได้ผ่านไป</w:t>
      </w:r>
      <w:r w:rsidRPr="00400B33">
        <w:t xml:space="preserve"> </w:t>
      </w:r>
      <w:r w:rsidRPr="002601AE">
        <w:rPr>
          <w:lang w:val="ru-RU"/>
        </w:rPr>
        <w:t>เธอก็ไม่ต้องการแต่งงานเพื่อสร้างครอบครัวอีกต่อไป</w:t>
      </w:r>
      <w:r w:rsidRPr="00400B33">
        <w:t xml:space="preserve"> </w:t>
      </w:r>
      <w:r w:rsidRPr="002601AE">
        <w:rPr>
          <w:lang w:val="ru-RU"/>
        </w:rPr>
        <w:t>แต่ต้องการอยู่ภายใต้การคุ้มครองและดูแลของใครสักคนเป็นหลัก</w:t>
      </w:r>
      <w:r w:rsidRPr="00400B33">
        <w:t xml:space="preserve"> </w:t>
      </w:r>
    </w:p>
    <w:p w14:paraId="1490CE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มีผู้สังเกตว่า</w:t>
      </w:r>
      <w:r w:rsidRPr="00400B33">
        <w:t xml:space="preserve"> </w:t>
      </w:r>
      <w:r w:rsidRPr="002601AE">
        <w:rPr>
          <w:lang w:val="ru-RU"/>
        </w:rPr>
        <w:t>หากชายหรือหญิงวัยหนุ่มสาวมักเลื่อนการแต่งงานไป</w:t>
      </w:r>
      <w:r w:rsidRPr="00400B33">
        <w:t xml:space="preserve"> ‘</w:t>
      </w:r>
      <w:r w:rsidRPr="002601AE">
        <w:rPr>
          <w:lang w:val="ru-RU"/>
        </w:rPr>
        <w:t>ไว้</w:t>
      </w:r>
      <w:r>
        <w:rPr>
          <w:lang w:val="ru-RU"/>
        </w:rPr>
        <w:t>ทีหลัง</w:t>
      </w:r>
      <w:r w:rsidRPr="00400B33">
        <w:t xml:space="preserve">’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เมื่อเวลาผ่านไปหลายปี</w:t>
      </w:r>
      <w:r w:rsidRPr="00400B33">
        <w:t xml:space="preserve"> </w:t>
      </w:r>
      <w:r w:rsidRPr="002601AE">
        <w:rPr>
          <w:lang w:val="ru-RU"/>
        </w:rPr>
        <w:t>เมื่อถึงเวลาที่พวกเขาต้องการหาคู่ชีวิต</w:t>
      </w:r>
      <w:r w:rsidRPr="00400B33">
        <w:t xml:space="preserve"> </w:t>
      </w:r>
      <w:r w:rsidRPr="002601AE">
        <w:rPr>
          <w:lang w:val="ru-RU"/>
        </w:rPr>
        <w:t>ก็กลับหาไม่ได้</w:t>
      </w:r>
      <w:r w:rsidRPr="00400B33">
        <w:t xml:space="preserve"> </w:t>
      </w:r>
      <w:r w:rsidRPr="002601AE">
        <w:rPr>
          <w:lang w:val="ru-RU"/>
        </w:rPr>
        <w:t>ในวัยหนุ่มสาว</w:t>
      </w:r>
      <w:r w:rsidRPr="00400B33">
        <w:t xml:space="preserve"> </w:t>
      </w:r>
      <w:r w:rsidRPr="002601AE">
        <w:rPr>
          <w:lang w:val="ru-RU"/>
        </w:rPr>
        <w:t>พวกเขาเลือกด้วยตัวเอง</w:t>
      </w:r>
      <w:r w:rsidRPr="00400B33">
        <w:t xml:space="preserve"> </w:t>
      </w:r>
      <w:r w:rsidRPr="002601AE">
        <w:rPr>
          <w:lang w:val="ru-RU"/>
        </w:rPr>
        <w:t>แต่ตอนนี้เวลาได้ผ่านไป</w:t>
      </w:r>
      <w:r w:rsidRPr="00400B33">
        <w:t xml:space="preserve"> </w:t>
      </w:r>
      <w:r w:rsidRPr="002601AE">
        <w:rPr>
          <w:lang w:val="ru-RU"/>
        </w:rPr>
        <w:t>และคนอื่น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ก็กำลังเลือกให้พวกเขา</w:t>
      </w:r>
      <w:r w:rsidRPr="00400B33">
        <w:t xml:space="preserve"> </w:t>
      </w:r>
      <w:r w:rsidRPr="002601AE">
        <w:rPr>
          <w:lang w:val="ru-RU"/>
        </w:rPr>
        <w:lastRenderedPageBreak/>
        <w:t>นั่นคือเหตุผลที่ผมบอกว่า</w:t>
      </w:r>
      <w:r w:rsidRPr="00400B33">
        <w:t xml:space="preserve"> </w:t>
      </w:r>
      <w:r w:rsidRPr="002601AE">
        <w:rPr>
          <w:lang w:val="ru-RU"/>
        </w:rPr>
        <w:t>บางครั้งความไม่ระมัดระวังเล็กน้อยก็จำเป็นเมื่อจะสร้างครอบครัว</w:t>
      </w:r>
      <w:r w:rsidRPr="00400B33">
        <w:t xml:space="preserve"> </w:t>
      </w:r>
      <w:r w:rsidRPr="002601AE">
        <w:rPr>
          <w:lang w:val="ru-RU"/>
        </w:rPr>
        <w:t>คุณต้องมองข้ามเรื่องเล็ก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น้อย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บางอย่างไป</w:t>
      </w:r>
      <w:r w:rsidRPr="00400B33">
        <w:t xml:space="preserve"> </w:t>
      </w:r>
      <w:r w:rsidRPr="002601AE">
        <w:rPr>
          <w:lang w:val="ru-RU"/>
        </w:rPr>
        <w:t>เพราะสิ่งต่าง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ไม่เคยเป็นไปตามที่เราต้องการเสมอไป</w:t>
      </w:r>
      <w:r w:rsidRPr="00400B33">
        <w:t xml:space="preserve"> </w:t>
      </w:r>
    </w:p>
    <w:p w14:paraId="124A7A7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วันหนึ่งฝนเริ่มตก</w:t>
      </w:r>
      <w:r w:rsidRPr="00400B33">
        <w:t xml:space="preserve"> </w:t>
      </w:r>
      <w:r w:rsidRPr="002601AE">
        <w:rPr>
          <w:lang w:val="ru-RU"/>
        </w:rPr>
        <w:t>และน้ำก็เริ่มไหลลงตามร่องแม่น้ำบนภูเขา</w:t>
      </w:r>
      <w:r w:rsidRPr="00400B33">
        <w:t xml:space="preserve"> </w:t>
      </w:r>
      <w:r w:rsidRPr="002601AE">
        <w:rPr>
          <w:lang w:val="ru-RU"/>
        </w:rPr>
        <w:t>มีชายสองคนยืนอยู่บนฝั่ง</w:t>
      </w:r>
      <w:r w:rsidRPr="00400B33">
        <w:t xml:space="preserve">; </w:t>
      </w:r>
      <w:r w:rsidRPr="002601AE">
        <w:rPr>
          <w:lang w:val="ru-RU"/>
        </w:rPr>
        <w:t>พวกเขาต้องข้ามไปยังฝั่งตรงข้าม</w:t>
      </w:r>
      <w:r w:rsidRPr="00400B33">
        <w:t xml:space="preserve"> </w:t>
      </w:r>
      <w:r w:rsidRPr="002601AE">
        <w:rPr>
          <w:lang w:val="ru-RU"/>
        </w:rPr>
        <w:t>คนหนึ่งฉลาดมาก</w:t>
      </w:r>
      <w:r w:rsidRPr="00400B33">
        <w:t xml:space="preserve"> </w:t>
      </w:r>
      <w:r w:rsidRPr="002601AE">
        <w:rPr>
          <w:lang w:val="ru-RU"/>
        </w:rPr>
        <w:t>ส่วนอีกคนก็ค่อนข้างโง่</w:t>
      </w:r>
      <w:r w:rsidRPr="00400B33">
        <w:t xml:space="preserve"> “</w:t>
      </w:r>
      <w:r w:rsidRPr="002601AE">
        <w:rPr>
          <w:lang w:val="ru-RU"/>
        </w:rPr>
        <w:t>ฝนจะหยุดตก</w:t>
      </w:r>
      <w:r w:rsidRPr="00400B33">
        <w:t xml:space="preserve">” </w:t>
      </w:r>
      <w:r w:rsidRPr="002601AE">
        <w:rPr>
          <w:lang w:val="ru-RU"/>
        </w:rPr>
        <w:t>คนฉลาดเริ่มคิด</w:t>
      </w:r>
      <w:r w:rsidRPr="00400B33">
        <w:t xml:space="preserve"> “</w:t>
      </w:r>
      <w:r w:rsidRPr="002601AE">
        <w:rPr>
          <w:lang w:val="ru-RU"/>
        </w:rPr>
        <w:t>น้ำจะลดลง</w:t>
      </w:r>
      <w:r w:rsidRPr="00400B33">
        <w:t xml:space="preserve"> </w:t>
      </w:r>
      <w:r w:rsidRPr="002601AE">
        <w:rPr>
          <w:lang w:val="ru-RU"/>
        </w:rPr>
        <w:t>แล้วฉันก็จะข้ามไปยัง</w:t>
      </w:r>
      <w:r>
        <w:rPr>
          <w:lang w:val="ru-RU"/>
        </w:rPr>
        <w:t>ฝั่งตรงข้ามได้</w:t>
      </w:r>
      <w:r w:rsidRPr="00400B33">
        <w:t xml:space="preserve">” </w:t>
      </w:r>
      <w:r w:rsidRPr="002601AE">
        <w:rPr>
          <w:lang w:val="ru-RU"/>
        </w:rPr>
        <w:t>แต่คนโง่ไม่รอ</w:t>
      </w:r>
      <w:r w:rsidRPr="00400B33">
        <w:t xml:space="preserve"> — </w:t>
      </w:r>
      <w:r w:rsidRPr="002601AE">
        <w:rPr>
          <w:lang w:val="ru-RU"/>
        </w:rPr>
        <w:t>เขากระโดดลงน้ำและเดินลุยน้ำข้ามแม่น้ำไป</w:t>
      </w:r>
      <w:r w:rsidRPr="00400B33">
        <w:t xml:space="preserve"> </w:t>
      </w:r>
      <w:r w:rsidRPr="002601AE">
        <w:rPr>
          <w:lang w:val="ru-RU"/>
        </w:rPr>
        <w:t>แน่นอนว่าเสื้อผ้าของเขาเปียกไปหมด</w:t>
      </w:r>
      <w:r w:rsidRPr="00400B33">
        <w:t xml:space="preserve"> </w:t>
      </w:r>
      <w:r w:rsidRPr="002601AE">
        <w:rPr>
          <w:lang w:val="ru-RU"/>
        </w:rPr>
        <w:t>แต่เขาก็ไปถึงที่ที่ต้องการได้</w:t>
      </w:r>
      <w:r w:rsidRPr="00400B33">
        <w:t xml:space="preserve"> </w:t>
      </w:r>
      <w:r w:rsidRPr="002601AE">
        <w:rPr>
          <w:lang w:val="ru-RU"/>
        </w:rPr>
        <w:t>ส่วนฝนแทนที่จะหยุด</w:t>
      </w:r>
      <w:r w:rsidRPr="00400B33">
        <w:t xml:space="preserve"> </w:t>
      </w:r>
      <w:r w:rsidRPr="002601AE">
        <w:rPr>
          <w:lang w:val="ru-RU"/>
        </w:rPr>
        <w:t>กลับตกหนักขึ้นเรื่อยๆ</w:t>
      </w:r>
      <w:r w:rsidRPr="00400B33">
        <w:t xml:space="preserve"> </w:t>
      </w:r>
      <w:r w:rsidRPr="002601AE">
        <w:rPr>
          <w:lang w:val="ru-RU"/>
        </w:rPr>
        <w:t>กระแสน้ำเริ่มปั่นป่วน</w:t>
      </w:r>
      <w:r w:rsidRPr="00400B33">
        <w:t xml:space="preserve"> </w:t>
      </w:r>
      <w:r w:rsidRPr="002601AE">
        <w:rPr>
          <w:lang w:val="ru-RU"/>
        </w:rPr>
        <w:t>และแม่น้ำก็เอ่อล้นขึ้นเรื่อยๆ</w:t>
      </w:r>
      <w:r w:rsidRPr="00400B33">
        <w:t xml:space="preserve"> </w:t>
      </w:r>
      <w:r w:rsidRPr="002601AE">
        <w:rPr>
          <w:lang w:val="ru-RU"/>
        </w:rPr>
        <w:t>และในที่สุด</w:t>
      </w:r>
      <w:r w:rsidRPr="00400B33">
        <w:t xml:space="preserve"> </w:t>
      </w:r>
      <w:r w:rsidRPr="002601AE">
        <w:rPr>
          <w:lang w:val="ru-RU"/>
        </w:rPr>
        <w:t>ผู้ที่ฉลาดก็ยังคงยืนอยู่บนฝั่งของตัวเอง</w:t>
      </w:r>
      <w:r w:rsidRPr="00400B33">
        <w:t xml:space="preserve"> — </w:t>
      </w:r>
      <w:r w:rsidRPr="002601AE">
        <w:rPr>
          <w:lang w:val="ru-RU"/>
        </w:rPr>
        <w:t>เพราะตอนนี้การข้ามแม่น้ำนั้นอันตรายเกินไปแล้ว</w:t>
      </w:r>
      <w:r w:rsidRPr="00400B33">
        <w:t xml:space="preserve"> </w:t>
      </w:r>
    </w:p>
    <w:p w14:paraId="4E49F50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มีบางคนที่เต็มไปด้วยความภูมิใจและความเห็นแก่ตัว</w:t>
      </w:r>
      <w:r w:rsidRPr="00400B33">
        <w:t xml:space="preserve"> </w:t>
      </w:r>
      <w:r w:rsidRPr="002601AE">
        <w:rPr>
          <w:lang w:val="ru-RU"/>
        </w:rPr>
        <w:t>และนั่นคือเหตุผลที่พระเจ้าไม่ช่วยเหลือพวกเขา</w:t>
      </w:r>
      <w:r w:rsidRPr="00400B33">
        <w:t xml:space="preserve"> </w:t>
      </w:r>
      <w:r w:rsidRPr="002601AE">
        <w:rPr>
          <w:lang w:val="ru-RU"/>
        </w:rPr>
        <w:t>มีหนุ่มๆ</w:t>
      </w:r>
      <w:r w:rsidRPr="00400B33">
        <w:t xml:space="preserve"> </w:t>
      </w:r>
      <w:r w:rsidRPr="002601AE">
        <w:rPr>
          <w:lang w:val="ru-RU"/>
        </w:rPr>
        <w:t>บางคนมาที่ภูเขาอาทอสทุกปี</w:t>
      </w:r>
      <w:r w:rsidRPr="00400B33">
        <w:t xml:space="preserve"> </w:t>
      </w:r>
      <w:r w:rsidRPr="002601AE">
        <w:rPr>
          <w:lang w:val="ru-RU"/>
        </w:rPr>
        <w:t>มาเยี่ยมฉันที่คาลิวาของฉัน</w:t>
      </w:r>
      <w:r w:rsidRPr="00400B33">
        <w:t xml:space="preserve"> </w:t>
      </w:r>
      <w:r w:rsidRPr="002601AE">
        <w:rPr>
          <w:lang w:val="ru-RU"/>
        </w:rPr>
        <w:t>และถามว่า</w:t>
      </w:r>
      <w:r w:rsidRPr="00400B33">
        <w:t>: ‘</w:t>
      </w:r>
      <w:r w:rsidRPr="002601AE">
        <w:rPr>
          <w:lang w:val="ru-RU"/>
        </w:rPr>
        <w:t>พระเจ้าต้องการอะไรจากผมครับ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?’ </w:t>
      </w:r>
      <w:r w:rsidRPr="002601AE">
        <w:rPr>
          <w:lang w:val="ru-RU"/>
        </w:rPr>
        <w:t>คนบางคนอาจคิดว่าพระเจ้าต้องการพวกเขา</w:t>
      </w:r>
      <w:r w:rsidRPr="00400B33">
        <w:t xml:space="preserve">! </w:t>
      </w:r>
      <w:r w:rsidRPr="002601AE">
        <w:rPr>
          <w:lang w:val="ru-RU"/>
        </w:rPr>
        <w:t>พวกเขายังไม่ได้เป็นนักบวชก็ยังไม่สร้างครอบครัวด้วย</w:t>
      </w:r>
      <w:r w:rsidRPr="00400B33">
        <w:t xml:space="preserve"> </w:t>
      </w:r>
      <w:r w:rsidRPr="002601AE">
        <w:rPr>
          <w:lang w:val="ru-RU"/>
        </w:rPr>
        <w:t>คุณอาจคิดว่าพวกเขาทำจากทอง</w:t>
      </w:r>
      <w:r w:rsidRPr="00400B33">
        <w:t xml:space="preserve"> </w:t>
      </w:r>
      <w:r w:rsidRPr="002601AE">
        <w:rPr>
          <w:lang w:val="ru-RU"/>
        </w:rPr>
        <w:t>และกลัวว่าจะถูกใช้</w:t>
      </w:r>
      <w:r w:rsidRPr="00400B33">
        <w:t>—</w:t>
      </w:r>
      <w:r w:rsidRPr="002601AE">
        <w:rPr>
          <w:lang w:val="ru-RU"/>
        </w:rPr>
        <w:t>เหมือนชิ้นเหล็กธรรมดา</w:t>
      </w:r>
      <w:r w:rsidRPr="00400B33">
        <w:t>—</w:t>
      </w:r>
      <w:r w:rsidRPr="002601AE">
        <w:rPr>
          <w:lang w:val="ru-RU"/>
        </w:rPr>
        <w:t>ในโครงสร้างคอนกรีตเสริมเหล็กอะไรสักอย่าง</w:t>
      </w:r>
      <w:r w:rsidRPr="00400B33">
        <w:t xml:space="preserve">! </w:t>
      </w:r>
      <w:r w:rsidRPr="002601AE">
        <w:rPr>
          <w:lang w:val="ru-RU"/>
        </w:rPr>
        <w:t>แล้วยังมีบางคนที่มาถามผมว่า</w:t>
      </w:r>
      <w:r w:rsidRPr="00400B33">
        <w:t>: ‘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ผมควรทำอย่างไรดี</w:t>
      </w:r>
      <w:r w:rsidRPr="00400B33">
        <w:t xml:space="preserve">: </w:t>
      </w:r>
      <w:r w:rsidRPr="002601AE">
        <w:rPr>
          <w:lang w:val="ru-RU"/>
        </w:rPr>
        <w:t>เป็นนักบวชหรือแต่งงาน</w:t>
      </w:r>
      <w:r w:rsidRPr="00400B33">
        <w:t xml:space="preserve">? </w:t>
      </w:r>
      <w:r w:rsidRPr="002601AE">
        <w:rPr>
          <w:lang w:val="ru-RU"/>
        </w:rPr>
        <w:t>บอกผมสิ</w:t>
      </w:r>
      <w:r w:rsidRPr="00400B33">
        <w:t xml:space="preserve"> </w:t>
      </w:r>
      <w:r w:rsidRPr="002601AE">
        <w:rPr>
          <w:lang w:val="ru-RU"/>
        </w:rPr>
        <w:t>หน้าที่ของผมคืออะไร</w:t>
      </w:r>
      <w:r w:rsidRPr="00400B33">
        <w:t>?’ ‘</w:t>
      </w:r>
      <w:r w:rsidRPr="002601AE">
        <w:rPr>
          <w:lang w:val="ru-RU"/>
        </w:rPr>
        <w:t>แล้วตัวคุณเองต้องการอะไร</w:t>
      </w:r>
      <w:r w:rsidRPr="00400B33">
        <w:t xml:space="preserve">?’ </w:t>
      </w:r>
      <w:r w:rsidRPr="002601AE">
        <w:rPr>
          <w:lang w:val="ru-RU"/>
        </w:rPr>
        <w:t>ผมถามกลับ</w:t>
      </w:r>
      <w:r w:rsidRPr="00400B33">
        <w:t xml:space="preserve"> ‘</w:t>
      </w:r>
      <w:r w:rsidRPr="002601AE">
        <w:rPr>
          <w:lang w:val="ru-RU"/>
        </w:rPr>
        <w:t>ทั้งแต่งงาน</w:t>
      </w:r>
      <w:r w:rsidRPr="00400B33">
        <w:t xml:space="preserve">’ </w:t>
      </w:r>
      <w:r w:rsidRPr="002601AE">
        <w:rPr>
          <w:lang w:val="ru-RU"/>
        </w:rPr>
        <w:t>พวกเขาตอบ</w:t>
      </w:r>
      <w:r w:rsidRPr="00400B33">
        <w:t xml:space="preserve"> ‘</w:t>
      </w:r>
      <w:r>
        <w:rPr>
          <w:lang w:val="ru-RU"/>
        </w:rPr>
        <w:t>และทั้งเป็นนักบวช</w:t>
      </w:r>
      <w:r w:rsidRPr="00400B33">
        <w:t xml:space="preserve">’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พวกเขาต้องการทั้งสองอย่าง</w:t>
      </w:r>
      <w:r w:rsidRPr="00400B33">
        <w:t xml:space="preserve">! </w:t>
      </w:r>
      <w:r w:rsidRPr="002601AE">
        <w:rPr>
          <w:lang w:val="ru-RU"/>
        </w:rPr>
        <w:t>แต่หากผมแสดงความคิดเห็นกับพวกเขาว่า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การเรียกหาของพวกเขาคือชีวิตครอบครัว</w:t>
      </w:r>
      <w:r w:rsidRPr="00400B33">
        <w:t xml:space="preserve"> </w:t>
      </w:r>
      <w:r w:rsidRPr="002601AE">
        <w:rPr>
          <w:lang w:val="ru-RU"/>
        </w:rPr>
        <w:t>และพวกเขาแต่งงานแล้ว</w:t>
      </w:r>
      <w:r w:rsidRPr="00400B33">
        <w:t xml:space="preserve"> </w:t>
      </w:r>
      <w:r w:rsidRPr="002601AE">
        <w:rPr>
          <w:lang w:val="ru-RU"/>
        </w:rPr>
        <w:t>แต่กลับพบว่าชีวิตครอบครัวนั้นไม่ถูกใจพวกเขา</w:t>
      </w:r>
      <w:r w:rsidRPr="00400B33">
        <w:t xml:space="preserve"> </w:t>
      </w:r>
      <w:r w:rsidRPr="002601AE">
        <w:rPr>
          <w:lang w:val="ru-RU"/>
        </w:rPr>
        <w:t>ในภายหลังพวกเขาก็จะมาหาผมและบ่นว่า</w:t>
      </w:r>
      <w:r w:rsidRPr="00400B33">
        <w:t>: ‘</w:t>
      </w:r>
      <w:r w:rsidRPr="002601AE">
        <w:rPr>
          <w:lang w:val="ru-RU"/>
        </w:rPr>
        <w:t>ท่านบอกให้ผมเลือกทางนี้</w:t>
      </w:r>
      <w:r w:rsidRPr="00400B33">
        <w:t xml:space="preserve"> </w:t>
      </w:r>
      <w:r w:rsidRPr="002601AE">
        <w:rPr>
          <w:lang w:val="ru-RU"/>
        </w:rPr>
        <w:t>แต่ตอนนี้ผมกำลังทุกข์ทรมาน</w:t>
      </w:r>
      <w:r w:rsidRPr="00400B33">
        <w:t xml:space="preserve">!’ </w:t>
      </w:r>
    </w:p>
    <w:p w14:paraId="064A3C2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ทำไมเรื่องแบบนี้ถึงเกิดขึ้นได้ล่ะ</w:t>
      </w:r>
      <w:r w:rsidRPr="00400B33">
        <w:t xml:space="preserve">? </w:t>
      </w:r>
    </w:p>
    <w:p w14:paraId="68F17A0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ดีแล้ว</w:t>
      </w:r>
      <w:r w:rsidRPr="00400B33">
        <w:t xml:space="preserve"> </w:t>
      </w:r>
      <w:r w:rsidRPr="002601AE">
        <w:rPr>
          <w:lang w:val="ru-RU"/>
        </w:rPr>
        <w:t>ให้เราสมมติว่า</w:t>
      </w:r>
      <w:r w:rsidRPr="00400B33">
        <w:t xml:space="preserve"> </w:t>
      </w:r>
      <w:r w:rsidRPr="002601AE">
        <w:rPr>
          <w:lang w:val="ru-RU"/>
        </w:rPr>
        <w:t>ชีวิตที่พระเจ้าทรงเรียกชายหนุ่มคนหนึ่งคือชีวิตครอบครัว</w:t>
      </w:r>
      <w:r w:rsidRPr="00400B33">
        <w:t xml:space="preserve"> </w:t>
      </w:r>
      <w:r w:rsidRPr="002601AE">
        <w:rPr>
          <w:lang w:val="ru-RU"/>
        </w:rPr>
        <w:t>แต่เขากำลังพิจารณาชีวิตในวัดด้วย</w:t>
      </w:r>
      <w:r w:rsidRPr="00400B33">
        <w:t xml:space="preserve"> </w:t>
      </w:r>
      <w:r w:rsidRPr="002601AE">
        <w:rPr>
          <w:lang w:val="ru-RU"/>
        </w:rPr>
        <w:t>หากหลังจากแต่งงานแล้ว</w:t>
      </w:r>
      <w:r w:rsidRPr="00400B33">
        <w:t xml:space="preserve"> </w:t>
      </w:r>
      <w:r w:rsidRPr="002601AE">
        <w:rPr>
          <w:lang w:val="ru-RU"/>
        </w:rPr>
        <w:t>เขาไม่ใส่ใจและไม่สามารถสร้างครอบครัวที่ดีได้</w:t>
      </w:r>
      <w:r w:rsidRPr="00400B33">
        <w:t xml:space="preserve"> </w:t>
      </w:r>
      <w:r w:rsidRPr="002601AE">
        <w:rPr>
          <w:lang w:val="ru-RU"/>
        </w:rPr>
        <w:t>และเมื่อมีปัญหาเกิดขึ้น</w:t>
      </w:r>
      <w:r w:rsidRPr="00400B33">
        <w:t xml:space="preserve"> </w:t>
      </w:r>
      <w:r w:rsidRPr="002601AE">
        <w:rPr>
          <w:lang w:val="ru-RU"/>
        </w:rPr>
        <w:t>เขากลับจัดการด้วยวิธีที่ไม่สอดคล้องกับจิตวิญญาณ</w:t>
      </w:r>
      <w:r w:rsidRPr="00400B33">
        <w:t xml:space="preserve">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ปีศาจจะก่อให้เกิดพายุแห่งความคิดเชิงลบต่อเขา</w:t>
      </w:r>
      <w:r w:rsidRPr="00400B33">
        <w:t xml:space="preserve"> “</w:t>
      </w:r>
      <w:r w:rsidRPr="002601AE">
        <w:rPr>
          <w:lang w:val="ru-RU"/>
        </w:rPr>
        <w:t>การเรียกของคุณคือชีวิตในวัด</w:t>
      </w:r>
      <w:r w:rsidRPr="00400B33">
        <w:t xml:space="preserve">” </w:t>
      </w:r>
      <w:r w:rsidRPr="002601AE">
        <w:rPr>
          <w:lang w:val="ru-RU"/>
        </w:rPr>
        <w:t>ศัตรูจะกล่าวกับเขา</w:t>
      </w:r>
      <w:r w:rsidRPr="00400B33">
        <w:t xml:space="preserve"> “</w:t>
      </w:r>
      <w:r w:rsidRPr="002601AE">
        <w:rPr>
          <w:lang w:val="ru-RU"/>
        </w:rPr>
        <w:t>แต่เพราะคุณแต่งงานแล้ว</w:t>
      </w:r>
      <w:r w:rsidRPr="00400B33">
        <w:t xml:space="preserve"> </w:t>
      </w:r>
      <w:r>
        <w:rPr>
          <w:lang w:val="ru-RU"/>
        </w:rPr>
        <w:t>นี่คือสิ่งที่คุณสมควรได้รับ</w:t>
      </w:r>
      <w:r w:rsidRPr="00400B33">
        <w:t xml:space="preserve">” </w:t>
      </w:r>
      <w:r w:rsidRPr="002601AE">
        <w:rPr>
          <w:lang w:val="ru-RU"/>
        </w:rPr>
        <w:t>ด้วยคำอื่น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ศัตรูจะไม่ปล่อยให้คนเช่นนี้อยู่สงบสุข</w:t>
      </w:r>
      <w:r w:rsidRPr="00400B33">
        <w:t xml:space="preserve"> </w:t>
      </w:r>
      <w:r w:rsidRPr="002601AE">
        <w:rPr>
          <w:lang w:val="ru-RU"/>
        </w:rPr>
        <w:t>ทั้งกลางวันและกลางคืน</w:t>
      </w:r>
      <w:r w:rsidRPr="00400B33">
        <w:t xml:space="preserve"> </w:t>
      </w:r>
    </w:p>
    <w:p w14:paraId="12E2652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และบางคนยังไม่รู้ด้วยซ้ำว่าตัวเองต้องการอะไร</w:t>
      </w:r>
      <w:r w:rsidRPr="00400B33">
        <w:t xml:space="preserve"> </w:t>
      </w:r>
      <w:r w:rsidRPr="002601AE">
        <w:rPr>
          <w:lang w:val="ru-RU"/>
        </w:rPr>
        <w:t>เมื่อไม่กี่ปีที่ผ่านมา</w:t>
      </w:r>
      <w:r w:rsidRPr="00400B33">
        <w:t xml:space="preserve"> </w:t>
      </w:r>
      <w:r w:rsidRPr="002601AE">
        <w:rPr>
          <w:lang w:val="ru-RU"/>
        </w:rPr>
        <w:t>มีหญิงสาวคนหนึ่งมาที่นี่และเริ่มพูดกับฉันว่า</w:t>
      </w:r>
      <w:r w:rsidRPr="00400B33">
        <w:t>: “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ฉันตัดสินใจไม่ได้ว่าจะเลือกทางชีวิตไหนดี</w:t>
      </w:r>
      <w:r w:rsidRPr="00400B33">
        <w:t xml:space="preserve"> </w:t>
      </w:r>
      <w:r w:rsidRPr="002601AE">
        <w:rPr>
          <w:lang w:val="ru-RU"/>
        </w:rPr>
        <w:t>ฉันอยากแต่งงาน</w:t>
      </w:r>
      <w:r w:rsidRPr="00400B33">
        <w:t xml:space="preserve"> </w:t>
      </w:r>
      <w:r w:rsidRPr="002601AE">
        <w:rPr>
          <w:lang w:val="ru-RU"/>
        </w:rPr>
        <w:t>แต่ก็กำลังคิดถึงการเป็นแม่ชีด้วย</w:t>
      </w:r>
      <w:r w:rsidRPr="00400B33">
        <w:t xml:space="preserve"> “</w:t>
      </w:r>
      <w:r w:rsidRPr="002601AE">
        <w:rPr>
          <w:lang w:val="ru-RU"/>
        </w:rPr>
        <w:t>ฉันควรทำอย่างไรดีคะ</w:t>
      </w:r>
      <w:r w:rsidRPr="00400B33">
        <w:t>?” “</w:t>
      </w:r>
      <w:r w:rsidRPr="002601AE">
        <w:rPr>
          <w:lang w:val="ru-RU"/>
        </w:rPr>
        <w:t>ลองพิจารณาให้ดี</w:t>
      </w:r>
      <w:r w:rsidRPr="00400B33">
        <w:t xml:space="preserve">” </w:t>
      </w:r>
      <w:r w:rsidRPr="002601AE">
        <w:rPr>
          <w:lang w:val="ru-RU"/>
        </w:rPr>
        <w:t>ฉันตอบ</w:t>
      </w:r>
      <w:r w:rsidRPr="00400B33">
        <w:t xml:space="preserve"> “</w:t>
      </w:r>
      <w:r w:rsidRPr="002601AE">
        <w:rPr>
          <w:lang w:val="ru-RU"/>
        </w:rPr>
        <w:t>ว่าทางไหนที่ดึงดูดใจคุณมากกว่า</w:t>
      </w:r>
      <w:r w:rsidRPr="00400B33">
        <w:t xml:space="preserve"> </w:t>
      </w:r>
      <w:r>
        <w:rPr>
          <w:lang w:val="ru-RU"/>
        </w:rPr>
        <w:t>แล้วเลือกทางนั้น</w:t>
      </w:r>
      <w:r w:rsidRPr="00400B33">
        <w:t>” “</w:t>
      </w:r>
      <w:r>
        <w:rPr>
          <w:lang w:val="ru-RU"/>
        </w:rPr>
        <w:t>ฉันไม่รู้</w:t>
      </w:r>
      <w:r w:rsidRPr="00400B33">
        <w:t xml:space="preserve">…” </w:t>
      </w:r>
      <w:r w:rsidRPr="002601AE">
        <w:rPr>
          <w:lang w:val="ru-RU"/>
        </w:rPr>
        <w:t>เธอกล่าว</w:t>
      </w:r>
      <w:r w:rsidRPr="00400B33">
        <w:t xml:space="preserve"> “</w:t>
      </w:r>
      <w:r w:rsidRPr="002601AE">
        <w:rPr>
          <w:lang w:val="ru-RU"/>
        </w:rPr>
        <w:t>บางครั้งฉันรู้สึกว่าตัวเองเอียงไปทางชีวิตแต่งงานมากกว่า</w:t>
      </w:r>
      <w:r w:rsidRPr="00400B33">
        <w:t xml:space="preserve"> </w:t>
      </w:r>
      <w:r w:rsidRPr="002601AE">
        <w:rPr>
          <w:lang w:val="ru-RU"/>
        </w:rPr>
        <w:t>ฉันขอร้องคุณ</w:t>
      </w:r>
      <w:r w:rsidRPr="00400B33">
        <w:t xml:space="preserve"> Geronda </w:t>
      </w:r>
      <w:r>
        <w:rPr>
          <w:lang w:val="ru-RU"/>
        </w:rPr>
        <w:t>ช่วยบอก</w:t>
      </w:r>
      <w:r w:rsidRPr="002601AE">
        <w:rPr>
          <w:lang w:val="ru-RU"/>
        </w:rPr>
        <w:t>ฉัน</w:t>
      </w:r>
      <w:r>
        <w:rPr>
          <w:lang w:val="ru-RU"/>
        </w:rPr>
        <w:t>เองว่าฉันควรทำอย่างไรดี</w:t>
      </w:r>
      <w:r w:rsidRPr="00400B33">
        <w:t>” “</w:t>
      </w:r>
      <w:r w:rsidRPr="002601AE">
        <w:rPr>
          <w:lang w:val="ru-RU"/>
        </w:rPr>
        <w:t>ดีแล้ว</w:t>
      </w:r>
      <w:r w:rsidRPr="00400B33">
        <w:t xml:space="preserve">,” </w:t>
      </w:r>
      <w:r w:rsidRPr="002601AE">
        <w:rPr>
          <w:lang w:val="ru-RU"/>
        </w:rPr>
        <w:t>ผมให้คำแนะนำเธอ</w:t>
      </w:r>
      <w:r w:rsidRPr="00400B33">
        <w:t xml:space="preserve"> “</w:t>
      </w:r>
      <w:r w:rsidRPr="002601AE">
        <w:rPr>
          <w:lang w:val="ru-RU"/>
        </w:rPr>
        <w:t>เนื่องจากคุณเห็นว่าตัวเองมีแนวโน้มไปทางการแต่งงานมากกว่า</w:t>
      </w:r>
      <w:r w:rsidRPr="00400B33">
        <w:t xml:space="preserve"> </w:t>
      </w:r>
      <w:r w:rsidRPr="002601AE">
        <w:rPr>
          <w:lang w:val="ru-RU"/>
        </w:rPr>
        <w:t>คุณควรแต่งงานไปเถอะ</w:t>
      </w:r>
      <w:r w:rsidRPr="00400B33">
        <w:t xml:space="preserve"> </w:t>
      </w:r>
      <w:r w:rsidRPr="002601AE">
        <w:rPr>
          <w:lang w:val="ru-RU"/>
        </w:rPr>
        <w:t>และพระเจ้าจะจัดระเบียบชีวิตของคุณให้</w:t>
      </w:r>
      <w:r>
        <w:rPr>
          <w:lang w:val="ru-RU"/>
        </w:rPr>
        <w:t>เรียบร้อย</w:t>
      </w:r>
      <w:r w:rsidRPr="00400B33">
        <w:t>” “</w:t>
      </w:r>
      <w:r w:rsidRPr="002601AE">
        <w:rPr>
          <w:lang w:val="ru-RU"/>
        </w:rPr>
        <w:t>ด้วยความอวยพรของท่าน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,” </w:t>
      </w:r>
      <w:r w:rsidRPr="002601AE">
        <w:rPr>
          <w:lang w:val="ru-RU"/>
        </w:rPr>
        <w:t>เธอตอบ</w:t>
      </w:r>
      <w:r w:rsidRPr="00400B33">
        <w:t xml:space="preserve"> “</w:t>
      </w:r>
      <w:r>
        <w:rPr>
          <w:lang w:val="ru-RU"/>
        </w:rPr>
        <w:t>นั่นคือสิ่งที่ฉันจะทำอย่างแน่นอน</w:t>
      </w:r>
      <w:r w:rsidRPr="00400B33">
        <w:t xml:space="preserve">” </w:t>
      </w:r>
      <w:r w:rsidRPr="002601AE">
        <w:rPr>
          <w:lang w:val="ru-RU"/>
        </w:rPr>
        <w:t>และวันนี้เธอกลับมาพบผมอีกครั้ง</w:t>
      </w:r>
      <w:r w:rsidRPr="00400B33">
        <w:t xml:space="preserve"> “</w:t>
      </w:r>
      <w:r w:rsidRPr="002601AE">
        <w:rPr>
          <w:lang w:val="ru-RU"/>
        </w:rPr>
        <w:t>เกโรนดา</w:t>
      </w:r>
      <w:r w:rsidRPr="00400B33">
        <w:t xml:space="preserve">,” </w:t>
      </w:r>
      <w:r w:rsidRPr="002601AE">
        <w:rPr>
          <w:lang w:val="ru-RU"/>
        </w:rPr>
        <w:t>เธอกล่าว</w:t>
      </w:r>
      <w:r w:rsidRPr="00400B33">
        <w:t xml:space="preserve"> “</w:t>
      </w:r>
      <w:r w:rsidRPr="002601AE">
        <w:rPr>
          <w:lang w:val="ru-RU"/>
        </w:rPr>
        <w:t>ฉันแต่งงานแล้ว</w:t>
      </w:r>
      <w:r w:rsidRPr="00400B33">
        <w:t xml:space="preserve"> </w:t>
      </w:r>
      <w:r w:rsidRPr="002601AE">
        <w:rPr>
          <w:lang w:val="ru-RU"/>
        </w:rPr>
        <w:t>กับนักเดินเรือ</w:t>
      </w:r>
      <w:r w:rsidRPr="00400B33">
        <w:t xml:space="preserve"> </w:t>
      </w:r>
      <w:r w:rsidRPr="002601AE">
        <w:rPr>
          <w:lang w:val="ru-RU"/>
        </w:rPr>
        <w:t>เขาเป็นคนดี</w:t>
      </w:r>
      <w:r w:rsidRPr="00400B33">
        <w:t xml:space="preserve"> </w:t>
      </w:r>
      <w:r w:rsidRPr="002601AE">
        <w:rPr>
          <w:lang w:val="ru-RU"/>
        </w:rPr>
        <w:t>ขอบคุณพระเจ้า</w:t>
      </w:r>
      <w:r w:rsidRPr="00400B33">
        <w:t xml:space="preserve"> </w:t>
      </w:r>
      <w:r w:rsidRPr="002601AE">
        <w:rPr>
          <w:lang w:val="ru-RU"/>
        </w:rPr>
        <w:t>ฉันไม่มีอะไรจะติเขาเลย</w:t>
      </w:r>
      <w:r w:rsidRPr="00400B33">
        <w:t xml:space="preserve"> </w:t>
      </w:r>
      <w:r w:rsidRPr="002601AE">
        <w:rPr>
          <w:lang w:val="ru-RU"/>
        </w:rPr>
        <w:t>แต่ฉันกำลังทุกข์ทรมานอย่างแสนสาหัส</w:t>
      </w:r>
      <w:r w:rsidRPr="00400B33">
        <w:t xml:space="preserve"> </w:t>
      </w:r>
      <w:r w:rsidRPr="002601AE">
        <w:rPr>
          <w:lang w:val="ru-RU"/>
        </w:rPr>
        <w:t>นี่ไม่ใช่การทรมานหรืออย่างไร</w:t>
      </w:r>
      <w:r w:rsidRPr="00400B33">
        <w:t xml:space="preserve">: </w:t>
      </w:r>
      <w:r w:rsidRPr="002601AE">
        <w:rPr>
          <w:lang w:val="ru-RU"/>
        </w:rPr>
        <w:t>เราอยู่ด้วยกันหกเดือน</w:t>
      </w:r>
      <w:r w:rsidRPr="00400B33">
        <w:t xml:space="preserve"> </w:t>
      </w:r>
      <w:r w:rsidRPr="002601AE">
        <w:rPr>
          <w:lang w:val="ru-RU"/>
        </w:rPr>
        <w:t>แยกจากกันหกเดือน</w:t>
      </w:r>
      <w:r w:rsidRPr="00400B33">
        <w:t xml:space="preserve"> </w:t>
      </w:r>
      <w:r w:rsidRPr="002601AE">
        <w:rPr>
          <w:lang w:val="ru-RU"/>
        </w:rPr>
        <w:t>ทันทีที่เขาออกเรือ</w:t>
      </w:r>
      <w:r w:rsidRPr="00400B33">
        <w:t xml:space="preserve"> </w:t>
      </w:r>
      <w:r>
        <w:rPr>
          <w:lang w:val="ru-RU"/>
        </w:rPr>
        <w:t>ฉันก็ไม่ได้เห็นเขาอีกเป็นเวลาครึ่งปี</w:t>
      </w:r>
      <w:r w:rsidRPr="00400B33">
        <w:t>” “</w:t>
      </w:r>
      <w:r w:rsidRPr="002601AE">
        <w:rPr>
          <w:lang w:val="ru-RU"/>
        </w:rPr>
        <w:t>วิญญาณที่ได้รับการอวยพร</w:t>
      </w:r>
      <w:r w:rsidRPr="00400B33">
        <w:t xml:space="preserve">!” </w:t>
      </w:r>
      <w:r w:rsidRPr="002601AE">
        <w:rPr>
          <w:lang w:val="ru-RU"/>
        </w:rPr>
        <w:t>ฉันตอบ</w:t>
      </w:r>
      <w:r w:rsidRPr="00400B33">
        <w:t xml:space="preserve"> “</w:t>
      </w:r>
      <w:r w:rsidRPr="002601AE">
        <w:rPr>
          <w:lang w:val="ru-RU"/>
        </w:rPr>
        <w:t>ไม่ใช่คุณเองหรือที่บอกฉันว่าทั้งชีวิตแต่งงานและชีวิตในวัดล้วนอยู่ในใจคุณ</w:t>
      </w:r>
      <w:r w:rsidRPr="00400B33">
        <w:t xml:space="preserve">? </w:t>
      </w:r>
      <w:r w:rsidRPr="002601AE">
        <w:rPr>
          <w:lang w:val="ru-RU"/>
        </w:rPr>
        <w:t>ดีแล้ว</w:t>
      </w:r>
      <w:r w:rsidRPr="00400B33">
        <w:t xml:space="preserve"> </w:t>
      </w:r>
      <w:r w:rsidRPr="002601AE">
        <w:rPr>
          <w:lang w:val="ru-RU"/>
        </w:rPr>
        <w:t>นี่คือผลลัพธ์</w:t>
      </w:r>
      <w:r w:rsidRPr="00400B33">
        <w:t xml:space="preserve">: </w:t>
      </w:r>
      <w:r w:rsidRPr="002601AE">
        <w:rPr>
          <w:lang w:val="ru-RU"/>
        </w:rPr>
        <w:t>คุณมีทั้งสองอย่างแล้ว</w:t>
      </w:r>
      <w:r w:rsidRPr="00400B33">
        <w:t xml:space="preserve"> </w:t>
      </w:r>
      <w:r w:rsidRPr="002601AE">
        <w:rPr>
          <w:lang w:val="ru-RU"/>
        </w:rPr>
        <w:t>ทำไมคุณจึงไม่ถวายเกียรติแด่พระเจ้าสำหรับวิธีที่พระองค์ได้จัดเตรียมชีวิตของคุณไว้</w:t>
      </w:r>
      <w:r w:rsidRPr="00400B33">
        <w:t xml:space="preserve">?” </w:t>
      </w:r>
    </w:p>
    <w:p w14:paraId="124FA5D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วันนี้เรากำลังผ่านช่วงเวลาที่ยากลำบาก</w:t>
      </w:r>
      <w:r w:rsidRPr="00400B33">
        <w:t xml:space="preserve"> </w:t>
      </w:r>
      <w:r w:rsidRPr="002601AE">
        <w:rPr>
          <w:lang w:val="ru-RU"/>
        </w:rPr>
        <w:t>ซึ่งทำให้ชายและหญิงวัยหนุ่มสาวบางคนลังเลที่จะเริ่มสร้างครอบครัว</w:t>
      </w:r>
      <w:r w:rsidRPr="00400B33">
        <w:t xml:space="preserve"> </w:t>
      </w:r>
    </w:p>
    <w:p w14:paraId="149A220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นั่นไม่ใช่วิธีตั้งคำถามที่ถูกต้อง</w:t>
      </w:r>
      <w:r w:rsidRPr="00400B33">
        <w:t xml:space="preserve"> </w:t>
      </w:r>
      <w:r w:rsidRPr="002601AE">
        <w:rPr>
          <w:lang w:val="ru-RU"/>
        </w:rPr>
        <w:t>หากพวกเขามีความเชื่อในพระคริสต์</w:t>
      </w:r>
      <w:r w:rsidRPr="00400B33">
        <w:t xml:space="preserve"> </w:t>
      </w:r>
      <w:r w:rsidRPr="002601AE">
        <w:rPr>
          <w:lang w:val="ru-RU"/>
        </w:rPr>
        <w:t>ก็ไม่มีอะไรต้องกลัวเลย</w:t>
      </w:r>
      <w:r w:rsidRPr="00400B33">
        <w:t xml:space="preserve"> </w:t>
      </w:r>
      <w:r w:rsidRPr="002601AE">
        <w:rPr>
          <w:lang w:val="ru-RU"/>
        </w:rPr>
        <w:t>แล้วช่วงหลายปีที่ถูกข่มเหงล่ะ</w:t>
      </w:r>
      <w:r w:rsidRPr="00400B33">
        <w:t xml:space="preserve">? </w:t>
      </w:r>
      <w:r w:rsidRPr="002601AE">
        <w:rPr>
          <w:lang w:val="ru-RU"/>
        </w:rPr>
        <w:t>มันง่ายหรือ</w:t>
      </w:r>
      <w:r w:rsidRPr="00400B33">
        <w:t xml:space="preserve">? </w:t>
      </w:r>
      <w:r w:rsidRPr="002601AE">
        <w:rPr>
          <w:lang w:val="ru-RU"/>
        </w:rPr>
        <w:t>แต่คริสตชนในสมัยนั้นไม่ได้แต่งงานและสร้างครอบครัวกันหรือ</w:t>
      </w:r>
      <w:r w:rsidRPr="00400B33">
        <w:t>? [</w:t>
      </w:r>
      <w:r w:rsidRPr="002601AE">
        <w:rPr>
          <w:lang w:val="ru-RU"/>
        </w:rPr>
        <w:t>ตรงกันข้าม</w:t>
      </w:r>
      <w:r w:rsidRPr="00400B33">
        <w:t xml:space="preserve"> — ] </w:t>
      </w:r>
      <w:r w:rsidRPr="002601AE">
        <w:rPr>
          <w:lang w:val="ru-RU"/>
        </w:rPr>
        <w:t>มีนักบุญกี่คนในคริสตจักรของเราที่รับการเป็นมรณสักขีร่วมกับลูกๆ</w:t>
      </w:r>
      <w:r w:rsidRPr="00400B33">
        <w:t xml:space="preserve"> </w:t>
      </w:r>
      <w:r w:rsidRPr="002601AE">
        <w:rPr>
          <w:lang w:val="ru-RU"/>
        </w:rPr>
        <w:t>และคู่สมรสของพวกเขา</w:t>
      </w:r>
      <w:r w:rsidRPr="00400B33">
        <w:t xml:space="preserve">! </w:t>
      </w:r>
    </w:p>
    <w:p w14:paraId="7818B9EA" w14:textId="77777777" w:rsidR="00EF488A" w:rsidRPr="00400B33" w:rsidRDefault="00EF488A" w:rsidP="00B87D11"/>
    <w:p w14:paraId="67A12F81" w14:textId="77777777" w:rsidR="00EF488A" w:rsidRPr="00400B33" w:rsidRDefault="00000000" w:rsidP="00B87D11">
      <w:pPr>
        <w:pStyle w:val="Heading4"/>
      </w:pPr>
      <w:bookmarkStart w:id="18" w:name="_Toc196932379"/>
      <w:bookmarkStart w:id="19" w:name="_Toc196932923"/>
      <w:bookmarkStart w:id="20" w:name="_Toc242097220"/>
      <w:r w:rsidRPr="002601AE">
        <w:rPr>
          <w:lang w:val="ru-RU"/>
        </w:rPr>
        <w:t>การศึกษาของเยาวชนและการเลือกทางชีวิต</w:t>
      </w:r>
      <w:bookmarkEnd w:id="18"/>
      <w:bookmarkEnd w:id="19"/>
      <w:bookmarkEnd w:id="20"/>
    </w:p>
    <w:p w14:paraId="2DA85E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หนุ่มสาวหลายคนที่ไม่สามารถตัดสินใจได้ว่าจะเลือกทางชีวิตใด</w:t>
      </w:r>
      <w:r w:rsidRPr="00400B33">
        <w:t xml:space="preserve"> </w:t>
      </w:r>
      <w:r w:rsidRPr="002601AE">
        <w:rPr>
          <w:lang w:val="ru-RU"/>
        </w:rPr>
        <w:t>จึงพบว่าตนเองไม่สามารถทุ่มเทกับการเรียนได้อย่างเต็มที่</w:t>
      </w:r>
      <w:r w:rsidRPr="00400B33">
        <w:t xml:space="preserve"> </w:t>
      </w:r>
      <w:r w:rsidRPr="002601AE">
        <w:rPr>
          <w:lang w:val="ru-RU"/>
        </w:rPr>
        <w:t>คำถามนี้รบกวนใจพวกเขาอยู่เสมอ</w:t>
      </w:r>
      <w:r w:rsidRPr="00400B33">
        <w:t xml:space="preserve"> </w:t>
      </w:r>
      <w:r w:rsidRPr="002601AE">
        <w:rPr>
          <w:lang w:val="ru-RU"/>
        </w:rPr>
        <w:t>และทำให้พวกเขาไม่สามารถจดจ่อกับการเรียนได้</w:t>
      </w:r>
      <w:r w:rsidRPr="00400B33">
        <w:t xml:space="preserve"> </w:t>
      </w:r>
    </w:p>
    <w:p w14:paraId="2F3D366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เมื่อเด็กวัยรุ่นมีปัญหาแบบนี้</w:t>
      </w:r>
      <w:r w:rsidRPr="00400B33">
        <w:t xml:space="preserve"> </w:t>
      </w:r>
      <w:r w:rsidRPr="002601AE">
        <w:rPr>
          <w:lang w:val="ru-RU"/>
        </w:rPr>
        <w:t>ผมจะบอกกับพวกเขาว่า</w:t>
      </w:r>
      <w:r w:rsidRPr="00400B33">
        <w:t>: ‘</w:t>
      </w:r>
      <w:r w:rsidRPr="002601AE">
        <w:rPr>
          <w:lang w:val="ru-RU"/>
        </w:rPr>
        <w:t>คุณเคยเห็นห้องเก็บความเย็นขนาดใหญ่และทันสมัยแบบนั้นไหม</w:t>
      </w:r>
      <w:r w:rsidRPr="00400B33">
        <w:t xml:space="preserve">? </w:t>
      </w:r>
      <w:r w:rsidRPr="002601AE">
        <w:rPr>
          <w:lang w:val="ru-RU"/>
        </w:rPr>
        <w:t>ลองทำแบบนี้ดู</w:t>
      </w:r>
      <w:r w:rsidRPr="00400B33">
        <w:t xml:space="preserve">: </w:t>
      </w:r>
      <w:r w:rsidRPr="002601AE">
        <w:rPr>
          <w:lang w:val="ru-RU"/>
        </w:rPr>
        <w:t>ใส่ปัญหาของคุณลงในตู้เย็นแบบนั้น</w:t>
      </w:r>
      <w:r w:rsidRPr="00400B33">
        <w:t xml:space="preserve"> </w:t>
      </w:r>
      <w:r w:rsidRPr="002601AE">
        <w:rPr>
          <w:lang w:val="ru-RU"/>
        </w:rPr>
        <w:t>แล้วปล่อยให้มันอยู่ตรงนั้นจนกว่าคุณจะเรียนจบ</w:t>
      </w:r>
      <w:r w:rsidRPr="00400B33">
        <w:t xml:space="preserve"> </w:t>
      </w:r>
      <w:r w:rsidRPr="002601AE">
        <w:rPr>
          <w:lang w:val="ru-RU"/>
        </w:rPr>
        <w:t>ผมไม่ได้บอกว่าคุณไม่ควรคิดถึงสิ่งที่ทำให้คุณกังวลเลย</w:t>
      </w:r>
      <w:r w:rsidRPr="00400B33">
        <w:t xml:space="preserve"> </w:t>
      </w:r>
      <w:r w:rsidRPr="002601AE">
        <w:rPr>
          <w:lang w:val="ru-RU"/>
        </w:rPr>
        <w:t>ไม่</w:t>
      </w:r>
      <w:r w:rsidRPr="00400B33">
        <w:t xml:space="preserve"> — </w:t>
      </w:r>
      <w:r w:rsidRPr="002601AE">
        <w:rPr>
          <w:lang w:val="ru-RU"/>
        </w:rPr>
        <w:t>เพียงแต่เก็บมันทั้งหมดไว้ในตู้เย็นจนกว่าคุณจะเรียนจบ</w:t>
      </w:r>
      <w:r w:rsidRPr="00400B33">
        <w:t xml:space="preserve"> </w:t>
      </w:r>
      <w:r w:rsidRPr="002601AE">
        <w:rPr>
          <w:lang w:val="ru-RU"/>
        </w:rPr>
        <w:t>ถ้าคุณไม่มุ่งมั่นกับการศึกษาและการเรียนในตอนนี้</w:t>
      </w:r>
      <w:r w:rsidRPr="00400B33">
        <w:t xml:space="preserve"> </w:t>
      </w:r>
      <w:r w:rsidRPr="002601AE">
        <w:rPr>
          <w:lang w:val="ru-RU"/>
        </w:rPr>
        <w:t>เพื่อนของคุณ</w:t>
      </w:r>
      <w:r w:rsidRPr="00400B33">
        <w:t xml:space="preserve"> </w:t>
      </w:r>
      <w:r w:rsidRPr="002601AE">
        <w:rPr>
          <w:lang w:val="ru-RU"/>
        </w:rPr>
        <w:t>เมื่อพวกเขาเรียนจบแล้ว</w:t>
      </w:r>
      <w:r w:rsidRPr="00400B33">
        <w:t xml:space="preserve"> </w:t>
      </w:r>
      <w:r w:rsidRPr="002601AE">
        <w:rPr>
          <w:lang w:val="ru-RU"/>
        </w:rPr>
        <w:t>หาที่ทางในชีวิตและตั้งตัวได้แล้ว</w:t>
      </w:r>
      <w:r w:rsidRPr="00400B33">
        <w:t xml:space="preserve"> </w:t>
      </w:r>
      <w:r w:rsidRPr="002601AE">
        <w:rPr>
          <w:lang w:val="ru-RU"/>
        </w:rPr>
        <w:t>ก็จะสวดลูกประคำในภายหลัง</w:t>
      </w:r>
      <w:r w:rsidRPr="00400B33">
        <w:t xml:space="preserve"> </w:t>
      </w:r>
      <w:r w:rsidRPr="002601AE">
        <w:rPr>
          <w:lang w:val="ru-RU"/>
        </w:rPr>
        <w:t>เพื่ออธิษฐานให้คุณด้วยเช่นกัน</w:t>
      </w:r>
      <w:r w:rsidRPr="00400B33">
        <w:t xml:space="preserve"> </w:t>
      </w:r>
      <w:r>
        <w:rPr>
          <w:lang w:val="ru-RU"/>
        </w:rPr>
        <w:t>ได้พบที่ทางในชีวิตของคุณ</w:t>
      </w:r>
      <w:r w:rsidRPr="00400B33">
        <w:t xml:space="preserve">” </w:t>
      </w:r>
      <w:r w:rsidRPr="002601AE">
        <w:rPr>
          <w:lang w:val="ru-RU"/>
        </w:rPr>
        <w:t>คนหนุ่มสาวต้องระมัดระวังอย่างยิ่ง</w:t>
      </w:r>
      <w:r w:rsidRPr="00400B33">
        <w:t xml:space="preserve"> </w:t>
      </w:r>
      <w:r w:rsidRPr="002601AE">
        <w:rPr>
          <w:lang w:val="ru-RU"/>
        </w:rPr>
        <w:t>เพราะความกระสับกระส่ายเช่นนี้คือกลอุบายของศัตรู</w:t>
      </w:r>
      <w:r w:rsidRPr="00400B33">
        <w:t xml:space="preserve"> </w:t>
      </w:r>
      <w:r w:rsidRPr="002601AE">
        <w:rPr>
          <w:lang w:val="ru-RU"/>
        </w:rPr>
        <w:t>ซึ่งเขาใช้เพื่อทำให้พวกเขาสับสนและเบี่ยงเบนความสนใจ</w:t>
      </w:r>
      <w:r w:rsidRPr="00400B33">
        <w:t xml:space="preserve"> </w:t>
      </w:r>
    </w:p>
    <w:p w14:paraId="5A5CDD3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ผมได้ให้คำแนะนำแก่หญิงสาวคนหนึ่งว่า</w:t>
      </w:r>
      <w:r w:rsidRPr="00400B33">
        <w:t>: ‘</w:t>
      </w:r>
      <w:r w:rsidRPr="002601AE">
        <w:rPr>
          <w:lang w:val="ru-RU"/>
        </w:rPr>
        <w:t>หากคุณกำลังคิดจะแต่งงาน</w:t>
      </w:r>
      <w:r w:rsidRPr="00400B33">
        <w:t xml:space="preserve"> </w:t>
      </w:r>
      <w:r w:rsidRPr="002601AE">
        <w:rPr>
          <w:lang w:val="ru-RU"/>
        </w:rPr>
        <w:t>การเรียนต่อก็ไม่มี</w:t>
      </w:r>
      <w:r>
        <w:rPr>
          <w:lang w:val="ru-RU"/>
        </w:rPr>
        <w:t>ประโยชน์อะไร</w:t>
      </w:r>
      <w:r w:rsidRPr="00400B33">
        <w:t xml:space="preserve">’ </w:t>
      </w:r>
    </w:p>
    <w:p w14:paraId="379F71F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แต่จนกว่าเธอจะแต่งงาน</w:t>
      </w:r>
      <w:r w:rsidRPr="00400B33">
        <w:t xml:space="preserve"> </w:t>
      </w:r>
      <w:r w:rsidRPr="002601AE">
        <w:rPr>
          <w:lang w:val="ru-RU"/>
        </w:rPr>
        <w:t>คุณอยากให้เธอทำอะไร</w:t>
      </w:r>
      <w:r w:rsidRPr="00400B33">
        <w:t xml:space="preserve">? </w:t>
      </w:r>
      <w:r w:rsidRPr="002601AE">
        <w:rPr>
          <w:lang w:val="ru-RU"/>
        </w:rPr>
        <w:t>ไปขายขนมหวานเหรอ</w:t>
      </w:r>
      <w:r w:rsidRPr="00400B33">
        <w:t xml:space="preserve">? </w:t>
      </w:r>
      <w:r w:rsidRPr="002601AE">
        <w:rPr>
          <w:lang w:val="ru-RU"/>
        </w:rPr>
        <w:t>เธอควรเรียนจนจบปริญญาหรือได้ใบรับรองวิชาชีพอะไรสักอย่างดีกว่า</w:t>
      </w:r>
      <w:r w:rsidRPr="00400B33">
        <w:t xml:space="preserve"> </w:t>
      </w:r>
      <w:r w:rsidRPr="002601AE">
        <w:rPr>
          <w:lang w:val="ru-RU"/>
        </w:rPr>
        <w:t>เพราะหากมีเรื่องไม่คาดคิดเกิดขึ้นในชีวิต</w:t>
      </w:r>
      <w:r w:rsidRPr="00400B33">
        <w:t xml:space="preserve"> </w:t>
      </w:r>
      <w:r w:rsidRPr="002601AE">
        <w:rPr>
          <w:lang w:val="ru-RU"/>
        </w:rPr>
        <w:t>ความรู้หรืออาชีพที่เธอได้มาอาจมีประโยชน์ได้</w:t>
      </w:r>
      <w:r w:rsidRPr="00400B33">
        <w:t xml:space="preserve"> </w:t>
      </w:r>
      <w:r w:rsidRPr="002601AE">
        <w:rPr>
          <w:lang w:val="ru-RU"/>
        </w:rPr>
        <w:t>มีสาวคนหนึ่งเคยพูดกับผมว่า</w:t>
      </w:r>
      <w:r w:rsidRPr="00400B33">
        <w:t>: ‘</w:t>
      </w:r>
      <w:r w:rsidRPr="002601AE">
        <w:rPr>
          <w:lang w:val="ru-RU"/>
        </w:rPr>
        <w:t>ฉันกำลังคิดจะเป็นแม่ชี</w:t>
      </w:r>
      <w:r w:rsidRPr="00400B33">
        <w:t xml:space="preserve"> </w:t>
      </w:r>
      <w:r>
        <w:rPr>
          <w:lang w:val="ru-RU"/>
        </w:rPr>
        <w:t>แต่</w:t>
      </w:r>
      <w:r w:rsidRPr="002601AE">
        <w:rPr>
          <w:lang w:val="ru-RU"/>
        </w:rPr>
        <w:t>ใจก็เปลี่ยนไป</w:t>
      </w:r>
      <w:r>
        <w:rPr>
          <w:lang w:val="ru-RU"/>
        </w:rPr>
        <w:t>เปลี่ยนมาตลอด</w:t>
      </w:r>
      <w:r w:rsidRPr="00400B33">
        <w:t>’ ‘</w:t>
      </w:r>
      <w:r w:rsidRPr="002601AE">
        <w:rPr>
          <w:lang w:val="ru-RU"/>
        </w:rPr>
        <w:t>เธออยู่ชั้นไหน</w:t>
      </w:r>
      <w:r w:rsidRPr="00400B33">
        <w:t xml:space="preserve">?’ </w:t>
      </w:r>
      <w:r w:rsidRPr="002601AE">
        <w:rPr>
          <w:lang w:val="ru-RU"/>
        </w:rPr>
        <w:t>ผมถาม</w:t>
      </w:r>
      <w:r w:rsidRPr="00400B33">
        <w:t xml:space="preserve"> ‘</w:t>
      </w:r>
      <w:r w:rsidRPr="002601AE">
        <w:rPr>
          <w:lang w:val="ru-RU"/>
        </w:rPr>
        <w:t>ฉันอยู่ชั้นมัธยมศึกษาปีที่</w:t>
      </w:r>
      <w:r w:rsidRPr="00400B33">
        <w:t xml:space="preserve"> 2</w:t>
      </w:r>
      <w:r>
        <w:rPr>
          <w:rStyle w:val="FootnoteReference"/>
          <w:lang w:val="ru-RU"/>
        </w:rPr>
        <w:footnoteReference w:id="8"/>
      </w:r>
      <w:r w:rsidRPr="00400B33">
        <w:t xml:space="preserve"> ’ </w:t>
      </w:r>
      <w:r w:rsidRPr="002601AE">
        <w:rPr>
          <w:lang w:val="ru-RU"/>
        </w:rPr>
        <w:t>เธอตอบ</w:t>
      </w:r>
      <w:r w:rsidRPr="00400B33">
        <w:t xml:space="preserve"> ‘</w:t>
      </w:r>
      <w:r w:rsidRPr="002601AE">
        <w:rPr>
          <w:lang w:val="ru-RU"/>
        </w:rPr>
        <w:t>แต่ฉันไม่อยากเรียนต่อ</w:t>
      </w:r>
      <w:r w:rsidRPr="00400B33">
        <w:t xml:space="preserve"> ’ ‘</w:t>
      </w:r>
      <w:r w:rsidRPr="002601AE">
        <w:rPr>
          <w:lang w:val="ru-RU"/>
        </w:rPr>
        <w:t>เธอไม่อยากเรียน</w:t>
      </w:r>
      <w:r w:rsidRPr="00400B33">
        <w:t xml:space="preserve">?’ </w:t>
      </w:r>
      <w:r w:rsidRPr="002601AE">
        <w:rPr>
          <w:lang w:val="ru-RU"/>
        </w:rPr>
        <w:t>ผมถาม</w:t>
      </w:r>
      <w:r w:rsidRPr="00400B33">
        <w:t xml:space="preserve"> ‘</w:t>
      </w:r>
      <w:r w:rsidRPr="002601AE">
        <w:rPr>
          <w:lang w:val="ru-RU"/>
        </w:rPr>
        <w:t>ถ้าอย่างนั้น</w:t>
      </w:r>
      <w:r w:rsidRPr="00400B33">
        <w:t xml:space="preserve"> </w:t>
      </w:r>
      <w:r w:rsidRPr="002601AE">
        <w:rPr>
          <w:lang w:val="ru-RU"/>
        </w:rPr>
        <w:t>ฉันจะบอกพ่อเธอให้ซื้อแพะ</w:t>
      </w:r>
      <w:r w:rsidRPr="00400B33">
        <w:t xml:space="preserve"> </w:t>
      </w:r>
      <w:r w:rsidRPr="002601AE">
        <w:rPr>
          <w:lang w:val="ru-RU"/>
        </w:rPr>
        <w:t>สุนัขเลี้ยงแกะ</w:t>
      </w:r>
      <w:r w:rsidRPr="00400B33">
        <w:t xml:space="preserve"> </w:t>
      </w:r>
      <w:r w:rsidRPr="002601AE">
        <w:rPr>
          <w:lang w:val="ru-RU"/>
        </w:rPr>
        <w:t>และขลุ่ยให้เธอ</w:t>
      </w:r>
      <w:r w:rsidRPr="00400B33">
        <w:t xml:space="preserve"> </w:t>
      </w:r>
      <w:r w:rsidRPr="002601AE">
        <w:rPr>
          <w:lang w:val="ru-RU"/>
        </w:rPr>
        <w:t>สุนัขจะเฝ้าฝูงสัตว์</w:t>
      </w:r>
      <w:r w:rsidRPr="00400B33">
        <w:t xml:space="preserve"> </w:t>
      </w:r>
      <w:r w:rsidRPr="002601AE">
        <w:rPr>
          <w:lang w:val="ru-RU"/>
        </w:rPr>
        <w:t>ส่วนเธอจะเป่าขลุ่ยและดูแลพวกมัน</w:t>
      </w:r>
      <w:r w:rsidRPr="00400B33">
        <w:t xml:space="preserve">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เธอว่าอย่างไร</w:t>
      </w:r>
      <w:r w:rsidRPr="00400B33">
        <w:t xml:space="preserve">? </w:t>
      </w:r>
      <w:r w:rsidRPr="002601AE">
        <w:rPr>
          <w:lang w:val="ru-RU"/>
        </w:rPr>
        <w:t>หรือไม่ลองดูว่าเธอจะเรียนจนได้ปริญญา</w:t>
      </w:r>
      <w:r w:rsidRPr="00400B33">
        <w:t xml:space="preserve"> </w:t>
      </w:r>
      <w:r>
        <w:rPr>
          <w:lang w:val="ru-RU"/>
        </w:rPr>
        <w:t>หรือเรียนวิชาชีพที่ใช้งานได้จริง</w:t>
      </w:r>
      <w:r w:rsidRPr="00400B33">
        <w:t>’ “</w:t>
      </w:r>
      <w:r w:rsidRPr="002601AE">
        <w:rPr>
          <w:lang w:val="ru-RU"/>
        </w:rPr>
        <w:t>ถ้าอย่างนั้น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จนกว่าฉันจะตัดสินใจว่าจะเข้าวัดหรือแต่งงาน</w:t>
      </w:r>
      <w:r w:rsidRPr="00400B33">
        <w:t xml:space="preserve"> </w:t>
      </w:r>
      <w:r w:rsidRPr="002601AE">
        <w:rPr>
          <w:lang w:val="ru-RU"/>
        </w:rPr>
        <w:t>ฉันจะอยู่ในวัดในฐานะผู้สมัครฝึกหัด</w:t>
      </w:r>
      <w:r w:rsidRPr="00400B33">
        <w:t xml:space="preserve"> </w:t>
      </w:r>
      <w:r>
        <w:rPr>
          <w:lang w:val="ru-RU"/>
        </w:rPr>
        <w:t>เพื่อเรียนรู้ศิลปะแห่งความถ่อมตัว</w:t>
      </w:r>
      <w:r w:rsidRPr="00400B33">
        <w:t>” “</w:t>
      </w:r>
      <w:r w:rsidRPr="002601AE">
        <w:rPr>
          <w:lang w:val="ru-RU"/>
        </w:rPr>
        <w:t>ดีแล้ว</w:t>
      </w:r>
      <w:r w:rsidRPr="00400B33">
        <w:t xml:space="preserve"> </w:t>
      </w:r>
      <w:r w:rsidRPr="002601AE">
        <w:rPr>
          <w:lang w:val="ru-RU"/>
        </w:rPr>
        <w:t>ศิลปะนั้น</w:t>
      </w:r>
      <w:r w:rsidRPr="00400B33">
        <w:t xml:space="preserve">” </w:t>
      </w:r>
      <w:r w:rsidRPr="002601AE">
        <w:rPr>
          <w:lang w:val="ru-RU"/>
        </w:rPr>
        <w:t>ฉันตอบ</w:t>
      </w:r>
      <w:r w:rsidRPr="00400B33">
        <w:t xml:space="preserve"> “</w:t>
      </w:r>
      <w:r w:rsidRPr="002601AE">
        <w:rPr>
          <w:lang w:val="ru-RU"/>
        </w:rPr>
        <w:t>เธอสามารถเรียนรู้ได้ที่บ้าน</w:t>
      </w:r>
      <w:r w:rsidRPr="00400B33">
        <w:t xml:space="preserve"> — </w:t>
      </w:r>
      <w:r w:rsidRPr="002601AE">
        <w:rPr>
          <w:lang w:val="ru-RU"/>
        </w:rPr>
        <w:t>หากเธอรับฟังสิ่งที่ครอบครัวบอกด้วยความยินดี</w:t>
      </w:r>
      <w:r w:rsidRPr="00400B33">
        <w:t xml:space="preserve"> </w:t>
      </w:r>
      <w:r w:rsidRPr="002601AE">
        <w:rPr>
          <w:lang w:val="ru-RU"/>
        </w:rPr>
        <w:t>ดังนั้นมาทำแบบนี้กัน</w:t>
      </w:r>
      <w:r w:rsidRPr="00400B33">
        <w:t xml:space="preserve">: </w:t>
      </w:r>
      <w:r w:rsidRPr="002601AE">
        <w:rPr>
          <w:lang w:val="ru-RU"/>
        </w:rPr>
        <w:t>ก่อนอื่นเธอจะเรียนจบโรงเรียน</w:t>
      </w:r>
      <w:r w:rsidRPr="00400B33">
        <w:t xml:space="preserve"> </w:t>
      </w:r>
      <w:r w:rsidRPr="002601AE">
        <w:rPr>
          <w:lang w:val="ru-RU"/>
        </w:rPr>
        <w:t>แล้วสอบเข้ามหาวิทยาลัย</w:t>
      </w:r>
      <w:r w:rsidRPr="00400B33">
        <w:t xml:space="preserve"> </w:t>
      </w:r>
      <w:r w:rsidRPr="002601AE">
        <w:rPr>
          <w:lang w:val="ru-RU"/>
        </w:rPr>
        <w:t>และเมื่อเธอสำเร็จการศึกษาแล้ว</w:t>
      </w:r>
      <w:r w:rsidRPr="00400B33">
        <w:t xml:space="preserve"> </w:t>
      </w:r>
      <w:r>
        <w:rPr>
          <w:lang w:val="ru-RU"/>
        </w:rPr>
        <w:t>เราจะดูว่าเธอควรทำอะไรต่อไป</w:t>
      </w:r>
      <w:r w:rsidRPr="00400B33">
        <w:t>” “</w:t>
      </w:r>
      <w:r w:rsidRPr="002601AE">
        <w:rPr>
          <w:lang w:val="ru-RU"/>
        </w:rPr>
        <w:t>ห้าปีนั้น</w:t>
      </w:r>
      <w:r w:rsidRPr="00400B33">
        <w:t xml:space="preserve"> </w:t>
      </w:r>
      <w:r w:rsidRPr="002601AE">
        <w:rPr>
          <w:lang w:val="ru-RU"/>
        </w:rPr>
        <w:t>ไม่ยาวเกินไปหน่อยหรือครับ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?”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ใช่ครับ</w:t>
      </w:r>
      <w:r w:rsidRPr="00400B33">
        <w:t xml:space="preserve">” </w:t>
      </w:r>
      <w:r w:rsidRPr="002601AE">
        <w:rPr>
          <w:lang w:val="ru-RU"/>
        </w:rPr>
        <w:t>ผมตอบ</w:t>
      </w:r>
      <w:r w:rsidRPr="00400B33">
        <w:t xml:space="preserve"> “</w:t>
      </w:r>
      <w:r w:rsidRPr="002601AE">
        <w:rPr>
          <w:lang w:val="ru-RU"/>
        </w:rPr>
        <w:t>แต่เราจะทำอย่างไรได้อีก</w:t>
      </w:r>
      <w:r w:rsidRPr="00400B33">
        <w:t xml:space="preserve"> </w:t>
      </w:r>
      <w:r w:rsidRPr="002601AE">
        <w:rPr>
          <w:lang w:val="ru-RU"/>
        </w:rPr>
        <w:t>เมื่อคุณยังไม่ได้ตัดสินใจอย่างเด็ดขาด</w:t>
      </w:r>
      <w:r w:rsidRPr="00400B33">
        <w:t>?” “</w:t>
      </w:r>
      <w:r w:rsidRPr="002601AE">
        <w:rPr>
          <w:lang w:val="ru-RU"/>
        </w:rPr>
        <w:t>นี่เป็นความผิดของฉันเองหรือเปล่า</w:t>
      </w:r>
      <w:r w:rsidRPr="00400B33">
        <w:t xml:space="preserve"> </w:t>
      </w:r>
      <w:r w:rsidRPr="002601AE">
        <w:rPr>
          <w:lang w:val="ru-RU"/>
        </w:rPr>
        <w:t>เพราะความไม่เด็ดขาดของฉัน</w:t>
      </w:r>
      <w:r w:rsidRPr="00400B33">
        <w:t xml:space="preserve">?” </w:t>
      </w:r>
      <w:r w:rsidRPr="002601AE">
        <w:rPr>
          <w:lang w:val="ru-RU"/>
        </w:rPr>
        <w:t>เธอถาม</w:t>
      </w:r>
      <w:r w:rsidRPr="00400B33">
        <w:t xml:space="preserve"> “</w:t>
      </w:r>
      <w:r w:rsidRPr="002601AE">
        <w:rPr>
          <w:lang w:val="ru-RU"/>
        </w:rPr>
        <w:t>ไม่</w:t>
      </w:r>
      <w:r w:rsidRPr="00400B33">
        <w:t xml:space="preserve">,” </w:t>
      </w:r>
      <w:r w:rsidRPr="002601AE">
        <w:rPr>
          <w:lang w:val="ru-RU"/>
        </w:rPr>
        <w:t>ฉันตอบ</w:t>
      </w:r>
      <w:r w:rsidRPr="00400B33">
        <w:t xml:space="preserve"> “</w:t>
      </w:r>
      <w:r w:rsidRPr="002601AE">
        <w:rPr>
          <w:lang w:val="ru-RU"/>
        </w:rPr>
        <w:t>แต่</w:t>
      </w:r>
      <w:r w:rsidRPr="00400B33">
        <w:t xml:space="preserve"> [</w:t>
      </w:r>
      <w:r w:rsidRPr="002601AE">
        <w:rPr>
          <w:lang w:val="ru-RU"/>
        </w:rPr>
        <w:t>สมดุลทางจิตวิญญาณ</w:t>
      </w:r>
      <w:r w:rsidRPr="00400B33">
        <w:t xml:space="preserve">] </w:t>
      </w:r>
      <w:r>
        <w:rPr>
          <w:lang w:val="ru-RU"/>
        </w:rPr>
        <w:t>ของคุณยังไม่เอียงไปทางใดทางหนึ่งเลย</w:t>
      </w:r>
      <w:r w:rsidRPr="00400B33">
        <w:t xml:space="preserve">” </w:t>
      </w:r>
    </w:p>
    <w:p w14:paraId="7AE46C5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ในกรณีเช่นนี้</w:t>
      </w:r>
      <w:r w:rsidRPr="00400B33">
        <w:t xml:space="preserve"> </w:t>
      </w:r>
      <w:r w:rsidRPr="002601AE">
        <w:rPr>
          <w:lang w:val="ru-RU"/>
        </w:rPr>
        <w:t>เราต้องให้คำปรึกษาแก่เยาวชนให้ระมัดระวังและอย่าเสียเวลาไปอย่างไร้จุดหมาย</w:t>
      </w:r>
      <w:r w:rsidRPr="00400B33">
        <w:t xml:space="preserve"> </w:t>
      </w:r>
      <w:r w:rsidRPr="002601AE">
        <w:rPr>
          <w:lang w:val="ru-RU"/>
        </w:rPr>
        <w:t>ระหว่างการเรียน</w:t>
      </w:r>
      <w:r w:rsidRPr="00400B33">
        <w:t xml:space="preserve"> </w:t>
      </w:r>
      <w:r w:rsidRPr="002601AE">
        <w:rPr>
          <w:lang w:val="ru-RU"/>
        </w:rPr>
        <w:t>พวกเขาควรใช้ชีวิตอย่างมีจิตวิญญาณมากที่สุดเท่าที่จะทำได้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lastRenderedPageBreak/>
        <w:t>พยายามสำเร็จการศึกษาระดับปริญญา</w:t>
      </w:r>
      <w:r w:rsidRPr="00400B33">
        <w:t xml:space="preserve"> (</w:t>
      </w:r>
      <w:r w:rsidRPr="002601AE">
        <w:rPr>
          <w:lang w:val="ru-RU"/>
        </w:rPr>
        <w:t>ซึ่งเป็นสิ่งจำเป็น</w:t>
      </w:r>
      <w:r w:rsidRPr="00400B33">
        <w:t xml:space="preserve">) </w:t>
      </w:r>
      <w:r w:rsidRPr="002601AE">
        <w:rPr>
          <w:lang w:val="ru-RU"/>
        </w:rPr>
        <w:t>ให้เร็วที่สุดเท่าที่จะทำได้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และหลังจากนั้น</w:t>
      </w:r>
      <w:r w:rsidRPr="00400B33">
        <w:t xml:space="preserve"> </w:t>
      </w:r>
      <w:r w:rsidRPr="002601AE">
        <w:rPr>
          <w:lang w:val="ru-RU"/>
        </w:rPr>
        <w:t>พระเจ้าจะจัดการทุกอย่างให้เรียบร้อย</w:t>
      </w:r>
      <w:r w:rsidRPr="00400B33">
        <w:t xml:space="preserve"> </w:t>
      </w:r>
      <w:r w:rsidRPr="002601AE">
        <w:rPr>
          <w:lang w:val="ru-RU"/>
        </w:rPr>
        <w:t>ระหว่างการเรียน</w:t>
      </w:r>
      <w:r w:rsidRPr="00400B33">
        <w:t xml:space="preserve"> </w:t>
      </w:r>
      <w:r w:rsidRPr="002601AE">
        <w:rPr>
          <w:lang w:val="ru-RU"/>
        </w:rPr>
        <w:t>พวกเขาจำเป็นต้องหาผู้ชี้แนะทางจิตวิญญาณที่ดี</w:t>
      </w:r>
      <w:r w:rsidRPr="00400B33">
        <w:t xml:space="preserve"> </w:t>
      </w:r>
      <w:r w:rsidRPr="002601AE">
        <w:rPr>
          <w:lang w:val="ru-RU"/>
        </w:rPr>
        <w:t>เพื่อช่วยให้พวกเขาหลีกเลี่ยงความกระตือรือร้นแบบผิวเผินต่อชีวิตในวัดหรือชีวิตครอบครัว</w:t>
      </w:r>
      <w:r w:rsidRPr="00400B33">
        <w:t xml:space="preserve"> </w:t>
      </w:r>
      <w:r w:rsidRPr="002601AE">
        <w:rPr>
          <w:lang w:val="ru-RU"/>
        </w:rPr>
        <w:t>และไม่ตกอยู่ในความสิ้นหวัง</w:t>
      </w:r>
      <w:r w:rsidRPr="00400B33">
        <w:t xml:space="preserve"> </w:t>
      </w:r>
      <w:r w:rsidRPr="002601AE">
        <w:rPr>
          <w:lang w:val="ru-RU"/>
        </w:rPr>
        <w:t>ให้พวกเขามีความอดทนจนกว่าจะเรียนจบ</w:t>
      </w:r>
      <w:r w:rsidRPr="00400B33">
        <w:t xml:space="preserve"> </w:t>
      </w:r>
    </w:p>
    <w:p w14:paraId="281D54B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เมื่อพวกเขาสำเร็จการศึกษาและเติบโตเป็นผู้ใหญ่ที่สุกงอมแล้ว</w:t>
      </w:r>
      <w:r w:rsidRPr="00400B33">
        <w:t xml:space="preserve"> </w:t>
      </w:r>
      <w:r w:rsidRPr="002601AE">
        <w:rPr>
          <w:lang w:val="ru-RU"/>
        </w:rPr>
        <w:t>พวกเขาก็จะมีความพร้อมอย่างเต็มที่ที่จะนำชีวิตไปในทิศทางใดก็ตาม</w:t>
      </w:r>
      <w:r w:rsidRPr="00400B33">
        <w:t xml:space="preserve"> </w:t>
      </w:r>
      <w:r w:rsidRPr="002601AE">
        <w:rPr>
          <w:lang w:val="ru-RU"/>
        </w:rPr>
        <w:t>และนั่นคือเวลาที่พวกเขาควรตัดสินใจเลือกเส้นทางชีวิตที่จะเดินไป</w:t>
      </w:r>
      <w:r w:rsidRPr="00400B33">
        <w:t xml:space="preserve"> </w:t>
      </w:r>
      <w:r w:rsidRPr="002601AE">
        <w:rPr>
          <w:lang w:val="ru-RU"/>
        </w:rPr>
        <w:t>และทำสิ่งที่พวกเขาเห็นว่าดีที่สุด</w:t>
      </w:r>
      <w:r w:rsidRPr="00400B33">
        <w:t xml:space="preserve"> </w:t>
      </w:r>
      <w:r w:rsidRPr="002601AE">
        <w:rPr>
          <w:lang w:val="ru-RU"/>
        </w:rPr>
        <w:t>เพื่อถวายเกียรติแด่พระเจ้า</w:t>
      </w:r>
      <w:r w:rsidRPr="00400B33">
        <w:t xml:space="preserve"> </w:t>
      </w:r>
    </w:p>
    <w:p w14:paraId="0847EE4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โลกในปัจจุบันได้มาถึงจุดที่การตัดสินใจเกี่ยวกับเส้นทางชีวิตอย่างมีความสุกงอมยิ่งขึ้น</w:t>
      </w:r>
      <w:r w:rsidRPr="00400B33">
        <w:t xml:space="preserve"> </w:t>
      </w:r>
      <w:r w:rsidRPr="002601AE">
        <w:rPr>
          <w:lang w:val="ru-RU"/>
        </w:rPr>
        <w:t>ย่อมเป็นสิ่งที่ดีกว่า</w:t>
      </w:r>
      <w:r w:rsidRPr="00400B33">
        <w:t xml:space="preserve"> </w:t>
      </w:r>
      <w:r w:rsidRPr="002601AE">
        <w:rPr>
          <w:lang w:val="ru-RU"/>
        </w:rPr>
        <w:t>คุณรู้หรือไม่ว่าสถานการณ์ที่ไม่พึงประสงค์ประเภทใดอาจเกิดขึ้นได้</w:t>
      </w:r>
      <w:r w:rsidRPr="00400B33">
        <w:t xml:space="preserve">? </w:t>
      </w:r>
      <w:r w:rsidRPr="002601AE">
        <w:rPr>
          <w:lang w:val="ru-RU"/>
        </w:rPr>
        <w:t>เราต้องระมัดระวังอย่างยิ่งและหลีกเลี่ยงการตัดสินใจอย่างไม่สุกงอม</w:t>
      </w:r>
      <w:r w:rsidRPr="00400B33">
        <w:t xml:space="preserve"> — </w:t>
      </w:r>
      <w:r w:rsidRPr="002601AE">
        <w:rPr>
          <w:lang w:val="ru-RU"/>
        </w:rPr>
        <w:t>โดยเฉพาะอย่างยิ่งหากเรามีแนวโน้มที่จะตื่นเต้นและถูกอารมณ์พาไปอย่างง่ายดาย</w:t>
      </w:r>
      <w:r w:rsidRPr="00400B33">
        <w:t xml:space="preserve"> </w:t>
      </w:r>
    </w:p>
    <w:p w14:paraId="4A8D3F6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บางคนวัยหนุ่มสาวไม่ทำการบ้านเพราะพวกเขาชอบอ่านหนังสือทางจิตวิญญาณและสวดมนต์มากกว่า</w:t>
      </w:r>
      <w:r w:rsidRPr="00400B33">
        <w:t xml:space="preserve"> </w:t>
      </w:r>
    </w:p>
    <w:p w14:paraId="27C57CC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ไม่จำเป็นต้องเริ่มบทเรียนเลย</w:t>
      </w:r>
      <w:r w:rsidRPr="00400B33">
        <w:t xml:space="preserve"> </w:t>
      </w:r>
      <w:r w:rsidRPr="002601AE">
        <w:rPr>
          <w:lang w:val="ru-RU"/>
        </w:rPr>
        <w:t>เพื่อรักษาความสดชื่นทางจิตวิญญาณ</w:t>
      </w:r>
      <w:r w:rsidRPr="00400B33">
        <w:t xml:space="preserve"> </w:t>
      </w:r>
      <w:r w:rsidRPr="002601AE">
        <w:rPr>
          <w:lang w:val="ru-RU"/>
        </w:rPr>
        <w:t>ให้พวกเขาอ่านบทหนึ่งจากหนังสือของนักบุญผู้เป็นบิดาทางจิตวิญญาณควบคู่กับหนังสือเรียน</w:t>
      </w:r>
      <w:r w:rsidRPr="00400B33">
        <w:t xml:space="preserve"> </w:t>
      </w:r>
      <w:r w:rsidRPr="002601AE">
        <w:rPr>
          <w:lang w:val="ru-RU"/>
        </w:rPr>
        <w:t>อธิษฐานสักเล็กน้อย</w:t>
      </w:r>
      <w:r w:rsidRPr="00400B33">
        <w:t xml:space="preserve"> </w:t>
      </w:r>
      <w:r w:rsidRPr="002601AE">
        <w:rPr>
          <w:lang w:val="ru-RU"/>
        </w:rPr>
        <w:t>และก้มศีรษะสักสองสามครั้ง</w:t>
      </w:r>
      <w:r w:rsidRPr="00400B33">
        <w:t xml:space="preserve"> </w:t>
      </w:r>
      <w:r w:rsidRPr="002601AE">
        <w:rPr>
          <w:lang w:val="ru-RU"/>
        </w:rPr>
        <w:t>และเมื่อต้องเรียนและอ่านมาก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พวกเขาสามารถพักระหว่างทางและสวดคำอธิษฐานพระเยซู</w:t>
      </w:r>
      <w:r w:rsidRPr="00400B33">
        <w:t xml:space="preserve"> </w:t>
      </w:r>
      <w:r w:rsidRPr="002601AE">
        <w:rPr>
          <w:lang w:val="ru-RU"/>
        </w:rPr>
        <w:t>หรือร้องเพลงสวดในโบสถ์ในช่วงเวลานั้นได้</w:t>
      </w:r>
      <w:r w:rsidRPr="00400B33">
        <w:t xml:space="preserve"> </w:t>
      </w:r>
      <w:r w:rsidRPr="002601AE">
        <w:rPr>
          <w:lang w:val="ru-RU"/>
        </w:rPr>
        <w:t>เพราะหากระหว่างการเรียนพวกเขาต้องการปฏิบัติ</w:t>
      </w:r>
      <w:r w:rsidRPr="00400B33">
        <w:t xml:space="preserve"> [</w:t>
      </w:r>
      <w:r w:rsidRPr="002601AE">
        <w:rPr>
          <w:lang w:val="ru-RU"/>
        </w:rPr>
        <w:t>การปฏิบัติทางจิตวิญญาณระดับสูง</w:t>
      </w:r>
      <w:r w:rsidRPr="00400B33">
        <w:t xml:space="preserve">] — </w:t>
      </w:r>
      <w:r w:rsidRPr="002601AE">
        <w:rPr>
          <w:lang w:val="ru-RU"/>
        </w:rPr>
        <w:t>ซึ่งพวกเขาอาจเริ่มปฏิบัติในภายหลัง</w:t>
      </w:r>
      <w:r w:rsidRPr="00400B33">
        <w:t xml:space="preserve"> —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ด้วยจิตใจที่จดจ่ออยู่กับบทเรียนและการศึกษา</w:t>
      </w:r>
      <w:r w:rsidRPr="00400B33">
        <w:t xml:space="preserve"> </w:t>
      </w:r>
      <w:r w:rsidRPr="002601AE">
        <w:rPr>
          <w:lang w:val="ru-RU"/>
        </w:rPr>
        <w:t>พวกเขาจะไม่สามารถปฏิบัติทางจิตวิญญาณนี้ได้อย่างถูกต้อง</w:t>
      </w:r>
      <w:r w:rsidRPr="00400B33">
        <w:t xml:space="preserve"> </w:t>
      </w:r>
      <w:r w:rsidRPr="002601AE">
        <w:rPr>
          <w:lang w:val="ru-RU"/>
        </w:rPr>
        <w:t>และจะตามไม่ทันการเรียนได้</w:t>
      </w:r>
      <w:r w:rsidRPr="00400B33">
        <w:t xml:space="preserve"> </w:t>
      </w:r>
      <w:r w:rsidRPr="002601AE">
        <w:rPr>
          <w:lang w:val="ru-RU"/>
        </w:rPr>
        <w:t>สุดท้ายแล้ว</w:t>
      </w:r>
      <w:r w:rsidRPr="00400B33">
        <w:t xml:space="preserve"> </w:t>
      </w:r>
      <w:r w:rsidRPr="002601AE">
        <w:rPr>
          <w:lang w:val="ru-RU"/>
        </w:rPr>
        <w:t>พวกเขาจะไม่ได้อะไรเลย</w:t>
      </w:r>
      <w:r w:rsidRPr="00400B33">
        <w:t xml:space="preserve"> </w:t>
      </w:r>
      <w:r w:rsidRPr="002601AE">
        <w:rPr>
          <w:lang w:val="ru-RU"/>
        </w:rPr>
        <w:t>ส่วนหากอ่านและเรียนบทเรียนอย่างสม่ำเสมอ</w:t>
      </w:r>
      <w:r w:rsidRPr="00400B33">
        <w:t xml:space="preserve"> </w:t>
      </w:r>
      <w:r w:rsidRPr="002601AE">
        <w:rPr>
          <w:lang w:val="ru-RU"/>
        </w:rPr>
        <w:t>พวกเขาจะได้รับปริญญาอย่างรวดเร็ว</w:t>
      </w:r>
      <w:r w:rsidRPr="00400B33">
        <w:t xml:space="preserve"> </w:t>
      </w:r>
      <w:r w:rsidRPr="002601AE">
        <w:rPr>
          <w:lang w:val="ru-RU"/>
        </w:rPr>
        <w:t>และหลังจากนั้นก็จะมีความอิสระที่จะทำตามใจชอบ</w:t>
      </w:r>
      <w:r w:rsidRPr="00400B33">
        <w:t xml:space="preserve"> </w:t>
      </w:r>
      <w:r w:rsidRPr="002601AE">
        <w:rPr>
          <w:lang w:val="ru-RU"/>
        </w:rPr>
        <w:t>เมื่อผมอยู่ในโรงพยาบาล</w:t>
      </w:r>
      <w:r>
        <w:rPr>
          <w:rStyle w:val="FootnoteReference"/>
          <w:lang w:val="ru-RU"/>
        </w:rPr>
        <w:footnoteReference w:id="9"/>
      </w:r>
      <w:r w:rsidRPr="00400B33">
        <w:t xml:space="preserve"> </w:t>
      </w:r>
      <w:r w:rsidRPr="002601AE">
        <w:rPr>
          <w:lang w:val="ru-RU"/>
        </w:rPr>
        <w:t>เป็นเวลาไม่กี่วัน</w:t>
      </w:r>
      <w:r w:rsidRPr="00400B33">
        <w:t xml:space="preserve"> </w:t>
      </w:r>
      <w:r w:rsidRPr="002601AE">
        <w:rPr>
          <w:lang w:val="ru-RU"/>
        </w:rPr>
        <w:t>ผมได้วางลูกประคำ</w:t>
      </w:r>
      <w:r w:rsidRPr="00400B33">
        <w:t xml:space="preserve"> </w:t>
      </w:r>
      <w:r w:rsidRPr="002601AE">
        <w:rPr>
          <w:lang w:val="ru-RU"/>
        </w:rPr>
        <w:t>การกราบ</w:t>
      </w:r>
      <w:r w:rsidRPr="00400B33">
        <w:t xml:space="preserve"> </w:t>
      </w:r>
      <w:r w:rsidRPr="002601AE">
        <w:rPr>
          <w:lang w:val="ru-RU"/>
        </w:rPr>
        <w:t>และการถือศีลอดไว้ข้างๆ</w:t>
      </w:r>
      <w:r w:rsidRPr="00400B33">
        <w:t xml:space="preserve">: </w:t>
      </w:r>
      <w:r w:rsidRPr="002601AE">
        <w:rPr>
          <w:lang w:val="ru-RU"/>
        </w:rPr>
        <w:t>ผมกินทุกอย่างที่พวกเขาให้</w:t>
      </w:r>
      <w:r w:rsidRPr="00400B33">
        <w:t xml:space="preserve"> “</w:t>
      </w:r>
      <w:r w:rsidRPr="002601AE">
        <w:rPr>
          <w:lang w:val="ru-RU"/>
        </w:rPr>
        <w:t>ตอนนี้</w:t>
      </w:r>
      <w:r w:rsidRPr="00400B33">
        <w:t xml:space="preserve">” </w:t>
      </w:r>
      <w:r w:rsidRPr="002601AE">
        <w:rPr>
          <w:lang w:val="ru-RU"/>
        </w:rPr>
        <w:t>ผมบอกกับตัวเอง</w:t>
      </w:r>
      <w:r w:rsidRPr="00400B33">
        <w:t xml:space="preserve"> “</w:t>
      </w:r>
      <w:r w:rsidRPr="002601AE">
        <w:rPr>
          <w:lang w:val="ru-RU"/>
        </w:rPr>
        <w:t>ผมต้องช่วยแพทย์สักหน่อย</w:t>
      </w:r>
      <w:r w:rsidRPr="00400B33">
        <w:t xml:space="preserve"> </w:t>
      </w:r>
      <w:r w:rsidRPr="002601AE">
        <w:rPr>
          <w:lang w:val="ru-RU"/>
        </w:rPr>
        <w:t>เพื่อให้พวกเขาสามารถช่วยผมให้หายป่วยได้</w:t>
      </w:r>
      <w:r w:rsidRPr="00400B33">
        <w:t xml:space="preserve"> </w:t>
      </w:r>
      <w:r w:rsidRPr="002601AE">
        <w:rPr>
          <w:lang w:val="ru-RU"/>
        </w:rPr>
        <w:t>และหลังจากนั้น</w:t>
      </w:r>
      <w:r w:rsidRPr="00400B33">
        <w:t xml:space="preserve"> </w:t>
      </w:r>
      <w:r>
        <w:rPr>
          <w:lang w:val="ru-RU"/>
        </w:rPr>
        <w:t>ผมจะทำสิ่งที่ผมต้องการ</w:t>
      </w:r>
      <w:r w:rsidRPr="00400B33">
        <w:t xml:space="preserve">” </w:t>
      </w:r>
    </w:p>
    <w:p w14:paraId="5E50A08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มีเด็กชายบางคนมาหาผมและบ่นว่าพ่อแม่คอยจ้องอยู่ตลอดเวลา</w:t>
      </w:r>
      <w:r w:rsidRPr="00400B33">
        <w:t xml:space="preserve"> </w:t>
      </w:r>
      <w:r w:rsidRPr="002601AE">
        <w:rPr>
          <w:lang w:val="ru-RU"/>
        </w:rPr>
        <w:t>บังคับให้พวกเขาทำการบ้าน</w:t>
      </w:r>
      <w:r w:rsidRPr="00400B33">
        <w:t xml:space="preserve"> </w:t>
      </w:r>
      <w:r w:rsidRPr="002601AE">
        <w:rPr>
          <w:lang w:val="ru-RU"/>
        </w:rPr>
        <w:t>ถ้าผมก็ไปกดดันพวกเขาด้วย</w:t>
      </w:r>
      <w:r w:rsidRPr="00400B33">
        <w:t xml:space="preserve"> </w:t>
      </w:r>
      <w:r w:rsidRPr="002601AE">
        <w:rPr>
          <w:lang w:val="ru-RU"/>
        </w:rPr>
        <w:t>ก็คงไม่ช่วยอะไรได้</w:t>
      </w:r>
      <w:r w:rsidRPr="00400B33">
        <w:t xml:space="preserve"> </w:t>
      </w:r>
      <w:r w:rsidRPr="002601AE">
        <w:rPr>
          <w:lang w:val="ru-RU"/>
        </w:rPr>
        <w:t>เพื่อช่วยให้พวกเขาเข้าใจว่าไม่ควรละเลยการเรียน</w:t>
      </w:r>
      <w:r w:rsidRPr="00400B33">
        <w:t xml:space="preserve"> </w:t>
      </w:r>
      <w:r w:rsidRPr="002601AE">
        <w:rPr>
          <w:lang w:val="ru-RU"/>
        </w:rPr>
        <w:t>ผมจึงยกตัวอย่างเพื่อนร่วมวัยที่ไม่สนใจการเรียนจนชีวิตไปผิดทาง</w:t>
      </w:r>
      <w:r w:rsidRPr="00400B33">
        <w:t xml:space="preserve"> </w:t>
      </w:r>
      <w:r w:rsidRPr="002601AE">
        <w:rPr>
          <w:lang w:val="ru-RU"/>
        </w:rPr>
        <w:t>รวมถึงผู้ที่ตั้งใจเรียนอย่างขยันขันแข็งจนประสบความสำเร็จ</w:t>
      </w:r>
      <w:r w:rsidRPr="00400B33">
        <w:t xml:space="preserve"> </w:t>
      </w:r>
      <w:r w:rsidRPr="002601AE">
        <w:rPr>
          <w:lang w:val="ru-RU"/>
        </w:rPr>
        <w:t>ผมจำได้หนึ่งกรณีที่</w:t>
      </w:r>
      <w:r w:rsidRPr="00400B33">
        <w:t xml:space="preserve"> : </w:t>
      </w:r>
      <w:r w:rsidRPr="002601AE">
        <w:rPr>
          <w:lang w:val="ru-RU"/>
        </w:rPr>
        <w:t>เด็กชายสองคนเติบโตขึ้นในเมืองข้างเคียง</w:t>
      </w:r>
      <w:r w:rsidRPr="00400B33">
        <w:t xml:space="preserve"> </w:t>
      </w:r>
      <w:r w:rsidRPr="002601AE">
        <w:rPr>
          <w:lang w:val="ru-RU"/>
        </w:rPr>
        <w:t>คนหนึ่งมีสติปัญญาเฉียบแหลม</w:t>
      </w:r>
      <w:r w:rsidRPr="00400B33">
        <w:t xml:space="preserve"> </w:t>
      </w:r>
      <w:r w:rsidRPr="002601AE">
        <w:rPr>
          <w:lang w:val="ru-RU"/>
        </w:rPr>
        <w:t>สามารถรับมือกับบทเรียนได้อย่างง่ายดาย</w:t>
      </w:r>
      <w:r w:rsidRPr="00400B33">
        <w:t xml:space="preserve">; </w:t>
      </w:r>
      <w:r w:rsidRPr="002601AE">
        <w:rPr>
          <w:lang w:val="ru-RU"/>
        </w:rPr>
        <w:t>ในช่วงประถมศึกษาและมัธยมศึกษาตอนต้น</w:t>
      </w:r>
      <w:r w:rsidRPr="00400B33">
        <w:t xml:space="preserve"> </w:t>
      </w:r>
      <w:r w:rsidRPr="002601AE">
        <w:rPr>
          <w:lang w:val="ru-RU"/>
        </w:rPr>
        <w:t>เขาได้คะแนนสูงสุดอย่างต่อเนื่อง</w:t>
      </w:r>
      <w:r w:rsidRPr="00400B33">
        <w:t xml:space="preserve"> </w:t>
      </w:r>
      <w:r w:rsidRPr="002601AE">
        <w:rPr>
          <w:lang w:val="ru-RU"/>
        </w:rPr>
        <w:t>ส่วนอีกคนไม่ฉลาดเท่า</w:t>
      </w:r>
      <w:r w:rsidRPr="00400B33">
        <w:t xml:space="preserve"> </w:t>
      </w:r>
      <w:r w:rsidRPr="002601AE">
        <w:rPr>
          <w:lang w:val="ru-RU"/>
        </w:rPr>
        <w:t>และต้องทำงานหนักมากเพียงเพื่อตามทันคนแรก</w:t>
      </w:r>
      <w:r w:rsidRPr="00400B33">
        <w:t xml:space="preserve"> </w:t>
      </w:r>
      <w:r w:rsidRPr="002601AE">
        <w:rPr>
          <w:lang w:val="ru-RU"/>
        </w:rPr>
        <w:t>เมื่อทั้งสองขึ้นสู่ชั้นมัธยมศึกษาตอนปลาย</w:t>
      </w:r>
      <w:r w:rsidRPr="00400B33">
        <w:t xml:space="preserve"> </w:t>
      </w:r>
      <w:r w:rsidRPr="002601AE">
        <w:rPr>
          <w:lang w:val="ru-RU"/>
        </w:rPr>
        <w:t>นักเรียนที่เรียนเก่งที่สุดนั้นเรียนได้เพียงหนึ่งปีเท่านั้น</w:t>
      </w:r>
      <w:r w:rsidRPr="00400B33">
        <w:t xml:space="preserve"> </w:t>
      </w:r>
      <w:r w:rsidRPr="002601AE">
        <w:rPr>
          <w:lang w:val="ru-RU"/>
        </w:rPr>
        <w:t>เขาไปคบกับกลุ่มเพื่อนที่ไม่ดี</w:t>
      </w:r>
      <w:r w:rsidRPr="00400B33">
        <w:t xml:space="preserve"> </w:t>
      </w:r>
      <w:r w:rsidRPr="002601AE">
        <w:rPr>
          <w:lang w:val="ru-RU"/>
        </w:rPr>
        <w:t>ลาออกจากโรงเรียน</w:t>
      </w:r>
      <w:r w:rsidRPr="00400B33">
        <w:t xml:space="preserve"> </w:t>
      </w:r>
      <w:r w:rsidRPr="002601AE">
        <w:rPr>
          <w:lang w:val="ru-RU"/>
        </w:rPr>
        <w:t>และในที่สุดถูกบังคับให้ไปทำงานเป็นพนักงานทำความสะอาดในโรงงานแห่งหนึ่ง</w:t>
      </w:r>
      <w:r w:rsidRPr="00400B33">
        <w:t xml:space="preserve"> </w:t>
      </w:r>
      <w:r w:rsidRPr="002601AE">
        <w:rPr>
          <w:lang w:val="ru-RU"/>
        </w:rPr>
        <w:t>เขาแต่งงานแล้ว</w:t>
      </w:r>
      <w:r w:rsidRPr="00400B33">
        <w:t xml:space="preserve"> </w:t>
      </w:r>
      <w:r w:rsidRPr="002601AE">
        <w:rPr>
          <w:lang w:val="ru-RU"/>
        </w:rPr>
        <w:t>มีลูกสองคน</w:t>
      </w:r>
      <w:r w:rsidRPr="00400B33">
        <w:t xml:space="preserve"> </w:t>
      </w:r>
      <w:r w:rsidRPr="002601AE">
        <w:rPr>
          <w:lang w:val="ru-RU"/>
        </w:rPr>
        <w:t>และกำลังดิ้นรนเพื่อให้พอมีเงินใช้</w:t>
      </w:r>
      <w:r w:rsidRPr="00400B33">
        <w:t xml:space="preserve"> </w:t>
      </w:r>
      <w:r w:rsidRPr="002601AE">
        <w:rPr>
          <w:lang w:val="ru-RU"/>
        </w:rPr>
        <w:t>ในขณะเดียวกัน</w:t>
      </w:r>
      <w:r w:rsidRPr="00400B33">
        <w:t xml:space="preserve"> </w:t>
      </w:r>
      <w:r w:rsidRPr="002601AE">
        <w:rPr>
          <w:lang w:val="ru-RU"/>
        </w:rPr>
        <w:t>เพื่อนบ้านของเขาได้สำเร็จการศึกษาจากคณะนิติศาสตร์</w:t>
      </w:r>
      <w:r w:rsidRPr="00400B33">
        <w:t xml:space="preserve"> </w:t>
      </w:r>
      <w:r w:rsidRPr="002601AE">
        <w:rPr>
          <w:lang w:val="ru-RU"/>
        </w:rPr>
        <w:t>แล้วไปศึกษาต่อในยุโรปและได้รับปริญญาด้านบริหารธุรกิจ</w:t>
      </w:r>
      <w:r w:rsidRPr="00400B33">
        <w:t xml:space="preserve"> </w:t>
      </w: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ที่โรงงานแห่งที่อดีตนักเรียนเกียรตินิยมคนนี้ทำงานเป็นพนักงานทำความสะอาด</w:t>
      </w:r>
      <w:r w:rsidRPr="00400B33">
        <w:t xml:space="preserve"> </w:t>
      </w:r>
      <w:r w:rsidRPr="002601AE">
        <w:rPr>
          <w:lang w:val="ru-RU"/>
        </w:rPr>
        <w:t>พวกเขากำลังรอรับผู้จัดการคนใหม่</w:t>
      </w:r>
      <w:r w:rsidRPr="00400B33">
        <w:t xml:space="preserve"> </w:t>
      </w:r>
      <w:r w:rsidRPr="002601AE">
        <w:rPr>
          <w:lang w:val="ru-RU"/>
        </w:rPr>
        <w:t>ทุกคนต่างพูดกันว่าเขาได้รับการศึกษาระดับสูง</w:t>
      </w:r>
      <w:r w:rsidRPr="00400B33">
        <w:t xml:space="preserve"> </w:t>
      </w:r>
      <w:r w:rsidRPr="002601AE">
        <w:rPr>
          <w:lang w:val="ru-RU"/>
        </w:rPr>
        <w:t>เมื่อผู้จัดการใหม่มาถึง</w:t>
      </w:r>
      <w:r w:rsidRPr="00400B33">
        <w:t xml:space="preserve"> </w:t>
      </w:r>
      <w:r w:rsidRPr="002601AE">
        <w:rPr>
          <w:lang w:val="ru-RU"/>
        </w:rPr>
        <w:lastRenderedPageBreak/>
        <w:t>พนักงานทำความสะอาดก็จำเขาได้ทันทีว่าเป็นเพื่อนร่วมชั้นสมัยเรียนของเขาเอง</w:t>
      </w:r>
      <w:r w:rsidRPr="00400B33">
        <w:t xml:space="preserve"> </w:t>
      </w:r>
      <w:r w:rsidRPr="002601AE">
        <w:rPr>
          <w:lang w:val="ru-RU"/>
        </w:rPr>
        <w:t>พนักงานทำความสะอาดคนนั้นรู้สึกสิ้นหวังจนพยายามฆ่าตัวตายหลายครั้ง</w:t>
      </w:r>
      <w:r w:rsidRPr="00400B33">
        <w:t xml:space="preserve"> </w:t>
      </w:r>
      <w:r w:rsidRPr="002601AE">
        <w:rPr>
          <w:lang w:val="ru-RU"/>
        </w:rPr>
        <w:t>มีใครบางคนแนะนำให้เขามาที่ภูเขาศักดิ์สิทธิ์และมาพบผม</w:t>
      </w:r>
      <w:r w:rsidRPr="00400B33">
        <w:t xml:space="preserve"> </w:t>
      </w:r>
      <w:r w:rsidRPr="002601AE">
        <w:rPr>
          <w:lang w:val="ru-RU"/>
        </w:rPr>
        <w:t>เมื่อเขาเล่าเรื่องชีวิตให้ผมฟัง</w:t>
      </w:r>
      <w:r w:rsidRPr="00400B33">
        <w:t xml:space="preserve"> </w:t>
      </w:r>
      <w:r w:rsidRPr="002601AE">
        <w:rPr>
          <w:lang w:val="ru-RU"/>
        </w:rPr>
        <w:t>เขาก็พูดออกมาอย่างไม่คิด</w:t>
      </w:r>
      <w:r w:rsidRPr="00400B33">
        <w:t>: ‘</w:t>
      </w:r>
      <w:r w:rsidRPr="002601AE">
        <w:rPr>
          <w:lang w:val="ru-RU"/>
        </w:rPr>
        <w:t>ดูคนไร้ประโยชน์คนนั้นสิ</w:t>
      </w:r>
      <w:r w:rsidRPr="00400B33">
        <w:t>—</w:t>
      </w:r>
      <w:r w:rsidRPr="002601AE">
        <w:rPr>
          <w:lang w:val="ru-RU"/>
        </w:rPr>
        <w:t>เขากลายเป็นผู้จัดการของฉันแล้ว</w:t>
      </w:r>
      <w:r w:rsidRPr="00400B33">
        <w:t xml:space="preserve">!’ </w:t>
      </w:r>
      <w:r w:rsidRPr="002601AE">
        <w:rPr>
          <w:lang w:val="ru-RU"/>
        </w:rPr>
        <w:t>โอ้โห</w:t>
      </w:r>
      <w:r w:rsidRPr="00400B33">
        <w:t xml:space="preserve"> </w:t>
      </w:r>
      <w:r w:rsidRPr="002601AE">
        <w:rPr>
          <w:lang w:val="ru-RU"/>
        </w:rPr>
        <w:t>ผมดุเขาอย่างหนักเลย</w:t>
      </w:r>
      <w:r w:rsidRPr="00400B33">
        <w:t>! ‘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คุณนี่</w:t>
      </w:r>
      <w:r w:rsidRPr="00400B33">
        <w:t xml:space="preserve">’ </w:t>
      </w:r>
      <w:r w:rsidRPr="002601AE">
        <w:rPr>
          <w:lang w:val="ru-RU"/>
        </w:rPr>
        <w:t>ผมพูด</w:t>
      </w:r>
      <w:r w:rsidRPr="00400B33">
        <w:t xml:space="preserve"> ‘</w:t>
      </w:r>
      <w:r w:rsidRPr="002601AE">
        <w:rPr>
          <w:lang w:val="ru-RU"/>
        </w:rPr>
        <w:t>คุณเป็นแบบนี้แบบนั้น</w:t>
      </w:r>
      <w:r w:rsidRPr="00400B33">
        <w:t xml:space="preserve">! </w:t>
      </w:r>
      <w:r w:rsidRPr="002601AE">
        <w:rPr>
          <w:lang w:val="ru-RU"/>
        </w:rPr>
        <w:t>แต่คุณน่าจะก้าวหน้าได้สูงกว่าเขา</w:t>
      </w:r>
      <w:r w:rsidRPr="00400B33">
        <w:t xml:space="preserve">! </w:t>
      </w:r>
      <w:r w:rsidRPr="002601AE">
        <w:rPr>
          <w:lang w:val="ru-RU"/>
        </w:rPr>
        <w:t>คุณเองก็จะมีชีวิตที่ดี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ของคุณจะไม่ขาดแคลนอะไร</w:t>
      </w:r>
      <w:r w:rsidRPr="00400B33">
        <w:t xml:space="preserve"> </w:t>
      </w:r>
      <w:r w:rsidRPr="002601AE">
        <w:rPr>
          <w:lang w:val="ru-RU"/>
        </w:rPr>
        <w:t>และคุณจะได้ทำความดี</w:t>
      </w:r>
      <w:r w:rsidRPr="00400B33">
        <w:t xml:space="preserve">! </w:t>
      </w:r>
      <w:r w:rsidRPr="002601AE">
        <w:rPr>
          <w:lang w:val="ru-RU"/>
        </w:rPr>
        <w:t>การที่ครอบครัวคุณต้องทุกข์ทรมานเพราะคุณยังไม่พอหรือ</w:t>
      </w:r>
      <w:r w:rsidRPr="00400B33">
        <w:t xml:space="preserve">? </w:t>
      </w:r>
      <w:r w:rsidRPr="002601AE">
        <w:rPr>
          <w:lang w:val="ru-RU"/>
        </w:rPr>
        <w:t>ตอนนี้คุณยังอยากฆ่าตัวตายด้วย</w:t>
      </w:r>
      <w:r w:rsidRPr="00400B33">
        <w:t xml:space="preserve"> </w:t>
      </w:r>
      <w:r w:rsidRPr="002601AE">
        <w:rPr>
          <w:lang w:val="ru-RU"/>
        </w:rPr>
        <w:t>เพื่อทำให้ชีวิตพวกเขาจบสิ้นไปอย่างถาวร</w:t>
      </w:r>
      <w:r w:rsidRPr="00400B33">
        <w:t xml:space="preserve"> </w:t>
      </w:r>
      <w:r w:rsidRPr="002601AE">
        <w:rPr>
          <w:lang w:val="ru-RU"/>
        </w:rPr>
        <w:t>และทิ้งลูกๆ</w:t>
      </w:r>
      <w:r w:rsidRPr="00400B33">
        <w:t xml:space="preserve"> </w:t>
      </w:r>
      <w:r w:rsidRPr="002601AE">
        <w:rPr>
          <w:lang w:val="ru-RU"/>
        </w:rPr>
        <w:t>ของคุณให้เป็นเด็กกำพร้า</w:t>
      </w:r>
      <w:r w:rsidRPr="00400B33">
        <w:t xml:space="preserve">? </w:t>
      </w:r>
      <w:r w:rsidRPr="002601AE">
        <w:rPr>
          <w:lang w:val="ru-RU"/>
        </w:rPr>
        <w:t>ฉันไม่รู้สึกสงสารคุณ</w:t>
      </w:r>
      <w:r w:rsidRPr="00400B33">
        <w:t xml:space="preserve"> </w:t>
      </w:r>
      <w:r w:rsidRPr="002601AE">
        <w:rPr>
          <w:lang w:val="ru-RU"/>
        </w:rPr>
        <w:t>เพราะคุณกำลังจ่ายราคาสำหรับความโง่เขลาของตัวเอง</w:t>
      </w:r>
      <w:r w:rsidRPr="00400B33">
        <w:t xml:space="preserve"> </w:t>
      </w:r>
      <w:r w:rsidRPr="002601AE">
        <w:rPr>
          <w:lang w:val="ru-RU"/>
        </w:rPr>
        <w:t>แต่ฉันรู้สึกสงสารลูกๆ</w:t>
      </w:r>
      <w:r w:rsidRPr="00400B33">
        <w:t xml:space="preserve"> </w:t>
      </w:r>
      <w:r w:rsidRPr="002601AE">
        <w:rPr>
          <w:lang w:val="ru-RU"/>
        </w:rPr>
        <w:t>ของคุณ</w:t>
      </w:r>
      <w:r w:rsidRPr="00400B33">
        <w:t xml:space="preserve"> </w:t>
      </w:r>
      <w:r w:rsidRPr="002601AE">
        <w:rPr>
          <w:lang w:val="ru-RU"/>
        </w:rPr>
        <w:t>คุณเข้าใจไหม</w:t>
      </w:r>
      <w:r w:rsidRPr="00400B33">
        <w:t xml:space="preserve">? </w:t>
      </w:r>
      <w:r w:rsidRPr="002601AE">
        <w:rPr>
          <w:lang w:val="ru-RU"/>
        </w:rPr>
        <w:t>มาดูกันว่าคุณจะอดทนได้หรือไม่</w:t>
      </w:r>
      <w:r w:rsidRPr="00400B33">
        <w:t xml:space="preserve"> </w:t>
      </w:r>
      <w:r w:rsidRPr="002601AE">
        <w:rPr>
          <w:lang w:val="ru-RU"/>
        </w:rPr>
        <w:t>และฉันคิดว่า</w:t>
      </w:r>
      <w:r w:rsidRPr="00400B33">
        <w:t xml:space="preserve"> </w:t>
      </w:r>
      <w:r w:rsidRPr="002601AE">
        <w:rPr>
          <w:lang w:val="ru-RU"/>
        </w:rPr>
        <w:t>ด้วยความช่วยเหลือของพระเจ้า</w:t>
      </w:r>
      <w:r w:rsidRPr="00400B33">
        <w:t xml:space="preserve"> </w:t>
      </w:r>
      <w:r w:rsidRPr="002601AE">
        <w:rPr>
          <w:lang w:val="ru-RU"/>
        </w:rPr>
        <w:t>ผู้จัดการคนใหม่จะปฏิบัติต่อคุณอย่างดีด้วย</w:t>
      </w:r>
      <w:r w:rsidRPr="00400B33">
        <w:t xml:space="preserve"> </w:t>
      </w:r>
      <w:r w:rsidRPr="002601AE">
        <w:rPr>
          <w:lang w:val="ru-RU"/>
        </w:rPr>
        <w:t>เขาอาจย้ายคุณไปตำแหน่งอื่น</w:t>
      </w:r>
      <w:r w:rsidRPr="00400B33">
        <w:t xml:space="preserve"> </w:t>
      </w:r>
      <w:r w:rsidRPr="002601AE">
        <w:rPr>
          <w:lang w:val="ru-RU"/>
        </w:rPr>
        <w:t>ที่ดีกว่าเดิม</w:t>
      </w:r>
      <w:r w:rsidRPr="00400B33">
        <w:t xml:space="preserve"> </w:t>
      </w:r>
      <w:r w:rsidRPr="002601AE">
        <w:rPr>
          <w:lang w:val="ru-RU"/>
        </w:rPr>
        <w:t>และถ้าสุดท้ายแล้วคุณไม่ชอบบริษัทนี้</w:t>
      </w:r>
      <w:r w:rsidRPr="00400B33">
        <w:t xml:space="preserve"> </w:t>
      </w:r>
      <w:r w:rsidRPr="002601AE">
        <w:rPr>
          <w:lang w:val="ru-RU"/>
        </w:rPr>
        <w:t>ก็หางานใหม่เถอะ</w:t>
      </w:r>
      <w:r w:rsidRPr="00400B33">
        <w:t xml:space="preserve"> </w:t>
      </w:r>
      <w:r w:rsidRPr="002601AE">
        <w:rPr>
          <w:lang w:val="ru-RU"/>
        </w:rPr>
        <w:t>อย่าปล่อยให้</w:t>
      </w:r>
      <w:r>
        <w:rPr>
          <w:lang w:val="ru-RU"/>
        </w:rPr>
        <w:t>ถึงขั้นที่</w:t>
      </w:r>
      <w:r w:rsidRPr="002601AE">
        <w:rPr>
          <w:lang w:val="ru-RU"/>
        </w:rPr>
        <w:t>ลูกๆ</w:t>
      </w:r>
      <w:r w:rsidRPr="00400B33">
        <w:t xml:space="preserve"> </w:t>
      </w:r>
      <w:r>
        <w:rPr>
          <w:lang w:val="ru-RU"/>
        </w:rPr>
        <w:t>ของคุณต้องถูกทิ้งให้อยู่ท่ามกลางความหนาวเย็น</w:t>
      </w:r>
      <w:r w:rsidRPr="00400B33">
        <w:t xml:space="preserve">”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เขาก็เริ่มกลับมาใช้สติได้</w:t>
      </w:r>
      <w:r w:rsidRPr="00400B33">
        <w:t xml:space="preserve"> </w:t>
      </w:r>
    </w:p>
    <w:p w14:paraId="562B4AC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ดังนั้นจึงปรากฏว่า</w:t>
      </w:r>
      <w:r w:rsidRPr="00400B33">
        <w:t xml:space="preserve"> </w:t>
      </w:r>
      <w:r w:rsidRPr="002601AE">
        <w:rPr>
          <w:lang w:val="ru-RU"/>
        </w:rPr>
        <w:t>หากนักศึกษาตั้งใจเรียนอย่างถูกต้องในระหว่างการศึกษา</w:t>
      </w:r>
      <w:r w:rsidRPr="00400B33">
        <w:t xml:space="preserve"> </w:t>
      </w:r>
      <w:r w:rsidRPr="002601AE">
        <w:rPr>
          <w:lang w:val="ru-RU"/>
        </w:rPr>
        <w:t>ถึงแม้พวกเขาอาจรู้สึกเหนื่อยเล็กน้อย</w:t>
      </w:r>
      <w:r w:rsidRPr="00400B33">
        <w:t xml:space="preserve"> </w:t>
      </w:r>
      <w:r w:rsidRPr="002601AE">
        <w:rPr>
          <w:lang w:val="ru-RU"/>
        </w:rPr>
        <w:t>แต่ก็จะไม่มีวิชาที่ยังไม่ผ่าน</w:t>
      </w:r>
      <w:r w:rsidRPr="00400B33">
        <w:t xml:space="preserve"> </w:t>
      </w:r>
      <w:r w:rsidRPr="002601AE">
        <w:rPr>
          <w:lang w:val="ru-RU"/>
        </w:rPr>
        <w:t>จะสำเร็จการศึกษาได้เร็ว</w:t>
      </w:r>
      <w:r w:rsidRPr="00400B33">
        <w:t xml:space="preserve"> </w:t>
      </w:r>
      <w:r w:rsidRPr="002601AE">
        <w:rPr>
          <w:lang w:val="ru-RU"/>
        </w:rPr>
        <w:t>และไม่ต้องกังวลอะไรในภายหลัง</w:t>
      </w:r>
      <w:r w:rsidRPr="00400B33">
        <w:t xml:space="preserve"> </w:t>
      </w:r>
      <w:r w:rsidRPr="002601AE">
        <w:rPr>
          <w:lang w:val="ru-RU"/>
        </w:rPr>
        <w:t>ผมสังเกตเห็นว่านักศึกษาที่ตามไม่ทันในวิชาต่าง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ระหว่างการเรียน</w:t>
      </w:r>
      <w:r w:rsidRPr="00400B33">
        <w:t xml:space="preserve"> </w:t>
      </w:r>
      <w:r w:rsidRPr="002601AE">
        <w:rPr>
          <w:lang w:val="ru-RU"/>
        </w:rPr>
        <w:t>ยังคงมีหนี้สิน</w:t>
      </w:r>
      <w:r w:rsidRPr="00400B33">
        <w:t xml:space="preserve"> – </w:t>
      </w:r>
      <w:r w:rsidRPr="002601AE">
        <w:rPr>
          <w:lang w:val="ru-RU"/>
        </w:rPr>
        <w:t>กับคนนั้นคนนี้</w:t>
      </w:r>
      <w:r w:rsidRPr="00400B33">
        <w:t xml:space="preserve"> – </w:t>
      </w:r>
      <w:r w:rsidRPr="002601AE">
        <w:rPr>
          <w:lang w:val="ru-RU"/>
        </w:rPr>
        <w:t>แม้หลังจากสำเร็จการศึกษาจากมหาวิทยาลัยและได้งานทำแล้ว</w:t>
      </w:r>
      <w:r w:rsidRPr="00400B33">
        <w:t xml:space="preserve"> </w:t>
      </w:r>
      <w:r w:rsidRPr="002601AE">
        <w:rPr>
          <w:lang w:val="ru-RU"/>
        </w:rPr>
        <w:t>และพวกเขาก็ต้องเผชิญกับปัญหาต่าง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มากมาย</w:t>
      </w:r>
      <w:r w:rsidRPr="00400B33">
        <w:t xml:space="preserve"> </w:t>
      </w:r>
    </w:p>
    <w:p w14:paraId="55DFEE0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เกโรนดาครับ</w:t>
      </w:r>
      <w:r w:rsidRPr="00400B33">
        <w:t xml:space="preserve"> </w:t>
      </w:r>
      <w:r w:rsidRPr="002601AE">
        <w:rPr>
          <w:lang w:val="ru-RU"/>
        </w:rPr>
        <w:t>หากชายหนุ่มคนหนึ่ง</w:t>
      </w:r>
      <w:r w:rsidRPr="00400B33">
        <w:t xml:space="preserve"> </w:t>
      </w:r>
      <w:r w:rsidRPr="002601AE">
        <w:rPr>
          <w:lang w:val="ru-RU"/>
        </w:rPr>
        <w:t>ขณะกำลังศึกษาอยู่ที่สถาบันการศึกษาระดับสูง</w:t>
      </w:r>
      <w:r w:rsidRPr="00400B33">
        <w:t xml:space="preserve"> </w:t>
      </w:r>
      <w:r w:rsidRPr="002601AE">
        <w:rPr>
          <w:lang w:val="ru-RU"/>
        </w:rPr>
        <w:t>ได้พบหญิงสาวคนหนึ่ง</w:t>
      </w:r>
      <w:r w:rsidRPr="00400B33">
        <w:t xml:space="preserve"> </w:t>
      </w:r>
      <w:r w:rsidRPr="002601AE">
        <w:rPr>
          <w:lang w:val="ru-RU"/>
        </w:rPr>
        <w:t>และความสัมพันธ์นี้อาจนำไปสู่การแต่งงานได้</w:t>
      </w:r>
      <w:r w:rsidRPr="00400B33">
        <w:t xml:space="preserve"> </w:t>
      </w:r>
      <w:r w:rsidRPr="002601AE">
        <w:rPr>
          <w:lang w:val="ru-RU"/>
        </w:rPr>
        <w:t>แล้วการแต่งงานก่อนที่เขาจะสำเร็จการศึกษานั้นมีประโยชน์อะไรไหมครับ</w:t>
      </w:r>
      <w:r w:rsidRPr="00400B33">
        <w:t xml:space="preserve">? </w:t>
      </w:r>
    </w:p>
    <w:p w14:paraId="0ABAB46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ผมคิดว่า</w:t>
      </w:r>
      <w:r w:rsidRPr="00400B33">
        <w:t xml:space="preserve"> </w:t>
      </w:r>
      <w:r w:rsidRPr="002601AE">
        <w:rPr>
          <w:lang w:val="ru-RU"/>
        </w:rPr>
        <w:t>แม้ความสัมพันธ์นี้จะเป็นไปอย่างน่าพอใจและมีประโยชน์เพียงใด</w:t>
      </w:r>
      <w:r w:rsidRPr="00400B33">
        <w:t xml:space="preserve"> </w:t>
      </w:r>
      <w:r w:rsidRPr="002601AE">
        <w:rPr>
          <w:lang w:val="ru-RU"/>
        </w:rPr>
        <w:t>มันก็จะกลายเป็นอุปสรรคต่อการเรียนของเขา</w:t>
      </w:r>
      <w:r w:rsidRPr="00400B33">
        <w:t xml:space="preserve"> </w:t>
      </w:r>
      <w:r w:rsidRPr="002601AE">
        <w:rPr>
          <w:lang w:val="ru-RU"/>
        </w:rPr>
        <w:t>หากนักศึกษาแต่งงาน</w:t>
      </w:r>
      <w:r w:rsidRPr="00400B33">
        <w:t xml:space="preserve"> </w:t>
      </w:r>
      <w:r w:rsidRPr="002601AE">
        <w:rPr>
          <w:lang w:val="ru-RU"/>
        </w:rPr>
        <w:t>การแต่งงานเช่นนี้จะเป็นแหล่งที่มาของความทุกข์ทั้งสำหรับภรรยาและลูกๆ</w:t>
      </w:r>
      <w:r w:rsidRPr="00400B33">
        <w:t xml:space="preserve"> </w:t>
      </w:r>
      <w:r w:rsidRPr="002601AE">
        <w:rPr>
          <w:lang w:val="ru-RU"/>
        </w:rPr>
        <w:t>ของเขา</w:t>
      </w:r>
      <w:r w:rsidRPr="00400B33">
        <w:t xml:space="preserve"> — </w:t>
      </w:r>
      <w:r w:rsidRPr="002601AE">
        <w:rPr>
          <w:lang w:val="ru-RU"/>
        </w:rPr>
        <w:t>แม้คู่ชีวิตที่เขาเลือกจะกลายเป็นเพื่อนชีวิตที่ดีที่สุดก็ตาม</w:t>
      </w:r>
      <w:r w:rsidRPr="00400B33">
        <w:t xml:space="preserve"> </w:t>
      </w:r>
      <w:r w:rsidRPr="002601AE">
        <w:rPr>
          <w:lang w:val="ru-RU"/>
        </w:rPr>
        <w:t>จะดีกว่าหากชายหนุ่มเช่นนี้มุ่งเน้นพลังทางจิตใจและร่างกายไปที่การศึกษาและสำเร็จการศึกษามหาวิทยาลัยโดยไม่ทำให้ตัวเองเหนื่อยล้าเกินไป</w:t>
      </w:r>
      <w:r w:rsidRPr="00400B33">
        <w:t xml:space="preserve"> </w:t>
      </w:r>
      <w:r w:rsidRPr="002601AE">
        <w:rPr>
          <w:lang w:val="ru-RU"/>
        </w:rPr>
        <w:t>แล้วค่อยให้เขาจัดการชีวิตส่วนตัวของตัวเองทีหลัง</w:t>
      </w:r>
      <w:r w:rsidRPr="00400B33">
        <w:t xml:space="preserve"> </w:t>
      </w:r>
      <w:r w:rsidRPr="002601AE">
        <w:rPr>
          <w:lang w:val="ru-RU"/>
        </w:rPr>
        <w:t>เพราะหากพลังของเขาถูกกระจายไปหลายทาง</w:t>
      </w:r>
      <w:r w:rsidRPr="00400B33">
        <w:t xml:space="preserve"> </w:t>
      </w:r>
      <w:r w:rsidRPr="002601AE">
        <w:rPr>
          <w:lang w:val="ru-RU"/>
        </w:rPr>
        <w:t>เขาจะอยู่ในสภาพที่เหนื่อยล้าทั้งทางจิตใจและร่างกายอย่างต่อเนื่อง</w:t>
      </w:r>
      <w:r w:rsidRPr="00400B33">
        <w:t xml:space="preserve"> </w:t>
      </w:r>
    </w:p>
    <w:p w14:paraId="37A74F39" w14:textId="77777777" w:rsidR="00EF488A" w:rsidRPr="00400B33" w:rsidRDefault="00EF488A" w:rsidP="00B87D11"/>
    <w:p w14:paraId="289710F4" w14:textId="77777777" w:rsidR="00EF488A" w:rsidRPr="00400B33" w:rsidRDefault="00000000" w:rsidP="00B87D11">
      <w:pPr>
        <w:pStyle w:val="Heading4"/>
      </w:pPr>
      <w:bookmarkStart w:id="21" w:name="_Toc196932380"/>
      <w:bookmarkStart w:id="22" w:name="_Toc196932924"/>
      <w:bookmarkStart w:id="23" w:name="_Toc242097221"/>
      <w:r w:rsidRPr="002601AE">
        <w:rPr>
          <w:lang w:val="ru-RU"/>
        </w:rPr>
        <w:t>เงื่อนไขสำคัญที่สุดในการเริ่มต้นเดินบนเส้นทางที่เลือกไว้อย่างถูกต้อง</w:t>
      </w:r>
      <w:r w:rsidRPr="00400B33">
        <w:t xml:space="preserve"> </w:t>
      </w:r>
      <w:r w:rsidRPr="002601AE">
        <w:rPr>
          <w:lang w:val="ru-RU"/>
        </w:rPr>
        <w:t>คือชีวิตทางจิตวิญญาณ</w:t>
      </w:r>
      <w:bookmarkEnd w:id="21"/>
      <w:bookmarkEnd w:id="22"/>
      <w:bookmarkEnd w:id="23"/>
    </w:p>
    <w:p w14:paraId="467232E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rPr>
          <w:i/>
          <w:iCs/>
        </w:rPr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คุณยังจำสาวหนุ่มที่บอกคุณว่าเธอกำลังพิจารณาชีวิตในวัดได้ไหม</w:t>
      </w:r>
      <w:r w:rsidRPr="00400B33">
        <w:t xml:space="preserve">? </w:t>
      </w:r>
      <w:r w:rsidRPr="002601AE">
        <w:rPr>
          <w:lang w:val="ru-RU"/>
        </w:rPr>
        <w:t>เธอบอกผมว่าเพื่อนร่วมชั้นของเธอเริ่มรบกวนเธอด้วยคำถามว่าทำไมเธอไม่ไปดูหนังหรือไปเที่ยวกับผู้ชาย</w:t>
      </w:r>
      <w:r w:rsidRPr="00400B33">
        <w:t xml:space="preserve"> </w:t>
      </w:r>
      <w:r w:rsidRPr="002601AE">
        <w:rPr>
          <w:lang w:val="ru-RU"/>
        </w:rPr>
        <w:t>เธอควรตอบเขาอย่างไรดี</w:t>
      </w:r>
      <w:r w:rsidRPr="00400B33">
        <w:t xml:space="preserve">? </w:t>
      </w:r>
    </w:p>
    <w:p w14:paraId="2617FF6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ฉันน่าจะบอกเขาว่า</w:t>
      </w:r>
      <w:r w:rsidRPr="00400B33">
        <w:t>: ‘</w:t>
      </w:r>
      <w:r w:rsidRPr="002601AE">
        <w:rPr>
          <w:lang w:val="ru-RU"/>
        </w:rPr>
        <w:t>แม้แต่พี่ชายของฉันเองก็ยังไม่เคยถามฉันคำถามแบบนั้น</w:t>
      </w:r>
      <w:r w:rsidRPr="00400B33">
        <w:t xml:space="preserve">! </w:t>
      </w:r>
      <w:r w:rsidRPr="002601AE">
        <w:rPr>
          <w:lang w:val="ru-RU"/>
        </w:rPr>
        <w:t>คุณจะถามฉันเรื่องนี้น่ะหรือ</w:t>
      </w:r>
      <w:r w:rsidRPr="00400B33">
        <w:t xml:space="preserve">?’ </w:t>
      </w:r>
    </w:p>
    <w:p w14:paraId="01AE7F7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ไม่กี่วันต่อมา</w:t>
      </w:r>
      <w:r w:rsidRPr="00400B33">
        <w:t xml:space="preserve"> </w:t>
      </w:r>
      <w:r w:rsidRPr="002601AE">
        <w:rPr>
          <w:lang w:val="ru-RU"/>
        </w:rPr>
        <w:t>เขาพบเธออีกครั้งใกล้มหาวิทยาลัยและจับไหล่เธอไว้</w:t>
      </w:r>
      <w:r w:rsidRPr="00400B33">
        <w:t xml:space="preserve"> </w:t>
      </w:r>
      <w:r w:rsidRPr="002601AE">
        <w:rPr>
          <w:lang w:val="ru-RU"/>
        </w:rPr>
        <w:t>เธอกล่าวเพียงว่า</w:t>
      </w:r>
      <w:r w:rsidRPr="00400B33">
        <w:t xml:space="preserve"> ‘</w:t>
      </w:r>
      <w:r>
        <w:rPr>
          <w:lang w:val="ru-RU"/>
        </w:rPr>
        <w:t>สวัสดี</w:t>
      </w:r>
      <w:r w:rsidRPr="00400B33">
        <w:t xml:space="preserve">’ — </w:t>
      </w:r>
      <w:r w:rsidRPr="002601AE">
        <w:rPr>
          <w:lang w:val="ru-RU"/>
        </w:rPr>
        <w:t>แล้วก็เดินเข้าไปในทันที</w:t>
      </w:r>
      <w:r w:rsidRPr="00400B33">
        <w:t xml:space="preserve"> </w:t>
      </w:r>
    </w:p>
    <w:p w14:paraId="1E5DD38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ไม่เลย</w:t>
      </w:r>
      <w:r w:rsidRPr="00400B33">
        <w:t xml:space="preserve"> </w:t>
      </w:r>
      <w:r w:rsidRPr="002601AE">
        <w:rPr>
          <w:lang w:val="ru-RU"/>
        </w:rPr>
        <w:t>เธอทำตัวไม่ดีเลย</w:t>
      </w:r>
      <w:r w:rsidRPr="00400B33">
        <w:t xml:space="preserve">! </w:t>
      </w:r>
      <w:r w:rsidRPr="002601AE">
        <w:rPr>
          <w:lang w:val="ru-RU"/>
        </w:rPr>
        <w:t>ในสถานการณ์นั้น</w:t>
      </w:r>
      <w:r w:rsidRPr="00400B33">
        <w:t xml:space="preserve"> </w:t>
      </w:r>
      <w:r w:rsidRPr="002601AE">
        <w:rPr>
          <w:lang w:val="ru-RU"/>
        </w:rPr>
        <w:t>เธอควรยืนหยัดต่อต้านเขา</w:t>
      </w:r>
      <w:r w:rsidRPr="00400B33">
        <w:t xml:space="preserve"> </w:t>
      </w:r>
      <w:r w:rsidRPr="002601AE">
        <w:rPr>
          <w:lang w:val="ru-RU"/>
        </w:rPr>
        <w:t>เธอทำตัวในลักษณะที่ทำให้เขาอาจเข้าใจผิดว่าเธอชอบพฤติกรรมของเขาจริงๆ</w:t>
      </w:r>
      <w:r w:rsidRPr="00400B33">
        <w:t xml:space="preserve"> </w:t>
      </w:r>
      <w:r w:rsidRPr="002601AE">
        <w:rPr>
          <w:lang w:val="ru-RU"/>
        </w:rPr>
        <w:t>ดังนั้นเขาจึงจะทำแบบนั้นอีก</w:t>
      </w:r>
      <w:r w:rsidRPr="00400B33">
        <w:t xml:space="preserve"> </w:t>
      </w:r>
      <w:r w:rsidRPr="002601AE">
        <w:rPr>
          <w:lang w:val="ru-RU"/>
        </w:rPr>
        <w:t>เธออยู่ในวัยที่ค่อนข้างซับซ้อนในขณะนี้</w:t>
      </w:r>
      <w:r w:rsidRPr="00400B33">
        <w:t xml:space="preserve"> </w:t>
      </w:r>
      <w:r w:rsidRPr="002601AE">
        <w:rPr>
          <w:lang w:val="ru-RU"/>
        </w:rPr>
        <w:t>ดังนั้นหากเธอเริ่มคบหากับผู้ชายวัยรุ่น</w:t>
      </w:r>
      <w:r w:rsidRPr="00400B33">
        <w:t xml:space="preserve"> </w:t>
      </w:r>
      <w:r w:rsidRPr="002601AE">
        <w:rPr>
          <w:lang w:val="ru-RU"/>
        </w:rPr>
        <w:t>มันจะไม่เป็นประโยชน์ต่อเธอเลย</w:t>
      </w:r>
      <w:r w:rsidRPr="00400B33">
        <w:t xml:space="preserve"> </w:t>
      </w:r>
      <w:r w:rsidRPr="002601AE">
        <w:rPr>
          <w:lang w:val="ru-RU"/>
        </w:rPr>
        <w:t>เธอก็ไม่จำเป็นต้องพูดคุยกับพวกเขาด้วยข้ออ้างว่าจะช่วยพวกเขาด้วย</w:t>
      </w:r>
      <w:r w:rsidRPr="00400B33">
        <w:t xml:space="preserve"> </w:t>
      </w:r>
      <w:r w:rsidRPr="002601AE">
        <w:rPr>
          <w:lang w:val="ru-RU"/>
        </w:rPr>
        <w:lastRenderedPageBreak/>
        <w:t>หากเธอได้พบชายหนุ่มที่ดีและมีคุณธรรม</w:t>
      </w:r>
      <w:r w:rsidRPr="00400B33">
        <w:t xml:space="preserve"> </w:t>
      </w:r>
      <w:r w:rsidRPr="002601AE">
        <w:rPr>
          <w:lang w:val="ru-RU"/>
        </w:rPr>
        <w:t>แล้วตัดสินใจจะแต่งงาน</w:t>
      </w:r>
      <w:r w:rsidRPr="00400B33">
        <w:t xml:space="preserve"> </w:t>
      </w:r>
      <w:r w:rsidRPr="002601AE">
        <w:rPr>
          <w:lang w:val="ru-RU"/>
        </w:rPr>
        <w:t>เธอต้องแจ้งให้พ่อแม่ทราบก่อน</w:t>
      </w:r>
      <w:r w:rsidRPr="00400B33">
        <w:t xml:space="preserve"> </w:t>
      </w:r>
      <w:r w:rsidRPr="002601AE">
        <w:rPr>
          <w:lang w:val="ru-RU"/>
        </w:rPr>
        <w:t>พ่อแม่จะประเมินว่าชายหนุ่มนั้นมีคุณสมบัติที่จำเป็นในการสร้างครอบครัวที่ดีหรือไม่</w:t>
      </w:r>
      <w:r w:rsidRPr="00400B33">
        <w:t xml:space="preserve"> </w:t>
      </w:r>
      <w:r w:rsidRPr="002601AE">
        <w:rPr>
          <w:lang w:val="ru-RU"/>
        </w:rPr>
        <w:t>แต่ในขณะนี้</w:t>
      </w:r>
      <w:r w:rsidRPr="00400B33">
        <w:t xml:space="preserve"> </w:t>
      </w:r>
      <w:r w:rsidRPr="002601AE">
        <w:rPr>
          <w:lang w:val="ru-RU"/>
        </w:rPr>
        <w:t>ขณะที่เธอยังไม่ได้ตัดสินใจว่าจะเลือกเส้นทางชีวิตใด</w:t>
      </w:r>
      <w:r w:rsidRPr="00400B33">
        <w:t xml:space="preserve"> </w:t>
      </w:r>
      <w:r w:rsidRPr="002601AE">
        <w:rPr>
          <w:lang w:val="ru-RU"/>
        </w:rPr>
        <w:t>การพูดคุยกับชายหนุ่มก็ไม่ใช่สิ่งที่ดีสำหรับเธอ</w:t>
      </w:r>
      <w:r w:rsidRPr="00400B33">
        <w:t xml:space="preserve"> </w:t>
      </w:r>
      <w:r w:rsidRPr="002601AE">
        <w:rPr>
          <w:lang w:val="ru-RU"/>
        </w:rPr>
        <w:t>เพราะมันจะทำให้เธอหลงทางและสูญเสียความสงบในใจ</w:t>
      </w:r>
      <w:r w:rsidRPr="00400B33">
        <w:t xml:space="preserve"> </w:t>
      </w:r>
      <w:r w:rsidRPr="002601AE">
        <w:rPr>
          <w:lang w:val="ru-RU"/>
        </w:rPr>
        <w:t>ชายและหญิงหนุ่มสาวที่โชคร้ายและประมาทในเรื่องนี้</w:t>
      </w:r>
      <w:r w:rsidRPr="00400B33">
        <w:t xml:space="preserve"> </w:t>
      </w:r>
      <w:r w:rsidRPr="002601AE">
        <w:rPr>
          <w:lang w:val="ru-RU"/>
        </w:rPr>
        <w:t>จะพบว่าตัวเองอยู่ในสภาพที่ไม่มั่นคงอย่างยิ่ง</w:t>
      </w:r>
      <w:r w:rsidRPr="00400B33">
        <w:t xml:space="preserve"> </w:t>
      </w:r>
      <w:r w:rsidRPr="002601AE">
        <w:rPr>
          <w:lang w:val="ru-RU"/>
        </w:rPr>
        <w:t>รู้สึกกระสับกระส่ายตลอดเวลา</w:t>
      </w:r>
      <w:r w:rsidRPr="00400B33">
        <w:t xml:space="preserve"> </w:t>
      </w:r>
      <w:r w:rsidRPr="002601AE">
        <w:rPr>
          <w:lang w:val="ru-RU"/>
        </w:rPr>
        <w:t>และไม่สามารถหาความสงบได้</w:t>
      </w:r>
      <w:r w:rsidRPr="00400B33">
        <w:t xml:space="preserve"> </w:t>
      </w:r>
      <w:r w:rsidRPr="002601AE">
        <w:rPr>
          <w:lang w:val="ru-RU"/>
        </w:rPr>
        <w:t>ความวิตกกังวลและความกระสับกระส่ายปรากฏชัดบนใบหน้าและสะท้อนอยู่ในดวงตาของพวกเขา</w:t>
      </w:r>
      <w:r w:rsidRPr="00400B33">
        <w:t xml:space="preserve"> </w:t>
      </w:r>
    </w:p>
    <w:p w14:paraId="108891D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ความดึงดูดใจของผู้หญิงต่อผู้ชาย</w:t>
      </w:r>
      <w:r w:rsidRPr="00400B33">
        <w:t xml:space="preserve"> </w:t>
      </w:r>
      <w:r w:rsidRPr="002601AE">
        <w:rPr>
          <w:lang w:val="ru-RU"/>
        </w:rPr>
        <w:t>และในทางกลับกัน</w:t>
      </w:r>
      <w:r w:rsidRPr="00400B33">
        <w:t xml:space="preserve"> </w:t>
      </w:r>
      <w:r w:rsidRPr="002601AE">
        <w:rPr>
          <w:lang w:val="ru-RU"/>
        </w:rPr>
        <w:t>เป็นส่วนหนึ่งของธรรมชาติของมนุษย์</w:t>
      </w:r>
      <w:r w:rsidRPr="00400B33">
        <w:t xml:space="preserve"> </w:t>
      </w:r>
      <w:r w:rsidRPr="002601AE">
        <w:rPr>
          <w:lang w:val="ru-RU"/>
        </w:rPr>
        <w:t>แต่ลองบอกสาวคนนี้ว่าตอนนี้ยังไม่ใช่เวลาที่เหมาะสมสำหรับเรื่องนั้น</w:t>
      </w:r>
      <w:r w:rsidRPr="00400B33">
        <w:t xml:space="preserve"> </w:t>
      </w:r>
      <w:r w:rsidRPr="002601AE">
        <w:rPr>
          <w:lang w:val="ru-RU"/>
        </w:rPr>
        <w:t>ให้เธอตั้งใจเรียนก่อน</w:t>
      </w:r>
      <w:r w:rsidRPr="00400B33">
        <w:t xml:space="preserve"> </w:t>
      </w:r>
      <w:r w:rsidRPr="002601AE">
        <w:rPr>
          <w:lang w:val="ru-RU"/>
        </w:rPr>
        <w:t>ผู้ชายและผู้หญิงวัยรุ่นที่ตั้งแต่ยังเล็กก็เริ่มมีความดึงดูดใจต่อเพศตรงข้าม</w:t>
      </w:r>
      <w:r w:rsidRPr="00400B33">
        <w:t xml:space="preserve"> </w:t>
      </w:r>
      <w:r>
        <w:rPr>
          <w:lang w:val="ru-RU"/>
        </w:rPr>
        <w:t>มักจะ</w:t>
      </w:r>
      <w:r w:rsidRPr="00400B33">
        <w:t xml:space="preserve"> ‘</w:t>
      </w:r>
      <w:r w:rsidRPr="002601AE">
        <w:rPr>
          <w:lang w:val="ru-RU"/>
        </w:rPr>
        <w:t>กด</w:t>
      </w:r>
      <w:r>
        <w:rPr>
          <w:lang w:val="ru-RU"/>
        </w:rPr>
        <w:t>ปุ่ม</w:t>
      </w:r>
      <w:r w:rsidRPr="00400B33">
        <w:t xml:space="preserve">’ </w:t>
      </w:r>
      <w:r w:rsidRPr="002601AE">
        <w:rPr>
          <w:lang w:val="ru-RU"/>
        </w:rPr>
        <w:t>โดยไม่รอให้ถึงเวลาที่เหมาะสม</w:t>
      </w:r>
      <w:r w:rsidRPr="00400B33">
        <w:t xml:space="preserve"> </w:t>
      </w:r>
      <w:r w:rsidRPr="002601AE">
        <w:rPr>
          <w:lang w:val="ru-RU"/>
        </w:rPr>
        <w:t>และเมื่อเวลาที่เหมาะสมมาถึง</w:t>
      </w:r>
      <w:r w:rsidRPr="00400B33">
        <w:t xml:space="preserve"> ‘</w:t>
      </w:r>
      <w:r>
        <w:rPr>
          <w:lang w:val="ru-RU"/>
        </w:rPr>
        <w:t>ปุ่ม</w:t>
      </w:r>
      <w:r w:rsidRPr="00400B33">
        <w:t xml:space="preserve">’ </w:t>
      </w:r>
      <w:r w:rsidRPr="002601AE">
        <w:rPr>
          <w:lang w:val="ru-RU"/>
        </w:rPr>
        <w:t>ของพวกเขาก็ถูกกดไปแล้ว</w:t>
      </w:r>
      <w:r w:rsidRPr="00400B33">
        <w:t xml:space="preserve"> </w:t>
      </w:r>
      <w:r w:rsidRPr="002601AE">
        <w:rPr>
          <w:lang w:val="ru-RU"/>
        </w:rPr>
        <w:t>ทำให้พวกเขาไม่สามารถสัมผัสความสุขได้</w:t>
      </w:r>
      <w:r w:rsidRPr="00400B33">
        <w:t xml:space="preserve"> </w:t>
      </w:r>
      <w:r w:rsidRPr="002601AE">
        <w:rPr>
          <w:lang w:val="ru-RU"/>
        </w:rPr>
        <w:t>เพราะได้สัมผัสมันไปก่อนแล้ว</w:t>
      </w:r>
      <w:r w:rsidRPr="00400B33">
        <w:t xml:space="preserve"> — </w:t>
      </w:r>
      <w:r w:rsidRPr="002601AE">
        <w:rPr>
          <w:lang w:val="ru-RU"/>
        </w:rPr>
        <w:t>ในเวลาที่ไม่เหมาะสม</w:t>
      </w:r>
      <w:r w:rsidRPr="00400B33">
        <w:t xml:space="preserve"> </w:t>
      </w:r>
      <w:r w:rsidRPr="002601AE">
        <w:rPr>
          <w:lang w:val="ru-RU"/>
        </w:rPr>
        <w:t>ส่วนเยาวชนที่ระมัดระวังในเรื่องนี้</w:t>
      </w:r>
      <w:r w:rsidRPr="00400B33">
        <w:t xml:space="preserve"> </w:t>
      </w:r>
      <w:r w:rsidRPr="002601AE">
        <w:rPr>
          <w:lang w:val="ru-RU"/>
        </w:rPr>
        <w:t>และรอคอยเวลาที่เหมาะสม</w:t>
      </w:r>
      <w:r w:rsidRPr="00400B33">
        <w:t xml:space="preserve"> </w:t>
      </w:r>
      <w:r w:rsidRPr="002601AE">
        <w:rPr>
          <w:lang w:val="ru-RU"/>
        </w:rPr>
        <w:t>จะยิ่งรู้สึกสุขใจมากขึ้น</w:t>
      </w:r>
      <w:r w:rsidRPr="00400B33">
        <w:t xml:space="preserve"> </w:t>
      </w:r>
      <w:r w:rsidRPr="002601AE">
        <w:rPr>
          <w:lang w:val="ru-RU"/>
        </w:rPr>
        <w:t>และจนกว่าเวลานั้นจะมาถึง</w:t>
      </w:r>
      <w:r w:rsidRPr="00400B33">
        <w:t xml:space="preserve"> </w:t>
      </w:r>
      <w:r w:rsidRPr="002601AE">
        <w:rPr>
          <w:lang w:val="ru-RU"/>
        </w:rPr>
        <w:t>พวกเขาก็ยังคงอยู่ในความสงบ</w:t>
      </w:r>
      <w:r w:rsidRPr="00400B33">
        <w:t xml:space="preserve"> </w:t>
      </w:r>
      <w:r w:rsidRPr="002601AE">
        <w:rPr>
          <w:lang w:val="ru-RU"/>
        </w:rPr>
        <w:t>ลองดูแม่ๆ</w:t>
      </w:r>
      <w:r w:rsidRPr="00400B33">
        <w:t xml:space="preserve"> </w:t>
      </w:r>
      <w:r w:rsidRPr="002601AE">
        <w:rPr>
          <w:lang w:val="ru-RU"/>
        </w:rPr>
        <w:t>ที่รักษาความบริสุทธิ์ก่อนแต่งงาน</w:t>
      </w:r>
      <w:r w:rsidRPr="00400B33">
        <w:t xml:space="preserve"> </w:t>
      </w:r>
      <w:r w:rsidRPr="002601AE">
        <w:rPr>
          <w:lang w:val="ru-RU"/>
        </w:rPr>
        <w:t>พวกเธออยู่ในความสงบ</w:t>
      </w:r>
      <w:r w:rsidRPr="00400B33">
        <w:t xml:space="preserve"> </w:t>
      </w:r>
      <w:r w:rsidRPr="002601AE">
        <w:rPr>
          <w:lang w:val="ru-RU"/>
        </w:rPr>
        <w:t>แม้จะต้องแบกรับความกังวลมากมาย</w:t>
      </w:r>
      <w:r w:rsidRPr="00400B33">
        <w:t xml:space="preserve"> </w:t>
      </w:r>
    </w:p>
    <w:p w14:paraId="62501E5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ผมมักเน้นย้ำว่า</w:t>
      </w:r>
      <w:r w:rsidRPr="00400B33">
        <w:t xml:space="preserve"> </w:t>
      </w:r>
      <w:r w:rsidRPr="002601AE">
        <w:rPr>
          <w:lang w:val="ru-RU"/>
        </w:rPr>
        <w:t>ก่อนแต่งงาน</w:t>
      </w:r>
      <w:r w:rsidRPr="00400B33">
        <w:t xml:space="preserve"> </w:t>
      </w:r>
      <w:r w:rsidRPr="002601AE">
        <w:rPr>
          <w:lang w:val="ru-RU"/>
        </w:rPr>
        <w:t>วัยรุ่นควรพยายามใช้ชีวิตอย่างจิตวิญญาณให้มากที่สุดเท่าที่จะทำได้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และรักษาความบริสุทธิ์</w:t>
      </w:r>
      <w:r w:rsidRPr="00400B33">
        <w:t xml:space="preserve"> </w:t>
      </w:r>
      <w:r w:rsidRPr="002601AE">
        <w:rPr>
          <w:lang w:val="ru-RU"/>
        </w:rPr>
        <w:t>ซึ่งจะช่วยรับประกันความสุขสองด้านให้กับพวกเขา</w:t>
      </w:r>
      <w:r w:rsidRPr="00400B33">
        <w:t xml:space="preserve"> </w:t>
      </w:r>
      <w:r w:rsidRPr="002601AE">
        <w:rPr>
          <w:lang w:val="ru-RU"/>
        </w:rPr>
        <w:t>ชีวิตทางจิตวิญญาณเป็นเงื่อนไขพื้นฐานสำคัญทั้งสำหรับชีวิตครอบครัวและชีวิตในวัด</w:t>
      </w:r>
      <w:r w:rsidRPr="00400B33">
        <w:t xml:space="preserve"> </w:t>
      </w:r>
      <w:r w:rsidRPr="002601AE">
        <w:rPr>
          <w:lang w:val="ru-RU"/>
        </w:rPr>
        <w:t>โลกในปัจจุบันนี้เหมือนทุ่งนาที่ปลูกข้าวสาลี</w:t>
      </w:r>
      <w:r w:rsidRPr="00400B33">
        <w:t xml:space="preserve"> </w:t>
      </w:r>
      <w:r w:rsidRPr="002601AE">
        <w:rPr>
          <w:lang w:val="ru-RU"/>
        </w:rPr>
        <w:t>ข้าวสาลีเริ่มออกรวงแล้ว</w:t>
      </w:r>
      <w:r w:rsidRPr="00400B33">
        <w:t xml:space="preserve"> </w:t>
      </w:r>
      <w:r w:rsidRPr="002601AE">
        <w:rPr>
          <w:lang w:val="ru-RU"/>
        </w:rPr>
        <w:t>แต่หมูก็เข้ามาในทุ่งนาและเหยียบย่ำ</w:t>
      </w:r>
      <w:r w:rsidRPr="00400B33">
        <w:t xml:space="preserve"> </w:t>
      </w:r>
      <w:r w:rsidRPr="002601AE">
        <w:rPr>
          <w:lang w:val="ru-RU"/>
        </w:rPr>
        <w:t>ขุดคุ้ยจนข้าวสาลีถูกทำลายไปหมด</w:t>
      </w:r>
      <w:r w:rsidRPr="00400B33">
        <w:t xml:space="preserve"> </w:t>
      </w:r>
      <w:r w:rsidRPr="002601AE">
        <w:rPr>
          <w:lang w:val="ru-RU"/>
        </w:rPr>
        <w:t>และตอนนี้ทุ่งนานี้มีสภาพดังนี้</w:t>
      </w:r>
      <w:r w:rsidRPr="00400B33">
        <w:t xml:space="preserve">: </w:t>
      </w:r>
      <w:r w:rsidRPr="002601AE">
        <w:rPr>
          <w:lang w:val="ru-RU"/>
        </w:rPr>
        <w:t>หญ้าที่ถูกไถพรวน</w:t>
      </w:r>
      <w:r w:rsidRPr="00400B33">
        <w:t xml:space="preserve"> </w:t>
      </w:r>
      <w:r w:rsidRPr="002601AE">
        <w:rPr>
          <w:lang w:val="ru-RU"/>
        </w:rPr>
        <w:t>ดิน</w:t>
      </w:r>
      <w:r w:rsidRPr="00400B33">
        <w:t xml:space="preserve"> </w:t>
      </w:r>
      <w:r w:rsidRPr="002601AE">
        <w:rPr>
          <w:lang w:val="ru-RU"/>
        </w:rPr>
        <w:t>ข้าวสาลีที่ถูกเหยียบย่ำจนจมอยู่ในโคลน</w:t>
      </w:r>
      <w:r w:rsidRPr="00400B33">
        <w:t xml:space="preserve"> </w:t>
      </w:r>
      <w:r w:rsidRPr="002601AE">
        <w:rPr>
          <w:lang w:val="ru-RU"/>
        </w:rPr>
        <w:t>และมีเพียงข้าวสาลีที่ยังไม่ถูกทำลายเท่านั้นที่ยืนสูงอยู่เป็นบางแห่งตามขอบทุ่งนา</w:t>
      </w:r>
      <w:r w:rsidRPr="00400B33">
        <w:t xml:space="preserve"> </w:t>
      </w:r>
    </w:p>
    <w:p w14:paraId="36A856F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ยิ่งคนใดทุ่มเทในการฝึกปฏิบัติทางจิตวิญญาณตั้งแต่วัยเยาว์</w:t>
      </w:r>
      <w:r w:rsidRPr="00400B33">
        <w:t xml:space="preserve"> </w:t>
      </w:r>
      <w:r w:rsidRPr="002601AE">
        <w:rPr>
          <w:lang w:val="ru-RU"/>
        </w:rPr>
        <w:t>ก็ยิ่งทำให้ชีวิตของเขาในภายหลังง่ายขึ้น</w:t>
      </w:r>
      <w:r w:rsidRPr="00400B33">
        <w:t xml:space="preserve"> — </w:t>
      </w:r>
      <w:r w:rsidRPr="002601AE">
        <w:rPr>
          <w:lang w:val="ru-RU"/>
        </w:rPr>
        <w:t>ไม่ว่าเขาจะเลือกเส้นทางชีวิตใดก็ตาม</w:t>
      </w:r>
      <w:r w:rsidRPr="00400B33">
        <w:t xml:space="preserve"> </w:t>
      </w:r>
      <w:r w:rsidRPr="002601AE">
        <w:rPr>
          <w:lang w:val="ru-RU"/>
        </w:rPr>
        <w:t>ยิ่งเขาเตรียมตัวและเตรียมอาวุธให้พร้อมสำหรับการต่อสู้ดีเท่าไร</w:t>
      </w:r>
      <w:r w:rsidRPr="00400B33">
        <w:t xml:space="preserve"> </w:t>
      </w:r>
      <w:r w:rsidRPr="002601AE">
        <w:rPr>
          <w:lang w:val="ru-RU"/>
        </w:rPr>
        <w:t>ก็ยิ่งทำให้การต่อสู้ของเขาในยามที่ลูกกระสุนพุ่งผ่านหูและระเบิดระเบิดรอบตัวเป็นไปอย่างง่ายดายมากขึ้นเท่านั้น</w:t>
      </w:r>
      <w:r w:rsidRPr="00400B33">
        <w:t xml:space="preserve"> </w:t>
      </w:r>
      <w:r w:rsidRPr="002601AE">
        <w:rPr>
          <w:lang w:val="ru-RU"/>
        </w:rPr>
        <w:t>จนกว่าหญิงสาวจะตัดสินใจว่าจะกลายเป็นนักบวชหรือเป็นแม่ที่ดีและเมตตา</w:t>
      </w:r>
      <w:r w:rsidRPr="00400B33">
        <w:t xml:space="preserve"> </w:t>
      </w:r>
      <w:r w:rsidRPr="002601AE">
        <w:rPr>
          <w:lang w:val="ru-RU"/>
        </w:rPr>
        <w:t>เธอต้องใช้ชีวิตอย่างบริสุทธิ์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ในขณะนี้</w:t>
      </w:r>
      <w:r w:rsidRPr="00400B33">
        <w:t xml:space="preserve"> </w:t>
      </w:r>
      <w:r w:rsidRPr="002601AE">
        <w:rPr>
          <w:lang w:val="ru-RU"/>
        </w:rPr>
        <w:t>เธอควรพยายามอย่างเต็มที่เท่าที่จะทำได้</w:t>
      </w:r>
      <w:r w:rsidRPr="00400B33">
        <w:t xml:space="preserve"> </w:t>
      </w:r>
      <w:r w:rsidRPr="002601AE">
        <w:rPr>
          <w:lang w:val="ru-RU"/>
        </w:rPr>
        <w:t>เพื่ออุทิศตัวให้กับการเรียนอย่างเต็มที่</w:t>
      </w:r>
      <w:r w:rsidRPr="00400B33">
        <w:t xml:space="preserve"> </w:t>
      </w:r>
    </w:p>
    <w:p w14:paraId="731CB1B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หากเธอระมัดระวังต่อสิ่งที่เห็นและได้ยิน</w:t>
      </w:r>
      <w:r w:rsidRPr="00400B33">
        <w:t xml:space="preserve"> </w:t>
      </w:r>
      <w:r w:rsidRPr="002601AE">
        <w:rPr>
          <w:lang w:val="ru-RU"/>
        </w:rPr>
        <w:t>และหากเธอขจัดความคิดชั่วร้ายออกไป</w:t>
      </w:r>
      <w:r w:rsidRPr="00400B33">
        <w:t xml:space="preserve"> </w:t>
      </w:r>
      <w:r w:rsidRPr="002601AE">
        <w:rPr>
          <w:lang w:val="ru-RU"/>
        </w:rPr>
        <w:t>แล้วในระยะยาว</w:t>
      </w:r>
      <w:r w:rsidRPr="00400B33">
        <w:t xml:space="preserve"> </w:t>
      </w:r>
      <w:r w:rsidRPr="002601AE">
        <w:rPr>
          <w:lang w:val="ru-RU"/>
        </w:rPr>
        <w:t>เธอจะมีสิ่งที่ต้องชำระล้างจากตัวน้อยลงกว่าหากเธอประมาท</w:t>
      </w:r>
      <w:r w:rsidRPr="00400B33">
        <w:t xml:space="preserve"> </w:t>
      </w:r>
      <w:r w:rsidRPr="002601AE">
        <w:rPr>
          <w:lang w:val="ru-RU"/>
        </w:rPr>
        <w:t>หรือชายหนุ่ม</w:t>
      </w:r>
      <w:r w:rsidRPr="00400B33">
        <w:t xml:space="preserve"> </w:t>
      </w:r>
      <w:r w:rsidRPr="002601AE">
        <w:rPr>
          <w:lang w:val="ru-RU"/>
        </w:rPr>
        <w:t>เมื่อเขาพบ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สาวสวย</w:t>
      </w:r>
      <w:r w:rsidRPr="00400B33">
        <w:t xml:space="preserve"> </w:t>
      </w:r>
      <w:r w:rsidRPr="002601AE">
        <w:rPr>
          <w:lang w:val="ru-RU"/>
        </w:rPr>
        <w:t>ก็ควรพยายามปลูกฝังความคิดที่ดี</w:t>
      </w:r>
      <w:r w:rsidRPr="00400B33">
        <w:t xml:space="preserve"> </w:t>
      </w:r>
      <w:r w:rsidRPr="002601AE">
        <w:rPr>
          <w:lang w:val="ru-RU"/>
        </w:rPr>
        <w:t>เขาควรมองเธอเป็นภาพลักษณ์ที่มีชีวิตของนักบุญท่านใดท่านหนึ่ง</w:t>
      </w:r>
      <w:r w:rsidRPr="00400B33">
        <w:t xml:space="preserve"> </w:t>
      </w:r>
      <w:r w:rsidRPr="002601AE">
        <w:rPr>
          <w:lang w:val="ru-RU"/>
        </w:rPr>
        <w:t>และหากเขาพบสาวที่มีศีลธรรมไม่มั่นคง</w:t>
      </w:r>
      <w:r w:rsidRPr="00400B33">
        <w:t xml:space="preserve"> </w:t>
      </w:r>
      <w:r w:rsidRPr="002601AE">
        <w:rPr>
          <w:lang w:val="ru-RU"/>
        </w:rPr>
        <w:t>เขาควรมองเธอเป็นน้องสาวของตนเอง</w:t>
      </w:r>
      <w:r w:rsidRPr="00400B33">
        <w:t xml:space="preserve"> </w:t>
      </w:r>
      <w:r w:rsidRPr="002601AE">
        <w:rPr>
          <w:lang w:val="ru-RU"/>
        </w:rPr>
        <w:t>เราทุกคนล้วนเป็นลูกหลานของอาดัม</w:t>
      </w:r>
      <w:r w:rsidRPr="00400B33">
        <w:t xml:space="preserve"> </w:t>
      </w:r>
      <w:r w:rsidRPr="002601AE">
        <w:rPr>
          <w:lang w:val="ru-RU"/>
        </w:rPr>
        <w:t>เขาควรรู้สึกสงสารเธอ</w:t>
      </w:r>
      <w:r w:rsidRPr="00400B33">
        <w:t xml:space="preserve"> </w:t>
      </w:r>
      <w:r w:rsidRPr="002601AE">
        <w:rPr>
          <w:lang w:val="ru-RU"/>
        </w:rPr>
        <w:t>เช่นเดียวกับที่เขาจะรู้สึกทุกข์ใจหากน้องสาวของตนเองตกอยู่ในสภาพเช่นนั้น</w:t>
      </w:r>
      <w:r w:rsidRPr="00400B33">
        <w:t xml:space="preserve"> </w:t>
      </w:r>
    </w:p>
    <w:p w14:paraId="2ED9D87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แต่วันนี้</w:t>
      </w:r>
      <w:r w:rsidRPr="00400B33">
        <w:t xml:space="preserve"> </w:t>
      </w:r>
      <w:r w:rsidRPr="002601AE">
        <w:rPr>
          <w:lang w:val="ru-RU"/>
        </w:rPr>
        <w:t>ในมหาวิทยาลัยและสถาบันการศึกษาอื่นๆ</w:t>
      </w:r>
      <w:r w:rsidRPr="00400B33">
        <w:t xml:space="preserve"> </w:t>
      </w:r>
      <w:r w:rsidRPr="002601AE">
        <w:rPr>
          <w:lang w:val="ru-RU"/>
        </w:rPr>
        <w:t>ผู้เยาว์ต้องเผชิญกับความล่อลวงมากมาย</w:t>
      </w:r>
      <w:r w:rsidRPr="00400B33">
        <w:t xml:space="preserve"> </w:t>
      </w:r>
    </w:p>
    <w:p w14:paraId="7651851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เราต้องสร้างมิตรภาพกับเยาวชนที่ดำเนินชีวิตทางจิตวิญญาณ</w:t>
      </w:r>
      <w:r w:rsidRPr="00400B33">
        <w:t xml:space="preserve"> </w:t>
      </w:r>
      <w:r w:rsidRPr="002601AE">
        <w:rPr>
          <w:lang w:val="ru-RU"/>
        </w:rPr>
        <w:t>เพื่อที่พวกเขาจะได้ช่วยเหลือซึ่งกันและกัน</w:t>
      </w:r>
      <w:r w:rsidRPr="00400B33">
        <w:t xml:space="preserve"> </w:t>
      </w:r>
      <w:r w:rsidRPr="002601AE">
        <w:rPr>
          <w:lang w:val="ru-RU"/>
        </w:rPr>
        <w:t>และคงอยู่ในบรรยากาศทางจิตวิญญาณ</w:t>
      </w:r>
      <w:r w:rsidRPr="00400B33">
        <w:t xml:space="preserve"> </w:t>
      </w:r>
      <w:r w:rsidRPr="002601AE">
        <w:rPr>
          <w:lang w:val="ru-RU"/>
        </w:rPr>
        <w:t>ไม่จำเป็นต้องวาดภาพที่มืดมน</w:t>
      </w:r>
      <w:r w:rsidRPr="00400B33">
        <w:t xml:space="preserve"> </w:t>
      </w:r>
      <w:r w:rsidRPr="002601AE">
        <w:rPr>
          <w:lang w:val="ru-RU"/>
        </w:rPr>
        <w:t>ผมรู้จักเยาวชนหลายคนที่กำลังศึกษาในมหาวิทยาลัยและดำเนินชีวิตอย่างบริสุทธิ์</w:t>
      </w:r>
      <w:r w:rsidRPr="00400B33">
        <w:t xml:space="preserve"> </w:t>
      </w:r>
      <w:r w:rsidRPr="002601AE">
        <w:rPr>
          <w:lang w:val="ru-RU"/>
        </w:rPr>
        <w:t>พวกเขาบรรลุสิ่งนี้ได้ด้วยความพยายามเล็กน้อยของตนเอง</w:t>
      </w:r>
      <w:r w:rsidRPr="00400B33">
        <w:t xml:space="preserve"> </w:t>
      </w:r>
      <w:r w:rsidRPr="002601AE">
        <w:rPr>
          <w:lang w:val="ru-RU"/>
        </w:rPr>
        <w:t>และความช่วยเหลืออันยิ่งใหญ่จากพระเจ้า</w:t>
      </w:r>
      <w:r w:rsidRPr="00400B33">
        <w:t xml:space="preserve"> </w:t>
      </w:r>
    </w:p>
    <w:p w14:paraId="306B06D1" w14:textId="77777777" w:rsidR="00EF488A" w:rsidRPr="00400B33" w:rsidRDefault="00EF488A" w:rsidP="00B87D11"/>
    <w:p w14:paraId="14F13C65" w14:textId="77777777" w:rsidR="00EF488A" w:rsidRPr="00400B33" w:rsidRDefault="00EF488A" w:rsidP="00B87D11"/>
    <w:p w14:paraId="05A6B893" w14:textId="77777777" w:rsidR="00EF488A" w:rsidRPr="00400B33" w:rsidRDefault="00000000" w:rsidP="00B87D11">
      <w:pPr>
        <w:pStyle w:val="Heading2"/>
      </w:pPr>
      <w:bookmarkStart w:id="24" w:name="_Toc196932381"/>
      <w:bookmarkStart w:id="25" w:name="_Toc196932925"/>
      <w:bookmarkStart w:id="26" w:name="_Toc242097222"/>
      <w:r w:rsidRPr="002601AE">
        <w:rPr>
          <w:lang w:val="ru-RU"/>
        </w:rPr>
        <w:lastRenderedPageBreak/>
        <w:t>ส่วน</w:t>
      </w:r>
      <w:r w:rsidRPr="00400B33">
        <w:t xml:space="preserve"> 1. </w:t>
      </w:r>
      <w:r w:rsidRPr="00400B33">
        <w:br/>
      </w:r>
      <w:r w:rsidRPr="002601AE">
        <w:rPr>
          <w:lang w:val="ru-RU"/>
        </w:rPr>
        <w:t>วิธีสร้างครอบครัวที่มั่นคง</w:t>
      </w:r>
      <w:bookmarkEnd w:id="24"/>
      <w:bookmarkEnd w:id="25"/>
      <w:bookmarkEnd w:id="26"/>
    </w:p>
    <w:p w14:paraId="6803969F" w14:textId="77777777" w:rsidR="00EF488A" w:rsidRPr="00400B33" w:rsidRDefault="00000000" w:rsidP="00B87D11">
      <w:pPr>
        <w:pStyle w:val="paragraph"/>
        <w:spacing w:before="30" w:after="30"/>
        <w:ind w:left="60" w:right="60" w:firstLine="0"/>
      </w:pP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สามีและภรรยาควรพยายามพัฒนาคุณธรรมแห่งความรักให้มากที่สุดเท่าที่จะทำได้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เพื่อให้ทั้งสองได้อยู่ร่วมกันเป็นหนึ่งเดียวเสมอ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และเพื่อให้</w:t>
      </w:r>
      <w:r w:rsidRPr="00400B33">
        <w:rPr>
          <w:i/>
          <w:iCs/>
        </w:rPr>
        <w:t xml:space="preserve"> ‘</w:t>
      </w:r>
      <w:r w:rsidRPr="002601AE">
        <w:rPr>
          <w:i/>
          <w:iCs/>
          <w:lang w:val="ru-RU"/>
        </w:rPr>
        <w:t>ผู้第三</w:t>
      </w:r>
      <w:r w:rsidRPr="00400B33">
        <w:rPr>
          <w:i/>
          <w:iCs/>
        </w:rPr>
        <w:t xml:space="preserve">’ — </w:t>
      </w:r>
      <w:r w:rsidRPr="002601AE">
        <w:rPr>
          <w:i/>
          <w:iCs/>
          <w:lang w:val="ru-RU"/>
        </w:rPr>
        <w:t>พระคริสต์ผู้หวานชื่นที่สุดของเรา</w:t>
      </w:r>
      <w:r w:rsidRPr="00400B33">
        <w:rPr>
          <w:i/>
          <w:iCs/>
        </w:rPr>
        <w:t xml:space="preserve"> — </w:t>
      </w:r>
      <w:r w:rsidRPr="002601AE">
        <w:rPr>
          <w:i/>
          <w:iCs/>
          <w:lang w:val="ru-RU"/>
        </w:rPr>
        <w:t>ได้อยู่ร่วมกับพวกเขา</w:t>
      </w:r>
      <w:r>
        <w:rPr>
          <w:b/>
          <w:bCs/>
          <w:i/>
          <w:iCs/>
          <w:lang w:val="ru-RU"/>
        </w:rPr>
        <w:t>เสมอ</w:t>
      </w:r>
      <w:r w:rsidRPr="00400B33">
        <w:rPr>
          <w:b/>
          <w:bCs/>
          <w:i/>
          <w:iCs/>
        </w:rPr>
        <w:t>”</w:t>
      </w:r>
    </w:p>
    <w:p w14:paraId="6CB64CF1" w14:textId="77777777" w:rsidR="00EF488A" w:rsidRPr="00400B33" w:rsidRDefault="00EF488A" w:rsidP="00B87D11"/>
    <w:p w14:paraId="28B2AB12" w14:textId="77777777" w:rsidR="00EF488A" w:rsidRPr="00400B33" w:rsidRDefault="00EF488A" w:rsidP="00B87D11"/>
    <w:p w14:paraId="69598C35" w14:textId="77777777" w:rsidR="00EF488A" w:rsidRPr="00400B33" w:rsidRDefault="00000000" w:rsidP="00B87D11">
      <w:pPr>
        <w:pStyle w:val="Heading3"/>
        <w:spacing w:before="390" w:after="240"/>
      </w:pPr>
      <w:bookmarkStart w:id="27" w:name="_Toc196932382"/>
      <w:bookmarkStart w:id="28" w:name="_Toc196932926"/>
      <w:bookmarkStart w:id="29" w:name="_Toc242097223"/>
      <w:r w:rsidRPr="002601AE">
        <w:rPr>
          <w:lang w:val="ru-RU"/>
        </w:rPr>
        <w:t>บทที่</w:t>
      </w:r>
      <w:r w:rsidRPr="00400B33">
        <w:t xml:space="preserve"> 1. </w:t>
      </w:r>
      <w:r w:rsidRPr="00400B33">
        <w:br/>
      </w:r>
      <w:r w:rsidRPr="002601AE">
        <w:rPr>
          <w:lang w:val="ru-RU"/>
        </w:rPr>
        <w:t>เกี่ยวกับครอบครัวที่กลมกลืน</w:t>
      </w:r>
      <w:bookmarkEnd w:id="27"/>
      <w:bookmarkEnd w:id="28"/>
      <w:bookmarkEnd w:id="29"/>
    </w:p>
    <w:p w14:paraId="2B64AFB6" w14:textId="77777777" w:rsidR="00EF488A" w:rsidRPr="00400B33" w:rsidRDefault="00000000" w:rsidP="00B87D11">
      <w:pPr>
        <w:pStyle w:val="Heading4"/>
        <w:spacing w:before="390" w:after="240"/>
      </w:pPr>
      <w:bookmarkStart w:id="30" w:name="_Toc196932383"/>
      <w:bookmarkStart w:id="31" w:name="_Toc196932927"/>
      <w:bookmarkStart w:id="32" w:name="_Toc242097224"/>
      <w:r w:rsidRPr="002601AE">
        <w:rPr>
          <w:i/>
          <w:iCs/>
          <w:lang w:val="ru-RU"/>
        </w:rPr>
        <w:t>จุดเริ่มต้นที่ดีของชีวิตสมรส</w:t>
      </w:r>
      <w:bookmarkEnd w:id="30"/>
      <w:bookmarkEnd w:id="31"/>
      <w:bookmarkEnd w:id="32"/>
    </w:p>
    <w:p w14:paraId="50B5A68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ชายหนุ่มคนหนึ่งที่ตัดสินใจจะเริ่มต้นชีวิตสมรส</w:t>
      </w:r>
      <w:r w:rsidRPr="00400B33">
        <w:t xml:space="preserve"> </w:t>
      </w:r>
      <w:r w:rsidRPr="002601AE">
        <w:rPr>
          <w:lang w:val="ru-RU"/>
        </w:rPr>
        <w:t>ได้มาถามผมว่าควรเริ่มต้นอย่างไรให้ดีที่สุด</w:t>
      </w:r>
      <w:r w:rsidRPr="00400B33">
        <w:t xml:space="preserve"> </w:t>
      </w:r>
    </w:p>
    <w:p w14:paraId="63C2082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ก่อนอื่นใด</w:t>
      </w:r>
      <w:r w:rsidRPr="00400B33">
        <w:t xml:space="preserve"> </w:t>
      </w:r>
      <w:r w:rsidRPr="002601AE">
        <w:rPr>
          <w:lang w:val="ru-RU"/>
        </w:rPr>
        <w:t>ก็ต้องพยายามหาหญิงสาวที่ดี</w:t>
      </w:r>
      <w:r w:rsidRPr="00400B33">
        <w:t xml:space="preserve"> </w:t>
      </w:r>
      <w:r w:rsidRPr="002601AE">
        <w:rPr>
          <w:lang w:val="ru-RU"/>
        </w:rPr>
        <w:t>ซึ่งจะชนะใจเขาได้</w:t>
      </w:r>
      <w:r w:rsidRPr="00400B33">
        <w:t xml:space="preserve"> </w:t>
      </w:r>
      <w:r w:rsidRPr="002601AE">
        <w:rPr>
          <w:lang w:val="ru-RU"/>
        </w:rPr>
        <w:t>เพราะใจของแต่ละคนถูกดึงดูดไปยังคนต่าง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ตามทางของตัวเอง</w:t>
      </w:r>
      <w:r w:rsidRPr="00400B33">
        <w:t xml:space="preserve"> </w:t>
      </w:r>
      <w:r w:rsidRPr="002601AE">
        <w:rPr>
          <w:lang w:val="ru-RU"/>
        </w:rPr>
        <w:t>บางคนรู้สึกผูกพันกับคนหนึ่ง</w:t>
      </w:r>
      <w:r w:rsidRPr="00400B33">
        <w:t xml:space="preserve"> </w:t>
      </w:r>
      <w:r w:rsidRPr="002601AE">
        <w:rPr>
          <w:lang w:val="ru-RU"/>
        </w:rPr>
        <w:t>บางคนก็รู้สึกผูกพันกับอีกคน</w:t>
      </w:r>
      <w:r w:rsidRPr="00400B33">
        <w:t xml:space="preserve"> </w:t>
      </w:r>
      <w:r w:rsidRPr="002601AE">
        <w:rPr>
          <w:lang w:val="ru-RU"/>
        </w:rPr>
        <w:t>ไม่ควรมองหาเจ้าสาวที่ร่ำรวยและสวยงาม</w:t>
      </w:r>
      <w:r w:rsidRPr="00400B33">
        <w:t xml:space="preserve"> </w:t>
      </w:r>
      <w:r w:rsidRPr="002601AE">
        <w:rPr>
          <w:lang w:val="ru-RU"/>
        </w:rPr>
        <w:t>แต่ควรหาคนที่เรียบง่ายและถ่อมตัวเป็นสำคัญ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ควรให้ความสำคัญกับความงามภายในของเจ้าสาวในอนาคตมากกว่าความงามภายนอก</w:t>
      </w:r>
      <w:r w:rsidRPr="00400B33">
        <w:t xml:space="preserve"> </w:t>
      </w:r>
      <w:r w:rsidRPr="002601AE">
        <w:rPr>
          <w:lang w:val="ru-RU"/>
        </w:rPr>
        <w:t>หากหญิงสาวผู้นั้นน่าเชื่อถือ</w:t>
      </w:r>
      <w:r w:rsidRPr="00400B33">
        <w:t xml:space="preserve"> </w:t>
      </w:r>
      <w:r w:rsidRPr="002601AE">
        <w:rPr>
          <w:lang w:val="ru-RU"/>
        </w:rPr>
        <w:t>และมีความกล้าหาญ</w:t>
      </w:r>
      <w:r w:rsidRPr="00400B33">
        <w:t xml:space="preserve"> — </w:t>
      </w:r>
      <w:r w:rsidRPr="002601AE">
        <w:rPr>
          <w:lang w:val="ru-RU"/>
        </w:rPr>
        <w:t>แต่ไม่มากเกินความจำเป็นสำหรับบุคลิกภาพของผู้หญิง</w:t>
      </w:r>
      <w:r w:rsidRPr="00400B33">
        <w:t xml:space="preserve"> — </w:t>
      </w:r>
      <w:r w:rsidRPr="002601AE">
        <w:rPr>
          <w:lang w:val="ru-RU"/>
        </w:rPr>
        <w:t>สิ่งนี้จะช่วยให้สามีในอนาคตของเธอสามารถเข้าใจกันอย่างลึกซึ้งผ่านทุกความยากลำบาก</w:t>
      </w:r>
      <w:r w:rsidRPr="00400B33">
        <w:t xml:space="preserve"> </w:t>
      </w:r>
      <w:r w:rsidRPr="002601AE">
        <w:rPr>
          <w:lang w:val="ru-RU"/>
        </w:rPr>
        <w:t>และหลีกเลี่ยงความปวดหัวจากความขัดแย้ง</w:t>
      </w:r>
      <w:r w:rsidRPr="00400B33">
        <w:t xml:space="preserve"> </w:t>
      </w:r>
      <w:r w:rsidRPr="002601AE">
        <w:rPr>
          <w:lang w:val="ru-RU"/>
        </w:rPr>
        <w:t>ยิ่งไปกว่านั้น</w:t>
      </w:r>
      <w:r w:rsidRPr="00400B33">
        <w:t xml:space="preserve"> </w:t>
      </w:r>
      <w:r w:rsidRPr="002601AE">
        <w:rPr>
          <w:lang w:val="ru-RU"/>
        </w:rPr>
        <w:t>หากเธอยังมีความยำเกรงพระเจ้าและความถ่อมตนด้วยแล้ว</w:t>
      </w:r>
      <w:r w:rsidRPr="00400B33">
        <w:t xml:space="preserve"> </w:t>
      </w:r>
      <w:r w:rsidRPr="002601AE">
        <w:rPr>
          <w:lang w:val="ru-RU"/>
        </w:rPr>
        <w:t>ทั้งคู่ก็สามารถจับมือกันข้ามไปยังฝั่งตรงข้ามของแม่น้ำที่ไหลเชี่ยวกรากในโลกนี้</w:t>
      </w:r>
      <w:r w:rsidRPr="00400B33">
        <w:t xml:space="preserve"> </w:t>
      </w:r>
    </w:p>
    <w:p w14:paraId="25BF466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หากชายหนุ่มกำลังพิจารณาอย่างจริงจังว่าหญิงสาวคนหนึ่งจะเป็นภรรยาในอนาคตของเขา</w:t>
      </w:r>
      <w:r w:rsidRPr="00400B33">
        <w:t xml:space="preserve"> </w:t>
      </w:r>
      <w:r w:rsidRPr="002601AE">
        <w:rPr>
          <w:lang w:val="ru-RU"/>
        </w:rPr>
        <w:t>แล้วผมคิดว่าสิ่งที่ดีที่สุดคือเขาควรแจ้งเรื่องนี้ให้พ่อแม่ของหญิงสาวทราบก่อน</w:t>
      </w:r>
      <w:r w:rsidRPr="00400B33">
        <w:t xml:space="preserve"> </w:t>
      </w:r>
      <w:r w:rsidRPr="002601AE">
        <w:rPr>
          <w:lang w:val="ru-RU"/>
        </w:rPr>
        <w:t>ผ่านทางเพื่อนสนิทหรือญาติของเขา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เขาควรพูดคุยโดยตรงกับพ่อแม่ของเธอและกับตัวเธอเองเกี่ยวกับความตั้งใจของเขา</w:t>
      </w:r>
      <w:r w:rsidRPr="00400B33">
        <w:t xml:space="preserve"> </w:t>
      </w:r>
      <w:r w:rsidRPr="002601AE">
        <w:rPr>
          <w:lang w:val="ru-RU"/>
        </w:rPr>
        <w:t>เมื่อทั้งคู่ได้หมั้นกันแล้ว</w:t>
      </w:r>
      <w:r w:rsidRPr="00400B33">
        <w:t xml:space="preserve"> — </w:t>
      </w:r>
      <w:r w:rsidRPr="002601AE">
        <w:rPr>
          <w:lang w:val="ru-RU"/>
        </w:rPr>
        <w:t>และควรให้ช่วงเวลาตั้งแต่การหมั้นจนถึงวันแต่งงานไม่ยาวนานเกินไป</w:t>
      </w:r>
      <w:r w:rsidRPr="00400B33">
        <w:t xml:space="preserve"> — </w:t>
      </w:r>
      <w:r w:rsidRPr="002601AE">
        <w:rPr>
          <w:lang w:val="ru-RU"/>
        </w:rPr>
        <w:t>เขาต้องถือว่าคู่หมั้นของเขาเป็นเหมือนน้องสาวและปฏิบัติต่อเธอด้วยความเคารพ</w:t>
      </w:r>
      <w:r w:rsidRPr="00400B33">
        <w:t xml:space="preserve"> </w:t>
      </w:r>
      <w:r w:rsidRPr="002601AE">
        <w:rPr>
          <w:lang w:val="ru-RU"/>
        </w:rPr>
        <w:t>หากทั้งเจ้าบ่าวและเจ้าสาว</w:t>
      </w:r>
      <w:r w:rsidRPr="00400B33">
        <w:t xml:space="preserve"> </w:t>
      </w:r>
      <w:r w:rsidRPr="002601AE">
        <w:rPr>
          <w:lang w:val="ru-RU"/>
        </w:rPr>
        <w:t>ด้วยความรักและด้วยกำลังทั้งหมด</w:t>
      </w:r>
      <w:r w:rsidRPr="00400B33">
        <w:t xml:space="preserve"> </w:t>
      </w:r>
      <w:r w:rsidRPr="002601AE">
        <w:rPr>
          <w:lang w:val="ru-RU"/>
        </w:rPr>
        <w:t>พยายามรักษาความบริสุทธิ์ไว้จนกระทั่งวันแต่งงาน</w:t>
      </w:r>
      <w:r w:rsidRPr="00400B33">
        <w:t xml:space="preserve"> </w:t>
      </w:r>
      <w:r w:rsidRPr="002601AE">
        <w:rPr>
          <w:lang w:val="ru-RU"/>
        </w:rPr>
        <w:t>แล้วในพิธีสมรส</w:t>
      </w:r>
      <w:r w:rsidRPr="00400B33">
        <w:t xml:space="preserve"> </w:t>
      </w:r>
      <w:r w:rsidRPr="002601AE">
        <w:rPr>
          <w:lang w:val="ru-RU"/>
        </w:rPr>
        <w:t>เมื่อพระสงฆ์วางมงกุฎลงบนศีรษะของพวกเขา</w:t>
      </w:r>
      <w:r w:rsidRPr="00400B33">
        <w:t xml:space="preserve"> </w:t>
      </w:r>
      <w:r w:rsidRPr="002601AE">
        <w:rPr>
          <w:lang w:val="ru-RU"/>
        </w:rPr>
        <w:t>พวกเขาจะได้รับพระคุณของพระเจ้าอย่างล้นหลาม</w:t>
      </w:r>
      <w:r w:rsidRPr="00400B33">
        <w:t xml:space="preserve"> </w:t>
      </w:r>
      <w:r w:rsidRPr="002601AE">
        <w:rPr>
          <w:lang w:val="ru-RU"/>
        </w:rPr>
        <w:t>เพราะดังที่นักบุญยอห์น</w:t>
      </w:r>
      <w:r w:rsidRPr="00400B33">
        <w:t xml:space="preserve"> </w:t>
      </w:r>
      <w:r w:rsidRPr="002601AE">
        <w:rPr>
          <w:lang w:val="ru-RU"/>
        </w:rPr>
        <w:t>คริโซสโตม์</w:t>
      </w:r>
      <w:r w:rsidRPr="00400B33">
        <w:t xml:space="preserve"> </w:t>
      </w:r>
      <w:r w:rsidRPr="002601AE">
        <w:rPr>
          <w:lang w:val="ru-RU"/>
        </w:rPr>
        <w:t>ได้กล่าวไว้ว่า</w:t>
      </w:r>
      <w:r w:rsidRPr="00400B33">
        <w:t xml:space="preserve"> </w:t>
      </w:r>
      <w:r w:rsidRPr="002601AE">
        <w:rPr>
          <w:lang w:val="ru-RU"/>
        </w:rPr>
        <w:t>มงกุฎในพิธีสมรสเป็นสัญลักษณ์แห่งชัยชนะเหนือความสุขทางกามารมณ์</w:t>
      </w:r>
      <w:r>
        <w:rPr>
          <w:rStyle w:val="FootnoteReference"/>
          <w:lang w:val="ru-RU"/>
        </w:rPr>
        <w:footnoteReference w:id="10"/>
      </w:r>
      <w:r w:rsidRPr="00400B33">
        <w:t xml:space="preserve"> </w:t>
      </w:r>
    </w:p>
    <w:p w14:paraId="35FC20B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คู่สมรสต้องพยายามพัฒนาคุณธรรมแห่งความรักให้มากที่สุดเท่าที่จะทำได้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เพื่อให้ทั้งสองได้รวมเป็นหนึ่งเดียวเสมอ</w:t>
      </w:r>
      <w:r w:rsidRPr="00400B33">
        <w:t xml:space="preserve"> </w:t>
      </w:r>
      <w:r w:rsidRPr="002601AE">
        <w:rPr>
          <w:lang w:val="ru-RU"/>
        </w:rPr>
        <w:t>และเพื่อให้</w:t>
      </w:r>
      <w:r w:rsidRPr="00400B33">
        <w:t xml:space="preserve"> “</w:t>
      </w:r>
      <w:r w:rsidRPr="002601AE">
        <w:rPr>
          <w:lang w:val="ru-RU"/>
        </w:rPr>
        <w:t>องค์ที่สาม</w:t>
      </w:r>
      <w:r w:rsidRPr="00400B33">
        <w:t xml:space="preserve">” — </w:t>
      </w:r>
      <w:r w:rsidRPr="002601AE">
        <w:rPr>
          <w:lang w:val="ru-RU"/>
        </w:rPr>
        <w:t>พระคริสต์ผู้ทรงรักยิ่งของเรา</w:t>
      </w:r>
      <w:r w:rsidRPr="00400B33">
        <w:t xml:space="preserve"> — </w:t>
      </w:r>
      <w:r w:rsidRPr="002601AE">
        <w:rPr>
          <w:lang w:val="ru-RU"/>
        </w:rPr>
        <w:t>ได้ประทับอยู่กับพวกเขา</w:t>
      </w:r>
      <w:r w:rsidRPr="00400B33">
        <w:t xml:space="preserve"> </w:t>
      </w:r>
      <w:r w:rsidRPr="002601AE">
        <w:rPr>
          <w:lang w:val="ru-RU"/>
        </w:rPr>
        <w:t>แน่นอนว่าในช่วงแรก</w:t>
      </w:r>
      <w:r w:rsidRPr="00400B33">
        <w:t xml:space="preserve"> </w:t>
      </w:r>
      <w:r w:rsidRPr="002601AE">
        <w:rPr>
          <w:lang w:val="ru-RU"/>
        </w:rPr>
        <w:t>จนกว่าชีวิตสมรสของคู่สมรสใหม่จะเข้าสู่จังหวะปกติ</w:t>
      </w:r>
      <w:r w:rsidRPr="00400B33">
        <w:t xml:space="preserve"> </w:t>
      </w:r>
      <w:r w:rsidRPr="002601AE">
        <w:rPr>
          <w:lang w:val="ru-RU"/>
        </w:rPr>
        <w:t>และจนกว่าพวกเขาจะรู้จักกันอย่างดี</w:t>
      </w:r>
      <w:r w:rsidRPr="00400B33">
        <w:t xml:space="preserve"> </w:t>
      </w:r>
      <w:r w:rsidRPr="002601AE">
        <w:rPr>
          <w:lang w:val="ru-RU"/>
        </w:rPr>
        <w:t>พวกเขาอาจเผชิญกับความยากลำบากบ้าง</w:t>
      </w:r>
      <w:r w:rsidRPr="00400B33">
        <w:t xml:space="preserve"> </w:t>
      </w:r>
      <w:r w:rsidRPr="002601AE">
        <w:rPr>
          <w:lang w:val="ru-RU"/>
        </w:rPr>
        <w:t>สิ่งนี้เกิดขึ้นเสมอเมื่อเริ่มต้นสิ่งใดก็ตาม</w:t>
      </w:r>
      <w:r w:rsidRPr="00400B33">
        <w:t xml:space="preserve"> </w:t>
      </w:r>
      <w:r w:rsidRPr="002601AE">
        <w:rPr>
          <w:lang w:val="ru-RU"/>
        </w:rPr>
        <w:t>เมื่อไม่กี่วันก่อน</w:t>
      </w:r>
      <w:r w:rsidRPr="00400B33">
        <w:t xml:space="preserve"> </w:t>
      </w:r>
      <w:r w:rsidRPr="002601AE">
        <w:rPr>
          <w:lang w:val="ru-RU"/>
        </w:rPr>
        <w:t>ฉันได้สังเกตเห็นนกตัวเล็ก</w:t>
      </w:r>
      <w:r w:rsidRPr="00400B33">
        <w:t xml:space="preserve"> </w:t>
      </w:r>
      <w:r w:rsidRPr="002601AE">
        <w:rPr>
          <w:lang w:val="ru-RU"/>
        </w:rPr>
        <w:lastRenderedPageBreak/>
        <w:t>มันบินออกจากรังเป็นครั้งแรกเพื่อหาอาหารด้วยตัวเอง</w:t>
      </w:r>
      <w:r w:rsidRPr="00400B33">
        <w:t xml:space="preserve"> </w:t>
      </w:r>
      <w:r w:rsidRPr="002601AE">
        <w:rPr>
          <w:lang w:val="ru-RU"/>
        </w:rPr>
        <w:t>นกน้อยน่าสงสารตัวนั้นยังไม่รู้วิธีจับแมลง</w:t>
      </w:r>
      <w:r w:rsidRPr="00400B33">
        <w:t xml:space="preserve"> </w:t>
      </w:r>
      <w:r w:rsidRPr="002601AE">
        <w:rPr>
          <w:lang w:val="ru-RU"/>
        </w:rPr>
        <w:t>และบินต่ำเหนือพื้นดิน</w:t>
      </w:r>
      <w:r w:rsidRPr="00400B33">
        <w:t xml:space="preserve"> </w:t>
      </w:r>
      <w:r w:rsidRPr="002601AE">
        <w:rPr>
          <w:lang w:val="ru-RU"/>
        </w:rPr>
        <w:t>ใช้เวลาทั้งชั่วโมงกว่าจะจับแมลงชนิดหนึ่งได้</w:t>
      </w:r>
      <w:r w:rsidRPr="00400B33">
        <w:t xml:space="preserve"> </w:t>
      </w:r>
      <w:r w:rsidRPr="002601AE">
        <w:rPr>
          <w:lang w:val="ru-RU"/>
        </w:rPr>
        <w:t>เมื่อดูนกน้อยตัวนั้น</w:t>
      </w:r>
      <w:r w:rsidRPr="00400B33">
        <w:t xml:space="preserve"> </w:t>
      </w:r>
      <w:r w:rsidRPr="002601AE">
        <w:rPr>
          <w:lang w:val="ru-RU"/>
        </w:rPr>
        <w:t>ผมก็คิดถึงความจริงว่า</w:t>
      </w:r>
      <w:r w:rsidRPr="00400B33">
        <w:t xml:space="preserve"> </w:t>
      </w:r>
      <w:r w:rsidRPr="002601AE">
        <w:rPr>
          <w:lang w:val="ru-RU"/>
        </w:rPr>
        <w:t>การเริ่มต้นสิ่งใหม่ใด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ก็ไม่เคยง่ายเลย</w:t>
      </w:r>
      <w:r w:rsidRPr="00400B33">
        <w:t xml:space="preserve"> </w:t>
      </w:r>
      <w:r w:rsidRPr="002601AE">
        <w:rPr>
          <w:lang w:val="ru-RU"/>
        </w:rPr>
        <w:t>ผู้สำเร็จการศึกษามหาวิทยาลัย</w:t>
      </w:r>
      <w:r w:rsidRPr="00400B33">
        <w:t xml:space="preserve"> </w:t>
      </w:r>
      <w:r w:rsidRPr="002601AE">
        <w:rPr>
          <w:lang w:val="ru-RU"/>
        </w:rPr>
        <w:t>หลังจากได้รับปริญญาและเริ่มทำงาน</w:t>
      </w:r>
      <w:r w:rsidRPr="00400B33">
        <w:t xml:space="preserve"> </w:t>
      </w:r>
      <w:r w:rsidRPr="002601AE">
        <w:rPr>
          <w:lang w:val="ru-RU"/>
        </w:rPr>
        <w:t>ก็ต้องเผชิญกับความยากลำบากในช่วงแรก</w:t>
      </w:r>
      <w:r w:rsidRPr="00400B33">
        <w:t xml:space="preserve"> </w:t>
      </w:r>
      <w:r w:rsidRPr="002601AE">
        <w:rPr>
          <w:lang w:val="ru-RU"/>
        </w:rPr>
        <w:t>ผู้เริ่มต้นชีวิตในวัดก็เผชิญกับความยากลำบากในช่วงต้นของชีวิตนักบวชเช่นกัน</w:t>
      </w:r>
      <w:r w:rsidRPr="00400B33">
        <w:t xml:space="preserve"> </w:t>
      </w:r>
      <w:r w:rsidRPr="002601AE">
        <w:rPr>
          <w:lang w:val="ru-RU"/>
        </w:rPr>
        <w:t>และชายหนุ่มที่เพิ่งแต่งงานไปไม่นาน</w:t>
      </w:r>
      <w:r w:rsidRPr="00400B33">
        <w:t xml:space="preserve"> </w:t>
      </w:r>
      <w:r w:rsidRPr="002601AE">
        <w:rPr>
          <w:lang w:val="ru-RU"/>
        </w:rPr>
        <w:t>ก็จะเผชิญกับความยากลำบากในช่วงแรกเช่นกัน</w:t>
      </w:r>
      <w:r w:rsidRPr="00400B33">
        <w:t xml:space="preserve"> </w:t>
      </w:r>
    </w:p>
    <w:p w14:paraId="2480547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การที่เจ้าสาวอายุมากกว่าเจ้าบ่าวนั้นเป็นที่ยอมรับได้หรือไม่</w:t>
      </w:r>
      <w:r w:rsidRPr="00400B33">
        <w:t xml:space="preserve">? </w:t>
      </w:r>
    </w:p>
    <w:p w14:paraId="6A352B5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ในคริสตจักรไม่มีกฎใดที่ระบุว่า</w:t>
      </w:r>
      <w:r w:rsidRPr="00400B33">
        <w:t xml:space="preserve"> </w:t>
      </w:r>
      <w:r w:rsidRPr="002601AE">
        <w:rPr>
          <w:lang w:val="ru-RU"/>
        </w:rPr>
        <w:t>หากหญิงสาวอายุมากกว่าคู่หมั้นของเธอสอง</w:t>
      </w:r>
      <w:r w:rsidRPr="00400B33">
        <w:t xml:space="preserve"> </w:t>
      </w:r>
      <w:r w:rsidRPr="002601AE">
        <w:rPr>
          <w:lang w:val="ru-RU"/>
        </w:rPr>
        <w:t>สาม</w:t>
      </w:r>
      <w:r w:rsidRPr="00400B33">
        <w:t xml:space="preserve"> </w:t>
      </w:r>
      <w:r w:rsidRPr="002601AE">
        <w:rPr>
          <w:lang w:val="ru-RU"/>
        </w:rPr>
        <w:t>หรือแม้กระทั่งห้าปี</w:t>
      </w:r>
      <w:r w:rsidRPr="00400B33">
        <w:t xml:space="preserve"> </w:t>
      </w:r>
      <w:r w:rsidRPr="002601AE">
        <w:rPr>
          <w:lang w:val="ru-RU"/>
        </w:rPr>
        <w:t>ก็ไม่สามารถแต่งงานกันได้</w:t>
      </w:r>
      <w:r w:rsidRPr="00400B33">
        <w:t xml:space="preserve"> </w:t>
      </w:r>
    </w:p>
    <w:p w14:paraId="14CCF889" w14:textId="77777777" w:rsidR="00EF488A" w:rsidRPr="00400B33" w:rsidRDefault="00EF488A" w:rsidP="00B87D11"/>
    <w:p w14:paraId="16675545" w14:textId="77777777" w:rsidR="00EF488A" w:rsidRPr="00400B33" w:rsidRDefault="00000000" w:rsidP="00B87D11">
      <w:pPr>
        <w:pStyle w:val="Heading4"/>
      </w:pPr>
      <w:bookmarkStart w:id="33" w:name="_Toc196932384"/>
      <w:bookmarkStart w:id="34" w:name="_Toc196932928"/>
      <w:bookmarkStart w:id="35" w:name="_Toc242097225"/>
      <w:r w:rsidRPr="002601AE">
        <w:rPr>
          <w:lang w:val="ru-RU"/>
        </w:rPr>
        <w:t>ความกลมกลืนอันศักดิ์สิทธิ์อยู่ที่ความแตกต่างของนิสัย</w:t>
      </w:r>
      <w:bookmarkEnd w:id="33"/>
      <w:bookmarkEnd w:id="34"/>
      <w:bookmarkEnd w:id="35"/>
    </w:p>
    <w:p w14:paraId="153F061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มีชายคนหนึ่งมาที่กระท่อมของฉันและเริ่มบ่นว่าเขารู้สึกไม่สบายใจมาก</w:t>
      </w:r>
      <w:r w:rsidRPr="00400B33">
        <w:t xml:space="preserve"> </w:t>
      </w:r>
      <w:r w:rsidRPr="002601AE">
        <w:rPr>
          <w:lang w:val="ru-RU"/>
        </w:rPr>
        <w:t>เพราะมีความขัดแย้งกับภรรยาอย่างต่อเนื่อง</w:t>
      </w:r>
      <w:r w:rsidRPr="00400B33">
        <w:t xml:space="preserve"> </w:t>
      </w:r>
      <w:r w:rsidRPr="002601AE">
        <w:rPr>
          <w:lang w:val="ru-RU"/>
        </w:rPr>
        <w:t>แต่ฉันก็ตระหนักได้ว่าความจริงแล้วระหว่างเขากับภรรยานั้นไม่มีเรื่องอะไรที่ร้ายแรงเลย</w:t>
      </w:r>
      <w:r w:rsidRPr="00400B33">
        <w:t xml:space="preserve"> </w:t>
      </w:r>
      <w:r w:rsidRPr="002601AE">
        <w:rPr>
          <w:lang w:val="ru-RU"/>
        </w:rPr>
        <w:t>ชายคนนี้มี</w:t>
      </w:r>
      <w:r w:rsidRPr="00400B33">
        <w:t xml:space="preserve"> ‘</w:t>
      </w:r>
      <w:r>
        <w:rPr>
          <w:lang w:val="ru-RU"/>
        </w:rPr>
        <w:t>ปม</w:t>
      </w:r>
      <w:r w:rsidRPr="00400B33">
        <w:t xml:space="preserve">’ </w:t>
      </w:r>
      <w:r w:rsidRPr="002601AE">
        <w:rPr>
          <w:lang w:val="ru-RU"/>
        </w:rPr>
        <w:t>และ</w:t>
      </w:r>
      <w:r w:rsidRPr="00400B33">
        <w:t xml:space="preserve"> ‘</w:t>
      </w:r>
      <w:r w:rsidRPr="002601AE">
        <w:rPr>
          <w:lang w:val="ru-RU"/>
        </w:rPr>
        <w:t>รอยนูน</w:t>
      </w:r>
      <w:r w:rsidRPr="00400B33">
        <w:t xml:space="preserve">’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ส่วนภรรยาก็มีของเธอเช่นกัน</w:t>
      </w:r>
      <w:r w:rsidRPr="00400B33">
        <w:t xml:space="preserve"> </w:t>
      </w:r>
      <w:r w:rsidRPr="002601AE">
        <w:rPr>
          <w:lang w:val="ru-RU"/>
        </w:rPr>
        <w:t>นั่นจึงเป็นเหตุผลที่ทั้งคู่ไม่สามารถอยู่ร่วมกันได้</w:t>
      </w:r>
      <w:r w:rsidRPr="00400B33">
        <w:t xml:space="preserve"> [</w:t>
      </w:r>
      <w:r w:rsidRPr="002601AE">
        <w:rPr>
          <w:lang w:val="ru-RU"/>
        </w:rPr>
        <w:t>ทั้งสองคน</w:t>
      </w:r>
      <w:r w:rsidRPr="00400B33">
        <w:t xml:space="preserve">] </w:t>
      </w:r>
      <w:r w:rsidRPr="002601AE">
        <w:rPr>
          <w:lang w:val="ru-RU"/>
        </w:rPr>
        <w:t>จำเป็นต้อง</w:t>
      </w:r>
      <w:r w:rsidRPr="00400B33">
        <w:t xml:space="preserve"> ‘</w:t>
      </w:r>
      <w:r w:rsidRPr="002601AE">
        <w:rPr>
          <w:lang w:val="ru-RU"/>
        </w:rPr>
        <w:t>ขัด</w:t>
      </w:r>
      <w:r w:rsidRPr="00400B33">
        <w:t xml:space="preserve">’ </w:t>
      </w:r>
      <w:r w:rsidRPr="002601AE">
        <w:rPr>
          <w:lang w:val="ru-RU"/>
        </w:rPr>
        <w:t>นิดหน่อย</w:t>
      </w:r>
      <w:r w:rsidRPr="00400B33">
        <w:t xml:space="preserve"> </w:t>
      </w:r>
      <w:r w:rsidRPr="002601AE">
        <w:rPr>
          <w:lang w:val="ru-RU"/>
        </w:rPr>
        <w:t>ลองเอาไม้แผ่นที่ยังไม่ขัดมาสองแผ่นดูสิ</w:t>
      </w:r>
      <w:r w:rsidRPr="00400B33">
        <w:t xml:space="preserve"> </w:t>
      </w:r>
      <w:r w:rsidRPr="002601AE">
        <w:rPr>
          <w:lang w:val="ru-RU"/>
        </w:rPr>
        <w:t>แผ่นหนึ่งมีปมไม้ที่จุดหนึ่ง</w:t>
      </w:r>
      <w:r w:rsidRPr="00400B33">
        <w:t xml:space="preserve"> </w:t>
      </w:r>
      <w:r w:rsidRPr="002601AE">
        <w:rPr>
          <w:lang w:val="ru-RU"/>
        </w:rPr>
        <w:t>แผ่นอีกแผ่นมีปมไม้ที่จุดอื่น</w:t>
      </w:r>
      <w:r w:rsidRPr="00400B33">
        <w:t xml:space="preserve"> </w:t>
      </w:r>
      <w:r w:rsidRPr="002601AE">
        <w:rPr>
          <w:lang w:val="ru-RU"/>
        </w:rPr>
        <w:t>และหากต้องการต่อทั้งสองแผ่นเข้าด้วยกันในสภาพที่ยังไม่ถูกไส</w:t>
      </w:r>
      <w:r w:rsidRPr="00400B33">
        <w:t xml:space="preserve"> </w:t>
      </w:r>
      <w:r w:rsidRPr="002601AE">
        <w:rPr>
          <w:lang w:val="ru-RU"/>
        </w:rPr>
        <w:t>จะมีช่องว่างระหว่างแผ่นทั้งสอง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หากไสแผ่นแรกเล็กน้อยที่จุดหนึ่ง</w:t>
      </w:r>
      <w:r w:rsidRPr="00400B33">
        <w:t xml:space="preserve"> </w:t>
      </w:r>
      <w:r w:rsidRPr="002601AE">
        <w:rPr>
          <w:lang w:val="ru-RU"/>
        </w:rPr>
        <w:t>และไสแผ่นที่สองเล็กน้อยที่จุดอื่น</w:t>
      </w:r>
      <w:r w:rsidRPr="00400B33">
        <w:t xml:space="preserve"> </w:t>
      </w:r>
      <w:r w:rsidRPr="002601AE">
        <w:rPr>
          <w:lang w:val="ru-RU"/>
        </w:rPr>
        <w:t>ทั้งสองแผ่นจะต่อกันเข้าได้ทันที</w:t>
      </w:r>
      <w:r w:rsidRPr="00400B33">
        <w:t xml:space="preserve"> </w:t>
      </w:r>
      <w:r w:rsidRPr="002601AE">
        <w:rPr>
          <w:lang w:val="ru-RU"/>
        </w:rPr>
        <w:t>คุณเพียงต้องใช้เครื่องไสเดียวกันสำหรับทั้งสองแผ่นเท่านั้น</w:t>
      </w:r>
      <w:r>
        <w:rPr>
          <w:rStyle w:val="FootnoteReference"/>
          <w:lang w:val="ru-RU"/>
        </w:rPr>
        <w:footnoteReference w:id="11"/>
      </w:r>
      <w:r w:rsidRPr="00400B33">
        <w:t xml:space="preserve"> </w:t>
      </w:r>
    </w:p>
    <w:p w14:paraId="2DD897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>“</w:t>
      </w:r>
      <w:r w:rsidRPr="002601AE">
        <w:rPr>
          <w:lang w:val="ru-RU"/>
        </w:rPr>
        <w:t>ผมไม่สามารถเข้าใจกันกับภรรยาได้เลย</w:t>
      </w:r>
      <w:r w:rsidRPr="00400B33">
        <w:t xml:space="preserve">!” </w:t>
      </w:r>
      <w:r w:rsidRPr="002601AE">
        <w:rPr>
          <w:lang w:val="ru-RU"/>
        </w:rPr>
        <w:t>สามีบางคนมาบ่นกับผม</w:t>
      </w:r>
      <w:r w:rsidRPr="00400B33">
        <w:t xml:space="preserve"> “</w:t>
      </w:r>
      <w:r w:rsidRPr="002601AE">
        <w:rPr>
          <w:lang w:val="ru-RU"/>
        </w:rPr>
        <w:t>เรามีนิสัยใจคอที่ต่างกันอย่างสิ้นเชิง</w:t>
      </w:r>
      <w:r w:rsidRPr="00400B33">
        <w:t xml:space="preserve">! </w:t>
      </w:r>
      <w:r w:rsidRPr="002601AE">
        <w:rPr>
          <w:lang w:val="ru-RU"/>
        </w:rPr>
        <w:t>เธอเป็นคนที่มีนิสัยใจคอที่ต่างออกไปโดยสิ้นเชิง</w:t>
      </w:r>
      <w:r w:rsidRPr="00400B33">
        <w:t xml:space="preserve"> </w:t>
      </w:r>
      <w:r w:rsidRPr="002601AE">
        <w:rPr>
          <w:lang w:val="ru-RU"/>
        </w:rPr>
        <w:t>พระเจ้าจะยอมให้เกิดเรื่องที่ไร้เหตุผลเช่นนี้ได้อย่างไร</w:t>
      </w:r>
      <w:r w:rsidRPr="00400B33">
        <w:t xml:space="preserve">? </w:t>
      </w:r>
      <w:r w:rsidRPr="002601AE">
        <w:rPr>
          <w:lang w:val="ru-RU"/>
        </w:rPr>
        <w:t>พระเจ้าไม่สามารถจัดให้คู่สมรสมีนิสัยใจคอที่เหมือนกัน</w:t>
      </w:r>
      <w:r w:rsidRPr="00400B33">
        <w:t xml:space="preserve"> </w:t>
      </w:r>
      <w:r w:rsidRPr="002601AE">
        <w:rPr>
          <w:lang w:val="ru-RU"/>
        </w:rPr>
        <w:t>เพื่อให้พวกเขาสามารถใช้ชีวิตทางจิตวิญญาณได้หรือ</w:t>
      </w:r>
      <w:r w:rsidRPr="00400B33">
        <w:t>?” “</w:t>
      </w:r>
      <w:r w:rsidRPr="002601AE">
        <w:rPr>
          <w:lang w:val="ru-RU"/>
        </w:rPr>
        <w:t>คุณไม่เข้าใจหรือครับ</w:t>
      </w:r>
      <w:r w:rsidRPr="00400B33">
        <w:t xml:space="preserve">” </w:t>
      </w:r>
      <w:r w:rsidRPr="002601AE">
        <w:rPr>
          <w:lang w:val="ru-RU"/>
        </w:rPr>
        <w:t>ผมตอบ</w:t>
      </w:r>
      <w:r w:rsidRPr="00400B33">
        <w:t xml:space="preserve"> “</w:t>
      </w:r>
      <w:r w:rsidRPr="002601AE">
        <w:rPr>
          <w:lang w:val="ru-RU"/>
        </w:rPr>
        <w:t>ว่าความกลมกลืนอันศักดิ์สิทธิ์นั้นอยู่ที่ความแตกต่างของนิสัยเหล่านี้เอง</w:t>
      </w:r>
      <w:r w:rsidRPr="00400B33">
        <w:t xml:space="preserve">? </w:t>
      </w:r>
      <w:r w:rsidRPr="002601AE">
        <w:rPr>
          <w:lang w:val="ru-RU"/>
        </w:rPr>
        <w:t>นิสัยที่ต่างกันต่างมาอยู่ร่วมกันอย่างกลมกลืน</w:t>
      </w:r>
      <w:r w:rsidRPr="00400B33">
        <w:t xml:space="preserve"> </w:t>
      </w:r>
      <w:r w:rsidRPr="002601AE">
        <w:rPr>
          <w:lang w:val="ru-RU"/>
        </w:rPr>
        <w:t>ลองคิดดูสิ</w:t>
      </w:r>
      <w:r w:rsidRPr="00400B33">
        <w:t xml:space="preserve"> </w:t>
      </w:r>
      <w:r w:rsidRPr="002601AE">
        <w:rPr>
          <w:lang w:val="ru-RU"/>
        </w:rPr>
        <w:t>ถ้าคุณและภรรยาคุณมีนิสัยที่เหมือนกันทุกประการ</w:t>
      </w:r>
      <w:r w:rsidRPr="00400B33">
        <w:t xml:space="preserve">! </w:t>
      </w:r>
      <w:r w:rsidRPr="002601AE">
        <w:rPr>
          <w:lang w:val="ru-RU"/>
        </w:rPr>
        <w:t>ขออย่าให้เป็นเช่นนั้นเลย</w:t>
      </w:r>
      <w:r w:rsidRPr="00400B33">
        <w:t xml:space="preserve">! </w:t>
      </w:r>
      <w:r w:rsidRPr="002601AE">
        <w:rPr>
          <w:lang w:val="ru-RU"/>
        </w:rPr>
        <w:t>ลองนึกดูว่าจะเกิดอะไรขึ้นถ้า</w:t>
      </w:r>
      <w:r w:rsidRPr="00400B33">
        <w:t xml:space="preserve"> </w:t>
      </w:r>
      <w:r w:rsidRPr="002601AE">
        <w:rPr>
          <w:lang w:val="ru-RU"/>
        </w:rPr>
        <w:t>เช่นกัน</w:t>
      </w:r>
      <w:r w:rsidRPr="00400B33">
        <w:t xml:space="preserve"> </w:t>
      </w:r>
      <w:r w:rsidRPr="002601AE">
        <w:rPr>
          <w:lang w:val="ru-RU"/>
        </w:rPr>
        <w:t>คุณและภรรยาของคุณต่างก็โกรธง่าย</w:t>
      </w:r>
      <w:r w:rsidRPr="00400B33">
        <w:t xml:space="preserve"> </w:t>
      </w:r>
      <w:r w:rsidRPr="002601AE">
        <w:rPr>
          <w:lang w:val="ru-RU"/>
        </w:rPr>
        <w:t>คุณคงไม่เหลือหินก้อนเดียวในบ้าน</w:t>
      </w:r>
      <w:r w:rsidRPr="00400B33">
        <w:t xml:space="preserve">! </w:t>
      </w:r>
      <w:r w:rsidRPr="002601AE">
        <w:rPr>
          <w:lang w:val="ru-RU"/>
        </w:rPr>
        <w:t>แล้วถ้าคู่สามีภรรยาทั้งสองมีนิสัยอ่อนโยนและถ่อมตัวเท่ากันล่ะ</w:t>
      </w:r>
      <w:r w:rsidRPr="00400B33">
        <w:t xml:space="preserve">? </w:t>
      </w:r>
      <w:r w:rsidRPr="002601AE">
        <w:rPr>
          <w:lang w:val="ru-RU"/>
        </w:rPr>
        <w:t>คุณคงหลับไปทั้งๆ</w:t>
      </w:r>
      <w:r w:rsidRPr="00400B33">
        <w:t xml:space="preserve"> </w:t>
      </w:r>
      <w:r w:rsidRPr="002601AE">
        <w:rPr>
          <w:lang w:val="ru-RU"/>
        </w:rPr>
        <w:t>ที่ยังยืนอยู่</w:t>
      </w:r>
      <w:r w:rsidRPr="00400B33">
        <w:t xml:space="preserve">! </w:t>
      </w:r>
      <w:r w:rsidRPr="002601AE">
        <w:rPr>
          <w:lang w:val="ru-RU"/>
        </w:rPr>
        <w:t>หากทั้งคุณและภรรยาไม่สามารถถูกชักจูงให้ขอหิมะในฤดูหนาว</w:t>
      </w:r>
      <w:r w:rsidRPr="00400B33">
        <w:t xml:space="preserve"> — </w:t>
      </w:r>
      <w:r w:rsidRPr="002601AE">
        <w:rPr>
          <w:lang w:val="ru-RU"/>
        </w:rPr>
        <w:t>คุณทั้งสองจะอยู่ร่วมกันได้ดีแน่นอน</w:t>
      </w:r>
      <w:r w:rsidRPr="00400B33">
        <w:t xml:space="preserve"> </w:t>
      </w:r>
      <w:r w:rsidRPr="002601AE">
        <w:rPr>
          <w:lang w:val="ru-RU"/>
        </w:rPr>
        <w:t>แต่สุดท้ายก็จะต้องทนทุกข์ทรมานเหมือนอยู่ในนรก</w:t>
      </w:r>
      <w:r w:rsidRPr="00400B33">
        <w:t xml:space="preserve"> </w:t>
      </w:r>
      <w:r w:rsidRPr="002601AE">
        <w:rPr>
          <w:lang w:val="ru-RU"/>
        </w:rPr>
        <w:t>และถ้าทั้งคู่เป็นคนใช้จ่ายฟุ่มเฟือยล่ะ</w:t>
      </w:r>
      <w:r w:rsidRPr="00400B33">
        <w:t xml:space="preserve">? </w:t>
      </w:r>
      <w:r w:rsidRPr="002601AE">
        <w:rPr>
          <w:lang w:val="ru-RU"/>
        </w:rPr>
        <w:t>คุณจะบริหารบ้านเรือนได้ไหม</w:t>
      </w:r>
      <w:r w:rsidRPr="00400B33">
        <w:t xml:space="preserve">? </w:t>
      </w:r>
      <w:r w:rsidRPr="002601AE">
        <w:rPr>
          <w:lang w:val="ru-RU"/>
        </w:rPr>
        <w:t>คุณจะฟุ่มเฟือยจนหมดตัว</w:t>
      </w:r>
      <w:r w:rsidRPr="00400B33">
        <w:t xml:space="preserve"> </w:t>
      </w:r>
      <w:r w:rsidRPr="002601AE">
        <w:rPr>
          <w:lang w:val="ru-RU"/>
        </w:rPr>
        <w:t>และลูกๆ</w:t>
      </w:r>
      <w:r w:rsidRPr="00400B33">
        <w:t xml:space="preserve"> </w:t>
      </w:r>
      <w:r w:rsidRPr="002601AE">
        <w:rPr>
          <w:lang w:val="ru-RU"/>
        </w:rPr>
        <w:t>ของคุณก็จะถูกทิ้งให้</w:t>
      </w:r>
      <w:r>
        <w:rPr>
          <w:lang w:val="ru-RU"/>
        </w:rPr>
        <w:t>อยู่กลางแจ้ง</w:t>
      </w:r>
      <w:r w:rsidRPr="00400B33">
        <w:t xml:space="preserve">” </w:t>
      </w:r>
    </w:p>
    <w:p w14:paraId="6934894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หากชายคนหนึ่งที่มีนิสัยดื้อรั้นและยากจะควบคุม</w:t>
      </w:r>
      <w:r w:rsidRPr="00400B33">
        <w:t xml:space="preserve"> </w:t>
      </w:r>
      <w:r w:rsidRPr="002601AE">
        <w:rPr>
          <w:lang w:val="ru-RU"/>
        </w:rPr>
        <w:t>พบภรรยาที่เหมาะกับเขาอย่างแท้จริง</w:t>
      </w:r>
      <w:r w:rsidRPr="00400B33">
        <w:t xml:space="preserve"> — </w:t>
      </w:r>
      <w:r w:rsidRPr="002601AE">
        <w:rPr>
          <w:lang w:val="ru-RU"/>
        </w:rPr>
        <w:t>ชนิดที่จะทำตามใจตัวเองไม่ว่าคุณจะพูดอะไร</w:t>
      </w:r>
      <w:r w:rsidRPr="00400B33">
        <w:t xml:space="preserve"> — </w:t>
      </w:r>
      <w:r w:rsidRPr="002601AE">
        <w:rPr>
          <w:lang w:val="ru-RU"/>
        </w:rPr>
        <w:t>แล้วแน่นอนว่าทั้งคู่จะเข้ากันได้ดี</w:t>
      </w:r>
      <w:r w:rsidRPr="00400B33">
        <w:t xml:space="preserve"> </w:t>
      </w:r>
      <w:r w:rsidRPr="002601AE">
        <w:rPr>
          <w:lang w:val="ru-RU"/>
        </w:rPr>
        <w:t>ไม่ใช่หรือ</w:t>
      </w:r>
      <w:r w:rsidRPr="00400B33">
        <w:t xml:space="preserve">? </w:t>
      </w:r>
      <w:r w:rsidRPr="002601AE">
        <w:rPr>
          <w:lang w:val="ru-RU"/>
        </w:rPr>
        <w:t>แต่เพียงวันเดียวที่อยู่ร่วมกัน</w:t>
      </w:r>
      <w:r w:rsidRPr="00400B33">
        <w:t xml:space="preserve"> </w:t>
      </w:r>
      <w:r w:rsidRPr="002601AE">
        <w:rPr>
          <w:lang w:val="ru-RU"/>
        </w:rPr>
        <w:t>พวกเขาก็จะทะเลาะกันไม่หยุด</w:t>
      </w:r>
      <w:r w:rsidRPr="00400B33">
        <w:t xml:space="preserve">! </w:t>
      </w:r>
      <w:r w:rsidRPr="002601AE">
        <w:rPr>
          <w:lang w:val="ru-RU"/>
        </w:rPr>
        <w:t>นั่นคือเหตุผลที่คุณควรสังเกตดูว่าพระเจ้าจัดสรรทุกสิ่งอย่างไร</w:t>
      </w:r>
      <w:r w:rsidRPr="00400B33">
        <w:t xml:space="preserve">: </w:t>
      </w:r>
      <w:r w:rsidRPr="002601AE">
        <w:rPr>
          <w:lang w:val="ru-RU"/>
        </w:rPr>
        <w:t>พระองค์ทรงจัดให้คนดีและใจดีได้แต่งงานกับคนดื้อรั้น</w:t>
      </w:r>
      <w:r w:rsidRPr="00400B33">
        <w:t xml:space="preserve"> </w:t>
      </w:r>
      <w:r w:rsidRPr="002601AE">
        <w:rPr>
          <w:lang w:val="ru-RU"/>
        </w:rPr>
        <w:t>เพื่อให้คนหลังได้รับความช่วยเหลือ</w:t>
      </w:r>
      <w:r w:rsidRPr="00400B33">
        <w:t xml:space="preserve"> — </w:t>
      </w:r>
      <w:r w:rsidRPr="002601AE">
        <w:rPr>
          <w:lang w:val="ru-RU"/>
        </w:rPr>
        <w:t>โดยเงื่อนไขว่าคนหลังนั้นเดิมมีนิสัยดี</w:t>
      </w:r>
      <w:r w:rsidRPr="00400B33">
        <w:t xml:space="preserve"> </w:t>
      </w:r>
      <w:r w:rsidRPr="002601AE">
        <w:rPr>
          <w:lang w:val="ru-RU"/>
        </w:rPr>
        <w:t>แต่ถูกความชั่วชักจูงให้หลงทางในวัยเยาว์</w:t>
      </w:r>
      <w:r w:rsidRPr="00400B33">
        <w:t xml:space="preserve"> </w:t>
      </w:r>
    </w:p>
    <w:p w14:paraId="1F84551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ความแตกต่างเล็กน้อยในบุคลิกภาพของคู่สมรสช่วยสร้างครอบครัวที่กลมกลืน</w:t>
      </w:r>
      <w:r w:rsidRPr="00400B33">
        <w:t xml:space="preserve"> </w:t>
      </w:r>
      <w:r w:rsidRPr="002601AE">
        <w:rPr>
          <w:lang w:val="ru-RU"/>
        </w:rPr>
        <w:t>เพราะฝ่ายหนึ่งช่วยเสริมให้อีกฝ่ายสมบูรณ์</w:t>
      </w:r>
      <w:r w:rsidRPr="00400B33">
        <w:t xml:space="preserve"> </w:t>
      </w:r>
      <w:r w:rsidRPr="002601AE">
        <w:rPr>
          <w:lang w:val="ru-RU"/>
        </w:rPr>
        <w:t>รถยนต์จำเป็นต้องมีทั้งสองคันเหยียบ</w:t>
      </w:r>
      <w:r w:rsidRPr="00400B33">
        <w:t xml:space="preserve">: </w:t>
      </w:r>
      <w:r w:rsidRPr="002601AE">
        <w:rPr>
          <w:lang w:val="ru-RU"/>
        </w:rPr>
        <w:lastRenderedPageBreak/>
        <w:t>คันเร่งเพื่อเคลื่อนที่ไปข้างหน้า</w:t>
      </w:r>
      <w:r w:rsidRPr="00400B33">
        <w:t xml:space="preserve"> </w:t>
      </w:r>
      <w:r w:rsidRPr="002601AE">
        <w:rPr>
          <w:lang w:val="ru-RU"/>
        </w:rPr>
        <w:t>และเบรกเพื่อหยุดรถได้ทันเวลา</w:t>
      </w:r>
      <w:r w:rsidRPr="00400B33">
        <w:t xml:space="preserve"> </w:t>
      </w:r>
      <w:r w:rsidRPr="002601AE">
        <w:rPr>
          <w:lang w:val="ru-RU"/>
        </w:rPr>
        <w:t>หากรถยนต์มีเพียงเบรกเพียงอันเดียว</w:t>
      </w:r>
      <w:r w:rsidRPr="00400B33">
        <w:t xml:space="preserve"> </w:t>
      </w:r>
      <w:r w:rsidRPr="002601AE">
        <w:rPr>
          <w:lang w:val="ru-RU"/>
        </w:rPr>
        <w:t>มันก็จะไม่เคลื่อนที่จากจุดเดิม</w:t>
      </w:r>
      <w:r w:rsidRPr="00400B33">
        <w:t xml:space="preserve"> </w:t>
      </w:r>
      <w:r w:rsidRPr="002601AE">
        <w:rPr>
          <w:lang w:val="ru-RU"/>
        </w:rPr>
        <w:t>และหากมีเพียงคันเร่งเพียงอันเดียว</w:t>
      </w:r>
      <w:r w:rsidRPr="00400B33">
        <w:t xml:space="preserve"> </w:t>
      </w:r>
      <w:r w:rsidRPr="002601AE">
        <w:rPr>
          <w:lang w:val="ru-RU"/>
        </w:rPr>
        <w:t>มันก็จะไม่สามารถหยุดได้</w:t>
      </w:r>
      <w:r w:rsidRPr="00400B33">
        <w:t xml:space="preserve"> “</w:t>
      </w:r>
      <w:r w:rsidRPr="002601AE">
        <w:rPr>
          <w:lang w:val="ru-RU"/>
        </w:rPr>
        <w:t>คุณทั้งสองคนมีความคิดเหมือนกันเกินไป</w:t>
      </w:r>
      <w:r w:rsidRPr="00400B33">
        <w:t xml:space="preserve">” </w:t>
      </w:r>
      <w:r w:rsidRPr="002601AE">
        <w:rPr>
          <w:lang w:val="ru-RU"/>
        </w:rPr>
        <w:t>ผมกล่าวกับคู่สามีภรรยาคู่หนึ่ง</w:t>
      </w:r>
      <w:r w:rsidRPr="00400B33">
        <w:t xml:space="preserve"> “</w:t>
      </w:r>
      <w:r w:rsidRPr="002601AE">
        <w:rPr>
          <w:lang w:val="ru-RU"/>
        </w:rPr>
        <w:t>และนั่นคือเหตุผลที่คุณทั้งสองไม่เหมาะสมกัน</w:t>
      </w:r>
      <w:r w:rsidRPr="00400B33">
        <w:t xml:space="preserve">!” </w:t>
      </w:r>
      <w:r w:rsidRPr="002601AE">
        <w:rPr>
          <w:lang w:val="ru-RU"/>
        </w:rPr>
        <w:t>ทั้งสองคนนี้ล้วนเป็นคนที่มีความรู้สึกไวมาก</w:t>
      </w:r>
      <w:r w:rsidRPr="00400B33">
        <w:t xml:space="preserve"> </w:t>
      </w:r>
      <w:r w:rsidRPr="002601AE">
        <w:rPr>
          <w:lang w:val="ru-RU"/>
        </w:rPr>
        <w:t>หากมีเรื่องอะไรเกิดขึ้นที่บ้าน</w:t>
      </w:r>
      <w:r w:rsidRPr="00400B33">
        <w:t xml:space="preserve"> </w:t>
      </w:r>
      <w:r w:rsidRPr="002601AE">
        <w:rPr>
          <w:lang w:val="ru-RU"/>
        </w:rPr>
        <w:t>ทั้งคู่จะปล่อยมือจากพวงมาลัยและเริ่มร้องไห้</w:t>
      </w:r>
      <w:r w:rsidRPr="00400B33">
        <w:t xml:space="preserve"> “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ภัยพิบัติอะไรมาเยือนเราแล้ว</w:t>
      </w:r>
      <w:r w:rsidRPr="00400B33">
        <w:t xml:space="preserve">!” </w:t>
      </w:r>
      <w:r w:rsidRPr="002601AE">
        <w:rPr>
          <w:lang w:val="ru-RU"/>
        </w:rPr>
        <w:t>สามีร้องไห้</w:t>
      </w:r>
      <w:r w:rsidRPr="00400B33">
        <w:t xml:space="preserve"> “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ความเศร้าโศกนี้ช่างขมขื่นเหลือเกิน</w:t>
      </w:r>
      <w:r w:rsidRPr="00400B33">
        <w:t xml:space="preserve">!” </w:t>
      </w:r>
      <w:r w:rsidRPr="002601AE">
        <w:rPr>
          <w:lang w:val="ru-RU"/>
        </w:rPr>
        <w:t>ภรรยาคร่ำครวญ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คู่สมรสคนหนึ่ง</w:t>
      </w:r>
      <w:r w:rsidRPr="00400B33">
        <w:t xml:space="preserve"> ‘</w:t>
      </w:r>
      <w:r>
        <w:rPr>
          <w:lang w:val="ru-RU"/>
        </w:rPr>
        <w:t>ช่วย</w:t>
      </w:r>
      <w:r w:rsidRPr="00400B33">
        <w:t xml:space="preserve">’ </w:t>
      </w:r>
      <w:r w:rsidRPr="002601AE">
        <w:rPr>
          <w:lang w:val="ru-RU"/>
        </w:rPr>
        <w:t>อีกคนให้จมลงสู่ความสิ้นหวังที่ลึกยิ่งขึ้น</w:t>
      </w:r>
      <w:r w:rsidRPr="00400B33">
        <w:t xml:space="preserve">! </w:t>
      </w:r>
      <w:r w:rsidRPr="002601AE">
        <w:rPr>
          <w:lang w:val="ru-RU"/>
        </w:rPr>
        <w:t>สามีไม่สามารถปลอบใจภรรยาและพูดกับเธอว่า</w:t>
      </w:r>
      <w:r w:rsidRPr="00400B33">
        <w:t>: ‘</w:t>
      </w:r>
      <w:r w:rsidRPr="002601AE">
        <w:rPr>
          <w:lang w:val="ru-RU"/>
        </w:rPr>
        <w:t>รอสักครู่</w:t>
      </w:r>
      <w:r w:rsidRPr="00400B33">
        <w:t xml:space="preserve"> </w:t>
      </w:r>
      <w:r w:rsidRPr="002601AE">
        <w:rPr>
          <w:lang w:val="ru-RU"/>
        </w:rPr>
        <w:t>สิ่ง</w:t>
      </w:r>
      <w:r>
        <w:rPr>
          <w:lang w:val="ru-RU"/>
        </w:rPr>
        <w:t>ที่เกิดขึ้นกับเราไม่ได้ร้ายแรงขนาดนั้น</w:t>
      </w:r>
      <w:r w:rsidRPr="00400B33">
        <w:t xml:space="preserve">’ </w:t>
      </w:r>
      <w:r w:rsidRPr="002601AE">
        <w:rPr>
          <w:lang w:val="ru-RU"/>
        </w:rPr>
        <w:t>ผมได้เห็นเรื่องนี้ในหลายครอบครัว</w:t>
      </w:r>
      <w:r w:rsidRPr="00400B33">
        <w:t xml:space="preserve"> </w:t>
      </w:r>
    </w:p>
    <w:p w14:paraId="32C158C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ด้วยบุคลิกภาพที่แตกต่างกัน</w:t>
      </w:r>
      <w:r w:rsidRPr="00400B33">
        <w:t xml:space="preserve"> </w:t>
      </w:r>
      <w:r w:rsidRPr="002601AE">
        <w:rPr>
          <w:lang w:val="ru-RU"/>
        </w:rPr>
        <w:t>คู่สามีภรรยาสามารถประสบความสำเร็จได้มากขึ้นในการเลี้ยงดูลูก</w:t>
      </w:r>
      <w:r w:rsidRPr="00400B33">
        <w:t xml:space="preserve"> </w:t>
      </w:r>
      <w:r w:rsidRPr="002601AE">
        <w:rPr>
          <w:lang w:val="ru-RU"/>
        </w:rPr>
        <w:t>ฝ่ายหนึ่งมักจะควบคุมลูกให้อยู่ในกรอบเล็กน้อย</w:t>
      </w:r>
      <w:r w:rsidRPr="00400B33">
        <w:t xml:space="preserve"> </w:t>
      </w:r>
      <w:r w:rsidRPr="002601AE">
        <w:rPr>
          <w:lang w:val="ru-RU"/>
        </w:rPr>
        <w:t>ส่วนอีกฝ่ายจะพูดว่า</w:t>
      </w:r>
      <w:r w:rsidRPr="00400B33">
        <w:t xml:space="preserve"> ‘</w:t>
      </w:r>
      <w:r w:rsidRPr="002601AE">
        <w:rPr>
          <w:lang w:val="ru-RU"/>
        </w:rPr>
        <w:t>มาเถอะ</w:t>
      </w:r>
      <w:r w:rsidRPr="00400B33">
        <w:t xml:space="preserve"> </w:t>
      </w:r>
      <w:r>
        <w:rPr>
          <w:lang w:val="ru-RU"/>
        </w:rPr>
        <w:t>ให้ลูกมีอิสระบ้าง</w:t>
      </w:r>
      <w:r w:rsidRPr="00400B33">
        <w:t xml:space="preserve">’ </w:t>
      </w:r>
      <w:r w:rsidRPr="002601AE">
        <w:rPr>
          <w:lang w:val="ru-RU"/>
        </w:rPr>
        <w:t>หากทั้งสามีและภรรยาควบคุมลูกอย่างเข้มงวดเกินไป</w:t>
      </w:r>
      <w:r w:rsidRPr="00400B33">
        <w:t xml:space="preserve"> </w:t>
      </w:r>
      <w:r w:rsidRPr="002601AE">
        <w:rPr>
          <w:lang w:val="ru-RU"/>
        </w:rPr>
        <w:t>ลูกจะห่างเหินจากพวกเขา</w:t>
      </w:r>
      <w:r w:rsidRPr="00400B33">
        <w:t xml:space="preserve"> </w:t>
      </w:r>
      <w:r w:rsidRPr="002601AE">
        <w:rPr>
          <w:lang w:val="ru-RU"/>
        </w:rPr>
        <w:t>แต่พวกเขาก็จะสูญเสียลูกไปเช่นกัน</w:t>
      </w:r>
      <w:r w:rsidRPr="00400B33">
        <w:t xml:space="preserve"> </w:t>
      </w:r>
      <w:r w:rsidRPr="002601AE">
        <w:rPr>
          <w:lang w:val="ru-RU"/>
        </w:rPr>
        <w:t>หากทั้งสองฝ่ายปล่อยให้ลูกทำตามใจชอบทุกอย่าง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หากพ่อและแม่มีบุคลิกภาพที่แตกต่างกัน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ของพวกเขาจะพบจุดสมดุลได้</w:t>
      </w:r>
      <w:r w:rsidRPr="00400B33">
        <w:t xml:space="preserve"> </w:t>
      </w:r>
    </w:p>
    <w:p w14:paraId="3E789D9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สิ่งที่ผมต้องการกล่าวคือ</w:t>
      </w:r>
      <w:r w:rsidRPr="00400B33">
        <w:t xml:space="preserve"> [</w:t>
      </w:r>
      <w:r w:rsidRPr="002601AE">
        <w:rPr>
          <w:lang w:val="ru-RU"/>
        </w:rPr>
        <w:t>ในครอบครัว</w:t>
      </w:r>
      <w:r w:rsidRPr="00400B33">
        <w:t xml:space="preserve">] </w:t>
      </w:r>
      <w:r w:rsidRPr="002601AE">
        <w:rPr>
          <w:lang w:val="ru-RU"/>
        </w:rPr>
        <w:t>ทุกสิ่งล้วนสำคัญทั้งสิ้น</w:t>
      </w:r>
      <w:r w:rsidRPr="00400B33">
        <w:t xml:space="preserve"> </w:t>
      </w:r>
      <w:r w:rsidRPr="002601AE">
        <w:rPr>
          <w:lang w:val="ru-RU"/>
        </w:rPr>
        <w:t>แน่นอนว่าคู่สมรสไม่ควรไปสุดโต่งในเรื่องบุคลิกภาพส่วนตัว</w:t>
      </w:r>
      <w:r w:rsidRPr="00400B33">
        <w:t xml:space="preserve"> </w:t>
      </w:r>
      <w:r w:rsidRPr="002601AE">
        <w:rPr>
          <w:lang w:val="ru-RU"/>
        </w:rPr>
        <w:t>แต่แต่ละคนควรช่วยเหลือกันตามธรรมชาติของตนเอง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หากคุณกินของหวานมาก</w:t>
      </w:r>
      <w:r w:rsidRPr="00400B33">
        <w:t xml:space="preserve"> </w:t>
      </w:r>
      <w:r w:rsidRPr="002601AE">
        <w:rPr>
          <w:lang w:val="ru-RU"/>
        </w:rPr>
        <w:t>คุณก็จะอยากกินของเค็ม</w:t>
      </w:r>
      <w:r w:rsidRPr="00400B33">
        <w:t xml:space="preserve"> </w:t>
      </w:r>
      <w:r w:rsidRPr="002601AE">
        <w:rPr>
          <w:lang w:val="ru-RU"/>
        </w:rPr>
        <w:t>เมื่อคุณกินองุ่นจนอิ่มแล้ว</w:t>
      </w:r>
      <w:r w:rsidRPr="00400B33">
        <w:t xml:space="preserve"> </w:t>
      </w:r>
      <w:r w:rsidRPr="002601AE">
        <w:rPr>
          <w:lang w:val="ru-RU"/>
        </w:rPr>
        <w:t>คุณจะอยากกินชีสสักชิ้นตามหลังเพื่อลดความหวานลง</w:t>
      </w:r>
      <w:r w:rsidRPr="00400B33">
        <w:t xml:space="preserve"> </w:t>
      </w:r>
      <w:r w:rsidRPr="002601AE">
        <w:rPr>
          <w:lang w:val="ru-RU"/>
        </w:rPr>
        <w:t>ผักใบเขียว</w:t>
      </w:r>
      <w:r w:rsidRPr="00400B33">
        <w:t xml:space="preserve">: </w:t>
      </w:r>
      <w:r w:rsidRPr="002601AE">
        <w:rPr>
          <w:lang w:val="ru-RU"/>
        </w:rPr>
        <w:t>หากมีรสขมมากเกินไป</w:t>
      </w:r>
      <w:r w:rsidRPr="00400B33">
        <w:t xml:space="preserve"> </w:t>
      </w:r>
      <w:r w:rsidRPr="002601AE">
        <w:rPr>
          <w:lang w:val="ru-RU"/>
        </w:rPr>
        <w:t>ก็กินไม่ได้</w:t>
      </w:r>
      <w:r w:rsidRPr="00400B33">
        <w:t xml:space="preserve"> </w:t>
      </w:r>
      <w:r w:rsidRPr="002601AE">
        <w:rPr>
          <w:lang w:val="ru-RU"/>
        </w:rPr>
        <w:t>แต่หากผักมีรสขมหรือรสเปรี้ยวเพียงเล็กน้อย</w:t>
      </w:r>
      <w:r w:rsidRPr="00400B33">
        <w:t xml:space="preserve"> </w:t>
      </w:r>
      <w:r w:rsidRPr="002601AE">
        <w:rPr>
          <w:lang w:val="ru-RU"/>
        </w:rPr>
        <w:t>ก็ทั้งอร่อยและดีต่อสุขภาพ</w:t>
      </w:r>
      <w:r w:rsidRPr="00400B33">
        <w:t xml:space="preserve"> </w:t>
      </w:r>
      <w:r w:rsidRPr="002601AE">
        <w:rPr>
          <w:lang w:val="ru-RU"/>
        </w:rPr>
        <w:t>แต่หากคนที่มีนิสัยเปรี้ยวเริ่มกล่าวว่าทุกคนควรมีนิสัยเปรี้ยวเหมือนเขา</w:t>
      </w:r>
      <w:r w:rsidRPr="00400B33">
        <w:t xml:space="preserve"> </w:t>
      </w:r>
      <w:r w:rsidRPr="002601AE">
        <w:rPr>
          <w:lang w:val="ru-RU"/>
        </w:rPr>
        <w:t>และคนที่มีนิสัยขมเริ่มเรียกร้องให้ทุกคนมีนิสัยขม</w:t>
      </w:r>
      <w:r w:rsidRPr="00400B33">
        <w:t xml:space="preserve"> </w:t>
      </w:r>
      <w:r w:rsidRPr="002601AE">
        <w:rPr>
          <w:lang w:val="ru-RU"/>
        </w:rPr>
        <w:t>ส่วนคนที่สาม</w:t>
      </w:r>
      <w:r w:rsidRPr="00400B33">
        <w:t>—</w:t>
      </w:r>
      <w:r w:rsidRPr="002601AE">
        <w:rPr>
          <w:lang w:val="ru-RU"/>
        </w:rPr>
        <w:t>ที่มีนิสัยเค็ม</w:t>
      </w:r>
      <w:r w:rsidRPr="00400B33">
        <w:t>—</w:t>
      </w:r>
      <w:r w:rsidRPr="002601AE">
        <w:rPr>
          <w:lang w:val="ru-RU"/>
        </w:rPr>
        <w:t>ยืนยันว่าทุกคนควรมีนิสัยเค็ม</w:t>
      </w:r>
      <w:r w:rsidRPr="00400B33">
        <w:t xml:space="preserve"> </w:t>
      </w:r>
      <w:r w:rsidRPr="002601AE">
        <w:rPr>
          <w:lang w:val="ru-RU"/>
        </w:rPr>
        <w:t>แล้วทั้งสามฝ่ายก็จะไม่สามารถเข้าใจกันได้</w:t>
      </w:r>
      <w:r w:rsidRPr="00400B33">
        <w:t xml:space="preserve"> </w:t>
      </w:r>
    </w:p>
    <w:p w14:paraId="3441AF80" w14:textId="77777777" w:rsidR="00EF488A" w:rsidRPr="00400B33" w:rsidRDefault="00EF488A" w:rsidP="00B87D11"/>
    <w:p w14:paraId="56F68396" w14:textId="77777777" w:rsidR="00EF488A" w:rsidRPr="00400B33" w:rsidRDefault="00000000" w:rsidP="00B87D11">
      <w:pPr>
        <w:pStyle w:val="Heading4"/>
      </w:pPr>
      <w:bookmarkStart w:id="36" w:name="_Toc196932385"/>
      <w:bookmarkStart w:id="37" w:name="_Toc196932929"/>
      <w:bookmarkStart w:id="38" w:name="_Toc242097226"/>
      <w:r w:rsidRPr="002601AE">
        <w:rPr>
          <w:lang w:val="ru-RU"/>
        </w:rPr>
        <w:t>ความเคารพกันระหว่างสามีและภรรยา</w:t>
      </w:r>
      <w:bookmarkEnd w:id="36"/>
      <w:bookmarkEnd w:id="37"/>
      <w:bookmarkEnd w:id="38"/>
    </w:p>
    <w:p w14:paraId="4A22F34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พระเจ้าได้จัดสรรทุกสิ่งอย่างชาญฉลาด</w:t>
      </w:r>
      <w:r w:rsidRPr="00400B33">
        <w:t xml:space="preserve"> </w:t>
      </w:r>
      <w:r w:rsidRPr="002601AE">
        <w:rPr>
          <w:lang w:val="ru-RU"/>
        </w:rPr>
        <w:t>พระองค์ได้ประทานพรสวรรค์บางประการให้แก่ผู้ชาย</w:t>
      </w:r>
      <w:r w:rsidRPr="00400B33">
        <w:t xml:space="preserve"> </w:t>
      </w:r>
      <w:r w:rsidRPr="002601AE">
        <w:rPr>
          <w:lang w:val="ru-RU"/>
        </w:rPr>
        <w:t>และพรสวรรค์อีกประการให้แก่ผู้หญิง</w:t>
      </w:r>
      <w:r w:rsidRPr="00400B33">
        <w:t xml:space="preserve"> </w:t>
      </w:r>
      <w:r w:rsidRPr="002601AE">
        <w:rPr>
          <w:lang w:val="ru-RU"/>
        </w:rPr>
        <w:t>พระองค์ได้ประทานความกล้าหาญให้แก่ผู้ชาย</w:t>
      </w:r>
      <w:r w:rsidRPr="00400B33">
        <w:t xml:space="preserve"> </w:t>
      </w:r>
      <w:r w:rsidRPr="002601AE">
        <w:rPr>
          <w:lang w:val="ru-RU"/>
        </w:rPr>
        <w:t>เพื่อที่พวกเขาจะได้หาทางออกจากสถานการณ์ที่ยากลำบาก</w:t>
      </w:r>
      <w:r w:rsidRPr="00400B33">
        <w:t xml:space="preserve"> </w:t>
      </w:r>
      <w:r w:rsidRPr="002601AE">
        <w:rPr>
          <w:lang w:val="ru-RU"/>
        </w:rPr>
        <w:t>และเพื่อให้ผู้หญิงสามารถเชื่อฟังพวกเขาได้</w:t>
      </w:r>
      <w:r w:rsidRPr="00400B33">
        <w:t xml:space="preserve"> </w:t>
      </w:r>
      <w:r w:rsidRPr="002601AE">
        <w:rPr>
          <w:lang w:val="ru-RU"/>
        </w:rPr>
        <w:t>เพราะหากพระเจ้าได้ประทานความกล้าหาญเช่นเดียวกันให้แก่ผู้หญิง</w:t>
      </w:r>
      <w:r w:rsidRPr="00400B33">
        <w:t xml:space="preserve"> </w:t>
      </w:r>
      <w:r w:rsidRPr="002601AE">
        <w:rPr>
          <w:lang w:val="ru-RU"/>
        </w:rPr>
        <w:t>ครอบครัวก็จะไม่สามารถรักษาความสามัคคีไว้ได้</w:t>
      </w:r>
      <w:r w:rsidRPr="00400B33">
        <w:t xml:space="preserve"> </w:t>
      </w:r>
    </w:p>
    <w:p w14:paraId="39DB9FD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ในเอพิรัส</w:t>
      </w:r>
      <w:r>
        <w:rPr>
          <w:rStyle w:val="FootnoteReference"/>
          <w:lang w:val="ru-RU"/>
        </w:rPr>
        <w:footnoteReference w:id="12"/>
      </w:r>
      <w:r w:rsidRPr="00400B33">
        <w:t xml:space="preserve"> </w:t>
      </w:r>
      <w:r w:rsidRPr="002601AE">
        <w:rPr>
          <w:lang w:val="ru-RU"/>
        </w:rPr>
        <w:t>ผู้คนเคยเล่าเรื่องเกี่ยวกับผู้หญิงคนหนึ่งที่เป็นความหวาดกลัวของทั้งภูมิภาค</w:t>
      </w:r>
      <w:r w:rsidRPr="00400B33">
        <w:t xml:space="preserve">! </w:t>
      </w:r>
      <w:r w:rsidRPr="002601AE">
        <w:rPr>
          <w:lang w:val="ru-RU"/>
        </w:rPr>
        <w:t>เธอสวมเสื้อขาวตัวยาวและพกดาบยาตาแกนที่เสียบไว้ในเข็มขัดเสมอ</w:t>
      </w:r>
      <w:r>
        <w:rPr>
          <w:rStyle w:val="FootnoteReference"/>
          <w:lang w:val="ru-RU"/>
        </w:rPr>
        <w:footnoteReference w:id="13"/>
      </w:r>
      <w:r w:rsidRPr="00400B33">
        <w:t xml:space="preserve"> </w:t>
      </w:r>
      <w:r w:rsidRPr="002601AE">
        <w:rPr>
          <w:lang w:val="ru-RU"/>
        </w:rPr>
        <w:t>แม้แต่กลุ่มโจรยังพาเธอไปด้วยในการปล้น</w:t>
      </w:r>
      <w:r w:rsidRPr="00400B33">
        <w:t xml:space="preserve">! </w:t>
      </w:r>
      <w:r w:rsidRPr="002601AE">
        <w:rPr>
          <w:lang w:val="ru-RU"/>
        </w:rPr>
        <w:t>ลองนึกภาพดูสิ</w:t>
      </w:r>
      <w:r w:rsidRPr="00400B33">
        <w:t xml:space="preserve">: </w:t>
      </w:r>
      <w:r w:rsidRPr="002601AE">
        <w:rPr>
          <w:lang w:val="ru-RU"/>
        </w:rPr>
        <w:t>ผู้หญิงในกลุ่มโจร</w:t>
      </w:r>
      <w:r w:rsidRPr="00400B33">
        <w:t xml:space="preserve">!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เธอเดินทางไปยังหมู่บ้านห่างไกล</w:t>
      </w:r>
      <w:r w:rsidRPr="00400B33">
        <w:t xml:space="preserve"> </w:t>
      </w:r>
      <w:r w:rsidRPr="002601AE">
        <w:rPr>
          <w:lang w:val="ru-RU"/>
        </w:rPr>
        <w:t>ซึ่งต้องเดินเท้าหลายชั่วโมงจากหมู่บ้านของเธอ</w:t>
      </w:r>
      <w:r w:rsidRPr="00400B33">
        <w:t xml:space="preserve"> </w:t>
      </w:r>
      <w:r w:rsidRPr="002601AE">
        <w:rPr>
          <w:lang w:val="ru-RU"/>
        </w:rPr>
        <w:t>เพื่อไปรับเด็กชายชาววลาคียาคนหนึ่งมาแต่งงานกับลูกสาวของเธอ</w:t>
      </w:r>
      <w:r w:rsidRPr="00400B33">
        <w:t xml:space="preserve"> </w:t>
      </w:r>
      <w:r w:rsidRPr="002601AE">
        <w:rPr>
          <w:lang w:val="ru-RU"/>
        </w:rPr>
        <w:t>เมื่อเด็กชายเริ่มต่อต้าน</w:t>
      </w:r>
      <w:r w:rsidRPr="00400B33">
        <w:t xml:space="preserve"> </w:t>
      </w:r>
      <w:r w:rsidRPr="002601AE">
        <w:rPr>
          <w:lang w:val="ru-RU"/>
        </w:rPr>
        <w:t>เธอก็เอาชนะเขาได้</w:t>
      </w:r>
      <w:r w:rsidRPr="00400B33">
        <w:t xml:space="preserve"> </w:t>
      </w:r>
      <w:r w:rsidRPr="002601AE">
        <w:rPr>
          <w:lang w:val="ru-RU"/>
        </w:rPr>
        <w:t>ยกเขาขึ้นบนไหล่</w:t>
      </w:r>
      <w:r w:rsidRPr="00400B33">
        <w:t xml:space="preserve"> </w:t>
      </w:r>
      <w:r w:rsidRPr="002601AE">
        <w:rPr>
          <w:lang w:val="ru-RU"/>
        </w:rPr>
        <w:t>และลากเขากลับไปยังหมู่บ้านของเธอ</w:t>
      </w:r>
      <w:r w:rsidRPr="00400B33">
        <w:t xml:space="preserve">!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กรณีเช่นนี้ถือเป็นข้อยกเว้นจากกฎทั่วไป</w:t>
      </w:r>
      <w:r w:rsidRPr="00400B33">
        <w:t xml:space="preserve"> </w:t>
      </w:r>
      <w:r w:rsidRPr="002601AE">
        <w:rPr>
          <w:lang w:val="ru-RU"/>
        </w:rPr>
        <w:t>ลองรับผู้หญิงเข้ากองทัพและจัดตั้งกองร้อยผู้หญิงจากพวกเธอ</w:t>
      </w:r>
      <w:r w:rsidRPr="00400B33">
        <w:t xml:space="preserve"> </w:t>
      </w:r>
      <w:r w:rsidRPr="002601AE">
        <w:rPr>
          <w:lang w:val="ru-RU"/>
        </w:rPr>
        <w:t>แล้วนำวัยรุ่นสิบสองคนในชุดลูกเสือมาปรากฏตัวจากระยะไกลต่อหน้าทหารหญิงทั้งกองร้อย</w:t>
      </w:r>
      <w:r w:rsidRPr="00400B33">
        <w:t xml:space="preserve"> </w:t>
      </w:r>
      <w:r w:rsidRPr="002601AE">
        <w:rPr>
          <w:lang w:val="ru-RU"/>
        </w:rPr>
        <w:t>กองร้อยทั้งกองจะวิ่งหนีทันที</w:t>
      </w:r>
      <w:r w:rsidRPr="00400B33">
        <w:t xml:space="preserve">! </w:t>
      </w:r>
      <w:r w:rsidRPr="002601AE">
        <w:rPr>
          <w:lang w:val="ru-RU"/>
        </w:rPr>
        <w:t>พวกเธอจะคิดว่าศัตรูกำลังโจมตี</w:t>
      </w:r>
      <w:r w:rsidRPr="00400B33">
        <w:t xml:space="preserve">! </w:t>
      </w:r>
    </w:p>
    <w:p w14:paraId="398FEC0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พระคัมภีร์กล่าวว่า</w:t>
      </w:r>
      <w:r w:rsidRPr="00400B33">
        <w:t xml:space="preserve"> “</w:t>
      </w:r>
      <w:r>
        <w:rPr>
          <w:lang w:val="ru-RU"/>
        </w:rPr>
        <w:t>สามีคือหัวของภรรยา</w:t>
      </w:r>
      <w:r w:rsidRPr="00400B33">
        <w:t>”</w:t>
      </w:r>
      <w:r>
        <w:rPr>
          <w:rStyle w:val="FootnoteReference"/>
          <w:lang w:val="ru-RU"/>
        </w:rPr>
        <w:footnoteReference w:id="14"/>
      </w:r>
      <w:r w:rsidRPr="00400B33">
        <w:t xml:space="preserve"> </w:t>
      </w:r>
      <w:r w:rsidRPr="002601AE">
        <w:rPr>
          <w:lang w:val="ru-RU"/>
        </w:rPr>
        <w:t>หรือกล่าวอีกนัยหนึ่ง</w:t>
      </w:r>
      <w:r w:rsidRPr="00400B33">
        <w:t xml:space="preserve"> </w:t>
      </w:r>
      <w:r w:rsidRPr="002601AE">
        <w:rPr>
          <w:lang w:val="ru-RU"/>
        </w:rPr>
        <w:t>พระเจ้าได้ทรงกำหนดไว้ว่าสามีควรมีอำนาจเหนือภรรยา</w:t>
      </w:r>
      <w:r w:rsidRPr="00400B33">
        <w:t xml:space="preserve"> </w:t>
      </w:r>
      <w:r w:rsidRPr="002601AE">
        <w:rPr>
          <w:lang w:val="ru-RU"/>
        </w:rPr>
        <w:lastRenderedPageBreak/>
        <w:t>ส่วนการที่ภรรยามีอำนาจเหนือสามีนั้นถือเป็นการดูหมิ่นพระเจ้า</w:t>
      </w:r>
      <w:r w:rsidRPr="00400B33">
        <w:t xml:space="preserve"> </w:t>
      </w:r>
      <w:r w:rsidRPr="002601AE">
        <w:rPr>
          <w:lang w:val="ru-RU"/>
        </w:rPr>
        <w:t>พระเจ้าทรงสร้างอาดัมขึ้นก่อน</w:t>
      </w:r>
      <w:r w:rsidRPr="00400B33">
        <w:t xml:space="preserve"> </w:t>
      </w:r>
      <w:r w:rsidRPr="002601AE">
        <w:rPr>
          <w:lang w:val="ru-RU"/>
        </w:rPr>
        <w:t>และอาดัมได้กล่าวถึงภรรยา</w:t>
      </w:r>
      <w:r w:rsidRPr="002601AE">
        <w:rPr>
          <w:i/>
          <w:iCs/>
          <w:lang w:val="ru-RU"/>
        </w:rPr>
        <w:t>ของเขา</w:t>
      </w:r>
      <w:r w:rsidRPr="002601AE">
        <w:rPr>
          <w:lang w:val="ru-RU"/>
        </w:rPr>
        <w:t>ว่า</w:t>
      </w:r>
      <w:r w:rsidRPr="00400B33">
        <w:t xml:space="preserve"> </w:t>
      </w: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นี่คือกระดูกจากกระดูกของฉัน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</w:t>
      </w:r>
      <w:r>
        <w:rPr>
          <w:i/>
          <w:iCs/>
          <w:lang w:val="ru-RU"/>
        </w:rPr>
        <w:t>เนื้อจากเนื้อของฉัน</w:t>
      </w:r>
      <w:r w:rsidRPr="00400B33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15"/>
      </w:r>
      <w:r w:rsidRPr="00400B33">
        <w:t xml:space="preserve"> </w:t>
      </w:r>
      <w:r w:rsidRPr="002601AE">
        <w:rPr>
          <w:lang w:val="ru-RU"/>
        </w:rPr>
        <w:t>พระกิตติคุณกล่าวว่าภรรยาควรเกรงกลัวสามี</w:t>
      </w:r>
      <w:r w:rsidRPr="00400B33">
        <w:t xml:space="preserve"> — </w:t>
      </w:r>
      <w:r w:rsidRPr="002601AE">
        <w:rPr>
          <w:lang w:val="ru-RU"/>
        </w:rPr>
        <w:t>นั่นคือ</w:t>
      </w:r>
      <w:r w:rsidRPr="00400B33">
        <w:t xml:space="preserve"> </w:t>
      </w:r>
      <w:r w:rsidRPr="002601AE">
        <w:rPr>
          <w:lang w:val="ru-RU"/>
        </w:rPr>
        <w:t>เธอควรให้เกียรติเขา</w:t>
      </w:r>
      <w:r w:rsidRPr="00400B33">
        <w:t xml:space="preserve"> </w:t>
      </w:r>
      <w:r w:rsidRPr="002601AE">
        <w:rPr>
          <w:lang w:val="ru-RU"/>
        </w:rPr>
        <w:t>ส่วนสามีควรรักภรรยา</w:t>
      </w:r>
      <w:r>
        <w:rPr>
          <w:rStyle w:val="FootnoteReference"/>
          <w:lang w:val="ru-RU"/>
        </w:rPr>
        <w:footnoteReference w:id="16"/>
      </w:r>
      <w:r w:rsidRPr="00400B33">
        <w:t xml:space="preserve"> </w:t>
      </w:r>
      <w:r w:rsidRPr="002601AE">
        <w:rPr>
          <w:lang w:val="ru-RU"/>
        </w:rPr>
        <w:t>ความเคารพมีอยู่ในความรัก</w:t>
      </w:r>
      <w:r w:rsidRPr="00400B33">
        <w:t xml:space="preserve"> </w:t>
      </w:r>
      <w:r w:rsidRPr="002601AE">
        <w:rPr>
          <w:lang w:val="ru-RU"/>
        </w:rPr>
        <w:t>ความรักมีอยู่ในความเคารพ</w:t>
      </w:r>
      <w:r w:rsidRPr="00400B33">
        <w:t xml:space="preserve"> </w:t>
      </w:r>
      <w:r w:rsidRPr="002601AE">
        <w:rPr>
          <w:lang w:val="ru-RU"/>
        </w:rPr>
        <w:t>สิ่งที่ฉันรัก</w:t>
      </w:r>
      <w:r w:rsidRPr="00400B33">
        <w:t xml:space="preserve"> </w:t>
      </w:r>
      <w:r w:rsidRPr="002601AE">
        <w:rPr>
          <w:lang w:val="ru-RU"/>
        </w:rPr>
        <w:t>ฉันก็ให้เกียรติ</w:t>
      </w:r>
      <w:r w:rsidRPr="00400B33">
        <w:t xml:space="preserve"> </w:t>
      </w:r>
      <w:r w:rsidRPr="002601AE">
        <w:rPr>
          <w:lang w:val="ru-RU"/>
        </w:rPr>
        <w:t>สิ่งที่ฉันให้เกียรติ</w:t>
      </w:r>
      <w:r w:rsidRPr="00400B33">
        <w:t xml:space="preserve"> </w:t>
      </w:r>
      <w:r w:rsidRPr="002601AE">
        <w:rPr>
          <w:lang w:val="ru-RU"/>
        </w:rPr>
        <w:t>ฉันก็รัก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ความรักและความเคารพไม่ใช่สิ่งต่างกัน</w:t>
      </w:r>
      <w:r w:rsidRPr="00400B33">
        <w:t xml:space="preserve"> </w:t>
      </w:r>
      <w:r w:rsidRPr="002601AE">
        <w:rPr>
          <w:lang w:val="ru-RU"/>
        </w:rPr>
        <w:t>แต่เป็นสิ่งเดียวกัน</w:t>
      </w:r>
      <w:r w:rsidRPr="00400B33">
        <w:t xml:space="preserve"> </w:t>
      </w:r>
    </w:p>
    <w:p w14:paraId="615E71C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ผู้คนกลับหันหลังให้ความเป็นหนึ่งเดียวอันศักดิ์สิทธิ์นี้</w:t>
      </w:r>
      <w:r w:rsidRPr="00400B33">
        <w:t xml:space="preserve"> </w:t>
      </w:r>
      <w:r w:rsidRPr="002601AE">
        <w:rPr>
          <w:lang w:val="ru-RU"/>
        </w:rPr>
        <w:t>และไม่เข้าใจความหมายของคำสอนในพระวรสาร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สามีที่ตีความพระวรสารผิด</w:t>
      </w:r>
      <w:r w:rsidRPr="00400B33">
        <w:t xml:space="preserve"> </w:t>
      </w:r>
      <w:r w:rsidRPr="002601AE">
        <w:rPr>
          <w:lang w:val="ru-RU"/>
        </w:rPr>
        <w:t>จึงพูดกับภรรยาว่า</w:t>
      </w:r>
      <w:r w:rsidRPr="00400B33">
        <w:t>: ‘</w:t>
      </w:r>
      <w:r w:rsidRPr="002601AE">
        <w:rPr>
          <w:lang w:val="ru-RU"/>
        </w:rPr>
        <w:t>เธอต้องกลัวฉัน</w:t>
      </w:r>
      <w:r w:rsidRPr="00400B33">
        <w:t xml:space="preserve">!’ </w:t>
      </w:r>
      <w:r w:rsidRPr="002601AE">
        <w:rPr>
          <w:lang w:val="ru-RU"/>
        </w:rPr>
        <w:t>ชายคนนี้ช่างแปลกประหลาด</w:t>
      </w:r>
      <w:r w:rsidRPr="00400B33">
        <w:t>—</w:t>
      </w:r>
      <w:r w:rsidRPr="002601AE">
        <w:rPr>
          <w:lang w:val="ru-RU"/>
        </w:rPr>
        <w:t>หากเธอกลัวคุณ</w:t>
      </w:r>
      <w:r w:rsidRPr="00400B33">
        <w:t xml:space="preserve"> </w:t>
      </w:r>
      <w:r w:rsidRPr="002601AE">
        <w:rPr>
          <w:lang w:val="ru-RU"/>
        </w:rPr>
        <w:t>เธอคงไม่แต่งงานกับคุณตั้งแต่แรก</w:t>
      </w:r>
      <w:r w:rsidRPr="00400B33">
        <w:t xml:space="preserve">! </w:t>
      </w:r>
      <w:r w:rsidRPr="002601AE">
        <w:rPr>
          <w:lang w:val="ru-RU"/>
        </w:rPr>
        <w:t>และผู้หญิงบางคนก็แสดงความคิดเห็นของตนเองว่า</w:t>
      </w:r>
      <w:r w:rsidRPr="00400B33">
        <w:t>: ‘</w:t>
      </w:r>
      <w:r w:rsidRPr="002601AE">
        <w:rPr>
          <w:lang w:val="ru-RU"/>
        </w:rPr>
        <w:t>ทำไมภรรยาต้องกลัวสามีด้วยล่ะ</w:t>
      </w:r>
      <w:r w:rsidRPr="00400B33">
        <w:t xml:space="preserve">? 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ฉันรับไม่ได้</w:t>
      </w:r>
      <w:r w:rsidRPr="00400B33">
        <w:t xml:space="preserve">’ </w:t>
      </w:r>
      <w:r w:rsidRPr="002601AE">
        <w:rPr>
          <w:lang w:val="ru-RU"/>
        </w:rPr>
        <w:t>นี่คือศาสนาแบบใดกัน</w:t>
      </w:r>
      <w:r w:rsidRPr="00400B33">
        <w:t xml:space="preserve">? </w:t>
      </w:r>
      <w:r w:rsidRPr="002601AE">
        <w:rPr>
          <w:lang w:val="ru-RU"/>
        </w:rPr>
        <w:t>การเลือกปฏิบัติ</w:t>
      </w:r>
      <w:r w:rsidRPr="00400B33">
        <w:t xml:space="preserve">!” </w:t>
      </w:r>
      <w:r w:rsidRPr="002601AE">
        <w:rPr>
          <w:lang w:val="ru-RU"/>
        </w:rPr>
        <w:t>แต่ลองดูว่าพระคัมภีร์ศักดิ์สิทธิ์กล่าวไว้อย่างไร</w:t>
      </w:r>
      <w:r w:rsidRPr="00400B33">
        <w:t xml:space="preserve">: </w:t>
      </w:r>
      <w:r w:rsidRPr="00400B33">
        <w:rPr>
          <w:i/>
          <w:iCs/>
        </w:rPr>
        <w:t>“</w:t>
      </w:r>
      <w:r>
        <w:rPr>
          <w:i/>
          <w:iCs/>
          <w:lang w:val="ru-RU"/>
        </w:rPr>
        <w:t>ความยำเกรงพระเจ้าคือจุดเริ่มต้นของปัญญา</w:t>
      </w:r>
      <w:r w:rsidRPr="00400B33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17"/>
      </w:r>
      <w:r w:rsidRPr="00400B33">
        <w:t xml:space="preserve"> </w:t>
      </w:r>
      <w:r w:rsidRPr="002601AE">
        <w:rPr>
          <w:lang w:val="ru-RU"/>
        </w:rPr>
        <w:t>ความยำเกรงพระเจ้าคือความเคารพพระเจ้า</w:t>
      </w:r>
      <w:r w:rsidRPr="00400B33">
        <w:t xml:space="preserve"> </w:t>
      </w:r>
      <w:r w:rsidRPr="002601AE">
        <w:rPr>
          <w:lang w:val="ru-RU"/>
        </w:rPr>
        <w:t>ความศรัทธา</w:t>
      </w:r>
      <w:r w:rsidRPr="00400B33">
        <w:t xml:space="preserve"> </w:t>
      </w:r>
      <w:r w:rsidRPr="002601AE">
        <w:rPr>
          <w:lang w:val="ru-RU"/>
        </w:rPr>
        <w:t>และความถ่อมตนทางจิตวิญญาณ</w:t>
      </w:r>
      <w:r w:rsidRPr="00400B33">
        <w:t xml:space="preserve"> </w:t>
      </w:r>
      <w:r w:rsidRPr="002601AE">
        <w:rPr>
          <w:lang w:val="ru-RU"/>
        </w:rPr>
        <w:t>ความยำเกรงนี้นำคุณไปสู่ความเคารพอย่างลึกซึ้ง</w:t>
      </w:r>
      <w:r w:rsidRPr="00400B33">
        <w:t xml:space="preserve">; </w:t>
      </w:r>
      <w:r w:rsidRPr="002601AE">
        <w:rPr>
          <w:lang w:val="ru-RU"/>
        </w:rPr>
        <w:t>มันเป็นสิ่งศักดิ์สิทธิ์</w:t>
      </w:r>
      <w:r w:rsidRPr="00400B33">
        <w:t xml:space="preserve"> </w:t>
      </w:r>
    </w:p>
    <w:p w14:paraId="7F3ECF3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ความเท่าเทียมกับผู้ชายที่ผู้หญิงบางคนปรารถนา</w:t>
      </w:r>
      <w:r w:rsidRPr="00400B33">
        <w:t xml:space="preserve"> </w:t>
      </w:r>
      <w:r w:rsidRPr="002601AE">
        <w:rPr>
          <w:lang w:val="ru-RU"/>
        </w:rPr>
        <w:t>สามารถอธิบายได้เพียงในระดับหนึ่งเท่านั้น</w:t>
      </w:r>
      <w:r w:rsidRPr="00400B33">
        <w:t xml:space="preserve"> </w:t>
      </w:r>
      <w:r w:rsidRPr="002601AE">
        <w:rPr>
          <w:lang w:val="ru-RU"/>
        </w:rPr>
        <w:t>ปัจจุบัน</w:t>
      </w:r>
      <w:r w:rsidRPr="00400B33">
        <w:t xml:space="preserve"> </w:t>
      </w:r>
      <w:r w:rsidRPr="002601AE">
        <w:rPr>
          <w:lang w:val="ru-RU"/>
        </w:rPr>
        <w:t>ผู้หญิงทำงานและลงคะแนนเสียงอย่างเท่าเทียมกับผู้ชาย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พวกเธอจึงถูกชักจูงให้มีความคิดที่ไม่ถูกต้อง</w:t>
      </w:r>
      <w:r w:rsidRPr="00400B33">
        <w:t xml:space="preserve"> </w:t>
      </w:r>
      <w:r w:rsidRPr="002601AE">
        <w:rPr>
          <w:lang w:val="ru-RU"/>
        </w:rPr>
        <w:t>และเชื่อว่าตัวเองเท่าเทียมกับผู้ชาย</w:t>
      </w:r>
      <w:r w:rsidRPr="00400B33">
        <w:t xml:space="preserve"> [</w:t>
      </w:r>
      <w:r w:rsidRPr="002601AE">
        <w:rPr>
          <w:lang w:val="ru-RU"/>
        </w:rPr>
        <w:t>ในทุกด้าน</w:t>
      </w:r>
      <w:r w:rsidRPr="00400B33">
        <w:t xml:space="preserve">]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จิตวิญญาณของผู้ชายและผู้หญิงนั้นเท่ากัน</w:t>
      </w:r>
      <w:r w:rsidRPr="00400B33">
        <w:t xml:space="preserve"> </w:t>
      </w:r>
      <w:r w:rsidRPr="002601AE">
        <w:rPr>
          <w:lang w:val="ru-RU"/>
        </w:rPr>
        <w:t>แต่หากสามีไม่รักภรรยา</w:t>
      </w:r>
      <w:r w:rsidRPr="00400B33">
        <w:t xml:space="preserve"> </w:t>
      </w:r>
      <w:r w:rsidRPr="002601AE">
        <w:rPr>
          <w:lang w:val="ru-RU"/>
        </w:rPr>
        <w:t>และภรรยาไม่เคารพสามี</w:t>
      </w:r>
      <w:r w:rsidRPr="00400B33">
        <w:t xml:space="preserve"> </w:t>
      </w:r>
      <w:r w:rsidRPr="002601AE">
        <w:rPr>
          <w:lang w:val="ru-RU"/>
        </w:rPr>
        <w:t>ความขัดแย้งก็จะเกิดขึ้นในครอบครัว</w:t>
      </w:r>
      <w:r w:rsidRPr="00400B33">
        <w:t xml:space="preserve"> </w:t>
      </w: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การที่ภรรยาจะขัดแย้งกับสามีถือเป็นเรื่องที่ยอมรับไม่ได้เลย</w:t>
      </w:r>
      <w:r w:rsidRPr="00400B33">
        <w:t xml:space="preserve"> </w:t>
      </w:r>
      <w:r w:rsidRPr="002601AE">
        <w:rPr>
          <w:lang w:val="ru-RU"/>
        </w:rPr>
        <w:t>แต่ปัจจุบัน</w:t>
      </w:r>
      <w:r w:rsidRPr="00400B33">
        <w:t xml:space="preserve"> </w:t>
      </w:r>
      <w:r w:rsidRPr="002601AE">
        <w:rPr>
          <w:lang w:val="ru-RU"/>
        </w:rPr>
        <w:t>จิตวิญญาณที่หยาบคายและไม่เคารพได้เข้าครอบงำแล้ว</w:t>
      </w:r>
      <w:r w:rsidRPr="00400B33">
        <w:t xml:space="preserve"> </w:t>
      </w:r>
      <w:r w:rsidRPr="002601AE">
        <w:rPr>
          <w:lang w:val="ru-RU"/>
        </w:rPr>
        <w:t>วันเหล่านั้นช่างวิเศษเพียงใด</w:t>
      </w:r>
      <w:r w:rsidRPr="00400B33">
        <w:t xml:space="preserve">! </w:t>
      </w:r>
      <w:r w:rsidRPr="002601AE">
        <w:rPr>
          <w:lang w:val="ru-RU"/>
        </w:rPr>
        <w:t>ฉันเคยรู้จักคู่สามีภรรยาคู่หนึ่ง</w:t>
      </w:r>
      <w:r w:rsidRPr="00400B33">
        <w:t xml:space="preserve"> </w:t>
      </w:r>
      <w:r w:rsidRPr="002601AE">
        <w:rPr>
          <w:lang w:val="ru-RU"/>
        </w:rPr>
        <w:t>สามีเป็นชายตัวเตี้ยๆ</w:t>
      </w:r>
      <w:r w:rsidRPr="00400B33">
        <w:t xml:space="preserve"> </w:t>
      </w:r>
      <w:r w:rsidRPr="002601AE">
        <w:rPr>
          <w:lang w:val="ru-RU"/>
        </w:rPr>
        <w:t>ที่ดูไม่โดดเด่น</w:t>
      </w:r>
      <w:r w:rsidRPr="00400B33">
        <w:t xml:space="preserve"> </w:t>
      </w:r>
      <w:r w:rsidRPr="002601AE">
        <w:rPr>
          <w:lang w:val="ru-RU"/>
        </w:rPr>
        <w:t>ส่วนภรรยาตัวสูงใหญ่</w:t>
      </w:r>
      <w:r w:rsidRPr="00400B33">
        <w:t xml:space="preserve"> </w:t>
      </w:r>
      <w:r w:rsidRPr="002601AE">
        <w:rPr>
          <w:lang w:val="ru-RU"/>
        </w:rPr>
        <w:t>มีรูปร่างเหมือนวีรบุรุษ</w:t>
      </w:r>
      <w:r w:rsidRPr="00400B33">
        <w:t xml:space="preserve">! </w:t>
      </w:r>
      <w:r w:rsidRPr="002601AE">
        <w:rPr>
          <w:lang w:val="ru-RU"/>
        </w:rPr>
        <w:t>เธอสามารถขนข้าวหนึ่งเซนเทอร์ลงจากรถม้าได้ด้วยตัวเองอย่างง่ายดาย</w:t>
      </w:r>
      <w:r w:rsidRPr="00400B33">
        <w:t xml:space="preserve">!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มีคนงาน</w:t>
      </w:r>
      <w:r w:rsidRPr="00400B33">
        <w:t>—</w:t>
      </w:r>
      <w:r w:rsidRPr="002601AE">
        <w:rPr>
          <w:lang w:val="ru-RU"/>
        </w:rPr>
        <w:t>ซึ่งก็เป็นชายหนุ่มร่างกำยำ</w:t>
      </w:r>
      <w:r w:rsidRPr="00400B33">
        <w:t>—</w:t>
      </w:r>
      <w:r w:rsidRPr="002601AE">
        <w:rPr>
          <w:lang w:val="ru-RU"/>
        </w:rPr>
        <w:t>เริ่มแสดงท่าทีเกี้ยวพาราสีเธอ</w:t>
      </w:r>
      <w:r w:rsidRPr="00400B33">
        <w:t xml:space="preserve"> </w:t>
      </w:r>
      <w:r w:rsidRPr="002601AE">
        <w:rPr>
          <w:lang w:val="ru-RU"/>
        </w:rPr>
        <w:t>แต่เธอกลับคว้าตัวเขาแล้วเหวี่ยงเขาออกไปหลายเมตรข้างทาง</w:t>
      </w:r>
      <w:r w:rsidRPr="00400B33">
        <w:t xml:space="preserve"> </w:t>
      </w:r>
      <w:r w:rsidRPr="002601AE">
        <w:rPr>
          <w:lang w:val="ru-RU"/>
        </w:rPr>
        <w:t>ราวกับเขาเป็นไม้ขีดไฟ</w:t>
      </w:r>
      <w:r w:rsidRPr="00400B33">
        <w:t xml:space="preserve">! </w:t>
      </w:r>
      <w:r w:rsidRPr="002601AE">
        <w:rPr>
          <w:lang w:val="ru-RU"/>
        </w:rPr>
        <w:t>แต่หากท่านได้เห็นความเชื่อฟังที่ผู้หญิงคนนี้แสดงต่อสามีของเธอ</w:t>
      </w:r>
      <w:r w:rsidRPr="00400B33">
        <w:t xml:space="preserve"> </w:t>
      </w:r>
      <w:r w:rsidRPr="002601AE">
        <w:rPr>
          <w:lang w:val="ru-RU"/>
        </w:rPr>
        <w:t>และวิธีที่เธอให้เกียรติเขา</w:t>
      </w:r>
      <w:r w:rsidRPr="00400B33">
        <w:t xml:space="preserve"> </w:t>
      </w:r>
      <w:r w:rsidRPr="002601AE">
        <w:rPr>
          <w:lang w:val="ru-RU"/>
        </w:rPr>
        <w:t>ท่านจะเข้าใจว่านั่นคือวิธีที่ครอบครัวจะกลายเป็นครอบครัวที่แข็งแกร่งและไม่แตกหักได้</w:t>
      </w:r>
      <w:r w:rsidRPr="00400B33">
        <w:t xml:space="preserve"> </w:t>
      </w:r>
      <w:r w:rsidRPr="002601AE">
        <w:rPr>
          <w:lang w:val="ru-RU"/>
        </w:rPr>
        <w:t>หากไม่เช่นนั้น</w:t>
      </w:r>
      <w:r w:rsidRPr="00400B33">
        <w:t xml:space="preserve"> </w:t>
      </w:r>
      <w:r w:rsidRPr="002601AE">
        <w:rPr>
          <w:lang w:val="ru-RU"/>
        </w:rPr>
        <w:t>ครอบครัวนั้นจะไม่สามารถยืนหยัดได้</w:t>
      </w:r>
      <w:r w:rsidRPr="00400B33">
        <w:t xml:space="preserve"> </w:t>
      </w:r>
    </w:p>
    <w:p w14:paraId="279FF2C8" w14:textId="77777777" w:rsidR="00EF488A" w:rsidRPr="00400B33" w:rsidRDefault="00EF488A" w:rsidP="00B87D11"/>
    <w:p w14:paraId="3E31A3EB" w14:textId="77777777" w:rsidR="00EF488A" w:rsidRPr="00400B33" w:rsidRDefault="00000000" w:rsidP="00B87D11">
      <w:pPr>
        <w:pStyle w:val="Heading4"/>
      </w:pPr>
      <w:bookmarkStart w:id="39" w:name="_Toc196932386"/>
      <w:bookmarkStart w:id="40" w:name="_Toc196932930"/>
      <w:bookmarkStart w:id="41" w:name="_Toc242097227"/>
      <w:r w:rsidRPr="002601AE">
        <w:rPr>
          <w:lang w:val="ru-RU"/>
        </w:rPr>
        <w:t>ความรักระหว่างสามีและภรรยา</w:t>
      </w:r>
      <w:bookmarkEnd w:id="39"/>
      <w:bookmarkEnd w:id="40"/>
      <w:bookmarkEnd w:id="41"/>
    </w:p>
    <w:p w14:paraId="116A503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แล้วครับ</w:t>
      </w:r>
      <w:r w:rsidRPr="00400B33">
        <w:t xml:space="preserve"> </w:t>
      </w:r>
      <w:r w:rsidRPr="002601AE">
        <w:rPr>
          <w:lang w:val="ru-RU"/>
        </w:rPr>
        <w:t>แม่</w:t>
      </w:r>
      <w:r w:rsidRPr="00400B33">
        <w:t xml:space="preserve"> </w:t>
      </w:r>
      <w:r w:rsidRPr="002601AE">
        <w:rPr>
          <w:lang w:val="ru-RU"/>
        </w:rPr>
        <w:t>ท่านได้เขียนข้อความแสดงความยินดีให้ดิมิทรีที่กำลังจะแต่งงานแล้วหรือยัง</w:t>
      </w:r>
      <w:r w:rsidRPr="00400B33">
        <w:t xml:space="preserve">? </w:t>
      </w:r>
    </w:p>
    <w:p w14:paraId="3694A37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เขียนแล้วค่ะ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 </w:t>
      </w:r>
    </w:p>
    <w:p w14:paraId="7F4F5F9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ให้ฉันรับโปสต์การ์ดใบนั้นไป</w:t>
      </w:r>
      <w:r w:rsidRPr="00400B33">
        <w:t xml:space="preserve"> </w:t>
      </w:r>
      <w:r w:rsidRPr="002601AE">
        <w:rPr>
          <w:lang w:val="ru-RU"/>
        </w:rPr>
        <w:t>แล้วฉันจะเขียนเพิ่มอีกสองสามคำด้วยตัวเอง</w:t>
      </w:r>
      <w:r w:rsidRPr="00400B33">
        <w:t>: ‘</w:t>
      </w:r>
      <w:r w:rsidRPr="002601AE">
        <w:rPr>
          <w:lang w:val="ru-RU"/>
        </w:rPr>
        <w:t>ขอให้พระคริสต์และพระมารดาอันศักดิ์สิทธิ์ที่สุดของพระเจ้าอยู่กับคุณ</w:t>
      </w:r>
      <w:r w:rsidRPr="00400B33">
        <w:t xml:space="preserve">! </w:t>
      </w:r>
      <w:r w:rsidRPr="002601AE">
        <w:rPr>
          <w:lang w:val="ru-RU"/>
        </w:rPr>
        <w:t>ดิมิทรี</w:t>
      </w:r>
      <w:r w:rsidRPr="00400B33">
        <w:t xml:space="preserve"> </w:t>
      </w:r>
      <w:r w:rsidRPr="002601AE">
        <w:rPr>
          <w:lang w:val="ru-RU"/>
        </w:rPr>
        <w:t>ฉันให้พรให้คุณขัดแย้งกับทั้งโลก</w:t>
      </w:r>
      <w:r w:rsidRPr="00400B33">
        <w:t xml:space="preserve"> </w:t>
      </w:r>
      <w:r w:rsidRPr="002601AE">
        <w:rPr>
          <w:lang w:val="ru-RU"/>
        </w:rPr>
        <w:t>ยกเว้นพระแม่มารี</w:t>
      </w:r>
      <w:r w:rsidRPr="00400B33">
        <w:t xml:space="preserve">! </w:t>
      </w:r>
      <w:r w:rsidRPr="002601AE">
        <w:rPr>
          <w:lang w:val="ru-RU"/>
        </w:rPr>
        <w:t>และสำหรับพระแม่มารี</w:t>
      </w:r>
      <w:r w:rsidRPr="00400B33">
        <w:t xml:space="preserve"> </w:t>
      </w:r>
      <w:r w:rsidRPr="002601AE">
        <w:rPr>
          <w:lang w:val="ru-RU"/>
        </w:rPr>
        <w:t>ก็ให้พรเช่นเดียวกัน</w:t>
      </w:r>
      <w:r w:rsidRPr="00400B33">
        <w:t xml:space="preserve">: </w:t>
      </w:r>
      <w:r w:rsidRPr="002601AE">
        <w:rPr>
          <w:lang w:val="ru-RU"/>
        </w:rPr>
        <w:t>ให้ขัดแย้งกับทุกคน</w:t>
      </w:r>
      <w:r w:rsidRPr="00400B33">
        <w:t xml:space="preserve"> </w:t>
      </w:r>
      <w:r w:rsidRPr="002601AE">
        <w:rPr>
          <w:lang w:val="ru-RU"/>
        </w:rPr>
        <w:t>แต่ไม่ใช่กับคุณ</w:t>
      </w:r>
      <w:r w:rsidRPr="00400B33">
        <w:t xml:space="preserve">!’ </w:t>
      </w:r>
      <w:r w:rsidRPr="002601AE">
        <w:rPr>
          <w:lang w:val="ru-RU"/>
        </w:rPr>
        <w:t>มาดูกันว่าพวกเขาเข้าใจความหมายของฉันหรือไม่</w:t>
      </w:r>
      <w:r w:rsidRPr="00400B33">
        <w:t xml:space="preserve"> </w:t>
      </w:r>
      <w:r w:rsidRPr="002601AE">
        <w:rPr>
          <w:lang w:val="ru-RU"/>
        </w:rPr>
        <w:t>มีชายคนหนึ่งถามฉันว่า</w:t>
      </w:r>
      <w:r w:rsidRPr="00400B33">
        <w:t>: ‘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สิ่งใดที่ผูกพันสามีและภรรยาร่วมกันมากที่สุด</w:t>
      </w:r>
      <w:r w:rsidRPr="00400B33">
        <w:t>?’ ‘</w:t>
      </w:r>
      <w:r>
        <w:rPr>
          <w:lang w:val="ru-RU"/>
        </w:rPr>
        <w:t>ความขอบคุณ</w:t>
      </w:r>
      <w:r w:rsidRPr="00400B33">
        <w:t xml:space="preserve">’ </w:t>
      </w:r>
      <w:r w:rsidRPr="002601AE">
        <w:rPr>
          <w:lang w:val="ru-RU"/>
        </w:rPr>
        <w:t>ฉันตอบ</w:t>
      </w:r>
      <w:r w:rsidRPr="00400B33">
        <w:t xml:space="preserve"> </w:t>
      </w:r>
      <w:r w:rsidRPr="002601AE">
        <w:rPr>
          <w:lang w:val="ru-RU"/>
        </w:rPr>
        <w:t>คนหนึ่งรักอีกคนเพราะสิ่งที่อีกคนให้เขา</w:t>
      </w:r>
      <w:r w:rsidRPr="00400B33">
        <w:t xml:space="preserve"> </w:t>
      </w:r>
      <w:r w:rsidRPr="002601AE">
        <w:rPr>
          <w:lang w:val="ru-RU"/>
        </w:rPr>
        <w:t>ภรรยาให้สามีความเชื่อมั่น</w:t>
      </w:r>
      <w:r w:rsidRPr="00400B33">
        <w:t xml:space="preserve"> </w:t>
      </w:r>
      <w:r w:rsidRPr="002601AE">
        <w:rPr>
          <w:lang w:val="ru-RU"/>
        </w:rPr>
        <w:t>ความจงรักภักดี</w:t>
      </w:r>
      <w:r w:rsidRPr="00400B33">
        <w:t xml:space="preserve"> </w:t>
      </w:r>
      <w:r w:rsidRPr="002601AE">
        <w:rPr>
          <w:lang w:val="ru-RU"/>
        </w:rPr>
        <w:t>และความเชื่อฟัง</w:t>
      </w:r>
      <w:r w:rsidRPr="00400B33">
        <w:t xml:space="preserve"> </w:t>
      </w:r>
      <w:r w:rsidRPr="002601AE">
        <w:rPr>
          <w:lang w:val="ru-RU"/>
        </w:rPr>
        <w:t>สามีให้ความมั่นใจแก่ภรรยาว่าเธออยู่ภายใต้การคุ้มครองและดูแลของเขา</w:t>
      </w:r>
      <w:r w:rsidRPr="00400B33">
        <w:t xml:space="preserve"> </w:t>
      </w:r>
      <w:r w:rsidRPr="002601AE">
        <w:rPr>
          <w:lang w:val="ru-RU"/>
        </w:rPr>
        <w:t>ภรรยาคือเจ้าของบ้าน</w:t>
      </w:r>
      <w:r w:rsidRPr="00400B33">
        <w:t xml:space="preserve"> </w:t>
      </w:r>
      <w:r w:rsidRPr="002601AE">
        <w:rPr>
          <w:lang w:val="ru-RU"/>
        </w:rPr>
        <w:t>แต่ก็เป็นผู้รับใช้หลักของบ้านด้วย</w:t>
      </w:r>
      <w:r w:rsidRPr="00400B33">
        <w:t xml:space="preserve"> </w:t>
      </w:r>
      <w:r w:rsidRPr="002601AE">
        <w:rPr>
          <w:lang w:val="ru-RU"/>
        </w:rPr>
        <w:t>สามีคือหัวหน้าครอบครัว</w:t>
      </w:r>
      <w:r w:rsidRPr="00400B33">
        <w:t xml:space="preserve"> </w:t>
      </w:r>
      <w:r w:rsidRPr="002601AE">
        <w:rPr>
          <w:lang w:val="ru-RU"/>
        </w:rPr>
        <w:t>แต่ก็เป็นผู้ที่แบกรับภาระของครอบครัวด้วย</w:t>
      </w:r>
      <w:r w:rsidRPr="00400B33">
        <w:t xml:space="preserve"> </w:t>
      </w:r>
    </w:p>
    <w:p w14:paraId="23125A5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สามีและภรรยาต้องมีความรักที่บริสุทธิ์ต่อกัน</w:t>
      </w:r>
      <w:r w:rsidRPr="00400B33">
        <w:t xml:space="preserve"> — </w:t>
      </w:r>
      <w:r w:rsidRPr="002601AE">
        <w:rPr>
          <w:lang w:val="ru-RU"/>
        </w:rPr>
        <w:t>เพื่อให้พวกเขาสามารถหาความสบายใจจากกันได้</w:t>
      </w:r>
      <w:r w:rsidRPr="00400B33">
        <w:t xml:space="preserve"> </w:t>
      </w:r>
      <w:r w:rsidRPr="002601AE">
        <w:rPr>
          <w:lang w:val="ru-RU"/>
        </w:rPr>
        <w:t>และสามารถปฏิบัติหน้าที่ทางจิตวิญญาณได้</w:t>
      </w:r>
      <w:r w:rsidRPr="00400B33">
        <w:t xml:space="preserve"> </w:t>
      </w:r>
      <w:r w:rsidRPr="002601AE">
        <w:rPr>
          <w:lang w:val="ru-RU"/>
        </w:rPr>
        <w:t>เพื่อใช้ชีวิตอย่างกลมกลืน</w:t>
      </w:r>
      <w:r w:rsidRPr="00400B33">
        <w:t xml:space="preserve"> </w:t>
      </w:r>
      <w:r w:rsidRPr="002601AE">
        <w:rPr>
          <w:lang w:val="ru-RU"/>
        </w:rPr>
        <w:lastRenderedPageBreak/>
        <w:t>ทั้งสองต้องสร้างชีวิตบนพื้นฐานของความรักเป็นอันดับแรก</w:t>
      </w:r>
      <w:r w:rsidRPr="00400B33">
        <w:t xml:space="preserve"> — </w:t>
      </w:r>
      <w:r w:rsidRPr="002601AE">
        <w:rPr>
          <w:lang w:val="ru-RU"/>
        </w:rPr>
        <w:t>ความรักอันล้ำค่าที่ประกอบด้วยคุณธรรมทางจิตวิญญาณและการเสียสละตนเอง</w:t>
      </w:r>
      <w:r w:rsidRPr="00400B33">
        <w:t xml:space="preserve"> </w:t>
      </w:r>
      <w:r w:rsidRPr="002601AE">
        <w:rPr>
          <w:lang w:val="ru-RU"/>
        </w:rPr>
        <w:t>แทนที่จะเป็นความรักที่หลอกลวง</w:t>
      </w:r>
      <w:r w:rsidRPr="00400B33">
        <w:t xml:space="preserve"> </w:t>
      </w:r>
      <w:r w:rsidRPr="002601AE">
        <w:rPr>
          <w:lang w:val="ru-RU"/>
        </w:rPr>
        <w:t>โลกีย์</w:t>
      </w:r>
      <w:r w:rsidRPr="00400B33">
        <w:t xml:space="preserve"> </w:t>
      </w:r>
      <w:r w:rsidRPr="002601AE">
        <w:rPr>
          <w:lang w:val="ru-RU"/>
        </w:rPr>
        <w:t>และทางกาย</w:t>
      </w:r>
      <w:r w:rsidRPr="00400B33">
        <w:t xml:space="preserve"> </w:t>
      </w:r>
      <w:r w:rsidRPr="002601AE">
        <w:rPr>
          <w:lang w:val="ru-RU"/>
        </w:rPr>
        <w:t>เมื่อมีความรักและการเสียสละตนเองอยู่</w:t>
      </w:r>
      <w:r w:rsidRPr="00400B33">
        <w:t xml:space="preserve"> </w:t>
      </w:r>
      <w:r w:rsidRPr="002601AE">
        <w:rPr>
          <w:lang w:val="ru-RU"/>
        </w:rPr>
        <w:t>คนหนึ่งจะเสมอพยายามเข้าใจอีกฝ่ายจากมุมมองของเขา</w:t>
      </w:r>
      <w:r w:rsidRPr="00400B33">
        <w:t xml:space="preserve"> </w:t>
      </w:r>
      <w:r w:rsidRPr="002601AE">
        <w:rPr>
          <w:lang w:val="ru-RU"/>
        </w:rPr>
        <w:t>เข้าใจเขา</w:t>
      </w:r>
      <w:r w:rsidRPr="00400B33">
        <w:t xml:space="preserve"> </w:t>
      </w:r>
      <w:r w:rsidRPr="002601AE">
        <w:rPr>
          <w:lang w:val="ru-RU"/>
        </w:rPr>
        <w:t>และรู้สึกถึงความเจ็บปวดของเขา</w:t>
      </w:r>
      <w:r w:rsidRPr="00400B33">
        <w:t xml:space="preserve"> </w:t>
      </w:r>
      <w:r w:rsidRPr="002601AE">
        <w:rPr>
          <w:lang w:val="ru-RU"/>
        </w:rPr>
        <w:t>และเมื่อรับเพื่อนบ้านเข้ามาในหัวใจที่เต็มไปด้วยความทุกข์ของตนเอง</w:t>
      </w:r>
      <w:r w:rsidRPr="00400B33">
        <w:t xml:space="preserve"> </w:t>
      </w:r>
      <w:r w:rsidRPr="002601AE">
        <w:rPr>
          <w:lang w:val="ru-RU"/>
        </w:rPr>
        <w:t>คนนั้นก็คือการรับพระคริสต์เข้ามาในหัวใจของตนเอง</w:t>
      </w:r>
      <w:r w:rsidRPr="00400B33">
        <w:t xml:space="preserve"> </w:t>
      </w:r>
      <w:r w:rsidRPr="002601AE">
        <w:rPr>
          <w:lang w:val="ru-RU"/>
        </w:rPr>
        <w:t>ซึ่งพระองค์จะเติมเต็มหัวใจนั้นด้วยความสุขที่ไม่อาจบรรยายได้</w:t>
      </w:r>
      <w:r w:rsidRPr="00400B33">
        <w:t xml:space="preserve"> </w:t>
      </w:r>
    </w:p>
    <w:p w14:paraId="1221015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เมื่อคู่สมรสคนหนึ่งรักอีกฝ่าย</w:t>
      </w:r>
      <w:r w:rsidRPr="00400B33">
        <w:t xml:space="preserve"> </w:t>
      </w:r>
      <w:r w:rsidRPr="002601AE">
        <w:rPr>
          <w:lang w:val="ru-RU"/>
        </w:rPr>
        <w:t>แม้เมื่อต้องอยู่ห่างกัน</w:t>
      </w:r>
      <w:r w:rsidRPr="00400B33">
        <w:t xml:space="preserve"> — </w:t>
      </w:r>
      <w:r w:rsidRPr="002601AE">
        <w:rPr>
          <w:lang w:val="ru-RU"/>
        </w:rPr>
        <w:t>หากสถานการณ์บังคับ</w:t>
      </w:r>
      <w:r w:rsidRPr="00400B33">
        <w:t xml:space="preserve"> — </w:t>
      </w:r>
      <w:r w:rsidRPr="002601AE">
        <w:rPr>
          <w:lang w:val="ru-RU"/>
        </w:rPr>
        <w:t>พวกเขาก็จะยังคงใกล้ชิดกันอยู่</w:t>
      </w:r>
      <w:r w:rsidRPr="00400B33">
        <w:t xml:space="preserve"> </w:t>
      </w:r>
      <w:r w:rsidRPr="002601AE">
        <w:rPr>
          <w:lang w:val="ru-RU"/>
        </w:rPr>
        <w:t>เพราะในความรักของพระคริสต์นั้นไม่มีระยะห่าง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</w:t>
      </w:r>
      <w:r w:rsidRPr="00400B33">
        <w:t xml:space="preserve"> — </w:t>
      </w:r>
      <w:r w:rsidRPr="002601AE">
        <w:rPr>
          <w:lang w:val="ru-RU"/>
        </w:rPr>
        <w:t>ขออย่าให้เป็นเช่นนั้น</w:t>
      </w:r>
      <w:r w:rsidRPr="00400B33">
        <w:t xml:space="preserve"> — </w:t>
      </w:r>
      <w:r w:rsidRPr="002601AE">
        <w:rPr>
          <w:lang w:val="ru-RU"/>
        </w:rPr>
        <w:t>ไม่มีความรักระหว่างคู่สมรส</w:t>
      </w:r>
      <w:r w:rsidRPr="00400B33">
        <w:t xml:space="preserve"> </w:t>
      </w:r>
      <w:r w:rsidRPr="002601AE">
        <w:rPr>
          <w:lang w:val="ru-RU"/>
        </w:rPr>
        <w:t>แล้วแม้เมื่ออยู่ข้างกัน</w:t>
      </w:r>
      <w:r w:rsidRPr="00400B33">
        <w:t xml:space="preserve"> </w:t>
      </w:r>
      <w:r w:rsidRPr="002601AE">
        <w:rPr>
          <w:lang w:val="ru-RU"/>
        </w:rPr>
        <w:t>พวกเขาก็อาจห่างไกลกันในความเป็นจริง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คู่สมรสแต่ละฝ่ายต้องพยายามตลอดชีวิตเพื่อรักษาความรักต่อกัน</w:t>
      </w:r>
      <w:r w:rsidRPr="00400B33">
        <w:t xml:space="preserve"> </w:t>
      </w:r>
      <w:r w:rsidRPr="002601AE">
        <w:rPr>
          <w:lang w:val="ru-RU"/>
        </w:rPr>
        <w:t>และเสียสละตนเองเพื่อประโยชน์ของกันและกัน</w:t>
      </w:r>
      <w:r w:rsidRPr="00400B33">
        <w:t xml:space="preserve"> </w:t>
      </w:r>
    </w:p>
    <w:p w14:paraId="173D4DD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ความรักทางกายทำให้คนในโลกนี้รวมตัวกันทางภายนอก</w:t>
      </w:r>
      <w:r w:rsidRPr="00400B33">
        <w:t xml:space="preserve"> </w:t>
      </w:r>
      <w:r w:rsidRPr="002601AE">
        <w:rPr>
          <w:lang w:val="ru-RU"/>
        </w:rPr>
        <w:t>แต่เพียงเท่าที่พวกเขายังมีคุณสมบัติทางโลก</w:t>
      </w:r>
      <w:r w:rsidRPr="00400B33">
        <w:t xml:space="preserve"> [</w:t>
      </w:r>
      <w:r w:rsidRPr="002601AE">
        <w:rPr>
          <w:lang w:val="ru-RU"/>
        </w:rPr>
        <w:t>ที่จำเป็นสำหรับความรักทางกายเช่นนั้น</w:t>
      </w:r>
      <w:r w:rsidRPr="00400B33">
        <w:t xml:space="preserve">] </w:t>
      </w:r>
      <w:r w:rsidRPr="002601AE">
        <w:rPr>
          <w:lang w:val="ru-RU"/>
        </w:rPr>
        <w:t>เมื่อคุณสมบัติทางโลกเหล่านี้สูญหายไป</w:t>
      </w:r>
      <w:r w:rsidRPr="00400B33">
        <w:t xml:space="preserve"> </w:t>
      </w:r>
      <w:r w:rsidRPr="002601AE">
        <w:rPr>
          <w:lang w:val="ru-RU"/>
        </w:rPr>
        <w:t>ความรักทางกายจะแยกคนออกจากกัน</w:t>
      </w:r>
      <w:r w:rsidRPr="00400B33">
        <w:t xml:space="preserve"> </w:t>
      </w:r>
      <w:r w:rsidRPr="002601AE">
        <w:rPr>
          <w:lang w:val="ru-RU"/>
        </w:rPr>
        <w:t>และพวกเขาก็จะตกสู่ความพินาศ</w:t>
      </w:r>
      <w:r w:rsidRPr="00400B33">
        <w:t xml:space="preserve"> </w:t>
      </w:r>
      <w:r w:rsidRPr="002601AE">
        <w:rPr>
          <w:lang w:val="ru-RU"/>
        </w:rPr>
        <w:t>แต่เมื่อมีความรักทางจิตวิญญาณที่แท้จริงและมีค่าอยู่ระหว่างคู่สมรส</w:t>
      </w:r>
      <w:r w:rsidRPr="00400B33">
        <w:t xml:space="preserve"> </w:t>
      </w:r>
      <w:r w:rsidRPr="002601AE">
        <w:rPr>
          <w:lang w:val="ru-RU"/>
        </w:rPr>
        <w:t>หากฝ่ายใดฝ่ายหนึ่งสูญเสียคุณสมบัติทางโลกไป</w:t>
      </w:r>
      <w:r w:rsidRPr="00400B33">
        <w:t xml:space="preserve"> </w:t>
      </w:r>
      <w:r w:rsidRPr="002601AE">
        <w:rPr>
          <w:lang w:val="ru-RU"/>
        </w:rPr>
        <w:t>สิ่งนี้ไม่เพียงแต่จะไม่ทำให้พวกเขาแยกจากกัน</w:t>
      </w:r>
      <w:r w:rsidRPr="00400B33">
        <w:t xml:space="preserve"> </w:t>
      </w:r>
      <w:r w:rsidRPr="002601AE">
        <w:rPr>
          <w:lang w:val="ru-RU"/>
        </w:rPr>
        <w:t>แต่ยังจะทำให้พวกเขารวมตัวกันแน่นแฟ้นยิ่งขึ้น</w:t>
      </w:r>
      <w:r w:rsidRPr="00400B33">
        <w:t xml:space="preserve"> </w:t>
      </w:r>
      <w:r w:rsidRPr="002601AE">
        <w:rPr>
          <w:lang w:val="ru-RU"/>
        </w:rPr>
        <w:t>หากมีเพียงความรักทางเนื้อหนังเท่านั้น</w:t>
      </w:r>
      <w:r w:rsidRPr="00400B33">
        <w:t xml:space="preserve"> </w:t>
      </w:r>
      <w:r w:rsidRPr="002601AE">
        <w:rPr>
          <w:lang w:val="ru-RU"/>
        </w:rPr>
        <w:t>ภรรยาเมื่อพบว่า</w:t>
      </w:r>
      <w:r w:rsidRPr="00400B33">
        <w:t xml:space="preserve"> </w:t>
      </w:r>
      <w:r w:rsidRPr="002601AE">
        <w:rPr>
          <w:lang w:val="ru-RU"/>
        </w:rPr>
        <w:t>เช่นว่า</w:t>
      </w:r>
      <w:r w:rsidRPr="00400B33">
        <w:t xml:space="preserve"> </w:t>
      </w:r>
      <w:r w:rsidRPr="002601AE">
        <w:rPr>
          <w:lang w:val="ru-RU"/>
        </w:rPr>
        <w:t>คู่ชีวิตของเธอได้มองผู้หญิงอื่น</w:t>
      </w:r>
      <w:r w:rsidRPr="00400B33">
        <w:t xml:space="preserve"> </w:t>
      </w:r>
      <w:r w:rsidRPr="002601AE">
        <w:rPr>
          <w:lang w:val="ru-RU"/>
        </w:rPr>
        <w:t>ก็จะสาดกรดซัลฟูริกเข้าตาเขาจนทำให้เขาตาบอด</w:t>
      </w:r>
      <w:r w:rsidRPr="00400B33">
        <w:t xml:space="preserve"> </w:t>
      </w:r>
      <w:r w:rsidRPr="002601AE">
        <w:rPr>
          <w:lang w:val="ru-RU"/>
        </w:rPr>
        <w:t>แต่หากเธอรักเขาด้วยความรักที่บริสุทธิ์</w:t>
      </w:r>
      <w:r w:rsidRPr="00400B33">
        <w:t xml:space="preserve"> </w:t>
      </w:r>
      <w:r w:rsidRPr="002601AE">
        <w:rPr>
          <w:lang w:val="ru-RU"/>
        </w:rPr>
        <w:t>เธอจะรู้สึกเจ็บปวดยิ่งกว่าสำหรับเขา</w:t>
      </w:r>
      <w:r w:rsidRPr="00400B33">
        <w:t xml:space="preserve"> </w:t>
      </w:r>
      <w:r w:rsidRPr="002601AE">
        <w:rPr>
          <w:lang w:val="ru-RU"/>
        </w:rPr>
        <w:t>และด้วยความละเอียดอ่อนและความห่วงใย</w:t>
      </w:r>
      <w:r w:rsidRPr="00400B33">
        <w:t xml:space="preserve"> </w:t>
      </w:r>
      <w:r w:rsidRPr="002601AE">
        <w:rPr>
          <w:lang w:val="ru-RU"/>
        </w:rPr>
        <w:t>เธอจะพยายามนำเขากลับสู่ทางที่ถูกต้อง</w:t>
      </w:r>
      <w:r w:rsidRPr="00400B33">
        <w:t xml:space="preserve">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พระคุณของพระเจ้าจึงมา</w:t>
      </w:r>
      <w:r w:rsidRPr="00400B33">
        <w:t xml:space="preserve"> </w:t>
      </w:r>
    </w:p>
    <w:p w14:paraId="25E0AFF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มีชาวอเมริกันเชื้อสายกรีก</w:t>
      </w:r>
      <w:r w:rsidRPr="00400B33">
        <w:t xml:space="preserve"> </w:t>
      </w:r>
      <w:r w:rsidRPr="002601AE">
        <w:rPr>
          <w:lang w:val="ru-RU"/>
        </w:rPr>
        <w:t>ซึ่งเป็นแพทย์</w:t>
      </w:r>
      <w:r w:rsidRPr="00400B33">
        <w:t xml:space="preserve"> </w:t>
      </w:r>
      <w:r w:rsidRPr="002601AE">
        <w:rPr>
          <w:lang w:val="ru-RU"/>
        </w:rPr>
        <w:t>มาพบผมที่คาลิวาของผม</w:t>
      </w:r>
      <w:r w:rsidRPr="00400B33">
        <w:t xml:space="preserve"> </w:t>
      </w:r>
      <w:r w:rsidRPr="002601AE">
        <w:rPr>
          <w:lang w:val="ru-RU"/>
        </w:rPr>
        <w:t>ผมสังเกตเห็นว่าผิวของเขาขาว</w:t>
      </w:r>
      <w:r w:rsidRPr="00400B33">
        <w:t xml:space="preserve"> </w:t>
      </w:r>
      <w:r w:rsidRPr="002601AE">
        <w:rPr>
          <w:lang w:val="ru-RU"/>
        </w:rPr>
        <w:t>จึงถามเขาอย่างระมัดระวังเกี่ยวกับชีวิตของเขา</w:t>
      </w:r>
      <w:r w:rsidRPr="00400B33">
        <w:t xml:space="preserve"> “</w:t>
      </w:r>
      <w:r w:rsidRPr="002601AE">
        <w:rPr>
          <w:lang w:val="ru-RU"/>
        </w:rPr>
        <w:t>พ่อครับ</w:t>
      </w:r>
      <w:r w:rsidRPr="00400B33">
        <w:t xml:space="preserve">” </w:t>
      </w:r>
      <w:r w:rsidRPr="002601AE">
        <w:rPr>
          <w:lang w:val="ru-RU"/>
        </w:rPr>
        <w:t>เขาพูดกับผม</w:t>
      </w:r>
      <w:r w:rsidRPr="00400B33">
        <w:t xml:space="preserve"> “</w:t>
      </w:r>
      <w:r w:rsidRPr="002601AE">
        <w:rPr>
          <w:lang w:val="ru-RU"/>
        </w:rPr>
        <w:t>ผมเป็นคริสต์นิกายออร์โธดอกซ์</w:t>
      </w:r>
      <w:r w:rsidRPr="00400B33">
        <w:t xml:space="preserve"> </w:t>
      </w:r>
      <w:r w:rsidRPr="002601AE">
        <w:rPr>
          <w:lang w:val="ru-RU"/>
        </w:rPr>
        <w:t>แต่จนกระทั่งเมื่อไม่นานมานี้</w:t>
      </w:r>
      <w:r w:rsidRPr="00400B33">
        <w:t xml:space="preserve"> </w:t>
      </w:r>
      <w:r w:rsidRPr="002601AE">
        <w:rPr>
          <w:lang w:val="ru-RU"/>
        </w:rPr>
        <w:t>ผมยังไม่ถือศีลอด</w:t>
      </w:r>
      <w:r w:rsidRPr="00400B33">
        <w:t xml:space="preserve"> </w:t>
      </w:r>
      <w:r w:rsidRPr="002601AE">
        <w:rPr>
          <w:lang w:val="ru-RU"/>
        </w:rPr>
        <w:t>และก็ไม่ไปโบสถ์บ่อยนัก</w:t>
      </w:r>
      <w:r w:rsidRPr="00400B33">
        <w:t xml:space="preserve"> </w:t>
      </w:r>
      <w:r w:rsidRPr="002601AE">
        <w:rPr>
          <w:lang w:val="ru-RU"/>
        </w:rPr>
        <w:t>คืนหนึ่ง</w:t>
      </w:r>
      <w:r w:rsidRPr="00400B33">
        <w:t xml:space="preserve"> </w:t>
      </w:r>
      <w:r w:rsidRPr="002601AE">
        <w:rPr>
          <w:lang w:val="ru-RU"/>
        </w:rPr>
        <w:t>ขณะที่กำลังคุกเข่าอยู่ในห้อง</w:t>
      </w:r>
      <w:r w:rsidRPr="00400B33">
        <w:t xml:space="preserve"> </w:t>
      </w:r>
      <w:r w:rsidRPr="002601AE">
        <w:rPr>
          <w:lang w:val="ru-RU"/>
        </w:rPr>
        <w:t>ผมได้ขอพระเจ้าให้ช่วยผมในเรื่องสำคัญ</w:t>
      </w:r>
      <w:r w:rsidRPr="00400B33">
        <w:t xml:space="preserve"> </w:t>
      </w:r>
      <w:r w:rsidRPr="002601AE">
        <w:rPr>
          <w:lang w:val="ru-RU"/>
        </w:rPr>
        <w:t>และห้องก็เต็มไปด้วยแสงสว่างที่หวานชื่น</w:t>
      </w:r>
      <w:r w:rsidRPr="00400B33">
        <w:t xml:space="preserve"> </w:t>
      </w:r>
      <w:r w:rsidRPr="002601AE">
        <w:rPr>
          <w:lang w:val="ru-RU"/>
        </w:rPr>
        <w:t>สิ่งนี้เกิดขึ้นเป็นเวลานานพอสมควร</w:t>
      </w:r>
      <w:r w:rsidRPr="00400B33">
        <w:t xml:space="preserve">: </w:t>
      </w:r>
      <w:r w:rsidRPr="002601AE">
        <w:rPr>
          <w:lang w:val="ru-RU"/>
        </w:rPr>
        <w:t>ผมไม่เห็นอะไรนอกจากแสงนั้น</w:t>
      </w:r>
      <w:r w:rsidRPr="00400B33">
        <w:t xml:space="preserve"> </w:t>
      </w:r>
      <w:r w:rsidRPr="002601AE">
        <w:rPr>
          <w:lang w:val="ru-RU"/>
        </w:rPr>
        <w:t>และรู้สึกภายในตัวว่ามีความสงบ</w:t>
      </w:r>
      <w:r>
        <w:rPr>
          <w:lang w:val="ru-RU"/>
        </w:rPr>
        <w:t>สุขที่อธิบายไม่ได้</w:t>
      </w:r>
      <w:r w:rsidRPr="00400B33">
        <w:t xml:space="preserve">” </w:t>
      </w:r>
      <w:r w:rsidRPr="002601AE">
        <w:rPr>
          <w:lang w:val="ru-RU"/>
        </w:rPr>
        <w:t>ผมรู้สึกประหลาดใจกับเรื่องนี้</w:t>
      </w:r>
      <w:r w:rsidRPr="00400B33">
        <w:t xml:space="preserve"> </w:t>
      </w:r>
      <w:r w:rsidRPr="002601AE">
        <w:rPr>
          <w:lang w:val="ru-RU"/>
        </w:rPr>
        <w:t>เพราะผมตระหนักว่าชายคนนี้ได้รับนิมิตของแสงที่ไม่ได้ถูกสร้างขึ้น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ผมจึงขอให้เขาเล่าให้ผมฟังว่าเกิดอะไรขึ้นก่อนเหตุการณ์นี้</w:t>
      </w:r>
      <w:r w:rsidRPr="00400B33">
        <w:t xml:space="preserve"> “</w:t>
      </w:r>
      <w:r w:rsidRPr="002601AE">
        <w:rPr>
          <w:lang w:val="ru-RU"/>
        </w:rPr>
        <w:t>พ่อครับ</w:t>
      </w:r>
      <w:r w:rsidRPr="00400B33">
        <w:t xml:space="preserve">” </w:t>
      </w:r>
      <w:r w:rsidRPr="002601AE">
        <w:rPr>
          <w:lang w:val="ru-RU"/>
        </w:rPr>
        <w:t>เขาเริ่มเล่า</w:t>
      </w:r>
      <w:r w:rsidRPr="00400B33">
        <w:t xml:space="preserve"> “</w:t>
      </w:r>
      <w:r w:rsidRPr="002601AE">
        <w:rPr>
          <w:lang w:val="ru-RU"/>
        </w:rPr>
        <w:t>ผมเป็นชายที่แต่งงานแล้วและมีลูกสามคน</w:t>
      </w:r>
      <w:r w:rsidRPr="00400B33">
        <w:t xml:space="preserve"> </w:t>
      </w:r>
      <w:r w:rsidRPr="002601AE">
        <w:rPr>
          <w:lang w:val="ru-RU"/>
        </w:rPr>
        <w:t>ช่วงต้นชีวิตแต่งงานของเราดีมาก</w:t>
      </w:r>
      <w:r w:rsidRPr="00400B33">
        <w:t xml:space="preserve"> </w:t>
      </w:r>
      <w:r w:rsidRPr="002601AE">
        <w:rPr>
          <w:lang w:val="ru-RU"/>
        </w:rPr>
        <w:t>แต่ต่อมา</w:t>
      </w:r>
      <w:r w:rsidRPr="00400B33">
        <w:t xml:space="preserve"> </w:t>
      </w:r>
      <w:r w:rsidRPr="002601AE">
        <w:rPr>
          <w:lang w:val="ru-RU"/>
        </w:rPr>
        <w:t>ภรรยาผม</w:t>
      </w:r>
      <w:r w:rsidRPr="00400B33">
        <w:t xml:space="preserve"> </w:t>
      </w:r>
      <w:r w:rsidRPr="002601AE">
        <w:rPr>
          <w:lang w:val="ru-RU"/>
        </w:rPr>
        <w:t>ซึ่งขาดความอดทนในการดูแลบ้านและลูกๆ</w:t>
      </w:r>
      <w:r w:rsidRPr="00400B33">
        <w:t xml:space="preserve"> </w:t>
      </w:r>
      <w:r w:rsidRPr="002601AE">
        <w:rPr>
          <w:lang w:val="ru-RU"/>
        </w:rPr>
        <w:t>ก็เริ่มถามผมว่าเราออกไปสนุกกับเพื่อนๆ</w:t>
      </w:r>
      <w:r w:rsidRPr="00400B33">
        <w:t xml:space="preserve"> </w:t>
      </w:r>
      <w:r w:rsidRPr="002601AE">
        <w:rPr>
          <w:lang w:val="ru-RU"/>
        </w:rPr>
        <w:t>ของเธอได้ไหม</w:t>
      </w:r>
      <w:r w:rsidRPr="00400B33">
        <w:t xml:space="preserve"> </w:t>
      </w:r>
      <w:r w:rsidRPr="002601AE">
        <w:rPr>
          <w:lang w:val="ru-RU"/>
        </w:rPr>
        <w:t>ผมก็ยอมตามเธอไป</w:t>
      </w:r>
      <w:r w:rsidRPr="00400B33">
        <w:t xml:space="preserve"> </w:t>
      </w:r>
      <w:r w:rsidRPr="002601AE">
        <w:rPr>
          <w:lang w:val="ru-RU"/>
        </w:rPr>
        <w:t>หลังจากนั้นสักพัก</w:t>
      </w:r>
      <w:r w:rsidRPr="00400B33">
        <w:t xml:space="preserve"> </w:t>
      </w:r>
      <w:r w:rsidRPr="002601AE">
        <w:rPr>
          <w:lang w:val="ru-RU"/>
        </w:rPr>
        <w:t>เธอก็บอกว่าอยากออกไปเที่ยวกับเพื่อน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ของเธอคนเดียว</w:t>
      </w:r>
      <w:r w:rsidRPr="00400B33">
        <w:t xml:space="preserve"> </w:t>
      </w:r>
      <w:r w:rsidRPr="002601AE">
        <w:rPr>
          <w:lang w:val="ru-RU"/>
        </w:rPr>
        <w:t>ผมก็ยอมตามนั้นเช่นกัน</w:t>
      </w:r>
      <w:r w:rsidRPr="00400B33">
        <w:t xml:space="preserve"> </w:t>
      </w:r>
      <w:r w:rsidRPr="002601AE">
        <w:rPr>
          <w:lang w:val="ru-RU"/>
        </w:rPr>
        <w:t>และดูแลลูก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ด้วยตัวเอง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เธอไม่ต้องการไปเที่ยวกับผมอีกต่อไป</w:t>
      </w:r>
      <w:r w:rsidRPr="00400B33">
        <w:t xml:space="preserve"> </w:t>
      </w:r>
      <w:r w:rsidRPr="002601AE">
        <w:rPr>
          <w:lang w:val="ru-RU"/>
        </w:rPr>
        <w:t>และเริ่มขอเงินจากผมเพื่อไปเที่ยวคนเดียว</w:t>
      </w:r>
      <w:r w:rsidRPr="00400B33">
        <w:t xml:space="preserve"> </w:t>
      </w:r>
      <w:r w:rsidRPr="002601AE">
        <w:rPr>
          <w:lang w:val="ru-RU"/>
        </w:rPr>
        <w:t>แล้วเธอก็ขอให้ผมเช่าห้องแยกให้เธอ</w:t>
      </w:r>
      <w:r w:rsidRPr="00400B33">
        <w:t xml:space="preserve"> </w:t>
      </w:r>
      <w:r w:rsidRPr="002601AE">
        <w:rPr>
          <w:lang w:val="ru-RU"/>
        </w:rPr>
        <w:t>ผมก็ยอมตามนั้นด้วย</w:t>
      </w:r>
      <w:r w:rsidRPr="00400B33">
        <w:t xml:space="preserve"> </w:t>
      </w:r>
      <w:r w:rsidRPr="002601AE">
        <w:rPr>
          <w:lang w:val="ru-RU"/>
        </w:rPr>
        <w:t>แต่เธอนำคนรักมาที่ห้องนั้นตลอด</w:t>
      </w:r>
      <w:r w:rsidRPr="00400B33">
        <w:t xml:space="preserve"> </w:t>
      </w:r>
      <w:r w:rsidRPr="002601AE">
        <w:rPr>
          <w:lang w:val="ru-RU"/>
        </w:rPr>
        <w:t>ช่วงเวลานั้น</w:t>
      </w:r>
      <w:r w:rsidRPr="00400B33">
        <w:t xml:space="preserve"> </w:t>
      </w:r>
      <w:r w:rsidRPr="002601AE">
        <w:rPr>
          <w:lang w:val="ru-RU"/>
        </w:rPr>
        <w:t>ผมพยายามทุกวิถีทาง</w:t>
      </w:r>
      <w:r w:rsidRPr="00400B33">
        <w:t xml:space="preserve"> — </w:t>
      </w:r>
      <w:r w:rsidRPr="002601AE">
        <w:rPr>
          <w:lang w:val="ru-RU"/>
        </w:rPr>
        <w:t>ทั้งให้คำปรึกษาและเกลี้ยกล่อม</w:t>
      </w:r>
      <w:r w:rsidRPr="00400B33">
        <w:t xml:space="preserve"> — </w:t>
      </w:r>
      <w:r w:rsidRPr="002601AE">
        <w:rPr>
          <w:lang w:val="ru-RU"/>
        </w:rPr>
        <w:t>เพื่อช่วยเธอ</w:t>
      </w:r>
      <w:r w:rsidRPr="00400B33">
        <w:t xml:space="preserve"> </w:t>
      </w:r>
      <w:r w:rsidRPr="002601AE">
        <w:rPr>
          <w:lang w:val="ru-RU"/>
        </w:rPr>
        <w:t>ให้เธอเปลี่ยนใจเพื่อลูกๆ</w:t>
      </w:r>
      <w:r w:rsidRPr="00400B33">
        <w:t xml:space="preserve"> </w:t>
      </w:r>
      <w:r w:rsidRPr="002601AE">
        <w:rPr>
          <w:lang w:val="ru-RU"/>
        </w:rPr>
        <w:t>ของเรา</w:t>
      </w:r>
      <w:r w:rsidRPr="00400B33">
        <w:t xml:space="preserve"> </w:t>
      </w:r>
      <w:r w:rsidRPr="002601AE">
        <w:rPr>
          <w:lang w:val="ru-RU"/>
        </w:rPr>
        <w:t>แต่เธอไม่รับฟังคำปรึกษาใดๆ</w:t>
      </w:r>
      <w:r w:rsidRPr="00400B33">
        <w:t xml:space="preserve"> </w:t>
      </w:r>
      <w:r w:rsidRPr="002601AE">
        <w:rPr>
          <w:lang w:val="ru-RU"/>
        </w:rPr>
        <w:t>ทั้งสิ้น</w:t>
      </w:r>
      <w:r w:rsidRPr="00400B33">
        <w:t xml:space="preserve"> </w:t>
      </w:r>
      <w:r w:rsidRPr="002601AE">
        <w:rPr>
          <w:lang w:val="ru-RU"/>
        </w:rPr>
        <w:t>ในที่สุด</w:t>
      </w:r>
      <w:r w:rsidRPr="00400B33">
        <w:t xml:space="preserve"> </w:t>
      </w:r>
      <w:r w:rsidRPr="002601AE">
        <w:rPr>
          <w:lang w:val="ru-RU"/>
        </w:rPr>
        <w:t>หลังจากที่เธอเอาเงินจำนวนมหาศาลไปจากผม</w:t>
      </w:r>
      <w:r w:rsidRPr="00400B33">
        <w:t xml:space="preserve"> </w:t>
      </w:r>
      <w:r w:rsidRPr="002601AE">
        <w:rPr>
          <w:lang w:val="ru-RU"/>
        </w:rPr>
        <w:t>เธอก็หายตัวไป</w:t>
      </w:r>
      <w:r w:rsidRPr="00400B33">
        <w:t xml:space="preserve"> </w:t>
      </w:r>
      <w:r w:rsidRPr="002601AE">
        <w:rPr>
          <w:lang w:val="ru-RU"/>
        </w:rPr>
        <w:t>ผมได้ค้นหาเธอและถามข่าวสารเกี่ยวกับเธอทุกที่ที่ทำได้</w:t>
      </w:r>
      <w:r w:rsidRPr="00400B33">
        <w:t xml:space="preserve"> — </w:t>
      </w:r>
      <w:r w:rsidRPr="002601AE">
        <w:rPr>
          <w:lang w:val="ru-RU"/>
        </w:rPr>
        <w:t>แต่ไม่มีผลอะไรเลย</w:t>
      </w:r>
      <w:r w:rsidRPr="00400B33">
        <w:t xml:space="preserve">; </w:t>
      </w:r>
      <w:r w:rsidRPr="002601AE">
        <w:rPr>
          <w:lang w:val="ru-RU"/>
        </w:rPr>
        <w:t>ผมแม้กระทั่งสูญเสียร่องรอยของเธอไปแล้วด้วย</w:t>
      </w:r>
      <w:r w:rsidRPr="00400B33">
        <w:t xml:space="preserve"> </w:t>
      </w:r>
      <w:r w:rsidRPr="002601AE">
        <w:rPr>
          <w:lang w:val="ru-RU"/>
        </w:rPr>
        <w:t>และแล้ววันหนึ่ง</w:t>
      </w:r>
      <w:r w:rsidRPr="00400B33">
        <w:t xml:space="preserve"> </w:t>
      </w:r>
      <w:r w:rsidRPr="002601AE">
        <w:rPr>
          <w:lang w:val="ru-RU"/>
        </w:rPr>
        <w:t>ผมได้รับข่าวว่าเธอได้มาที่นี่</w:t>
      </w:r>
      <w:r w:rsidRPr="00400B33">
        <w:t xml:space="preserve"> — </w:t>
      </w:r>
      <w:r w:rsidRPr="002601AE">
        <w:rPr>
          <w:lang w:val="ru-RU"/>
        </w:rPr>
        <w:t>ที่กรีซ</w:t>
      </w:r>
      <w:r w:rsidRPr="00400B33">
        <w:t xml:space="preserve"> — </w:t>
      </w:r>
      <w:r w:rsidRPr="002601AE">
        <w:rPr>
          <w:lang w:val="ru-RU"/>
        </w:rPr>
        <w:t>และเริ่มขายตัวในหนึ่งในสถานที่เสื่อมทรามเหล่านั้น</w:t>
      </w:r>
      <w:r w:rsidRPr="00400B33">
        <w:t xml:space="preserve"> </w:t>
      </w:r>
      <w:r w:rsidRPr="002601AE">
        <w:rPr>
          <w:lang w:val="ru-RU"/>
        </w:rPr>
        <w:lastRenderedPageBreak/>
        <w:t>มันเป็นไปไม่ได้ที่จะบรรยายความเศร้าโศกที่ถาโถมเข้ามาในใจผมจากความตกต่ำที่น่าเวทนาของเธอ</w:t>
      </w:r>
      <w:r w:rsidRPr="00400B33">
        <w:t xml:space="preserve"> </w:t>
      </w:r>
      <w:r w:rsidRPr="002601AE">
        <w:rPr>
          <w:lang w:val="ru-RU"/>
        </w:rPr>
        <w:t>ในความเศร้าโศกนั้น</w:t>
      </w:r>
      <w:r w:rsidRPr="00400B33">
        <w:t xml:space="preserve"> </w:t>
      </w:r>
      <w:r w:rsidRPr="002601AE">
        <w:rPr>
          <w:lang w:val="ru-RU"/>
        </w:rPr>
        <w:t>ผมทรุดตัวลงคุกเข่าและเริ่มอธิษฐาน</w:t>
      </w:r>
      <w:r w:rsidRPr="00400B33">
        <w:t>: ‘</w:t>
      </w:r>
      <w:r w:rsidRPr="002601AE">
        <w:rPr>
          <w:lang w:val="ru-RU"/>
        </w:rPr>
        <w:t>พระเจ้า</w:t>
      </w:r>
      <w:r w:rsidRPr="00400B33">
        <w:t xml:space="preserve">’ </w:t>
      </w:r>
      <w:r w:rsidRPr="002601AE">
        <w:rPr>
          <w:lang w:val="ru-RU"/>
        </w:rPr>
        <w:t>ผมวิงวอน</w:t>
      </w:r>
      <w:r w:rsidRPr="00400B33">
        <w:t xml:space="preserve"> ‘</w:t>
      </w:r>
      <w:r w:rsidRPr="002601AE">
        <w:rPr>
          <w:lang w:val="ru-RU"/>
        </w:rPr>
        <w:t>โปรดช่วยให้ผมหาเธอพบ</w:t>
      </w:r>
      <w:r w:rsidRPr="00400B33">
        <w:t xml:space="preserve"> </w:t>
      </w:r>
      <w:r w:rsidRPr="002601AE">
        <w:rPr>
          <w:lang w:val="ru-RU"/>
        </w:rPr>
        <w:t>และผมจะทำทุกอย่างที่ทำได้เพื่อให้แน่ใจว่าเธอจะไม่ทำลายจิตวิญญาณของตัวเอง</w:t>
      </w:r>
      <w:r w:rsidRPr="00400B33">
        <w:t xml:space="preserve"> “</w:t>
      </w:r>
      <w:r w:rsidRPr="002601AE">
        <w:rPr>
          <w:lang w:val="ru-RU"/>
        </w:rPr>
        <w:t>ผมทนไม่ได้ที่จะ</w:t>
      </w:r>
      <w:r>
        <w:rPr>
          <w:lang w:val="ru-RU"/>
        </w:rPr>
        <w:t>เห็นสภาพที่เธอตกต่ำถึงเพียงนี้</w:t>
      </w:r>
      <w:r w:rsidRPr="00400B33">
        <w:t xml:space="preserve">” </w:t>
      </w:r>
      <w:r w:rsidRPr="002601AE">
        <w:rPr>
          <w:lang w:val="ru-RU"/>
        </w:rPr>
        <w:t>และแล้วแสงสว่างนี้ก็ส่องผ่านตัวผม</w:t>
      </w:r>
      <w:r w:rsidRPr="00400B33">
        <w:t xml:space="preserve"> </w:t>
      </w:r>
      <w:r w:rsidRPr="002601AE">
        <w:rPr>
          <w:lang w:val="ru-RU"/>
        </w:rPr>
        <w:t>และหัวใจผมก็</w:t>
      </w:r>
      <w:r>
        <w:rPr>
          <w:lang w:val="ru-RU"/>
        </w:rPr>
        <w:t>เต็มไปด้วยความสงบ</w:t>
      </w:r>
      <w:r w:rsidRPr="00400B33">
        <w:t>” — “</w:t>
      </w:r>
      <w:r w:rsidRPr="002601AE">
        <w:rPr>
          <w:lang w:val="ru-RU"/>
        </w:rPr>
        <w:t>พี่</w:t>
      </w:r>
      <w:r w:rsidRPr="00400B33">
        <w:t xml:space="preserve">!” </w:t>
      </w:r>
      <w:r w:rsidRPr="002601AE">
        <w:rPr>
          <w:lang w:val="ru-RU"/>
        </w:rPr>
        <w:t>ผมกล่าวกับเขา</w:t>
      </w:r>
      <w:r w:rsidRPr="00400B33">
        <w:t xml:space="preserve"> “</w:t>
      </w:r>
      <w:r w:rsidRPr="002601AE">
        <w:rPr>
          <w:lang w:val="ru-RU"/>
        </w:rPr>
        <w:t>พระเจ้าได้เห็นความอดทน</w:t>
      </w:r>
      <w:r w:rsidRPr="00400B33">
        <w:t xml:space="preserve"> </w:t>
      </w:r>
      <w:r w:rsidRPr="002601AE">
        <w:rPr>
          <w:lang w:val="ru-RU"/>
        </w:rPr>
        <w:t>ความเมตตา</w:t>
      </w:r>
      <w:r w:rsidRPr="00400B33">
        <w:t xml:space="preserve"> </w:t>
      </w:r>
      <w:r w:rsidRPr="002601AE">
        <w:rPr>
          <w:lang w:val="ru-RU"/>
        </w:rPr>
        <w:t>และความรักของคุณ</w:t>
      </w:r>
      <w:r w:rsidRPr="00400B33">
        <w:t xml:space="preserve"> </w:t>
      </w:r>
      <w:r w:rsidRPr="002601AE">
        <w:rPr>
          <w:lang w:val="ru-RU"/>
        </w:rPr>
        <w:t>และ</w:t>
      </w:r>
      <w:r>
        <w:rPr>
          <w:lang w:val="ru-RU"/>
        </w:rPr>
        <w:t>ประทานความปลอบประโลมนี้ให้คุณ</w:t>
      </w:r>
      <w:r w:rsidRPr="00400B33">
        <w:t xml:space="preserve">” </w:t>
      </w:r>
    </w:p>
    <w:p w14:paraId="37CA5AD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นั่นคือเหตุผลที่ผมบอกว่าคนทั่วไปจะเป็นผู้ตัดสินเรา</w:t>
      </w:r>
      <w:r w:rsidRPr="00400B33">
        <w:t xml:space="preserve"> </w:t>
      </w:r>
      <w:r w:rsidRPr="002601AE">
        <w:rPr>
          <w:lang w:val="ru-RU"/>
        </w:rPr>
        <w:t>คุณเข้าใจไหม</w:t>
      </w:r>
      <w:r w:rsidRPr="00400B33">
        <w:t xml:space="preserve">? </w:t>
      </w:r>
      <w:r w:rsidRPr="002601AE">
        <w:rPr>
          <w:lang w:val="ru-RU"/>
        </w:rPr>
        <w:t>แพทย์คนหนึ่งในอเมริกา</w:t>
      </w:r>
      <w:r w:rsidRPr="00400B33">
        <w:t xml:space="preserve"> </w:t>
      </w:r>
      <w:r w:rsidRPr="002601AE">
        <w:rPr>
          <w:lang w:val="ru-RU"/>
        </w:rPr>
        <w:t>ที่มีภรรยาแบบนั้น</w:t>
      </w:r>
      <w:r w:rsidRPr="00400B33">
        <w:t xml:space="preserve"> </w:t>
      </w:r>
      <w:r w:rsidRPr="002601AE">
        <w:rPr>
          <w:lang w:val="ru-RU"/>
        </w:rPr>
        <w:t>ในสถานการณ์เช่นนั้น</w:t>
      </w:r>
      <w:r w:rsidRPr="00400B33">
        <w:t xml:space="preserve"> </w:t>
      </w:r>
      <w:r w:rsidRPr="002601AE">
        <w:rPr>
          <w:lang w:val="ru-RU"/>
        </w:rPr>
        <w:t>และในวงสังคมแบบนั้น</w:t>
      </w:r>
      <w:r w:rsidRPr="00400B33">
        <w:t xml:space="preserve"> — </w:t>
      </w:r>
      <w:r w:rsidRPr="002601AE">
        <w:rPr>
          <w:lang w:val="ru-RU"/>
        </w:rPr>
        <w:t>แต่ดูสิ</w:t>
      </w:r>
      <w:r w:rsidRPr="00400B33">
        <w:t xml:space="preserve"> </w:t>
      </w:r>
      <w:r w:rsidRPr="002601AE">
        <w:rPr>
          <w:lang w:val="ru-RU"/>
        </w:rPr>
        <w:t>เขากลายเป็นอย่างไร</w:t>
      </w:r>
      <w:r w:rsidRPr="00400B33">
        <w:t xml:space="preserve">! </w:t>
      </w:r>
    </w:p>
    <w:p w14:paraId="690AA21F" w14:textId="77777777" w:rsidR="00EF488A" w:rsidRPr="00400B33" w:rsidRDefault="00EF488A" w:rsidP="00B87D11"/>
    <w:p w14:paraId="57FA60D1" w14:textId="77777777" w:rsidR="00EF488A" w:rsidRPr="00400B33" w:rsidRDefault="00EF488A" w:rsidP="00B87D11"/>
    <w:p w14:paraId="3B611ECC" w14:textId="77777777" w:rsidR="00EF488A" w:rsidRPr="00400B33" w:rsidRDefault="00000000" w:rsidP="00B87D11">
      <w:pPr>
        <w:pStyle w:val="Heading3"/>
        <w:spacing w:before="390" w:after="240"/>
      </w:pPr>
      <w:bookmarkStart w:id="42" w:name="_Toc196932387"/>
      <w:bookmarkStart w:id="43" w:name="_Toc196932931"/>
      <w:bookmarkStart w:id="44" w:name="_Toc242097228"/>
      <w:r w:rsidRPr="002601AE">
        <w:rPr>
          <w:lang w:val="ru-RU"/>
        </w:rPr>
        <w:t>บทที่</w:t>
      </w:r>
      <w:r w:rsidRPr="00400B33">
        <w:t xml:space="preserve"> 2. </w:t>
      </w:r>
      <w:r w:rsidRPr="00400B33">
        <w:br/>
      </w:r>
      <w:r w:rsidRPr="002601AE">
        <w:rPr>
          <w:lang w:val="ru-RU"/>
        </w:rPr>
        <w:t>เกี่ยวกับวิธีที่ความอดทนช่วยรักษาครอบครัวไม่ให้แตกแยก</w:t>
      </w:r>
      <w:bookmarkEnd w:id="42"/>
      <w:bookmarkEnd w:id="43"/>
      <w:bookmarkEnd w:id="44"/>
    </w:p>
    <w:p w14:paraId="17E74F0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พี่สาวคุณเป็นอย่างไรบ้าง</w:t>
      </w:r>
      <w:r w:rsidRPr="00400B33">
        <w:t xml:space="preserve">? </w:t>
      </w:r>
      <w:r w:rsidRPr="002601AE">
        <w:rPr>
          <w:lang w:val="ru-RU"/>
        </w:rPr>
        <w:t>เธออยู่ร่วมกับสามีได้ดีไหม</w:t>
      </w:r>
      <w:r w:rsidRPr="00400B33">
        <w:t xml:space="preserve">? </w:t>
      </w:r>
    </w:p>
    <w:p w14:paraId="1FCF8DF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ผมได้ยินข่าวลือว่าชีวิตคู่ของพวกเขาไม่ค่อยราบรื่น</w:t>
      </w:r>
      <w:r w:rsidRPr="00400B33">
        <w:t xml:space="preserve"> </w:t>
      </w:r>
      <w:r w:rsidRPr="002601AE">
        <w:rPr>
          <w:lang w:val="ru-RU"/>
        </w:rPr>
        <w:t>แต่เธอก็อดทน</w:t>
      </w:r>
      <w:r w:rsidRPr="00400B33">
        <w:t xml:space="preserve"> </w:t>
      </w:r>
      <w:r w:rsidRPr="002601AE">
        <w:rPr>
          <w:lang w:val="ru-RU"/>
        </w:rPr>
        <w:t>และเมื่อจำเป็น</w:t>
      </w:r>
      <w:r w:rsidRPr="00400B33">
        <w:t xml:space="preserve"> </w:t>
      </w:r>
      <w:r w:rsidRPr="002601AE">
        <w:rPr>
          <w:lang w:val="ru-RU"/>
        </w:rPr>
        <w:t>เธอก็รับภาระนั้นไว้คนเดียว</w:t>
      </w:r>
      <w:r w:rsidRPr="00400B33">
        <w:t xml:space="preserve"> </w:t>
      </w:r>
    </w:p>
    <w:p w14:paraId="788729E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มันก็เป็นอย่างนั้นแหละ</w:t>
      </w:r>
      <w:r w:rsidRPr="00400B33">
        <w:t xml:space="preserve"> </w:t>
      </w:r>
      <w:r w:rsidRPr="002601AE">
        <w:rPr>
          <w:lang w:val="ru-RU"/>
        </w:rPr>
        <w:t>ถ้ามีคู่วัวถูกผูกเข้าด้วยกัน</w:t>
      </w:r>
      <w:r w:rsidRPr="00400B33">
        <w:t xml:space="preserve"> </w:t>
      </w:r>
      <w:r w:rsidRPr="002601AE">
        <w:rPr>
          <w:lang w:val="ru-RU"/>
        </w:rPr>
        <w:t>แล้วตัวหนึ่งอ่อนแอหรือขี้เกียจ</w:t>
      </w:r>
      <w:r w:rsidRPr="00400B33">
        <w:t xml:space="preserve"> </w:t>
      </w:r>
      <w:r w:rsidRPr="002601AE">
        <w:rPr>
          <w:lang w:val="ru-RU"/>
        </w:rPr>
        <w:t>ตัวอีกตัวก็ต้องดึงด้วยแรงมากขึ้น</w:t>
      </w:r>
      <w:r w:rsidRPr="00400B33">
        <w:t xml:space="preserve"> </w:t>
      </w:r>
      <w:r w:rsidRPr="002601AE">
        <w:rPr>
          <w:lang w:val="ru-RU"/>
        </w:rPr>
        <w:t>และในทางหนึ่ง</w:t>
      </w:r>
      <w:r w:rsidRPr="00400B33">
        <w:t xml:space="preserve"> </w:t>
      </w:r>
      <w:r w:rsidRPr="002601AE">
        <w:rPr>
          <w:lang w:val="ru-RU"/>
        </w:rPr>
        <w:t>ก็ลากตัวแรกตามหลังไปด้วย</w:t>
      </w:r>
      <w:r w:rsidRPr="00400B33">
        <w:t xml:space="preserve">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พวกเขาเป็นชาวบ้านธรรมดา</w:t>
      </w:r>
      <w:r w:rsidRPr="00400B33">
        <w:t xml:space="preserve"> </w:t>
      </w:r>
      <w:r w:rsidRPr="002601AE">
        <w:rPr>
          <w:lang w:val="ru-RU"/>
        </w:rPr>
        <w:t>แต่ยังพยายามพัฒนาตัวเองอยู่</w:t>
      </w:r>
      <w:r w:rsidRPr="00400B33">
        <w:t xml:space="preserve"> </w:t>
      </w:r>
      <w:r w:rsidRPr="002601AE">
        <w:rPr>
          <w:lang w:val="ru-RU"/>
        </w:rPr>
        <w:t>ส่วนพวกคุณกลับ</w:t>
      </w:r>
      <w:r>
        <w:rPr>
          <w:lang w:val="ru-RU"/>
        </w:rPr>
        <w:t>ทำ</w:t>
      </w:r>
      <w:r w:rsidRPr="002601AE">
        <w:rPr>
          <w:lang w:val="ru-RU"/>
        </w:rPr>
        <w:t>ตัวเหมือนเจ้าหญิง</w:t>
      </w:r>
      <w:r w:rsidRPr="00400B33">
        <w:t xml:space="preserve">! </w:t>
      </w:r>
      <w:r w:rsidRPr="002601AE">
        <w:rPr>
          <w:lang w:val="ru-RU"/>
        </w:rPr>
        <w:t>ลองนึกภาพแม่ที่มีลูกสี่คนดูสิ</w:t>
      </w:r>
      <w:r w:rsidRPr="00400B33">
        <w:t xml:space="preserve">: </w:t>
      </w:r>
      <w:r w:rsidRPr="002601AE">
        <w:rPr>
          <w:lang w:val="ru-RU"/>
        </w:rPr>
        <w:t>คนหนึ่งมีความพิการทางสติปัญญา</w:t>
      </w:r>
      <w:r w:rsidRPr="00400B33">
        <w:t xml:space="preserve"> </w:t>
      </w:r>
      <w:r w:rsidRPr="002601AE">
        <w:rPr>
          <w:lang w:val="ru-RU"/>
        </w:rPr>
        <w:t>คนหนึ่งป่วยทางจิต</w:t>
      </w:r>
      <w:r w:rsidRPr="00400B33">
        <w:t xml:space="preserve"> </w:t>
      </w:r>
      <w:r w:rsidRPr="002601AE">
        <w:rPr>
          <w:lang w:val="ru-RU"/>
        </w:rPr>
        <w:t>คนที่สามเป็นโรคธาลัสซีเมีย</w:t>
      </w:r>
      <w:r>
        <w:rPr>
          <w:rStyle w:val="FootnoteReference"/>
          <w:lang w:val="ru-RU"/>
        </w:rPr>
        <w:footnoteReference w:id="18"/>
      </w:r>
      <w:r w:rsidRPr="00400B33">
        <w:t xml:space="preserve"> </w:t>
      </w:r>
      <w:r w:rsidRPr="002601AE">
        <w:rPr>
          <w:lang w:val="ru-RU"/>
        </w:rPr>
        <w:t>และคนที่สี่ชอบเดินออกไปตอนกลางคืนไม่รู้ว่าไปไหน</w:t>
      </w:r>
      <w:r w:rsidRPr="00400B33">
        <w:t xml:space="preserve"> </w:t>
      </w:r>
      <w:r w:rsidRPr="002601AE">
        <w:rPr>
          <w:lang w:val="ru-RU"/>
        </w:rPr>
        <w:t>ส่วนสามีของผู้หญิงที่น่าสงสารคนนั้นยังคอยทรมานเธออีกด้วย</w:t>
      </w:r>
      <w:r w:rsidRPr="00400B33">
        <w:t xml:space="preserve"> </w:t>
      </w:r>
      <w:r w:rsidRPr="002601AE">
        <w:rPr>
          <w:lang w:val="ru-RU"/>
        </w:rPr>
        <w:t>ลองคิดดูว่าเธอต้องทนรับมือกับทุกสิ่งทุกอย่างมากเพียงใด</w:t>
      </w:r>
      <w:r w:rsidRPr="00400B33">
        <w:t xml:space="preserve">! </w:t>
      </w:r>
      <w:r w:rsidRPr="002601AE">
        <w:rPr>
          <w:lang w:val="ru-RU"/>
        </w:rPr>
        <w:t>จนถึงขั้นที่แม้เธอจะกรีดร้องด้วยเสียงดังที่สุด</w:t>
      </w:r>
      <w:r w:rsidRPr="00400B33">
        <w:t xml:space="preserve"> </w:t>
      </w:r>
      <w:r w:rsidRPr="002601AE">
        <w:rPr>
          <w:lang w:val="ru-RU"/>
        </w:rPr>
        <w:t>ก็ไม่สามารถบอกใครเกี่ยวกับความเจ็บปวดของเธอได้</w:t>
      </w:r>
      <w:r w:rsidRPr="00400B33">
        <w:t xml:space="preserve"> </w:t>
      </w:r>
      <w:r w:rsidRPr="002601AE">
        <w:rPr>
          <w:lang w:val="ru-RU"/>
        </w:rPr>
        <w:t>เพราะบางเรื่องที่เกิดขึ้นภายในครอบครัวนั้น</w:t>
      </w:r>
      <w:r w:rsidRPr="00400B33">
        <w:t xml:space="preserve"> </w:t>
      </w:r>
      <w:r w:rsidRPr="002601AE">
        <w:rPr>
          <w:lang w:val="ru-RU"/>
        </w:rPr>
        <w:t>ไม่สามารถนำออกมาพูดคุยข้างนอกบ้านได้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สามีของเธออาจใช้ชีวิตแยกจากเธอโดยสิ้นเชิง</w:t>
      </w:r>
      <w:r w:rsidRPr="00400B33">
        <w:t xml:space="preserve"> </w:t>
      </w:r>
      <w:r w:rsidRPr="002601AE">
        <w:rPr>
          <w:lang w:val="ru-RU"/>
        </w:rPr>
        <w:t>ไม่สนใจเธอเลยแม้แต่น้อย</w:t>
      </w:r>
      <w:r w:rsidRPr="00400B33">
        <w:t xml:space="preserve"> </w:t>
      </w:r>
      <w:r w:rsidRPr="002601AE">
        <w:rPr>
          <w:lang w:val="ru-RU"/>
        </w:rPr>
        <w:t>ผู้หญิงที่น่าสงสารคนนี้ไม่มีเงินแม้แต่จะจ่ายค่าเช่าบ้าน</w:t>
      </w:r>
      <w:r w:rsidRPr="00400B33">
        <w:t xml:space="preserve">; </w:t>
      </w:r>
      <w:r w:rsidRPr="002601AE">
        <w:rPr>
          <w:lang w:val="ru-RU"/>
        </w:rPr>
        <w:t>พวกเขาต้องการขับไล่เธอออกจากบ้าน</w:t>
      </w:r>
      <w:r w:rsidRPr="00400B33">
        <w:t xml:space="preserve"> </w:t>
      </w:r>
      <w:r w:rsidRPr="002601AE">
        <w:rPr>
          <w:lang w:val="ru-RU"/>
        </w:rPr>
        <w:t>เธอถูกบังคับให้ไปหางานทำ</w:t>
      </w:r>
      <w:r w:rsidRPr="00400B33">
        <w:t xml:space="preserve"> </w:t>
      </w:r>
      <w:r w:rsidRPr="002601AE">
        <w:rPr>
          <w:lang w:val="ru-RU"/>
        </w:rPr>
        <w:t>ต้องเผชิญกับอันตรายต่าง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และขอร้องคุณว่า</w:t>
      </w:r>
      <w:r w:rsidRPr="00400B33">
        <w:t>: “</w:t>
      </w:r>
      <w:r w:rsidRPr="002601AE">
        <w:rPr>
          <w:lang w:val="ru-RU"/>
        </w:rPr>
        <w:t>โปรดอธิษฐานให้ฉันอย่างน้อยก็รอดพ้นจากอันตรายเหล่านี้</w:t>
      </w:r>
      <w:r w:rsidRPr="00400B33">
        <w:t xml:space="preserve">!” </w:t>
      </w:r>
    </w:p>
    <w:p w14:paraId="7460756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หรือบางทีสามีของเธออาจดื่มเหล้า</w:t>
      </w:r>
      <w:r w:rsidRPr="00400B33">
        <w:t xml:space="preserve"> </w:t>
      </w:r>
      <w:r w:rsidRPr="002601AE">
        <w:rPr>
          <w:lang w:val="ru-RU"/>
        </w:rPr>
        <w:t>ไม่ทำงาน</w:t>
      </w:r>
      <w:r w:rsidRPr="00400B33">
        <w:t xml:space="preserve"> </w:t>
      </w:r>
      <w:r w:rsidRPr="002601AE">
        <w:rPr>
          <w:lang w:val="ru-RU"/>
        </w:rPr>
        <w:t>และเธอจึงต้องทำงานด้วยตัวเอง</w:t>
      </w:r>
      <w:r w:rsidRPr="00400B33">
        <w:t xml:space="preserve"> —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การทำความสะอาดบันไดในอาคารสูง</w:t>
      </w:r>
      <w:r w:rsidRPr="00400B33">
        <w:t xml:space="preserve"> </w:t>
      </w:r>
      <w:r w:rsidRPr="002601AE">
        <w:rPr>
          <w:lang w:val="ru-RU"/>
        </w:rPr>
        <w:t>ขณะที่สามีของเธอใช้เวลาทั้งวันในร้านเหล้า</w:t>
      </w:r>
      <w:r w:rsidRPr="00400B33">
        <w:t xml:space="preserve"> </w:t>
      </w:r>
      <w:r w:rsidRPr="002601AE">
        <w:rPr>
          <w:lang w:val="ru-RU"/>
        </w:rPr>
        <w:t>กลับบ้านมาในสภาพเมาหลังเที่ยงคืน</w:t>
      </w:r>
      <w:r w:rsidRPr="00400B33">
        <w:t xml:space="preserve"> </w:t>
      </w:r>
      <w:r w:rsidRPr="002601AE">
        <w:rPr>
          <w:lang w:val="ru-RU"/>
        </w:rPr>
        <w:t>ตีเธอ</w:t>
      </w:r>
      <w:r w:rsidRPr="00400B33">
        <w:t xml:space="preserve"> </w:t>
      </w:r>
      <w:r w:rsidRPr="002601AE">
        <w:rPr>
          <w:lang w:val="ru-RU"/>
        </w:rPr>
        <w:t>เรียกร้องเงินจากเธอ</w:t>
      </w:r>
      <w:r w:rsidRPr="00400B33">
        <w:t xml:space="preserve"> </w:t>
      </w:r>
      <w:r w:rsidRPr="002601AE">
        <w:rPr>
          <w:lang w:val="ru-RU"/>
        </w:rPr>
        <w:t>หรือแม้กระทั่งไปพบนายจ้างของเธอเองและเอาเงินที่เธอหามาได้ไป</w:t>
      </w:r>
      <w:r w:rsidRPr="00400B33">
        <w:t xml:space="preserve"> 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นี่มันเป็นความทุกข์ทรมานเพียงใด</w:t>
      </w:r>
      <w:r w:rsidRPr="00400B33">
        <w:t xml:space="preserve">! </w:t>
      </w:r>
    </w:p>
    <w:p w14:paraId="33862BC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สำหรับผู้หญิงบางคน</w:t>
      </w:r>
      <w:r w:rsidRPr="00400B33">
        <w:t xml:space="preserve"> </w:t>
      </w:r>
      <w:r w:rsidRPr="002601AE">
        <w:rPr>
          <w:lang w:val="ru-RU"/>
        </w:rPr>
        <w:t>เรื่องนี้ชัดเจนมาก</w:t>
      </w:r>
      <w:r w:rsidRPr="00400B33">
        <w:t xml:space="preserve"> — </w:t>
      </w:r>
      <w:r w:rsidRPr="002601AE">
        <w:rPr>
          <w:lang w:val="ru-RU"/>
        </w:rPr>
        <w:t>พวกเธอมีบาปบางอย่าง</w:t>
      </w:r>
      <w:r w:rsidRPr="00400B33">
        <w:t xml:space="preserve"> </w:t>
      </w:r>
      <w:r w:rsidRPr="002601AE">
        <w:rPr>
          <w:lang w:val="ru-RU"/>
        </w:rPr>
        <w:t>และด้วยการต้องทนทุกข์ทรมานเช่นนี้</w:t>
      </w:r>
      <w:r w:rsidRPr="00400B33">
        <w:t xml:space="preserve"> </w:t>
      </w:r>
      <w:r w:rsidRPr="002601AE">
        <w:rPr>
          <w:lang w:val="ru-RU"/>
        </w:rPr>
        <w:t>พวกเธอกำลังชดใช้บาปนั้น</w:t>
      </w:r>
      <w:r w:rsidRPr="00400B33">
        <w:t xml:space="preserve"> </w:t>
      </w:r>
      <w:r w:rsidRPr="002601AE">
        <w:rPr>
          <w:lang w:val="ru-RU"/>
        </w:rPr>
        <w:t>แต่ยังมีผู้หญิงอีกกลุ่ม</w:t>
      </w:r>
      <w:r w:rsidRPr="00400B33">
        <w:t xml:space="preserve"> — </w:t>
      </w:r>
      <w:r w:rsidRPr="002601AE">
        <w:rPr>
          <w:lang w:val="ru-RU"/>
        </w:rPr>
        <w:t>ที่ไม่มีบาปเช่นนั้น</w:t>
      </w:r>
      <w:r w:rsidRPr="00400B33">
        <w:t xml:space="preserve"> </w:t>
      </w:r>
      <w:r w:rsidRPr="002601AE">
        <w:rPr>
          <w:lang w:val="ru-RU"/>
        </w:rPr>
        <w:t>กลุ่มหลังนี้จะได้รับรางวัลที่ยุติธรรมสำหรับความทุกข์ทรมานที่พวกเธอต้องทน</w:t>
      </w:r>
      <w:r w:rsidRPr="00400B33">
        <w:t xml:space="preserve"> </w:t>
      </w:r>
      <w:r w:rsidRPr="002601AE">
        <w:rPr>
          <w:lang w:val="ru-RU"/>
        </w:rPr>
        <w:t>ฉันรู้จักแม่คนหนึ่ง</w:t>
      </w:r>
      <w:r w:rsidRPr="00400B33">
        <w:t xml:space="preserve"> </w:t>
      </w:r>
      <w:r w:rsidRPr="002601AE">
        <w:rPr>
          <w:lang w:val="ru-RU"/>
        </w:rPr>
        <w:t>เมื่อยังเป็นเด็ก</w:t>
      </w:r>
      <w:r w:rsidRPr="00400B33">
        <w:t xml:space="preserve"> </w:t>
      </w:r>
      <w:r w:rsidRPr="002601AE">
        <w:rPr>
          <w:lang w:val="ru-RU"/>
        </w:rPr>
        <w:t>เธอเหมือนเทวดาเลย</w:t>
      </w:r>
      <w:r w:rsidRPr="00400B33">
        <w:t xml:space="preserve">! </w:t>
      </w:r>
      <w:r w:rsidRPr="002601AE">
        <w:rPr>
          <w:lang w:val="ru-RU"/>
        </w:rPr>
        <w:t>เธอเป็นเด็กที่มีจิตใจดีที่สุด</w:t>
      </w:r>
      <w:r w:rsidRPr="00400B33">
        <w:t xml:space="preserve"> </w:t>
      </w:r>
      <w:r w:rsidRPr="002601AE">
        <w:rPr>
          <w:lang w:val="ru-RU"/>
        </w:rPr>
        <w:t>และเป็นเด็กที่เงียบที่สุดในครอบครัว</w:t>
      </w:r>
      <w:r w:rsidRPr="00400B33">
        <w:t xml:space="preserve"> </w:t>
      </w:r>
      <w:r w:rsidRPr="002601AE">
        <w:rPr>
          <w:lang w:val="ru-RU"/>
        </w:rPr>
        <w:t>แต่สุดท้ายเธอกลับได้แต่งงานกับคนก่อปัญหาที่น่ากลัวเพียงใด</w:t>
      </w:r>
      <w:r w:rsidRPr="00400B33">
        <w:t xml:space="preserve">! </w:t>
      </w:r>
      <w:r w:rsidRPr="002601AE">
        <w:rPr>
          <w:lang w:val="ru-RU"/>
        </w:rPr>
        <w:t>ครอบครัวของเธอถูกหลอกลวงอย่างไร</w:t>
      </w:r>
      <w:r w:rsidRPr="00400B33">
        <w:t xml:space="preserve">! </w:t>
      </w:r>
      <w:r w:rsidRPr="002601AE">
        <w:rPr>
          <w:lang w:val="ru-RU"/>
        </w:rPr>
        <w:t>เธอแต่งงานกับคนขี้เมา</w:t>
      </w:r>
      <w:r w:rsidRPr="00400B33">
        <w:t xml:space="preserve"> </w:t>
      </w:r>
      <w:r w:rsidRPr="002601AE">
        <w:rPr>
          <w:lang w:val="ru-RU"/>
        </w:rPr>
        <w:t>ซึ่งแม้เมื่อยังเป็นเด็ก</w:t>
      </w:r>
      <w:r w:rsidRPr="00400B33">
        <w:t xml:space="preserve"> </w:t>
      </w:r>
      <w:r w:rsidRPr="002601AE">
        <w:rPr>
          <w:lang w:val="ru-RU"/>
        </w:rPr>
        <w:t>ก็เป็นคนก่อปัญหาที่มีชื่อเสียงเสียแล้ว</w:t>
      </w:r>
      <w:r w:rsidRPr="00400B33">
        <w:t xml:space="preserve"> </w:t>
      </w:r>
      <w:r w:rsidRPr="002601AE">
        <w:rPr>
          <w:lang w:val="ru-RU"/>
        </w:rPr>
        <w:t>พ่อของเขาดื่มเหล้า</w:t>
      </w:r>
      <w:r w:rsidRPr="00400B33">
        <w:t xml:space="preserve"> </w:t>
      </w:r>
      <w:r w:rsidRPr="002601AE">
        <w:rPr>
          <w:lang w:val="ru-RU"/>
        </w:rPr>
        <w:lastRenderedPageBreak/>
        <w:t>และเขาก็รับนิสัยไม่ดีนี้มาด้วย</w:t>
      </w:r>
      <w:r w:rsidRPr="00400B33">
        <w:t xml:space="preserve"> </w:t>
      </w:r>
      <w:r w:rsidRPr="002601AE">
        <w:rPr>
          <w:lang w:val="ru-RU"/>
        </w:rPr>
        <w:t>และตอนนี้ผู้หญิงผู้โชคร้ายคนนี้ต้องเดินไปเดินมาด้วยหลังค่อม</w:t>
      </w:r>
      <w:r w:rsidRPr="00400B33">
        <w:t xml:space="preserve"> </w:t>
      </w:r>
      <w:r w:rsidRPr="002601AE">
        <w:rPr>
          <w:lang w:val="ru-RU"/>
        </w:rPr>
        <w:t>ทำงานจนตัวแทบหักในบ้านของคนอื่น</w:t>
      </w:r>
      <w:r w:rsidRPr="00400B33">
        <w:t xml:space="preserve"> </w:t>
      </w:r>
      <w:r w:rsidRPr="002601AE">
        <w:rPr>
          <w:lang w:val="ru-RU"/>
        </w:rPr>
        <w:t>ในขณะที่สามีของเธอทุบตีและขู่เธอด้วยมีด</w:t>
      </w:r>
      <w:r w:rsidRPr="00400B33">
        <w:t xml:space="preserve"> </w:t>
      </w:r>
      <w:r w:rsidRPr="002601AE">
        <w:rPr>
          <w:lang w:val="ru-RU"/>
        </w:rPr>
        <w:t>เขาได้ตะโกนว่า</w:t>
      </w:r>
      <w:r w:rsidRPr="00400B33">
        <w:t xml:space="preserve"> “</w:t>
      </w:r>
      <w:r w:rsidRPr="002601AE">
        <w:rPr>
          <w:lang w:val="ru-RU"/>
        </w:rPr>
        <w:t>ฉันจะแทงเธอจนตาย</w:t>
      </w:r>
      <w:r w:rsidRPr="00400B33">
        <w:t xml:space="preserve">!” </w:t>
      </w:r>
      <w:r w:rsidRPr="002601AE">
        <w:rPr>
          <w:lang w:val="ru-RU"/>
        </w:rPr>
        <w:t>มาแล้วกี่ครั้ง</w:t>
      </w:r>
      <w:r w:rsidRPr="00400B33">
        <w:t xml:space="preserve"> </w:t>
      </w:r>
      <w:r w:rsidRPr="002601AE">
        <w:rPr>
          <w:lang w:val="ru-RU"/>
        </w:rPr>
        <w:t>และเธอก็หวาดกลัวว่าเขาอาจทำจริง</w:t>
      </w:r>
      <w:r w:rsidRPr="00400B33">
        <w:t xml:space="preserve">! </w:t>
      </w:r>
      <w:r w:rsidRPr="002601AE">
        <w:rPr>
          <w:lang w:val="ru-RU"/>
        </w:rPr>
        <w:t>เธอกำลังเผชิญกับความทรมานที่แท้จริง</w:t>
      </w:r>
      <w:r w:rsidRPr="00400B33">
        <w:t xml:space="preserve">! </w:t>
      </w:r>
      <w:r w:rsidRPr="002601AE">
        <w:rPr>
          <w:lang w:val="ru-RU"/>
        </w:rPr>
        <w:t>และเธอยังมีลูกสี่คนด้วย</w:t>
      </w:r>
      <w:r w:rsidRPr="00400B33">
        <w:t xml:space="preserve"> </w:t>
      </w:r>
      <w:r w:rsidRPr="002601AE">
        <w:rPr>
          <w:lang w:val="ru-RU"/>
        </w:rPr>
        <w:t>ครอบครัวของเธอเองถึงขั้นแนะนำให้เธอหย่า</w:t>
      </w:r>
      <w:r w:rsidRPr="00400B33">
        <w:t xml:space="preserve"> </w:t>
      </w:r>
      <w:r w:rsidRPr="002601AE">
        <w:rPr>
          <w:lang w:val="ru-RU"/>
        </w:rPr>
        <w:t>แต่เธอตอบว่า</w:t>
      </w:r>
      <w:r w:rsidRPr="00400B33">
        <w:t>: ‘</w:t>
      </w:r>
      <w:r>
        <w:rPr>
          <w:lang w:val="ru-RU"/>
        </w:rPr>
        <w:t>ฉันคิดว่าจะทนอีกสักพัก</w:t>
      </w:r>
      <w:r w:rsidRPr="00400B33">
        <w:t xml:space="preserve">’ </w:t>
      </w:r>
      <w:r w:rsidRPr="002601AE">
        <w:rPr>
          <w:lang w:val="ru-RU"/>
        </w:rPr>
        <w:t>และเธอก็ทนจริงๆ</w:t>
      </w:r>
      <w:r w:rsidRPr="00400B33">
        <w:t xml:space="preserve"> </w:t>
      </w:r>
      <w:r w:rsidRPr="002601AE">
        <w:rPr>
          <w:lang w:val="ru-RU"/>
        </w:rPr>
        <w:t>คุณเข้าใจได้ไหม</w:t>
      </w:r>
      <w:r w:rsidRPr="00400B33">
        <w:t xml:space="preserve">? </w:t>
      </w:r>
      <w:r w:rsidRPr="002601AE">
        <w:rPr>
          <w:lang w:val="ru-RU"/>
        </w:rPr>
        <w:t>ผู้หญิงคนนี้ไม่เคยอ่าน</w:t>
      </w:r>
      <w:r w:rsidRPr="00400B33">
        <w:t xml:space="preserve"> ‘Paterika’ </w:t>
      </w:r>
      <w:r w:rsidRPr="002601AE">
        <w:rPr>
          <w:lang w:val="ru-RU"/>
        </w:rPr>
        <w:t>หรือชีวประวัติของนักบุญ</w:t>
      </w:r>
      <w:r w:rsidRPr="00400B33">
        <w:t xml:space="preserve"> </w:t>
      </w:r>
      <w:r w:rsidRPr="002601AE">
        <w:rPr>
          <w:lang w:val="ru-RU"/>
        </w:rPr>
        <w:t>แต่เธอก็ยังทนได้</w:t>
      </w:r>
      <w:r w:rsidRPr="00400B33">
        <w:t>! ‘</w:t>
      </w:r>
      <w:r w:rsidRPr="002601AE">
        <w:rPr>
          <w:lang w:val="ru-RU"/>
        </w:rPr>
        <w:t>ได้</w:t>
      </w:r>
      <w:r w:rsidRPr="00400B33">
        <w:t xml:space="preserve">’ </w:t>
      </w:r>
      <w:r w:rsidRPr="002601AE">
        <w:rPr>
          <w:lang w:val="ru-RU"/>
        </w:rPr>
        <w:t>ฉันเคยพูดกับเธอครั้งหนึ่ง</w:t>
      </w:r>
      <w:r w:rsidRPr="00400B33">
        <w:t xml:space="preserve"> ‘</w:t>
      </w:r>
      <w:r w:rsidRPr="002601AE">
        <w:rPr>
          <w:lang w:val="ru-RU"/>
        </w:rPr>
        <w:t>แต่ลูกๆ</w:t>
      </w:r>
      <w:r w:rsidRPr="00400B33">
        <w:t xml:space="preserve"> </w:t>
      </w:r>
      <w:r w:rsidRPr="002601AE">
        <w:rPr>
          <w:lang w:val="ru-RU"/>
        </w:rPr>
        <w:t>ของคุณล่ะ</w:t>
      </w:r>
      <w:r w:rsidRPr="00400B33">
        <w:t xml:space="preserve">? </w:t>
      </w:r>
      <w:r w:rsidRPr="002601AE">
        <w:rPr>
          <w:lang w:val="ru-RU"/>
        </w:rPr>
        <w:t>พวกมันเห็นทุกอย่างนี้แล้วไม่เข้าช่วยเลยหรือ</w:t>
      </w:r>
      <w:r w:rsidRPr="00400B33">
        <w:t>?’ ‘</w:t>
      </w:r>
      <w:r w:rsidRPr="002601AE">
        <w:rPr>
          <w:lang w:val="ru-RU"/>
        </w:rPr>
        <w:t>พวกมันยังอายุแค่สิบห้าหรือสิบหกปีเท่านั้น</w:t>
      </w:r>
      <w:r w:rsidRPr="00400B33">
        <w:t xml:space="preserve">’ </w:t>
      </w:r>
      <w:r w:rsidRPr="002601AE">
        <w:rPr>
          <w:lang w:val="ru-RU"/>
        </w:rPr>
        <w:t>เธอตอบ</w:t>
      </w:r>
      <w:r w:rsidRPr="00400B33">
        <w:t xml:space="preserve"> ‘</w:t>
      </w:r>
      <w:r w:rsidRPr="002601AE">
        <w:rPr>
          <w:lang w:val="ru-RU"/>
        </w:rPr>
        <w:t>ให้พวกเขาไปรับราชการทหารก่อน</w:t>
      </w:r>
      <w:r w:rsidRPr="00400B33">
        <w:t xml:space="preserve"> </w:t>
      </w:r>
      <w:r w:rsidRPr="002601AE">
        <w:rPr>
          <w:lang w:val="ru-RU"/>
        </w:rPr>
        <w:t>แล้วเมื่อกลับมา</w:t>
      </w:r>
      <w:r w:rsidRPr="00400B33">
        <w:t xml:space="preserve"> </w:t>
      </w:r>
      <w:r w:rsidRPr="002601AE">
        <w:rPr>
          <w:lang w:val="ru-RU"/>
        </w:rPr>
        <w:t>พวกเขาจะดุพ่อตัวเองสักหน่อย</w:t>
      </w:r>
      <w:r w:rsidRPr="00400B33">
        <w:t xml:space="preserve">!’ </w:t>
      </w:r>
      <w:r w:rsidRPr="002601AE">
        <w:rPr>
          <w:lang w:val="ru-RU"/>
        </w:rPr>
        <w:t>พูดอีกอย่างก็คือ</w:t>
      </w:r>
      <w:r w:rsidRPr="00400B33">
        <w:t xml:space="preserve"> </w:t>
      </w:r>
      <w:r w:rsidRPr="002601AE">
        <w:rPr>
          <w:lang w:val="ru-RU"/>
        </w:rPr>
        <w:t>จนกว่าพวกเขาจะรับราชการทหารเสร็จ</w:t>
      </w:r>
      <w:r w:rsidRPr="00400B33">
        <w:t xml:space="preserve"> </w:t>
      </w:r>
      <w:r w:rsidRPr="002601AE">
        <w:rPr>
          <w:lang w:val="ru-RU"/>
        </w:rPr>
        <w:t>เธอต้องทนรับการถูกตีต่อไป</w:t>
      </w:r>
      <w:r w:rsidRPr="00400B33">
        <w:t xml:space="preserve">! </w:t>
      </w:r>
    </w:p>
    <w:p w14:paraId="3D49F590" w14:textId="77777777" w:rsidR="00EF488A" w:rsidRPr="00400B33" w:rsidRDefault="00EF488A" w:rsidP="00B87D11"/>
    <w:p w14:paraId="595E7CB6" w14:textId="77777777" w:rsidR="00EF488A" w:rsidRPr="00400B33" w:rsidRDefault="00000000" w:rsidP="00B87D11">
      <w:pPr>
        <w:pStyle w:val="Heading4"/>
      </w:pPr>
      <w:bookmarkStart w:id="45" w:name="_Toc196932388"/>
      <w:bookmarkStart w:id="46" w:name="_Toc196932932"/>
      <w:bookmarkStart w:id="47" w:name="_Toc242097229"/>
      <w:r w:rsidRPr="002601AE">
        <w:rPr>
          <w:lang w:val="ru-RU"/>
        </w:rPr>
        <w:t>ความอดทนทำให้คนนั้นเต็มเปี่ยมด้วยพระคุณ</w:t>
      </w:r>
      <w:bookmarkEnd w:id="45"/>
      <w:bookmarkEnd w:id="46"/>
      <w:bookmarkEnd w:id="47"/>
    </w:p>
    <w:p w14:paraId="18E3456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เราควรปฏิบัติตัวอย่างไรต่อคนที่กำลังหง</w:t>
      </w:r>
      <w:r>
        <w:rPr>
          <w:lang w:val="ru-RU"/>
        </w:rPr>
        <w:t>ุด</w:t>
      </w:r>
      <w:r w:rsidRPr="002601AE">
        <w:rPr>
          <w:lang w:val="ru-RU"/>
        </w:rPr>
        <w:t>หงิดหรืออารมณ์ร้อน</w:t>
      </w:r>
      <w:r w:rsidRPr="00400B33">
        <w:t xml:space="preserve">? </w:t>
      </w:r>
    </w:p>
    <w:p w14:paraId="61EB7BB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ด้วยความอดทน</w:t>
      </w:r>
      <w:r w:rsidRPr="00400B33">
        <w:t xml:space="preserve"> </w:t>
      </w:r>
    </w:p>
    <w:p w14:paraId="21F5941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แต่ถ้าผมไม่มีความอดทนเลยล่ะครับ</w:t>
      </w:r>
      <w:r w:rsidRPr="00400B33">
        <w:t xml:space="preserve">? </w:t>
      </w:r>
    </w:p>
    <w:p w14:paraId="653E045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เราควรไปซื้อมาบ้างดีกว่า</w:t>
      </w:r>
      <w:r w:rsidRPr="00400B33">
        <w:t xml:space="preserve">! </w:t>
      </w:r>
      <w:r w:rsidRPr="002601AE">
        <w:rPr>
          <w:lang w:val="ru-RU"/>
        </w:rPr>
        <w:t>มีขายในซูเปอร์มาร์เก็ต</w:t>
      </w:r>
      <w:r w:rsidRPr="00400B33">
        <w:t xml:space="preserve">!.. </w:t>
      </w:r>
      <w:r w:rsidRPr="002601AE">
        <w:rPr>
          <w:lang w:val="ru-RU"/>
        </w:rPr>
        <w:t>คุณรู้ไหมครับ</w:t>
      </w:r>
      <w:r w:rsidRPr="00400B33">
        <w:t xml:space="preserve"> </w:t>
      </w:r>
      <w:r w:rsidRPr="002601AE">
        <w:rPr>
          <w:lang w:val="ru-RU"/>
        </w:rPr>
        <w:t>ถ้าใครนั้นกำลังโกรธจัด</w:t>
      </w:r>
      <w:r w:rsidRPr="00400B33">
        <w:t xml:space="preserve"> </w:t>
      </w:r>
      <w:r w:rsidRPr="002601AE">
        <w:rPr>
          <w:lang w:val="ru-RU"/>
        </w:rPr>
        <w:t>ไม่ว่าคุณจะพูดอะไรกับเขาก็ไม่ช่วยอะไรได้ทั้งนั้น</w:t>
      </w:r>
      <w:r w:rsidRPr="00400B33">
        <w:t xml:space="preserve"> </w:t>
      </w:r>
      <w:r w:rsidRPr="002601AE">
        <w:rPr>
          <w:lang w:val="ru-RU"/>
        </w:rPr>
        <w:t>ในเวลาเช่นนั้น</w:t>
      </w:r>
      <w:r w:rsidRPr="00400B33">
        <w:t xml:space="preserve"> </w:t>
      </w:r>
      <w:r w:rsidRPr="002601AE">
        <w:rPr>
          <w:lang w:val="ru-RU"/>
        </w:rPr>
        <w:t>ดีที่สุดคือควรเงียบอยู่และสวดคำอธิษฐานของพระเยซู</w:t>
      </w:r>
      <w:r w:rsidRPr="00400B33">
        <w:t xml:space="preserve"> </w:t>
      </w:r>
      <w:r w:rsidRPr="002601AE">
        <w:rPr>
          <w:lang w:val="ru-RU"/>
        </w:rPr>
        <w:t>คำอธิษฐานนี้จะช่วยให้เขาสงบลง</w:t>
      </w:r>
      <w:r w:rsidRPr="00400B33">
        <w:t xml:space="preserve"> </w:t>
      </w:r>
      <w:r w:rsidRPr="002601AE">
        <w:rPr>
          <w:lang w:val="ru-RU"/>
        </w:rPr>
        <w:t>และหลังจากนั้นคุณก็สามารถเข้าใจกันกับเขาได้</w:t>
      </w:r>
      <w:r w:rsidRPr="00400B33">
        <w:t xml:space="preserve"> </w:t>
      </w:r>
      <w:r w:rsidRPr="002601AE">
        <w:rPr>
          <w:lang w:val="ru-RU"/>
        </w:rPr>
        <w:t>ลองคิดดูสิ</w:t>
      </w:r>
      <w:r w:rsidRPr="00400B33">
        <w:t xml:space="preserve"> </w:t>
      </w:r>
      <w:r w:rsidRPr="002601AE">
        <w:rPr>
          <w:lang w:val="ru-RU"/>
        </w:rPr>
        <w:t>แม้แต่นักประมงก็ไม่ไปออกทะเลเมื่อทะเลมีคลื่นแรง</w:t>
      </w:r>
      <w:r w:rsidRPr="00400B33">
        <w:t xml:space="preserve"> </w:t>
      </w:r>
      <w:r w:rsidRPr="002601AE">
        <w:rPr>
          <w:lang w:val="ru-RU"/>
        </w:rPr>
        <w:t>พวกเขารออย่างอดทนจนกว่าสภาพอากาศจะดีขึ้น</w:t>
      </w:r>
      <w:r w:rsidRPr="00400B33">
        <w:t xml:space="preserve"> </w:t>
      </w:r>
    </w:p>
    <w:p w14:paraId="1738CE2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ท่านอธิบายความไม่อดทนของผู้คนอย่างไร</w:t>
      </w:r>
      <w:r w:rsidRPr="00400B33">
        <w:t xml:space="preserve">? </w:t>
      </w:r>
    </w:p>
    <w:p w14:paraId="794A6F0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>
        <w:rPr>
          <w:lang w:val="ru-RU"/>
        </w:rPr>
        <w:t>นี่เป็นเพราะพวกเขามี</w:t>
      </w:r>
      <w:r w:rsidRPr="00400B33">
        <w:t xml:space="preserve">… </w:t>
      </w:r>
      <w:r w:rsidRPr="002601AE">
        <w:rPr>
          <w:lang w:val="ru-RU"/>
        </w:rPr>
        <w:t>ความสงบภายในใจอย่างล้นหลาม</w:t>
      </w:r>
      <w:r w:rsidRPr="00400B33">
        <w:t xml:space="preserve">! </w:t>
      </w:r>
      <w:r w:rsidRPr="002601AE">
        <w:rPr>
          <w:lang w:val="ru-RU"/>
        </w:rPr>
        <w:t>พระเจ้าได้กำหนดให้การรอดพ้นของมนุษย์ขึ้นอยู่กับความอดทนของพวกเขา</w:t>
      </w:r>
      <w:r w:rsidRPr="00400B33">
        <w:t xml:space="preserve"> </w:t>
      </w: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แต่ผู้ใดที่อดทนจนถึงที่สุด</w:t>
      </w:r>
      <w:r w:rsidRPr="00400B33">
        <w:rPr>
          <w:i/>
          <w:iCs/>
        </w:rPr>
        <w:t xml:space="preserve"> </w:t>
      </w:r>
      <w:r>
        <w:rPr>
          <w:i/>
          <w:iCs/>
          <w:lang w:val="ru-RU"/>
        </w:rPr>
        <w:t>จะได้รับการรอด</w:t>
      </w:r>
      <w:r w:rsidRPr="00400B33">
        <w:rPr>
          <w:i/>
          <w:iCs/>
        </w:rPr>
        <w:t xml:space="preserve">” </w:t>
      </w:r>
      <w:r w:rsidRPr="00400B33">
        <w:t>(</w:t>
      </w:r>
      <w:r>
        <w:rPr>
          <w:rStyle w:val="FootnoteReference"/>
          <w:i/>
          <w:iCs/>
          <w:lang w:val="ru-RU"/>
        </w:rPr>
        <w:footnoteReference w:id="19"/>
      </w:r>
      <w:r w:rsidRPr="00400B33">
        <w:t xml:space="preserve"> ) </w:t>
      </w:r>
      <w:r w:rsidRPr="002601AE">
        <w:rPr>
          <w:lang w:val="ru-RU"/>
        </w:rPr>
        <w:t>ตามที่พระวรสารกล่าวไว้</w:t>
      </w:r>
      <w:r w:rsidRPr="00400B33">
        <w:t xml:space="preserve"> </w:t>
      </w:r>
      <w:r w:rsidRPr="002601AE">
        <w:rPr>
          <w:lang w:val="ru-RU"/>
        </w:rPr>
        <w:t>พระเจ้าทรงมอบความยากลำบากและบททดสอบต่าง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ให้แก่มนุษย์</w:t>
      </w:r>
      <w:r w:rsidRPr="00400B33">
        <w:t xml:space="preserve"> </w:t>
      </w:r>
      <w:r w:rsidRPr="002601AE">
        <w:rPr>
          <w:lang w:val="ru-RU"/>
        </w:rPr>
        <w:t>เพื่อให้พวกเขาได้ฝึกฝนความอดทนจนเชี่ยวชาญ</w:t>
      </w:r>
      <w:r w:rsidRPr="00400B33">
        <w:t xml:space="preserve"> </w:t>
      </w:r>
    </w:p>
    <w:p w14:paraId="379197B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ความอดทนเริ่มต้นจากความรัก</w:t>
      </w:r>
      <w:r w:rsidRPr="00400B33">
        <w:t xml:space="preserve"> </w:t>
      </w:r>
      <w:r w:rsidRPr="002601AE">
        <w:rPr>
          <w:lang w:val="ru-RU"/>
        </w:rPr>
        <w:t>เพื่อจะอดทนต่อใครสักคน</w:t>
      </w:r>
      <w:r w:rsidRPr="00400B33">
        <w:t xml:space="preserve"> </w:t>
      </w:r>
      <w:r w:rsidRPr="002601AE">
        <w:rPr>
          <w:lang w:val="ru-RU"/>
        </w:rPr>
        <w:t>คุณต้องรู้สึกถึงความเจ็บปวดของเขา</w:t>
      </w:r>
      <w:r w:rsidRPr="00400B33">
        <w:t xml:space="preserve"> “</w:t>
      </w:r>
      <w:r w:rsidRPr="002601AE">
        <w:rPr>
          <w:lang w:val="ru-RU"/>
        </w:rPr>
        <w:t>ความอดทนช่วยครอบครัวให้พ้นจากความพินาศ</w:t>
      </w:r>
      <w:r w:rsidRPr="00400B33">
        <w:t xml:space="preserve"> </w:t>
      </w:r>
      <w:r w:rsidRPr="002601AE">
        <w:rPr>
          <w:lang w:val="ru-RU"/>
        </w:rPr>
        <w:t>ฉันเคยเห็นสัตว์ป่ากลายเป็นอ่อนโยนเหมือนลูกแกะ</w:t>
      </w:r>
      <w:r w:rsidRPr="00400B33">
        <w:t xml:space="preserve"> </w:t>
      </w:r>
      <w:r w:rsidRPr="002601AE">
        <w:rPr>
          <w:lang w:val="ru-RU"/>
        </w:rPr>
        <w:t>หากคุณวางใจในพระเจ้า</w:t>
      </w:r>
      <w:r w:rsidRPr="00400B33">
        <w:t xml:space="preserve"> </w:t>
      </w:r>
      <w:r w:rsidRPr="002601AE">
        <w:rPr>
          <w:lang w:val="ru-RU"/>
        </w:rPr>
        <w:t>ทุกปัญหาจะได้รับการแก้ไขอย่างราบรื่นและด้วยจิตวิญญาณ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เมื่อฉันอาศัยอยู่ที่วัดสโตมิออน</w:t>
      </w:r>
      <w:r w:rsidRPr="00400B33">
        <w:t xml:space="preserve"> </w:t>
      </w:r>
      <w:r w:rsidRPr="002601AE">
        <w:rPr>
          <w:lang w:val="ru-RU"/>
        </w:rPr>
        <w:t>ฉันได้พบผู้หญิงคนหนึ่งในเมืองโคนิตซา</w:t>
      </w:r>
      <w:r>
        <w:rPr>
          <w:rStyle w:val="FootnoteReference"/>
          <w:lang w:val="ru-RU"/>
        </w:rPr>
        <w:footnoteReference w:id="20"/>
      </w:r>
      <w:r w:rsidRPr="00400B33">
        <w:t xml:space="preserve"> </w:t>
      </w:r>
      <w:r w:rsidRPr="002601AE">
        <w:rPr>
          <w:lang w:val="ru-RU"/>
        </w:rPr>
        <w:t>ที่มีใบหน้าเปล่งประกาย</w:t>
      </w:r>
      <w:r w:rsidRPr="00400B33">
        <w:t xml:space="preserve"> </w:t>
      </w:r>
      <w:r w:rsidRPr="002601AE">
        <w:rPr>
          <w:lang w:val="ru-RU"/>
        </w:rPr>
        <w:t>เธอเป็นแม่ของลูกห้าคน</w:t>
      </w:r>
      <w:r w:rsidRPr="00400B33">
        <w:t xml:space="preserve"> </w:t>
      </w:r>
      <w:r w:rsidRPr="002601AE">
        <w:rPr>
          <w:lang w:val="ru-RU"/>
        </w:rPr>
        <w:t>ฉันจำเธอได้ภายหลัง</w:t>
      </w:r>
      <w:r w:rsidRPr="00400B33">
        <w:t xml:space="preserve"> </w:t>
      </w:r>
      <w:r w:rsidRPr="002601AE">
        <w:rPr>
          <w:lang w:val="ru-RU"/>
        </w:rPr>
        <w:t>สามีของเธอเป็นช่างไม้</w:t>
      </w:r>
      <w:r w:rsidRPr="00400B33">
        <w:t xml:space="preserve"> </w:t>
      </w:r>
      <w:r w:rsidRPr="002601AE">
        <w:rPr>
          <w:lang w:val="ru-RU"/>
        </w:rPr>
        <w:t>และมักทำงานร่วมกับอาจารย์ของฉัน</w:t>
      </w:r>
      <w:r>
        <w:rPr>
          <w:rStyle w:val="FootnoteReference"/>
          <w:lang w:val="ru-RU"/>
        </w:rPr>
        <w:footnoteReference w:id="21"/>
      </w:r>
      <w:r w:rsidRPr="00400B33">
        <w:t xml:space="preserve"> </w:t>
      </w:r>
      <w:r w:rsidRPr="002601AE">
        <w:rPr>
          <w:lang w:val="ru-RU"/>
        </w:rPr>
        <w:t>หากลูกค้ามีความคิดเห็นแม้เพียงเล็กน้อยกับชายคนนี้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>: ‘</w:t>
      </w:r>
      <w:r w:rsidRPr="002601AE">
        <w:rPr>
          <w:lang w:val="ru-RU"/>
        </w:rPr>
        <w:t>นายยานนิส</w:t>
      </w:r>
      <w:r w:rsidRPr="00400B33">
        <w:t xml:space="preserve"> </w:t>
      </w:r>
      <w:r w:rsidRPr="002601AE">
        <w:rPr>
          <w:lang w:val="ru-RU"/>
        </w:rPr>
        <w:t>บางทีเราอาจทำแบบนี้ได้ไหม</w:t>
      </w:r>
      <w:r w:rsidRPr="00400B33">
        <w:t xml:space="preserve">?’ — </w:t>
      </w:r>
      <w:r w:rsidRPr="002601AE">
        <w:rPr>
          <w:lang w:val="ru-RU"/>
        </w:rPr>
        <w:t>เขาจะโกรธจนควบคุมตัวเองไม่ได้ทันที</w:t>
      </w:r>
      <w:r w:rsidRPr="00400B33">
        <w:t xml:space="preserve"> ‘</w:t>
      </w:r>
      <w:r w:rsidRPr="002601AE">
        <w:rPr>
          <w:lang w:val="ru-RU"/>
        </w:rPr>
        <w:t>คุณกำลังพยายามสอนบทเรียนให้ผมหรือ</w:t>
      </w:r>
      <w:r w:rsidRPr="00400B33">
        <w:t xml:space="preserve">?!’ </w:t>
      </w:r>
      <w:r w:rsidRPr="002601AE">
        <w:rPr>
          <w:lang w:val="ru-RU"/>
        </w:rPr>
        <w:t>เขาจะตะโกน</w:t>
      </w:r>
      <w:r w:rsidRPr="00400B33">
        <w:t xml:space="preserve"> </w:t>
      </w:r>
      <w:r w:rsidRPr="002601AE">
        <w:rPr>
          <w:lang w:val="ru-RU"/>
        </w:rPr>
        <w:t>พร้อมทุบเครื่องมือของตัวเอง</w:t>
      </w:r>
      <w:r w:rsidRPr="00400B33">
        <w:t xml:space="preserve"> </w:t>
      </w:r>
      <w:r w:rsidRPr="002601AE">
        <w:rPr>
          <w:lang w:val="ru-RU"/>
        </w:rPr>
        <w:t>โยนมันไปมุมห้อง</w:t>
      </w:r>
      <w:r w:rsidRPr="00400B33">
        <w:t xml:space="preserve"> </w:t>
      </w:r>
      <w:r w:rsidRPr="002601AE">
        <w:rPr>
          <w:lang w:val="ru-RU"/>
        </w:rPr>
        <w:t>แล้วเดินออกไปอย่างโกรธจัด</w:t>
      </w:r>
      <w:r w:rsidRPr="00400B33">
        <w:t xml:space="preserve"> </w:t>
      </w:r>
      <w:r w:rsidRPr="002601AE">
        <w:rPr>
          <w:lang w:val="ru-RU"/>
        </w:rPr>
        <w:t>คุณลองนึกดูสิว่าเขาต้องทำเรื่องอะไรในบ้านตัวเองบ้าง</w:t>
      </w:r>
      <w:r w:rsidRPr="00400B33">
        <w:t xml:space="preserve"> </w:t>
      </w:r>
      <w:r w:rsidRPr="002601AE">
        <w:rPr>
          <w:lang w:val="ru-RU"/>
        </w:rPr>
        <w:t>หากเขาถึงขั้นทุบทำลายทุกอย่างแม้ในบ้านของคนอื่น</w:t>
      </w:r>
      <w:r w:rsidRPr="00400B33">
        <w:t xml:space="preserve">! </w:t>
      </w:r>
      <w:r w:rsidRPr="002601AE">
        <w:rPr>
          <w:lang w:val="ru-RU"/>
        </w:rPr>
        <w:t>การอยู่ร่วมกับชายคนนี้แม้เพียงวันเดียวก็เป็นเรื่องที่เป็นไปไม่ได้</w:t>
      </w:r>
      <w:r w:rsidRPr="00400B33">
        <w:t xml:space="preserve"> </w:t>
      </w:r>
      <w:r w:rsidRPr="002601AE">
        <w:rPr>
          <w:lang w:val="ru-RU"/>
        </w:rPr>
        <w:t>แต่ภรรยาของเขากลับใช้ชีวิตร่วมกับเขามาหลายปีแล้ว</w:t>
      </w:r>
      <w:r w:rsidRPr="00400B33">
        <w:t xml:space="preserve"> </w:t>
      </w:r>
      <w:r w:rsidRPr="002601AE">
        <w:rPr>
          <w:lang w:val="ru-RU"/>
        </w:rPr>
        <w:t>ทุกวันเธอต้องทนทุกข์ทรมาน</w:t>
      </w:r>
      <w:r w:rsidRPr="00400B33">
        <w:t xml:space="preserve"> </w:t>
      </w:r>
      <w:r w:rsidRPr="002601AE">
        <w:rPr>
          <w:lang w:val="ru-RU"/>
        </w:rPr>
        <w:t>แต่เธอกลับปฏิบัติต่อทุกสิ่งด้วยความเมตตาอย่างยิ่ง</w:t>
      </w:r>
      <w:r w:rsidRPr="00400B33">
        <w:t xml:space="preserve"> </w:t>
      </w:r>
      <w:r w:rsidRPr="002601AE">
        <w:rPr>
          <w:lang w:val="ru-RU"/>
        </w:rPr>
        <w:t>และอดทนรับมือกับทุกสิ่งด้วยความอดทน</w:t>
      </w:r>
      <w:r w:rsidRPr="00400B33">
        <w:t xml:space="preserve"> </w:t>
      </w:r>
      <w:r w:rsidRPr="002601AE">
        <w:rPr>
          <w:lang w:val="ru-RU"/>
        </w:rPr>
        <w:t>ผมรู้ดีว่าในบ้านพวกเขามีเรื่องอะไรเกิดขึ้น</w:t>
      </w:r>
      <w:r w:rsidRPr="00400B33">
        <w:t xml:space="preserve"> </w:t>
      </w:r>
      <w:r w:rsidRPr="002601AE">
        <w:rPr>
          <w:lang w:val="ru-RU"/>
        </w:rPr>
        <w:t>ดังนั้นทุกครั้งที่พบเธอ</w:t>
      </w:r>
      <w:r w:rsidRPr="00400B33">
        <w:t xml:space="preserve"> </w:t>
      </w:r>
      <w:r w:rsidRPr="002601AE">
        <w:rPr>
          <w:lang w:val="ru-RU"/>
        </w:rPr>
        <w:t>ผมจะถามว่า</w:t>
      </w:r>
      <w:r w:rsidRPr="00400B33">
        <w:t>: ‘</w:t>
      </w:r>
      <w:r w:rsidRPr="002601AE">
        <w:rPr>
          <w:lang w:val="ru-RU"/>
        </w:rPr>
        <w:t>นายยานิสเป็นอย่างไรบ้างครับ</w:t>
      </w:r>
      <w:r w:rsidRPr="00400B33">
        <w:t xml:space="preserve">? </w:t>
      </w:r>
      <w:r w:rsidRPr="002601AE">
        <w:rPr>
          <w:lang w:val="ru-RU"/>
        </w:rPr>
        <w:t>เขาทำงานอยู่ไหมครับ</w:t>
      </w:r>
      <w:r w:rsidRPr="00400B33">
        <w:t>?’ ‘</w:t>
      </w:r>
      <w:r w:rsidRPr="002601AE">
        <w:rPr>
          <w:lang w:val="ru-RU"/>
        </w:rPr>
        <w:t>เอ่อ</w:t>
      </w:r>
      <w:r w:rsidRPr="00400B33">
        <w:t xml:space="preserve">,’ </w:t>
      </w:r>
      <w:r w:rsidRPr="002601AE">
        <w:rPr>
          <w:lang w:val="ru-RU"/>
        </w:rPr>
        <w:t>เธอจะตอบ</w:t>
      </w:r>
      <w:r w:rsidRPr="00400B33">
        <w:t xml:space="preserve"> ‘</w:t>
      </w:r>
      <w:r w:rsidRPr="002601AE">
        <w:rPr>
          <w:lang w:val="ru-RU"/>
        </w:rPr>
        <w:t>บางครั้งเขาทำงาน</w:t>
      </w:r>
      <w:r w:rsidRPr="00400B33">
        <w:t xml:space="preserve"> </w:t>
      </w:r>
      <w:r w:rsidRPr="002601AE">
        <w:rPr>
          <w:lang w:val="ru-RU"/>
        </w:rPr>
        <w:lastRenderedPageBreak/>
        <w:t>บางครั้งเขาก็แค่นั่งพักสักครู่</w:t>
      </w:r>
      <w:r w:rsidRPr="00400B33">
        <w:t>!’ ‘</w:t>
      </w:r>
      <w:r w:rsidRPr="002601AE">
        <w:rPr>
          <w:lang w:val="ru-RU"/>
        </w:rPr>
        <w:t>แล้วคุณเองเป็นอย่างไรบ้างครับ</w:t>
      </w:r>
      <w:r w:rsidRPr="00400B33">
        <w:t xml:space="preserve">?’ </w:t>
      </w:r>
      <w:r w:rsidRPr="002601AE">
        <w:rPr>
          <w:lang w:val="ru-RU"/>
        </w:rPr>
        <w:t>ผมจะถามต่อ</w:t>
      </w:r>
      <w:r w:rsidRPr="00400B33">
        <w:t xml:space="preserve"> ‘</w:t>
      </w:r>
      <w:r w:rsidRPr="002601AE">
        <w:rPr>
          <w:lang w:val="ru-RU"/>
        </w:rPr>
        <w:t>ดีมากเลยค่ะ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!’ </w:t>
      </w:r>
      <w:r w:rsidRPr="002601AE">
        <w:rPr>
          <w:lang w:val="ru-RU"/>
        </w:rPr>
        <w:t>เธอตอบกลับ</w:t>
      </w:r>
      <w:r w:rsidRPr="00400B33">
        <w:t xml:space="preserve"> </w:t>
      </w:r>
      <w:r w:rsidRPr="002601AE">
        <w:rPr>
          <w:lang w:val="ru-RU"/>
        </w:rPr>
        <w:t>และเธอพูดจากใจจริง</w:t>
      </w:r>
      <w:r w:rsidRPr="00400B33">
        <w:t xml:space="preserve"> </w:t>
      </w:r>
      <w:r w:rsidRPr="002601AE">
        <w:rPr>
          <w:lang w:val="ru-RU"/>
        </w:rPr>
        <w:t>เธอไม่คิดถึงความจริงว่าสามีของเธอกำลังทำลายเครื่องมือของเขา</w:t>
      </w:r>
      <w:r w:rsidRPr="00400B33">
        <w:t xml:space="preserve"> — </w:t>
      </w:r>
      <w:r w:rsidRPr="002601AE">
        <w:rPr>
          <w:lang w:val="ru-RU"/>
        </w:rPr>
        <w:t>และเครื่องมือเหล่านั้นยังราคาแพงด้วย</w:t>
      </w:r>
      <w:r w:rsidRPr="00400B33">
        <w:t xml:space="preserve">! — </w:t>
      </w:r>
      <w:r w:rsidRPr="002601AE">
        <w:rPr>
          <w:lang w:val="ru-RU"/>
        </w:rPr>
        <w:t>จนทำให้ผู้หญิงที่น่าสงสารคนนี้ต้องไปทำงานในบ้านคนอื่นเพื่อหาเงินเลี้ยงครอบครัว</w:t>
      </w:r>
      <w:r w:rsidRPr="00400B33">
        <w:t xml:space="preserve"> </w:t>
      </w:r>
      <w:r w:rsidRPr="002601AE">
        <w:rPr>
          <w:lang w:val="ru-RU"/>
        </w:rPr>
        <w:t>คุณเห็นไหมว่า</w:t>
      </w:r>
      <w:r w:rsidRPr="00400B33">
        <w:t xml:space="preserve"> </w:t>
      </w:r>
      <w:r w:rsidRPr="002601AE">
        <w:rPr>
          <w:lang w:val="ru-RU"/>
        </w:rPr>
        <w:t>เธอทนรับทุกสิ่งด้วยความอดทน</w:t>
      </w:r>
      <w:r w:rsidRPr="00400B33">
        <w:t xml:space="preserve"> </w:t>
      </w:r>
      <w:r w:rsidRPr="002601AE">
        <w:rPr>
          <w:lang w:val="ru-RU"/>
        </w:rPr>
        <w:t>ความเมตตา</w:t>
      </w:r>
      <w:r w:rsidRPr="00400B33">
        <w:t xml:space="preserve"> </w:t>
      </w:r>
      <w:r w:rsidRPr="002601AE">
        <w:rPr>
          <w:lang w:val="ru-RU"/>
        </w:rPr>
        <w:t>และความสูงส่งเพียงใด</w:t>
      </w:r>
      <w:r w:rsidRPr="00400B33">
        <w:t xml:space="preserve">! </w:t>
      </w:r>
      <w:r w:rsidRPr="002601AE">
        <w:rPr>
          <w:lang w:val="ru-RU"/>
        </w:rPr>
        <w:t>เธอไม่ได้ตำหนิเขาแม้แต่น้อย</w:t>
      </w:r>
      <w:r w:rsidRPr="00400B33">
        <w:t xml:space="preserve">! </w:t>
      </w:r>
      <w:r w:rsidRPr="002601AE">
        <w:rPr>
          <w:lang w:val="ru-RU"/>
        </w:rPr>
        <w:t>นั่นคือเหตุผลที่พระเจ้าทรงเติมเต็มเธอด้วยพระคุณ</w:t>
      </w:r>
      <w:r w:rsidRPr="00400B33">
        <w:t xml:space="preserve"> </w:t>
      </w:r>
      <w:r w:rsidRPr="002601AE">
        <w:rPr>
          <w:lang w:val="ru-RU"/>
        </w:rPr>
        <w:t>และใบหน้าของเธอจึงเปล่งประกาย</w:t>
      </w:r>
      <w:r w:rsidRPr="00400B33">
        <w:t xml:space="preserve"> </w:t>
      </w:r>
      <w:r w:rsidRPr="002601AE">
        <w:rPr>
          <w:lang w:val="ru-RU"/>
        </w:rPr>
        <w:t>เธอสามารถเลี้ยงดูลูกทั้งห้าคนให้เติบโตขึ้น</w:t>
      </w:r>
      <w:r w:rsidRPr="00400B33">
        <w:t xml:space="preserve"> </w:t>
      </w:r>
      <w:r w:rsidRPr="002601AE">
        <w:rPr>
          <w:lang w:val="ru-RU"/>
        </w:rPr>
        <w:t>และทั้งห้าคนล้วนกลายเป็นคนดีมาก</w:t>
      </w:r>
      <w:r w:rsidRPr="00400B33">
        <w:t xml:space="preserve"> </w:t>
      </w:r>
    </w:p>
    <w:p w14:paraId="67750D6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เกรอนดา</w:t>
      </w:r>
      <w:r w:rsidRPr="00400B33">
        <w:t xml:space="preserve">, </w:t>
      </w:r>
      <w:r w:rsidRPr="002601AE">
        <w:rPr>
          <w:lang w:val="ru-RU"/>
        </w:rPr>
        <w:t>เธอทำอย่างไรถึงสามารถปกป้องสามีได้</w:t>
      </w:r>
      <w:r w:rsidRPr="00400B33">
        <w:t xml:space="preserve">? </w:t>
      </w:r>
    </w:p>
    <w:p w14:paraId="109134A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ด้วยความคิดที่เต็มไปด้วยความเมตตา</w:t>
      </w:r>
      <w:r w:rsidRPr="00400B33">
        <w:t xml:space="preserve"> “</w:t>
      </w:r>
      <w:r w:rsidRPr="002601AE">
        <w:rPr>
          <w:lang w:val="ru-RU"/>
        </w:rPr>
        <w:t>เมื่อคิดดูแล้ว</w:t>
      </w:r>
      <w:r w:rsidRPr="00400B33">
        <w:t xml:space="preserve"> </w:t>
      </w:r>
      <w:r w:rsidRPr="002601AE">
        <w:rPr>
          <w:lang w:val="ru-RU"/>
        </w:rPr>
        <w:t>เขาก็เป็นสามีของฉัน</w:t>
      </w:r>
      <w:r w:rsidRPr="00400B33">
        <w:t xml:space="preserve">” </w:t>
      </w:r>
      <w:r w:rsidRPr="002601AE">
        <w:rPr>
          <w:lang w:val="ru-RU"/>
        </w:rPr>
        <w:t>เธอคิด</w:t>
      </w:r>
      <w:r w:rsidRPr="00400B33">
        <w:t xml:space="preserve"> “</w:t>
      </w:r>
      <w:r w:rsidRPr="002601AE">
        <w:rPr>
          <w:lang w:val="ru-RU"/>
        </w:rPr>
        <w:t>ถ้าอย่างนั้น</w:t>
      </w:r>
      <w:r w:rsidRPr="00400B33">
        <w:t xml:space="preserve"> </w:t>
      </w:r>
      <w:r w:rsidRPr="002601AE">
        <w:rPr>
          <w:lang w:val="ru-RU"/>
        </w:rPr>
        <w:t>ก็ให้เขาดุฉันสักหน่อยเถอะ</w:t>
      </w:r>
      <w:r w:rsidRPr="00400B33">
        <w:t xml:space="preserve"> “</w:t>
      </w:r>
      <w:r w:rsidRPr="002601AE">
        <w:rPr>
          <w:lang w:val="ru-RU"/>
        </w:rPr>
        <w:t>บางที</w:t>
      </w:r>
      <w:r w:rsidRPr="00400B33">
        <w:t xml:space="preserve"> </w:t>
      </w:r>
      <w:r w:rsidRPr="002601AE">
        <w:rPr>
          <w:lang w:val="ru-RU"/>
        </w:rPr>
        <w:t>ถ้าฉันอยู่ในตำแหน่งของเขา</w:t>
      </w:r>
      <w:r w:rsidRPr="00400B33">
        <w:t xml:space="preserve"> </w:t>
      </w:r>
      <w:r>
        <w:rPr>
          <w:lang w:val="ru-RU"/>
        </w:rPr>
        <w:t>ฉันก็คงจะทำตัวแบบเดียวกันแน่</w:t>
      </w:r>
      <w:r w:rsidRPr="00400B33">
        <w:t xml:space="preserve">” </w:t>
      </w:r>
      <w:r w:rsidRPr="002601AE">
        <w:rPr>
          <w:lang w:val="ru-RU"/>
        </w:rPr>
        <w:t>ผู้หญิงคนนี้นำพระวรสารมาประยุกต์ใช้ในชีวิตของเธอเอง</w:t>
      </w:r>
      <w:r w:rsidRPr="00400B33">
        <w:t xml:space="preserve"> </w:t>
      </w:r>
      <w:r w:rsidRPr="002601AE">
        <w:rPr>
          <w:lang w:val="ru-RU"/>
        </w:rPr>
        <w:t>และนั่นคือเหตุผลที่พระเจ้าประทานพระคุณอันศักดิ์สิทธิ์ของพระองค์ให้แก่เธอ</w:t>
      </w:r>
      <w:r w:rsidRPr="00400B33">
        <w:t xml:space="preserve"> </w:t>
      </w:r>
      <w:r w:rsidRPr="002601AE">
        <w:rPr>
          <w:lang w:val="ru-RU"/>
        </w:rPr>
        <w:t>และหากแม้แต่คนทางโลกยังสามารถอดทนและเต็มเปี่ยมไปด้วยพระคุณได้</w:t>
      </w:r>
      <w:r w:rsidRPr="00400B33">
        <w:t xml:space="preserve"> </w:t>
      </w:r>
      <w:r w:rsidRPr="002601AE">
        <w:rPr>
          <w:lang w:val="ru-RU"/>
        </w:rPr>
        <w:t>แล้วเราในฐานะพระภิกษุผู้มีโอกาสทุกประการในการดำเนินชีวิตทางจิตวิญญาณ</w:t>
      </w:r>
      <w:r w:rsidRPr="00400B33">
        <w:t xml:space="preserve"> </w:t>
      </w:r>
      <w:r w:rsidRPr="002601AE">
        <w:rPr>
          <w:lang w:val="ru-RU"/>
        </w:rPr>
        <w:t>จะยิ่งต้องอดทนได้มากเพียงใด</w:t>
      </w:r>
      <w:r w:rsidRPr="00400B33">
        <w:t xml:space="preserve">! </w:t>
      </w:r>
    </w:p>
    <w:p w14:paraId="2D9D3ED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ตามที่ผมเห็นได้</w:t>
      </w:r>
      <w:r w:rsidRPr="00400B33">
        <w:t xml:space="preserve"> </w:t>
      </w:r>
      <w:r w:rsidRPr="002601AE">
        <w:rPr>
          <w:lang w:val="ru-RU"/>
        </w:rPr>
        <w:t>สกานดัลที่ใหญ่ที่สุด</w:t>
      </w:r>
      <w:r w:rsidRPr="00400B33">
        <w:t xml:space="preserve"> — </w:t>
      </w:r>
      <w:r w:rsidRPr="002601AE">
        <w:rPr>
          <w:lang w:val="ru-RU"/>
        </w:rPr>
        <w:t>ไม่เพียงแต่ภายในครอบครัว</w:t>
      </w:r>
      <w:r w:rsidRPr="00400B33">
        <w:t xml:space="preserve"> </w:t>
      </w:r>
      <w:r w:rsidRPr="002601AE">
        <w:rPr>
          <w:lang w:val="ru-RU"/>
        </w:rPr>
        <w:t>แต่ยังในชีวิตของชาติด้วย</w:t>
      </w:r>
      <w:r w:rsidRPr="00400B33">
        <w:t xml:space="preserve"> — </w:t>
      </w:r>
      <w:r w:rsidRPr="002601AE">
        <w:rPr>
          <w:lang w:val="ru-RU"/>
        </w:rPr>
        <w:t>มักเกิดจากเรื่องเล็กๆ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ภายในครอบครัว</w:t>
      </w:r>
      <w:r w:rsidRPr="00400B33">
        <w:t xml:space="preserve"> </w:t>
      </w:r>
      <w:r w:rsidRPr="002601AE">
        <w:rPr>
          <w:lang w:val="ru-RU"/>
        </w:rPr>
        <w:t>คู่สมรสฝ่ายหนึ่งต้องถ่อมตัวต่ออีกฝ่าย</w:t>
      </w:r>
      <w:r w:rsidRPr="00400B33">
        <w:t xml:space="preserve">; </w:t>
      </w:r>
      <w:r w:rsidRPr="002601AE">
        <w:rPr>
          <w:lang w:val="ru-RU"/>
        </w:rPr>
        <w:t>พวกเขาไม่เพียงแต่ต้องเลียนแบบคุณธรรมของคู่ชีวิต</w:t>
      </w:r>
      <w:r w:rsidRPr="00400B33">
        <w:t xml:space="preserve"> </w:t>
      </w:r>
      <w:r w:rsidRPr="002601AE">
        <w:rPr>
          <w:lang w:val="ru-RU"/>
        </w:rPr>
        <w:t>แต่ยังต้องอดทนต่อนิสัยแปลกๆ</w:t>
      </w:r>
      <w:r w:rsidRPr="00400B33">
        <w:t xml:space="preserve"> </w:t>
      </w:r>
      <w:r w:rsidRPr="002601AE">
        <w:rPr>
          <w:lang w:val="ru-RU"/>
        </w:rPr>
        <w:t>ของกันและกันด้วย</w:t>
      </w:r>
      <w:r w:rsidRPr="00400B33">
        <w:t xml:space="preserve"> </w:t>
      </w:r>
      <w:r w:rsidRPr="002601AE">
        <w:rPr>
          <w:lang w:val="ru-RU"/>
        </w:rPr>
        <w:t>การคิดถึงความจริงว่าพระคริสต์ได้สละชีวิตเพื่อไถ่บาปของเรา</w:t>
      </w:r>
      <w:r w:rsidRPr="00400B33">
        <w:t xml:space="preserve"> </w:t>
      </w:r>
      <w:r w:rsidRPr="002601AE">
        <w:rPr>
          <w:lang w:val="ru-RU"/>
        </w:rPr>
        <w:t>และว่าพระองค์</w:t>
      </w:r>
      <w:r w:rsidRPr="00400B33">
        <w:t xml:space="preserve"> — </w:t>
      </w:r>
      <w:r w:rsidRPr="002601AE">
        <w:rPr>
          <w:lang w:val="ru-RU"/>
        </w:rPr>
        <w:t>ผู้ไม่มีบาป</w:t>
      </w:r>
      <w:r w:rsidRPr="00400B33">
        <w:t xml:space="preserve"> — </w:t>
      </w:r>
      <w:r w:rsidRPr="002601AE">
        <w:rPr>
          <w:lang w:val="ru-RU"/>
        </w:rPr>
        <w:t>ยังทนรับเราทุกคน</w:t>
      </w:r>
      <w:r w:rsidRPr="00400B33">
        <w:t xml:space="preserve"> — </w:t>
      </w:r>
      <w:r w:rsidRPr="002601AE">
        <w:rPr>
          <w:lang w:val="ru-RU"/>
        </w:rPr>
        <w:t>หลายพันล้านคน</w:t>
      </w:r>
      <w:r w:rsidRPr="00400B33">
        <w:t xml:space="preserve"> — </w:t>
      </w:r>
      <w:r w:rsidRPr="002601AE">
        <w:rPr>
          <w:lang w:val="ru-RU"/>
        </w:rPr>
        <w:t>ในขณะที่เราเอง</w:t>
      </w:r>
      <w:r w:rsidRPr="00400B33">
        <w:t xml:space="preserve"> </w:t>
      </w:r>
      <w:r w:rsidRPr="002601AE">
        <w:rPr>
          <w:lang w:val="ru-RU"/>
        </w:rPr>
        <w:t>ซึ่งถูกทรมานจากนิสัยแปลกๆ</w:t>
      </w:r>
      <w:r w:rsidRPr="00400B33">
        <w:t xml:space="preserve"> </w:t>
      </w:r>
      <w:r w:rsidRPr="002601AE">
        <w:rPr>
          <w:lang w:val="ru-RU"/>
        </w:rPr>
        <w:t>ของผู้อื่น</w:t>
      </w:r>
      <w:r w:rsidRPr="00400B33">
        <w:t xml:space="preserve"> </w:t>
      </w:r>
      <w:r w:rsidRPr="002601AE">
        <w:rPr>
          <w:lang w:val="ru-RU"/>
        </w:rPr>
        <w:t>กำลังต้องจ่ายราคาสำหรับบาปของเราเอง</w:t>
      </w:r>
      <w:r w:rsidRPr="00400B33">
        <w:t xml:space="preserve"> — </w:t>
      </w:r>
      <w:r w:rsidRPr="002601AE">
        <w:rPr>
          <w:lang w:val="ru-RU"/>
        </w:rPr>
        <w:t>เป็นความช่วยเหลืออันยิ่งใหญ่ในการรับมือกับสถานการณ์เช่นนี้ด้วยวิธีนี้</w:t>
      </w:r>
      <w:r w:rsidRPr="00400B33">
        <w:t xml:space="preserve"> </w:t>
      </w:r>
      <w:r w:rsidRPr="002601AE">
        <w:rPr>
          <w:lang w:val="ru-RU"/>
        </w:rPr>
        <w:t>พระเจ้าผู้ทรงความดีได้จัดสรรให้เมื่อใครมีพรสวรรค์</w:t>
      </w:r>
      <w:r w:rsidRPr="00400B33">
        <w:t xml:space="preserve"> </w:t>
      </w:r>
      <w:r w:rsidRPr="002601AE">
        <w:rPr>
          <w:lang w:val="ru-RU"/>
        </w:rPr>
        <w:t>ก็ช่วยเหลือผู้อื่น</w:t>
      </w:r>
      <w:r w:rsidRPr="00400B33">
        <w:t xml:space="preserve"> </w:t>
      </w:r>
      <w:r w:rsidRPr="002601AE">
        <w:rPr>
          <w:lang w:val="ru-RU"/>
        </w:rPr>
        <w:t>และเมื่อมีข้อบกพร่อง</w:t>
      </w:r>
      <w:r w:rsidRPr="00400B33">
        <w:t xml:space="preserve"> </w:t>
      </w:r>
      <w:r w:rsidRPr="002601AE">
        <w:rPr>
          <w:lang w:val="ru-RU"/>
        </w:rPr>
        <w:t>ก็ถ่อมตนต่อหน้าผู้อื่น</w:t>
      </w:r>
      <w:r w:rsidRPr="00400B33">
        <w:t xml:space="preserve">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ทุกคนล้วนมีพรสวรรค์ของตนเอง</w:t>
      </w:r>
      <w:r w:rsidRPr="00400B33">
        <w:t xml:space="preserve"> </w:t>
      </w:r>
      <w:r w:rsidRPr="002601AE">
        <w:rPr>
          <w:lang w:val="ru-RU"/>
        </w:rPr>
        <w:t>แต่ทุกคนก็มีข้อบกพร่องของตนเองเช่นกัน</w:t>
      </w:r>
      <w:r w:rsidRPr="00400B33">
        <w:t xml:space="preserve"> </w:t>
      </w:r>
      <w:r w:rsidRPr="002601AE">
        <w:rPr>
          <w:lang w:val="ru-RU"/>
        </w:rPr>
        <w:t>และเราต้องพยายามกำจัดข้อบกพร่องเหล่านั้น</w:t>
      </w:r>
      <w:r w:rsidRPr="00400B33">
        <w:t xml:space="preserve"> </w:t>
      </w:r>
    </w:p>
    <w:p w14:paraId="0480679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ฉันได้ดุชายคนนั้นอย่างหนัก</w:t>
      </w:r>
      <w:r w:rsidRPr="00400B33">
        <w:t xml:space="preserve">! </w:t>
      </w:r>
      <w:r w:rsidRPr="002601AE">
        <w:rPr>
          <w:lang w:val="ru-RU"/>
        </w:rPr>
        <w:t>คุณควรดูว่าภรรยาของเขาเชื่อฟังเขาแค่ไหน</w:t>
      </w:r>
      <w:r w:rsidRPr="00400B33">
        <w:t xml:space="preserve"> </w:t>
      </w:r>
      <w:r w:rsidRPr="002601AE">
        <w:rPr>
          <w:lang w:val="ru-RU"/>
        </w:rPr>
        <w:t>ถึงแม้เธอจะมีความสามารถและพรสวรรค์มากมาย</w:t>
      </w:r>
      <w:r w:rsidRPr="00400B33">
        <w:t xml:space="preserve"> </w:t>
      </w:r>
      <w:r w:rsidRPr="002601AE">
        <w:rPr>
          <w:lang w:val="ru-RU"/>
        </w:rPr>
        <w:t>เมื่ออยู่ข้างๆ</w:t>
      </w:r>
      <w:r w:rsidRPr="00400B33">
        <w:t xml:space="preserve"> </w:t>
      </w:r>
      <w:r w:rsidRPr="002601AE">
        <w:rPr>
          <w:lang w:val="ru-RU"/>
        </w:rPr>
        <w:t>เธอ</w:t>
      </w:r>
      <w:r w:rsidRPr="00400B33">
        <w:t xml:space="preserve"> </w:t>
      </w:r>
      <w:r w:rsidRPr="002601AE">
        <w:rPr>
          <w:lang w:val="ru-RU"/>
        </w:rPr>
        <w:t>เขาเหมือนเด็กเล็กๆ</w:t>
      </w:r>
      <w:r w:rsidRPr="00400B33">
        <w:t xml:space="preserve"> </w:t>
      </w:r>
      <w:r w:rsidRPr="002601AE">
        <w:rPr>
          <w:lang w:val="ru-RU"/>
        </w:rPr>
        <w:t>ไปเลย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ผู้หญิงคนนี้</w:t>
      </w:r>
      <w:r w:rsidRPr="00400B33">
        <w:t xml:space="preserve"> </w:t>
      </w:r>
      <w:r w:rsidRPr="002601AE">
        <w:rPr>
          <w:lang w:val="ru-RU"/>
        </w:rPr>
        <w:t>ด้วยการเชื่อฟังสามี</w:t>
      </w:r>
      <w:r w:rsidRPr="00400B33">
        <w:t xml:space="preserve"> </w:t>
      </w:r>
      <w:r w:rsidRPr="002601AE">
        <w:rPr>
          <w:lang w:val="ru-RU"/>
        </w:rPr>
        <w:t>จึงได้รับพระคุณจากพระเจ้าอย่างต่อเนื่อง</w:t>
      </w:r>
      <w:r w:rsidRPr="00400B33">
        <w:t xml:space="preserve"> </w:t>
      </w:r>
      <w:r w:rsidRPr="002601AE">
        <w:rPr>
          <w:lang w:val="ru-RU"/>
        </w:rPr>
        <w:t>และสะสมไว้ในบัญชีทางจิตวิญญาณของเธอ</w:t>
      </w:r>
      <w:r w:rsidRPr="00400B33">
        <w:t xml:space="preserve"> </w:t>
      </w:r>
      <w:r w:rsidRPr="002601AE">
        <w:rPr>
          <w:lang w:val="ru-RU"/>
        </w:rPr>
        <w:t>ส่วนสามีของเธอ</w:t>
      </w:r>
      <w:r w:rsidRPr="00400B33">
        <w:t xml:space="preserve"> </w:t>
      </w:r>
      <w:r w:rsidRPr="002601AE">
        <w:rPr>
          <w:lang w:val="ru-RU"/>
        </w:rPr>
        <w:t>ด้วยความเห็นแก่ตัว</w:t>
      </w:r>
      <w:r w:rsidRPr="00400B33">
        <w:t xml:space="preserve"> </w:t>
      </w:r>
      <w:r w:rsidRPr="002601AE">
        <w:rPr>
          <w:lang w:val="ru-RU"/>
        </w:rPr>
        <w:t>จึงขับไล่พระคุณจากพระเจ้าให้ห่างจากตัวเขาเองอย่างต่อเนื่อง</w:t>
      </w:r>
      <w:r w:rsidRPr="00400B33">
        <w:t xml:space="preserve"> </w:t>
      </w:r>
      <w:r w:rsidRPr="002601AE">
        <w:rPr>
          <w:lang w:val="ru-RU"/>
        </w:rPr>
        <w:t>และกลายเป็นคนที่ว่างเปล่ามากขึ้นเรื่อยๆ</w:t>
      </w:r>
      <w:r w:rsidRPr="00400B33">
        <w:t xml:space="preserve"> </w:t>
      </w:r>
      <w:r w:rsidRPr="002601AE">
        <w:rPr>
          <w:lang w:val="ru-RU"/>
        </w:rPr>
        <w:t>แล้วสุดท้าย</w:t>
      </w:r>
      <w:r w:rsidRPr="00400B33">
        <w:t xml:space="preserve"> </w:t>
      </w:r>
      <w:r w:rsidRPr="002601AE">
        <w:rPr>
          <w:lang w:val="ru-RU"/>
        </w:rPr>
        <w:t>ใครจะเป็นผู้ชนะ</w:t>
      </w:r>
      <w:r w:rsidRPr="00400B33">
        <w:t xml:space="preserve">?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ความลับทั้งหมดอยู่ที่ความถ่อมตัว</w:t>
      </w:r>
      <w:r w:rsidRPr="00400B33">
        <w:t xml:space="preserve"> </w:t>
      </w:r>
      <w:r w:rsidRPr="002601AE">
        <w:rPr>
          <w:lang w:val="ru-RU"/>
        </w:rPr>
        <w:t>นั่นคือรากฐานที่แท้จริง</w:t>
      </w:r>
      <w:r w:rsidRPr="00400B33">
        <w:t xml:space="preserve"> </w:t>
      </w:r>
      <w:r w:rsidRPr="002601AE">
        <w:rPr>
          <w:lang w:val="ru-RU"/>
        </w:rPr>
        <w:t>การเชื่อฟัง</w:t>
      </w:r>
      <w:r w:rsidRPr="00400B33">
        <w:t xml:space="preserve"> </w:t>
      </w:r>
      <w:r w:rsidRPr="002601AE">
        <w:rPr>
          <w:lang w:val="ru-RU"/>
        </w:rPr>
        <w:t>ความถ่อมตัว</w:t>
      </w:r>
      <w:r w:rsidRPr="00400B33">
        <w:t xml:space="preserve"> </w:t>
      </w:r>
      <w:r w:rsidRPr="002601AE">
        <w:rPr>
          <w:lang w:val="ru-RU"/>
        </w:rPr>
        <w:t>แต่หากชายคนนี้ยอมรับความอ่อนแอของตนเองและขอความช่วยเหลือจากพระเจ้า</w:t>
      </w:r>
      <w:r w:rsidRPr="00400B33">
        <w:t xml:space="preserve"> </w:t>
      </w:r>
      <w:r w:rsidRPr="002601AE">
        <w:rPr>
          <w:lang w:val="ru-RU"/>
        </w:rPr>
        <w:t>พระคุณอันศักดิ์สิทธิ์ก็จะมาสู่เขาเช่นกัน</w:t>
      </w:r>
      <w:r w:rsidRPr="00400B33">
        <w:t xml:space="preserve"> </w:t>
      </w:r>
    </w:p>
    <w:p w14:paraId="4D13E400" w14:textId="77777777" w:rsidR="00EF488A" w:rsidRPr="00400B33" w:rsidRDefault="00EF488A" w:rsidP="00B87D11"/>
    <w:p w14:paraId="0F1EB868" w14:textId="77777777" w:rsidR="00EF488A" w:rsidRPr="00400B33" w:rsidRDefault="00000000" w:rsidP="00B87D11">
      <w:pPr>
        <w:pStyle w:val="Heading4"/>
      </w:pPr>
      <w:bookmarkStart w:id="48" w:name="_Toc196932389"/>
      <w:bookmarkStart w:id="49" w:name="_Toc196932933"/>
      <w:bookmarkStart w:id="50" w:name="_Toc242097230"/>
      <w:r w:rsidRPr="002601AE">
        <w:rPr>
          <w:lang w:val="ru-RU"/>
        </w:rPr>
        <w:t>ภรรยาที่ซื่อสัตย์</w:t>
      </w:r>
      <w:bookmarkEnd w:id="48"/>
      <w:bookmarkEnd w:id="49"/>
      <w:bookmarkEnd w:id="50"/>
    </w:p>
    <w:p w14:paraId="2895308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มีผู้หญิงคนหนึ่งมาขอคำปรึกษาจากฉันว่าเธอควรทำอย่างไรดี</w:t>
      </w:r>
      <w:r w:rsidRPr="00400B33">
        <w:t xml:space="preserve"> </w:t>
      </w:r>
      <w:r w:rsidRPr="002601AE">
        <w:rPr>
          <w:lang w:val="ru-RU"/>
        </w:rPr>
        <w:t>สามีของเธอได้ทิ้งเธอไป</w:t>
      </w:r>
      <w:r w:rsidRPr="00400B33">
        <w:t xml:space="preserve"> </w:t>
      </w:r>
      <w:r w:rsidRPr="002601AE">
        <w:rPr>
          <w:lang w:val="ru-RU"/>
        </w:rPr>
        <w:t>พร้อมทั้งพาลูกไปด้วย</w:t>
      </w:r>
      <w:r w:rsidRPr="00400B33">
        <w:t xml:space="preserve"> </w:t>
      </w:r>
      <w:r w:rsidRPr="002601AE">
        <w:rPr>
          <w:lang w:val="ru-RU"/>
        </w:rPr>
        <w:t>และตอนนี้เขากำลังคบกับผู้หญิงอีกสองคน</w:t>
      </w:r>
      <w:r w:rsidRPr="00400B33">
        <w:t xml:space="preserve"> </w:t>
      </w:r>
    </w:p>
    <w:p w14:paraId="7E74184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บอกเธอให้อดทนมากที่สุดเท่าที่จะทำได้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ให้สวดมนต์</w:t>
      </w:r>
      <w:r w:rsidRPr="00400B33">
        <w:t xml:space="preserve"> </w:t>
      </w:r>
      <w:r w:rsidRPr="002601AE">
        <w:rPr>
          <w:lang w:val="ru-RU"/>
        </w:rPr>
        <w:t>และปฏิบัติต่อเขาด้วยความเมตตา</w:t>
      </w:r>
      <w:r w:rsidRPr="00400B33">
        <w:t xml:space="preserve"> </w:t>
      </w:r>
      <w:r w:rsidRPr="002601AE">
        <w:rPr>
          <w:lang w:val="ru-RU"/>
        </w:rPr>
        <w:t>ให้เธอรอคอยและอย่าเป็นฝ่ายที่ยุติการแต่งงาน</w:t>
      </w:r>
      <w:r w:rsidRPr="00400B33">
        <w:t xml:space="preserve"> </w:t>
      </w:r>
      <w:r w:rsidRPr="002601AE">
        <w:rPr>
          <w:lang w:val="ru-RU"/>
        </w:rPr>
        <w:t>มีชายคนหนึ่งที่ปฏิบัติต่อภรรยาด้วยความดูหมิ่น</w:t>
      </w:r>
      <w:r w:rsidRPr="00400B33">
        <w:t xml:space="preserve"> </w:t>
      </w:r>
      <w:r w:rsidRPr="002601AE">
        <w:rPr>
          <w:lang w:val="ru-RU"/>
        </w:rPr>
        <w:t>ตีเธอและทำร้ายเธอ</w:t>
      </w:r>
      <w:r w:rsidRPr="00400B33">
        <w:t xml:space="preserve"> </w:t>
      </w:r>
      <w:r w:rsidRPr="002601AE">
        <w:rPr>
          <w:lang w:val="ru-RU"/>
        </w:rPr>
        <w:t>แต่เธอกลับทนรับทุกสิ่งด้วยความอดทนและความเมตตา</w:t>
      </w:r>
      <w:r w:rsidRPr="00400B33">
        <w:t xml:space="preserve"> </w:t>
      </w:r>
      <w:r w:rsidRPr="002601AE">
        <w:rPr>
          <w:lang w:val="ru-RU"/>
        </w:rPr>
        <w:t>จนกระทั่งเธอเสียชีวิตในวัยที่ยังค่อนข้างเยาว์</w:t>
      </w:r>
      <w:r w:rsidRPr="00400B33">
        <w:t xml:space="preserve"> </w:t>
      </w:r>
      <w:r w:rsidRPr="002601AE">
        <w:rPr>
          <w:lang w:val="ru-RU"/>
        </w:rPr>
        <w:t>เมื่อหลายปีหลังจากการเสียชีวิตของเธอ</w:t>
      </w:r>
      <w:r w:rsidRPr="00400B33">
        <w:t xml:space="preserve"> </w:t>
      </w:r>
      <w:r w:rsidRPr="002601AE">
        <w:rPr>
          <w:lang w:val="ru-RU"/>
        </w:rPr>
        <w:lastRenderedPageBreak/>
        <w:t>เมื่อนำร่างของเธอขึ้นมาตรวจสอบ</w:t>
      </w:r>
      <w:r w:rsidRPr="00400B33">
        <w:t xml:space="preserve"> </w:t>
      </w:r>
      <w:r w:rsidRPr="002601AE">
        <w:rPr>
          <w:lang w:val="ru-RU"/>
        </w:rPr>
        <w:t>ทุกคนก็สังเกตเห็นกลิ่น</w:t>
      </w:r>
      <w:r>
        <w:rPr>
          <w:lang w:val="ru-RU"/>
        </w:rPr>
        <w:t>หอมหวาน</w:t>
      </w:r>
      <w:r>
        <w:rPr>
          <w:rStyle w:val="FootnoteReference"/>
          <w:lang w:val="ru-RU"/>
        </w:rPr>
        <w:footnoteReference w:id="22"/>
      </w:r>
      <w:r w:rsidRPr="00400B33">
        <w:t xml:space="preserve"> </w:t>
      </w:r>
      <w:r w:rsidRPr="002601AE">
        <w:rPr>
          <w:lang w:val="ru-RU"/>
        </w:rPr>
        <w:t>ผู้ที่อยู่ในที่นั้นต่างรู้สึกประหลาดใจ</w:t>
      </w:r>
      <w:r w:rsidRPr="00400B33">
        <w:t xml:space="preserve">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ผู้หญิงคนนี้ทนรับทุกสิ่งด้วยความอดทน</w:t>
      </w:r>
      <w:r w:rsidRPr="00400B33">
        <w:t xml:space="preserve"> </w:t>
      </w:r>
      <w:r w:rsidRPr="002601AE">
        <w:rPr>
          <w:lang w:val="ru-RU"/>
        </w:rPr>
        <w:t>และด้วยเหตุนี้</w:t>
      </w:r>
      <w:r w:rsidRPr="00400B33">
        <w:t xml:space="preserve"> </w:t>
      </w:r>
      <w:r w:rsidRPr="002601AE">
        <w:rPr>
          <w:lang w:val="ru-RU"/>
        </w:rPr>
        <w:t>เธอจึงได้รับการพิสูจน์ความบริสุทธิ์ในโลกหลังความตาย</w:t>
      </w:r>
      <w:r w:rsidRPr="00400B33">
        <w:t xml:space="preserve"> </w:t>
      </w:r>
    </w:p>
    <w:p w14:paraId="46D3C56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มีกรณีคล้ายกันอีกกรณีหนึ่ง</w:t>
      </w:r>
      <w:r w:rsidRPr="00400B33">
        <w:t xml:space="preserve"> </w:t>
      </w:r>
      <w:r w:rsidRPr="002601AE">
        <w:rPr>
          <w:lang w:val="ru-RU"/>
        </w:rPr>
        <w:t>ชายหนุ่มที่ใช้ชีวิตตามโลกีย์เริ่มเกิดความรู้สึกกับหญิงสาวที่ใช้ชีวิตตามทางจิตวิญญาณ</w:t>
      </w:r>
      <w:r w:rsidRPr="00400B33">
        <w:t xml:space="preserve"> </w:t>
      </w:r>
      <w:r w:rsidRPr="002601AE">
        <w:rPr>
          <w:lang w:val="ru-RU"/>
        </w:rPr>
        <w:t>ด้วยความหวังว่าเธอจะตอบรับความรู้สึกของเขา</w:t>
      </w:r>
      <w:r w:rsidRPr="00400B33">
        <w:t xml:space="preserve"> </w:t>
      </w:r>
      <w:r w:rsidRPr="002601AE">
        <w:rPr>
          <w:lang w:val="ru-RU"/>
        </w:rPr>
        <w:t>เขาจึงพยายามใช้ชีวิตตามทางจิตวิญญาณและไปโบสถ์ด้วย</w:t>
      </w:r>
      <w:r w:rsidRPr="00400B33">
        <w:t xml:space="preserve"> </w:t>
      </w:r>
      <w:r w:rsidRPr="002601AE">
        <w:rPr>
          <w:lang w:val="ru-RU"/>
        </w:rPr>
        <w:t>ทั้งสองแต่งงานกัน</w:t>
      </w:r>
      <w:r w:rsidRPr="00400B33">
        <w:t xml:space="preserve"> </w:t>
      </w:r>
      <w:r w:rsidRPr="002601AE">
        <w:rPr>
          <w:lang w:val="ru-RU"/>
        </w:rPr>
        <w:t>แต่เมื่อเวลาผ่านไป</w:t>
      </w:r>
      <w:r w:rsidRPr="00400B33">
        <w:t xml:space="preserve"> </w:t>
      </w:r>
      <w:r w:rsidRPr="002601AE">
        <w:rPr>
          <w:lang w:val="ru-RU"/>
        </w:rPr>
        <w:t>เขากลับคืนสู่ชีวิตทางโลกอย่างเดิม</w:t>
      </w:r>
      <w:r w:rsidRPr="00400B33">
        <w:t xml:space="preserve"> </w:t>
      </w:r>
      <w:r w:rsidRPr="002601AE">
        <w:rPr>
          <w:lang w:val="ru-RU"/>
        </w:rPr>
        <w:t>ทั้งคู่มีลูกที่โตแล้ว</w:t>
      </w:r>
      <w:r w:rsidRPr="00400B33">
        <w:t xml:space="preserve"> — </w:t>
      </w:r>
      <w:r w:rsidRPr="002601AE">
        <w:rPr>
          <w:lang w:val="ru-RU"/>
        </w:rPr>
        <w:t>ลูกชายคนโตกำลังเรียนมหาวิทยาลัย</w:t>
      </w:r>
      <w:r w:rsidRPr="00400B33">
        <w:t xml:space="preserve"> </w:t>
      </w:r>
      <w:r w:rsidRPr="002601AE">
        <w:rPr>
          <w:lang w:val="ru-RU"/>
        </w:rPr>
        <w:t>ลูกสาวคนหนึ่งเรียนที่โรงเรียนมัธยมปลาย</w:t>
      </w:r>
      <w:r w:rsidRPr="00400B33">
        <w:t xml:space="preserve"> </w:t>
      </w:r>
      <w:r w:rsidRPr="002601AE">
        <w:rPr>
          <w:lang w:val="ru-RU"/>
        </w:rPr>
        <w:t>และอีกคนเรียนที่โรงเรียนมัธยม</w:t>
      </w:r>
      <w:r w:rsidRPr="00400B33">
        <w:t xml:space="preserve"> </w:t>
      </w:r>
      <w:r w:rsidRPr="002601AE">
        <w:rPr>
          <w:lang w:val="ru-RU"/>
        </w:rPr>
        <w:t>แต่ถึงแม้จะมีทุกอย่างเช่นนี้</w:t>
      </w:r>
      <w:r w:rsidRPr="00400B33">
        <w:t xml:space="preserve"> </w:t>
      </w:r>
      <w:r w:rsidRPr="002601AE">
        <w:rPr>
          <w:lang w:val="ru-RU"/>
        </w:rPr>
        <w:t>ชายคนนี้ยังคงใช้ชีวิตอย่างเสเพล</w:t>
      </w:r>
      <w:r w:rsidRPr="00400B33">
        <w:t xml:space="preserve"> </w:t>
      </w:r>
      <w:r w:rsidRPr="002601AE">
        <w:rPr>
          <w:lang w:val="ru-RU"/>
        </w:rPr>
        <w:t>เขาหาเงินได้มาก</w:t>
      </w:r>
      <w:r w:rsidRPr="00400B33">
        <w:t xml:space="preserve"> </w:t>
      </w:r>
      <w:r w:rsidRPr="002601AE">
        <w:rPr>
          <w:lang w:val="ru-RU"/>
        </w:rPr>
        <w:t>แต่ใช้เงินเกือบทั้งหมดไปกับวิถีชีวิตที่เสเพล</w:t>
      </w:r>
      <w:r w:rsidRPr="00400B33">
        <w:t xml:space="preserve"> </w:t>
      </w:r>
      <w:r w:rsidRPr="002601AE">
        <w:rPr>
          <w:lang w:val="ru-RU"/>
        </w:rPr>
        <w:t>ความประหยัดของภรรยาผู้โชคร้ายของเขาได้ช่วยรักษาให้ครอบครัวไม่ล่มสลาย</w:t>
      </w:r>
      <w:r w:rsidRPr="00400B33">
        <w:t xml:space="preserve">; </w:t>
      </w:r>
      <w:r w:rsidRPr="002601AE">
        <w:rPr>
          <w:lang w:val="ru-RU"/>
        </w:rPr>
        <w:t>ด้วยคำแนะนำของเธอ</w:t>
      </w:r>
      <w:r w:rsidRPr="00400B33">
        <w:t xml:space="preserve"> </w:t>
      </w:r>
      <w:r w:rsidRPr="002601AE">
        <w:rPr>
          <w:lang w:val="ru-RU"/>
        </w:rPr>
        <w:t>เธอช่วยให้ลูกๆ</w:t>
      </w:r>
      <w:r w:rsidRPr="00400B33">
        <w:t xml:space="preserve"> </w:t>
      </w:r>
      <w:r w:rsidRPr="002601AE">
        <w:rPr>
          <w:lang w:val="ru-RU"/>
        </w:rPr>
        <w:t>อยู่บนทางที่ถูกต้อง</w:t>
      </w:r>
      <w:r w:rsidRPr="00400B33">
        <w:t xml:space="preserve"> </w:t>
      </w:r>
      <w:r w:rsidRPr="002601AE">
        <w:rPr>
          <w:lang w:val="ru-RU"/>
        </w:rPr>
        <w:t>เธอไม่ประณามพ่อของลูกๆ</w:t>
      </w:r>
      <w:r w:rsidRPr="00400B33">
        <w:t xml:space="preserve"> </w:t>
      </w:r>
      <w:r w:rsidRPr="002601AE">
        <w:rPr>
          <w:lang w:val="ru-RU"/>
        </w:rPr>
        <w:t>เพื่อไม่ให้ลูกๆ</w:t>
      </w:r>
      <w:r w:rsidRPr="00400B33">
        <w:t xml:space="preserve"> </w:t>
      </w:r>
      <w:r w:rsidRPr="002601AE">
        <w:rPr>
          <w:lang w:val="ru-RU"/>
        </w:rPr>
        <w:t>เริ่มมีความโกรธเคืองต่อเขาหรือได้รับบาดแผลทางจิตใจ</w:t>
      </w:r>
      <w:r w:rsidRPr="00400B33">
        <w:t xml:space="preserve"> </w:t>
      </w:r>
      <w:r w:rsidRPr="002601AE">
        <w:rPr>
          <w:lang w:val="ru-RU"/>
        </w:rPr>
        <w:t>และเพื่อไม่ให้ลูกๆ</w:t>
      </w:r>
      <w:r w:rsidRPr="00400B33">
        <w:t xml:space="preserve"> </w:t>
      </w:r>
      <w:r w:rsidRPr="002601AE">
        <w:rPr>
          <w:lang w:val="ru-RU"/>
        </w:rPr>
        <w:t>ถูกล</w:t>
      </w:r>
      <w:r w:rsidRPr="00400B33">
        <w:t>ôi</w:t>
      </w:r>
      <w:r w:rsidRPr="002601AE">
        <w:rPr>
          <w:lang w:val="ru-RU"/>
        </w:rPr>
        <w:t>ดึงเข้าสู่ชีวิตแบบที่เขาดำเนินอยู่</w:t>
      </w:r>
      <w:r w:rsidRPr="00400B33">
        <w:t xml:space="preserve"> </w:t>
      </w:r>
      <w:r w:rsidRPr="002601AE">
        <w:rPr>
          <w:lang w:val="ru-RU"/>
        </w:rPr>
        <w:t>เมื่อสามีของเธอกลับบ้านตอนดึก</w:t>
      </w:r>
      <w:r w:rsidRPr="00400B33">
        <w:t xml:space="preserve"> </w:t>
      </w:r>
      <w:r w:rsidRPr="002601AE">
        <w:rPr>
          <w:lang w:val="ru-RU"/>
        </w:rPr>
        <w:t>เธอก็สามารถหาข้อแก้ตัวให้เขาต่อหน้าลูกๆ</w:t>
      </w:r>
      <w:r w:rsidRPr="00400B33">
        <w:t xml:space="preserve"> </w:t>
      </w:r>
      <w:r w:rsidRPr="002601AE">
        <w:rPr>
          <w:lang w:val="ru-RU"/>
        </w:rPr>
        <w:t>ได้อย่างง่ายดาย</w:t>
      </w:r>
      <w:r w:rsidRPr="00400B33">
        <w:t xml:space="preserve">: </w:t>
      </w:r>
      <w:r w:rsidRPr="002601AE">
        <w:rPr>
          <w:lang w:val="ru-RU"/>
        </w:rPr>
        <w:t>เธอจะบอกว่าเขามีงานต้องทำมากมาย</w:t>
      </w:r>
      <w:r w:rsidRPr="00400B33">
        <w:t xml:space="preserve"> </w:t>
      </w:r>
      <w:r w:rsidRPr="002601AE">
        <w:rPr>
          <w:lang w:val="ru-RU"/>
        </w:rPr>
        <w:t>แต่เธอจะพูดอย่างไรเมื่อในกลางวันแสกๆ</w:t>
      </w:r>
      <w:r w:rsidRPr="00400B33">
        <w:t xml:space="preserve"> </w:t>
      </w:r>
      <w:r w:rsidRPr="002601AE">
        <w:rPr>
          <w:lang w:val="ru-RU"/>
        </w:rPr>
        <w:t>เขากลับมาบ้านพร้อมกับเมียน้อยของเขา</w:t>
      </w:r>
      <w:r w:rsidRPr="00400B33">
        <w:t xml:space="preserve">? </w:t>
      </w:r>
      <w:r w:rsidRPr="002601AE">
        <w:rPr>
          <w:lang w:val="ru-RU"/>
        </w:rPr>
        <w:t>คุณรู้ไหมว่าชายผู้เคร่งศาสนาคนนี้กำลังทำอะไรอยู่</w:t>
      </w:r>
      <w:r w:rsidRPr="00400B33">
        <w:t xml:space="preserve">? </w:t>
      </w:r>
      <w:r w:rsidRPr="002601AE">
        <w:rPr>
          <w:lang w:val="ru-RU"/>
        </w:rPr>
        <w:t>แม้ว่าเขาจะไม่สมควรถูกเรียกว่าผู้ชายเลย</w:t>
      </w:r>
      <w:r w:rsidRPr="00400B33">
        <w:t xml:space="preserve"> </w:t>
      </w:r>
      <w:r w:rsidRPr="002601AE">
        <w:rPr>
          <w:lang w:val="ru-RU"/>
        </w:rPr>
        <w:t>เพราะเขาขาดมนุษยธรรมโดยสิ้นเชิง</w:t>
      </w:r>
      <w:r w:rsidRPr="00400B33">
        <w:t xml:space="preserve"> </w:t>
      </w:r>
      <w:r w:rsidRPr="002601AE">
        <w:rPr>
          <w:lang w:val="ru-RU"/>
        </w:rPr>
        <w:t>เขาจะโทรหาภรรยาเพื่อสั่งอาหารต่าง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แต่ในช่วงบ่าย</w:t>
      </w:r>
      <w:r w:rsidRPr="00400B33">
        <w:t xml:space="preserve"> </w:t>
      </w:r>
      <w:r w:rsidRPr="002601AE">
        <w:rPr>
          <w:lang w:val="ru-RU"/>
        </w:rPr>
        <w:t>เขากลับมาทานอาหารกลางวันกับหนึ่งในคนรักของเขา</w:t>
      </w:r>
      <w:r w:rsidRPr="00400B33">
        <w:t xml:space="preserve"> </w:t>
      </w:r>
      <w:r w:rsidRPr="002601AE">
        <w:rPr>
          <w:lang w:val="ru-RU"/>
        </w:rPr>
        <w:t>แม่ผู้เคราะห์ร้ายนี้</w:t>
      </w:r>
      <w:r w:rsidRPr="00400B33">
        <w:t xml:space="preserve"> </w:t>
      </w:r>
      <w:r w:rsidRPr="002601AE">
        <w:rPr>
          <w:lang w:val="ru-RU"/>
        </w:rPr>
        <w:t>ซึ่งต้องการปกป้องลูก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จากความคิดที่ไม่บริสุทธิ์</w:t>
      </w:r>
      <w:r w:rsidRPr="00400B33">
        <w:t xml:space="preserve"> </w:t>
      </w:r>
      <w:r w:rsidRPr="002601AE">
        <w:rPr>
          <w:lang w:val="ru-RU"/>
        </w:rPr>
        <w:t>จึงต้อนรับพวกเขาอย่างอบอุ่น</w:t>
      </w:r>
      <w:r w:rsidRPr="00400B33">
        <w:t xml:space="preserve"> </w:t>
      </w:r>
      <w:r w:rsidRPr="002601AE">
        <w:rPr>
          <w:lang w:val="ru-RU"/>
        </w:rPr>
        <w:t>เธอแสดงสถานการณ์ให้ดูเหมือนว่าคนรักของสามีเธอเป็นเพื่อนของเธอ</w:t>
      </w:r>
      <w:r w:rsidRPr="00400B33">
        <w:t xml:space="preserve"> </w:t>
      </w:r>
      <w:r w:rsidRPr="002601AE">
        <w:rPr>
          <w:lang w:val="ru-RU"/>
        </w:rPr>
        <w:t>และว่าสามีเธอแวะมาที่บ้านของ</w:t>
      </w:r>
      <w:r w:rsidRPr="00400B33">
        <w:t xml:space="preserve"> ‘</w:t>
      </w:r>
      <w:r>
        <w:rPr>
          <w:lang w:val="ru-RU"/>
        </w:rPr>
        <w:t>เพื่อน</w:t>
      </w:r>
      <w:r w:rsidRPr="00400B33">
        <w:t xml:space="preserve">’ </w:t>
      </w:r>
      <w:r w:rsidRPr="002601AE">
        <w:rPr>
          <w:lang w:val="ru-RU"/>
        </w:rPr>
        <w:t>เพื่อรับเธอด้วยรถแล้วพาเธอมาเยี่ยมครอบครัวเธอ</w:t>
      </w:r>
      <w:r w:rsidRPr="00400B33">
        <w:t xml:space="preserve"> </w:t>
      </w:r>
      <w:r w:rsidRPr="002601AE">
        <w:rPr>
          <w:lang w:val="ru-RU"/>
        </w:rPr>
        <w:t>เธอจะส่งลูกๆ</w:t>
      </w:r>
      <w:r w:rsidRPr="00400B33">
        <w:t xml:space="preserve"> </w:t>
      </w:r>
      <w:r w:rsidRPr="002601AE">
        <w:rPr>
          <w:lang w:val="ru-RU"/>
        </w:rPr>
        <w:t>ไปห้องอื่นเพื่อทำการบ้าน</w:t>
      </w:r>
      <w:r w:rsidRPr="00400B33">
        <w:t xml:space="preserve"> </w:t>
      </w:r>
      <w:r w:rsidRPr="002601AE">
        <w:rPr>
          <w:lang w:val="ru-RU"/>
        </w:rPr>
        <w:t>เพื่อไม่ให้พวกเขาเห็นฉากที่ไม่เหมาะสม</w:t>
      </w:r>
      <w:r w:rsidRPr="00400B33">
        <w:t xml:space="preserve"> </w:t>
      </w:r>
      <w:r w:rsidRPr="002601AE">
        <w:rPr>
          <w:lang w:val="ru-RU"/>
        </w:rPr>
        <w:t>เพราะสามีเธอไม่สนใจลูกๆ</w:t>
      </w:r>
      <w:r w:rsidRPr="00400B33">
        <w:t xml:space="preserve"> </w:t>
      </w:r>
      <w:r w:rsidRPr="002601AE">
        <w:rPr>
          <w:lang w:val="ru-RU"/>
        </w:rPr>
        <w:t>เลย</w:t>
      </w:r>
      <w:r w:rsidRPr="00400B33">
        <w:t xml:space="preserve"> </w:t>
      </w:r>
      <w:r w:rsidRPr="002601AE">
        <w:rPr>
          <w:lang w:val="ru-RU"/>
        </w:rPr>
        <w:t>และแม้กระทั่งแสดงพฤติกรรมที่ไม่เหมาะสมต่อหน้าพวกเขาด้วย</w:t>
      </w:r>
      <w:r w:rsidRPr="00400B33">
        <w:t xml:space="preserve"> </w:t>
      </w:r>
      <w:r w:rsidRPr="002601AE">
        <w:rPr>
          <w:lang w:val="ru-RU"/>
        </w:rPr>
        <w:t>เรื่องนี้เกิดขึ้นวันแล้ววันเล่า</w:t>
      </w:r>
      <w:r w:rsidRPr="00400B33">
        <w:t xml:space="preserve"> </w:t>
      </w:r>
      <w:r w:rsidRPr="002601AE">
        <w:rPr>
          <w:lang w:val="ru-RU"/>
        </w:rPr>
        <w:t>ทุกครั้งสามีเธอจะพาคนรักใหม่มาด้วย</w:t>
      </w:r>
      <w:r w:rsidRPr="00400B33">
        <w:t xml:space="preserve"> </w:t>
      </w:r>
      <w:r w:rsidRPr="002601AE">
        <w:rPr>
          <w:lang w:val="ru-RU"/>
        </w:rPr>
        <w:t>จนถึงจุดที่ลูกๆ</w:t>
      </w:r>
      <w:r w:rsidRPr="00400B33">
        <w:t xml:space="preserve"> </w:t>
      </w:r>
      <w:r w:rsidRPr="002601AE">
        <w:rPr>
          <w:lang w:val="ru-RU"/>
        </w:rPr>
        <w:t>เริ่มถามเธอว่า</w:t>
      </w:r>
      <w:r w:rsidRPr="00400B33">
        <w:t>: ‘</w:t>
      </w:r>
      <w:r w:rsidRPr="002601AE">
        <w:rPr>
          <w:lang w:val="ru-RU"/>
        </w:rPr>
        <w:t>แม่</w:t>
      </w:r>
      <w:r w:rsidRPr="00400B33">
        <w:t xml:space="preserve"> </w:t>
      </w:r>
      <w:r w:rsidRPr="002601AE">
        <w:rPr>
          <w:lang w:val="ru-RU"/>
        </w:rPr>
        <w:t>มีเพื่อนกี่คน</w:t>
      </w:r>
      <w:r w:rsidRPr="00400B33">
        <w:t>?’ ‘</w:t>
      </w:r>
      <w:r w:rsidRPr="002601AE">
        <w:rPr>
          <w:lang w:val="ru-RU"/>
        </w:rPr>
        <w:t>อ๋อ</w:t>
      </w:r>
      <w:r w:rsidRPr="00400B33">
        <w:t xml:space="preserve"> </w:t>
      </w:r>
      <w:r w:rsidRPr="002601AE">
        <w:rPr>
          <w:lang w:val="ru-RU"/>
        </w:rPr>
        <w:t>พวกเขาเป็นแค่คนรู้จักเก่าๆ</w:t>
      </w:r>
      <w:r w:rsidRPr="00400B33">
        <w:t xml:space="preserve"> </w:t>
      </w:r>
      <w:r w:rsidRPr="002601AE">
        <w:rPr>
          <w:lang w:val="ru-RU"/>
        </w:rPr>
        <w:t>เท่านั้น</w:t>
      </w:r>
      <w:r w:rsidRPr="00400B33">
        <w:t xml:space="preserve">!’ </w:t>
      </w:r>
      <w:r w:rsidRPr="002601AE">
        <w:rPr>
          <w:lang w:val="ru-RU"/>
        </w:rPr>
        <w:t>เธอก็จะตอบกลับ</w:t>
      </w:r>
      <w:r w:rsidRPr="00400B33">
        <w:t xml:space="preserve"> </w:t>
      </w:r>
      <w:r w:rsidRPr="002601AE">
        <w:rPr>
          <w:lang w:val="ru-RU"/>
        </w:rPr>
        <w:t>ยิ่งไปกว่านั้น</w:t>
      </w:r>
      <w:r w:rsidRPr="00400B33">
        <w:t xml:space="preserve"> </w:t>
      </w:r>
      <w:r w:rsidRPr="002601AE">
        <w:rPr>
          <w:lang w:val="ru-RU"/>
        </w:rPr>
        <w:t>สามีของเธอยังปฏิบัติกับเธอเหมือนคนรับใช้</w:t>
      </w:r>
      <w:r w:rsidRPr="00400B33">
        <w:t>—</w:t>
      </w:r>
      <w:r w:rsidRPr="002601AE">
        <w:rPr>
          <w:lang w:val="ru-RU"/>
        </w:rPr>
        <w:t>หรือแม้กระทั่งแย่กว่านั้น</w:t>
      </w:r>
      <w:r w:rsidRPr="00400B33">
        <w:t xml:space="preserve"> </w:t>
      </w:r>
      <w:r w:rsidRPr="002601AE">
        <w:rPr>
          <w:lang w:val="ru-RU"/>
        </w:rPr>
        <w:t>เขาปฏิบัติกับเธออย่างโหดร้ายและไร้มนุษยธรรม</w:t>
      </w:r>
      <w:r w:rsidRPr="00400B33">
        <w:t xml:space="preserve"> </w:t>
      </w:r>
      <w:r w:rsidRPr="002601AE">
        <w:rPr>
          <w:lang w:val="ru-RU"/>
        </w:rPr>
        <w:t>ลองคิดดูว่าผู้หญิงคนนี้ต้องรับใช้สัตว์ร้ายสองตัวทุกวัน</w:t>
      </w:r>
      <w:r w:rsidRPr="00400B33">
        <w:t xml:space="preserve"> </w:t>
      </w:r>
      <w:r w:rsidRPr="002601AE">
        <w:rPr>
          <w:lang w:val="ru-RU"/>
        </w:rPr>
        <w:t>ซึ่งนำความอับอายมาสู่บ้านของเธอ</w:t>
      </w:r>
      <w:r w:rsidRPr="00400B33">
        <w:t xml:space="preserve"> </w:t>
      </w:r>
      <w:r w:rsidRPr="002601AE">
        <w:rPr>
          <w:lang w:val="ru-RU"/>
        </w:rPr>
        <w:t>ในขณะที่ต้องปลูกฝังความคิดที่ดีในใจลูกๆ</w:t>
      </w:r>
      <w:r w:rsidRPr="00400B33">
        <w:t xml:space="preserve"> </w:t>
      </w:r>
      <w:r w:rsidRPr="002601AE">
        <w:rPr>
          <w:lang w:val="ru-RU"/>
        </w:rPr>
        <w:t>ของเธออยู่ตลอดเวลา</w:t>
      </w:r>
      <w:r w:rsidRPr="00400B33">
        <w:t xml:space="preserve">! </w:t>
      </w:r>
      <w:r w:rsidRPr="002601AE">
        <w:rPr>
          <w:lang w:val="ru-RU"/>
        </w:rPr>
        <w:t>และแม้เธอจะไม่สามารถหวังว่าความทุกข์ทรมานนี้จะสิ้นสุดลงได้</w:t>
      </w:r>
      <w:r w:rsidRPr="00400B33">
        <w:t xml:space="preserve"> </w:t>
      </w:r>
      <w:r w:rsidRPr="002601AE">
        <w:rPr>
          <w:lang w:val="ru-RU"/>
        </w:rPr>
        <w:t>เพื่อที่จะบอกกับตัวเองว่า</w:t>
      </w:r>
      <w:r w:rsidRPr="00400B33">
        <w:t>: ‘</w:t>
      </w:r>
      <w:r w:rsidRPr="002601AE">
        <w:rPr>
          <w:lang w:val="ru-RU"/>
        </w:rPr>
        <w:t>ฉันจะทนอีกสักพัก</w:t>
      </w:r>
      <w:r w:rsidRPr="00400B33">
        <w:t xml:space="preserve"> ’ </w:t>
      </w:r>
      <w:r w:rsidRPr="002601AE">
        <w:rPr>
          <w:lang w:val="ru-RU"/>
        </w:rPr>
        <w:t>และหาความสบายใจจากสิ่งนั้นได้</w:t>
      </w:r>
      <w:r w:rsidRPr="00400B33">
        <w:t xml:space="preserve"> </w:t>
      </w:r>
      <w:r w:rsidRPr="002601AE">
        <w:rPr>
          <w:lang w:val="ru-RU"/>
        </w:rPr>
        <w:t>ความฝันร้ายนี้ดำเนินไปเป็นเวลาหลายปี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เนื่องจากชายผู้น่าเวทนานี้ได้มอบอำนาจให้ปีศาจมากเกินไป</w:t>
      </w:r>
      <w:r w:rsidRPr="00400B33">
        <w:t xml:space="preserve"> </w:t>
      </w:r>
      <w:r w:rsidRPr="002601AE">
        <w:rPr>
          <w:lang w:val="ru-RU"/>
        </w:rPr>
        <w:t>เขายังเริ่มตกอยู่ภายใต้อิทธิพลอันน่าสะพรึงกลัวของปีศาจ</w:t>
      </w:r>
      <w:r w:rsidRPr="00400B33">
        <w:t xml:space="preserve"> </w:t>
      </w:r>
      <w:r w:rsidRPr="002601AE">
        <w:rPr>
          <w:lang w:val="ru-RU"/>
        </w:rPr>
        <w:t>เขาเริ่มประพฤติตัวเหมือนคนบ้า</w:t>
      </w:r>
      <w:r w:rsidRPr="00400B33">
        <w:t xml:space="preserve"> </w:t>
      </w:r>
      <w:r w:rsidRPr="002601AE">
        <w:rPr>
          <w:lang w:val="ru-RU"/>
        </w:rPr>
        <w:t>สูญเสียการควบคุมตัวเอง</w:t>
      </w:r>
      <w:r w:rsidRPr="00400B33">
        <w:t xml:space="preserve"> </w:t>
      </w:r>
      <w:r w:rsidRPr="002601AE">
        <w:rPr>
          <w:lang w:val="ru-RU"/>
        </w:rPr>
        <w:t>และโทษทุกคนและทุกสิ่งทุกอย่าง</w:t>
      </w:r>
      <w:r w:rsidRPr="00400B33">
        <w:t xml:space="preserve"> </w:t>
      </w:r>
      <w:r w:rsidRPr="002601AE">
        <w:rPr>
          <w:lang w:val="ru-RU"/>
        </w:rPr>
        <w:t>และแล้ววันหนึ่ง</w:t>
      </w:r>
      <w:r w:rsidRPr="00400B33">
        <w:t xml:space="preserve"> </w:t>
      </w:r>
      <w:r w:rsidRPr="002601AE">
        <w:rPr>
          <w:lang w:val="ru-RU"/>
        </w:rPr>
        <w:t>เมื่อถูกความมึนเมาจากความปรารถนาทางเนื้อหนังครอบงำ</w:t>
      </w:r>
      <w:r w:rsidRPr="00400B33">
        <w:t xml:space="preserve"> </w:t>
      </w:r>
      <w:r w:rsidRPr="002601AE">
        <w:rPr>
          <w:lang w:val="ru-RU"/>
        </w:rPr>
        <w:t>เขาขับรถด้วยความเร็วสูงจนตกลงหุบเหว</w:t>
      </w:r>
      <w:r w:rsidRPr="00400B33">
        <w:t xml:space="preserve"> </w:t>
      </w:r>
      <w:r w:rsidRPr="002601AE">
        <w:rPr>
          <w:lang w:val="ru-RU"/>
        </w:rPr>
        <w:t>รถถูกบดจนแหลกเป็นชิ้นเล็กชิ้นน้อย</w:t>
      </w:r>
      <w:r w:rsidRPr="00400B33">
        <w:t xml:space="preserve"> </w:t>
      </w:r>
      <w:r w:rsidRPr="002601AE">
        <w:rPr>
          <w:lang w:val="ru-RU"/>
        </w:rPr>
        <w:t>และตัวเขาเองก็ได้รับบาดเจ็บสาหัส</w:t>
      </w:r>
      <w:r w:rsidRPr="00400B33">
        <w:t xml:space="preserve"> </w:t>
      </w:r>
      <w:r w:rsidRPr="002601AE">
        <w:rPr>
          <w:lang w:val="ru-RU"/>
        </w:rPr>
        <w:t>เขาถูกนำตัวไปโรงพยาบาล</w:t>
      </w:r>
      <w:r w:rsidRPr="00400B33">
        <w:t xml:space="preserve"> </w:t>
      </w:r>
      <w:r w:rsidRPr="002601AE">
        <w:rPr>
          <w:lang w:val="ru-RU"/>
        </w:rPr>
        <w:t>และแพทย์ได้ทำทุกวิถีทางที่ทำได้</w:t>
      </w:r>
      <w:r w:rsidRPr="00400B33">
        <w:t xml:space="preserve"> </w:t>
      </w:r>
      <w:r w:rsidRPr="002601AE">
        <w:rPr>
          <w:lang w:val="ru-RU"/>
        </w:rPr>
        <w:t>ก่อนจะส่งเขากลับบ้าน</w:t>
      </w:r>
      <w:r w:rsidRPr="00400B33">
        <w:t xml:space="preserve"> </w:t>
      </w:r>
      <w:r w:rsidRPr="002601AE">
        <w:rPr>
          <w:lang w:val="ru-RU"/>
        </w:rPr>
        <w:t>เขาต้องใช้ชีวิตในสภาพพิการ</w:t>
      </w:r>
      <w:r w:rsidRPr="00400B33">
        <w:t xml:space="preserve"> </w:t>
      </w:r>
      <w:r w:rsidRPr="002601AE">
        <w:rPr>
          <w:lang w:val="ru-RU"/>
        </w:rPr>
        <w:t>ไม่มีผู้หญิงคนใดในบรรดาคนรักของเขาที่มาเยี่ยมเขาเลย</w:t>
      </w:r>
      <w:r w:rsidRPr="00400B33">
        <w:t xml:space="preserve"> </w:t>
      </w:r>
      <w:r w:rsidRPr="002601AE">
        <w:rPr>
          <w:lang w:val="ru-RU"/>
        </w:rPr>
        <w:t>เพราะเขาไม่มีเงินเหลือมากนัก</w:t>
      </w:r>
      <w:r w:rsidRPr="00400B33">
        <w:t xml:space="preserve"> </w:t>
      </w:r>
      <w:r w:rsidRPr="002601AE">
        <w:rPr>
          <w:lang w:val="ru-RU"/>
        </w:rPr>
        <w:t>และใบหน้าของเขาถูกทำลายจนเสียโฉม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ภรรยาผู้ใจดีของเขาได้ดูแลเขาอย่างทุ่มเท</w:t>
      </w:r>
      <w:r w:rsidRPr="00400B33">
        <w:t xml:space="preserve"> </w:t>
      </w:r>
      <w:r w:rsidRPr="002601AE">
        <w:rPr>
          <w:lang w:val="ru-RU"/>
        </w:rPr>
        <w:t>โดยไม่เตือนเขาถึงเรื่องใด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ในอดีตอันเสเพลของเขา</w:t>
      </w:r>
      <w:r w:rsidRPr="00400B33">
        <w:t xml:space="preserve"> </w:t>
      </w:r>
      <w:r w:rsidRPr="002601AE">
        <w:rPr>
          <w:lang w:val="ru-RU"/>
        </w:rPr>
        <w:t>เขาถูกสั่นสะเทือนอย่างลึกซึ้ง</w:t>
      </w:r>
      <w:r w:rsidRPr="00400B33">
        <w:t xml:space="preserve"> </w:t>
      </w:r>
      <w:r w:rsidRPr="002601AE">
        <w:rPr>
          <w:lang w:val="ru-RU"/>
        </w:rPr>
        <w:lastRenderedPageBreak/>
        <w:t>และสิ่งนี้ได้เปลี่ยนแปลงเขาทางจิตวิญญาณ</w:t>
      </w:r>
      <w:r w:rsidRPr="00400B33">
        <w:t xml:space="preserve"> </w:t>
      </w:r>
      <w:r w:rsidRPr="002601AE">
        <w:rPr>
          <w:lang w:val="ru-RU"/>
        </w:rPr>
        <w:t>เขาสำนึกผิดอย่างจริงใจ</w:t>
      </w:r>
      <w:r w:rsidRPr="00400B33">
        <w:t xml:space="preserve"> </w:t>
      </w:r>
      <w:r w:rsidRPr="002601AE">
        <w:rPr>
          <w:lang w:val="ru-RU"/>
        </w:rPr>
        <w:t>ขอให้ส่งพระสงฆ์มาหาเขา</w:t>
      </w:r>
      <w:r w:rsidRPr="00400B33">
        <w:t xml:space="preserve"> </w:t>
      </w:r>
      <w:r w:rsidRPr="002601AE">
        <w:rPr>
          <w:lang w:val="ru-RU"/>
        </w:rPr>
        <w:t>ไปรับศีลสารภาพบาป</w:t>
      </w:r>
      <w:r w:rsidRPr="00400B33">
        <w:t xml:space="preserve"> </w:t>
      </w:r>
      <w:r w:rsidRPr="002601AE">
        <w:rPr>
          <w:lang w:val="ru-RU"/>
        </w:rPr>
        <w:t>ใช้ชีวิตตามหลักคริสต์ศาสนาเป็นเวลาหลายปี</w:t>
      </w:r>
      <w:r w:rsidRPr="00400B33">
        <w:t xml:space="preserve"> </w:t>
      </w:r>
      <w:r w:rsidRPr="002601AE">
        <w:rPr>
          <w:lang w:val="ru-RU"/>
        </w:rPr>
        <w:t>จนพบความสงบภายใน</w:t>
      </w:r>
      <w:r w:rsidRPr="00400B33">
        <w:t xml:space="preserve"> </w:t>
      </w:r>
      <w:r w:rsidRPr="002601AE">
        <w:rPr>
          <w:lang w:val="ru-RU"/>
        </w:rPr>
        <w:t>และจากไปอย่างสงบในพระหัตถ์ของพระเจ้า</w:t>
      </w:r>
      <w:r w:rsidRPr="00400B33">
        <w:t xml:space="preserve"> </w:t>
      </w:r>
      <w:r w:rsidRPr="002601AE">
        <w:rPr>
          <w:lang w:val="ru-RU"/>
        </w:rPr>
        <w:t>หลังจากเขาเสียชีวิต</w:t>
      </w:r>
      <w:r w:rsidRPr="00400B33">
        <w:t xml:space="preserve"> </w:t>
      </w:r>
      <w:r w:rsidRPr="002601AE">
        <w:rPr>
          <w:lang w:val="ru-RU"/>
        </w:rPr>
        <w:t>ลูกชายคนโตของเขาได้เข้ามารับช่วงต่อธุรกิจและดูแลครอบครัว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ของชายคนนี้ใช้ชีวิตอย่างกลมกลืน</w:t>
      </w:r>
      <w:r w:rsidRPr="00400B33">
        <w:t xml:space="preserve"> </w:t>
      </w:r>
      <w:r w:rsidRPr="002601AE">
        <w:rPr>
          <w:lang w:val="ru-RU"/>
        </w:rPr>
        <w:t>เพราะพวกเขาได้รับมรดกหลักการที่ดีจากแม่ของพวกเขา</w:t>
      </w:r>
      <w:r w:rsidRPr="00400B33">
        <w:t xml:space="preserve"> </w:t>
      </w:r>
      <w:r w:rsidRPr="002601AE">
        <w:rPr>
          <w:lang w:val="ru-RU"/>
        </w:rPr>
        <w:t>ผู้หญิงคนนี้คือแม่ผู้กล้าหาญ</w:t>
      </w:r>
      <w:r w:rsidRPr="00400B33">
        <w:t xml:space="preserve"> </w:t>
      </w:r>
      <w:r w:rsidRPr="002601AE">
        <w:rPr>
          <w:lang w:val="ru-RU"/>
        </w:rPr>
        <w:t>เพื่อป้องกันไม่ให้ครอบครัวแตกแยก</w:t>
      </w:r>
      <w:r w:rsidRPr="00400B33">
        <w:t xml:space="preserve"> </w:t>
      </w:r>
      <w:r w:rsidRPr="002601AE">
        <w:rPr>
          <w:lang w:val="ru-RU"/>
        </w:rPr>
        <w:t>และเพื่อไม่ให้ลูกๆ</w:t>
      </w:r>
      <w:r w:rsidRPr="00400B33">
        <w:t xml:space="preserve"> </w:t>
      </w:r>
      <w:r w:rsidRPr="002601AE">
        <w:rPr>
          <w:lang w:val="ru-RU"/>
        </w:rPr>
        <w:t>ต้องเผชิญกับความเศร้าโศกอันขมขื่น</w:t>
      </w:r>
      <w:r w:rsidRPr="00400B33">
        <w:t xml:space="preserve"> </w:t>
      </w:r>
      <w:r w:rsidRPr="002601AE">
        <w:rPr>
          <w:lang w:val="ru-RU"/>
        </w:rPr>
        <w:t>เธอจึงดื่มถ้วยขมขื่นนั้นด้วยตัวเอง</w:t>
      </w:r>
      <w:r w:rsidRPr="00400B33">
        <w:t xml:space="preserve"> </w:t>
      </w:r>
      <w:r w:rsidRPr="002601AE">
        <w:rPr>
          <w:lang w:val="ru-RU"/>
        </w:rPr>
        <w:t>เธอรักษาครอบครัวไม่ให้แตกแยก</w:t>
      </w:r>
      <w:r w:rsidRPr="00400B33">
        <w:t xml:space="preserve"> </w:t>
      </w:r>
      <w:r w:rsidRPr="002601AE">
        <w:rPr>
          <w:lang w:val="ru-RU"/>
        </w:rPr>
        <w:t>ช่วยชีวิตสามี</w:t>
      </w:r>
      <w:r w:rsidRPr="00400B33">
        <w:t xml:space="preserve"> </w:t>
      </w:r>
      <w:r w:rsidRPr="002601AE">
        <w:rPr>
          <w:lang w:val="ru-RU"/>
        </w:rPr>
        <w:t>และได้รับรางวัลสวรรค์เป็นของตนเอง</w:t>
      </w:r>
      <w:r w:rsidRPr="00400B33">
        <w:t xml:space="preserve"> </w:t>
      </w:r>
      <w:r w:rsidRPr="002601AE">
        <w:rPr>
          <w:lang w:val="ru-RU"/>
        </w:rPr>
        <w:t>พระเจ้าจะประทานที่ที่ดีที่สุดในสวรรค์ให้แก่ผู้หญิงคนนี้</w:t>
      </w:r>
      <w:r w:rsidRPr="00400B33">
        <w:t xml:space="preserve"> </w:t>
      </w:r>
    </w:p>
    <w:p w14:paraId="45485B54" w14:textId="77777777" w:rsidR="00EF488A" w:rsidRPr="00400B33" w:rsidRDefault="00EF488A" w:rsidP="00B87D11"/>
    <w:p w14:paraId="03E482BB" w14:textId="77777777" w:rsidR="00EF488A" w:rsidRPr="00400B33" w:rsidRDefault="00000000" w:rsidP="00B87D11">
      <w:pPr>
        <w:pStyle w:val="Heading4"/>
      </w:pPr>
      <w:bookmarkStart w:id="51" w:name="_Toc196932390"/>
      <w:bookmarkStart w:id="52" w:name="_Toc196932934"/>
      <w:bookmarkStart w:id="53" w:name="_Toc242097231"/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จากครอบครัวที่แตกแยก</w:t>
      </w:r>
      <w:bookmarkEnd w:id="51"/>
      <w:bookmarkEnd w:id="52"/>
      <w:bookmarkEnd w:id="53"/>
    </w:p>
    <w:p w14:paraId="7077F1E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หากสามีในครอบครัวหนึ่ง</w:t>
      </w:r>
      <w:r w:rsidRPr="00400B33">
        <w:t xml:space="preserve"> </w:t>
      </w:r>
      <w:r w:rsidRPr="002601AE">
        <w:rPr>
          <w:lang w:val="ru-RU"/>
        </w:rPr>
        <w:t>มีความหลงใหลบางอย่าง</w:t>
      </w:r>
      <w:r w:rsidRPr="00400B33">
        <w:t xml:space="preserve"> </w:t>
      </w:r>
      <w:r w:rsidRPr="002601AE">
        <w:rPr>
          <w:lang w:val="ru-RU"/>
        </w:rPr>
        <w:t>ยอมรับความผิดของตนเอง</w:t>
      </w:r>
      <w:r w:rsidRPr="00400B33">
        <w:t xml:space="preserve"> </w:t>
      </w:r>
      <w:r w:rsidRPr="002601AE">
        <w:rPr>
          <w:lang w:val="ru-RU"/>
        </w:rPr>
        <w:t>และสารภาพ</w:t>
      </w:r>
      <w:r w:rsidRPr="00400B33">
        <w:t xml:space="preserve"> </w:t>
      </w:r>
      <w:r w:rsidRPr="002601AE">
        <w:rPr>
          <w:lang w:val="ru-RU"/>
        </w:rPr>
        <w:t>แต่ยังคงถูกความหลงใหลนี้ครอบงำ</w:t>
      </w:r>
      <w:r w:rsidRPr="00400B33">
        <w:t xml:space="preserve"> </w:t>
      </w:r>
      <w:r w:rsidRPr="002601AE">
        <w:rPr>
          <w:lang w:val="ru-RU"/>
        </w:rPr>
        <w:t>และพูดกับภรรยาว่า</w:t>
      </w:r>
      <w:r w:rsidRPr="00400B33">
        <w:t>: ‘</w:t>
      </w:r>
      <w:r w:rsidRPr="002601AE">
        <w:rPr>
          <w:lang w:val="ru-RU"/>
        </w:rPr>
        <w:t>ฉันกำลังทำให้คุณและลูกๆ</w:t>
      </w:r>
      <w:r w:rsidRPr="00400B33">
        <w:t xml:space="preserve"> </w:t>
      </w:r>
      <w:r w:rsidRPr="002601AE">
        <w:rPr>
          <w:lang w:val="ru-RU"/>
        </w:rPr>
        <w:t>ต้องทุกข์ทรมาน</w:t>
      </w:r>
      <w:r w:rsidRPr="00400B33">
        <w:t xml:space="preserve"> </w:t>
      </w:r>
      <w:r w:rsidRPr="002601AE">
        <w:rPr>
          <w:lang w:val="ru-RU"/>
        </w:rPr>
        <w:t>ดีกว่าถ้าฉันจากไป</w:t>
      </w:r>
      <w:r w:rsidRPr="00400B33">
        <w:t xml:space="preserve"> </w:t>
      </w:r>
      <w:r w:rsidRPr="002601AE">
        <w:rPr>
          <w:lang w:val="ru-RU"/>
        </w:rPr>
        <w:t>และในขณะที่อยู่ห่างไกลจากคุณ</w:t>
      </w:r>
      <w:r w:rsidRPr="00400B33">
        <w:t xml:space="preserve"> </w:t>
      </w:r>
      <w:r>
        <w:rPr>
          <w:lang w:val="ru-RU"/>
        </w:rPr>
        <w:t>ฉันจะส่งเงินให้คุณเพื่อที่คุณจะได้ไม่ต้องทุกข์ทรมาน</w:t>
      </w:r>
      <w:r w:rsidRPr="00400B33">
        <w:t xml:space="preserve">’ </w:t>
      </w:r>
      <w:r w:rsidRPr="002601AE">
        <w:rPr>
          <w:lang w:val="ru-RU"/>
        </w:rPr>
        <w:t>ภรรยาของเขาควรทำอย่างไร</w:t>
      </w:r>
      <w:r w:rsidRPr="00400B33">
        <w:t xml:space="preserve">? </w:t>
      </w:r>
    </w:p>
    <w:p w14:paraId="4488576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หากสามีพูดด้วยใจจริง</w:t>
      </w:r>
      <w:r w:rsidRPr="00400B33">
        <w:t xml:space="preserve"> </w:t>
      </w:r>
      <w:r w:rsidRPr="002601AE">
        <w:rPr>
          <w:lang w:val="ru-RU"/>
        </w:rPr>
        <w:t>ก็แสดงว่าเขามีความรักเต็มเปี่ยม</w:t>
      </w:r>
      <w:r w:rsidRPr="00400B33">
        <w:t xml:space="preserve"> </w:t>
      </w:r>
      <w:r w:rsidRPr="002601AE">
        <w:rPr>
          <w:lang w:val="ru-RU"/>
        </w:rPr>
        <w:t>และภรรยาควรมีความอดทน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จะดีกว่าหากเธอไม่เชื่อสิ่งที่ได้ยินทันที</w:t>
      </w:r>
      <w:r w:rsidRPr="00400B33">
        <w:t xml:space="preserve"> </w:t>
      </w:r>
      <w:r w:rsidRPr="002601AE">
        <w:rPr>
          <w:lang w:val="ru-RU"/>
        </w:rPr>
        <w:t>ให้เธอพิจารณาเรื่องนี้อย่างลึกซึ้งยิ่งขึ้น</w:t>
      </w:r>
      <w:r w:rsidRPr="00400B33">
        <w:t xml:space="preserve"> </w:t>
      </w:r>
      <w:r w:rsidRPr="002601AE">
        <w:rPr>
          <w:lang w:val="ru-RU"/>
        </w:rPr>
        <w:t>เพราะบางครั้งสามีอาจพูดว่า</w:t>
      </w:r>
      <w:r w:rsidRPr="00400B33">
        <w:t xml:space="preserve"> “</w:t>
      </w:r>
      <w:r w:rsidRPr="002601AE">
        <w:rPr>
          <w:lang w:val="ru-RU"/>
        </w:rPr>
        <w:t>ฉันจะไปเพื่อไม่ให้เธอ</w:t>
      </w:r>
      <w:r>
        <w:rPr>
          <w:lang w:val="ru-RU"/>
        </w:rPr>
        <w:t>ทุกข์ใจ</w:t>
      </w:r>
      <w:r w:rsidRPr="00400B33">
        <w:t xml:space="preserve">” </w:t>
      </w:r>
      <w:r w:rsidRPr="002601AE">
        <w:rPr>
          <w:lang w:val="ru-RU"/>
        </w:rPr>
        <w:t>โดยอ้างว่าทำไปเพื่อความสูงส่ง</w:t>
      </w:r>
      <w:r w:rsidRPr="00400B33">
        <w:t xml:space="preserve"> </w:t>
      </w:r>
      <w:r w:rsidRPr="002601AE">
        <w:rPr>
          <w:lang w:val="ru-RU"/>
        </w:rPr>
        <w:t>แต่ความจริงแล้วเขาต้องการจากไปเพราะได้มีความสัมพันธ์กับผู้หญิงอื่นแล้ว</w:t>
      </w:r>
      <w:r w:rsidRPr="00400B33">
        <w:t xml:space="preserve"> </w:t>
      </w:r>
    </w:p>
    <w:p w14:paraId="3D8DE9A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การแต่งงาน</w:t>
      </w:r>
      <w:r w:rsidRPr="00400B33">
        <w:t xml:space="preserve"> </w:t>
      </w:r>
      <w:r w:rsidRPr="002601AE">
        <w:rPr>
          <w:lang w:val="ru-RU"/>
        </w:rPr>
        <w:t>ซึ่งได้มาถึงสภาพที่เราเห็นในปัจจุบันนี้</w:t>
      </w:r>
      <w:r w:rsidRPr="00400B33">
        <w:t xml:space="preserve"> </w:t>
      </w:r>
      <w:r w:rsidRPr="002601AE">
        <w:rPr>
          <w:lang w:val="ru-RU"/>
        </w:rPr>
        <w:t>ได้สูญเสียความหมายไปแล้ว</w:t>
      </w:r>
      <w:r w:rsidRPr="00400B33">
        <w:t xml:space="preserve"> </w:t>
      </w:r>
      <w:r w:rsidRPr="002601AE">
        <w:rPr>
          <w:lang w:val="ru-RU"/>
        </w:rPr>
        <w:t>ครอบครัวต่าง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กำลังแตกแยกโดยไม่มีเหตุผลที่ชัดเจน</w:t>
      </w:r>
      <w:r w:rsidRPr="00400B33">
        <w:t xml:space="preserve"> </w:t>
      </w:r>
      <w:r w:rsidRPr="002601AE">
        <w:rPr>
          <w:lang w:val="ru-RU"/>
        </w:rPr>
        <w:t>เมื่อไม่กี่วันก่อน</w:t>
      </w:r>
      <w:r w:rsidRPr="00400B33">
        <w:t xml:space="preserve"> </w:t>
      </w:r>
      <w:r w:rsidRPr="002601AE">
        <w:rPr>
          <w:lang w:val="ru-RU"/>
        </w:rPr>
        <w:t>มีชายคนหนึ่งที่รู้สึกสับสนอย่างสุดขีดมาพบผมที่คาลิวาของผม</w:t>
      </w:r>
      <w:r w:rsidRPr="00400B33">
        <w:t xml:space="preserve"> </w:t>
      </w:r>
      <w:r w:rsidRPr="002601AE">
        <w:rPr>
          <w:lang w:val="ru-RU"/>
        </w:rPr>
        <w:t>ในตอนแรก</w:t>
      </w:r>
      <w:r w:rsidRPr="00400B33">
        <w:t xml:space="preserve"> </w:t>
      </w:r>
      <w:r w:rsidRPr="002601AE">
        <w:rPr>
          <w:lang w:val="ru-RU"/>
        </w:rPr>
        <w:t>เขามีลูกสองคนกับผู้หญิงคนหนึ่งที่เป็นชู้</w:t>
      </w:r>
      <w:r w:rsidRPr="00400B33">
        <w:t xml:space="preserve"> </w:t>
      </w:r>
      <w:r w:rsidRPr="002601AE">
        <w:rPr>
          <w:lang w:val="ru-RU"/>
        </w:rPr>
        <w:t>จากนั้นเขาก็ทิ้งเธอไปหาผู้หญิงอีกคน</w:t>
      </w:r>
      <w:r w:rsidRPr="00400B33">
        <w:t xml:space="preserve"> </w:t>
      </w:r>
      <w:r w:rsidRPr="002601AE">
        <w:rPr>
          <w:lang w:val="ru-RU"/>
        </w:rPr>
        <w:t>ผู้หญิงคนนั้นให้กำเนิดลูกกับเขา</w:t>
      </w:r>
      <w:r w:rsidRPr="00400B33">
        <w:t xml:space="preserve"> </w:t>
      </w:r>
      <w:r w:rsidRPr="002601AE">
        <w:rPr>
          <w:lang w:val="ru-RU"/>
        </w:rPr>
        <w:t>และเขาก็หย่ากับเธอ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เขาแต่งงานเป็นครั้งที่สาม</w:t>
      </w:r>
      <w:r w:rsidRPr="00400B33">
        <w:t xml:space="preserve"> </w:t>
      </w:r>
      <w:r w:rsidRPr="002601AE">
        <w:rPr>
          <w:lang w:val="ru-RU"/>
        </w:rPr>
        <w:t>ภรรยาคนที่สามของเขาก็เคยหย่าร้างมาก่อน</w:t>
      </w:r>
      <w:r w:rsidRPr="00400B33">
        <w:t xml:space="preserve"> </w:t>
      </w:r>
      <w:r w:rsidRPr="002601AE">
        <w:rPr>
          <w:lang w:val="ru-RU"/>
        </w:rPr>
        <w:t>และมีลูกสามคน</w:t>
      </w:r>
      <w:r w:rsidRPr="00400B33">
        <w:t xml:space="preserve">: </w:t>
      </w:r>
      <w:r w:rsidRPr="002601AE">
        <w:rPr>
          <w:lang w:val="ru-RU"/>
        </w:rPr>
        <w:t>สองคนจากการแต่งงานครั้งแรก</w:t>
      </w:r>
      <w:r w:rsidRPr="00400B33">
        <w:t xml:space="preserve"> </w:t>
      </w:r>
      <w:r w:rsidRPr="002601AE">
        <w:rPr>
          <w:lang w:val="ru-RU"/>
        </w:rPr>
        <w:t>และหนึ่งคนที่เกิดนอกสมรส</w:t>
      </w:r>
      <w:r w:rsidRPr="00400B33">
        <w:t xml:space="preserve"> </w:t>
      </w:r>
      <w:r w:rsidRPr="002601AE">
        <w:rPr>
          <w:lang w:val="ru-RU"/>
        </w:rPr>
        <w:t>เขามีลูกอีกสองคนกับผู้หญิงคนนี้</w:t>
      </w:r>
      <w:r w:rsidRPr="00400B33">
        <w:t xml:space="preserve"> “</w:t>
      </w:r>
      <w:r w:rsidRPr="002601AE">
        <w:rPr>
          <w:lang w:val="ru-RU"/>
        </w:rPr>
        <w:t>รอสักครู่</w:t>
      </w:r>
      <w:r w:rsidRPr="00400B33">
        <w:t xml:space="preserve"> </w:t>
      </w:r>
      <w:r w:rsidRPr="002601AE">
        <w:rPr>
          <w:lang w:val="ru-RU"/>
        </w:rPr>
        <w:t>รอสักครู่</w:t>
      </w:r>
      <w:r w:rsidRPr="00400B33">
        <w:t xml:space="preserve">” </w:t>
      </w:r>
      <w:r w:rsidRPr="002601AE">
        <w:rPr>
          <w:lang w:val="ru-RU"/>
        </w:rPr>
        <w:t>ผมขัดจังหวะเขาขณะที่ฟังเรื่องราวทั้งหมดนี้</w:t>
      </w:r>
      <w:r w:rsidRPr="00400B33">
        <w:t xml:space="preserve"> “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ทั้งหมดนี้มีแม่กี่คน</w:t>
      </w:r>
      <w:r w:rsidRPr="00400B33">
        <w:t xml:space="preserve"> </w:t>
      </w:r>
      <w:r w:rsidRPr="002601AE">
        <w:rPr>
          <w:lang w:val="ru-RU"/>
        </w:rPr>
        <w:t>และพ่อกี่คน</w:t>
      </w:r>
      <w:r w:rsidRPr="00400B33">
        <w:t xml:space="preserve">?” </w:t>
      </w:r>
    </w:p>
    <w:p w14:paraId="0849805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และดังนั้น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ที่โชคร้ายเหล่านี้จึงต้องเสียชีวิตไป</w:t>
      </w:r>
      <w:r w:rsidRPr="00400B33">
        <w:t xml:space="preserve"> </w:t>
      </w:r>
      <w:r w:rsidRPr="002601AE">
        <w:rPr>
          <w:lang w:val="ru-RU"/>
        </w:rPr>
        <w:t>บางคนในจำนวนนั้นที่มีความไวต่ออารมณ์เป็นพิเศษ</w:t>
      </w:r>
      <w:r w:rsidRPr="00400B33">
        <w:t xml:space="preserve"> </w:t>
      </w:r>
      <w:r w:rsidRPr="002601AE">
        <w:rPr>
          <w:lang w:val="ru-RU"/>
        </w:rPr>
        <w:t>ไม่สามารถรับมือกับความทุกข์ทรมานจากความโชคร้ายที่ถาโถมเข้ามาได้</w:t>
      </w:r>
      <w:r w:rsidRPr="00400B33">
        <w:t xml:space="preserve"> </w:t>
      </w:r>
      <w:r w:rsidRPr="002601AE">
        <w:rPr>
          <w:lang w:val="ru-RU"/>
        </w:rPr>
        <w:t>จึงตกอยู่ในความสิ้นหวัง</w:t>
      </w:r>
      <w:r w:rsidRPr="00400B33">
        <w:t xml:space="preserve"> </w:t>
      </w:r>
      <w:r w:rsidRPr="002601AE">
        <w:rPr>
          <w:lang w:val="ru-RU"/>
        </w:rPr>
        <w:t>ส่วนบางคนถึงขั้นฆ่าตัวตาย</w:t>
      </w:r>
      <w:r w:rsidRPr="00400B33">
        <w:t xml:space="preserve"> </w:t>
      </w:r>
      <w:r w:rsidRPr="002601AE">
        <w:rPr>
          <w:lang w:val="ru-RU"/>
        </w:rPr>
        <w:t>บางคนก็หันไปดื่มเหล้าเพื่อกลบเกลื่อนความเจ็บปวด</w:t>
      </w:r>
      <w:r w:rsidRPr="00400B33">
        <w:t xml:space="preserve"> </w:t>
      </w:r>
      <w:r w:rsidRPr="002601AE">
        <w:rPr>
          <w:lang w:val="ru-RU"/>
        </w:rPr>
        <w:t>ยังมีอีกกลุ่มที่หันไปใช้ยาเสพติด</w:t>
      </w:r>
      <w:r w:rsidRPr="00400B33">
        <w:t xml:space="preserve"> </w:t>
      </w:r>
      <w:r w:rsidRPr="002601AE">
        <w:rPr>
          <w:lang w:val="ru-RU"/>
        </w:rPr>
        <w:t>แล้วพวกเขาหาเงินจากที่ไหนมาเพื่อจ่ายค่าสิ่งเหล่านี้</w:t>
      </w:r>
      <w:r w:rsidRPr="00400B33">
        <w:t xml:space="preserve">? </w:t>
      </w:r>
      <w:r w:rsidRPr="002601AE">
        <w:rPr>
          <w:lang w:val="ru-RU"/>
        </w:rPr>
        <w:t>เฮโรอีนในปริมาณน้อยที่สุดมีราคา</w:t>
      </w:r>
      <w:r w:rsidRPr="00400B33">
        <w:t xml:space="preserve"> 4,000 </w:t>
      </w:r>
      <w:r w:rsidRPr="002601AE">
        <w:rPr>
          <w:lang w:val="ru-RU"/>
        </w:rPr>
        <w:t>ดราคมา</w:t>
      </w:r>
      <w:r w:rsidRPr="00400B33">
        <w:t xml:space="preserve"> </w:t>
      </w:r>
      <w:r w:rsidRPr="002601AE">
        <w:rPr>
          <w:lang w:val="ru-RU"/>
        </w:rPr>
        <w:t>ส่วนปริมาณที่มากขึ้นมีราคา</w:t>
      </w:r>
      <w:r w:rsidRPr="00400B33">
        <w:t xml:space="preserve"> 6,000 </w:t>
      </w:r>
      <w:r w:rsidRPr="002601AE">
        <w:rPr>
          <w:lang w:val="ru-RU"/>
        </w:rPr>
        <w:t>หรือ</w:t>
      </w:r>
      <w:r w:rsidRPr="00400B33">
        <w:t xml:space="preserve"> 7,000 </w:t>
      </w:r>
      <w:r w:rsidRPr="002601AE">
        <w:rPr>
          <w:lang w:val="ru-RU"/>
        </w:rPr>
        <w:t>ดราคมา</w:t>
      </w:r>
      <w:r>
        <w:rPr>
          <w:rStyle w:val="FootnoteReference"/>
          <w:lang w:val="ru-RU"/>
        </w:rPr>
        <w:footnoteReference w:id="23"/>
      </w:r>
      <w:r w:rsidRPr="00400B33">
        <w:t xml:space="preserve"> </w:t>
      </w:r>
    </w:p>
    <w:p w14:paraId="06CD46D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นี่คือเด็กๆ</w:t>
      </w:r>
      <w:r w:rsidRPr="00400B33">
        <w:t xml:space="preserve"> </w:t>
      </w:r>
      <w:r w:rsidRPr="002601AE">
        <w:rPr>
          <w:lang w:val="ru-RU"/>
        </w:rPr>
        <w:t>ที่ดื้อรั้นและขาดวินัยจากรุ่นก่อน</w:t>
      </w:r>
      <w:r w:rsidRPr="00400B33">
        <w:t xml:space="preserve"> </w:t>
      </w:r>
      <w:r w:rsidRPr="002601AE">
        <w:rPr>
          <w:lang w:val="ru-RU"/>
        </w:rPr>
        <w:t>แล้วเด็กๆ</w:t>
      </w:r>
      <w:r w:rsidRPr="00400B33">
        <w:t xml:space="preserve"> </w:t>
      </w:r>
      <w:r w:rsidRPr="002601AE">
        <w:rPr>
          <w:lang w:val="ru-RU"/>
        </w:rPr>
        <w:t>คนอื่นๆ</w:t>
      </w:r>
      <w:r w:rsidRPr="00400B33">
        <w:t xml:space="preserve"> —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ที่พ่อแม่หย่าร้างกันตามกฎหมายหย่าอัตโนมัติ</w:t>
      </w:r>
      <w:r w:rsidRPr="00400B33">
        <w:t xml:space="preserve"> — </w:t>
      </w:r>
      <w:r w:rsidRPr="002601AE">
        <w:rPr>
          <w:lang w:val="ru-RU"/>
        </w:rPr>
        <w:t>จะเป็นอย่างไรต่อไป</w:t>
      </w:r>
      <w:r w:rsidRPr="00400B33">
        <w:t xml:space="preserve">? </w:t>
      </w:r>
      <w:r w:rsidRPr="002601AE">
        <w:rPr>
          <w:lang w:val="ru-RU"/>
        </w:rPr>
        <w:t>มีเยาวชนที่ใช้ยาเสพติดกี่คนที่ผ่านเข้ามาในคาลิวาของฉันในช่วงฤดูร้อนนี้</w:t>
      </w:r>
      <w:r w:rsidRPr="00400B33">
        <w:t xml:space="preserve">! </w:t>
      </w:r>
      <w:r w:rsidRPr="002601AE">
        <w:rPr>
          <w:lang w:val="ru-RU"/>
        </w:rPr>
        <w:t>ส่วนใหญ่ของวิญญาณน่าสงสารเหล่านี้คือเด็กๆ</w:t>
      </w:r>
      <w:r w:rsidRPr="00400B33">
        <w:t xml:space="preserve"> </w:t>
      </w:r>
      <w:r w:rsidRPr="002601AE">
        <w:rPr>
          <w:lang w:val="ru-RU"/>
        </w:rPr>
        <w:t>จากครอบครัวที่แตกแยก</w:t>
      </w:r>
      <w:r w:rsidRPr="00400B33">
        <w:t xml:space="preserve"> </w:t>
      </w:r>
      <w:r w:rsidRPr="002601AE">
        <w:rPr>
          <w:lang w:val="ru-RU"/>
        </w:rPr>
        <w:t>มีชายหนุ่มอายุ</w:t>
      </w:r>
      <w:r w:rsidRPr="00400B33">
        <w:t xml:space="preserve"> 27 </w:t>
      </w:r>
      <w:r w:rsidRPr="002601AE">
        <w:rPr>
          <w:lang w:val="ru-RU"/>
        </w:rPr>
        <w:t>ปีที่ตกอยู่ในความสิ้นหวังและมาขอความช่วยเหลือ</w:t>
      </w:r>
      <w:r w:rsidRPr="00400B33">
        <w:t xml:space="preserve">! </w:t>
      </w:r>
      <w:r w:rsidRPr="002601AE">
        <w:rPr>
          <w:lang w:val="ru-RU"/>
        </w:rPr>
        <w:t>และคุณรู้ไหม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จากครอบครัวที่แตกแยกสามารถสังเกตเห็นได้</w:t>
      </w:r>
      <w:r w:rsidRPr="00400B33">
        <w:t xml:space="preserve"> </w:t>
      </w:r>
      <w:r w:rsidRPr="002601AE">
        <w:rPr>
          <w:lang w:val="ru-RU"/>
        </w:rPr>
        <w:t>จากระยะไกล</w:t>
      </w:r>
      <w:r w:rsidRPr="00400B33">
        <w:t xml:space="preserve"> </w:t>
      </w:r>
      <w:r w:rsidRPr="002601AE">
        <w:rPr>
          <w:lang w:val="ru-RU"/>
        </w:rPr>
        <w:t>ผมเก็บกระปุกตุรกีเดไลท์ไว้บนม้านั่งใกล้คาลิวาของผม</w:t>
      </w:r>
      <w:r w:rsidRPr="00400B33">
        <w:t xml:space="preserve"> </w:t>
      </w:r>
      <w:r w:rsidRPr="002601AE">
        <w:rPr>
          <w:lang w:val="ru-RU"/>
        </w:rPr>
        <w:t>และเมื่อเด็กๆ</w:t>
      </w:r>
      <w:r w:rsidRPr="00400B33">
        <w:t xml:space="preserve"> </w:t>
      </w:r>
      <w:r w:rsidRPr="002601AE">
        <w:rPr>
          <w:lang w:val="ru-RU"/>
        </w:rPr>
        <w:t>เหล่านี้เดินผ่านมา</w:t>
      </w:r>
      <w:r w:rsidRPr="00400B33">
        <w:t xml:space="preserve"> </w:t>
      </w:r>
      <w:r w:rsidRPr="002601AE">
        <w:rPr>
          <w:lang w:val="ru-RU"/>
        </w:rPr>
        <w:t>พวกเขาก็หยิบตุรกีเดไลท์จากกระปุกแล้วเริ่มกิน</w:t>
      </w:r>
      <w:r w:rsidRPr="00400B33">
        <w:t xml:space="preserve"> </w:t>
      </w:r>
      <w:r w:rsidRPr="002601AE">
        <w:rPr>
          <w:lang w:val="ru-RU"/>
        </w:rPr>
        <w:t>จากนั้น</w:t>
      </w:r>
      <w:r w:rsidRPr="00400B33">
        <w:t xml:space="preserve"> </w:t>
      </w:r>
      <w:r w:rsidRPr="002601AE">
        <w:rPr>
          <w:lang w:val="ru-RU"/>
        </w:rPr>
        <w:t>เมื่อเห็นผมเดินออกมาจากคาลิวาขึ้นสู่ระเบียง</w:t>
      </w:r>
      <w:r w:rsidRPr="00400B33">
        <w:t xml:space="preserve"> </w:t>
      </w:r>
      <w:r w:rsidRPr="002601AE">
        <w:rPr>
          <w:lang w:val="ru-RU"/>
        </w:rPr>
        <w:t>ก่อนที่พวกเขาจะกินขนมเสร็จ</w:t>
      </w:r>
      <w:r w:rsidRPr="00400B33">
        <w:t xml:space="preserve"> </w:t>
      </w:r>
      <w:r w:rsidRPr="002601AE">
        <w:rPr>
          <w:lang w:val="ru-RU"/>
        </w:rPr>
        <w:t>พวกเขาก็วิ่งมาหาผมทันทีเพื่อจูบผม</w:t>
      </w:r>
      <w:r w:rsidRPr="00400B33">
        <w:t xml:space="preserve"> </w:t>
      </w:r>
      <w:r w:rsidRPr="002601AE">
        <w:rPr>
          <w:lang w:val="ru-RU"/>
        </w:rPr>
        <w:t>มือของพวกเขาเต็มไปด้วยน้ำตาลไอซิ่งจากตุรกีเดไลท์</w:t>
      </w:r>
      <w:r w:rsidRPr="00400B33">
        <w:t xml:space="preserve"> </w:t>
      </w:r>
      <w:r w:rsidRPr="002601AE">
        <w:rPr>
          <w:lang w:val="ru-RU"/>
        </w:rPr>
        <w:t>และทำให้ตัวผมเหนียวไปหมด</w:t>
      </w:r>
      <w:r w:rsidRPr="00400B33">
        <w:t xml:space="preserve">!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lastRenderedPageBreak/>
        <w:t>เหล่านี้ขาดความรักและความอบอุ่น</w:t>
      </w:r>
      <w:r w:rsidRPr="00400B33">
        <w:t xml:space="preserve"> </w:t>
      </w:r>
      <w:r w:rsidRPr="002601AE">
        <w:rPr>
          <w:lang w:val="ru-RU"/>
        </w:rPr>
        <w:t>ไม่ว่าจะมีพ่อแม่หรือไม่ก็ตาม</w:t>
      </w:r>
      <w:r w:rsidRPr="00400B33">
        <w:t xml:space="preserve"> </w:t>
      </w:r>
      <w:r w:rsidRPr="002601AE">
        <w:rPr>
          <w:lang w:val="ru-RU"/>
        </w:rPr>
        <w:t>สำหรับพวกเขาแล้ว</w:t>
      </w:r>
      <w:r w:rsidRPr="00400B33">
        <w:t xml:space="preserve"> </w:t>
      </w:r>
      <w:r w:rsidRPr="002601AE">
        <w:rPr>
          <w:lang w:val="ru-RU"/>
        </w:rPr>
        <w:t>ไม่มีความแตกต่างเลย</w:t>
      </w:r>
      <w:r w:rsidRPr="00400B33">
        <w:t xml:space="preserve"> </w:t>
      </w:r>
      <w:r w:rsidRPr="002601AE">
        <w:rPr>
          <w:lang w:val="ru-RU"/>
        </w:rPr>
        <w:t>ไม่ว่าพ่อจะกลับบ้าน</w:t>
      </w:r>
      <w:r w:rsidRPr="00400B33">
        <w:t xml:space="preserve"> </w:t>
      </w:r>
      <w:r w:rsidRPr="002601AE">
        <w:rPr>
          <w:lang w:val="ru-RU"/>
        </w:rPr>
        <w:t>ไปจากบ้าน</w:t>
      </w:r>
      <w:r w:rsidRPr="00400B33">
        <w:t xml:space="preserve"> </w:t>
      </w:r>
      <w:r w:rsidRPr="002601AE">
        <w:rPr>
          <w:lang w:val="ru-RU"/>
        </w:rPr>
        <w:t>อยู่ด้วย</w:t>
      </w:r>
      <w:r w:rsidRPr="00400B33">
        <w:t xml:space="preserve"> </w:t>
      </w:r>
      <w:r w:rsidRPr="002601AE">
        <w:rPr>
          <w:lang w:val="ru-RU"/>
        </w:rPr>
        <w:t>หรือไม่อยู่ด้วย</w:t>
      </w:r>
      <w:r w:rsidRPr="00400B33">
        <w:t xml:space="preserve"> — </w:t>
      </w:r>
      <w:r w:rsidRPr="002601AE">
        <w:rPr>
          <w:lang w:val="ru-RU"/>
        </w:rPr>
        <w:t>ไม่มีอะไรเปลี่ยนแปลงสำหรับเด็กๆ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ที่น่าสงสารเหล่านี้</w:t>
      </w:r>
      <w:r w:rsidRPr="00400B33">
        <w:t xml:space="preserve"> </w:t>
      </w:r>
    </w:p>
    <w:p w14:paraId="0C22CF7E" w14:textId="77777777" w:rsidR="00EF488A" w:rsidRPr="00400B33" w:rsidRDefault="00EF488A" w:rsidP="00B87D11"/>
    <w:p w14:paraId="2E7EC926" w14:textId="77777777" w:rsidR="00EF488A" w:rsidRPr="00400B33" w:rsidRDefault="00000000" w:rsidP="00B87D11">
      <w:pPr>
        <w:pStyle w:val="Heading4"/>
      </w:pPr>
      <w:bookmarkStart w:id="54" w:name="_Toc196932391"/>
      <w:bookmarkStart w:id="55" w:name="_Toc196932935"/>
      <w:bookmarkStart w:id="56" w:name="_Toc242097232"/>
      <w:r w:rsidRPr="00400B33">
        <w:t>“</w:t>
      </w:r>
      <w:r>
        <w:rPr>
          <w:lang w:val="ru-RU"/>
        </w:rPr>
        <w:t>ถูก</w:t>
      </w:r>
      <w:r w:rsidRPr="00400B33">
        <w:t xml:space="preserve">” </w:t>
      </w:r>
      <w:r w:rsidRPr="002601AE">
        <w:rPr>
          <w:lang w:val="ru-RU"/>
        </w:rPr>
        <w:t>และ</w:t>
      </w:r>
      <w:r w:rsidRPr="00400B33">
        <w:t xml:space="preserve"> “</w:t>
      </w:r>
      <w:r>
        <w:rPr>
          <w:lang w:val="ru-RU"/>
        </w:rPr>
        <w:t>ผิด</w:t>
      </w:r>
      <w:r w:rsidRPr="00400B33">
        <w:t xml:space="preserve">” </w:t>
      </w:r>
      <w:r w:rsidRPr="002601AE">
        <w:rPr>
          <w:lang w:val="ru-RU"/>
        </w:rPr>
        <w:t>ในชีวิตสมรส</w:t>
      </w:r>
      <w:bookmarkEnd w:id="54"/>
      <w:bookmarkEnd w:id="55"/>
      <w:bookmarkEnd w:id="56"/>
    </w:p>
    <w:p w14:paraId="50F78F5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ผมสังเกตเห็นว่าผู้ให้คำปรึกษาทางจิตวิญญาณบางคนมักบอกกับสามีที่มีความขัดแย้งกับภรรยาว่า</w:t>
      </w:r>
      <w:r w:rsidRPr="00400B33">
        <w:t>: ‘</w:t>
      </w:r>
      <w:r w:rsidRPr="002601AE">
        <w:rPr>
          <w:lang w:val="ru-RU"/>
        </w:rPr>
        <w:t>จงอดทนเถิด</w:t>
      </w:r>
      <w:r w:rsidRPr="00400B33">
        <w:t xml:space="preserve"> </w:t>
      </w:r>
      <w:r w:rsidRPr="002601AE">
        <w:rPr>
          <w:lang w:val="ru-RU"/>
        </w:rPr>
        <w:t>นี่คือไม้กางเขนที่คุณต้องแบกรับ</w:t>
      </w:r>
      <w:r w:rsidRPr="00400B33">
        <w:t xml:space="preserve"> </w:t>
      </w:r>
      <w:r w:rsidRPr="002601AE">
        <w:rPr>
          <w:lang w:val="ru-RU"/>
        </w:rPr>
        <w:t>คุณจะทำอะไรได้ล่ะ</w:t>
      </w:r>
      <w:r w:rsidRPr="00400B33">
        <w:t>? “</w:t>
      </w:r>
      <w:r>
        <w:rPr>
          <w:lang w:val="ru-RU"/>
        </w:rPr>
        <w:t>พระเจ้าจะประทานรางวัลให้คุณสำหรับความอดทนเช่นนี้</w:t>
      </w:r>
      <w:r w:rsidRPr="00400B33">
        <w:t xml:space="preserve">” </w:t>
      </w:r>
      <w:r w:rsidRPr="002601AE">
        <w:rPr>
          <w:lang w:val="ru-RU"/>
        </w:rPr>
        <w:t>แล้วภรรยาเหล่านั้นก็ไปพบพ่อทางจิตวิญญาณเหล่านี้</w:t>
      </w:r>
      <w:r w:rsidRPr="00400B33">
        <w:t xml:space="preserve"> </w:t>
      </w:r>
      <w:r w:rsidRPr="002601AE">
        <w:rPr>
          <w:lang w:val="ru-RU"/>
        </w:rPr>
        <w:t>และพวกเขาก็พูดกับภรรยาในทำนองเดียวกันว่า</w:t>
      </w:r>
      <w:r w:rsidRPr="00400B33">
        <w:t>: “</w:t>
      </w:r>
      <w:r w:rsidRPr="002601AE">
        <w:rPr>
          <w:lang w:val="ru-RU"/>
        </w:rPr>
        <w:t>จงอดทน</w:t>
      </w:r>
      <w:r w:rsidRPr="00400B33">
        <w:t xml:space="preserve"> </w:t>
      </w:r>
      <w:r w:rsidRPr="002601AE">
        <w:rPr>
          <w:lang w:val="ru-RU"/>
        </w:rPr>
        <w:t>จงอดทน</w:t>
      </w:r>
      <w:r w:rsidRPr="00400B33">
        <w:t xml:space="preserve"> </w:t>
      </w:r>
      <w:r w:rsidRPr="002601AE">
        <w:rPr>
          <w:lang w:val="ru-RU"/>
        </w:rPr>
        <w:t>เพื่อที่คุณ</w:t>
      </w:r>
      <w:r>
        <w:rPr>
          <w:lang w:val="ru-RU"/>
        </w:rPr>
        <w:t>จะได้รับรางวัลจากพระเจ้า</w:t>
      </w:r>
      <w:r w:rsidRPr="00400B33">
        <w:t xml:space="preserve">”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ทั้งสามีและภรรยาอาจมีความผิดทั้งสองฝ่าย</w:t>
      </w:r>
      <w:r w:rsidRPr="00400B33">
        <w:t xml:space="preserve"> </w:t>
      </w:r>
      <w:r w:rsidRPr="002601AE">
        <w:rPr>
          <w:lang w:val="ru-RU"/>
        </w:rPr>
        <w:t>แต่พ่อทางจิตวิญญาณกลับกระตุ้นให้ทั้งสองฝ่ายอดทน</w:t>
      </w:r>
      <w:r w:rsidRPr="00400B33">
        <w:t xml:space="preserve"> </w:t>
      </w:r>
      <w:r w:rsidRPr="002601AE">
        <w:rPr>
          <w:lang w:val="ru-RU"/>
        </w:rPr>
        <w:t>หรือบางทีฝ่ายใดฝ่ายหนึ่งอาจมีความผิด</w:t>
      </w:r>
      <w:r w:rsidRPr="00400B33">
        <w:t xml:space="preserve"> </w:t>
      </w:r>
      <w:r w:rsidRPr="002601AE">
        <w:rPr>
          <w:lang w:val="ru-RU"/>
        </w:rPr>
        <w:t>และผู้ให้คำปรึกษาทางจิตวิญญาณก็บอกกับเขาว่า</w:t>
      </w:r>
      <w:r w:rsidRPr="00400B33">
        <w:t>: ‘</w:t>
      </w:r>
      <w:r w:rsidRPr="002601AE">
        <w:rPr>
          <w:lang w:val="ru-RU"/>
        </w:rPr>
        <w:t>จงอดทน</w:t>
      </w:r>
      <w:r w:rsidRPr="00400B33">
        <w:t xml:space="preserve"> </w:t>
      </w:r>
      <w:r>
        <w:rPr>
          <w:lang w:val="ru-RU"/>
        </w:rPr>
        <w:t>จงอดทน</w:t>
      </w:r>
      <w:r w:rsidRPr="00400B33">
        <w:t xml:space="preserve">’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คู่สมรสที่เป็นต้นเหตุของความไม่สงบในครอบครัวจึงปลอบประโลมจิตสำนึกของตนเองด้วยการอ้างว่ากำลังอดทนต่อคู่ชีวิต</w:t>
      </w:r>
      <w:r w:rsidRPr="00400B33">
        <w:t xml:space="preserve"> </w:t>
      </w:r>
      <w:r w:rsidRPr="002601AE">
        <w:rPr>
          <w:lang w:val="ru-RU"/>
        </w:rPr>
        <w:t>ในขณะที่ความจริงแล้วเขากลับทรมานคู่ชีวิตของตนวันแล้ววันเล่า</w:t>
      </w:r>
      <w:r w:rsidRPr="00400B33">
        <w:t xml:space="preserve"> </w:t>
      </w:r>
    </w:p>
    <w:p w14:paraId="4443FDD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มีชายคนหนึ่งมาที่กระท่อมของฉันและเริ่มบ่นว่าเขากำลังมีปัญหากับภรรยา</w:t>
      </w:r>
      <w:r w:rsidRPr="00400B33">
        <w:t xml:space="preserve"> </w:t>
      </w:r>
      <w:r w:rsidRPr="002601AE">
        <w:rPr>
          <w:lang w:val="ru-RU"/>
        </w:rPr>
        <w:t>ชีวิตสมรสของพวกเขากำลังอยู่บนขอบของการหย่าร้าง</w:t>
      </w:r>
      <w:r w:rsidRPr="00400B33">
        <w:t xml:space="preserve"> </w:t>
      </w:r>
      <w:r w:rsidRPr="002601AE">
        <w:rPr>
          <w:lang w:val="ru-RU"/>
        </w:rPr>
        <w:t>ทั้งเขาและภรรยาต่างไม่อยากพบหน้ากันอีก</w:t>
      </w:r>
      <w:r w:rsidRPr="00400B33">
        <w:t xml:space="preserve"> </w:t>
      </w:r>
      <w:r w:rsidRPr="002601AE">
        <w:rPr>
          <w:lang w:val="ru-RU"/>
        </w:rPr>
        <w:t>ทั้งคู่เป็นครูและมีลูกสองคน</w:t>
      </w:r>
      <w:r w:rsidRPr="00400B33">
        <w:t xml:space="preserve"> </w:t>
      </w:r>
      <w:r w:rsidRPr="002601AE">
        <w:rPr>
          <w:lang w:val="ru-RU"/>
        </w:rPr>
        <w:t>พวกเขาไม่เคยกินข้าวที่บ้านเลย</w:t>
      </w:r>
      <w:r w:rsidRPr="00400B33">
        <w:t xml:space="preserve">: </w:t>
      </w:r>
      <w:r w:rsidRPr="002601AE">
        <w:rPr>
          <w:lang w:val="ru-RU"/>
        </w:rPr>
        <w:t>หลังจากเลิกเรียน</w:t>
      </w:r>
      <w:r w:rsidRPr="00400B33">
        <w:t xml:space="preserve"> </w:t>
      </w:r>
      <w:r w:rsidRPr="002601AE">
        <w:rPr>
          <w:lang w:val="ru-RU"/>
        </w:rPr>
        <w:t>สามีจะไปกินข้าวเย็นที่ร้านอาหารแห่งหนึ่ง</w:t>
      </w:r>
      <w:r w:rsidRPr="00400B33">
        <w:t xml:space="preserve"> </w:t>
      </w:r>
      <w:r w:rsidRPr="002601AE">
        <w:rPr>
          <w:lang w:val="ru-RU"/>
        </w:rPr>
        <w:t>ส่วนภรรยาจะไปกินที่ร้านอาหารอีกแห่ง</w:t>
      </w:r>
      <w:r w:rsidRPr="00400B33">
        <w:t xml:space="preserve"> </w:t>
      </w:r>
      <w:r w:rsidRPr="002601AE">
        <w:rPr>
          <w:lang w:val="ru-RU"/>
        </w:rPr>
        <w:t>ส่วนลูกๆ</w:t>
      </w:r>
      <w:r w:rsidRPr="00400B33">
        <w:t xml:space="preserve"> </w:t>
      </w:r>
      <w:r w:rsidRPr="002601AE">
        <w:rPr>
          <w:lang w:val="ru-RU"/>
        </w:rPr>
        <w:t>พวกเขาจะซื้อแซนด์วิชให้กิน</w:t>
      </w:r>
      <w:r w:rsidRPr="00400B33">
        <w:t xml:space="preserve"> </w:t>
      </w:r>
      <w:r w:rsidRPr="002601AE">
        <w:rPr>
          <w:lang w:val="ru-RU"/>
        </w:rPr>
        <w:t>และเด็กๆ</w:t>
      </w:r>
      <w:r w:rsidRPr="00400B33">
        <w:t xml:space="preserve"> </w:t>
      </w:r>
      <w:r w:rsidRPr="002601AE">
        <w:rPr>
          <w:lang w:val="ru-RU"/>
        </w:rPr>
        <w:t>ที่น่าสงสารนั้น</w:t>
      </w:r>
      <w:r w:rsidRPr="00400B33">
        <w:t xml:space="preserve"> </w:t>
      </w:r>
      <w:r w:rsidRPr="002601AE">
        <w:rPr>
          <w:lang w:val="ru-RU"/>
        </w:rPr>
        <w:t>เมื่อพ่อแม่กลับบ้าน</w:t>
      </w:r>
      <w:r w:rsidRPr="00400B33">
        <w:t xml:space="preserve"> </w:t>
      </w:r>
      <w:r w:rsidRPr="002601AE">
        <w:rPr>
          <w:lang w:val="ru-RU"/>
        </w:rPr>
        <w:t>ก็ต้องค้นกระเป๋าและถุงของพ่อแม่เพื่อดูว่าพ่อแม่ซื้ออะไรมาให้กิน</w:t>
      </w:r>
      <w:r w:rsidRPr="00400B33">
        <w:t xml:space="preserve">! </w:t>
      </w:r>
      <w:r w:rsidRPr="002601AE">
        <w:rPr>
          <w:lang w:val="ru-RU"/>
        </w:rPr>
        <w:t>นี่เป็นความทุกข์ทรมานที่แท้จริงสำหรับเด็กๆ</w:t>
      </w:r>
      <w:r w:rsidRPr="00400B33">
        <w:t xml:space="preserve">!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ชายคนนี้ยังร้องเพลงในโบสถ์ด้วย</w:t>
      </w:r>
      <w:r w:rsidRPr="00400B33">
        <w:t xml:space="preserve"> </w:t>
      </w:r>
      <w:r w:rsidRPr="002601AE">
        <w:rPr>
          <w:lang w:val="ru-RU"/>
        </w:rPr>
        <w:t>แต่ภรรยาของเขาไม่ไปโบสถ์ที่เขาไปร้องเพลง</w:t>
      </w:r>
      <w:r w:rsidRPr="00400B33">
        <w:t>—</w:t>
      </w:r>
      <w:r w:rsidRPr="002601AE">
        <w:rPr>
          <w:lang w:val="ru-RU"/>
        </w:rPr>
        <w:t>เธอไปโบสถ์อีกแห่งหนึ่ง</w:t>
      </w:r>
      <w:r w:rsidRPr="00400B33">
        <w:t xml:space="preserve"> </w:t>
      </w:r>
      <w:r w:rsidRPr="002601AE">
        <w:rPr>
          <w:lang w:val="ru-RU"/>
        </w:rPr>
        <w:t>ความเกลียดชังระหว่างทั้งสองคนรุนแรงถึงเพียงนี้</w:t>
      </w:r>
      <w:r w:rsidRPr="00400B33">
        <w:t>! “</w:t>
      </w:r>
      <w:r w:rsidRPr="002601AE">
        <w:rPr>
          <w:lang w:val="ru-RU"/>
        </w:rPr>
        <w:t>ผมจะทำอย่างไรได้ครับ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” </w:t>
      </w:r>
      <w:r w:rsidRPr="002601AE">
        <w:rPr>
          <w:lang w:val="ru-RU"/>
        </w:rPr>
        <w:t>เขาพูดกับผม</w:t>
      </w:r>
      <w:r w:rsidRPr="00400B33">
        <w:t xml:space="preserve"> “</w:t>
      </w:r>
      <w:r w:rsidRPr="002601AE">
        <w:rPr>
          <w:lang w:val="ru-RU"/>
        </w:rPr>
        <w:t>ผมต้องแบกไม้กางเขนที่หนักมาก</w:t>
      </w:r>
      <w:r w:rsidRPr="00400B33">
        <w:t xml:space="preserve"> </w:t>
      </w:r>
      <w:r w:rsidRPr="002601AE">
        <w:rPr>
          <w:lang w:val="ru-RU"/>
        </w:rPr>
        <w:t>หนักมากจริงๆ</w:t>
      </w:r>
      <w:r w:rsidRPr="00400B33">
        <w:t>” “</w:t>
      </w:r>
      <w:r>
        <w:rPr>
          <w:lang w:val="ru-RU"/>
        </w:rPr>
        <w:t>ทุกวันในบ้านเรามีการโต้เถียงกันอย่างดุเดือด</w:t>
      </w:r>
      <w:r w:rsidRPr="00400B33">
        <w:t>” “</w:t>
      </w:r>
      <w:r w:rsidRPr="002601AE">
        <w:rPr>
          <w:lang w:val="ru-RU"/>
        </w:rPr>
        <w:t>คุณได้ไปพบพ่อทางจิตวิญญาณของคุณแล้วหรือยัง</w:t>
      </w:r>
      <w:r w:rsidRPr="00400B33">
        <w:t xml:space="preserve">?” </w:t>
      </w:r>
      <w:r w:rsidRPr="002601AE">
        <w:rPr>
          <w:lang w:val="ru-RU"/>
        </w:rPr>
        <w:t>ผมถามเขา</w:t>
      </w:r>
      <w:r w:rsidRPr="00400B33">
        <w:t xml:space="preserve"> “</w:t>
      </w:r>
      <w:r w:rsidRPr="002601AE">
        <w:rPr>
          <w:lang w:val="ru-RU"/>
        </w:rPr>
        <w:t>ครับ</w:t>
      </w:r>
      <w:r w:rsidRPr="00400B33">
        <w:t xml:space="preserve">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ผมไปพบแล้ว</w:t>
      </w:r>
      <w:r w:rsidRPr="00400B33">
        <w:t xml:space="preserve"> </w:t>
      </w:r>
      <w:r w:rsidRPr="002601AE">
        <w:rPr>
          <w:lang w:val="ru-RU"/>
        </w:rPr>
        <w:t>พ่อทางจิตวิญญาณของผมบอกผมว่า</w:t>
      </w:r>
      <w:r w:rsidRPr="00400B33">
        <w:t>: ‘</w:t>
      </w:r>
      <w:r w:rsidRPr="002601AE">
        <w:rPr>
          <w:lang w:val="ru-RU"/>
        </w:rPr>
        <w:t>ทนไว้</w:t>
      </w:r>
      <w:r w:rsidRPr="00400B33">
        <w:t xml:space="preserve"> </w:t>
      </w:r>
      <w:r w:rsidRPr="002601AE">
        <w:rPr>
          <w:lang w:val="ru-RU"/>
        </w:rPr>
        <w:t>ทนไว้</w:t>
      </w:r>
      <w:r w:rsidRPr="00400B33">
        <w:t xml:space="preserve"> </w:t>
      </w:r>
      <w:r>
        <w:rPr>
          <w:lang w:val="ru-RU"/>
        </w:rPr>
        <w:t>คุณกำลังแบกไม้กางเขนที่หนักมาก</w:t>
      </w:r>
      <w:r w:rsidRPr="00400B33">
        <w:t>’” “</w:t>
      </w:r>
      <w:r w:rsidRPr="002601AE">
        <w:rPr>
          <w:lang w:val="ru-RU"/>
        </w:rPr>
        <w:t>ถ้าอย่างนั้น</w:t>
      </w:r>
      <w:r w:rsidRPr="00400B33">
        <w:t xml:space="preserve">,” </w:t>
      </w:r>
      <w:r w:rsidRPr="002601AE">
        <w:rPr>
          <w:lang w:val="ru-RU"/>
        </w:rPr>
        <w:t>ผมพูดกับเขาตอนนั้น</w:t>
      </w:r>
      <w:r w:rsidRPr="00400B33">
        <w:t xml:space="preserve"> “</w:t>
      </w:r>
      <w:r w:rsidRPr="002601AE">
        <w:rPr>
          <w:lang w:val="ru-RU"/>
        </w:rPr>
        <w:t>มาดูกันสิว่าใครกำลังแบกไม้กางเขนที่หนักนี้อยู่</w:t>
      </w:r>
      <w:r w:rsidRPr="00400B33">
        <w:t xml:space="preserve"> </w:t>
      </w:r>
      <w:r w:rsidRPr="002601AE">
        <w:rPr>
          <w:lang w:val="ru-RU"/>
        </w:rPr>
        <w:t>เริ่มจากต้นเรื่องกันเถอะ</w:t>
      </w:r>
      <w:r w:rsidRPr="00400B33">
        <w:t xml:space="preserve"> </w:t>
      </w:r>
      <w:r w:rsidRPr="002601AE">
        <w:rPr>
          <w:lang w:val="ru-RU"/>
        </w:rPr>
        <w:t>เมื่อคุณแต่งงานกัน</w:t>
      </w:r>
      <w:r w:rsidRPr="00400B33">
        <w:t xml:space="preserve"> </w:t>
      </w:r>
      <w:r w:rsidRPr="002601AE">
        <w:rPr>
          <w:lang w:val="ru-RU"/>
        </w:rPr>
        <w:t>คุณก็ทะเลาะกันแบบนี้ด้วยไหม</w:t>
      </w:r>
      <w:r w:rsidRPr="00400B33">
        <w:t>?” “</w:t>
      </w:r>
      <w:r w:rsidRPr="002601AE">
        <w:rPr>
          <w:lang w:val="ru-RU"/>
        </w:rPr>
        <w:t>ไม่</w:t>
      </w:r>
      <w:r w:rsidRPr="00400B33">
        <w:t xml:space="preserve">,”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เราใช้ชีวิตด้วยกันอย่างมีความสุขมากเป็นเวลาแปดปี</w:t>
      </w:r>
      <w:r w:rsidRPr="00400B33">
        <w:t xml:space="preserve"> </w:t>
      </w:r>
      <w:r w:rsidRPr="002601AE">
        <w:rPr>
          <w:lang w:val="ru-RU"/>
        </w:rPr>
        <w:t>ผมรักภรรยาของผมมาก</w:t>
      </w:r>
      <w:r w:rsidRPr="00400B33">
        <w:t xml:space="preserve">! </w:t>
      </w:r>
      <w:r w:rsidRPr="002601AE">
        <w:rPr>
          <w:lang w:val="ru-RU"/>
        </w:rPr>
        <w:t>ผมเคารพเธอมากกว่าที่เคารพพระเจ้าเสียอีก</w:t>
      </w:r>
      <w:r w:rsidRPr="00400B33">
        <w:t>! “</w:t>
      </w:r>
      <w:r w:rsidRPr="002601AE">
        <w:rPr>
          <w:lang w:val="ru-RU"/>
        </w:rPr>
        <w:t>แล้วเธอก็กลายเป็นคนอีกคน</w:t>
      </w:r>
      <w:r w:rsidRPr="00400B33">
        <w:t xml:space="preserve">! </w:t>
      </w:r>
      <w:r w:rsidRPr="002601AE">
        <w:rPr>
          <w:lang w:val="ru-RU"/>
        </w:rPr>
        <w:t>เธอเริ่มทรมานผมด้วยเสียงบ่นบ่า</w:t>
      </w:r>
      <w:r w:rsidRPr="00400B33">
        <w:t xml:space="preserve"> </w:t>
      </w:r>
      <w:r w:rsidRPr="002601AE">
        <w:rPr>
          <w:lang w:val="ru-RU"/>
        </w:rPr>
        <w:t>การจับผิดเล็กๆ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และพฤติกรรมแปลกๆ</w:t>
      </w:r>
      <w:r w:rsidRPr="00400B33">
        <w:t xml:space="preserve"> </w:t>
      </w:r>
      <w:r>
        <w:rPr>
          <w:lang w:val="ru-RU"/>
        </w:rPr>
        <w:t>ของเธอ</w:t>
      </w:r>
      <w:r w:rsidRPr="00400B33">
        <w:t xml:space="preserve">…” </w:t>
      </w:r>
      <w:r w:rsidRPr="002601AE">
        <w:rPr>
          <w:lang w:val="ru-RU"/>
        </w:rPr>
        <w:t>คุณเชื่อได้ไหม</w:t>
      </w:r>
      <w:r w:rsidRPr="00400B33">
        <w:t xml:space="preserve">! </w:t>
      </w:r>
      <w:r w:rsidRPr="002601AE">
        <w:rPr>
          <w:lang w:val="ru-RU"/>
        </w:rPr>
        <w:t>เขานับถือเธอมากกว่าพระเจ้าเสียอีก</w:t>
      </w:r>
      <w:r w:rsidRPr="00400B33">
        <w:t>! “</w:t>
      </w:r>
      <w:r w:rsidRPr="002601AE">
        <w:rPr>
          <w:lang w:val="ru-RU"/>
        </w:rPr>
        <w:t>ดีแล้ว</w:t>
      </w:r>
      <w:r w:rsidRPr="00400B33">
        <w:t xml:space="preserve">,” </w:t>
      </w:r>
      <w:r w:rsidRPr="002601AE">
        <w:rPr>
          <w:lang w:val="ru-RU"/>
        </w:rPr>
        <w:t>ผมพูด</w:t>
      </w:r>
      <w:r w:rsidRPr="00400B33">
        <w:t xml:space="preserve"> “</w:t>
      </w:r>
      <w:r w:rsidRPr="002601AE">
        <w:rPr>
          <w:lang w:val="ru-RU"/>
        </w:rPr>
        <w:t>มาที่นี่สิ</w:t>
      </w:r>
      <w:r w:rsidRPr="00400B33">
        <w:t xml:space="preserve"> </w:t>
      </w:r>
      <w:r w:rsidRPr="002601AE">
        <w:rPr>
          <w:lang w:val="ru-RU"/>
        </w:rPr>
        <w:t>เพื่อนรัก</w:t>
      </w:r>
      <w:r w:rsidRPr="00400B33">
        <w:t xml:space="preserve">!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คุณนับถือภรรยาของคุณมากกว่าพระเจ้าหรือ</w:t>
      </w:r>
      <w:r w:rsidRPr="00400B33">
        <w:t>?” “</w:t>
      </w:r>
      <w:r w:rsidRPr="002601AE">
        <w:rPr>
          <w:lang w:val="ru-RU"/>
        </w:rPr>
        <w:t>แล้วใครเป็นความผิดที่ทำให้คุณมาอยู่ในสภาพนี้</w:t>
      </w:r>
      <w:r w:rsidRPr="00400B33">
        <w:t xml:space="preserve">: </w:t>
      </w:r>
      <w:r w:rsidRPr="002601AE">
        <w:rPr>
          <w:lang w:val="ru-RU"/>
        </w:rPr>
        <w:t>คุณหรือเธอ</w:t>
      </w:r>
      <w:r w:rsidRPr="00400B33">
        <w:t xml:space="preserve">? </w:t>
      </w:r>
      <w:r>
        <w:rPr>
          <w:lang w:val="ru-RU"/>
        </w:rPr>
        <w:t>เป็นเพราะคุณเองที่ทำให้พระเจ้าถอนพระคุณจากภรรยาของคุณ</w:t>
      </w:r>
      <w:r w:rsidRPr="00400B33">
        <w:t xml:space="preserve">” </w:t>
      </w:r>
      <w:r w:rsidRPr="002601AE">
        <w:rPr>
          <w:lang w:val="ru-RU"/>
        </w:rPr>
        <w:t>แล้วผมก็ถามเขา</w:t>
      </w:r>
      <w:r w:rsidRPr="00400B33">
        <w:t>: “</w:t>
      </w:r>
      <w:r w:rsidRPr="002601AE">
        <w:rPr>
          <w:lang w:val="ru-RU"/>
        </w:rPr>
        <w:t>แล้วคุณคิดจะทำอะไรต่อไป</w:t>
      </w:r>
      <w:r w:rsidRPr="00400B33">
        <w:t>?” “</w:t>
      </w:r>
      <w:r>
        <w:rPr>
          <w:lang w:val="ru-RU"/>
        </w:rPr>
        <w:t>น่าจะเป็นการหย่ากันครับ</w:t>
      </w:r>
      <w:r w:rsidRPr="00400B33">
        <w:t xml:space="preserve">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บางที</w:t>
      </w:r>
      <w:r w:rsidRPr="00400B33">
        <w:t xml:space="preserve">,” </w:t>
      </w:r>
      <w:r w:rsidRPr="002601AE">
        <w:rPr>
          <w:lang w:val="ru-RU"/>
        </w:rPr>
        <w:t>ผมถาม</w:t>
      </w:r>
      <w:r w:rsidRPr="00400B33">
        <w:t>, “</w:t>
      </w:r>
      <w:r w:rsidRPr="002601AE">
        <w:rPr>
          <w:lang w:val="ru-RU"/>
        </w:rPr>
        <w:t>คุณอาจมีความสัมพันธ์ลับกับผู้หญิงอื่นอยู่ใช่ไหม</w:t>
      </w:r>
      <w:r w:rsidRPr="00400B33">
        <w:t>?” “</w:t>
      </w:r>
      <w:r w:rsidRPr="002601AE">
        <w:rPr>
          <w:lang w:val="ru-RU"/>
        </w:rPr>
        <w:t>ใช่</w:t>
      </w:r>
      <w:r w:rsidRPr="00400B33">
        <w:t xml:space="preserve">,” </w:t>
      </w:r>
      <w:r w:rsidRPr="002601AE">
        <w:rPr>
          <w:lang w:val="ru-RU"/>
        </w:rPr>
        <w:t>เขาตอบ</w:t>
      </w:r>
      <w:r w:rsidRPr="00400B33">
        <w:t>, “</w:t>
      </w:r>
      <w:r>
        <w:rPr>
          <w:lang w:val="ru-RU"/>
        </w:rPr>
        <w:t>ผมกำลังคิดจะหนีไปกับผู้หญิงคนอื่น</w:t>
      </w:r>
      <w:r w:rsidRPr="00400B33">
        <w:t>” “</w:t>
      </w:r>
      <w:r w:rsidRPr="002601AE">
        <w:rPr>
          <w:lang w:val="ru-RU"/>
        </w:rPr>
        <w:t>กลับมาใช้สติเถอะ</w:t>
      </w:r>
      <w:r w:rsidRPr="00400B33">
        <w:t xml:space="preserve">!” </w:t>
      </w:r>
      <w:r w:rsidRPr="002601AE">
        <w:rPr>
          <w:lang w:val="ru-RU"/>
        </w:rPr>
        <w:t>ผมกล่าว</w:t>
      </w:r>
      <w:r w:rsidRPr="00400B33">
        <w:t xml:space="preserve"> “</w:t>
      </w:r>
      <w:r w:rsidRPr="002601AE">
        <w:rPr>
          <w:lang w:val="ru-RU"/>
        </w:rPr>
        <w:t>ควบคุมตัวเองให้ดี</w:t>
      </w:r>
      <w:r w:rsidRPr="00400B33">
        <w:t xml:space="preserve">! </w:t>
      </w:r>
      <w:r w:rsidRPr="002601AE">
        <w:rPr>
          <w:lang w:val="ru-RU"/>
        </w:rPr>
        <w:t>คุณไม่รู้ตัวหรือว่าทุกสิ่งทุกอย่างนี้เป็นความผิดของคุณทั้งหมด</w:t>
      </w:r>
      <w:r w:rsidRPr="00400B33">
        <w:t xml:space="preserve">?” </w:t>
      </w:r>
      <w:r w:rsidRPr="002601AE">
        <w:rPr>
          <w:lang w:val="ru-RU"/>
        </w:rPr>
        <w:t>ก่อนอื่นใด</w:t>
      </w:r>
      <w:r w:rsidRPr="00400B33">
        <w:t xml:space="preserve"> </w:t>
      </w:r>
      <w:r w:rsidRPr="002601AE">
        <w:rPr>
          <w:lang w:val="ru-RU"/>
        </w:rPr>
        <w:t>คุณต้องขออภัยพระเจ้า</w:t>
      </w:r>
      <w:r w:rsidRPr="00400B33">
        <w:t xml:space="preserve"> </w:t>
      </w:r>
      <w:r w:rsidRPr="002601AE">
        <w:rPr>
          <w:lang w:val="ru-RU"/>
        </w:rPr>
        <w:t>เพราะคุณเคารพภรรยาของคุณมากกว่าที่เคารพพระองค์</w:t>
      </w:r>
      <w:r w:rsidRPr="00400B33">
        <w:t xml:space="preserve"> </w:t>
      </w:r>
      <w:r w:rsidRPr="002601AE">
        <w:rPr>
          <w:lang w:val="ru-RU"/>
        </w:rPr>
        <w:t>แล้วไปหาภรรยาของคุณและขออภัยเธอ</w:t>
      </w:r>
      <w:r w:rsidRPr="00400B33">
        <w:t xml:space="preserve"> </w:t>
      </w:r>
      <w:r w:rsidRPr="002601AE">
        <w:rPr>
          <w:lang w:val="ru-RU"/>
        </w:rPr>
        <w:t>บอกเธอว่า</w:t>
      </w:r>
      <w:r w:rsidRPr="00400B33">
        <w:t>: ‘</w:t>
      </w:r>
      <w:r w:rsidRPr="002601AE">
        <w:rPr>
          <w:lang w:val="ru-RU"/>
        </w:rPr>
        <w:t>อภัยผมด้วยครับ</w:t>
      </w:r>
      <w:r w:rsidRPr="00400B33">
        <w:t xml:space="preserve"> </w:t>
      </w:r>
      <w:r w:rsidRPr="002601AE">
        <w:rPr>
          <w:lang w:val="ru-RU"/>
        </w:rPr>
        <w:t>เป็นความผิดของผมเองที่ทำให้ความสัมพันธ์ของเราถึงขั้นนี้</w:t>
      </w:r>
      <w:r w:rsidRPr="00400B33">
        <w:t xml:space="preserve"> </w:t>
      </w:r>
      <w:r w:rsidRPr="002601AE">
        <w:rPr>
          <w:lang w:val="ru-RU"/>
        </w:rPr>
        <w:t>และทำให้ลูกๆ</w:t>
      </w:r>
      <w:r w:rsidRPr="00400B33">
        <w:t xml:space="preserve"> </w:t>
      </w:r>
      <w:r>
        <w:rPr>
          <w:lang w:val="ru-RU"/>
        </w:rPr>
        <w:t>ของเราต้องทุกข์ทรมาน</w:t>
      </w:r>
      <w:r w:rsidRPr="00400B33">
        <w:t xml:space="preserve">’ </w:t>
      </w:r>
      <w:r w:rsidRPr="002601AE">
        <w:rPr>
          <w:lang w:val="ru-RU"/>
        </w:rPr>
        <w:t>แล้วไปสารภาพบาปของคุณ</w:t>
      </w:r>
      <w:r w:rsidRPr="00400B33">
        <w:t xml:space="preserve"> — </w:t>
      </w:r>
      <w:r w:rsidRPr="002601AE">
        <w:rPr>
          <w:lang w:val="ru-RU"/>
        </w:rPr>
        <w:t>และเคารพพระเจ้าในฐานะพระเจ้า</w:t>
      </w:r>
      <w:r w:rsidRPr="00400B33">
        <w:t xml:space="preserve"> </w:t>
      </w:r>
      <w:r w:rsidRPr="002601AE">
        <w:rPr>
          <w:lang w:val="ru-RU"/>
        </w:rPr>
        <w:lastRenderedPageBreak/>
        <w:t>ในขณะที่รักภรรยาของคุณในฐานะภรรยาของคุณ</w:t>
      </w:r>
      <w:r w:rsidRPr="00400B33">
        <w:t xml:space="preserve"> </w:t>
      </w:r>
      <w:r w:rsidRPr="002601AE">
        <w:rPr>
          <w:lang w:val="ru-RU"/>
        </w:rPr>
        <w:t>และคุณจะเห็นว่าทุกอย่าง</w:t>
      </w:r>
      <w:r>
        <w:rPr>
          <w:lang w:val="ru-RU"/>
        </w:rPr>
        <w:t>จะคลี่คลายไปในทางที่ดีสำหรับคุณ</w:t>
      </w:r>
      <w:r w:rsidRPr="00400B33">
        <w:t xml:space="preserve">” </w:t>
      </w:r>
      <w:r w:rsidRPr="002601AE">
        <w:rPr>
          <w:lang w:val="ru-RU"/>
        </w:rPr>
        <w:t>คำพูดที่เข้มงวดของฉันมีผลดีต่อเขา</w:t>
      </w:r>
      <w:r w:rsidRPr="00400B33">
        <w:t xml:space="preserve"> </w:t>
      </w:r>
      <w:r w:rsidRPr="002601AE">
        <w:rPr>
          <w:lang w:val="ru-RU"/>
        </w:rPr>
        <w:t>เขาเริ่มร้องไห้และสัญญาว่าจะทำตามคำแนะนำของฉัน</w:t>
      </w:r>
      <w:r w:rsidRPr="00400B33">
        <w:t xml:space="preserve"> </w:t>
      </w:r>
      <w:r w:rsidRPr="002601AE">
        <w:rPr>
          <w:lang w:val="ru-RU"/>
        </w:rPr>
        <w:t>ไม่นานนัก</w:t>
      </w:r>
      <w:r w:rsidRPr="00400B33">
        <w:t xml:space="preserve"> </w:t>
      </w:r>
      <w:r w:rsidRPr="002601AE">
        <w:rPr>
          <w:lang w:val="ru-RU"/>
        </w:rPr>
        <w:t>เขาก็มาพบฉันอีกครั้ง</w:t>
      </w:r>
      <w:r w:rsidRPr="00400B33">
        <w:t xml:space="preserve"> </w:t>
      </w:r>
      <w:r w:rsidRPr="002601AE">
        <w:rPr>
          <w:lang w:val="ru-RU"/>
        </w:rPr>
        <w:t>ตอนนี้เต็มไปด้วยความสุข</w:t>
      </w:r>
      <w:r w:rsidRPr="00400B33">
        <w:t>: “</w:t>
      </w:r>
      <w:r w:rsidRPr="002601AE">
        <w:rPr>
          <w:lang w:val="ru-RU"/>
        </w:rPr>
        <w:t>ขอบคุณครับ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 </w:t>
      </w:r>
      <w:r w:rsidRPr="002601AE">
        <w:rPr>
          <w:lang w:val="ru-RU"/>
        </w:rPr>
        <w:t>คุณได้ช่วยครอบครัวเราไว้แล้ว</w:t>
      </w:r>
      <w:r w:rsidRPr="00400B33">
        <w:t xml:space="preserve"> </w:t>
      </w:r>
      <w:r w:rsidRPr="002601AE">
        <w:rPr>
          <w:lang w:val="ru-RU"/>
        </w:rPr>
        <w:t>ทุกอย่างสำหรับเราล้วนยอดเยี่ยม</w:t>
      </w:r>
      <w:r w:rsidRPr="00400B33">
        <w:t xml:space="preserve">: </w:t>
      </w:r>
      <w:r w:rsidRPr="002601AE">
        <w:rPr>
          <w:lang w:val="ru-RU"/>
        </w:rPr>
        <w:t>ทั้งสำหรับฉันและภรรยา</w:t>
      </w:r>
      <w:r w:rsidRPr="00400B33">
        <w:t xml:space="preserve"> </w:t>
      </w:r>
      <w:r w:rsidRPr="002601AE">
        <w:rPr>
          <w:lang w:val="ru-RU"/>
        </w:rPr>
        <w:t>รวมถึงลูกๆ</w:t>
      </w:r>
      <w:r w:rsidRPr="00400B33">
        <w:t xml:space="preserve"> </w:t>
      </w:r>
      <w:r>
        <w:rPr>
          <w:lang w:val="ru-RU"/>
        </w:rPr>
        <w:t>ของเราด้วย</w:t>
      </w:r>
      <w:r w:rsidRPr="00400B33">
        <w:t xml:space="preserve">” </w:t>
      </w:r>
      <w:r w:rsidRPr="002601AE">
        <w:rPr>
          <w:lang w:val="ru-RU"/>
        </w:rPr>
        <w:t>ดูสิเป็นอย่างไร</w:t>
      </w:r>
      <w:r w:rsidRPr="00400B33">
        <w:t xml:space="preserve">? </w:t>
      </w:r>
      <w:r w:rsidRPr="002601AE">
        <w:rPr>
          <w:lang w:val="ru-RU"/>
        </w:rPr>
        <w:t>เขาเป็นฝ่ายผิดทั้งหมด</w:t>
      </w:r>
      <w:r w:rsidRPr="00400B33">
        <w:t xml:space="preserve"> </w:t>
      </w:r>
      <w:r w:rsidRPr="002601AE">
        <w:rPr>
          <w:lang w:val="ru-RU"/>
        </w:rPr>
        <w:t>แต่เขากลับคิดว่าตัวเองกำลัง</w:t>
      </w:r>
      <w:r w:rsidRPr="00400B33">
        <w:t xml:space="preserve"> ‘</w:t>
      </w:r>
      <w:r>
        <w:rPr>
          <w:lang w:val="ru-RU"/>
        </w:rPr>
        <w:t>แบกไม้กางเขนที่หนักมาก</w:t>
      </w:r>
      <w:r w:rsidRPr="00400B33">
        <w:t xml:space="preserve">’! </w:t>
      </w:r>
    </w:p>
    <w:p w14:paraId="7F6CE74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และอย่าหาข้อแก้ตัวให้ผู้หญิงที่มาวัดของคุณเพื่อมาบ่นเรื่องสามีของพวกเธอเลย</w:t>
      </w:r>
      <w:r w:rsidRPr="00400B33">
        <w:t xml:space="preserve"> </w:t>
      </w:r>
      <w:r w:rsidRPr="002601AE">
        <w:rPr>
          <w:lang w:val="ru-RU"/>
        </w:rPr>
        <w:t>ในกรณีเช่นนี้</w:t>
      </w:r>
      <w:r w:rsidRPr="00400B33">
        <w:t xml:space="preserve"> </w:t>
      </w:r>
      <w:r w:rsidRPr="002601AE">
        <w:rPr>
          <w:lang w:val="ru-RU"/>
        </w:rPr>
        <w:t>ผมไม่หาข้อแก้ตัวให้ทั้งสามีและภรรยาเลย</w:t>
      </w:r>
      <w:r w:rsidRPr="00400B33">
        <w:t xml:space="preserve"> </w:t>
      </w:r>
      <w:r w:rsidRPr="002601AE">
        <w:rPr>
          <w:lang w:val="ru-RU"/>
        </w:rPr>
        <w:t>แต่ตรงกันข้าม</w:t>
      </w:r>
      <w:r w:rsidRPr="00400B33">
        <w:t xml:space="preserve"> </w:t>
      </w:r>
      <w:r w:rsidRPr="002601AE">
        <w:rPr>
          <w:lang w:val="ru-RU"/>
        </w:rPr>
        <w:t>ผมจะให้ทั้งสองฝ่ายคิดทบทวนเรื่องนั้นให้ดี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ผู้หญิงคนหนึ่งอาจเริ่มบ่นว่า</w:t>
      </w:r>
      <w:r w:rsidRPr="00400B33">
        <w:t>: ‘</w:t>
      </w:r>
      <w:r w:rsidRPr="002601AE">
        <w:rPr>
          <w:lang w:val="ru-RU"/>
        </w:rPr>
        <w:t>สามีฉันดื่มเหล้า</w:t>
      </w:r>
      <w:r w:rsidRPr="00400B33">
        <w:t xml:space="preserve"> </w:t>
      </w:r>
      <w:r w:rsidRPr="002601AE">
        <w:rPr>
          <w:lang w:val="ru-RU"/>
        </w:rPr>
        <w:t>กลับบ้านดึกๆ</w:t>
      </w:r>
      <w:r w:rsidRPr="00400B33">
        <w:t xml:space="preserve"> </w:t>
      </w:r>
      <w:r>
        <w:rPr>
          <w:lang w:val="ru-RU"/>
        </w:rPr>
        <w:t>และพูดคำหยาบ</w:t>
      </w:r>
      <w:r w:rsidRPr="00400B33">
        <w:t>…’ ‘</w:t>
      </w:r>
      <w:r w:rsidRPr="002601AE">
        <w:rPr>
          <w:lang w:val="ru-RU"/>
        </w:rPr>
        <w:t>ฟังนะ</w:t>
      </w:r>
      <w:r w:rsidRPr="00400B33">
        <w:t xml:space="preserve">’ </w:t>
      </w:r>
      <w:r w:rsidRPr="002601AE">
        <w:rPr>
          <w:lang w:val="ru-RU"/>
        </w:rPr>
        <w:t>ฉันให้คำปรึกษาเธอ</w:t>
      </w:r>
      <w:r w:rsidRPr="00400B33">
        <w:t xml:space="preserve"> ‘</w:t>
      </w:r>
      <w:r w:rsidRPr="002601AE">
        <w:rPr>
          <w:lang w:val="ru-RU"/>
        </w:rPr>
        <w:t>เมื่อเขากลับบ้านมาในสภาพเมาตอนกลางคืน</w:t>
      </w:r>
      <w:r w:rsidRPr="00400B33">
        <w:t xml:space="preserve"> </w:t>
      </w:r>
      <w:r w:rsidRPr="002601AE">
        <w:rPr>
          <w:lang w:val="ru-RU"/>
        </w:rPr>
        <w:t>จงปฏิบัติต่อเขาด้วยความเมตตา</w:t>
      </w:r>
      <w:r w:rsidRPr="00400B33">
        <w:t xml:space="preserve">’ </w:t>
      </w:r>
      <w:r w:rsidRPr="002601AE">
        <w:rPr>
          <w:lang w:val="ru-RU"/>
        </w:rPr>
        <w:t>หากคุณต้อนรับเขาด้วยหน้าบึ้งตึงและเริ่มบ่นว่า</w:t>
      </w:r>
      <w:r w:rsidRPr="00400B33">
        <w:t>: ‘</w:t>
      </w:r>
      <w:r w:rsidRPr="002601AE">
        <w:rPr>
          <w:lang w:val="ru-RU"/>
        </w:rPr>
        <w:t>ทำไมคุณถึงมาช้าขนาดนี้</w:t>
      </w:r>
      <w:r w:rsidRPr="00400B33">
        <w:t>?’, ‘</w:t>
      </w:r>
      <w:r w:rsidRPr="002601AE">
        <w:rPr>
          <w:lang w:val="ru-RU"/>
        </w:rPr>
        <w:t>คุณจะกลับบ้านมาเวลานี้ได้อย่างไร</w:t>
      </w:r>
      <w:r w:rsidRPr="00400B33">
        <w:t>?’, ‘</w:t>
      </w:r>
      <w:r w:rsidRPr="002601AE">
        <w:rPr>
          <w:lang w:val="ru-RU"/>
        </w:rPr>
        <w:t>เมื่อไหร่คุณถึงจะเปลี่ยนตัวสักที</w:t>
      </w:r>
      <w:r w:rsidRPr="00400B33">
        <w:t>?’, ‘</w:t>
      </w:r>
      <w:r w:rsidRPr="002601AE">
        <w:rPr>
          <w:lang w:val="ru-RU"/>
        </w:rPr>
        <w:t>ความทุกข์ทรมานนี้มันคืออะไรกันแน่</w:t>
      </w:r>
      <w:r w:rsidRPr="00400B33">
        <w:t>?’, ‘</w:t>
      </w:r>
      <w:r w:rsidRPr="002601AE">
        <w:rPr>
          <w:lang w:val="ru-RU"/>
        </w:rPr>
        <w:t>เรื่องนี้เกิดขึ้นมาเกินหนึ่งหรือสองวันแล้ว</w:t>
      </w:r>
      <w:r w:rsidRPr="00400B33">
        <w:t>!’ ‘</w:t>
      </w:r>
      <w:r w:rsidRPr="002601AE">
        <w:rPr>
          <w:lang w:val="ru-RU"/>
        </w:rPr>
        <w:t>และฉันต้องทนกับเรื่องนี้อีกนานแค่ไหน</w:t>
      </w:r>
      <w:r w:rsidRPr="00400B33">
        <w:t xml:space="preserve">?’ — </w:t>
      </w:r>
      <w:r w:rsidRPr="002601AE">
        <w:rPr>
          <w:lang w:val="ru-RU"/>
        </w:rPr>
        <w:t>แล้วปีศาจจะกระซิบกับเขาว่า</w:t>
      </w:r>
      <w:r w:rsidRPr="00400B33">
        <w:t>: ‘</w:t>
      </w:r>
      <w:r w:rsidRPr="002601AE">
        <w:rPr>
          <w:lang w:val="ru-RU"/>
        </w:rPr>
        <w:t>คุณบ้าไปแล้วหรือไง</w:t>
      </w:r>
      <w:r w:rsidRPr="00400B33">
        <w:t xml:space="preserve"> </w:t>
      </w:r>
      <w:r w:rsidRPr="002601AE">
        <w:rPr>
          <w:lang w:val="ru-RU"/>
        </w:rPr>
        <w:t>ถึงไม่ยอมทิ้งคนโง่นี้</w:t>
      </w:r>
      <w:r w:rsidRPr="00400B33">
        <w:t xml:space="preserve">? </w:t>
      </w:r>
      <w:r w:rsidRPr="002601AE">
        <w:rPr>
          <w:lang w:val="ru-RU"/>
        </w:rPr>
        <w:t>ไปหาความสนุกกับคนอื่นสักหน่อยไม่ดีกว่าหรือ</w:t>
      </w:r>
      <w:r w:rsidRPr="00400B33">
        <w:t xml:space="preserve">?’ </w:t>
      </w:r>
      <w:r w:rsidRPr="002601AE">
        <w:rPr>
          <w:lang w:val="ru-RU"/>
        </w:rPr>
        <w:t>ด้วยคำพูดอื่น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คุณอาจถูกอยู่ก็ได้</w:t>
      </w:r>
      <w:r w:rsidRPr="00400B33">
        <w:t xml:space="preserve"> </w:t>
      </w:r>
      <w:r w:rsidRPr="002601AE">
        <w:rPr>
          <w:lang w:val="ru-RU"/>
        </w:rPr>
        <w:t>แต่ปีศาจจะล่อลวงเขาจากอีกด้านหนึ่ง</w:t>
      </w:r>
      <w:r w:rsidRPr="00400B33">
        <w:t xml:space="preserve"> </w:t>
      </w:r>
      <w:r w:rsidRPr="002601AE">
        <w:rPr>
          <w:lang w:val="ru-RU"/>
        </w:rPr>
        <w:t>แต่ถ้าคุณปฏิบัติต่อเขาด้วยความเมตตา</w:t>
      </w:r>
      <w:r w:rsidRPr="00400B33">
        <w:t xml:space="preserve"> </w:t>
      </w:r>
      <w:r w:rsidRPr="002601AE">
        <w:rPr>
          <w:lang w:val="ru-RU"/>
        </w:rPr>
        <w:t>อดทนกับสถานการณ์นี้อีกสักพัก</w:t>
      </w:r>
      <w:r w:rsidRPr="00400B33">
        <w:t xml:space="preserve"> </w:t>
      </w:r>
      <w:r w:rsidRPr="002601AE">
        <w:rPr>
          <w:lang w:val="ru-RU"/>
        </w:rPr>
        <w:t>และอธิษฐานโดยไม่บ่นว่าอะไรกับเขา</w:t>
      </w:r>
      <w:r w:rsidRPr="00400B33">
        <w:t xml:space="preserve"> </w:t>
      </w:r>
      <w:r w:rsidRPr="002601AE">
        <w:rPr>
          <w:lang w:val="ru-RU"/>
        </w:rPr>
        <w:t>เมื่อเขาเห็นความอบอุ่นและแสงสว่างเล็กน้อยจากคุณ</w:t>
      </w:r>
      <w:r w:rsidRPr="00400B33">
        <w:t xml:space="preserve"> </w:t>
      </w:r>
      <w:r w:rsidRPr="002601AE">
        <w:rPr>
          <w:lang w:val="ru-RU"/>
        </w:rPr>
        <w:t>เขาจะทบทวน</w:t>
      </w:r>
      <w:r>
        <w:rPr>
          <w:lang w:val="ru-RU"/>
        </w:rPr>
        <w:t>พฤติกรรมของตัวเองและปรับปรุงตัว</w:t>
      </w:r>
      <w:r w:rsidRPr="00400B33">
        <w:t xml:space="preserve">” </w:t>
      </w:r>
    </w:p>
    <w:p w14:paraId="0FF1A36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แล้วสามีก็ปรากฏตัวขึ้นและเริ่มพูดตามแบบเดิมของเขา</w:t>
      </w:r>
      <w:r w:rsidRPr="00400B33">
        <w:t>: “</w:t>
      </w:r>
      <w:r w:rsidRPr="002601AE">
        <w:rPr>
          <w:lang w:val="ru-RU"/>
        </w:rPr>
        <w:t>ภรรยาผมคอยบ่นไม่หยุด</w:t>
      </w:r>
      <w:r w:rsidRPr="00400B33">
        <w:t xml:space="preserve"> </w:t>
      </w:r>
      <w:r w:rsidRPr="002601AE">
        <w:rPr>
          <w:lang w:val="ru-RU"/>
        </w:rPr>
        <w:t>ทำให้ผมแทบจะบ้าตายเพราะเสียงบ่น</w:t>
      </w:r>
      <w:r>
        <w:rPr>
          <w:lang w:val="ru-RU"/>
        </w:rPr>
        <w:t>ของเธอ</w:t>
      </w:r>
      <w:r w:rsidRPr="00400B33">
        <w:t>…” “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คุณนี่</w:t>
      </w:r>
      <w:r w:rsidRPr="00400B33">
        <w:t xml:space="preserve">,” </w:t>
      </w:r>
      <w:r w:rsidRPr="002601AE">
        <w:rPr>
          <w:lang w:val="ru-RU"/>
        </w:rPr>
        <w:t>ผมพูด</w:t>
      </w:r>
      <w:r w:rsidRPr="00400B33">
        <w:t xml:space="preserve"> “</w:t>
      </w:r>
      <w:r w:rsidRPr="002601AE">
        <w:rPr>
          <w:lang w:val="ru-RU"/>
        </w:rPr>
        <w:t>คุณนี่ช่างไร้ยางอายจริงๆ</w:t>
      </w:r>
      <w:r w:rsidRPr="00400B33">
        <w:t xml:space="preserve">!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ของคุณและภรรยาที่อดทนมาตลอดกำลังรอคุณอย่างใจร้อนจนถึงเที่ยงคืน</w:t>
      </w:r>
      <w:r w:rsidRPr="00400B33">
        <w:t xml:space="preserve"> </w:t>
      </w:r>
      <w:r w:rsidRPr="002601AE">
        <w:rPr>
          <w:lang w:val="ru-RU"/>
        </w:rPr>
        <w:t>แต่คุณกลับบ้านมาในสภาพเมาโซเซและเริ่มด่าทอ</w:t>
      </w:r>
      <w:r w:rsidRPr="00400B33">
        <w:t xml:space="preserve">!” </w:t>
      </w:r>
      <w:r w:rsidRPr="002601AE">
        <w:rPr>
          <w:lang w:val="ru-RU"/>
        </w:rPr>
        <w:t>น่าอับอายจริงๆ</w:t>
      </w:r>
      <w:r w:rsidRPr="00400B33">
        <w:t xml:space="preserve">! </w:t>
      </w:r>
      <w:r w:rsidRPr="002601AE">
        <w:rPr>
          <w:lang w:val="ru-RU"/>
        </w:rPr>
        <w:t>คุณแต่งงานมาเพื่อทรมานครอบครัวของคุณหรือไง</w:t>
      </w:r>
      <w:r w:rsidRPr="00400B33">
        <w:t xml:space="preserve">?” </w:t>
      </w:r>
    </w:p>
    <w:p w14:paraId="44157B3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แต่มีบางครั้งที่ทั้งสามีและภรรยาอาจถูกต้องทั้งสองฝ่าย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มีกลุ่มผู้แสวงบุญมาพบผม</w:t>
      </w:r>
      <w:r w:rsidRPr="00400B33">
        <w:t xml:space="preserve"> </w:t>
      </w:r>
      <w:r w:rsidRPr="002601AE">
        <w:rPr>
          <w:lang w:val="ru-RU"/>
        </w:rPr>
        <w:t>และผมกำลังเล่าให้พวกเขาฟังว่า</w:t>
      </w:r>
      <w:r w:rsidRPr="00400B33">
        <w:t xml:space="preserve"> </w:t>
      </w:r>
      <w:r w:rsidRPr="002601AE">
        <w:rPr>
          <w:lang w:val="ru-RU"/>
        </w:rPr>
        <w:t>มาคริานิส</w:t>
      </w:r>
      <w:r w:rsidRPr="00400B33">
        <w:t xml:space="preserve"> </w:t>
      </w:r>
      <w:r w:rsidRPr="002601AE">
        <w:rPr>
          <w:lang w:val="ru-RU"/>
        </w:rPr>
        <w:t>เป็นคนที่มีศีลธรรมสูงส่งเพียงใด</w:t>
      </w:r>
      <w:r>
        <w:rPr>
          <w:rStyle w:val="FootnoteReference"/>
          <w:lang w:val="ru-RU"/>
        </w:rPr>
        <w:footnoteReference w:id="24"/>
      </w:r>
      <w:r w:rsidRPr="00400B33">
        <w:t xml:space="preserve"> </w:t>
      </w:r>
      <w:r w:rsidRPr="002601AE">
        <w:rPr>
          <w:lang w:val="ru-RU"/>
        </w:rPr>
        <w:t>เขาโดดเด่นทั้งในด้านความบริสุทธิ์ทางกายและทางจิตวิญญาณ</w:t>
      </w:r>
      <w:r w:rsidRPr="00400B33">
        <w:t xml:space="preserve"> </w:t>
      </w:r>
      <w:r w:rsidRPr="002601AE">
        <w:rPr>
          <w:lang w:val="ru-RU"/>
        </w:rPr>
        <w:t>เมื่อได้ยินเช่นนี้</w:t>
      </w:r>
      <w:r w:rsidRPr="00400B33">
        <w:t xml:space="preserve"> </w:t>
      </w:r>
      <w:r w:rsidRPr="002601AE">
        <w:rPr>
          <w:lang w:val="ru-RU"/>
        </w:rPr>
        <w:t>ผู้ฟังคนหนึ่งก็ลุกขึ้นและร้องขึ้นว่า</w:t>
      </w:r>
      <w:r w:rsidRPr="00400B33">
        <w:t>: ‘</w:t>
      </w:r>
      <w:r w:rsidRPr="002601AE">
        <w:rPr>
          <w:lang w:val="ru-RU"/>
        </w:rPr>
        <w:t>อย่าได้กล้าทำให้มาคริานิสเป็นนักบุญด้วย</w:t>
      </w:r>
      <w:r w:rsidRPr="00400B33">
        <w:t>!’ ‘</w:t>
      </w:r>
      <w:r w:rsidRPr="002601AE">
        <w:rPr>
          <w:lang w:val="ru-RU"/>
        </w:rPr>
        <w:t>ทำไม</w:t>
      </w:r>
      <w:r w:rsidRPr="00400B33">
        <w:t xml:space="preserve">,’ </w:t>
      </w:r>
      <w:r w:rsidRPr="002601AE">
        <w:rPr>
          <w:lang w:val="ru-RU"/>
        </w:rPr>
        <w:t>ผมถาม</w:t>
      </w:r>
      <w:r w:rsidRPr="00400B33">
        <w:t>, ‘</w:t>
      </w:r>
      <w:r w:rsidRPr="002601AE">
        <w:rPr>
          <w:lang w:val="ru-RU"/>
        </w:rPr>
        <w:t>ผมจะกล้าไม่ได้หรือ</w:t>
      </w:r>
      <w:r w:rsidRPr="00400B33">
        <w:t>?’ ‘</w:t>
      </w:r>
      <w:r w:rsidRPr="002601AE">
        <w:rPr>
          <w:lang w:val="ru-RU"/>
        </w:rPr>
        <w:t>เพราะ</w:t>
      </w:r>
      <w:r w:rsidRPr="00400B33">
        <w:t xml:space="preserve">,’ </w:t>
      </w:r>
      <w:r w:rsidRPr="002601AE">
        <w:rPr>
          <w:lang w:val="ru-RU"/>
        </w:rPr>
        <w:t>เขาตอบ</w:t>
      </w:r>
      <w:r w:rsidRPr="00400B33">
        <w:t>, ‘</w:t>
      </w:r>
      <w:r w:rsidRPr="002601AE">
        <w:rPr>
          <w:lang w:val="ru-RU"/>
        </w:rPr>
        <w:t>เขาเคยตีภรรยาของเขา</w:t>
      </w:r>
      <w:r w:rsidRPr="00400B33">
        <w:t>.’ ‘</w:t>
      </w:r>
      <w:r w:rsidRPr="002601AE">
        <w:rPr>
          <w:lang w:val="ru-RU"/>
        </w:rPr>
        <w:t>ฟังฉันนะ</w:t>
      </w:r>
      <w:r w:rsidRPr="00400B33">
        <w:t xml:space="preserve">,’ </w:t>
      </w:r>
      <w:r w:rsidRPr="002601AE">
        <w:rPr>
          <w:lang w:val="ru-RU"/>
        </w:rPr>
        <w:t>ฉันกล่าว</w:t>
      </w:r>
      <w:r w:rsidRPr="00400B33">
        <w:t xml:space="preserve"> ‘</w:t>
      </w:r>
      <w:r w:rsidRPr="002601AE">
        <w:rPr>
          <w:lang w:val="ru-RU"/>
        </w:rPr>
        <w:t>ฉันจะอธิบายให้ฟังว่าเกิดอะไรขึ้นระหว่างเขากับภรรยาของเขา</w:t>
      </w:r>
      <w:r w:rsidRPr="00400B33">
        <w:t xml:space="preserve"> </w:t>
      </w:r>
      <w:r w:rsidRPr="002601AE">
        <w:rPr>
          <w:lang w:val="ru-RU"/>
        </w:rPr>
        <w:t>ทุกครั้งที่มาคริานิสมีเงินเหลือสักเพนนี</w:t>
      </w:r>
      <w:r w:rsidRPr="00400B33">
        <w:t xml:space="preserve"> </w:t>
      </w:r>
      <w:r w:rsidRPr="002601AE">
        <w:rPr>
          <w:lang w:val="ru-RU"/>
        </w:rPr>
        <w:t>และมีแม่ม่ายที่มีลูกมาหาเขา</w:t>
      </w:r>
      <w:r w:rsidRPr="00400B33">
        <w:t xml:space="preserve"> </w:t>
      </w:r>
      <w:r w:rsidRPr="002601AE">
        <w:rPr>
          <w:lang w:val="ru-RU"/>
        </w:rPr>
        <w:t>เขาก็จะให้เงินนั้นกับเธอ</w:t>
      </w:r>
      <w:r w:rsidRPr="00400B33">
        <w:t xml:space="preserve"> </w:t>
      </w:r>
      <w:r w:rsidRPr="002601AE">
        <w:rPr>
          <w:lang w:val="ru-RU"/>
        </w:rPr>
        <w:t>ภรรยาของเขาที่ยากจนก็มักจะบ่นและเริ่มกวนเขา</w:t>
      </w:r>
      <w:r w:rsidRPr="00400B33">
        <w:t xml:space="preserve"> ‘</w:t>
      </w:r>
      <w:r w:rsidRPr="002601AE">
        <w:rPr>
          <w:lang w:val="ru-RU"/>
        </w:rPr>
        <w:t>แต่คุณ</w:t>
      </w:r>
      <w:r w:rsidRPr="00400B33">
        <w:t xml:space="preserve">,’ </w:t>
      </w:r>
      <w:r w:rsidRPr="002601AE">
        <w:rPr>
          <w:lang w:val="ru-RU"/>
        </w:rPr>
        <w:t>เธอจะพูดกับเขา</w:t>
      </w:r>
      <w:r w:rsidRPr="00400B33">
        <w:t>, ‘</w:t>
      </w:r>
      <w:r w:rsidRPr="002601AE">
        <w:rPr>
          <w:lang w:val="ru-RU"/>
        </w:rPr>
        <w:t>คุณมีลูกของตัวเองอยู่แล้ว</w:t>
      </w:r>
      <w:r w:rsidRPr="00400B33">
        <w:t xml:space="preserve"> </w:t>
      </w:r>
      <w:r w:rsidRPr="002601AE">
        <w:rPr>
          <w:lang w:val="ru-RU"/>
        </w:rPr>
        <w:t>ทำไมคุณถึงให้เงินกับเธอ</w:t>
      </w:r>
      <w:r w:rsidRPr="00400B33">
        <w:t xml:space="preserve">?’ </w:t>
      </w:r>
      <w:r w:rsidRPr="002601AE">
        <w:rPr>
          <w:lang w:val="ru-RU"/>
        </w:rPr>
        <w:t>เมื่อนั้น</w:t>
      </w:r>
      <w:r w:rsidRPr="00400B33">
        <w:t xml:space="preserve"> </w:t>
      </w:r>
      <w:r w:rsidRPr="002601AE">
        <w:rPr>
          <w:lang w:val="ru-RU"/>
        </w:rPr>
        <w:t>เขาจะตบเธอและพูดว่า</w:t>
      </w:r>
      <w:r w:rsidRPr="00400B33">
        <w:t>: ‘</w:t>
      </w:r>
      <w:r w:rsidRPr="002601AE">
        <w:rPr>
          <w:lang w:val="ru-RU"/>
        </w:rPr>
        <w:t>คุณมีสามีที่จะดูแลคุณ</w:t>
      </w:r>
      <w:r w:rsidRPr="00400B33">
        <w:t xml:space="preserve"> </w:t>
      </w:r>
      <w:r w:rsidRPr="002601AE">
        <w:rPr>
          <w:lang w:val="ru-RU"/>
        </w:rPr>
        <w:t>แต่ผู้หญิงคนนี้ไม่มีสามี</w:t>
      </w:r>
      <w:r w:rsidRPr="00400B33">
        <w:t xml:space="preserve"> </w:t>
      </w:r>
      <w:r w:rsidRPr="002601AE">
        <w:rPr>
          <w:lang w:val="ru-RU"/>
        </w:rPr>
        <w:t>ใครจะดูแลเธอ</w:t>
      </w:r>
      <w:r w:rsidRPr="00400B33">
        <w:t xml:space="preserve">?’ </w:t>
      </w:r>
      <w:r w:rsidRPr="002601AE">
        <w:rPr>
          <w:lang w:val="ru-RU"/>
        </w:rPr>
        <w:t>ดังนั้น</w:t>
      </w:r>
      <w:r w:rsidRPr="00400B33">
        <w:t xml:space="preserve"> </w:t>
      </w:r>
      <w:r>
        <w:rPr>
          <w:lang w:val="ru-RU"/>
        </w:rPr>
        <w:t>ทั้งมาคริานิสและภรรยาของเขาต่างก็ถูกต้องทั้งสองฝ่าย</w:t>
      </w:r>
      <w:r w:rsidRPr="00400B33">
        <w:t xml:space="preserve">” </w:t>
      </w:r>
    </w:p>
    <w:p w14:paraId="0724783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หากหนึ่งในคู่สมรสใช้ชีวิตตามทางจิตวิญญาณแล้ว</w:t>
      </w:r>
      <w:r w:rsidRPr="00400B33">
        <w:t xml:space="preserve"> — </w:t>
      </w:r>
      <w:r w:rsidRPr="002601AE">
        <w:rPr>
          <w:lang w:val="ru-RU"/>
        </w:rPr>
        <w:t>แม้เขาจะอยู่ในฝ่ายที่ถูกต้อง</w:t>
      </w:r>
      <w:r w:rsidRPr="00400B33">
        <w:t xml:space="preserve"> — </w:t>
      </w:r>
      <w:r w:rsidRPr="002601AE">
        <w:rPr>
          <w:lang w:val="ru-RU"/>
        </w:rPr>
        <w:t>เขาก็</w:t>
      </w:r>
      <w:r w:rsidRPr="00400B33">
        <w:t xml:space="preserve"> ‘</w:t>
      </w:r>
      <w:r>
        <w:rPr>
          <w:lang w:val="ru-RU"/>
        </w:rPr>
        <w:t>ไม่มีสิทธิ์</w:t>
      </w:r>
      <w:r w:rsidRPr="00400B33">
        <w:t xml:space="preserve">’ </w:t>
      </w:r>
      <w:r w:rsidRPr="002601AE">
        <w:rPr>
          <w:lang w:val="ru-RU"/>
        </w:rPr>
        <w:t>ที่จะอยู่ในฝ่ายที่ถูกต้อง</w:t>
      </w:r>
      <w:r w:rsidRPr="00400B33">
        <w:t xml:space="preserve"> </w:t>
      </w:r>
      <w:r w:rsidRPr="002601AE">
        <w:rPr>
          <w:lang w:val="ru-RU"/>
        </w:rPr>
        <w:t>เพราะในฐานะผู้ที่มีจิตวิญญาณ</w:t>
      </w:r>
      <w:r w:rsidRPr="00400B33">
        <w:t xml:space="preserve"> </w:t>
      </w:r>
      <w:r w:rsidRPr="002601AE">
        <w:rPr>
          <w:lang w:val="ru-RU"/>
        </w:rPr>
        <w:t>เขาต้องเผชิญกับความไม่ยุติธรรมด้วยจิตวิญญาณ</w:t>
      </w:r>
      <w:r w:rsidRPr="00400B33">
        <w:t xml:space="preserve"> </w:t>
      </w:r>
      <w:r w:rsidRPr="002601AE">
        <w:rPr>
          <w:lang w:val="ru-RU"/>
        </w:rPr>
        <w:t>นั่นคือ</w:t>
      </w:r>
      <w:r w:rsidRPr="00400B33">
        <w:t xml:space="preserve"> </w:t>
      </w:r>
      <w:r w:rsidRPr="002601AE">
        <w:rPr>
          <w:lang w:val="ru-RU"/>
        </w:rPr>
        <w:t>เขาต้องปฏิบัติต่อทุกสิ่งตามความยุติธรรมของพระเจ้า</w:t>
      </w:r>
      <w:r w:rsidRPr="00400B33">
        <w:t xml:space="preserve"> </w:t>
      </w:r>
      <w:r w:rsidRPr="002601AE">
        <w:rPr>
          <w:lang w:val="ru-RU"/>
        </w:rPr>
        <w:t>เขาต้องพยายามทำสิ่งที่นำความสงบสุขมาสู่ฝ่ายตรงข้าม</w:t>
      </w:r>
      <w:r w:rsidRPr="00400B33">
        <w:t xml:space="preserve"> </w:t>
      </w:r>
      <w:r w:rsidRPr="002601AE">
        <w:rPr>
          <w:lang w:val="ru-RU"/>
        </w:rPr>
        <w:t>เพราะหากใครนั้นทำผิดเพราะความอ่อนแอ</w:t>
      </w:r>
      <w:r w:rsidRPr="00400B33">
        <w:t xml:space="preserve"> </w:t>
      </w:r>
      <w:r w:rsidRPr="002601AE">
        <w:rPr>
          <w:lang w:val="ru-RU"/>
        </w:rPr>
        <w:lastRenderedPageBreak/>
        <w:t>ก็มีเหตุให้ลดโทษได้</w:t>
      </w:r>
      <w:r w:rsidRPr="00400B33">
        <w:t xml:space="preserve"> </w:t>
      </w:r>
      <w:r w:rsidRPr="002601AE">
        <w:rPr>
          <w:lang w:val="ru-RU"/>
        </w:rPr>
        <w:t>แต่ฝ่ายอีกฝ่าย</w:t>
      </w:r>
      <w:r w:rsidRPr="00400B33">
        <w:t xml:space="preserve"> — </w:t>
      </w:r>
      <w:r w:rsidRPr="002601AE">
        <w:rPr>
          <w:lang w:val="ru-RU"/>
        </w:rPr>
        <w:t>ผู้ที่อยู่ในสภาพทางจิตวิญญาณที่ดีกว่า</w:t>
      </w:r>
      <w:r w:rsidRPr="00400B33">
        <w:t xml:space="preserve"> </w:t>
      </w:r>
      <w:r w:rsidRPr="002601AE">
        <w:rPr>
          <w:lang w:val="ru-RU"/>
        </w:rPr>
        <w:t>แต่ไม่ปฏิบัติต่อฝ่ายแรกด้วยความเข้าใจ</w:t>
      </w:r>
      <w:r w:rsidRPr="00400B33">
        <w:t xml:space="preserve"> </w:t>
      </w:r>
      <w:r w:rsidRPr="002601AE">
        <w:rPr>
          <w:lang w:val="ru-RU"/>
        </w:rPr>
        <w:t>และไม่ยอมประนีประนอม</w:t>
      </w:r>
      <w:r w:rsidRPr="00400B33">
        <w:t xml:space="preserve"> — </w:t>
      </w:r>
      <w:r w:rsidRPr="002601AE">
        <w:rPr>
          <w:lang w:val="ru-RU"/>
        </w:rPr>
        <w:t>กลับทำบาปมากกว่ามาก</w:t>
      </w:r>
      <w:r w:rsidRPr="00400B33">
        <w:t xml:space="preserve"> </w:t>
      </w:r>
      <w:r w:rsidRPr="002601AE">
        <w:rPr>
          <w:lang w:val="ru-RU"/>
        </w:rPr>
        <w:t>หากแม้แต่ผู้ที่มีจิตวิญญาณสูงยังเข้าหาทุกสิ่งด้วยวิธีทางโลก</w:t>
      </w:r>
      <w:r w:rsidRPr="00400B33">
        <w:t xml:space="preserve"> — </w:t>
      </w:r>
      <w:r w:rsidRPr="002601AE">
        <w:rPr>
          <w:lang w:val="ru-RU"/>
        </w:rPr>
        <w:t>จากมุมมองของความยุติธรรมทางโลกและมนุษย์</w:t>
      </w:r>
      <w:r w:rsidRPr="00400B33">
        <w:t xml:space="preserve"> — </w:t>
      </w:r>
      <w:r w:rsidRPr="002601AE">
        <w:rPr>
          <w:lang w:val="ru-RU"/>
        </w:rPr>
        <w:t>สิ่งนั้นจะนำไปสู่อะไร</w:t>
      </w:r>
      <w:r w:rsidRPr="00400B33">
        <w:t xml:space="preserve">? </w:t>
      </w:r>
      <w:r w:rsidRPr="002601AE">
        <w:rPr>
          <w:lang w:val="ru-RU"/>
        </w:rPr>
        <w:t>มันจะนำไปสู่การที่พวกเขาต้องวิ่งวุ่นอยู่ตลอดเวลาในศาลทางโลก</w:t>
      </w:r>
      <w:r w:rsidRPr="00400B33">
        <w:t xml:space="preserve"> </w:t>
      </w:r>
      <w:r w:rsidRPr="002601AE">
        <w:rPr>
          <w:lang w:val="ru-RU"/>
        </w:rPr>
        <w:t>นี่คือสิ่งที่ก่อให้เกิดความทุกข์ทรมานแก่ผู้คน</w:t>
      </w:r>
      <w:r w:rsidRPr="00400B33">
        <w:t xml:space="preserve"> </w:t>
      </w:r>
    </w:p>
    <w:p w14:paraId="1D24DFA0" w14:textId="77777777" w:rsidR="00EF488A" w:rsidRPr="00400B33" w:rsidRDefault="00EF488A" w:rsidP="00B87D11"/>
    <w:p w14:paraId="2AA3CA74" w14:textId="77777777" w:rsidR="00EF488A" w:rsidRPr="00400B33" w:rsidRDefault="00EF488A" w:rsidP="00B87D11"/>
    <w:p w14:paraId="689A88FF" w14:textId="77777777" w:rsidR="00EF488A" w:rsidRPr="00400B33" w:rsidRDefault="00000000" w:rsidP="00B87D11">
      <w:pPr>
        <w:pStyle w:val="Heading2"/>
        <w:keepNext w:val="0"/>
        <w:spacing w:before="390" w:after="240"/>
      </w:pPr>
      <w:bookmarkStart w:id="57" w:name="_Toc196932392"/>
      <w:bookmarkStart w:id="58" w:name="_Toc196932936"/>
      <w:bookmarkStart w:id="59" w:name="_Toc242097233"/>
      <w:r w:rsidRPr="002601AE">
        <w:rPr>
          <w:lang w:val="ru-RU"/>
        </w:rPr>
        <w:t>ส่วน</w:t>
      </w:r>
      <w:r w:rsidRPr="00400B33">
        <w:t xml:space="preserve"> 2. </w:t>
      </w:r>
      <w:r w:rsidRPr="00400B33">
        <w:br/>
      </w:r>
      <w:r w:rsidRPr="002601AE">
        <w:rPr>
          <w:lang w:val="ru-RU"/>
        </w:rPr>
        <w:t>เกี่ยวกับพ่อแม่และความรับผิดชอบของพวกเขา</w:t>
      </w:r>
      <w:bookmarkEnd w:id="57"/>
      <w:bookmarkEnd w:id="58"/>
      <w:bookmarkEnd w:id="59"/>
    </w:p>
    <w:p w14:paraId="0B869C12" w14:textId="77777777" w:rsidR="00EF488A" w:rsidRPr="00400B33" w:rsidRDefault="00000000" w:rsidP="00B87D11">
      <w:pPr>
        <w:pStyle w:val="paragraph"/>
        <w:spacing w:before="30" w:after="30"/>
        <w:ind w:left="60" w:right="60" w:firstLine="0"/>
      </w:pP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พ่อแม่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ซึ่งนำลูกมาสู่โลกนี้และให้ร่างกายแก่ลูก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ต้องส่งเสริมการเกิดใหม่ทางจิตวิญญาณของลูกให้มากที่สุดเท่าที่จะ</w:t>
      </w:r>
      <w:r>
        <w:rPr>
          <w:i/>
          <w:iCs/>
          <w:lang w:val="ru-RU"/>
        </w:rPr>
        <w:t>ทำได้</w:t>
      </w:r>
      <w:r w:rsidRPr="00400B33">
        <w:rPr>
          <w:i/>
          <w:iCs/>
        </w:rPr>
        <w:t>”</w:t>
      </w:r>
    </w:p>
    <w:p w14:paraId="461E1490" w14:textId="77777777" w:rsidR="00EF488A" w:rsidRPr="00400B33" w:rsidRDefault="00EF488A" w:rsidP="00B87D11"/>
    <w:p w14:paraId="0B07B0BB" w14:textId="77777777" w:rsidR="00EF488A" w:rsidRPr="00400B33" w:rsidRDefault="00EF488A" w:rsidP="00B87D11"/>
    <w:p w14:paraId="4113B64C" w14:textId="77777777" w:rsidR="00EF488A" w:rsidRPr="00400B33" w:rsidRDefault="00000000" w:rsidP="00B87D11">
      <w:pPr>
        <w:pStyle w:val="Heading3"/>
        <w:spacing w:before="390" w:after="240"/>
      </w:pPr>
      <w:bookmarkStart w:id="60" w:name="_Toc196932393"/>
      <w:bookmarkStart w:id="61" w:name="_Toc196932937"/>
      <w:bookmarkStart w:id="62" w:name="_Toc242097234"/>
      <w:r w:rsidRPr="002601AE">
        <w:rPr>
          <w:lang w:val="ru-RU"/>
        </w:rPr>
        <w:t>บทที่</w:t>
      </w:r>
      <w:r w:rsidRPr="00400B33">
        <w:t xml:space="preserve"> 1. </w:t>
      </w:r>
      <w:r w:rsidRPr="00400B33">
        <w:br/>
      </w:r>
      <w:r w:rsidRPr="002601AE">
        <w:rPr>
          <w:lang w:val="ru-RU"/>
        </w:rPr>
        <w:t>เกี่ยวกับการเกิดของเด็ก</w:t>
      </w:r>
      <w:bookmarkEnd w:id="60"/>
      <w:bookmarkEnd w:id="61"/>
      <w:bookmarkEnd w:id="62"/>
    </w:p>
    <w:p w14:paraId="2C455C93" w14:textId="77777777" w:rsidR="00EF488A" w:rsidRPr="00400B33" w:rsidRDefault="00EF488A" w:rsidP="00B87D11"/>
    <w:p w14:paraId="7BFD3A82" w14:textId="77777777" w:rsidR="00EF488A" w:rsidRPr="00400B33" w:rsidRDefault="00000000" w:rsidP="00B87D11">
      <w:pPr>
        <w:pStyle w:val="Heading4"/>
      </w:pPr>
      <w:bookmarkStart w:id="63" w:name="_Toc196932394"/>
      <w:bookmarkStart w:id="64" w:name="_Toc196932938"/>
      <w:bookmarkStart w:id="65" w:name="_Toc242097235"/>
      <w:r w:rsidRPr="002601AE">
        <w:rPr>
          <w:lang w:val="ru-RU"/>
        </w:rPr>
        <w:t>นักบุญโยอาคิมและนักบุญแอนน์</w:t>
      </w:r>
      <w:r w:rsidRPr="00400B33">
        <w:t xml:space="preserve"> — </w:t>
      </w:r>
      <w:r w:rsidRPr="002601AE">
        <w:rPr>
          <w:lang w:val="ru-RU"/>
        </w:rPr>
        <w:t>คู่สามีภรรยาที่เสียสละที่สุด</w:t>
      </w:r>
      <w:bookmarkEnd w:id="63"/>
      <w:bookmarkEnd w:id="64"/>
      <w:bookmarkEnd w:id="65"/>
    </w:p>
    <w:p w14:paraId="3CBA758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โปรดเล่าให้เราฟังเกี่ยวกับนักบุญแอนน์และนักบุญโยอาคิม</w:t>
      </w:r>
      <w:r w:rsidRPr="00400B33">
        <w:t xml:space="preserve"> </w:t>
      </w:r>
      <w:r w:rsidRPr="002601AE">
        <w:rPr>
          <w:lang w:val="ru-RU"/>
        </w:rPr>
        <w:t>ผู้เป็นพ่อแม่ทูนหัวด้วย</w:t>
      </w:r>
      <w:r w:rsidRPr="00400B33">
        <w:t xml:space="preserve"> </w:t>
      </w:r>
      <w:r w:rsidRPr="002601AE">
        <w:rPr>
          <w:lang w:val="ru-RU"/>
        </w:rPr>
        <w:t>ท่านเคยกล่าวถึงท่านทั้งสองมาก่อนแล้ว</w:t>
      </w:r>
      <w:r w:rsidRPr="00400B33">
        <w:t xml:space="preserve">… </w:t>
      </w:r>
    </w:p>
    <w:p w14:paraId="583B8FE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ตั้งแต่ยังเป็นเด็ก</w:t>
      </w:r>
      <w:r w:rsidRPr="00400B33">
        <w:t xml:space="preserve"> </w:t>
      </w:r>
      <w:r w:rsidRPr="002601AE">
        <w:rPr>
          <w:lang w:val="ru-RU"/>
        </w:rPr>
        <w:t>ผมก็เคารพนับถือพระบิดาและพระมารดาศักดิ์สิทธิ์ด้วยความเคารพอย่างสูงยิ่ง</w:t>
      </w:r>
      <w:r w:rsidRPr="00400B33">
        <w:t xml:space="preserve"> </w:t>
      </w:r>
      <w:r w:rsidRPr="002601AE">
        <w:rPr>
          <w:lang w:val="ru-RU"/>
        </w:rPr>
        <w:t>ผมถึงขั้นขอให้ตั้งชื่อผมว่า</w:t>
      </w:r>
      <w:r w:rsidRPr="00400B33">
        <w:t xml:space="preserve"> </w:t>
      </w:r>
      <w:r w:rsidRPr="002601AE">
        <w:rPr>
          <w:lang w:val="ru-RU"/>
        </w:rPr>
        <w:t>โยอาคิม</w:t>
      </w:r>
      <w:r w:rsidRPr="00400B33">
        <w:t xml:space="preserve"> </w:t>
      </w:r>
      <w:r w:rsidRPr="002601AE">
        <w:rPr>
          <w:lang w:val="ru-RU"/>
        </w:rPr>
        <w:t>เมื่อเริ่มชีวิตในวัด</w:t>
      </w:r>
      <w:r w:rsidRPr="00400B33">
        <w:t xml:space="preserve"> </w:t>
      </w:r>
      <w:r w:rsidRPr="002601AE">
        <w:rPr>
          <w:lang w:val="ru-RU"/>
        </w:rPr>
        <w:t>เราเป็นหนี้บุญคุณท่านทั้งสองมากเพียงใด</w:t>
      </w:r>
      <w:r w:rsidRPr="00400B33">
        <w:t xml:space="preserve">! </w:t>
      </w:r>
      <w:r w:rsidRPr="002601AE">
        <w:rPr>
          <w:lang w:val="ru-RU"/>
        </w:rPr>
        <w:t>นักบุญโยอาคิมและนักบุญแอนน์</w:t>
      </w:r>
      <w:r w:rsidRPr="00400B33">
        <w:t xml:space="preserve"> </w:t>
      </w:r>
      <w:r w:rsidRPr="002601AE">
        <w:rPr>
          <w:lang w:val="ru-RU"/>
        </w:rPr>
        <w:t>เป็นคู่สามีภรรยาที่เสียสละที่สุดที่เคยมีมา</w:t>
      </w:r>
      <w:r w:rsidRPr="00400B33">
        <w:t xml:space="preserve"> </w:t>
      </w:r>
      <w:r w:rsidRPr="002601AE">
        <w:rPr>
          <w:lang w:val="ru-RU"/>
        </w:rPr>
        <w:t>ท่านทั้งสองปราศจากปัญญาทางโลกอย่างสิ้นเชิง</w:t>
      </w:r>
      <w:r w:rsidRPr="00400B33">
        <w:t xml:space="preserve"> </w:t>
      </w:r>
    </w:p>
    <w:p w14:paraId="000BDB2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นี่คือวิธีที่พระเจ้าทรงสร้างมนุษย์ขึ้นมาอย่างแท้จริง</w:t>
      </w:r>
      <w:r w:rsidRPr="00400B33">
        <w:t xml:space="preserve"> </w:t>
      </w:r>
      <w:r w:rsidRPr="002601AE">
        <w:rPr>
          <w:lang w:val="ru-RU"/>
        </w:rPr>
        <w:t>และพระองค์ทรงประสงค์ให้มนุษย์เกิดมาด้วยวิธีเดียวกัน</w:t>
      </w:r>
      <w:r w:rsidRPr="00400B33">
        <w:t xml:space="preserve"> — </w:t>
      </w:r>
      <w:r w:rsidRPr="002601AE">
        <w:rPr>
          <w:lang w:val="ru-RU"/>
        </w:rPr>
        <w:t>โดยปราศจากความปรารถนา</w:t>
      </w:r>
      <w:r w:rsidRPr="00400B33">
        <w:t xml:space="preserve"> </w:t>
      </w:r>
      <w:r w:rsidRPr="002601AE">
        <w:rPr>
          <w:lang w:val="ru-RU"/>
        </w:rPr>
        <w:t>แต่หลังจากเหตุการณ์การตกสู่บาป</w:t>
      </w:r>
      <w:r w:rsidRPr="00400B33">
        <w:t xml:space="preserve"> </w:t>
      </w:r>
      <w:r w:rsidRPr="002601AE">
        <w:rPr>
          <w:lang w:val="ru-RU"/>
        </w:rPr>
        <w:t>ความปรารถนาได้เข้ามาแทรกแซงในความสัมพันธ์ระหว่างชายและหญิง</w:t>
      </w:r>
      <w:r w:rsidRPr="00400B33">
        <w:t xml:space="preserve"> </w:t>
      </w:r>
      <w:r w:rsidRPr="002601AE">
        <w:rPr>
          <w:lang w:val="ru-RU"/>
        </w:rPr>
        <w:t>และทันทีที่คู่สามีภรรยาที่ปราศจากความปรารถนาปรากฏขึ้น</w:t>
      </w:r>
      <w:r w:rsidRPr="00400B33">
        <w:t xml:space="preserve"> — </w:t>
      </w:r>
      <w:r w:rsidRPr="002601AE">
        <w:rPr>
          <w:lang w:val="ru-RU"/>
        </w:rPr>
        <w:t>ตามที่พระเจ้าทรงสร้างมนุษย์ให้เป็น</w:t>
      </w:r>
      <w:r w:rsidRPr="00400B33">
        <w:t xml:space="preserve"> </w:t>
      </w:r>
      <w:r w:rsidRPr="002601AE">
        <w:rPr>
          <w:lang w:val="ru-RU"/>
        </w:rPr>
        <w:t>และตามที่การเกิดของมนุษย์ควรเป็นตามแผนการของพระองค์</w:t>
      </w:r>
      <w:r w:rsidRPr="00400B33">
        <w:t xml:space="preserve"> — </w:t>
      </w:r>
      <w:r w:rsidRPr="002601AE">
        <w:rPr>
          <w:lang w:val="ru-RU"/>
        </w:rPr>
        <w:t>พระมารดาอันศักดิ์สิทธิ์ที่สุดของพระเจ้าก็ทรงประสูติขึ้น</w:t>
      </w:r>
      <w:r w:rsidRPr="00400B33">
        <w:t xml:space="preserve">: </w:t>
      </w:r>
      <w:r w:rsidRPr="002601AE">
        <w:rPr>
          <w:lang w:val="ru-RU"/>
        </w:rPr>
        <w:t>การสร้างอันบริสุทธิ์นี้</w:t>
      </w:r>
      <w:r w:rsidRPr="00400B33">
        <w:t xml:space="preserve"> </w:t>
      </w:r>
      <w:r w:rsidRPr="002601AE">
        <w:rPr>
          <w:lang w:val="ru-RU"/>
        </w:rPr>
        <w:t>ซึ่งต่อมาพระคริสต์ได้ทรงบังเกิดเป็นมนุษย์จากพระองค์</w:t>
      </w:r>
      <w:r w:rsidRPr="00400B33">
        <w:t xml:space="preserve"> </w:t>
      </w:r>
      <w:r w:rsidRPr="002601AE">
        <w:rPr>
          <w:lang w:val="ru-RU"/>
        </w:rPr>
        <w:t>ผมคิดว่าพระคริสต์คงจะเสด็จมาสู่โลกนี้เร็วกว่า</w:t>
      </w:r>
      <w:r w:rsidRPr="00400B33">
        <w:t xml:space="preserve"> — </w:t>
      </w:r>
      <w:r w:rsidRPr="002601AE">
        <w:rPr>
          <w:lang w:val="ru-RU"/>
        </w:rPr>
        <w:t>หากมีคู่สามีภรรยาที่บริสุทธิ์และรักษาความบริสุทธิ์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นักบุญโยอาคิมและนักบุญแอนนา</w:t>
      </w:r>
      <w:r w:rsidRPr="00400B33">
        <w:t xml:space="preserve"> </w:t>
      </w:r>
      <w:r w:rsidRPr="002601AE">
        <w:rPr>
          <w:lang w:val="ru-RU"/>
        </w:rPr>
        <w:t>ปรากฏตัวบนโลกนี้ตั้งแต่เนิ่นๆ</w:t>
      </w:r>
      <w:r w:rsidRPr="00400B33">
        <w:t xml:space="preserve"> </w:t>
      </w:r>
    </w:p>
    <w:p w14:paraId="61E1FE1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ชาวคาทอลิกโรมันตกอยู่ในความผิดพลาด</w:t>
      </w:r>
      <w:r w:rsidRPr="00400B33">
        <w:t xml:space="preserve"> </w:t>
      </w:r>
      <w:r w:rsidRPr="002601AE">
        <w:rPr>
          <w:lang w:val="ru-RU"/>
        </w:rPr>
        <w:t>โดยอ้างว่าด้วยความศรัทธา</w:t>
      </w:r>
      <w:r w:rsidRPr="00400B33">
        <w:t xml:space="preserve"> </w:t>
      </w:r>
      <w:r w:rsidRPr="002601AE">
        <w:rPr>
          <w:lang w:val="ru-RU"/>
        </w:rPr>
        <w:t>พวกเขาเชื่อว่าพระมารดาของพระเจ้าเกิดมาโดยปราศจากบาปกำเนิด</w:t>
      </w:r>
      <w:r w:rsidRPr="00400B33">
        <w:t xml:space="preserve"> </w:t>
      </w:r>
      <w:r w:rsidRPr="002601AE">
        <w:rPr>
          <w:lang w:val="ru-RU"/>
        </w:rPr>
        <w:t>ทั้งที่ความจริงแล้ว</w:t>
      </w:r>
      <w:r w:rsidRPr="00400B33">
        <w:t xml:space="preserve"> </w:t>
      </w:r>
      <w:r w:rsidRPr="002601AE">
        <w:rPr>
          <w:lang w:val="ru-RU"/>
        </w:rPr>
        <w:t>พระนางไม่ได้ถูกยกเว้นจากบาปกำเนิด</w:t>
      </w:r>
      <w:r w:rsidRPr="00400B33">
        <w:t xml:space="preserve"> </w:t>
      </w:r>
      <w:r w:rsidRPr="002601AE">
        <w:rPr>
          <w:lang w:val="ru-RU"/>
        </w:rPr>
        <w:t>และพระนางเกิดมาตามวิธีที่พระเจ้าทรงประสงค์ให้มนุษย์เกิดมาหลังจากการสร้างโลก</w:t>
      </w:r>
      <w:r w:rsidRPr="00400B33">
        <w:t xml:space="preserve"> </w:t>
      </w:r>
      <w:r w:rsidRPr="002601AE">
        <w:rPr>
          <w:lang w:val="ru-RU"/>
        </w:rPr>
        <w:t>เธอคือผู้บริสุทธิ์ทั้งสิ้น</w:t>
      </w:r>
      <w:r w:rsidRPr="00400B33">
        <w:t xml:space="preserve"> (</w:t>
      </w:r>
      <w:r>
        <w:rPr>
          <w:rStyle w:val="FootnoteReference"/>
          <w:lang w:val="ru-RU"/>
        </w:rPr>
        <w:footnoteReference w:id="25"/>
      </w:r>
      <w:r w:rsidRPr="00400B33">
        <w:t xml:space="preserve"> </w:t>
      </w:r>
      <w:r w:rsidRPr="00400B33">
        <w:lastRenderedPageBreak/>
        <w:t xml:space="preserve">) </w:t>
      </w:r>
      <w:r w:rsidRPr="002601AE">
        <w:rPr>
          <w:lang w:val="ru-RU"/>
        </w:rPr>
        <w:t>เพราะการปฏิสนธิของเธอเกิดขึ้นโดยไม่มีการร่วมประเวณีทางเพศ</w:t>
      </w:r>
      <w:r w:rsidRPr="00400B33">
        <w:t xml:space="preserve"> </w:t>
      </w:r>
      <w:r w:rsidRPr="002601AE">
        <w:rPr>
          <w:lang w:val="ru-RU"/>
        </w:rPr>
        <w:t>พ่อแม่ผู้ศักดิ์สิทธิ์ผู้เป็นมารดาของพระเจ้าได้อธิษฐานต่อพระเจ้าอย่างจริงใจเพื่อขอให้พระองค์ประทานบุตรแก่พวกเขา</w:t>
      </w:r>
      <w:r w:rsidRPr="00400B33">
        <w:t xml:space="preserve"> </w:t>
      </w:r>
      <w:r w:rsidRPr="002601AE">
        <w:rPr>
          <w:lang w:val="ru-RU"/>
        </w:rPr>
        <w:t>และหลังจากการอธิษฐานนี้</w:t>
      </w:r>
      <w:r w:rsidRPr="00400B33">
        <w:t xml:space="preserve"> </w:t>
      </w:r>
      <w:r w:rsidRPr="002601AE">
        <w:rPr>
          <w:lang w:val="ru-RU"/>
        </w:rPr>
        <w:t>พวกเขาได้ร่วมประเวณีกัน</w:t>
      </w:r>
      <w:r w:rsidRPr="00400B33">
        <w:t xml:space="preserve"> [</w:t>
      </w:r>
      <w:r w:rsidRPr="002601AE">
        <w:rPr>
          <w:lang w:val="ru-RU"/>
        </w:rPr>
        <w:t>ในฐานะสามีภรรยา</w:t>
      </w:r>
      <w:r w:rsidRPr="00400B33">
        <w:t xml:space="preserve">] — </w:t>
      </w:r>
      <w:r w:rsidRPr="002601AE">
        <w:rPr>
          <w:lang w:val="ru-RU"/>
        </w:rPr>
        <w:t>ไม่ใช่ด้วยความปรารถนาทางเนื้อหนัง</w:t>
      </w:r>
      <w:r w:rsidRPr="00400B33">
        <w:t xml:space="preserve"> </w:t>
      </w:r>
      <w:r w:rsidRPr="002601AE">
        <w:rPr>
          <w:lang w:val="ru-RU"/>
        </w:rPr>
        <w:t>แต่ด้วยความเชื่อฟังต่อพระเจ้า</w:t>
      </w:r>
      <w:r w:rsidRPr="00400B33">
        <w:t xml:space="preserve"> </w:t>
      </w:r>
      <w:r w:rsidRPr="002601AE">
        <w:rPr>
          <w:lang w:val="ru-RU"/>
        </w:rPr>
        <w:t>ข้าพเจ้าได้มั่นใจในเรื่องนี้หลังจากเหตุการณ์อัศจรรย์ที่ข้าพเจ้าได้ประสบบนภูเขาซีนาย</w:t>
      </w:r>
      <w:r>
        <w:rPr>
          <w:rStyle w:val="FootnoteReference"/>
          <w:lang w:val="ru-RU"/>
        </w:rPr>
        <w:footnoteReference w:id="26"/>
      </w:r>
      <w:r w:rsidRPr="00400B33">
        <w:t xml:space="preserve"> </w:t>
      </w:r>
    </w:p>
    <w:p w14:paraId="35DCA8CC" w14:textId="77777777" w:rsidR="00EF488A" w:rsidRPr="00400B33" w:rsidRDefault="00EF488A" w:rsidP="00B87D11"/>
    <w:p w14:paraId="6D445A52" w14:textId="77777777" w:rsidR="00EF488A" w:rsidRPr="00400B33" w:rsidRDefault="00000000" w:rsidP="00B87D11">
      <w:pPr>
        <w:pStyle w:val="Heading4"/>
      </w:pPr>
      <w:bookmarkStart w:id="66" w:name="_Toc196932395"/>
      <w:bookmarkStart w:id="67" w:name="_Toc196932939"/>
      <w:bookmarkStart w:id="68" w:name="_Toc242097236"/>
      <w:r w:rsidRPr="002601AE">
        <w:rPr>
          <w:lang w:val="ru-RU"/>
        </w:rPr>
        <w:t>ความบริสุทธิ์ในชีวิตสมรส</w:t>
      </w:r>
      <w:bookmarkEnd w:id="66"/>
      <w:bookmarkEnd w:id="67"/>
      <w:bookmarkEnd w:id="68"/>
    </w:p>
    <w:p w14:paraId="7249EF2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</w:t>
      </w:r>
      <w:r w:rsidRPr="00400B33">
        <w:t xml:space="preserve"> </w:t>
      </w:r>
      <w:r w:rsidRPr="00400B33">
        <w:rPr>
          <w:i/>
          <w:iCs/>
        </w:rPr>
        <w:t>“</w:t>
      </w:r>
      <w:r>
        <w:rPr>
          <w:i/>
          <w:iCs/>
          <w:lang w:val="ru-RU"/>
        </w:rPr>
        <w:t>สร้างทุกสิ่งให้ดียิ่ง</w:t>
      </w:r>
      <w:r w:rsidRPr="00400B33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27"/>
      </w:r>
      <w:r w:rsidRPr="00400B33">
        <w:t xml:space="preserve"> </w:t>
      </w:r>
      <w:r w:rsidRPr="002601AE">
        <w:rPr>
          <w:lang w:val="ru-RU"/>
        </w:rPr>
        <w:t>ผู้ชายรู้สึกดึงดูดต่อผู้หญิงอย่างเป็นธรรมชาติ</w:t>
      </w:r>
      <w:r w:rsidRPr="00400B33">
        <w:t xml:space="preserve"> </w:t>
      </w:r>
      <w:r w:rsidRPr="002601AE">
        <w:rPr>
          <w:lang w:val="ru-RU"/>
        </w:rPr>
        <w:t>และผู้หญิงก็รู้สึกดึงดูดต่อผู้ชายเช่นกัน</w:t>
      </w:r>
      <w:r w:rsidRPr="00400B33">
        <w:t xml:space="preserve"> </w:t>
      </w:r>
      <w:r w:rsidRPr="002601AE">
        <w:rPr>
          <w:lang w:val="ru-RU"/>
        </w:rPr>
        <w:t>หากไม่มีความดึงดูดนี้</w:t>
      </w:r>
      <w:r w:rsidRPr="00400B33">
        <w:t xml:space="preserve"> </w:t>
      </w:r>
      <w:r w:rsidRPr="002601AE">
        <w:rPr>
          <w:lang w:val="ru-RU"/>
        </w:rPr>
        <w:t>ไม่มีใครจะตัดสินใจสร้างครอบครัวเลย</w:t>
      </w:r>
      <w:r w:rsidRPr="00400B33">
        <w:t xml:space="preserve"> </w:t>
      </w:r>
      <w:r w:rsidRPr="002601AE">
        <w:rPr>
          <w:lang w:val="ru-RU"/>
        </w:rPr>
        <w:t>ผู้คนจะคิดถึงความยากลำบากที่รอคอยพวกเขาในชีวิตครอบครัวและ</w:t>
      </w:r>
      <w:r w:rsidRPr="00400B33">
        <w:t xml:space="preserve"> </w:t>
      </w:r>
      <w:r w:rsidRPr="002601AE">
        <w:rPr>
          <w:lang w:val="ru-RU"/>
        </w:rPr>
        <w:t>ซึ่งเกี่ยวข้องกับการเลี้ยงดูลูกและเรื่องครอบครัวอื่น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และด้วยเหตุนี้จึงไม่กล้าแต่งงาน</w:t>
      </w:r>
      <w:r w:rsidRPr="00400B33">
        <w:t xml:space="preserve"> </w:t>
      </w:r>
    </w:p>
    <w:p w14:paraId="1969871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หลังจากการตกของมนุษย์กลุ่มแรก</w:t>
      </w:r>
      <w:r w:rsidRPr="00400B33">
        <w:t xml:space="preserve"> </w:t>
      </w:r>
      <w:r w:rsidRPr="002601AE">
        <w:rPr>
          <w:lang w:val="ru-RU"/>
        </w:rPr>
        <w:t>บางคนอาจมีความรู้ทางโลกเพียง</w:t>
      </w:r>
      <w:r w:rsidRPr="00400B33">
        <w:t xml:space="preserve"> 5 </w:t>
      </w:r>
      <w:r w:rsidRPr="002601AE">
        <w:rPr>
          <w:lang w:val="ru-RU"/>
        </w:rPr>
        <w:t>เปอร์เซ็นต์</w:t>
      </w:r>
      <w:r w:rsidRPr="00400B33">
        <w:t xml:space="preserve"> </w:t>
      </w:r>
      <w:r w:rsidRPr="002601AE">
        <w:rPr>
          <w:lang w:val="ru-RU"/>
        </w:rPr>
        <w:t>บางคน</w:t>
      </w:r>
      <w:r w:rsidRPr="00400B33">
        <w:t xml:space="preserve"> 10 </w:t>
      </w:r>
      <w:r w:rsidRPr="002601AE">
        <w:rPr>
          <w:lang w:val="ru-RU"/>
        </w:rPr>
        <w:t>เปอร์เซ็นต์</w:t>
      </w:r>
      <w:r w:rsidRPr="00400B33">
        <w:t xml:space="preserve"> 30 </w:t>
      </w:r>
      <w:r w:rsidRPr="002601AE">
        <w:rPr>
          <w:lang w:val="ru-RU"/>
        </w:rPr>
        <w:t>เปอร์เซ็นต์</w:t>
      </w:r>
      <w:r w:rsidRPr="00400B33">
        <w:t xml:space="preserve"> </w:t>
      </w:r>
      <w:r w:rsidRPr="002601AE">
        <w:rPr>
          <w:lang w:val="ru-RU"/>
        </w:rPr>
        <w:t>และต่อไปเรื่อยๆ</w:t>
      </w:r>
      <w:r w:rsidRPr="00400B33">
        <w:t xml:space="preserve"> </w:t>
      </w:r>
      <w:r w:rsidRPr="002601AE">
        <w:rPr>
          <w:lang w:val="ru-RU"/>
        </w:rPr>
        <w:t>แต่ในปัจจุบันนี้</w:t>
      </w:r>
      <w:r w:rsidRPr="00400B33">
        <w:t xml:space="preserve"> </w:t>
      </w:r>
      <w:r w:rsidRPr="002601AE">
        <w:rPr>
          <w:lang w:val="ru-RU"/>
        </w:rPr>
        <w:t>จะหาคนที่มีปัญญาทางโลกเพียงห้าเปอร์เซ็นต์ได้ที่ไหน</w:t>
      </w:r>
      <w:r w:rsidRPr="00400B33">
        <w:t xml:space="preserve"> — </w:t>
      </w:r>
      <w:r w:rsidRPr="002601AE">
        <w:rPr>
          <w:lang w:val="ru-RU"/>
        </w:rPr>
        <w:t>นั่นคือ</w:t>
      </w:r>
      <w:r w:rsidRPr="00400B33">
        <w:t xml:space="preserve"> </w:t>
      </w:r>
      <w:r w:rsidRPr="002601AE">
        <w:rPr>
          <w:lang w:val="ru-RU"/>
        </w:rPr>
        <w:t>คนที่มีปัญญาที่บริสุทธิ์และบริสุทธิ์</w:t>
      </w:r>
      <w:r w:rsidRPr="00400B33">
        <w:t xml:space="preserve">!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ไม่ว่าอย่างไร</w:t>
      </w:r>
      <w:r w:rsidRPr="00400B33">
        <w:t xml:space="preserve"> </w:t>
      </w:r>
      <w:r w:rsidRPr="002601AE">
        <w:rPr>
          <w:lang w:val="ru-RU"/>
        </w:rPr>
        <w:t>ทุกคนก็ได้รับโอกาสจากพระเจ้าที่จะบรรลุถึงความไม่ยึดติด</w:t>
      </w:r>
      <w:r w:rsidRPr="00400B33">
        <w:t xml:space="preserve"> — </w:t>
      </w:r>
      <w:r w:rsidRPr="002601AE">
        <w:rPr>
          <w:lang w:val="ru-RU"/>
        </w:rPr>
        <w:t>หากพวกเขาทุ่มเททำงานด้วยความรัก</w:t>
      </w:r>
      <w:r w:rsidRPr="00400B33">
        <w:t xml:space="preserve"> </w:t>
      </w:r>
    </w:p>
    <w:p w14:paraId="006F321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การเลือกเดินบนเส้นทางชีวิตสมรสไม่ได้เป็นข้ออ้างให้คู่สมรสลืมไปว่ามนุษย์ไม่ใช่เพียงเนื้อหนัง</w:t>
      </w:r>
      <w:r w:rsidRPr="00400B33">
        <w:t xml:space="preserve"> </w:t>
      </w:r>
      <w:r w:rsidRPr="002601AE">
        <w:rPr>
          <w:lang w:val="ru-RU"/>
        </w:rPr>
        <w:t>แต่ยังมีจิตวิญญาณด้วย</w:t>
      </w:r>
      <w:r w:rsidRPr="00400B33">
        <w:t xml:space="preserve"> </w:t>
      </w:r>
      <w:r w:rsidRPr="002601AE">
        <w:rPr>
          <w:lang w:val="ru-RU"/>
        </w:rPr>
        <w:t>เราต้องไม่ลืมเรื่องนี้</w:t>
      </w:r>
      <w:r w:rsidRPr="00400B33">
        <w:t xml:space="preserve"> </w:t>
      </w:r>
      <w:r w:rsidRPr="002601AE">
        <w:rPr>
          <w:lang w:val="ru-RU"/>
        </w:rPr>
        <w:t>และไม่ปล่อยให้ตัวเอง</w:t>
      </w:r>
      <w:r w:rsidRPr="00400B33">
        <w:t xml:space="preserve"> [</w:t>
      </w:r>
      <w:r w:rsidRPr="002601AE">
        <w:rPr>
          <w:lang w:val="ru-RU"/>
        </w:rPr>
        <w:t>และความปรารถนา</w:t>
      </w:r>
      <w:r w:rsidRPr="00400B33">
        <w:t xml:space="preserve">] </w:t>
      </w:r>
      <w:r w:rsidRPr="002601AE">
        <w:rPr>
          <w:lang w:val="ru-RU"/>
        </w:rPr>
        <w:t>วิ่งพล่านไป</w:t>
      </w:r>
      <w:r>
        <w:rPr>
          <w:rStyle w:val="FootnoteReference"/>
          <w:lang w:val="ru-RU"/>
        </w:rPr>
        <w:footnoteReference w:id="28"/>
      </w:r>
      <w:r w:rsidRPr="00400B33">
        <w:t xml:space="preserve"> </w:t>
      </w:r>
      <w:r w:rsidRPr="002601AE">
        <w:rPr>
          <w:lang w:val="ru-RU"/>
        </w:rPr>
        <w:lastRenderedPageBreak/>
        <w:t>คู่สมรสต้องร่วมมือกันเพื่อควบคุมร่างกายให้อยู่ภายใต้จิตวิญญาณ</w:t>
      </w:r>
      <w:r w:rsidRPr="00400B33">
        <w:t xml:space="preserve"> </w:t>
      </w:r>
      <w:r w:rsidRPr="002601AE">
        <w:rPr>
          <w:lang w:val="ru-RU"/>
        </w:rPr>
        <w:t>หากภายใต้การแนะนำของพ่อทางจิตวิญญาณ</w:t>
      </w:r>
      <w:r w:rsidRPr="00400B33">
        <w:t xml:space="preserve"> </w:t>
      </w:r>
      <w:r w:rsidRPr="002601AE">
        <w:rPr>
          <w:lang w:val="ru-RU"/>
        </w:rPr>
        <w:t>คู่สมรสพยายามใช้ชีวิตอย่างจิตวิญญาณ</w:t>
      </w:r>
      <w:r w:rsidRPr="00400B33">
        <w:t xml:space="preserve"> </w:t>
      </w:r>
      <w:r w:rsidRPr="002601AE">
        <w:rPr>
          <w:lang w:val="ru-RU"/>
        </w:rPr>
        <w:t>พวกเขาจะเริ่มสัมผัสความสุขที่สูงขึ้นอย่างค่อยเป็นค่อยไป</w:t>
      </w:r>
      <w:r w:rsidRPr="00400B33">
        <w:t xml:space="preserve"> — </w:t>
      </w:r>
      <w:r w:rsidRPr="002601AE">
        <w:rPr>
          <w:lang w:val="ru-RU"/>
        </w:rPr>
        <w:t>ความสุขทางจิตวิญญาณ</w:t>
      </w:r>
      <w:r w:rsidRPr="00400B33">
        <w:t xml:space="preserve"> </w:t>
      </w:r>
      <w:r w:rsidRPr="002601AE">
        <w:rPr>
          <w:lang w:val="ru-RU"/>
        </w:rPr>
        <w:t>ความสุขจากสวรรค์</w:t>
      </w:r>
      <w:r w:rsidRPr="00400B33">
        <w:t xml:space="preserve"> </w:t>
      </w:r>
      <w:r w:rsidRPr="002601AE">
        <w:rPr>
          <w:lang w:val="ru-RU"/>
        </w:rPr>
        <w:t>พวกเขาจะไม่แสวงหาความสุขทางเนื้อหนังอีกต่อไป</w:t>
      </w:r>
      <w:r w:rsidRPr="00400B33">
        <w:t xml:space="preserve"> </w:t>
      </w:r>
      <w:r w:rsidRPr="002601AE">
        <w:rPr>
          <w:lang w:val="ru-RU"/>
        </w:rPr>
        <w:t>คู่สมรสมีหน้าที่ต้องฝึกฝนการควบคุมตนเอง</w:t>
      </w:r>
      <w:r w:rsidRPr="00400B33">
        <w:t xml:space="preserve"> </w:t>
      </w:r>
      <w:r w:rsidRPr="002601AE">
        <w:rPr>
          <w:lang w:val="ru-RU"/>
        </w:rPr>
        <w:t>เพื่อไม่ให้ถ่ายทอดความปรารถนาทางเนื้อหนังไปยังลูกๆ</w:t>
      </w:r>
      <w:r w:rsidRPr="00400B33">
        <w:t xml:space="preserve"> </w:t>
      </w:r>
      <w:r w:rsidRPr="002601AE">
        <w:rPr>
          <w:lang w:val="ru-RU"/>
        </w:rPr>
        <w:t>ของตน</w:t>
      </w:r>
      <w:r w:rsidRPr="00400B33">
        <w:t xml:space="preserve"> </w:t>
      </w:r>
      <w:r w:rsidRPr="002601AE">
        <w:rPr>
          <w:lang w:val="ru-RU"/>
        </w:rPr>
        <w:t>หากพ่อแม่มีนิสัยคิดถึงเรื่องทางเนื้อหนังมาก</w:t>
      </w:r>
      <w:r w:rsidRPr="00400B33">
        <w:t xml:space="preserve"> </w:t>
      </w:r>
      <w:r w:rsidRPr="002601AE">
        <w:rPr>
          <w:lang w:val="ru-RU"/>
        </w:rPr>
        <w:t>ลูกของพวกเขาก็จะมีแนวโน้มคล้ายกันตั้งแต่วัยเยาว์</w:t>
      </w:r>
      <w:r w:rsidRPr="00400B33">
        <w:t xml:space="preserve"> </w:t>
      </w:r>
      <w:r w:rsidRPr="002601AE">
        <w:rPr>
          <w:lang w:val="ru-RU"/>
        </w:rPr>
        <w:t>สิ่งนี้เกิดขึ้นเพราะลูกได้รับมรดกความคิดทางเนื้อหนังเหล่านี้จากพ่อแม่</w:t>
      </w:r>
      <w:r w:rsidRPr="00400B33">
        <w:t xml:space="preserve"> </w:t>
      </w:r>
      <w:r w:rsidRPr="002601AE">
        <w:rPr>
          <w:lang w:val="ru-RU"/>
        </w:rPr>
        <w:t>ในตอนแรก</w:t>
      </w:r>
      <w:r w:rsidRPr="00400B33">
        <w:t xml:space="preserve"> </w:t>
      </w:r>
      <w:r w:rsidRPr="002601AE">
        <w:rPr>
          <w:lang w:val="ru-RU"/>
        </w:rPr>
        <w:t>เช่นเดียวกับทุกความปรารถนาที่สืบทอดมาจากพ่อแม่</w:t>
      </w:r>
      <w:r w:rsidRPr="00400B33">
        <w:t xml:space="preserve"> </w:t>
      </w:r>
      <w:r w:rsidRPr="002601AE">
        <w:rPr>
          <w:lang w:val="ru-RU"/>
        </w:rPr>
        <w:t>ความคิดทางเนื้อตัวยังคงอ่อนโยนและนุ่มนวล</w:t>
      </w:r>
      <w:r w:rsidRPr="00400B33">
        <w:t xml:space="preserve"> </w:t>
      </w:r>
      <w:r w:rsidRPr="002601AE">
        <w:rPr>
          <w:lang w:val="ru-RU"/>
        </w:rPr>
        <w:t>เหมือน</w:t>
      </w:r>
      <w:r w:rsidRPr="00400B33">
        <w:t xml:space="preserve"> </w:t>
      </w:r>
      <w:r w:rsidRPr="002601AE">
        <w:rPr>
          <w:lang w:val="ru-RU"/>
        </w:rPr>
        <w:t>ต้นตำแยอ่อนที่ยังไม่ก่อให้เกิดความเจ็บปวด</w:t>
      </w:r>
      <w:r w:rsidRPr="00400B33">
        <w:t xml:space="preserve"> </w:t>
      </w:r>
      <w:r w:rsidRPr="002601AE">
        <w:rPr>
          <w:lang w:val="ru-RU"/>
        </w:rPr>
        <w:t>และคุณสามารถสัมผัสใบของมันได้อย่างง่ายดาย</w:t>
      </w:r>
      <w:r w:rsidRPr="00400B33">
        <w:t xml:space="preserve"> </w:t>
      </w:r>
      <w:r w:rsidRPr="002601AE">
        <w:rPr>
          <w:lang w:val="ru-RU"/>
        </w:rPr>
        <w:t>แต่เมื่อมันเติบโตขึ้น</w:t>
      </w:r>
      <w:r w:rsidRPr="00400B33">
        <w:t xml:space="preserve"> </w:t>
      </w:r>
      <w:r w:rsidRPr="002601AE">
        <w:rPr>
          <w:lang w:val="ru-RU"/>
        </w:rPr>
        <w:t>ใบของมันก็เริ่มมีพิษ</w:t>
      </w:r>
      <w:r w:rsidRPr="00400B33">
        <w:t xml:space="preserve"> </w:t>
      </w:r>
      <w:r w:rsidRPr="002601AE">
        <w:rPr>
          <w:lang w:val="ru-RU"/>
        </w:rPr>
        <w:t>ดังนั้นจึงเป็นเช่นเดียวกันกับปัญญาทางโลก</w:t>
      </w:r>
      <w:r w:rsidRPr="00400B33">
        <w:t>—</w:t>
      </w:r>
      <w:r w:rsidRPr="002601AE">
        <w:rPr>
          <w:lang w:val="ru-RU"/>
        </w:rPr>
        <w:t>ในตอนแรกมันสามารถได้รับการรักษาโดยบิดาทางจิตวิญญาณที่ดีและมีวิจารณญาณ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หากปัญญาทางโลกไม่ถูกตัดทิ้งตั้งแต่วัยเยาว์</w:t>
      </w:r>
      <w:r w:rsidRPr="00400B33">
        <w:t xml:space="preserve"> </w:t>
      </w:r>
      <w:r w:rsidRPr="002601AE">
        <w:rPr>
          <w:lang w:val="ru-RU"/>
        </w:rPr>
        <w:t>เมื่อคุณถึงวัยผู้ใหญ่</w:t>
      </w:r>
      <w:r w:rsidRPr="00400B33">
        <w:t xml:space="preserve"> </w:t>
      </w:r>
      <w:r w:rsidRPr="002601AE">
        <w:rPr>
          <w:lang w:val="ru-RU"/>
        </w:rPr>
        <w:t>การทำเช่นนั้นจะไม่ใช่เรื่องง่ายเลย</w:t>
      </w:r>
      <w:r w:rsidRPr="00400B33">
        <w:t xml:space="preserve"> </w:t>
      </w:r>
    </w:p>
    <w:p w14:paraId="44E0E4C2" w14:textId="77777777" w:rsidR="00EF488A" w:rsidRPr="00400B33" w:rsidRDefault="00EF488A" w:rsidP="00B87D11"/>
    <w:p w14:paraId="02B4C8DD" w14:textId="77777777" w:rsidR="00EF488A" w:rsidRPr="00400B33" w:rsidRDefault="00000000" w:rsidP="00B87D11">
      <w:pPr>
        <w:pStyle w:val="Heading4"/>
      </w:pPr>
      <w:bookmarkStart w:id="69" w:name="_Toc196932396"/>
      <w:bookmarkStart w:id="70" w:name="_Toc196932940"/>
      <w:bookmarkStart w:id="71" w:name="_Toc242097237"/>
      <w:r w:rsidRPr="002601AE">
        <w:rPr>
          <w:lang w:val="ru-RU"/>
        </w:rPr>
        <w:t>การคิดวิเคราะห์ของมนุษย์เกี่ยวกับความประสงค์ของพระเจ้าในเรื่องการเกิดของลูกๆ</w:t>
      </w:r>
      <w:bookmarkEnd w:id="69"/>
      <w:bookmarkEnd w:id="70"/>
      <w:bookmarkEnd w:id="71"/>
    </w:p>
    <w:p w14:paraId="6C8A71D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คู่สามีภรรยาที่มาพบผมมักแบ่งปันความกังวลเกี่ยวกับการมีลูกและขอคำปรึกษาจากผม</w:t>
      </w:r>
      <w:r w:rsidRPr="00400B33">
        <w:t xml:space="preserve"> </w:t>
      </w:r>
      <w:r w:rsidRPr="002601AE">
        <w:rPr>
          <w:lang w:val="ru-RU"/>
        </w:rPr>
        <w:t>บางคู่ต้องการมีลูกหนึ่งหรือสองคน</w:t>
      </w:r>
      <w:r w:rsidRPr="00400B33">
        <w:t xml:space="preserve"> </w:t>
      </w:r>
      <w:r w:rsidRPr="002601AE">
        <w:rPr>
          <w:lang w:val="ru-RU"/>
        </w:rPr>
        <w:t>ส่วนอีกบางคู่ต้องการมีครอบครัวใหญ่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จะดีกว่าหากพวกเขาไว้วางใจเรื่องการมีลูกไว้กับพระเจ้า</w:t>
      </w:r>
      <w:r w:rsidRPr="00400B33">
        <w:t xml:space="preserve"> </w:t>
      </w:r>
      <w:r w:rsidRPr="002601AE">
        <w:rPr>
          <w:lang w:val="ru-RU"/>
        </w:rPr>
        <w:t>คู่สามีภรรยาควรมอบชีวิตของตนไว้ในพระหัตถ์แห่งพระเจ้า</w:t>
      </w:r>
      <w:r w:rsidRPr="00400B33">
        <w:t xml:space="preserve"> </w:t>
      </w:r>
      <w:r w:rsidRPr="002601AE">
        <w:rPr>
          <w:lang w:val="ru-RU"/>
        </w:rPr>
        <w:t>และไม่ควรกำหนดแผนการด้วยตนเอง</w:t>
      </w:r>
      <w:r w:rsidRPr="00400B33">
        <w:t xml:space="preserve"> </w:t>
      </w:r>
      <w:r w:rsidRPr="002601AE">
        <w:rPr>
          <w:lang w:val="ru-RU"/>
        </w:rPr>
        <w:t>พวกเขาควรเชื่อว่าพระเจ้า</w:t>
      </w:r>
      <w:r w:rsidRPr="00400B33">
        <w:t xml:space="preserve"> </w:t>
      </w:r>
      <w:r w:rsidRPr="002601AE">
        <w:rPr>
          <w:lang w:val="ru-RU"/>
        </w:rPr>
        <w:t>ผู้ที่ดูแลแม้กระทั่งนกในอากาศ</w:t>
      </w:r>
      <w:r w:rsidRPr="00400B33">
        <w:t xml:space="preserve"> </w:t>
      </w:r>
      <w:r w:rsidRPr="002601AE">
        <w:rPr>
          <w:lang w:val="ru-RU"/>
        </w:rPr>
        <w:t>จะดูแลลูกๆ</w:t>
      </w:r>
      <w:r w:rsidRPr="00400B33">
        <w:t xml:space="preserve"> </w:t>
      </w:r>
      <w:r w:rsidRPr="002601AE">
        <w:rPr>
          <w:lang w:val="ru-RU"/>
        </w:rPr>
        <w:t>ของพวกเขาด้วยความห่วงใยที่ยิ่งใหญ่กว่ามาก</w:t>
      </w:r>
      <w:r w:rsidRPr="00400B33">
        <w:t xml:space="preserve"> </w:t>
      </w:r>
      <w:r w:rsidRPr="002601AE">
        <w:rPr>
          <w:lang w:val="ru-RU"/>
        </w:rPr>
        <w:t>ผมจำได้ถึงนักเดินเรือคนหนึ่งที่แต่งงานเมื่ออายุสิบแปดปี</w:t>
      </w:r>
      <w:r w:rsidRPr="00400B33">
        <w:t xml:space="preserve"> </w:t>
      </w:r>
      <w:r w:rsidRPr="002601AE">
        <w:rPr>
          <w:lang w:val="ru-RU"/>
        </w:rPr>
        <w:t>เขาเองก็ยากจน</w:t>
      </w:r>
      <w:r w:rsidRPr="00400B33">
        <w:t xml:space="preserve"> </w:t>
      </w:r>
      <w:r w:rsidRPr="002601AE">
        <w:rPr>
          <w:lang w:val="ru-RU"/>
        </w:rPr>
        <w:t>และแต่งงานกับสาวจากครอบครัวที่ยากจนเช่นกัน</w:t>
      </w:r>
      <w:r w:rsidRPr="00400B33">
        <w:t xml:space="preserve"> </w:t>
      </w:r>
      <w:r w:rsidRPr="002601AE">
        <w:rPr>
          <w:lang w:val="ru-RU"/>
        </w:rPr>
        <w:t>ทั้งคู่เช่าห้องใต้ดินแบบหนึ่งและอยู่กันในนั้นอย่างแออัด</w:t>
      </w:r>
      <w:r w:rsidRPr="00400B33">
        <w:t xml:space="preserve"> </w:t>
      </w:r>
      <w:r w:rsidRPr="002601AE">
        <w:rPr>
          <w:lang w:val="ru-RU"/>
        </w:rPr>
        <w:t>ภรรยาของเขาก็มีงานที่มีค่าจ้างต่ำเช่นกัน</w:t>
      </w:r>
      <w:r w:rsidRPr="00400B33">
        <w:t xml:space="preserve"> </w:t>
      </w:r>
      <w:r w:rsidRPr="002601AE">
        <w:rPr>
          <w:lang w:val="ru-RU"/>
        </w:rPr>
        <w:t>และทั้งคู่ใช้ชีวิตอย่างประหยัดมาก</w:t>
      </w:r>
      <w:r w:rsidRPr="00400B33">
        <w:t xml:space="preserve"> </w:t>
      </w:r>
      <w:r w:rsidRPr="002601AE">
        <w:rPr>
          <w:lang w:val="ru-RU"/>
        </w:rPr>
        <w:t>ลองนึกภาพดู</w:t>
      </w:r>
      <w:r w:rsidRPr="00400B33">
        <w:t xml:space="preserve">: </w:t>
      </w:r>
      <w:r w:rsidRPr="002601AE">
        <w:rPr>
          <w:lang w:val="ru-RU"/>
        </w:rPr>
        <w:t>แทนที่จะมีโต๊ะ</w:t>
      </w:r>
      <w:r w:rsidRPr="00400B33">
        <w:t xml:space="preserve"> </w:t>
      </w:r>
      <w:r w:rsidRPr="002601AE">
        <w:rPr>
          <w:lang w:val="ru-RU"/>
        </w:rPr>
        <w:t>พวกเขามีเพียงลังลูกพีช</w:t>
      </w:r>
      <w:r w:rsidRPr="00400B33">
        <w:t xml:space="preserve"> </w:t>
      </w:r>
      <w:r w:rsidRPr="002601AE">
        <w:rPr>
          <w:lang w:val="ru-RU"/>
        </w:rPr>
        <w:t>ซึ่งพวกเขาหาทางซื้อมาได้</w:t>
      </w:r>
      <w:r w:rsidRPr="00400B33">
        <w:t xml:space="preserve">! </w:t>
      </w:r>
      <w:r w:rsidRPr="002601AE">
        <w:rPr>
          <w:lang w:val="ru-RU"/>
        </w:rPr>
        <w:t>แล้วพวกเขาก็มีลูก</w:t>
      </w:r>
      <w:r w:rsidRPr="00400B33">
        <w:t xml:space="preserve"> </w:t>
      </w:r>
      <w:r w:rsidRPr="002601AE">
        <w:rPr>
          <w:lang w:val="ru-RU"/>
        </w:rPr>
        <w:t>เพื่อเลี้ยงดูลูกๆ</w:t>
      </w:r>
      <w:r w:rsidRPr="00400B33">
        <w:t xml:space="preserve"> </w:t>
      </w:r>
      <w:r w:rsidRPr="002601AE">
        <w:rPr>
          <w:lang w:val="ru-RU"/>
        </w:rPr>
        <w:t>ทั้งคู่ต้องใช้ชีวิตแบบวันต่อวัน</w:t>
      </w:r>
      <w:r w:rsidRPr="00400B33">
        <w:t xml:space="preserve"> </w:t>
      </w:r>
      <w:r w:rsidRPr="002601AE">
        <w:rPr>
          <w:lang w:val="ru-RU"/>
        </w:rPr>
        <w:t>แต่ถึงกระนั้น</w:t>
      </w:r>
      <w:r w:rsidRPr="00400B33">
        <w:t xml:space="preserve"> </w:t>
      </w:r>
      <w:r w:rsidRPr="002601AE">
        <w:rPr>
          <w:lang w:val="ru-RU"/>
        </w:rPr>
        <w:t>ทีละเล็กทีละน้อย</w:t>
      </w:r>
      <w:r w:rsidRPr="00400B33">
        <w:t xml:space="preserve"> </w:t>
      </w:r>
      <w:r w:rsidRPr="002601AE">
        <w:rPr>
          <w:lang w:val="ru-RU"/>
        </w:rPr>
        <w:t>พวกเขาก็เริ่มร่ำรวยขึ้นและเริ่มใช้ชีวิตอย่างสบาย</w:t>
      </w:r>
      <w:r w:rsidRPr="00400B33">
        <w:t xml:space="preserve"> </w:t>
      </w:r>
    </w:p>
    <w:p w14:paraId="163D4D3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มีคู่สามีภรรยาบางคู่ที่พยายามแก้ไขปัญหาอื่น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ของตัวเองให้เรียบร้อยก่อนเป็นอันดับแรก</w:t>
      </w:r>
      <w:r w:rsidRPr="00400B33">
        <w:t xml:space="preserve"> </w:t>
      </w:r>
      <w:r w:rsidRPr="002601AE">
        <w:rPr>
          <w:lang w:val="ru-RU"/>
        </w:rPr>
        <w:t>และถึงตอนนั้นจึงเริ่มคิดถึงการมีลูก</w:t>
      </w:r>
      <w:r w:rsidRPr="00400B33">
        <w:t xml:space="preserve"> </w:t>
      </w:r>
      <w:r w:rsidRPr="002601AE">
        <w:rPr>
          <w:lang w:val="ru-RU"/>
        </w:rPr>
        <w:t>คนเหล่านี้ไม่คำนึงถึงพระเจ้าเลย</w:t>
      </w:r>
      <w:r w:rsidRPr="00400B33">
        <w:t xml:space="preserve"> </w:t>
      </w:r>
      <w:r w:rsidRPr="002601AE">
        <w:rPr>
          <w:lang w:val="ru-RU"/>
        </w:rPr>
        <w:t>ส่วนคู่สามีภรรยาอีกบางคู่กลับกล่าวว่า</w:t>
      </w:r>
      <w:r w:rsidRPr="00400B33">
        <w:t>: “</w:t>
      </w:r>
      <w:r w:rsidRPr="002601AE">
        <w:rPr>
          <w:lang w:val="ru-RU"/>
        </w:rPr>
        <w:t>ชีวิตในปัจจุบันนี้ไม่ง่ายเลย</w:t>
      </w:r>
      <w:r w:rsidRPr="00400B33">
        <w:t xml:space="preserve"> </w:t>
      </w:r>
      <w:r w:rsidRPr="002601AE">
        <w:rPr>
          <w:lang w:val="ru-RU"/>
        </w:rPr>
        <w:t>มามีลูกเพียงคนเดียวก็พอแล้ว</w:t>
      </w:r>
      <w:r w:rsidRPr="00400B33">
        <w:t xml:space="preserve"> “</w:t>
      </w:r>
      <w:r w:rsidRPr="002601AE">
        <w:rPr>
          <w:lang w:val="ru-RU"/>
        </w:rPr>
        <w:t>การเลี้ยงลูกแม้เพียงคนเดียวก็ยากพอแล้ว</w:t>
      </w:r>
      <w:r w:rsidRPr="00400B33">
        <w:t xml:space="preserve">!” </w:t>
      </w:r>
      <w:r w:rsidRPr="002601AE">
        <w:rPr>
          <w:lang w:val="ru-RU"/>
        </w:rPr>
        <w:t>และดังนั้นพวกเขาจึงไม่เกิดลูกอีกเลย</w:t>
      </w:r>
      <w:r w:rsidRPr="00400B33">
        <w:t xml:space="preserve"> </w:t>
      </w:r>
      <w:r w:rsidRPr="002601AE">
        <w:rPr>
          <w:lang w:val="ru-RU"/>
        </w:rPr>
        <w:t>คนเหล่านี้ไม่ตระหนักว่าพวกเขากำลังทำบาปอย่างรุนแรงเพียงใด</w:t>
      </w:r>
      <w:r w:rsidRPr="00400B33">
        <w:t xml:space="preserve"> </w:t>
      </w:r>
      <w:r w:rsidRPr="002601AE">
        <w:rPr>
          <w:lang w:val="ru-RU"/>
        </w:rPr>
        <w:lastRenderedPageBreak/>
        <w:t>ด้วยการคิดเช่นนี้</w:t>
      </w:r>
      <w:r w:rsidRPr="00400B33">
        <w:t xml:space="preserve"> </w:t>
      </w:r>
      <w:r w:rsidRPr="002601AE">
        <w:rPr>
          <w:lang w:val="ru-RU"/>
        </w:rPr>
        <w:t>โดยไม่วางความเชื่อมั่นในพระเจ้า</w:t>
      </w:r>
      <w:r w:rsidRPr="00400B33">
        <w:t xml:space="preserve"> </w:t>
      </w:r>
      <w:r w:rsidRPr="002601AE">
        <w:rPr>
          <w:lang w:val="ru-RU"/>
        </w:rPr>
        <w:t>พระเจ้าเป็น</w:t>
      </w:r>
      <w:r w:rsidRPr="00400B33">
        <w:t xml:space="preserve"> “</w:t>
      </w:r>
      <w:r>
        <w:rPr>
          <w:lang w:val="ru-RU"/>
        </w:rPr>
        <w:t>ผู้ทรงเมตตา</w:t>
      </w:r>
      <w:r w:rsidRPr="00400B33">
        <w:t xml:space="preserve">” </w:t>
      </w:r>
      <w:r w:rsidRPr="002601AE">
        <w:rPr>
          <w:lang w:val="ru-RU"/>
        </w:rPr>
        <w:t>สำหรับพระองค์แล้ว</w:t>
      </w:r>
      <w:r w:rsidRPr="00400B33">
        <w:t xml:space="preserve"> </w:t>
      </w:r>
      <w:r w:rsidRPr="002601AE">
        <w:rPr>
          <w:lang w:val="ru-RU"/>
        </w:rPr>
        <w:t>การหยุดให้คู่สามีภรรยามีลูกนั้นเป็นเรื่องง่าย</w:t>
      </w:r>
      <w:r w:rsidRPr="00400B33">
        <w:t xml:space="preserve"> </w:t>
      </w:r>
      <w:r w:rsidRPr="002601AE">
        <w:rPr>
          <w:lang w:val="ru-RU"/>
        </w:rPr>
        <w:t>หากพระองค์เห็นว่าพวกเขาไม่สามารถเลี้ยงดูลูกได้อีกต่อไป</w:t>
      </w:r>
      <w:r w:rsidRPr="00400B33">
        <w:t xml:space="preserve"> </w:t>
      </w:r>
    </w:p>
    <w:p w14:paraId="48C85CA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หลายคนอยากแต่งงานโดยไม่ตระหนักว่า</w:t>
      </w:r>
      <w:r w:rsidRPr="00400B33">
        <w:t xml:space="preserve"> </w:t>
      </w:r>
      <w:r w:rsidRPr="002601AE">
        <w:rPr>
          <w:lang w:val="ru-RU"/>
        </w:rPr>
        <w:t>การมีลูกและเลี้ยงดูลูกในความเชื่อคริสต์ควรเป็นเป้าหมาย</w:t>
      </w:r>
      <w:r w:rsidRPr="00400B33">
        <w:t xml:space="preserve"> [</w:t>
      </w:r>
      <w:r w:rsidRPr="002601AE">
        <w:rPr>
          <w:lang w:val="ru-RU"/>
        </w:rPr>
        <w:t>ของชีวิตสมรส</w:t>
      </w:r>
      <w:r w:rsidRPr="00400B33">
        <w:t xml:space="preserve">] </w:t>
      </w:r>
      <w:r w:rsidRPr="002601AE">
        <w:rPr>
          <w:lang w:val="ru-RU"/>
        </w:rPr>
        <w:t>คนไม่ต้องการมีลูกมากเพื่อไม่ให้ตัวเองต้องรับภาระจากความยุ่งยาก</w:t>
      </w:r>
      <w:r w:rsidRPr="00400B33">
        <w:t xml:space="preserve"> </w:t>
      </w:r>
      <w:r w:rsidRPr="002601AE">
        <w:rPr>
          <w:lang w:val="ru-RU"/>
        </w:rPr>
        <w:t>แต่กลับเลี้ยงสุนัขและแมวในอพาร์ตเมนต์ของตัวเอง</w:t>
      </w:r>
      <w:r w:rsidRPr="00400B33">
        <w:t xml:space="preserve"> </w:t>
      </w:r>
      <w:r w:rsidRPr="002601AE">
        <w:rPr>
          <w:lang w:val="ru-RU"/>
        </w:rPr>
        <w:t>ผมได้ยินว่าในอเมริกาปัจจุบัน</w:t>
      </w:r>
      <w:r>
        <w:rPr>
          <w:rStyle w:val="FootnoteReference"/>
          <w:lang w:val="ru-RU"/>
        </w:rPr>
        <w:footnoteReference w:id="29"/>
      </w:r>
      <w:r w:rsidRPr="00400B33">
        <w:t xml:space="preserve"> </w:t>
      </w:r>
      <w:r w:rsidRPr="002601AE">
        <w:rPr>
          <w:lang w:val="ru-RU"/>
        </w:rPr>
        <w:t>แทนที่จะเลี้ยงสุนัข</w:t>
      </w:r>
      <w:r w:rsidRPr="00400B33">
        <w:t xml:space="preserve"> </w:t>
      </w:r>
      <w:r w:rsidRPr="002601AE">
        <w:rPr>
          <w:lang w:val="ru-RU"/>
        </w:rPr>
        <w:t>ผู้คนกลับเลี้ยงลูกหมูพันธุ์ราคาแพงมากในบ้าน</w:t>
      </w:r>
      <w:r w:rsidRPr="00400B33">
        <w:t xml:space="preserve"> </w:t>
      </w:r>
      <w:r w:rsidRPr="002601AE">
        <w:rPr>
          <w:lang w:val="ru-RU"/>
        </w:rPr>
        <w:t>ลูกหมูเหล่านี้ยังคงมีขนาดเล็ก</w:t>
      </w:r>
      <w:r w:rsidRPr="00400B33">
        <w:t xml:space="preserve"> </w:t>
      </w:r>
      <w:r w:rsidRPr="002601AE">
        <w:rPr>
          <w:lang w:val="ru-RU"/>
        </w:rPr>
        <w:t>และไม่โตขึ้นอีกเลย</w:t>
      </w:r>
      <w:r w:rsidRPr="00400B33">
        <w:t xml:space="preserve"> </w:t>
      </w:r>
      <w:r w:rsidRPr="002601AE">
        <w:rPr>
          <w:lang w:val="ru-RU"/>
        </w:rPr>
        <w:t>เพราะถูกเพาะพันธุ์มาโดยเฉพาะให้มีขนาดเล็กพอที่จะเลี้ยงในอพาร์ตเมนต์ได้</w:t>
      </w:r>
      <w:r w:rsidRPr="00400B33">
        <w:t xml:space="preserve"> </w:t>
      </w:r>
      <w:r w:rsidRPr="002601AE">
        <w:rPr>
          <w:lang w:val="ru-RU"/>
        </w:rPr>
        <w:t>คนไม่อยากมีลูกเพราะการอาบน้ำและดูแลลูกเป็นเรื่องยุ่งยาก</w:t>
      </w:r>
      <w:r w:rsidRPr="00400B33">
        <w:t xml:space="preserve"> </w:t>
      </w:r>
      <w:r w:rsidRPr="002601AE">
        <w:rPr>
          <w:lang w:val="ru-RU"/>
        </w:rPr>
        <w:t>แต่พวกเขาไม่ต้องอาบน้ำให้ลูกหมูด้วยหรือ</w:t>
      </w:r>
      <w:r w:rsidRPr="00400B33">
        <w:t xml:space="preserve">? </w:t>
      </w:r>
      <w:r w:rsidRPr="002601AE">
        <w:rPr>
          <w:lang w:val="ru-RU"/>
        </w:rPr>
        <w:t>สุนัขนั้นยังพอรับได้</w:t>
      </w:r>
      <w:r w:rsidRPr="00400B33">
        <w:t xml:space="preserve"> — </w:t>
      </w:r>
      <w:r w:rsidRPr="002601AE">
        <w:rPr>
          <w:lang w:val="ru-RU"/>
        </w:rPr>
        <w:t>อย่างน้อยมันก็ทำหน้าที่เป็นสุนัขเฝ้าบ้าน</w:t>
      </w:r>
      <w:r w:rsidRPr="00400B33">
        <w:t xml:space="preserve"> </w:t>
      </w:r>
      <w:r w:rsidRPr="002601AE">
        <w:rPr>
          <w:lang w:val="ru-RU"/>
        </w:rPr>
        <w:t>แต่เลี้ยงหมูในบ้าน</w:t>
      </w:r>
      <w:r w:rsidRPr="00400B33">
        <w:t xml:space="preserve">! </w:t>
      </w:r>
      <w:r w:rsidRPr="002601AE">
        <w:rPr>
          <w:lang w:val="ru-RU"/>
        </w:rPr>
        <w:t>เป็นความคิดที่น่ากลัวจริงๆ</w:t>
      </w:r>
      <w:r w:rsidRPr="00400B33">
        <w:t xml:space="preserve">! </w:t>
      </w:r>
      <w:r w:rsidRPr="002601AE">
        <w:rPr>
          <w:lang w:val="ru-RU"/>
        </w:rPr>
        <w:t>เมื่ออยู่ในออสเตรเลีย</w:t>
      </w:r>
      <w:r>
        <w:rPr>
          <w:rStyle w:val="FootnoteReference"/>
          <w:lang w:val="ru-RU"/>
        </w:rPr>
        <w:footnoteReference w:id="30"/>
      </w:r>
      <w:r w:rsidRPr="00400B33">
        <w:t xml:space="preserve"> </w:t>
      </w:r>
      <w:r w:rsidRPr="002601AE">
        <w:rPr>
          <w:lang w:val="ru-RU"/>
        </w:rPr>
        <w:t>ผมได้เห็น</w:t>
      </w:r>
      <w:r w:rsidRPr="00400B33">
        <w:t xml:space="preserve"> ‘</w:t>
      </w:r>
      <w:r>
        <w:rPr>
          <w:lang w:val="ru-RU"/>
        </w:rPr>
        <w:t>บ้านพักผู้สูงอายุ</w:t>
      </w:r>
      <w:r w:rsidRPr="00400B33">
        <w:t xml:space="preserve">’ </w:t>
      </w:r>
      <w:r w:rsidRPr="002601AE">
        <w:rPr>
          <w:lang w:val="ru-RU"/>
        </w:rPr>
        <w:t>สำหรับสุนัขและแมว</w:t>
      </w:r>
      <w:r w:rsidRPr="00400B33">
        <w:t xml:space="preserve"> </w:t>
      </w:r>
      <w:r w:rsidRPr="002601AE">
        <w:rPr>
          <w:lang w:val="ru-RU"/>
        </w:rPr>
        <w:t>ที่นั่นมีแม้กระทั่งสุสานสัตว์เลี้ยงด้วย</w:t>
      </w:r>
      <w:r w:rsidRPr="00400B33">
        <w:t xml:space="preserve">! </w:t>
      </w:r>
      <w:r w:rsidRPr="002601AE">
        <w:rPr>
          <w:lang w:val="ru-RU"/>
        </w:rPr>
        <w:t>ทุกอย่างกำลังมุ่งสู่สถานการณ์ที่คนจะเพาะพันธุ์หนูแล้วใส่ลงในกระป๋องเพื่อเป็นอาหารให้แมว</w:t>
      </w:r>
      <w:r w:rsidRPr="00400B33">
        <w:t xml:space="preserve"> </w:t>
      </w:r>
      <w:r w:rsidRPr="002601AE">
        <w:rPr>
          <w:lang w:val="ru-RU"/>
        </w:rPr>
        <w:t>และเพาะพันธุ์กระต่ายป่าและกระต่ายบ้านแล้วใส่ลงในกระป๋องเพื่อเป็นอาหารให้สุนัข</w:t>
      </w:r>
      <w:r w:rsidRPr="00400B33">
        <w:t xml:space="preserve">! </w:t>
      </w:r>
      <w:r w:rsidRPr="002601AE">
        <w:rPr>
          <w:lang w:val="ru-RU"/>
        </w:rPr>
        <w:t>และในเวลาเดียวกันนั้นเอง</w:t>
      </w:r>
      <w:r w:rsidRPr="00400B33">
        <w:t xml:space="preserve"> </w:t>
      </w:r>
      <w:r w:rsidRPr="002601AE">
        <w:rPr>
          <w:lang w:val="ru-RU"/>
        </w:rPr>
        <w:t>ผู้คนอื่นๆ</w:t>
      </w:r>
      <w:r w:rsidRPr="00400B33">
        <w:t xml:space="preserve"> </w:t>
      </w:r>
      <w:r w:rsidRPr="002601AE">
        <w:rPr>
          <w:lang w:val="ru-RU"/>
        </w:rPr>
        <w:t>ก็กำลังจะตายเพราะความหิวโหย</w:t>
      </w:r>
      <w:r w:rsidRPr="00400B33">
        <w:t xml:space="preserve"> </w:t>
      </w:r>
      <w:r w:rsidRPr="002601AE">
        <w:rPr>
          <w:lang w:val="ru-RU"/>
        </w:rPr>
        <w:t>ลองคิดดูสิ</w:t>
      </w:r>
      <w:r w:rsidRPr="00400B33">
        <w:t xml:space="preserve">: </w:t>
      </w:r>
      <w:r w:rsidRPr="002601AE">
        <w:rPr>
          <w:lang w:val="ru-RU"/>
        </w:rPr>
        <w:t>หากใครฆ่าสุนัข</w:t>
      </w:r>
      <w:r w:rsidRPr="00400B33">
        <w:t xml:space="preserve"> </w:t>
      </w:r>
      <w:r w:rsidRPr="002601AE">
        <w:rPr>
          <w:lang w:val="ru-RU"/>
        </w:rPr>
        <w:t>ก็มีความเป็นไปได้สูงว่าเขาจะต้องจ่ายค่าปรับมากกว่าการฆ่าคน</w:t>
      </w:r>
      <w:r w:rsidRPr="00400B33">
        <w:t xml:space="preserve"> (</w:t>
      </w:r>
      <w:r w:rsidRPr="002601AE">
        <w:rPr>
          <w:lang w:val="ru-RU"/>
        </w:rPr>
        <w:t>แน่นอนว่ายังขึ้นอยู่กับว่าสุนัขตัวนั้นเป็นของใครด้วย</w:t>
      </w:r>
      <w:r w:rsidRPr="00400B33">
        <w:t xml:space="preserve">) </w:t>
      </w:r>
      <w:r w:rsidRPr="002601AE">
        <w:rPr>
          <w:lang w:val="ru-RU"/>
        </w:rPr>
        <w:t>เราได้มาถึงจุดนี้แล้วหรือ</w:t>
      </w:r>
      <w:r w:rsidRPr="00400B33">
        <w:t xml:space="preserve">!.. </w:t>
      </w:r>
      <w:r w:rsidRPr="002601AE">
        <w:rPr>
          <w:lang w:val="ru-RU"/>
        </w:rPr>
        <w:t>มนุษย์ในยุคนี้ยังมีค่าต่ำกว่าสุนัข</w:t>
      </w:r>
      <w:r w:rsidRPr="00400B33">
        <w:t xml:space="preserve"> </w:t>
      </w:r>
      <w:r w:rsidRPr="002601AE">
        <w:rPr>
          <w:lang w:val="ru-RU"/>
        </w:rPr>
        <w:t>ผมรู้สึกประหลาดใจกับสิ่งที่พระบิดาทางจิตวิญญาณบางคนพูด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มีผู้แสวงบุญมาที่ห้องของผมและถามว่า</w:t>
      </w:r>
      <w:r w:rsidRPr="00400B33">
        <w:t>: ‘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ท่านนักบุญยอห์น</w:t>
      </w:r>
      <w:r w:rsidRPr="00400B33">
        <w:t xml:space="preserve"> </w:t>
      </w:r>
      <w:r w:rsidRPr="002601AE">
        <w:rPr>
          <w:lang w:val="ru-RU"/>
        </w:rPr>
        <w:t>คริโซสโตม</w:t>
      </w:r>
      <w:r w:rsidRPr="00400B33">
        <w:t xml:space="preserve"> </w:t>
      </w:r>
      <w:r w:rsidRPr="002601AE">
        <w:rPr>
          <w:lang w:val="ru-RU"/>
        </w:rPr>
        <w:t>เขียนไว้ที่ไหนบ้างว่าคู่สมรสไม่ควรมีลูก</w:t>
      </w:r>
      <w:r w:rsidRPr="00400B33">
        <w:t>?’ ‘</w:t>
      </w:r>
      <w:r w:rsidRPr="002601AE">
        <w:rPr>
          <w:lang w:val="ru-RU"/>
        </w:rPr>
        <w:t>คุณกำลังพูดถึงเรื่องอะไรกันแน่</w:t>
      </w:r>
      <w:r w:rsidRPr="00400B33">
        <w:t xml:space="preserve">?’ </w:t>
      </w:r>
      <w:r w:rsidRPr="002601AE">
        <w:rPr>
          <w:lang w:val="ru-RU"/>
        </w:rPr>
        <w:t>ผมถามด้วยความประหลาดใจ</w:t>
      </w:r>
      <w:r w:rsidRPr="00400B33">
        <w:t xml:space="preserve"> ‘</w:t>
      </w:r>
      <w:r w:rsidRPr="002601AE">
        <w:rPr>
          <w:lang w:val="ru-RU"/>
        </w:rPr>
        <w:t>ท่านได้ยินเรื่องนั้นจากที่ไหน</w:t>
      </w:r>
      <w:r w:rsidRPr="00400B33">
        <w:t>?’ ‘</w:t>
      </w:r>
      <w:r w:rsidRPr="002601AE">
        <w:rPr>
          <w:lang w:val="ru-RU"/>
        </w:rPr>
        <w:t>ก็</w:t>
      </w:r>
      <w:r w:rsidRPr="00400B33">
        <w:t xml:space="preserve">…’ </w:t>
      </w:r>
      <w:r w:rsidRPr="002601AE">
        <w:rPr>
          <w:lang w:val="ru-RU"/>
        </w:rPr>
        <w:t>พวกเขาตอบ</w:t>
      </w:r>
      <w:r w:rsidRPr="00400B33">
        <w:t xml:space="preserve"> ‘</w:t>
      </w:r>
      <w:r w:rsidRPr="002601AE">
        <w:rPr>
          <w:lang w:val="ru-RU"/>
        </w:rPr>
        <w:t>พ่อ</w:t>
      </w:r>
      <w:r>
        <w:rPr>
          <w:lang w:val="ru-RU"/>
        </w:rPr>
        <w:t>ชื่อนั้นชื่อนี้บอกเรา</w:t>
      </w:r>
      <w:r w:rsidRPr="00400B33">
        <w:t xml:space="preserve">’ </w:t>
      </w:r>
      <w:r w:rsidRPr="002601AE">
        <w:rPr>
          <w:lang w:val="ru-RU"/>
        </w:rPr>
        <w:t>เมื่อผมพบพระคุณเจ้าท่านนั้น</w:t>
      </w:r>
      <w:r w:rsidRPr="00400B33">
        <w:t xml:space="preserve"> </w:t>
      </w:r>
      <w:r w:rsidRPr="002601AE">
        <w:rPr>
          <w:lang w:val="ru-RU"/>
        </w:rPr>
        <w:t>ผมจึงถามว่า</w:t>
      </w:r>
      <w:r w:rsidRPr="00400B33">
        <w:t>: ‘</w:t>
      </w:r>
      <w:r w:rsidRPr="002601AE">
        <w:rPr>
          <w:lang w:val="ru-RU"/>
        </w:rPr>
        <w:t>ท่านพูดอย่างนั้นจริงหรือไม่</w:t>
      </w:r>
      <w:r w:rsidRPr="00400B33">
        <w:t xml:space="preserve"> ?’ ‘</w:t>
      </w:r>
      <w:r>
        <w:rPr>
          <w:lang w:val="ru-RU"/>
        </w:rPr>
        <w:t>ใช่</w:t>
      </w:r>
      <w:r w:rsidRPr="00400B33">
        <w:t xml:space="preserve">’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คุณอ่านเรื่องนั้นจากที่ไหนมา</w:t>
      </w:r>
      <w:r w:rsidRPr="00400B33">
        <w:t>?” — “</w:t>
      </w:r>
      <w:r w:rsidRPr="002601AE">
        <w:rPr>
          <w:lang w:val="ru-RU"/>
        </w:rPr>
        <w:t>นักบุญยอห์น</w:t>
      </w:r>
      <w:r w:rsidRPr="00400B33">
        <w:t xml:space="preserve"> </w:t>
      </w:r>
      <w:r w:rsidRPr="002601AE">
        <w:rPr>
          <w:lang w:val="ru-RU"/>
        </w:rPr>
        <w:t>คริโซสโตม</w:t>
      </w:r>
      <w:r w:rsidRPr="00400B33">
        <w:t xml:space="preserve"> </w:t>
      </w:r>
      <w:r w:rsidRPr="002601AE">
        <w:rPr>
          <w:lang w:val="ru-RU"/>
        </w:rPr>
        <w:t>ได้กล่าวถึงเรื่องนี้ใน</w:t>
      </w:r>
      <w:r w:rsidRPr="00400B33">
        <w:t xml:space="preserve"> ‘</w:t>
      </w:r>
      <w:r w:rsidRPr="002601AE">
        <w:rPr>
          <w:lang w:val="ru-RU"/>
        </w:rPr>
        <w:t>คำเทศนาเรื่อง</w:t>
      </w:r>
      <w:r>
        <w:rPr>
          <w:lang w:val="ru-RU"/>
        </w:rPr>
        <w:t>ความบริสุทธิ์</w:t>
      </w:r>
      <w:r w:rsidRPr="00400B33">
        <w:t xml:space="preserve">’”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ฟังนะ</w:t>
      </w:r>
      <w:r w:rsidRPr="00400B33">
        <w:t xml:space="preserve">” </w:t>
      </w:r>
      <w:r w:rsidRPr="002601AE">
        <w:rPr>
          <w:lang w:val="ru-RU"/>
        </w:rPr>
        <w:t>ผมกล่าวกับเขา</w:t>
      </w:r>
      <w:r w:rsidRPr="00400B33">
        <w:t xml:space="preserve"> “</w:t>
      </w:r>
      <w:r w:rsidRPr="002601AE">
        <w:rPr>
          <w:lang w:val="ru-RU"/>
        </w:rPr>
        <w:t>ผมยังไม่เคยอ่านอะไรแบบนั้นในคำเทศนาของนักบุญยอห์น</w:t>
      </w:r>
      <w:r w:rsidRPr="00400B33">
        <w:t xml:space="preserve"> </w:t>
      </w:r>
      <w:r w:rsidRPr="002601AE">
        <w:rPr>
          <w:lang w:val="ru-RU"/>
        </w:rPr>
        <w:t>คริโซสโตม</w:t>
      </w:r>
      <w:r w:rsidRPr="00400B33">
        <w:t xml:space="preserve"> </w:t>
      </w:r>
      <w:r w:rsidRPr="002601AE">
        <w:rPr>
          <w:lang w:val="ru-RU"/>
        </w:rPr>
        <w:t>แต่นักบุญคงไม่อาจกล่าวเช่นนั้นได้</w:t>
      </w:r>
      <w:r w:rsidRPr="00400B33">
        <w:t xml:space="preserve"> “</w:t>
      </w:r>
      <w:r w:rsidRPr="002601AE">
        <w:rPr>
          <w:lang w:val="ru-RU"/>
        </w:rPr>
        <w:t>เขาคงหมายถึงเรื่องอื่นอยู่แน่ๆ</w:t>
      </w:r>
      <w:r w:rsidRPr="00400B33">
        <w:t xml:space="preserve"> </w:t>
      </w:r>
      <w:r w:rsidRPr="002601AE">
        <w:rPr>
          <w:lang w:val="ru-RU"/>
        </w:rPr>
        <w:t>นำหนังสือมาเพื่อให้ผม</w:t>
      </w:r>
      <w:r>
        <w:rPr>
          <w:lang w:val="ru-RU"/>
        </w:rPr>
        <w:t>ดูว่ามันเขียนว่าอย่างไร</w:t>
      </w:r>
      <w:r w:rsidRPr="00400B33">
        <w:t xml:space="preserve">” </w:t>
      </w:r>
      <w:r w:rsidRPr="002601AE">
        <w:rPr>
          <w:lang w:val="ru-RU"/>
        </w:rPr>
        <w:t>เขานำหนังสือมาและชี้ให้ผมดูส่วนนั้น</w:t>
      </w:r>
      <w:r w:rsidRPr="00400B33">
        <w:t xml:space="preserve"> </w:t>
      </w:r>
      <w:r w:rsidRPr="002601AE">
        <w:rPr>
          <w:lang w:val="ru-RU"/>
        </w:rPr>
        <w:t>ผมเริ่มอ่านและเห็นว่านักบุญเขียนไว้ดังนี้</w:t>
      </w:r>
      <w:r w:rsidRPr="00400B33">
        <w:t>: “</w:t>
      </w:r>
      <w:r w:rsidRPr="002601AE">
        <w:rPr>
          <w:lang w:val="ru-RU"/>
        </w:rPr>
        <w:t>ในปัจจุบัน</w:t>
      </w:r>
      <w:r w:rsidRPr="00400B33">
        <w:t xml:space="preserve"> </w:t>
      </w:r>
      <w:r w:rsidRPr="002601AE">
        <w:rPr>
          <w:lang w:val="ru-RU"/>
        </w:rPr>
        <w:t>ประชากรได้เพิ่มขึ้น</w:t>
      </w:r>
      <w:r w:rsidRPr="00400B33">
        <w:t xml:space="preserve"> </w:t>
      </w:r>
      <w:r w:rsidRPr="002601AE">
        <w:rPr>
          <w:lang w:val="ru-RU"/>
        </w:rPr>
        <w:t>และคุณเองก็มีโอกาสที่จะใช้ชีวิตในความบริสุทธิ์</w:t>
      </w:r>
      <w:r w:rsidRPr="00400B33">
        <w:t xml:space="preserve">: </w:t>
      </w:r>
      <w:r w:rsidRPr="002601AE">
        <w:rPr>
          <w:lang w:val="ru-RU"/>
        </w:rPr>
        <w:t>มันไม่เหมือนในอดีตที่ผู้คนต้องทิ้งลูก</w:t>
      </w:r>
      <w:r>
        <w:rPr>
          <w:lang w:val="ru-RU"/>
        </w:rPr>
        <w:t>หลานไว้เบื้องหลัง</w:t>
      </w:r>
      <w:r w:rsidRPr="00400B33">
        <w:t>”</w:t>
      </w:r>
      <w:r>
        <w:rPr>
          <w:rStyle w:val="FootnoteReference"/>
          <w:lang w:val="ru-RU"/>
        </w:rPr>
        <w:footnoteReference w:id="31"/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นักบุญไม่ได้กล่าวว่า</w:t>
      </w:r>
      <w:r w:rsidRPr="00400B33">
        <w:t xml:space="preserve"> ‘</w:t>
      </w:r>
      <w:r>
        <w:rPr>
          <w:lang w:val="ru-RU"/>
        </w:rPr>
        <w:t>อย่ามีลูก</w:t>
      </w:r>
      <w:r w:rsidRPr="00400B33">
        <w:t xml:space="preserve">’ </w:t>
      </w:r>
      <w:r w:rsidRPr="002601AE">
        <w:rPr>
          <w:lang w:val="ru-RU"/>
        </w:rPr>
        <w:t>แต่พระสงฆ์ผู้นี้ยืนกรานในมุมมองของตัวเอง</w:t>
      </w:r>
      <w:r w:rsidRPr="00400B33">
        <w:t xml:space="preserve"> </w:t>
      </w:r>
      <w:r w:rsidRPr="002601AE">
        <w:rPr>
          <w:lang w:val="ru-RU"/>
        </w:rPr>
        <w:t>พระสงฆ์ที่ได้รับการศึกษาทางเทววิทยา</w:t>
      </w:r>
      <w:r w:rsidRPr="00400B33">
        <w:t xml:space="preserve"> </w:t>
      </w:r>
      <w:r w:rsidRPr="002601AE">
        <w:rPr>
          <w:lang w:val="ru-RU"/>
        </w:rPr>
        <w:t>แต่กลับพูดเรื่องไร้สาระเช่นนี้</w:t>
      </w:r>
      <w:r w:rsidRPr="00400B33">
        <w:t xml:space="preserve">! </w:t>
      </w:r>
      <w:r w:rsidRPr="002601AE">
        <w:rPr>
          <w:lang w:val="ru-RU"/>
        </w:rPr>
        <w:t>เขาต้องการแสดงตัวว่าเป็นผู้มีความรู้กว้างขวาง</w:t>
      </w:r>
      <w:r w:rsidRPr="00400B33">
        <w:t xml:space="preserve"> </w:t>
      </w:r>
      <w:r w:rsidRPr="002601AE">
        <w:rPr>
          <w:lang w:val="ru-RU"/>
        </w:rPr>
        <w:t>เพื่อแสดงว่าเขาเป็นนักวิชาการในมรดกเทววิทยาของนักบุญยอห์น</w:t>
      </w:r>
      <w:r w:rsidRPr="00400B33">
        <w:t xml:space="preserve"> </w:t>
      </w:r>
      <w:r w:rsidRPr="002601AE">
        <w:rPr>
          <w:lang w:val="ru-RU"/>
        </w:rPr>
        <w:t>คริโซสโตม</w:t>
      </w:r>
      <w:r w:rsidRPr="00400B33">
        <w:t xml:space="preserve"> </w:t>
      </w:r>
      <w:r w:rsidRPr="002601AE">
        <w:rPr>
          <w:lang w:val="ru-RU"/>
        </w:rPr>
        <w:t>เพื่อให้ผู้คนมองเขาเป็นบิดาทางจิตวิญญาณที่ดี</w:t>
      </w:r>
      <w:r w:rsidRPr="00400B33">
        <w:t xml:space="preserve"> </w:t>
      </w:r>
      <w:r w:rsidRPr="002601AE">
        <w:rPr>
          <w:lang w:val="ru-RU"/>
        </w:rPr>
        <w:t>ท่านรู้หรือไม่ว่าการตีความที่บิดเบือนเช่นนี้ก่อให้เกิดความเสียหายอย่างไรต่อผู้ที่กำลังแสวงหาความสงบทางจิตใจ</w:t>
      </w:r>
      <w:r w:rsidRPr="00400B33">
        <w:t xml:space="preserve">? </w:t>
      </w:r>
    </w:p>
    <w:p w14:paraId="4997171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สำหรับคนจำนวนมากที่ดำเนินชีวิตตามมาตรฐานทางโลก</w:t>
      </w:r>
      <w:r w:rsidRPr="00400B33">
        <w:t xml:space="preserve"> </w:t>
      </w:r>
      <w:r w:rsidRPr="002601AE">
        <w:rPr>
          <w:lang w:val="ru-RU"/>
        </w:rPr>
        <w:t>ครอบครัวได้สูญเสียความหมายไปในปัจจุบัน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คนเหล่านี้จึงไม่แต่งงาน</w:t>
      </w:r>
      <w:r w:rsidRPr="00400B33">
        <w:t xml:space="preserve"> </w:t>
      </w:r>
      <w:r w:rsidRPr="002601AE">
        <w:rPr>
          <w:lang w:val="ru-RU"/>
        </w:rPr>
        <w:t>หรือแม้จะแต่งงานแล้วก็หลีกเลี่ยงการมีลูก</w:t>
      </w:r>
      <w:r w:rsidRPr="00400B33">
        <w:t xml:space="preserve"> </w:t>
      </w:r>
      <w:r w:rsidRPr="002601AE">
        <w:rPr>
          <w:lang w:val="ru-RU"/>
        </w:rPr>
        <w:t>หรือฆ่าลูกของตนเองด้วยการทำแท้ง</w:t>
      </w:r>
      <w:r w:rsidRPr="00400B33">
        <w:t xml:space="preserve"> </w:t>
      </w:r>
      <w:r w:rsidRPr="002601AE">
        <w:rPr>
          <w:lang w:val="ru-RU"/>
        </w:rPr>
        <w:t>ซึ่งส่งผลให้สายเลือดของตนเองสูญสิ้นไป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ไม่ใช่พระเจ้าที่ทำลายมนุษย์</w:t>
      </w:r>
      <w:r w:rsidRPr="00400B33">
        <w:t xml:space="preserve"> — </w:t>
      </w:r>
      <w:r w:rsidRPr="002601AE">
        <w:rPr>
          <w:lang w:val="ru-RU"/>
        </w:rPr>
        <w:t>แต่เป็นมนุษย์เองที่ทำลายตัวเอง</w:t>
      </w:r>
      <w:r w:rsidRPr="00400B33">
        <w:t xml:space="preserve"> </w:t>
      </w:r>
      <w:r w:rsidRPr="002601AE">
        <w:rPr>
          <w:lang w:val="ru-RU"/>
        </w:rPr>
        <w:t>ส่วนผู้เชื่อที่รักษาพระบัญญัติของพระเจ้าจะได้รับพระคุณจากพระเจ้า</w:t>
      </w:r>
      <w:r w:rsidRPr="00400B33">
        <w:t xml:space="preserve"> </w:t>
      </w:r>
      <w:r w:rsidRPr="002601AE">
        <w:rPr>
          <w:lang w:val="ru-RU"/>
        </w:rPr>
        <w:lastRenderedPageBreak/>
        <w:t>เพราะพระเจ้า</w:t>
      </w:r>
      <w:r w:rsidRPr="00400B33">
        <w:t xml:space="preserve"> — </w:t>
      </w:r>
      <w:r w:rsidRPr="002601AE">
        <w:rPr>
          <w:lang w:val="ru-RU"/>
        </w:rPr>
        <w:t>พูดง่ายๆ</w:t>
      </w:r>
      <w:r w:rsidRPr="00400B33">
        <w:t xml:space="preserve"> — </w:t>
      </w:r>
      <w:r w:rsidRPr="002601AE">
        <w:rPr>
          <w:lang w:val="ru-RU"/>
        </w:rPr>
        <w:t>ย่อมจะทรงช่วยเหลือพวกเขาผ่านช่วงเวลาที่ยากลำบากที่เรากำลังเผชิญอยู่</w:t>
      </w:r>
      <w:r w:rsidRPr="00400B33">
        <w:t xml:space="preserve"> </w:t>
      </w:r>
      <w:r w:rsidRPr="002601AE">
        <w:rPr>
          <w:lang w:val="ru-RU"/>
        </w:rPr>
        <w:t>เราเห็นคริสต์ชนที่มีครอบครัวและเลี้ยงดูลูกๆ</w:t>
      </w:r>
      <w:r w:rsidRPr="00400B33">
        <w:t xml:space="preserve"> </w:t>
      </w:r>
      <w:r w:rsidRPr="002601AE">
        <w:rPr>
          <w:lang w:val="ru-RU"/>
        </w:rPr>
        <w:t>ในความยำเกรงพระเจ้า</w:t>
      </w:r>
      <w:r w:rsidRPr="00400B33">
        <w:t xml:space="preserve"> </w:t>
      </w:r>
      <w:r w:rsidRPr="002601AE">
        <w:rPr>
          <w:lang w:val="ru-RU"/>
        </w:rPr>
        <w:t>ไม่ว่าพระเจ้าจะประทานลูกให้พวกเขามากเพียงใด</w:t>
      </w:r>
      <w:r w:rsidRPr="00400B33">
        <w:t xml:space="preserve"> </w:t>
      </w:r>
      <w:r w:rsidRPr="002601AE">
        <w:rPr>
          <w:lang w:val="ru-RU"/>
        </w:rPr>
        <w:t>และลูกๆ</w:t>
      </w:r>
      <w:r w:rsidRPr="00400B33">
        <w:t xml:space="preserve"> </w:t>
      </w:r>
      <w:r w:rsidRPr="002601AE">
        <w:rPr>
          <w:lang w:val="ru-RU"/>
        </w:rPr>
        <w:t>ทั้งหมด</w:t>
      </w:r>
      <w:r w:rsidRPr="00400B33">
        <w:t xml:space="preserve"> [</w:t>
      </w:r>
      <w:r w:rsidRPr="002601AE">
        <w:rPr>
          <w:lang w:val="ru-RU"/>
        </w:rPr>
        <w:t>ของพ่อแม่เช่นนี้</w:t>
      </w:r>
      <w:r w:rsidRPr="00400B33">
        <w:t xml:space="preserve">] </w:t>
      </w:r>
      <w:r w:rsidRPr="002601AE">
        <w:rPr>
          <w:lang w:val="ru-RU"/>
        </w:rPr>
        <w:t>ล้วนมีจิตใจสมดุลและเปี่ยมด้วยความสุข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เหล่านี้เป็นพรจากพระเจ้า</w:t>
      </w:r>
      <w:r w:rsidRPr="00400B33">
        <w:t xml:space="preserve"> </w:t>
      </w:r>
      <w:r w:rsidRPr="002601AE">
        <w:rPr>
          <w:lang w:val="ru-RU"/>
        </w:rPr>
        <w:t>พวกเขาเติบโตขึ้นเป็นคนดีและขยันหมั่นเพียร</w:t>
      </w:r>
      <w:r w:rsidRPr="00400B33">
        <w:t xml:space="preserve"> </w:t>
      </w:r>
      <w:r w:rsidRPr="002601AE">
        <w:rPr>
          <w:lang w:val="ru-RU"/>
        </w:rPr>
        <w:t>เรายังคงถามกันอยู่ว่า</w:t>
      </w:r>
      <w:r w:rsidRPr="00400B33">
        <w:t xml:space="preserve"> ‘</w:t>
      </w:r>
      <w:r w:rsidRPr="002601AE">
        <w:rPr>
          <w:lang w:val="ru-RU"/>
        </w:rPr>
        <w:t>โลกนี้จะเป็นอย่างไร</w:t>
      </w:r>
      <w:r w:rsidRPr="00400B33">
        <w:t xml:space="preserve">?’ — </w:t>
      </w:r>
      <w:r w:rsidRPr="002601AE">
        <w:rPr>
          <w:lang w:val="ru-RU"/>
        </w:rPr>
        <w:t>แต่ในขณะเดียวกัน</w:t>
      </w:r>
      <w:r w:rsidRPr="00400B33">
        <w:t xml:space="preserve"> </w:t>
      </w:r>
      <w:r w:rsidRPr="002601AE">
        <w:rPr>
          <w:lang w:val="ru-RU"/>
        </w:rPr>
        <w:t>เราก็เห็นว่า</w:t>
      </w:r>
      <w:r w:rsidRPr="00400B33">
        <w:t xml:space="preserve"> </w:t>
      </w:r>
      <w:r w:rsidRPr="002601AE">
        <w:rPr>
          <w:lang w:val="ru-RU"/>
        </w:rPr>
        <w:t>ด้วยพระคุณของพระเจ้า</w:t>
      </w:r>
      <w:r w:rsidRPr="00400B33">
        <w:t xml:space="preserve"> </w:t>
      </w:r>
      <w:r w:rsidRPr="002601AE">
        <w:rPr>
          <w:lang w:val="ru-RU"/>
        </w:rPr>
        <w:t>รุ่นคนดีกำลังเติบโตและก้าวเข้าสู่วัยผู้ใหญ่</w:t>
      </w:r>
      <w:r w:rsidRPr="00400B33">
        <w:t xml:space="preserve"> </w:t>
      </w:r>
      <w:r w:rsidRPr="002601AE">
        <w:rPr>
          <w:lang w:val="ru-RU"/>
        </w:rPr>
        <w:t>ปีศาจกำลังพยายามทำลายทุกสิ่ง</w:t>
      </w:r>
      <w:r w:rsidRPr="00400B33">
        <w:t xml:space="preserve"> </w:t>
      </w:r>
      <w:r w:rsidRPr="002601AE">
        <w:rPr>
          <w:lang w:val="ru-RU"/>
        </w:rPr>
        <w:t>แต่พระเจ้าผู้ทรงความดีก็กำลังทรงงานอยู่เช่นกัน</w:t>
      </w:r>
      <w:r w:rsidRPr="00400B33">
        <w:t xml:space="preserve"> </w:t>
      </w:r>
      <w:r w:rsidRPr="002601AE">
        <w:rPr>
          <w:lang w:val="ru-RU"/>
        </w:rPr>
        <w:t>พระองค์จะไม่ทรงยอมให้ประชาชนของเราสูญหายไปจากพื้นโลก</w:t>
      </w:r>
      <w:r w:rsidRPr="00400B33">
        <w:t xml:space="preserve"> </w:t>
      </w:r>
    </w:p>
    <w:p w14:paraId="445D651C" w14:textId="77777777" w:rsidR="00EF488A" w:rsidRPr="00400B33" w:rsidRDefault="00EF488A" w:rsidP="00B87D11"/>
    <w:p w14:paraId="4DFCACE7" w14:textId="77777777" w:rsidR="00EF488A" w:rsidRPr="00400B33" w:rsidRDefault="00000000" w:rsidP="00B87D11">
      <w:pPr>
        <w:pStyle w:val="Heading4"/>
      </w:pPr>
      <w:bookmarkStart w:id="72" w:name="_Toc196932397"/>
      <w:bookmarkStart w:id="73" w:name="_Toc196932941"/>
      <w:bookmarkStart w:id="74" w:name="_Toc242097238"/>
      <w:r w:rsidRPr="002601AE">
        <w:rPr>
          <w:lang w:val="ru-RU"/>
        </w:rPr>
        <w:t>ความยากลำบากในการตั้งครรภ์</w:t>
      </w:r>
      <w:bookmarkEnd w:id="72"/>
      <w:bookmarkEnd w:id="73"/>
      <w:bookmarkEnd w:id="74"/>
    </w:p>
    <w:p w14:paraId="7181E99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หากผู้หญิงที่ไม่ใช่ชาวออร์โธดอกซ์ไม่มีลูก</w:t>
      </w:r>
      <w:r w:rsidRPr="00400B33">
        <w:t xml:space="preserve"> </w:t>
      </w:r>
      <w:r w:rsidRPr="002601AE">
        <w:rPr>
          <w:lang w:val="ru-RU"/>
        </w:rPr>
        <w:t>แล้วหากเธอขอ</w:t>
      </w:r>
      <w:r w:rsidRPr="00400B33">
        <w:t xml:space="preserve"> </w:t>
      </w:r>
      <w:r w:rsidRPr="002601AE">
        <w:rPr>
          <w:lang w:val="ru-RU"/>
        </w:rPr>
        <w:t>เราสามารถให้เธอเข็มขัดเป็นคำอวยพรได้หรือไม่</w:t>
      </w:r>
      <w:r w:rsidRPr="00400B33">
        <w:t xml:space="preserve"> </w:t>
      </w:r>
      <w:r w:rsidRPr="002601AE">
        <w:rPr>
          <w:lang w:val="ru-RU"/>
        </w:rPr>
        <w:t>ซึ่งเราได้สัมผัสเข็มขัดนี้ในรูปของไม้กางเขนกับพระบรมสารีริกธาตุของพระอาร์เซนิอุสผู้เป็นที่เคารพจากคัปปาโดเกีย</w:t>
      </w:r>
      <w:r w:rsidRPr="00400B33">
        <w:t>?</w:t>
      </w:r>
      <w:r>
        <w:rPr>
          <w:rStyle w:val="FootnoteReference"/>
          <w:lang w:val="ru-RU"/>
        </w:rPr>
        <w:footnoteReference w:id="32"/>
      </w:r>
      <w:r w:rsidRPr="00400B33">
        <w:t xml:space="preserve"> </w:t>
      </w:r>
    </w:p>
    <w:p w14:paraId="1FEA3CB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เธอเชื่อในพลังของนักบุญหรือไม่</w:t>
      </w:r>
      <w:r w:rsidRPr="00400B33">
        <w:t xml:space="preserve"> </w:t>
      </w:r>
      <w:r w:rsidRPr="002601AE">
        <w:rPr>
          <w:lang w:val="ru-RU"/>
        </w:rPr>
        <w:t>หรือเธอกำลังแสวงหาความช่วยเหลือผ่านวิธีการทางเวทมนตร์</w:t>
      </w:r>
      <w:r w:rsidRPr="00400B33">
        <w:t xml:space="preserve">? </w:t>
      </w:r>
      <w:r w:rsidRPr="002601AE">
        <w:rPr>
          <w:lang w:val="ru-RU"/>
        </w:rPr>
        <w:t>หากเธอเชื่อ</w:t>
      </w:r>
      <w:r w:rsidRPr="00400B33">
        <w:t xml:space="preserve"> </w:t>
      </w:r>
      <w:r w:rsidRPr="002601AE">
        <w:rPr>
          <w:lang w:val="ru-RU"/>
        </w:rPr>
        <w:t>ก็อาจสวมสายเข็มขัดดังกล่าวได้</w:t>
      </w:r>
      <w:r w:rsidRPr="00400B33">
        <w:t xml:space="preserve"> </w:t>
      </w:r>
    </w:p>
    <w:p w14:paraId="7828E93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ผู้หญิงบางคนที่ไม่มีบุตรไม่ได้แต่งงานในเวลาที่ควรจะทำ</w:t>
      </w:r>
      <w:r w:rsidRPr="00400B33">
        <w:t xml:space="preserve"> </w:t>
      </w:r>
      <w:r w:rsidRPr="002601AE">
        <w:rPr>
          <w:lang w:val="ru-RU"/>
        </w:rPr>
        <w:t>ดังนั้นกฎทางจิตวิญญาณจึงมีผลบังคับใช้กับพวกเธอในปัจจุบัน</w:t>
      </w:r>
      <w:r>
        <w:rPr>
          <w:rStyle w:val="FootnoteReference"/>
          <w:lang w:val="ru-RU"/>
        </w:rPr>
        <w:footnoteReference w:id="33"/>
      </w:r>
      <w:r w:rsidRPr="00400B33">
        <w:t xml:space="preserve"> </w:t>
      </w:r>
      <w:r w:rsidRPr="002601AE">
        <w:rPr>
          <w:lang w:val="ru-RU"/>
        </w:rPr>
        <w:t>ผู้หญิงวัยรุ่นบางคนที่มีนิสัยเลือกมากเริ่มคัดสรรผู้ขอแต่งงาน</w:t>
      </w:r>
      <w:r w:rsidRPr="00400B33">
        <w:t>: ‘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ฉันไม่ชอบคนนี้</w:t>
      </w:r>
      <w:r w:rsidRPr="00400B33">
        <w:t xml:space="preserve"> </w:t>
      </w:r>
      <w:r w:rsidRPr="002601AE">
        <w:rPr>
          <w:lang w:val="ru-RU"/>
        </w:rPr>
        <w:t>และคนนั้น</w:t>
      </w:r>
      <w:r>
        <w:rPr>
          <w:lang w:val="ru-RU"/>
        </w:rPr>
        <w:t>ก็ไม่ถูกใจฉัน</w:t>
      </w:r>
      <w:r w:rsidRPr="00400B33">
        <w:t xml:space="preserve">’ </w:t>
      </w:r>
      <w:r w:rsidRPr="002601AE">
        <w:rPr>
          <w:lang w:val="ru-RU"/>
        </w:rPr>
        <w:t>หลังจากที่สัญญาไว้กับชายหนุ่มคนหนึ่งว่าจะแต่งงานกับเขา</w:t>
      </w:r>
      <w:r w:rsidRPr="00400B33">
        <w:t xml:space="preserve"> </w:t>
      </w:r>
      <w:r w:rsidRPr="002601AE">
        <w:rPr>
          <w:lang w:val="ru-RU"/>
        </w:rPr>
        <w:t>หญิงสาวเช่นนี้กลับมีใจให้กับชายอีกคนในเวลาเดียวกัน</w:t>
      </w:r>
      <w:r w:rsidRPr="00400B33">
        <w:t xml:space="preserve">; </w:t>
      </w:r>
      <w:r w:rsidRPr="002601AE">
        <w:rPr>
          <w:lang w:val="ru-RU"/>
        </w:rPr>
        <w:t>เธอจึงบอก</w:t>
      </w:r>
      <w:r w:rsidRPr="00400B33">
        <w:t xml:space="preserve"> ‘</w:t>
      </w:r>
      <w:r w:rsidRPr="002601AE">
        <w:rPr>
          <w:lang w:val="ru-RU"/>
        </w:rPr>
        <w:t>ไม่</w:t>
      </w:r>
      <w:r w:rsidRPr="00400B33">
        <w:t xml:space="preserve">’ </w:t>
      </w:r>
      <w:r w:rsidRPr="002601AE">
        <w:rPr>
          <w:lang w:val="ru-RU"/>
        </w:rPr>
        <w:t>กับคนแรก</w:t>
      </w:r>
      <w:r w:rsidRPr="00400B33">
        <w:t xml:space="preserve"> </w:t>
      </w:r>
      <w:r w:rsidRPr="002601AE">
        <w:rPr>
          <w:lang w:val="ru-RU"/>
        </w:rPr>
        <w:t>และเขาต้องการฆ่าตัวตาย</w:t>
      </w:r>
      <w:r w:rsidRPr="00400B33">
        <w:t xml:space="preserve"> </w:t>
      </w:r>
      <w:r w:rsidRPr="002601AE">
        <w:rPr>
          <w:lang w:val="ru-RU"/>
        </w:rPr>
        <w:t>แทนที่จะคิดว่านี่เป็นความโชคดีที่เธอหลอกลวงเขาก่อนที่จะแต่งงาน</w:t>
      </w:r>
      <w:r w:rsidRPr="00400B33">
        <w:t xml:space="preserve"> </w:t>
      </w:r>
      <w:r w:rsidRPr="002601AE">
        <w:rPr>
          <w:lang w:val="ru-RU"/>
        </w:rPr>
        <w:t>แทนที่จะเป็นหลังจากนั้น</w:t>
      </w:r>
      <w:r w:rsidRPr="00400B33">
        <w:t xml:space="preserve"> </w:t>
      </w:r>
      <w:r w:rsidRPr="002601AE">
        <w:rPr>
          <w:lang w:val="ru-RU"/>
        </w:rPr>
        <w:t>เอ่อ</w:t>
      </w:r>
      <w:r w:rsidRPr="00400B33">
        <w:t xml:space="preserve">... </w:t>
      </w:r>
      <w:r w:rsidRPr="002601AE">
        <w:rPr>
          <w:lang w:val="ru-RU"/>
        </w:rPr>
        <w:t>แล้วครอบครัวแบบไหนที่สาวคนนั้นจะสร้างขึ้นได้ล่ะ</w:t>
      </w:r>
      <w:r w:rsidRPr="00400B33">
        <w:t xml:space="preserve">? </w:t>
      </w:r>
      <w:r w:rsidRPr="002601AE">
        <w:rPr>
          <w:lang w:val="ru-RU"/>
        </w:rPr>
        <w:t>และยังมีผู้หญิงที่ไม่สามารถมีลูกได้เพราะใช้ชีวิตอย่างไม่เป็นระเบียบและเต็มไปด้วยบาปในวัยเยาว์</w:t>
      </w:r>
      <w:r w:rsidRPr="00400B33">
        <w:t xml:space="preserve"> </w:t>
      </w:r>
      <w:r w:rsidRPr="002601AE">
        <w:rPr>
          <w:lang w:val="ru-RU"/>
        </w:rPr>
        <w:t>นอกจากนี้ยังมีผู้หญิงที่ภาวะมีบุตรยากเกิดจากอาหารที่ไม่ดีต่อสุขภาพ</w:t>
      </w:r>
      <w:r w:rsidRPr="00400B33">
        <w:t xml:space="preserve"> </w:t>
      </w:r>
      <w:r w:rsidRPr="002601AE">
        <w:rPr>
          <w:lang w:val="ru-RU"/>
        </w:rPr>
        <w:t>เพราะอาหารหลายชนิดมีสารเคมีและฮอร์โมนอยู่มากมาย</w:t>
      </w:r>
      <w:r w:rsidRPr="00400B33">
        <w:t xml:space="preserve"> </w:t>
      </w:r>
    </w:p>
    <w:p w14:paraId="5487B28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ยังมีคู่สามีภรรยาบางคู่ที่อยากมีลูกทันทีหลังจากแต่งงาน</w:t>
      </w:r>
      <w:r w:rsidRPr="00400B33">
        <w:t xml:space="preserve"> </w:t>
      </w:r>
      <w:r w:rsidRPr="002601AE">
        <w:rPr>
          <w:lang w:val="ru-RU"/>
        </w:rPr>
        <w:t>และหากการเกิดของลูกถูกเลื่อนออกไป</w:t>
      </w:r>
      <w:r w:rsidRPr="00400B33">
        <w:t xml:space="preserve"> </w:t>
      </w:r>
      <w:r w:rsidRPr="002601AE">
        <w:rPr>
          <w:lang w:val="ru-RU"/>
        </w:rPr>
        <w:t>พวกเขาก็เริ่มรู้สึกกังวลและวิตกกังวล</w:t>
      </w:r>
      <w:r w:rsidRPr="00400B33">
        <w:t xml:space="preserve"> </w:t>
      </w:r>
      <w:r w:rsidRPr="002601AE">
        <w:rPr>
          <w:lang w:val="ru-RU"/>
        </w:rPr>
        <w:t>พวกเขาจะนำลูกมาสู่โลกนี้ได้อย่างไร</w:t>
      </w:r>
      <w:r w:rsidRPr="00400B33">
        <w:t xml:space="preserve"> </w:t>
      </w:r>
      <w:r w:rsidRPr="002601AE">
        <w:rPr>
          <w:lang w:val="ru-RU"/>
        </w:rPr>
        <w:t>หากตัวพวกเขาเองเต็มไปด้วยความกังวลและความวุ่นวายในใจ</w:t>
      </w:r>
      <w:r w:rsidRPr="00400B33">
        <w:t xml:space="preserve">? </w:t>
      </w:r>
      <w:r w:rsidRPr="002601AE">
        <w:rPr>
          <w:lang w:val="ru-RU"/>
        </w:rPr>
        <w:t>พวกเขาจะนำลูกมาสู่โลกนี้ได้เมื่อพวกเขาขจัดความกังวลและความวุ่นวายในใจออกไป</w:t>
      </w:r>
      <w:r w:rsidRPr="00400B33">
        <w:t xml:space="preserve"> </w:t>
      </w:r>
      <w:r w:rsidRPr="002601AE">
        <w:rPr>
          <w:lang w:val="ru-RU"/>
        </w:rPr>
        <w:t>และนำชีวิตของตนเข้าสู่ทางจิตวิญญาณที่ถูกต้อง</w:t>
      </w:r>
      <w:r w:rsidRPr="00400B33">
        <w:t xml:space="preserve"> </w:t>
      </w:r>
    </w:p>
    <w:p w14:paraId="74D9C7D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บางครั้งพระเจ้าทรงตั้งใจให้ล่าช้าและไม่ประทานลูกให้แก่คู่สามีภรรยา</w:t>
      </w:r>
      <w:r w:rsidRPr="00400B33">
        <w:t xml:space="preserve"> </w:t>
      </w:r>
      <w:r w:rsidRPr="002601AE">
        <w:rPr>
          <w:lang w:val="ru-RU"/>
        </w:rPr>
        <w:t>ลองพิจารณาดู</w:t>
      </w:r>
      <w:r w:rsidRPr="00400B33">
        <w:t xml:space="preserve">: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พระองค์ก็ทรงประทานลูกให้แก่วัยชราแก่โยอาคิมและแอนนา</w:t>
      </w:r>
      <w:r w:rsidRPr="00400B33">
        <w:t xml:space="preserve"> </w:t>
      </w:r>
      <w:r w:rsidRPr="002601AE">
        <w:rPr>
          <w:lang w:val="ru-RU"/>
        </w:rPr>
        <w:t>ผู้เป็นบิดามารดาผู้ศักดิ์สิทธิ์ที่อุ้มพระบุตร</w:t>
      </w:r>
      <w:r w:rsidRPr="00400B33">
        <w:t xml:space="preserve"> </w:t>
      </w:r>
      <w:r w:rsidRPr="002601AE">
        <w:rPr>
          <w:lang w:val="ru-RU"/>
        </w:rPr>
        <w:t>และแก่วาห์ยาห์และเอลิซาเบธ</w:t>
      </w:r>
      <w:r w:rsidRPr="00400B33">
        <w:t xml:space="preserve"> </w:t>
      </w:r>
      <w:r w:rsidRPr="002601AE">
        <w:rPr>
          <w:lang w:val="ru-RU"/>
        </w:rPr>
        <w:t>ผู้เป็นศาสดาพยากรณ์ผู้ศักดิ์สิทธิ์</w:t>
      </w:r>
      <w:r w:rsidRPr="00400B33">
        <w:t xml:space="preserve"> </w:t>
      </w:r>
      <w:r w:rsidRPr="002601AE">
        <w:rPr>
          <w:lang w:val="ru-RU"/>
        </w:rPr>
        <w:t>เพื่อที่จะบรรลุแผนการนิรันดร์ของพระองค์ในการช่วยให้มนุษยชาติได้รับความรอด</w:t>
      </w:r>
      <w:r w:rsidRPr="00400B33">
        <w:t xml:space="preserve"> </w:t>
      </w:r>
    </w:p>
    <w:p w14:paraId="61D3EC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คู่สมรสต้องพร้อมเสมอที่จะรับความประสงค์ของพระเจ้าเข้ามาในชีวิตของพวกเขา</w:t>
      </w:r>
      <w:r w:rsidRPr="00400B33">
        <w:t xml:space="preserve"> </w:t>
      </w:r>
      <w:r w:rsidRPr="002601AE">
        <w:rPr>
          <w:lang w:val="ru-RU"/>
        </w:rPr>
        <w:t>พระเจ้าไม่ทิ้งใครที่วางใจในพระองค์ด้วยความเชื่อ</w:t>
      </w:r>
      <w:r w:rsidRPr="00400B33">
        <w:t xml:space="preserve"> </w:t>
      </w:r>
      <w:r w:rsidRPr="002601AE">
        <w:rPr>
          <w:lang w:val="ru-RU"/>
        </w:rPr>
        <w:t>เราไม่ทำอะไรเลย</w:t>
      </w:r>
      <w:r w:rsidRPr="00400B33">
        <w:t xml:space="preserve"> </w:t>
      </w:r>
      <w:r w:rsidRPr="002601AE">
        <w:rPr>
          <w:lang w:val="ru-RU"/>
        </w:rPr>
        <w:t>แต่พระเจ้ากลับทำสิ่งมากมายเพื่อเรา</w:t>
      </w:r>
      <w:r w:rsidRPr="00400B33">
        <w:t xml:space="preserve">! </w:t>
      </w:r>
      <w:r w:rsidRPr="002601AE">
        <w:rPr>
          <w:lang w:val="ru-RU"/>
        </w:rPr>
        <w:t>ด้วยความรักและความเอื้อเฟื้อเช่นนี้</w:t>
      </w:r>
      <w:r w:rsidRPr="00400B33">
        <w:t xml:space="preserve"> </w:t>
      </w:r>
      <w:r w:rsidRPr="002601AE">
        <w:rPr>
          <w:lang w:val="ru-RU"/>
        </w:rPr>
        <w:t>พระเจ้าประทานทุกสิ่งให้เรา</w:t>
      </w:r>
      <w:r w:rsidRPr="00400B33">
        <w:t xml:space="preserve">! </w:t>
      </w:r>
      <w:r w:rsidRPr="002601AE">
        <w:rPr>
          <w:lang w:val="ru-RU"/>
        </w:rPr>
        <w:lastRenderedPageBreak/>
        <w:t>มีสิ่งใดบ้างที่อยู่นอกเหนือฤทธิ์อำนาจของพระเจ้า</w:t>
      </w:r>
      <w:r w:rsidRPr="00400B33">
        <w:t xml:space="preserve">? </w:t>
      </w:r>
      <w:r w:rsidRPr="002601AE">
        <w:rPr>
          <w:lang w:val="ru-RU"/>
        </w:rPr>
        <w:t>มีคู่สามีภรรยาหนึ่งคู่ที่มีลูกห้าคน</w:t>
      </w:r>
      <w:r w:rsidRPr="00400B33">
        <w:t xml:space="preserve"> </w:t>
      </w:r>
      <w:r w:rsidRPr="002601AE">
        <w:rPr>
          <w:lang w:val="ru-RU"/>
        </w:rPr>
        <w:t>แต่เมื่อลูกๆ</w:t>
      </w:r>
      <w:r w:rsidRPr="00400B33">
        <w:t xml:space="preserve"> </w:t>
      </w:r>
      <w:r w:rsidRPr="002601AE">
        <w:rPr>
          <w:lang w:val="ru-RU"/>
        </w:rPr>
        <w:t>โตขึ้น</w:t>
      </w:r>
      <w:r w:rsidRPr="00400B33">
        <w:t xml:space="preserve"> </w:t>
      </w:r>
      <w:r w:rsidRPr="002601AE">
        <w:rPr>
          <w:lang w:val="ru-RU"/>
        </w:rPr>
        <w:t>พวกเขาก็เริ่มสร้างครอบครัวของตนเองและออกจากบ้านไป</w:t>
      </w:r>
      <w:r w:rsidRPr="00400B33">
        <w:t xml:space="preserve"> </w:t>
      </w:r>
      <w:r w:rsidRPr="002601AE">
        <w:rPr>
          <w:lang w:val="ru-RU"/>
        </w:rPr>
        <w:t>พ่อและแม่จึงถูกทิ้งให้อยู่ตามลำพัง</w:t>
      </w:r>
      <w:r w:rsidRPr="00400B33">
        <w:t xml:space="preserve"> </w:t>
      </w:r>
      <w:r w:rsidRPr="002601AE">
        <w:rPr>
          <w:lang w:val="ru-RU"/>
        </w:rPr>
        <w:t>ทั้งสองจึงตัดสินใจมีลูกอีกคน</w:t>
      </w:r>
      <w:r w:rsidRPr="00400B33">
        <w:t xml:space="preserve"> </w:t>
      </w:r>
      <w:r w:rsidRPr="002601AE">
        <w:rPr>
          <w:lang w:val="ru-RU"/>
        </w:rPr>
        <w:t>เพื่อที่จะมีใครสักคนอยู่เคียงข้างในวัยชรา</w:t>
      </w:r>
      <w:r w:rsidRPr="00400B33">
        <w:t xml:space="preserve"> </w:t>
      </w:r>
      <w:r w:rsidRPr="002601AE">
        <w:rPr>
          <w:lang w:val="ru-RU"/>
        </w:rPr>
        <w:t>ภรรยาอยู่ในวัยที่การตั้งครรภ์เป็นไปไม่ได้แล้ว</w:t>
      </w:r>
      <w:r w:rsidRPr="00400B33">
        <w:t xml:space="preserve"> </w:t>
      </w:r>
      <w:r w:rsidRPr="002601AE">
        <w:rPr>
          <w:lang w:val="ru-RU"/>
        </w:rPr>
        <w:t>และจากมุมมองของมนุษย์</w:t>
      </w:r>
      <w:r w:rsidRPr="00400B33">
        <w:t xml:space="preserve"> </w:t>
      </w:r>
      <w:r w:rsidRPr="002601AE">
        <w:rPr>
          <w:lang w:val="ru-RU"/>
        </w:rPr>
        <w:t>ความปรารถนาของพวกเขาดูเหมือนจะเป็นไปไม่ได้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แม้จะเป็นเช่นนั้น</w:t>
      </w:r>
      <w:r w:rsidRPr="00400B33">
        <w:t xml:space="preserve"> </w:t>
      </w:r>
      <w:r w:rsidRPr="002601AE">
        <w:rPr>
          <w:lang w:val="ru-RU"/>
        </w:rPr>
        <w:t>คู่สามีภรรยาก็มีความเชื่อมั่นในพระเจ้าอย่างลึกซึ้ง</w:t>
      </w:r>
      <w:r w:rsidRPr="00400B33">
        <w:t xml:space="preserve"> </w:t>
      </w:r>
      <w:r w:rsidRPr="002601AE">
        <w:rPr>
          <w:lang w:val="ru-RU"/>
        </w:rPr>
        <w:t>และพวกเขาได้รับพรด้วยลูกชายคนหนึ่งที่นำความสบายใจมาให้กับพวกเขาในวัยชรา</w:t>
      </w:r>
      <w:r w:rsidRPr="00400B33">
        <w:t xml:space="preserve"> </w:t>
      </w:r>
      <w:r w:rsidRPr="002601AE">
        <w:rPr>
          <w:lang w:val="ru-RU"/>
        </w:rPr>
        <w:t>และพวกเขาก็เลี้ยงดูเขาจนเติบโตเป็นชายหนุ่มที่ดีงาม</w:t>
      </w:r>
      <w:r w:rsidRPr="00400B33">
        <w:t xml:space="preserve"> </w:t>
      </w:r>
    </w:p>
    <w:p w14:paraId="1A23E3D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การมีลูกไม่ได้ขึ้นอยู่กับมนุษย์เพียงอย่างเดียว</w:t>
      </w:r>
      <w:r w:rsidRPr="00400B33">
        <w:t xml:space="preserve"> </w:t>
      </w:r>
      <w:r w:rsidRPr="002601AE">
        <w:rPr>
          <w:lang w:val="ru-RU"/>
        </w:rPr>
        <w:t>แต่ยังขึ้นอยู่กับพระเจ้าด้วย</w:t>
      </w:r>
      <w:r w:rsidRPr="00400B33">
        <w:t xml:space="preserve"> </w:t>
      </w:r>
      <w:r w:rsidRPr="002601AE">
        <w:rPr>
          <w:lang w:val="ru-RU"/>
        </w:rPr>
        <w:t>เมื่อพระเจ้าเห็นว่าคู่สามีภรรยาที่ประสบปัญหาในการมีลูกมีท่าทีถ่อมตัว</w:t>
      </w:r>
      <w:r w:rsidRPr="00400B33">
        <w:t xml:space="preserve"> </w:t>
      </w:r>
      <w:r w:rsidRPr="002601AE">
        <w:rPr>
          <w:lang w:val="ru-RU"/>
        </w:rPr>
        <w:t>พระเจ้าอาจไม่เพียงแต่ประทานลูกให้พวกเขา</w:t>
      </w:r>
      <w:r w:rsidRPr="00400B33">
        <w:t xml:space="preserve"> </w:t>
      </w:r>
      <w:r w:rsidRPr="002601AE">
        <w:rPr>
          <w:lang w:val="ru-RU"/>
        </w:rPr>
        <w:t>แต่ยังประทานพรให้พวกเขามีลูกหลายคนด้วย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หากพระองค์เห็นความดื้อรั้นและความเห็นแก่ตัวในคู่สามีภรรยา</w:t>
      </w:r>
      <w:r w:rsidRPr="00400B33">
        <w:t xml:space="preserve"> [</w:t>
      </w:r>
      <w:r w:rsidRPr="002601AE">
        <w:rPr>
          <w:lang w:val="ru-RU"/>
        </w:rPr>
        <w:t>พระเจ้าจะไม่ประทานตามความปรารถนาของพวกเขา</w:t>
      </w:r>
      <w:r w:rsidRPr="00400B33">
        <w:t xml:space="preserve"> </w:t>
      </w:r>
      <w:r w:rsidRPr="002601AE">
        <w:rPr>
          <w:lang w:val="ru-RU"/>
        </w:rPr>
        <w:t>เพราะ</w:t>
      </w:r>
      <w:r w:rsidRPr="00400B33">
        <w:t xml:space="preserve">] </w:t>
      </w:r>
      <w:r w:rsidRPr="002601AE">
        <w:rPr>
          <w:lang w:val="ru-RU"/>
        </w:rPr>
        <w:t>การประทานตามคำขอมีลูกของพวกเขา</w:t>
      </w:r>
      <w:r w:rsidRPr="00400B33">
        <w:t xml:space="preserve"> </w:t>
      </w:r>
      <w:r w:rsidRPr="002601AE">
        <w:rPr>
          <w:lang w:val="ru-RU"/>
        </w:rPr>
        <w:t>จะเท่ากับเป็นการสนับสนุนความดื้อรั้นและความเห็นแก่ตัวของพวกเขา</w:t>
      </w:r>
      <w:r w:rsidRPr="00400B33">
        <w:t xml:space="preserve"> </w:t>
      </w:r>
      <w:r w:rsidRPr="002601AE">
        <w:rPr>
          <w:lang w:val="ru-RU"/>
        </w:rPr>
        <w:t>คู่สามีภรรยาต้องมอบตัวให้พระเจ้าอย่างเต็มที่</w:t>
      </w:r>
      <w:r w:rsidRPr="00400B33">
        <w:t xml:space="preserve"> </w:t>
      </w:r>
      <w:r w:rsidRPr="002601AE">
        <w:rPr>
          <w:lang w:val="ru-RU"/>
        </w:rPr>
        <w:t>พวกเขาต้องกล่าวว่า</w:t>
      </w:r>
      <w:r w:rsidRPr="00400B33">
        <w:t>: ‘</w:t>
      </w:r>
      <w:r w:rsidRPr="002601AE">
        <w:rPr>
          <w:lang w:val="ru-RU"/>
        </w:rPr>
        <w:t>พระเจ้าของข้าพระองค์</w:t>
      </w:r>
      <w:r w:rsidRPr="00400B33">
        <w:t xml:space="preserve"> </w:t>
      </w:r>
      <w:r w:rsidRPr="002601AE">
        <w:rPr>
          <w:lang w:val="ru-RU"/>
        </w:rPr>
        <w:t>พระองค์ทรงห่วงใยความเป็นอยู่ของข้าพระองค์</w:t>
      </w:r>
      <w:r w:rsidRPr="00400B33">
        <w:t xml:space="preserve"> </w:t>
      </w: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ขอให้พระประสงค์</w:t>
      </w:r>
      <w:r>
        <w:rPr>
          <w:i/>
          <w:iCs/>
          <w:lang w:val="ru-RU"/>
        </w:rPr>
        <w:t>ของพระองค์สำเร็จ</w:t>
      </w:r>
      <w:r w:rsidRPr="00400B33">
        <w:rPr>
          <w:i/>
          <w:iCs/>
        </w:rPr>
        <w:t>”’</w:t>
      </w:r>
      <w:r>
        <w:rPr>
          <w:rStyle w:val="FootnoteReference"/>
          <w:i/>
          <w:iCs/>
          <w:lang w:val="ru-RU"/>
        </w:rPr>
        <w:footnoteReference w:id="34"/>
      </w:r>
      <w:r w:rsidRPr="00400B33">
        <w:t xml:space="preserve"> </w:t>
      </w:r>
      <w:r w:rsidRPr="002601AE">
        <w:rPr>
          <w:lang w:val="ru-RU"/>
        </w:rPr>
        <w:t>ในกรณีนั้น</w:t>
      </w:r>
      <w:r w:rsidRPr="00400B33">
        <w:t xml:space="preserve"> </w:t>
      </w:r>
      <w:r w:rsidRPr="002601AE">
        <w:rPr>
          <w:lang w:val="ru-RU"/>
        </w:rPr>
        <w:t>คำขอของพวกเขาจะได้รับการตอบรับ</w:t>
      </w:r>
      <w:r w:rsidRPr="00400B33">
        <w:t xml:space="preserve">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พระประสงค์ของพระเจ้าจะสำเร็จเมื่อเราพูดว่า</w:t>
      </w:r>
      <w:r w:rsidRPr="00400B33">
        <w:t xml:space="preserve"> ‘</w:t>
      </w:r>
      <w:r w:rsidRPr="002601AE">
        <w:rPr>
          <w:i/>
          <w:iCs/>
          <w:lang w:val="ru-RU"/>
        </w:rPr>
        <w:t>ขอให้พระประสงค์ของพระองค์เป็น</w:t>
      </w:r>
      <w:r>
        <w:rPr>
          <w:lang w:val="ru-RU"/>
        </w:rPr>
        <w:t>ไปตามที่พระองค์ทรงประสงค์</w:t>
      </w:r>
      <w:r w:rsidRPr="00400B33">
        <w:t xml:space="preserve">’ </w:t>
      </w:r>
      <w:r w:rsidRPr="002601AE">
        <w:rPr>
          <w:lang w:val="ru-RU"/>
        </w:rPr>
        <w:t>และด้วยความเชื่อมั่นในพระเจ้า</w:t>
      </w:r>
      <w:r w:rsidRPr="00400B33">
        <w:t xml:space="preserve"> </w:t>
      </w:r>
      <w:r w:rsidRPr="002601AE">
        <w:rPr>
          <w:lang w:val="ru-RU"/>
        </w:rPr>
        <w:t>เราจึงมอบตัวให้พระองค์</w:t>
      </w:r>
      <w:r w:rsidRPr="00400B33">
        <w:t xml:space="preserve"> </w:t>
      </w:r>
      <w:r w:rsidRPr="002601AE">
        <w:rPr>
          <w:lang w:val="ru-RU"/>
        </w:rPr>
        <w:t>แต่แม้เราจะพูดว่า</w:t>
      </w:r>
      <w:r w:rsidRPr="00400B33">
        <w:t xml:space="preserve"> ‘</w:t>
      </w:r>
      <w:r w:rsidRPr="002601AE">
        <w:rPr>
          <w:i/>
          <w:iCs/>
          <w:lang w:val="ru-RU"/>
        </w:rPr>
        <w:t>ขอให้พระประสงค์ของพระองค์เป็น</w:t>
      </w:r>
      <w:r>
        <w:rPr>
          <w:lang w:val="ru-RU"/>
        </w:rPr>
        <w:t>ไปตามที่พระองค์ทรงประสงค์</w:t>
      </w:r>
      <w:r w:rsidRPr="00400B33">
        <w:t xml:space="preserve">’ </w:t>
      </w:r>
      <w:r w:rsidRPr="002601AE">
        <w:rPr>
          <w:lang w:val="ru-RU"/>
        </w:rPr>
        <w:t>เราก็ยังคงยืนกรานในความประสงค์ของตนเองไปด้วย</w:t>
      </w:r>
      <w:r w:rsidRPr="00400B33">
        <w:t xml:space="preserve"> </w:t>
      </w:r>
      <w:r w:rsidRPr="002601AE">
        <w:rPr>
          <w:lang w:val="ru-RU"/>
        </w:rPr>
        <w:t>แล้วในกรณีเช่นนี้</w:t>
      </w:r>
      <w:r w:rsidRPr="00400B33">
        <w:t xml:space="preserve"> </w:t>
      </w:r>
      <w:r w:rsidRPr="002601AE">
        <w:rPr>
          <w:lang w:val="ru-RU"/>
        </w:rPr>
        <w:t>พระเจ้าจะทรงทำอะไรให้เราได้บ้าง</w:t>
      </w:r>
      <w:r w:rsidRPr="00400B33">
        <w:t xml:space="preserve">? </w:t>
      </w:r>
    </w:p>
    <w:p w14:paraId="6DE912BC" w14:textId="77777777" w:rsidR="00EF488A" w:rsidRPr="00400B33" w:rsidRDefault="00EF488A" w:rsidP="00B87D11"/>
    <w:p w14:paraId="2180AFC2" w14:textId="77777777" w:rsidR="00EF488A" w:rsidRPr="00400B33" w:rsidRDefault="00000000" w:rsidP="00B87D11">
      <w:pPr>
        <w:pStyle w:val="Heading4"/>
      </w:pPr>
      <w:bookmarkStart w:id="75" w:name="_Toc196932398"/>
      <w:bookmarkStart w:id="76" w:name="_Toc196932942"/>
      <w:bookmarkStart w:id="77" w:name="_Toc242097239"/>
      <w:r w:rsidRPr="002601AE">
        <w:rPr>
          <w:lang w:val="ru-RU"/>
        </w:rPr>
        <w:t>ภาวะมีบุตรยากในคู่สมรส</w:t>
      </w:r>
      <w:bookmarkEnd w:id="75"/>
      <w:bookmarkEnd w:id="76"/>
      <w:bookmarkEnd w:id="77"/>
    </w:p>
    <w:p w14:paraId="60E369E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มีคู่สามีภรรยามาพบเรา</w:t>
      </w:r>
      <w:r w:rsidRPr="00400B33">
        <w:t xml:space="preserve"> </w:t>
      </w:r>
      <w:r w:rsidRPr="002601AE">
        <w:rPr>
          <w:lang w:val="ru-RU"/>
        </w:rPr>
        <w:t>ทั้งสามีและภรรยาต่างมีโรคธาลัสซีเมียชนิดที่ยังไม่ได้รับการวินิจฉัย</w:t>
      </w:r>
      <w:r w:rsidRPr="00400B33">
        <w:t xml:space="preserve"> </w:t>
      </w:r>
      <w:r w:rsidRPr="002601AE">
        <w:rPr>
          <w:lang w:val="ru-RU"/>
        </w:rPr>
        <w:t>พวกเขาถามเราว่าควรมีลูกหรือไม่</w:t>
      </w:r>
      <w:r w:rsidRPr="00400B33">
        <w:t xml:space="preserve"> </w:t>
      </w:r>
      <w:r w:rsidRPr="002601AE">
        <w:rPr>
          <w:lang w:val="ru-RU"/>
        </w:rPr>
        <w:t>เราแนะนำให้พวกเขาไปขอคำปรึกษาจากพ่อทางจิตวิญญาณของพวกเขา</w:t>
      </w:r>
      <w:r w:rsidRPr="00400B33">
        <w:t xml:space="preserve"> </w:t>
      </w:r>
    </w:p>
    <w:p w14:paraId="0F61FD1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ผู้ให้คำปรึกษาทางจิตวิญญาณไม่สามารถห้ามคู่สามีภรรยาเช่นนี้ไม่ให้มีลูกได้</w:t>
      </w:r>
      <w:r w:rsidRPr="00400B33">
        <w:t xml:space="preserve"> </w:t>
      </w:r>
      <w:r w:rsidRPr="002601AE">
        <w:rPr>
          <w:lang w:val="ru-RU"/>
        </w:rPr>
        <w:t>ผู้ให้คำปรึกษาทางจิตวิญญาณต้องส่งเสริมความบริสุทธิ์ในคู่สามีภรรยาดังกล่าว</w:t>
      </w:r>
      <w:r w:rsidRPr="00400B33">
        <w:t xml:space="preserve"> </w:t>
      </w:r>
      <w:r w:rsidRPr="002601AE">
        <w:rPr>
          <w:lang w:val="ru-RU"/>
        </w:rPr>
        <w:t>เพื่อให้พวกเขาพยายามปฏิบัติความอดกลั้น</w:t>
      </w:r>
      <w:r w:rsidRPr="00400B33">
        <w:t xml:space="preserve"> </w:t>
      </w:r>
      <w:r w:rsidRPr="002601AE">
        <w:rPr>
          <w:lang w:val="ru-RU"/>
        </w:rPr>
        <w:t>และด้วยวิจารณญาณ</w:t>
      </w:r>
      <w:r w:rsidRPr="00400B33">
        <w:t xml:space="preserve"> </w:t>
      </w:r>
      <w:r w:rsidRPr="002601AE">
        <w:rPr>
          <w:lang w:val="ru-RU"/>
        </w:rPr>
        <w:t>ผู้ให้คำปรึกษาทางจิตวิญญาณต้องแสดงความผ่อนปรนต่อพวกเขา</w:t>
      </w:r>
      <w:r w:rsidRPr="00400B33">
        <w:t xml:space="preserve"> </w:t>
      </w:r>
    </w:p>
    <w:p w14:paraId="3D3703B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มีคู่สามีภรรยาบางคู่ที่แม้จะใช้ชีวิตอย่างเคร่งครัดทางจิตวิญญาณและปรารถนาจะมีลูก</w:t>
      </w:r>
      <w:r w:rsidRPr="00400B33">
        <w:t xml:space="preserve"> </w:t>
      </w:r>
      <w:r w:rsidRPr="002601AE">
        <w:rPr>
          <w:lang w:val="ru-RU"/>
        </w:rPr>
        <w:t>แต่กลับไม่สามารถมีลูกได้</w:t>
      </w:r>
      <w:r w:rsidRPr="00400B33">
        <w:t xml:space="preserve"> </w:t>
      </w:r>
    </w:p>
    <w:p w14:paraId="0297663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พระเจ้าไม่ประทานลูกให้คนจำนวนมาก</w:t>
      </w:r>
      <w:r w:rsidRPr="00400B33">
        <w:t xml:space="preserve"> </w:t>
      </w:r>
      <w:r w:rsidRPr="002601AE">
        <w:rPr>
          <w:lang w:val="ru-RU"/>
        </w:rPr>
        <w:t>เพื่อให้คนเหล่านี้ได้รักลูกๆ</w:t>
      </w:r>
      <w:r w:rsidRPr="00400B33">
        <w:t xml:space="preserve"> </w:t>
      </w:r>
      <w:r w:rsidRPr="002601AE">
        <w:rPr>
          <w:lang w:val="ru-RU"/>
        </w:rPr>
        <w:t>ของทั้งโลกเหมือนลูกของตนเอง</w:t>
      </w:r>
      <w:r w:rsidRPr="00400B33">
        <w:t xml:space="preserve"> </w:t>
      </w:r>
      <w:r w:rsidRPr="002601AE">
        <w:rPr>
          <w:lang w:val="ru-RU"/>
        </w:rPr>
        <w:t>และด้วยวิธีนี้</w:t>
      </w:r>
      <w:r w:rsidRPr="00400B33">
        <w:t xml:space="preserve"> </w:t>
      </w:r>
      <w:r w:rsidRPr="002601AE">
        <w:rPr>
          <w:lang w:val="ru-RU"/>
        </w:rPr>
        <w:t>พวกเขาจึงสามารถช่วยนำพาให้เกิดการเกิดใหม่ทางจิตวิญญาณได้</w:t>
      </w:r>
      <w:r w:rsidRPr="00400B33">
        <w:t xml:space="preserve"> </w:t>
      </w:r>
      <w:r w:rsidRPr="002601AE">
        <w:rPr>
          <w:lang w:val="ru-RU"/>
        </w:rPr>
        <w:t>มีชายคนหนึ่งที่ไม่มีลูกเป็นของตนเอง</w:t>
      </w:r>
      <w:r w:rsidRPr="00400B33">
        <w:t xml:space="preserve"> </w:t>
      </w:r>
      <w:r w:rsidRPr="002601AE">
        <w:rPr>
          <w:lang w:val="ru-RU"/>
        </w:rPr>
        <w:t>แต่ทุกครั้งที่เขาออกจากบ้าน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จากบ้านข้างเคียงจะวิ่งมาหาเขาและล้อมรอบเขาด้วยความรัก</w:t>
      </w:r>
      <w:r w:rsidRPr="00400B33">
        <w:t xml:space="preserve"> </w:t>
      </w:r>
      <w:r w:rsidRPr="002601AE">
        <w:rPr>
          <w:lang w:val="ru-RU"/>
        </w:rPr>
        <w:t>พวกเขาไม่ยอมให้เขาไปทำงาน</w:t>
      </w:r>
      <w:r w:rsidRPr="00400B33">
        <w:t xml:space="preserve"> </w:t>
      </w:r>
      <w:r w:rsidRPr="002601AE">
        <w:rPr>
          <w:lang w:val="ru-RU"/>
        </w:rPr>
        <w:t>ท่านเห็นไหม</w:t>
      </w:r>
      <w:r w:rsidRPr="00400B33">
        <w:t xml:space="preserve">: </w:t>
      </w:r>
      <w:r w:rsidRPr="002601AE">
        <w:rPr>
          <w:lang w:val="ru-RU"/>
        </w:rPr>
        <w:t>พระเจ้าไม่ได้ประทานลูกให้ชายคนนี้</w:t>
      </w:r>
      <w:r w:rsidRPr="00400B33">
        <w:t xml:space="preserve"> </w:t>
      </w:r>
      <w:r w:rsidRPr="002601AE">
        <w:rPr>
          <w:lang w:val="ru-RU"/>
        </w:rPr>
        <w:t>แต่พระองค์ได้อวยพรเขาให้เด็กๆ</w:t>
      </w:r>
      <w:r w:rsidRPr="00400B33">
        <w:t xml:space="preserve"> </w:t>
      </w:r>
      <w:r w:rsidRPr="002601AE">
        <w:rPr>
          <w:lang w:val="ru-RU"/>
        </w:rPr>
        <w:t>ในละแวกนั้นรักเขาเหมือนพ่อ</w:t>
      </w:r>
      <w:r w:rsidRPr="00400B33">
        <w:t xml:space="preserve"> </w:t>
      </w:r>
      <w:r w:rsidRPr="002601AE">
        <w:rPr>
          <w:lang w:val="ru-RU"/>
        </w:rPr>
        <w:t>ส่วนเขาเองก็ช่วยพวกเขาทางจิตวิญญาณด้วยวิธีของเขาเอง</w:t>
      </w:r>
      <w:r w:rsidRPr="00400B33">
        <w:t xml:space="preserve"> </w:t>
      </w:r>
      <w:r w:rsidRPr="002601AE">
        <w:rPr>
          <w:lang w:val="ru-RU"/>
        </w:rPr>
        <w:t>ทางของพระเจ้านั้นลึกลับเกินกว่าจะเข้าใจได้</w:t>
      </w:r>
      <w:r w:rsidRPr="00400B33">
        <w:t xml:space="preserve"> </w:t>
      </w:r>
    </w:p>
    <w:p w14:paraId="05383B4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ในบางกรณี</w:t>
      </w:r>
      <w:r w:rsidRPr="00400B33">
        <w:t xml:space="preserve"> </w:t>
      </w:r>
      <w:r w:rsidRPr="002601AE">
        <w:rPr>
          <w:lang w:val="ru-RU"/>
        </w:rPr>
        <w:t>พระเจ้าไม่ประทานลูกให้คู่สามีภรรยา</w:t>
      </w:r>
      <w:r w:rsidRPr="00400B33">
        <w:t xml:space="preserve"> </w:t>
      </w:r>
      <w:r w:rsidRPr="002601AE">
        <w:rPr>
          <w:lang w:val="ru-RU"/>
        </w:rPr>
        <w:t>เพื่อให้พวกเขาได้รับเด็กกำพร้ามาเลี้ยง</w:t>
      </w:r>
      <w:r w:rsidRPr="00400B33">
        <w:t xml:space="preserve"> </w:t>
      </w:r>
      <w:r w:rsidRPr="002601AE">
        <w:rPr>
          <w:lang w:val="ru-RU"/>
        </w:rPr>
        <w:t>ฉันเคยรู้จักชายคริสเตียนผู้ใจดีคนหนึ่ง</w:t>
      </w:r>
      <w:r w:rsidRPr="00400B33">
        <w:t xml:space="preserve"> </w:t>
      </w:r>
      <w:r w:rsidRPr="002601AE">
        <w:rPr>
          <w:lang w:val="ru-RU"/>
        </w:rPr>
        <w:t>ซึ่งเป็นทนายความ</w:t>
      </w:r>
      <w:r w:rsidRPr="00400B33">
        <w:t xml:space="preserve"> </w:t>
      </w:r>
      <w:r w:rsidRPr="002601AE">
        <w:rPr>
          <w:lang w:val="ru-RU"/>
        </w:rPr>
        <w:t>วันหนึ่งเมื่อฉันได้มาที่เมือง</w:t>
      </w:r>
      <w:r w:rsidRPr="00400B33">
        <w:t xml:space="preserve"> —</w:t>
      </w:r>
      <w:r w:rsidRPr="002601AE">
        <w:rPr>
          <w:lang w:val="ru-RU"/>
        </w:rPr>
        <w:t>เมืองที่เขาอาศัยอยู่</w:t>
      </w:r>
      <w:r w:rsidRPr="00400B33">
        <w:t>—</w:t>
      </w:r>
      <w:r w:rsidRPr="002601AE">
        <w:rPr>
          <w:lang w:val="ru-RU"/>
        </w:rPr>
        <w:t>ฉันจึงไปเยี่ยมบ้านเขา</w:t>
      </w:r>
      <w:r w:rsidRPr="00400B33">
        <w:t xml:space="preserve"> </w:t>
      </w:r>
      <w:r w:rsidRPr="002601AE">
        <w:rPr>
          <w:lang w:val="ru-RU"/>
        </w:rPr>
        <w:t>เขาต้อนรับฉันอย่างอบอุ่นมาก</w:t>
      </w:r>
      <w:r w:rsidRPr="00400B33">
        <w:t xml:space="preserve"> </w:t>
      </w:r>
      <w:r w:rsidRPr="002601AE">
        <w:rPr>
          <w:lang w:val="ru-RU"/>
        </w:rPr>
        <w:t>และฉันได้พักอยู่กับเขาเป็นแขกหนึ่งวัน</w:t>
      </w:r>
      <w:r w:rsidRPr="00400B33">
        <w:t xml:space="preserve"> </w:t>
      </w:r>
      <w:r w:rsidRPr="002601AE">
        <w:rPr>
          <w:lang w:val="ru-RU"/>
        </w:rPr>
        <w:lastRenderedPageBreak/>
        <w:t>ผมยังได้พบภรรยาของเขาด้วย</w:t>
      </w:r>
      <w:r w:rsidRPr="00400B33">
        <w:t xml:space="preserve"> </w:t>
      </w:r>
      <w:r w:rsidRPr="002601AE">
        <w:rPr>
          <w:lang w:val="ru-RU"/>
        </w:rPr>
        <w:t>เธอเป็นคนมีคุณธรรมไม่แพ้สามีเลย</w:t>
      </w:r>
      <w:r w:rsidRPr="00400B33">
        <w:t xml:space="preserve"> </w:t>
      </w:r>
      <w:r w:rsidRPr="002601AE">
        <w:rPr>
          <w:lang w:val="ru-RU"/>
        </w:rPr>
        <w:t>จากเธอ</w:t>
      </w:r>
      <w:r w:rsidRPr="00400B33">
        <w:t xml:space="preserve"> </w:t>
      </w:r>
      <w:r w:rsidRPr="002601AE">
        <w:rPr>
          <w:lang w:val="ru-RU"/>
        </w:rPr>
        <w:t>ผมได้เรียนรู้เกี่ยวกับชีวิตทางจิตวิญญาณที่สามีเธอดำเนินมา</w:t>
      </w:r>
      <w:r w:rsidRPr="00400B33">
        <w:t xml:space="preserve"> </w:t>
      </w:r>
      <w:r w:rsidRPr="002601AE">
        <w:rPr>
          <w:lang w:val="ru-RU"/>
        </w:rPr>
        <w:t>และจากเขา</w:t>
      </w:r>
      <w:r w:rsidRPr="00400B33">
        <w:t xml:space="preserve"> — </w:t>
      </w:r>
      <w:r w:rsidRPr="002601AE">
        <w:rPr>
          <w:lang w:val="ru-RU"/>
        </w:rPr>
        <w:t>เกี่ยวกับสภาพทางจิตวิญญาณของภรรยาเขา</w:t>
      </w:r>
      <w:r w:rsidRPr="00400B33">
        <w:t xml:space="preserve"> </w:t>
      </w:r>
    </w:p>
    <w:p w14:paraId="59478FC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ต่อมา</w:t>
      </w:r>
      <w:r w:rsidRPr="00400B33">
        <w:t xml:space="preserve"> </w:t>
      </w:r>
      <w:r w:rsidRPr="002601AE">
        <w:rPr>
          <w:lang w:val="ru-RU"/>
        </w:rPr>
        <w:t>ผมได้ทราบเกี่ยวกับคนเหล่านี้จากคริสเตียนคนอื่น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ที่รู้จักพวกเขาและเคยได้รับความเมตตาต่าง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จากพวกเขา</w:t>
      </w:r>
      <w:r w:rsidRPr="00400B33">
        <w:t xml:space="preserve"> </w:t>
      </w:r>
      <w:r w:rsidRPr="002601AE">
        <w:rPr>
          <w:lang w:val="ru-RU"/>
        </w:rPr>
        <w:t>ผู้รับใช้พระเจ้าท่านนี้ปฏิบัติหน้าที่ทนายความด้วยความซื่อสัตย์</w:t>
      </w:r>
      <w:r w:rsidRPr="00400B33">
        <w:t xml:space="preserve"> </w:t>
      </w:r>
      <w:r w:rsidRPr="002601AE">
        <w:rPr>
          <w:lang w:val="ru-RU"/>
        </w:rPr>
        <w:t>เมื่อเห็นว่าผู้ถูกกล่าวหานั้นเป็นผู้ฉ้อโกงจริง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เขาไม่เพียงแต่ปฏิเสธที่จะรับเป็นทนายความให้เขา</w:t>
      </w:r>
      <w:r w:rsidRPr="00400B33">
        <w:t xml:space="preserve"> </w:t>
      </w:r>
      <w:r w:rsidRPr="002601AE">
        <w:rPr>
          <w:lang w:val="ru-RU"/>
        </w:rPr>
        <w:t>แต่ยังตักเตือนเขาอย่างเคร่งครัด</w:t>
      </w:r>
      <w:r w:rsidRPr="00400B33">
        <w:t xml:space="preserve"> </w:t>
      </w:r>
      <w:r w:rsidRPr="002601AE">
        <w:rPr>
          <w:lang w:val="ru-RU"/>
        </w:rPr>
        <w:t>เพื่อให้เขากลับมาคิดได้</w:t>
      </w:r>
      <w:r w:rsidRPr="00400B33">
        <w:t xml:space="preserve"> </w:t>
      </w:r>
      <w:r w:rsidRPr="002601AE">
        <w:rPr>
          <w:lang w:val="ru-RU"/>
        </w:rPr>
        <w:t>เมื่อเขาเห็นว่าผู้ใดมีความผิดแต่ได้กลับใจแล้ว</w:t>
      </w:r>
      <w:r w:rsidRPr="00400B33">
        <w:t xml:space="preserve"> </w:t>
      </w:r>
      <w:r w:rsidRPr="002601AE">
        <w:rPr>
          <w:lang w:val="ru-RU"/>
        </w:rPr>
        <w:t>เขาจะพยายามไกล่เกลี่ยให้เรื่องจบลง</w:t>
      </w:r>
      <w:r w:rsidRPr="00400B33">
        <w:t xml:space="preserve"> </w:t>
      </w:r>
      <w:r w:rsidRPr="002601AE">
        <w:rPr>
          <w:lang w:val="ru-RU"/>
        </w:rPr>
        <w:t>หรือทำให้ได้รับคำพิพากษาที่เบาลง</w:t>
      </w:r>
      <w:r w:rsidRPr="00400B33">
        <w:t xml:space="preserve"> </w:t>
      </w:r>
      <w:r w:rsidRPr="002601AE">
        <w:rPr>
          <w:lang w:val="ru-RU"/>
        </w:rPr>
        <w:t>เมื่อเขาเห็นว่ามีการกล่าวหาอย่างไม่เป็นธรรมต่อคนจน</w:t>
      </w:r>
      <w:r w:rsidRPr="00400B33">
        <w:t xml:space="preserve"> </w:t>
      </w:r>
      <w:r w:rsidRPr="002601AE">
        <w:rPr>
          <w:lang w:val="ru-RU"/>
        </w:rPr>
        <w:t>เขาจะรับเป็นทนายความให้โดยไม่คิดค่าใช้จ่าย</w:t>
      </w:r>
      <w:r w:rsidRPr="00400B33">
        <w:t xml:space="preserve"> </w:t>
      </w:r>
      <w:r w:rsidRPr="002601AE">
        <w:rPr>
          <w:lang w:val="ru-RU"/>
        </w:rPr>
        <w:t>และพยายามล้างมลทินให้ชายผู้นั้นในศาล</w:t>
      </w:r>
      <w:r w:rsidRPr="00400B33">
        <w:t xml:space="preserve"> </w:t>
      </w:r>
      <w:r w:rsidRPr="002601AE">
        <w:rPr>
          <w:lang w:val="ru-RU"/>
        </w:rPr>
        <w:t>ชายคนนี้ใช้ชีวิตอย่างเรียบง่ายมาก</w:t>
      </w:r>
      <w:r w:rsidRPr="00400B33">
        <w:t xml:space="preserve"> </w:t>
      </w:r>
      <w:r w:rsidRPr="002601AE">
        <w:rPr>
          <w:lang w:val="ru-RU"/>
        </w:rPr>
        <w:t>ดังนั้นเงินน้อยนิดที่เขาหาได้ก็เพียงพอที่จะเลี้ยงตัวและช่วยเหลือครอบครัวที่ยากจนได้</w:t>
      </w:r>
      <w:r w:rsidRPr="00400B33">
        <w:t xml:space="preserve"> </w:t>
      </w:r>
      <w:r w:rsidRPr="002601AE">
        <w:rPr>
          <w:lang w:val="ru-RU"/>
        </w:rPr>
        <w:t>บ้านของทนายความผู้เคร่งครัดผู้นี้คือโอเอซิสทางจิตวิญญาณที่แท้จริง</w:t>
      </w:r>
      <w:r w:rsidRPr="00400B33">
        <w:t xml:space="preserve"> </w:t>
      </w:r>
      <w:r w:rsidRPr="002601AE">
        <w:rPr>
          <w:lang w:val="ru-RU"/>
        </w:rPr>
        <w:t>ท่ามกลางทะเลทรายซาฮาราทางจิตวิญญาณของเมืองที่เขาอาศัยอยู่</w:t>
      </w:r>
      <w:r w:rsidRPr="00400B33">
        <w:t xml:space="preserve"> </w:t>
      </w:r>
      <w:r w:rsidRPr="002601AE">
        <w:rPr>
          <w:lang w:val="ru-RU"/>
        </w:rPr>
        <w:t>มันเป็นสถานที่รวมตัวของผู้ทุกข์ยาก</w:t>
      </w:r>
      <w:r w:rsidRPr="00400B33">
        <w:t xml:space="preserve"> </w:t>
      </w:r>
      <w:r w:rsidRPr="002601AE">
        <w:rPr>
          <w:lang w:val="ru-RU"/>
        </w:rPr>
        <w:t>ผู้ยากจน</w:t>
      </w:r>
      <w:r w:rsidRPr="00400B33">
        <w:t xml:space="preserve"> </w:t>
      </w:r>
      <w:r w:rsidRPr="002601AE">
        <w:rPr>
          <w:lang w:val="ru-RU"/>
        </w:rPr>
        <w:t>และผู้ว่างงาน</w:t>
      </w:r>
      <w:r w:rsidRPr="00400B33">
        <w:t xml:space="preserve">; </w:t>
      </w:r>
      <w:r w:rsidRPr="002601AE">
        <w:rPr>
          <w:lang w:val="ru-RU"/>
        </w:rPr>
        <w:t>ผู้ที่มีปัญหาครอบครัวก็มาที่นั่นเช่นกัน</w:t>
      </w:r>
      <w:r w:rsidRPr="00400B33">
        <w:t xml:space="preserve"> </w:t>
      </w:r>
      <w:r w:rsidRPr="002601AE">
        <w:rPr>
          <w:lang w:val="ru-RU"/>
        </w:rPr>
        <w:t>และเขาได้ช่วยเหลือคนโชคร้ายทั้งหมดเหล่านี้</w:t>
      </w:r>
      <w:r w:rsidRPr="00400B33">
        <w:t xml:space="preserve"> </w:t>
      </w:r>
      <w:r w:rsidRPr="002601AE">
        <w:rPr>
          <w:lang w:val="ru-RU"/>
        </w:rPr>
        <w:t>โดยดูแลพวกเขาเหมือนพ่อที่ใจดี</w:t>
      </w:r>
      <w:r w:rsidRPr="00400B33">
        <w:t xml:space="preserve"> </w:t>
      </w:r>
      <w:r w:rsidRPr="002601AE">
        <w:rPr>
          <w:lang w:val="ru-RU"/>
        </w:rPr>
        <w:t>ชายคนนี้มีความสัมพันธ์กับบุคคลที่ดำรงตำแหน่งสำคัญ</w:t>
      </w:r>
      <w:r w:rsidRPr="00400B33">
        <w:t xml:space="preserve"> </w:t>
      </w:r>
      <w:r w:rsidRPr="002601AE">
        <w:rPr>
          <w:lang w:val="ru-RU"/>
        </w:rPr>
        <w:t>พวกเขาต่างรักและเคารพเขา</w:t>
      </w:r>
      <w:r w:rsidRPr="00400B33">
        <w:t xml:space="preserve"> </w:t>
      </w:r>
      <w:r w:rsidRPr="002601AE">
        <w:rPr>
          <w:lang w:val="ru-RU"/>
        </w:rPr>
        <w:t>ดังนั้นเมื่อเขาโทรหาผู้รู้จักที่มีตำแหน่งสูงเพื่อขอความช่วยเหลือให้กับคนยากจนในเรื่องใดเรื่องหนึ่ง</w:t>
      </w:r>
      <w:r w:rsidRPr="00400B33">
        <w:t xml:space="preserve"> </w:t>
      </w:r>
      <w:r w:rsidRPr="002601AE">
        <w:rPr>
          <w:lang w:val="ru-RU"/>
        </w:rPr>
        <w:t>หรือในยามเจ็บป่วย</w:t>
      </w:r>
      <w:r w:rsidRPr="00400B33">
        <w:t xml:space="preserve"> </w:t>
      </w:r>
      <w:r w:rsidRPr="002601AE">
        <w:rPr>
          <w:lang w:val="ru-RU"/>
        </w:rPr>
        <w:t>ไม่มีใครปฏิเสธเขา</w:t>
      </w:r>
      <w:r w:rsidRPr="00400B33">
        <w:t xml:space="preserve"> </w:t>
      </w:r>
      <w:r w:rsidRPr="002601AE">
        <w:rPr>
          <w:lang w:val="ru-RU"/>
        </w:rPr>
        <w:t>ภรรยาของเขาก็ทำงานในลักษณะเดียวกัน</w:t>
      </w:r>
      <w:r w:rsidRPr="00400B33">
        <w:t xml:space="preserve"> </w:t>
      </w:r>
      <w:r w:rsidRPr="002601AE">
        <w:rPr>
          <w:lang w:val="ru-RU"/>
        </w:rPr>
        <w:t>เธอช่วยเหลือเด็กๆ</w:t>
      </w:r>
      <w:r w:rsidRPr="00400B33">
        <w:t xml:space="preserve"> </w:t>
      </w:r>
      <w:r w:rsidRPr="002601AE">
        <w:rPr>
          <w:lang w:val="ru-RU"/>
        </w:rPr>
        <w:t>หรือเยาวชนที่ยากจนจนไม่มีเงินไปเรียน</w:t>
      </w:r>
      <w:r w:rsidRPr="00400B33">
        <w:t xml:space="preserve"> </w:t>
      </w:r>
      <w:r w:rsidRPr="002601AE">
        <w:rPr>
          <w:lang w:val="ru-RU"/>
        </w:rPr>
        <w:t>เธอเป็นเหมือนแม่ของพวกเขา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ในระหว่างการสนทนาของฉันกับเธอ</w:t>
      </w:r>
      <w:r w:rsidRPr="00400B33">
        <w:t xml:space="preserve"> </w:t>
      </w:r>
      <w:r w:rsidRPr="002601AE">
        <w:rPr>
          <w:lang w:val="ru-RU"/>
        </w:rPr>
        <w:t>ผู้หญิงคนนี้ได้พูดออกมาโดยไม่ตั้งใจว่า</w:t>
      </w:r>
      <w:r w:rsidRPr="00400B33">
        <w:t>: ‘</w:t>
      </w:r>
      <w:r w:rsidRPr="002601AE">
        <w:rPr>
          <w:lang w:val="ru-RU"/>
        </w:rPr>
        <w:t>ก่อนที่ฉันจะแต่งงาน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 </w:t>
      </w:r>
      <w:r w:rsidRPr="002601AE">
        <w:rPr>
          <w:lang w:val="ru-RU"/>
        </w:rPr>
        <w:t>ฉันเคยสอนในโรงเรียนมัธยม</w:t>
      </w:r>
      <w:r w:rsidRPr="00400B33">
        <w:t xml:space="preserve"> “</w:t>
      </w:r>
      <w:r w:rsidRPr="002601AE">
        <w:rPr>
          <w:lang w:val="ru-RU"/>
        </w:rPr>
        <w:t>ทันทีหลังแต่งงาน</w:t>
      </w:r>
      <w:r w:rsidRPr="00400B33">
        <w:t xml:space="preserve"> </w:t>
      </w:r>
      <w:r w:rsidRPr="002601AE">
        <w:rPr>
          <w:lang w:val="ru-RU"/>
        </w:rPr>
        <w:t>ฉันก็ลาออกจากงาน</w:t>
      </w:r>
      <w:r w:rsidRPr="00400B33">
        <w:t xml:space="preserve"> </w:t>
      </w:r>
      <w:r w:rsidRPr="002601AE">
        <w:rPr>
          <w:lang w:val="ru-RU"/>
        </w:rPr>
        <w:t>เพราะตัดสินใจจะเป็นแม่ที่ดี</w:t>
      </w:r>
      <w:r w:rsidRPr="00400B33">
        <w:t xml:space="preserve"> </w:t>
      </w:r>
      <w:r w:rsidRPr="002601AE">
        <w:rPr>
          <w:lang w:val="ru-RU"/>
        </w:rPr>
        <w:t>ฉันขอให้พระคริสต์ประทานลูกให้ฉันมากมาย</w:t>
      </w:r>
      <w:r w:rsidRPr="00400B33">
        <w:t>—</w:t>
      </w:r>
      <w:r w:rsidRPr="002601AE">
        <w:rPr>
          <w:lang w:val="ru-RU"/>
        </w:rPr>
        <w:t>แม้กระทั่งยี่สิบคน</w:t>
      </w:r>
      <w:r w:rsidRPr="00400B33">
        <w:t>—</w:t>
      </w:r>
      <w:r w:rsidRPr="002601AE">
        <w:rPr>
          <w:lang w:val="ru-RU"/>
        </w:rPr>
        <w:t>แต่ไม่โชคดีที่พระองค์ไม่ได้ประทานให้ฉัน</w:t>
      </w:r>
      <w:r>
        <w:rPr>
          <w:lang w:val="ru-RU"/>
        </w:rPr>
        <w:t>แม้แต่คนเดียว</w:t>
      </w:r>
      <w:r w:rsidRPr="00400B33">
        <w:t xml:space="preserve">” </w:t>
      </w:r>
      <w:r w:rsidRPr="002601AE">
        <w:rPr>
          <w:lang w:val="ru-RU"/>
        </w:rPr>
        <w:t>แล้วฉันก็ตอบเธอว่า</w:t>
      </w:r>
      <w:r w:rsidRPr="00400B33">
        <w:t>: “</w:t>
      </w:r>
      <w:r w:rsidRPr="002601AE">
        <w:rPr>
          <w:lang w:val="ru-RU"/>
        </w:rPr>
        <w:t>พี่น้อง</w:t>
      </w:r>
      <w:r w:rsidRPr="00400B33">
        <w:t xml:space="preserve"> </w:t>
      </w:r>
      <w:r w:rsidRPr="002601AE">
        <w:rPr>
          <w:lang w:val="ru-RU"/>
        </w:rPr>
        <w:t>คุณมีลูกมากกว่าห้าร้อยคนแล้ว</w:t>
      </w:r>
      <w:r w:rsidRPr="00400B33">
        <w:t xml:space="preserve"> </w:t>
      </w:r>
      <w:r w:rsidRPr="002601AE">
        <w:rPr>
          <w:lang w:val="ru-RU"/>
        </w:rPr>
        <w:t>แต่คุณยังบ่นอยู่หรือ</w:t>
      </w:r>
      <w:r w:rsidRPr="00400B33">
        <w:t xml:space="preserve">? </w:t>
      </w:r>
      <w:r w:rsidRPr="002601AE">
        <w:rPr>
          <w:lang w:val="ru-RU"/>
        </w:rPr>
        <w:t>พระคริสต์ได้เห็นความตั้งใจดีของคุณแล้ว</w:t>
      </w:r>
      <w:r w:rsidRPr="00400B33">
        <w:t xml:space="preserve"> </w:t>
      </w:r>
      <w:r w:rsidRPr="002601AE">
        <w:rPr>
          <w:lang w:val="ru-RU"/>
        </w:rPr>
        <w:t>และพระองค์จะให้รางวัลคุณสำหรับสิ่งนั้น</w:t>
      </w:r>
      <w:r w:rsidRPr="00400B33">
        <w:t xml:space="preserve"> </w:t>
      </w:r>
      <w:r w:rsidRPr="002601AE">
        <w:rPr>
          <w:lang w:val="ru-RU"/>
        </w:rPr>
        <w:t>ตอนนี้</w:t>
      </w:r>
      <w:r w:rsidRPr="00400B33">
        <w:t xml:space="preserve"> </w:t>
      </w:r>
      <w:r w:rsidRPr="002601AE">
        <w:rPr>
          <w:lang w:val="ru-RU"/>
        </w:rPr>
        <w:t>ด้วยการช่วยเด็กๆ</w:t>
      </w:r>
      <w:r w:rsidRPr="00400B33">
        <w:t xml:space="preserve"> </w:t>
      </w:r>
      <w:r w:rsidRPr="002601AE">
        <w:rPr>
          <w:lang w:val="ru-RU"/>
        </w:rPr>
        <w:t>จำนวนมากให้เกิดใหม่ทางจิตวิญญาณ</w:t>
      </w:r>
      <w:r w:rsidRPr="00400B33">
        <w:t xml:space="preserve"> </w:t>
      </w:r>
      <w:r w:rsidRPr="002601AE">
        <w:rPr>
          <w:lang w:val="ru-RU"/>
        </w:rPr>
        <w:t>คุณเป็นแม่ที่ดีกว่าคนอื่นๆ</w:t>
      </w:r>
      <w:r w:rsidRPr="00400B33">
        <w:t xml:space="preserve"> </w:t>
      </w:r>
      <w:r w:rsidRPr="002601AE">
        <w:rPr>
          <w:lang w:val="ru-RU"/>
        </w:rPr>
        <w:t>มากมาย</w:t>
      </w:r>
      <w:r w:rsidRPr="00400B33">
        <w:t xml:space="preserve"> </w:t>
      </w:r>
      <w:r w:rsidRPr="002601AE">
        <w:rPr>
          <w:lang w:val="ru-RU"/>
        </w:rPr>
        <w:t>คุณยังเหนือกว่าแม่ๆ</w:t>
      </w:r>
      <w:r w:rsidRPr="00400B33">
        <w:t xml:space="preserve"> </w:t>
      </w:r>
      <w:r w:rsidRPr="002601AE">
        <w:rPr>
          <w:lang w:val="ru-RU"/>
        </w:rPr>
        <w:t>ที่มีลูกหลายคนด้วยซ้ำ</w:t>
      </w:r>
      <w:r w:rsidRPr="00400B33">
        <w:t xml:space="preserve">! </w:t>
      </w:r>
      <w:r w:rsidRPr="002601AE">
        <w:rPr>
          <w:lang w:val="ru-RU"/>
        </w:rPr>
        <w:t>และรางวัลที่คุณจะได้รับก็จะยิ่งใหญ่กว่ามาก</w:t>
      </w:r>
      <w:r w:rsidRPr="00400B33">
        <w:t xml:space="preserve"> </w:t>
      </w:r>
      <w:r w:rsidRPr="002601AE">
        <w:rPr>
          <w:lang w:val="ru-RU"/>
        </w:rPr>
        <w:t>เพราะเมื่อเด็กๆ</w:t>
      </w:r>
      <w:r w:rsidRPr="00400B33">
        <w:t xml:space="preserve"> </w:t>
      </w:r>
      <w:r w:rsidRPr="002601AE">
        <w:rPr>
          <w:lang w:val="ru-RU"/>
        </w:rPr>
        <w:t>เกิดใหม่ทางจิตวิญญาณ</w:t>
      </w:r>
      <w:r w:rsidRPr="00400B33">
        <w:t xml:space="preserve"> </w:t>
      </w:r>
      <w:r>
        <w:rPr>
          <w:lang w:val="ru-RU"/>
        </w:rPr>
        <w:t>พวกเขากำลังสร้างอนาคตให้มั่นคงในชีวิตนิรันดร์</w:t>
      </w:r>
      <w:r w:rsidRPr="00400B33">
        <w:t xml:space="preserve">”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พวกเขายังรับเลี้ยงหญิงสาวคนหนึ่ง</w:t>
      </w:r>
      <w:r w:rsidRPr="00400B33">
        <w:t xml:space="preserve"> </w:t>
      </w:r>
      <w:r w:rsidRPr="002601AE">
        <w:rPr>
          <w:lang w:val="ru-RU"/>
        </w:rPr>
        <w:t>และจดทะเบียนทรัพย์สินทั้งหมดในชื่อเธอ</w:t>
      </w:r>
      <w:r w:rsidRPr="00400B33">
        <w:t xml:space="preserve"> </w:t>
      </w:r>
      <w:r w:rsidRPr="002601AE">
        <w:rPr>
          <w:lang w:val="ru-RU"/>
        </w:rPr>
        <w:t>ลูกสาวที่รับเลี้ยงนี้ดูแลพวกเขาในวัยชรา</w:t>
      </w:r>
      <w:r w:rsidRPr="00400B33">
        <w:t xml:space="preserve"> </w:t>
      </w:r>
      <w:r w:rsidRPr="002601AE">
        <w:rPr>
          <w:lang w:val="ru-RU"/>
        </w:rPr>
        <w:t>และหลังจากฝังศพพวกเขาแล้ว</w:t>
      </w:r>
      <w:r w:rsidRPr="00400B33">
        <w:t xml:space="preserve"> </w:t>
      </w:r>
      <w:r w:rsidRPr="002601AE">
        <w:rPr>
          <w:lang w:val="ru-RU"/>
        </w:rPr>
        <w:t>ก็เข้าอยู่คอนแวนต์</w:t>
      </w:r>
      <w:r w:rsidRPr="00400B33">
        <w:t xml:space="preserve"> </w:t>
      </w:r>
      <w:r w:rsidRPr="002601AE">
        <w:rPr>
          <w:lang w:val="ru-RU"/>
        </w:rPr>
        <w:t>แต่บ้านของคู่สามีภรรยาคู่นี้ก็เหมือนวัดเลย</w:t>
      </w:r>
      <w:r w:rsidRPr="00400B33">
        <w:t xml:space="preserve">! </w:t>
      </w:r>
      <w:r w:rsidRPr="002601AE">
        <w:rPr>
          <w:lang w:val="ru-RU"/>
        </w:rPr>
        <w:t>ทุกพิธีกรรมทางศาสนาจัดขึ้นที่นั่น</w:t>
      </w:r>
      <w:r w:rsidRPr="00400B33">
        <w:t xml:space="preserve"> </w:t>
      </w:r>
      <w:r w:rsidRPr="002601AE">
        <w:rPr>
          <w:lang w:val="ru-RU"/>
        </w:rPr>
        <w:t>ในเวลาสวดเวสเปอร์และคอมพลีน</w:t>
      </w:r>
      <w:r w:rsidRPr="00400B33">
        <w:t xml:space="preserve"> </w:t>
      </w:r>
      <w:r w:rsidRPr="002601AE">
        <w:rPr>
          <w:lang w:val="ru-RU"/>
        </w:rPr>
        <w:t>พี่น้องในพระคริสต์คนอื่น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ก็มาร่วมสวดกับพวกเขา</w:t>
      </w:r>
      <w:r w:rsidRPr="00400B33">
        <w:t xml:space="preserve"> </w:t>
      </w:r>
      <w:r w:rsidRPr="002601AE">
        <w:rPr>
          <w:lang w:val="ru-RU"/>
        </w:rPr>
        <w:t>ส่วนเวลาสวดพิธีเที่ยงคืนและพิธีเช้า</w:t>
      </w:r>
      <w:r w:rsidRPr="00400B33">
        <w:t xml:space="preserve"> </w:t>
      </w:r>
      <w:r w:rsidRPr="002601AE">
        <w:rPr>
          <w:lang w:val="ru-RU"/>
        </w:rPr>
        <w:t>พวกเขาก็สวดกันเป็นสามคน</w:t>
      </w:r>
      <w:r w:rsidRPr="00400B33">
        <w:t xml:space="preserve"> </w:t>
      </w:r>
      <w:r w:rsidRPr="002601AE">
        <w:rPr>
          <w:lang w:val="ru-RU"/>
        </w:rPr>
        <w:t>ผู้คนผู้ได้รับพรเหล่านี้ได้ช่วยเหลือผู้ที่กำลังทุกข์ทรมานมากมาย</w:t>
      </w:r>
      <w:r w:rsidRPr="00400B33">
        <w:t xml:space="preserve"> </w:t>
      </w:r>
      <w:r w:rsidRPr="002601AE">
        <w:rPr>
          <w:lang w:val="ru-RU"/>
        </w:rPr>
        <w:t>ขอให้พระเจ้าประทานความสงบสุขแก่จิตวิญญาณของพวกเขาด้วย</w:t>
      </w:r>
      <w:r w:rsidRPr="00400B33">
        <w:t xml:space="preserve"> </w:t>
      </w:r>
    </w:p>
    <w:p w14:paraId="2962B1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นั่นคือเหตุผลที่ผมกล่าวว่า</w:t>
      </w:r>
      <w:r w:rsidRPr="00400B33">
        <w:t xml:space="preserve"> </w:t>
      </w:r>
      <w:r w:rsidRPr="002601AE">
        <w:rPr>
          <w:lang w:val="ru-RU"/>
        </w:rPr>
        <w:t>พ่อที่ดีที่สุดและให้ผลมากที่สุด</w:t>
      </w:r>
      <w:r w:rsidRPr="00400B33">
        <w:t xml:space="preserve"> </w:t>
      </w:r>
      <w:r w:rsidRPr="002601AE">
        <w:rPr>
          <w:lang w:val="ru-RU"/>
        </w:rPr>
        <w:t>คือชายผู้ซึ่งหลังจากได้รับการเกิดใหม่ทางจิตวิญญาณแล้ว</w:t>
      </w:r>
      <w:r w:rsidRPr="00400B33">
        <w:t xml:space="preserve"> </w:t>
      </w:r>
      <w:r w:rsidRPr="002601AE">
        <w:rPr>
          <w:lang w:val="ru-RU"/>
        </w:rPr>
        <w:t>ก็ช่วยส่งเสริมการเกิดใหม่ทางจิตวิญญาณของเด็กๆ</w:t>
      </w:r>
      <w:r w:rsidRPr="00400B33">
        <w:t xml:space="preserve"> </w:t>
      </w:r>
      <w:r w:rsidRPr="002601AE">
        <w:rPr>
          <w:lang w:val="ru-RU"/>
        </w:rPr>
        <w:t>ทั่วโลก</w:t>
      </w:r>
      <w:r w:rsidRPr="00400B33">
        <w:t xml:space="preserve"> </w:t>
      </w:r>
      <w:r w:rsidRPr="002601AE">
        <w:rPr>
          <w:lang w:val="ru-RU"/>
        </w:rPr>
        <w:t>เพื่อให้พวกเขาสามารถรับประกันอนาคตของจิตวิญญาณตนเองในสวรรค์ได้</w:t>
      </w:r>
      <w:r w:rsidRPr="00400B33">
        <w:t xml:space="preserve"> </w:t>
      </w:r>
    </w:p>
    <w:p w14:paraId="4A528A5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มีคู่สามีภรรยาบางคู่ที่กำลังประสบปัญหาภาวะมีบุตรยาก</w:t>
      </w:r>
      <w:r w:rsidRPr="00400B33">
        <w:t xml:space="preserve"> </w:t>
      </w:r>
      <w:r w:rsidRPr="002601AE">
        <w:rPr>
          <w:lang w:val="ru-RU"/>
        </w:rPr>
        <w:t>และกำลังพิจารณาการรับบุตรบุญธรรม</w:t>
      </w:r>
      <w:r w:rsidRPr="00400B33">
        <w:t xml:space="preserve"> </w:t>
      </w:r>
    </w:p>
    <w:p w14:paraId="5B918F6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สำหรับคนประเภทนี้</w:t>
      </w:r>
      <w:r w:rsidRPr="00400B33">
        <w:t xml:space="preserve"> </w:t>
      </w:r>
      <w:r w:rsidRPr="002601AE">
        <w:rPr>
          <w:lang w:val="ru-RU"/>
        </w:rPr>
        <w:t>การรับลูกเลี้ยงจะดีกว่า</w:t>
      </w:r>
      <w:r w:rsidRPr="00400B33">
        <w:t xml:space="preserve"> </w:t>
      </w:r>
      <w:r w:rsidRPr="002601AE">
        <w:rPr>
          <w:lang w:val="ru-RU"/>
        </w:rPr>
        <w:t>พวกเขาไม่ควร</w:t>
      </w:r>
      <w:r w:rsidRPr="00400B33">
        <w:t xml:space="preserve"> [</w:t>
      </w:r>
      <w:r w:rsidRPr="002601AE">
        <w:rPr>
          <w:lang w:val="ru-RU"/>
        </w:rPr>
        <w:t>อย่างเห็นแก่ตัว</w:t>
      </w:r>
      <w:r w:rsidRPr="00400B33">
        <w:t xml:space="preserve">] </w:t>
      </w:r>
      <w:r w:rsidRPr="002601AE">
        <w:rPr>
          <w:lang w:val="ru-RU"/>
        </w:rPr>
        <w:t>ยึดมั่นในความปรารถนาที่จะมีลูกของตัวเอง</w:t>
      </w:r>
      <w:r w:rsidRPr="00400B33">
        <w:t xml:space="preserve"> </w:t>
      </w:r>
      <w:r w:rsidRPr="002601AE">
        <w:rPr>
          <w:lang w:val="ru-RU"/>
        </w:rPr>
        <w:t>ความปรารถนาของมนุษย์และพระประสงค์ของพระเจ้าไม่เสมอไปที่จะเป็นหนึ่งเดียวกัน</w:t>
      </w:r>
      <w:r w:rsidRPr="00400B33">
        <w:t xml:space="preserve"> </w:t>
      </w:r>
    </w:p>
    <w:p w14:paraId="7A3863C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พ่อแม่ที่รับเลี้ยงบุตรควรบอกลูกว่าเขาถูกรับเลี้ยงเมื่อลูกถึงอายุที่กำหนดหรือไม่</w:t>
      </w:r>
      <w:r w:rsidRPr="00400B33">
        <w:t xml:space="preserve">? </w:t>
      </w:r>
    </w:p>
    <w:p w14:paraId="6058839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ควรบอกเรื่องนี้ให้เด็กทราบเมื่อเขาโตขึ้นอีกหน่อย</w:t>
      </w:r>
      <w:r w:rsidRPr="00400B33">
        <w:t xml:space="preserve"> </w:t>
      </w:r>
      <w:r w:rsidRPr="002601AE">
        <w:rPr>
          <w:lang w:val="ru-RU"/>
        </w:rPr>
        <w:t>แต่สิ่งสำคัญที่สุดคือพ่อแม่ผู้รับเลี้ยงต้องรักเด็กอย่างลึกซึ้งและจริงใจ</w:t>
      </w:r>
      <w:r w:rsidRPr="00400B33">
        <w:t xml:space="preserve"> </w:t>
      </w:r>
      <w:r w:rsidRPr="002601AE">
        <w:rPr>
          <w:lang w:val="ru-RU"/>
        </w:rPr>
        <w:t>มีเด็กบางคนที่รักคนแปลกหน้ามากกว่าพ่อแม่ของตัวเอง</w:t>
      </w:r>
      <w:r w:rsidRPr="00400B33">
        <w:t xml:space="preserve"> </w:t>
      </w:r>
      <w:r w:rsidRPr="002601AE">
        <w:rPr>
          <w:lang w:val="ru-RU"/>
        </w:rPr>
        <w:t>เพราะพ่อแม่ของเขาไม่รักเขา</w:t>
      </w:r>
      <w:r w:rsidRPr="00400B33">
        <w:t xml:space="preserve"> </w:t>
      </w:r>
    </w:p>
    <w:p w14:paraId="3EBCF79F" w14:textId="77777777" w:rsidR="00EF488A" w:rsidRPr="00400B33" w:rsidRDefault="00EF488A" w:rsidP="00B87D11"/>
    <w:p w14:paraId="72745857" w14:textId="77777777" w:rsidR="00EF488A" w:rsidRPr="00400B33" w:rsidRDefault="00000000" w:rsidP="00B87D11">
      <w:pPr>
        <w:pStyle w:val="Heading4"/>
      </w:pPr>
      <w:bookmarkStart w:id="78" w:name="_Toc196932399"/>
      <w:bookmarkStart w:id="79" w:name="_Toc196932943"/>
      <w:bookmarkStart w:id="80" w:name="_Toc242097240"/>
      <w:r w:rsidRPr="002601AE">
        <w:rPr>
          <w:lang w:val="ru-RU"/>
        </w:rPr>
        <w:t>ครอบครัวใหญ่</w:t>
      </w:r>
      <w:bookmarkEnd w:id="78"/>
      <w:bookmarkEnd w:id="79"/>
      <w:bookmarkEnd w:id="80"/>
    </w:p>
    <w:p w14:paraId="746DE9A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พระเจ้ามีความรักพิเศษต่อครอบครัวที่มีลูกหลายคน</w:t>
      </w:r>
      <w:r w:rsidRPr="00400B33">
        <w:t xml:space="preserve"> </w:t>
      </w:r>
      <w:r w:rsidRPr="002601AE">
        <w:rPr>
          <w:lang w:val="ru-RU"/>
        </w:rPr>
        <w:t>พระองค์ดูแลครอบครัวเหล่านี้อย่างเป็นพิเศษ</w:t>
      </w:r>
      <w:r w:rsidRPr="00400B33">
        <w:t xml:space="preserve"> </w:t>
      </w:r>
      <w:r w:rsidRPr="002601AE">
        <w:rPr>
          <w:lang w:val="ru-RU"/>
        </w:rPr>
        <w:t>ในครอบครัวที่มีลูกหลายคน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จะได้รับโอกาสที่ดีมากมายเพื่อพัฒนาตัวให้เติบโตอย่างสมบูรณ์</w:t>
      </w:r>
      <w:r w:rsidRPr="00400B33">
        <w:t xml:space="preserve"> — </w:t>
      </w:r>
      <w:r w:rsidRPr="002601AE">
        <w:rPr>
          <w:lang w:val="ru-RU"/>
        </w:rPr>
        <w:t>โดยที่พ่อแม่ต้องเลี้ยงดูลูกอย่างถูกต้อง</w:t>
      </w:r>
      <w:r w:rsidRPr="00400B33">
        <w:t xml:space="preserve"> </w:t>
      </w:r>
      <w:r w:rsidRPr="002601AE">
        <w:rPr>
          <w:lang w:val="ru-RU"/>
        </w:rPr>
        <w:t>ลูกคนหนึ่งในครอบครัวที่มีลูกหลายคนจะช่วยลูกคนอื่นๆ</w:t>
      </w:r>
      <w:r w:rsidRPr="00400B33">
        <w:t xml:space="preserve"> </w:t>
      </w:r>
      <w:r w:rsidRPr="002601AE">
        <w:rPr>
          <w:lang w:val="ru-RU"/>
        </w:rPr>
        <w:t>ลูกสาวคนโตช่วยแม่</w:t>
      </w:r>
      <w:r w:rsidRPr="00400B33">
        <w:t xml:space="preserve"> </w:t>
      </w:r>
      <w:r w:rsidRPr="002601AE">
        <w:rPr>
          <w:lang w:val="ru-RU"/>
        </w:rPr>
        <w:t>ลูกคนกลางดูแลลูกคนเล็ก</w:t>
      </w:r>
      <w:r w:rsidRPr="00400B33">
        <w:t xml:space="preserve"> </w:t>
      </w:r>
      <w:r w:rsidRPr="002601AE">
        <w:rPr>
          <w:lang w:val="ru-RU"/>
        </w:rPr>
        <w:t>และต่อไปเรื่อยๆ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ในครอบครัวเช่นนี้อุทิศตนเพื่อกันและกัน</w:t>
      </w:r>
      <w:r w:rsidRPr="00400B33">
        <w:t xml:space="preserve"> </w:t>
      </w:r>
      <w:r w:rsidRPr="002601AE">
        <w:rPr>
          <w:lang w:val="ru-RU"/>
        </w:rPr>
        <w:t>และใช้ชีวิตในบรรยากาศแห่งการเสียสละและความรัก</w:t>
      </w:r>
      <w:r w:rsidRPr="00400B33">
        <w:t xml:space="preserve"> </w:t>
      </w:r>
      <w:r w:rsidRPr="002601AE">
        <w:rPr>
          <w:lang w:val="ru-RU"/>
        </w:rPr>
        <w:t>ลูกคนเล็กก็รักและเคารพลูกคนโต</w:t>
      </w:r>
      <w:r w:rsidRPr="00400B33">
        <w:t xml:space="preserve"> </w:t>
      </w:r>
      <w:r w:rsidRPr="002601AE">
        <w:rPr>
          <w:lang w:val="ru-RU"/>
        </w:rPr>
        <w:t>ความรักและความเคารพถูกปลูกฝังอย่างเป็นธรรมชาติในครอบครัวใหญ่</w:t>
      </w:r>
      <w:r w:rsidRPr="00400B33">
        <w:t xml:space="preserve"> </w:t>
      </w:r>
    </w:p>
    <w:p w14:paraId="37AA9D9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หากครอบครัวมีลูกเพียงหนึ่งหรือสองคน</w:t>
      </w:r>
      <w:r w:rsidRPr="00400B33">
        <w:t xml:space="preserve"> </w:t>
      </w:r>
      <w:r w:rsidRPr="002601AE">
        <w:rPr>
          <w:lang w:val="ru-RU"/>
        </w:rPr>
        <w:t>พ่อแม่ต้องระมัดระวังอย่างยิ่งในการเลี้ยงดูลูกๆ</w:t>
      </w:r>
      <w:r w:rsidRPr="00400B33">
        <w:t xml:space="preserve"> </w:t>
      </w:r>
      <w:r w:rsidRPr="002601AE">
        <w:rPr>
          <w:lang w:val="ru-RU"/>
        </w:rPr>
        <w:t>โดยทั่วไป</w:t>
      </w:r>
      <w:r w:rsidRPr="00400B33">
        <w:t xml:space="preserve"> [</w:t>
      </w:r>
      <w:r w:rsidRPr="002601AE">
        <w:rPr>
          <w:lang w:val="ru-RU"/>
        </w:rPr>
        <w:t>ในครอบครัวขนาดเล็กเช่นนี้</w:t>
      </w:r>
      <w:r w:rsidRPr="00400B33">
        <w:t xml:space="preserve">] </w:t>
      </w:r>
      <w:r w:rsidRPr="002601AE">
        <w:rPr>
          <w:lang w:val="ru-RU"/>
        </w:rPr>
        <w:t>พ่อแม่มักพยายามให้ลูกๆ</w:t>
      </w:r>
      <w:r w:rsidRPr="00400B33">
        <w:t xml:space="preserve"> </w:t>
      </w:r>
      <w:r w:rsidRPr="002601AE">
        <w:rPr>
          <w:lang w:val="ru-RU"/>
        </w:rPr>
        <w:t>ไม่ขาดสิ่งใดเลย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เหล่านี้มีทุกสิ่งที่พวกเขาอาจปรารถนาได้</w:t>
      </w:r>
      <w:r w:rsidRPr="00400B33">
        <w:t xml:space="preserve"> </w:t>
      </w:r>
      <w:r w:rsidRPr="002601AE">
        <w:rPr>
          <w:lang w:val="ru-RU"/>
        </w:rPr>
        <w:t>และผลที่ตามมาคือเมื่อโตขึ้น</w:t>
      </w:r>
      <w:r w:rsidRPr="00400B33">
        <w:t xml:space="preserve"> </w:t>
      </w:r>
      <w:r w:rsidRPr="002601AE">
        <w:rPr>
          <w:lang w:val="ru-RU"/>
        </w:rPr>
        <w:t>พวกเขากลับไม่มีความพร้อมเลยที่จะรับมือกับสิ่งใดก็ตาม</w:t>
      </w:r>
      <w:r w:rsidRPr="00400B33">
        <w:t xml:space="preserve"> </w:t>
      </w:r>
      <w:r w:rsidRPr="002601AE">
        <w:rPr>
          <w:lang w:val="ru-RU"/>
        </w:rPr>
        <w:t>ยกตัวอย่างเช่น</w:t>
      </w:r>
      <w:r w:rsidRPr="00400B33">
        <w:t xml:space="preserve"> </w:t>
      </w:r>
      <w:r w:rsidRPr="002601AE">
        <w:rPr>
          <w:lang w:val="ru-RU"/>
        </w:rPr>
        <w:t>หญิงสาวคนหนึ่ง</w:t>
      </w:r>
      <w:r w:rsidRPr="00400B33">
        <w:t xml:space="preserve"> — </w:t>
      </w:r>
      <w:r w:rsidRPr="002601AE">
        <w:rPr>
          <w:lang w:val="ru-RU"/>
        </w:rPr>
        <w:t>ลูกคนเดียวของพ่อแม่ที่ร่ำรวย</w:t>
      </w:r>
      <w:r w:rsidRPr="00400B33">
        <w:t xml:space="preserve"> </w:t>
      </w:r>
      <w:r w:rsidRPr="002601AE">
        <w:rPr>
          <w:lang w:val="ru-RU"/>
        </w:rPr>
        <w:t>เธอมีผู้ช่วยบ้านที่เมื่อถึงเวลาจะจัดโต๊ะอาหารให้เธอ</w:t>
      </w:r>
      <w:r w:rsidRPr="00400B33">
        <w:t xml:space="preserve"> </w:t>
      </w:r>
      <w:r w:rsidRPr="002601AE">
        <w:rPr>
          <w:lang w:val="ru-RU"/>
        </w:rPr>
        <w:t>จัดห้องให้เรียบร้อย</w:t>
      </w:r>
      <w:r w:rsidRPr="00400B33">
        <w:t xml:space="preserve"> </w:t>
      </w:r>
      <w:r w:rsidRPr="002601AE">
        <w:rPr>
          <w:lang w:val="ru-RU"/>
        </w:rPr>
        <w:t>และทำงานบ้านทุกอย่างที่จำเป็น</w:t>
      </w:r>
      <w:r w:rsidRPr="00400B33">
        <w:t xml:space="preserve"> </w:t>
      </w:r>
      <w:r w:rsidRPr="002601AE">
        <w:rPr>
          <w:lang w:val="ru-RU"/>
        </w:rPr>
        <w:t>ผู้ช่วยบ้านได้รับค่าจ้างสำหรับงานของเธอ</w:t>
      </w:r>
      <w:r w:rsidRPr="00400B33">
        <w:t xml:space="preserve"> </w:t>
      </w:r>
      <w:r w:rsidRPr="002601AE">
        <w:rPr>
          <w:lang w:val="ru-RU"/>
        </w:rPr>
        <w:t>แต่ในขณะเดียวกันเธอก็พัฒนา</w:t>
      </w:r>
      <w:r w:rsidRPr="00400B33">
        <w:t xml:space="preserve"> [</w:t>
      </w:r>
      <w:r w:rsidRPr="002601AE">
        <w:rPr>
          <w:lang w:val="ru-RU"/>
        </w:rPr>
        <w:t>ในด้านคุณธรรม</w:t>
      </w:r>
      <w:r w:rsidRPr="00400B33">
        <w:t xml:space="preserve">] </w:t>
      </w:r>
      <w:r w:rsidRPr="002601AE">
        <w:rPr>
          <w:lang w:val="ru-RU"/>
        </w:rPr>
        <w:t>เพราะเธอได้ให้บริการแก่ผู้อื่น</w:t>
      </w:r>
      <w:r w:rsidRPr="00400B33">
        <w:t xml:space="preserve"> </w:t>
      </w:r>
      <w:r w:rsidRPr="002601AE">
        <w:rPr>
          <w:lang w:val="ru-RU"/>
        </w:rPr>
        <w:t>ส่วนหญิงสาวที่เธอรับใช้</w:t>
      </w:r>
      <w:r w:rsidRPr="00400B33">
        <w:t xml:space="preserve"> </w:t>
      </w:r>
      <w:r w:rsidRPr="002601AE">
        <w:rPr>
          <w:lang w:val="ru-RU"/>
        </w:rPr>
        <w:t>ซึ่งไม่เคยเรียนรู้เรื่องการเสียสละตัวเองเลย</w:t>
      </w:r>
      <w:r w:rsidRPr="00400B33">
        <w:t xml:space="preserve"> </w:t>
      </w:r>
      <w:r w:rsidRPr="002601AE">
        <w:rPr>
          <w:lang w:val="ru-RU"/>
        </w:rPr>
        <w:t>ก็ยังคงเป็น</w:t>
      </w:r>
      <w:r w:rsidRPr="00400B33">
        <w:t xml:space="preserve"> ‘</w:t>
      </w:r>
      <w:r w:rsidRPr="002601AE">
        <w:rPr>
          <w:lang w:val="ru-RU"/>
        </w:rPr>
        <w:t>กิ่งไม้แห้ง</w:t>
      </w:r>
      <w:r w:rsidRPr="00400B33">
        <w:t xml:space="preserve">’ </w:t>
      </w:r>
      <w:r w:rsidRPr="002601AE">
        <w:rPr>
          <w:lang w:val="ru-RU"/>
        </w:rPr>
        <w:t>หรือบุคคลที่ยังไม่ได้รับการพัฒนา</w:t>
      </w:r>
      <w:r w:rsidRPr="00400B33">
        <w:t xml:space="preserve"> </w:t>
      </w:r>
      <w:r w:rsidRPr="002601AE">
        <w:rPr>
          <w:lang w:val="ru-RU"/>
        </w:rPr>
        <w:t>ผมแนะนำให้ชายหนุ่มแต่งงานกับหญิงสาวจากครอบครัวใหญ่</w:t>
      </w:r>
      <w:r w:rsidRPr="00400B33">
        <w:t xml:space="preserve"> </w:t>
      </w:r>
      <w:r w:rsidRPr="002601AE">
        <w:rPr>
          <w:lang w:val="ru-RU"/>
        </w:rPr>
        <w:t>เพราะเด็กที่เติบโตในความยากลำบากจะคุ้นเคยกับการเสียสละ</w:t>
      </w:r>
      <w:r w:rsidRPr="00400B33">
        <w:t xml:space="preserve"> </w:t>
      </w:r>
      <w:r w:rsidRPr="002601AE">
        <w:rPr>
          <w:lang w:val="ru-RU"/>
        </w:rPr>
        <w:t>และคิดหาวิธีช่วยเหลือพ่อแม่เสมอ</w:t>
      </w:r>
      <w:r w:rsidRPr="00400B33">
        <w:t xml:space="preserve"> </w:t>
      </w:r>
      <w:r w:rsidRPr="002601AE">
        <w:rPr>
          <w:lang w:val="ru-RU"/>
        </w:rPr>
        <w:t>ส่วนเด็กที่เติบโตในความหรูหรา</w:t>
      </w:r>
      <w:r w:rsidRPr="00400B33">
        <w:t xml:space="preserve"> </w:t>
      </w:r>
      <w:r w:rsidRPr="002601AE">
        <w:rPr>
          <w:lang w:val="ru-RU"/>
        </w:rPr>
        <w:t>มักจะไม่เป็นเช่นนั้น</w:t>
      </w:r>
      <w:r w:rsidRPr="00400B33">
        <w:t xml:space="preserve"> </w:t>
      </w:r>
    </w:p>
    <w:p w14:paraId="276C7A8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ไม่เพียงแต่เด็กๆ</w:t>
      </w:r>
      <w:r w:rsidRPr="00400B33">
        <w:t xml:space="preserve"> </w:t>
      </w:r>
      <w:r w:rsidRPr="002601AE">
        <w:rPr>
          <w:lang w:val="ru-RU"/>
        </w:rPr>
        <w:t>แต่พ่อแม่ในครอบครัวใหญ่ก็มีใจที่กว้างขวางเช่นกัน</w:t>
      </w:r>
      <w:r w:rsidRPr="00400B33">
        <w:t xml:space="preserve"> </w:t>
      </w:r>
      <w:r w:rsidRPr="002601AE">
        <w:rPr>
          <w:lang w:val="ru-RU"/>
        </w:rPr>
        <w:t>ผมยังจำได้ว่า</w:t>
      </w:r>
      <w:r w:rsidRPr="00400B33">
        <w:t xml:space="preserve"> </w:t>
      </w:r>
      <w:r w:rsidRPr="002601AE">
        <w:rPr>
          <w:lang w:val="ru-RU"/>
        </w:rPr>
        <w:t>ในช่วง</w:t>
      </w:r>
      <w:r>
        <w:rPr>
          <w:lang w:val="ru-RU"/>
        </w:rPr>
        <w:t>ที่</w:t>
      </w:r>
      <w:r>
        <w:rPr>
          <w:rStyle w:val="FootnoteReference"/>
          <w:lang w:val="ru-RU"/>
        </w:rPr>
        <w:footnoteReference w:id="35"/>
      </w:r>
      <w:r w:rsidRPr="00400B33">
        <w:t xml:space="preserve"> </w:t>
      </w:r>
      <w:r w:rsidRPr="002601AE">
        <w:rPr>
          <w:lang w:val="ru-RU"/>
        </w:rPr>
        <w:t>ถูกยึดครอง</w:t>
      </w:r>
      <w:r w:rsidRPr="00400B33">
        <w:t xml:space="preserve"> </w:t>
      </w:r>
      <w:r w:rsidRPr="002601AE">
        <w:rPr>
          <w:lang w:val="ru-RU"/>
        </w:rPr>
        <w:t>มีเด็กชายตัวเล็กในบ้านข้างๆ</w:t>
      </w:r>
      <w:r w:rsidRPr="00400B33">
        <w:t xml:space="preserve"> </w:t>
      </w:r>
      <w:r w:rsidRPr="002601AE">
        <w:rPr>
          <w:lang w:val="ru-RU"/>
        </w:rPr>
        <w:t>ที่กลายเป็นเด็กกำพร้าโดยสิ้นเชิง</w:t>
      </w:r>
      <w:r w:rsidRPr="00400B33">
        <w:t xml:space="preserve"> </w:t>
      </w:r>
      <w:r w:rsidRPr="002601AE">
        <w:rPr>
          <w:lang w:val="ru-RU"/>
        </w:rPr>
        <w:t>มีชายคนหนึ่งที่ยากจน</w:t>
      </w:r>
      <w:r w:rsidRPr="00400B33">
        <w:t>—</w:t>
      </w:r>
      <w:r w:rsidRPr="002601AE">
        <w:rPr>
          <w:lang w:val="ru-RU"/>
        </w:rPr>
        <w:t>หัวหน้าครอบครัวที่มีลูกสิบคน</w:t>
      </w:r>
      <w:r w:rsidRPr="00400B33">
        <w:t>—</w:t>
      </w:r>
      <w:r w:rsidRPr="002601AE">
        <w:rPr>
          <w:lang w:val="ru-RU"/>
        </w:rPr>
        <w:t>รู้สึกสงสารเด็กกำพร้าผู้น่าสงสารนั้น</w:t>
      </w:r>
      <w:r w:rsidRPr="00400B33">
        <w:t xml:space="preserve"> </w:t>
      </w:r>
      <w:r w:rsidRPr="002601AE">
        <w:rPr>
          <w:lang w:val="ru-RU"/>
        </w:rPr>
        <w:t>จึงรับเขาเข้ามาอยู่ในบ้านและเลี้ยงดูเขาพร้อมกับลูกๆ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และท่านรู้ไหมว่าพระเจ้าได้ประทานพรอันยิ่งใหญ่ใดให้แก่ชายผู้นี้ในเวลาต่อมา</w:t>
      </w:r>
      <w:r w:rsidRPr="00400B33">
        <w:t xml:space="preserve">! </w:t>
      </w:r>
      <w:r w:rsidRPr="002601AE">
        <w:rPr>
          <w:lang w:val="ru-RU"/>
        </w:rPr>
        <w:t>แน่นอนว่าพระเจ้าไม่อาจปล่อยให้คนที่มีใจกว้างขวางเช่นนี้อยู่โดยปราศจากความช่วยเหลือได้ใช่ไหม</w:t>
      </w:r>
      <w:r w:rsidRPr="00400B33">
        <w:t xml:space="preserve">? </w:t>
      </w:r>
    </w:p>
    <w:p w14:paraId="07A6651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ผู้ที่มีลูกหลายคนอาจต้องเผชิญกับความยากลำบากในช่วงแรก</w:t>
      </w:r>
      <w:r w:rsidRPr="00400B33">
        <w:t xml:space="preserve"> </w:t>
      </w:r>
      <w:r w:rsidRPr="002601AE">
        <w:rPr>
          <w:lang w:val="ru-RU"/>
        </w:rPr>
        <w:t>แต่พระเจ้าจะไม่ทิ้งคนเช่นนั้นไป</w:t>
      </w:r>
      <w:r w:rsidRPr="00400B33">
        <w:t xml:space="preserve"> </w:t>
      </w:r>
      <w:r w:rsidRPr="002601AE">
        <w:rPr>
          <w:lang w:val="ru-RU"/>
        </w:rPr>
        <w:t>ขอเล่าให้ฟังเกี่ยวกับกรณีหนึ่ง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ผู้เป็นหัวหน้าครอบครัวที่มีลูกหกคนได้ขอให้ผมอธิษฐานว่าพระเจ้าจะทรงทำให้ใจของเจ้าของบ้านที่เขาเช่าอยู่อ่อนลง</w:t>
      </w:r>
      <w:r w:rsidRPr="00400B33">
        <w:t xml:space="preserve"> </w:t>
      </w:r>
      <w:r w:rsidRPr="002601AE">
        <w:rPr>
          <w:lang w:val="ru-RU"/>
        </w:rPr>
        <w:t>เพื่อไม่ให้เขาถูกไล่ออกมาอยู่บนถนน</w:t>
      </w:r>
      <w:r w:rsidRPr="00400B33">
        <w:t xml:space="preserve"> </w:t>
      </w:r>
      <w:r w:rsidRPr="002601AE">
        <w:rPr>
          <w:lang w:val="ru-RU"/>
        </w:rPr>
        <w:t>น่าเสียดายที่เจ้าของบ้านหลายคนที่ให้เช่าบ้านแก่คู่สามีภรรยาที่มีสุนัขหรือแมวห้าตัว</w:t>
      </w:r>
      <w:r w:rsidRPr="00400B33">
        <w:t xml:space="preserve"> — </w:t>
      </w:r>
      <w:r w:rsidRPr="002601AE">
        <w:rPr>
          <w:lang w:val="ru-RU"/>
        </w:rPr>
        <w:t>ซึ่งทำให้บ้านและบริเวณรอบบ้านสกปรก</w:t>
      </w:r>
      <w:r w:rsidRPr="00400B33">
        <w:t xml:space="preserve"> — </w:t>
      </w:r>
      <w:r w:rsidRPr="002601AE">
        <w:rPr>
          <w:lang w:val="ru-RU"/>
        </w:rPr>
        <w:t>มักไม่เต็มใจให้เช่าแก่ครอบครัวที่มีลูกหลายคน</w:t>
      </w:r>
      <w:r w:rsidRPr="00400B33">
        <w:t xml:space="preserve"> </w:t>
      </w:r>
      <w:r w:rsidRPr="002601AE">
        <w:rPr>
          <w:lang w:val="ru-RU"/>
        </w:rPr>
        <w:t>เพราะกลัวว่าเด็กๆ</w:t>
      </w:r>
      <w:r w:rsidRPr="00400B33">
        <w:t xml:space="preserve"> </w:t>
      </w:r>
      <w:r w:rsidRPr="002601AE">
        <w:rPr>
          <w:lang w:val="ru-RU"/>
        </w:rPr>
        <w:t>อาจทำให้ทรัพย์สินของพวกเขาเสียหาย</w:t>
      </w:r>
      <w:r w:rsidRPr="00400B33">
        <w:t xml:space="preserve"> </w:t>
      </w:r>
      <w:r w:rsidRPr="002601AE">
        <w:rPr>
          <w:lang w:val="ru-RU"/>
        </w:rPr>
        <w:t>และดังนั้น</w:t>
      </w:r>
      <w:r w:rsidRPr="00400B33">
        <w:t xml:space="preserve"> </w:t>
      </w:r>
      <w:r w:rsidRPr="002601AE">
        <w:rPr>
          <w:lang w:val="ru-RU"/>
        </w:rPr>
        <w:t>พ่อผู้โชคร้ายที่มีลูกหลายคนคนนี้จึงอยู่ในสภาพสิ้นหนทาง</w:t>
      </w:r>
      <w:r w:rsidRPr="00400B33">
        <w:t xml:space="preserve">: </w:t>
      </w:r>
      <w:r w:rsidRPr="002601AE">
        <w:rPr>
          <w:lang w:val="ru-RU"/>
        </w:rPr>
        <w:t>เจ้าบ้านคนหนึ่งไล่เขาออกจากบ้าน</w:t>
      </w:r>
      <w:r w:rsidRPr="00400B33">
        <w:t xml:space="preserve"> </w:t>
      </w:r>
      <w:r w:rsidRPr="002601AE">
        <w:rPr>
          <w:lang w:val="ru-RU"/>
        </w:rPr>
        <w:t>อีกคนปฏิเสธที่จะให้เช่าบ้านเลย</w:t>
      </w:r>
      <w:r w:rsidRPr="00400B33">
        <w:t xml:space="preserve"> </w:t>
      </w:r>
      <w:r w:rsidRPr="002601AE">
        <w:rPr>
          <w:lang w:val="ru-RU"/>
        </w:rPr>
        <w:lastRenderedPageBreak/>
        <w:t>และเขาจึงถูกบังคับให้ต้องเดินเร่ร่อนจากบ้านหนึ่งไปยังอีกบ้านหนึ่งพร้อมกับลูกๆ</w:t>
      </w:r>
      <w:r w:rsidRPr="00400B33">
        <w:t xml:space="preserve"> </w:t>
      </w:r>
      <w:r w:rsidRPr="002601AE">
        <w:rPr>
          <w:lang w:val="ru-RU"/>
        </w:rPr>
        <w:t>และข้าวของเครื่องใช้</w:t>
      </w:r>
      <w:r w:rsidRPr="00400B33">
        <w:t xml:space="preserve"> </w:t>
      </w:r>
      <w:r w:rsidRPr="002601AE">
        <w:rPr>
          <w:lang w:val="ru-RU"/>
        </w:rPr>
        <w:t>เพื่อเลี้ยงครอบครัว</w:t>
      </w:r>
      <w:r w:rsidRPr="00400B33">
        <w:t xml:space="preserve"> </w:t>
      </w:r>
      <w:r w:rsidRPr="002601AE">
        <w:rPr>
          <w:lang w:val="ru-RU"/>
        </w:rPr>
        <w:t>ชายคนนี้ทำงานอย่างไม่รู้จักเหน็ดเหนื่อย</w:t>
      </w:r>
      <w:r w:rsidRPr="00400B33">
        <w:t xml:space="preserve"> </w:t>
      </w:r>
      <w:r w:rsidRPr="002601AE">
        <w:rPr>
          <w:lang w:val="ru-RU"/>
        </w:rPr>
        <w:t>เขาไม่แม้แต่จะต่อรองค่าเช่ากับเจ้าของบ้าน</w:t>
      </w:r>
      <w:r w:rsidRPr="00400B33">
        <w:t xml:space="preserve"> — </w:t>
      </w:r>
      <w:r w:rsidRPr="002601AE">
        <w:rPr>
          <w:lang w:val="ru-RU"/>
        </w:rPr>
        <w:t>สำหรับเขาแล้ว</w:t>
      </w:r>
      <w:r w:rsidRPr="00400B33">
        <w:t xml:space="preserve"> </w:t>
      </w:r>
      <w:r w:rsidRPr="002601AE">
        <w:rPr>
          <w:lang w:val="ru-RU"/>
        </w:rPr>
        <w:t>แค่ให้เขาได้อยู่ในบ้านสักไม่กี่ปี</w:t>
      </w:r>
      <w:r w:rsidRPr="00400B33">
        <w:t xml:space="preserve"> </w:t>
      </w:r>
      <w:r w:rsidRPr="002601AE">
        <w:rPr>
          <w:lang w:val="ru-RU"/>
        </w:rPr>
        <w:t>เพื่อได้พักจากการย้ายบ้านที่ต่อเนื่องไม่หยุด</w:t>
      </w:r>
      <w:r w:rsidRPr="00400B33">
        <w:t xml:space="preserve"> </w:t>
      </w:r>
      <w:r w:rsidRPr="002601AE">
        <w:rPr>
          <w:lang w:val="ru-RU"/>
        </w:rPr>
        <w:t>ก็เพียงพอแล้ว</w:t>
      </w:r>
      <w:r w:rsidRPr="00400B33">
        <w:t xml:space="preserve"> </w:t>
      </w:r>
      <w:r w:rsidRPr="002601AE">
        <w:rPr>
          <w:lang w:val="ru-RU"/>
        </w:rPr>
        <w:t>เมื่อผมได้ยินเรื่องนี้</w:t>
      </w:r>
      <w:r w:rsidRPr="00400B33">
        <w:t xml:space="preserve"> </w:t>
      </w:r>
      <w:r w:rsidRPr="002601AE">
        <w:rPr>
          <w:lang w:val="ru-RU"/>
        </w:rPr>
        <w:t>ใจผมก็รู้สึกสงสารเขา</w:t>
      </w:r>
      <w:r w:rsidRPr="00400B33">
        <w:t xml:space="preserve"> “</w:t>
      </w:r>
      <w:r w:rsidRPr="002601AE">
        <w:rPr>
          <w:lang w:val="ru-RU"/>
        </w:rPr>
        <w:t>อย่าท้อใจนะ</w:t>
      </w:r>
      <w:r w:rsidRPr="00400B33">
        <w:t xml:space="preserve">” </w:t>
      </w:r>
      <w:r w:rsidRPr="002601AE">
        <w:rPr>
          <w:lang w:val="ru-RU"/>
        </w:rPr>
        <w:t>ผมบอกเขา</w:t>
      </w:r>
      <w:r w:rsidRPr="00400B33">
        <w:t xml:space="preserve"> ‘</w:t>
      </w:r>
      <w:r w:rsidRPr="002601AE">
        <w:rPr>
          <w:lang w:val="ru-RU"/>
        </w:rPr>
        <w:t>พระเจ้าก็ดูแลลูกๆ</w:t>
      </w:r>
      <w:r w:rsidRPr="00400B33">
        <w:t xml:space="preserve"> </w:t>
      </w:r>
      <w:r w:rsidRPr="002601AE">
        <w:rPr>
          <w:lang w:val="ru-RU"/>
        </w:rPr>
        <w:t>ของคุณด้วยเช่นกัน</w:t>
      </w:r>
      <w:r w:rsidRPr="00400B33">
        <w:t xml:space="preserve"> </w:t>
      </w:r>
      <w:r w:rsidRPr="002601AE">
        <w:rPr>
          <w:lang w:val="ru-RU"/>
        </w:rPr>
        <w:t>เพราะพระเจ้าคือผู้สร้างที่ให้ลูกๆ</w:t>
      </w:r>
      <w:r w:rsidRPr="00400B33">
        <w:t xml:space="preserve"> </w:t>
      </w:r>
      <w:r w:rsidRPr="002601AE">
        <w:rPr>
          <w:lang w:val="ru-RU"/>
        </w:rPr>
        <w:t>สิ่งสำคัญที่สุด</w:t>
      </w:r>
      <w:r w:rsidRPr="00400B33">
        <w:t xml:space="preserve"> — </w:t>
      </w:r>
      <w:r w:rsidRPr="002601AE">
        <w:rPr>
          <w:lang w:val="ru-RU"/>
        </w:rPr>
        <w:t>คือวิญญาณ</w:t>
      </w:r>
      <w:r w:rsidRPr="00400B33">
        <w:t xml:space="preserve"> — </w:t>
      </w:r>
      <w:r w:rsidRPr="002601AE">
        <w:rPr>
          <w:lang w:val="ru-RU"/>
        </w:rPr>
        <w:t>ส่วนคุณและภรรยา</w:t>
      </w:r>
      <w:r w:rsidRPr="00400B33">
        <w:t xml:space="preserve"> </w:t>
      </w:r>
      <w:r w:rsidRPr="002601AE">
        <w:rPr>
          <w:lang w:val="ru-RU"/>
        </w:rPr>
        <w:t>ในฐานะผู้ร่วมสร้างกับพระเจ้า</w:t>
      </w:r>
      <w:r w:rsidRPr="00400B33">
        <w:t xml:space="preserve"> </w:t>
      </w:r>
      <w:r w:rsidRPr="002601AE">
        <w:rPr>
          <w:lang w:val="ru-RU"/>
        </w:rPr>
        <w:t>ก็ให้ลูกๆ</w:t>
      </w:r>
      <w:r w:rsidRPr="00400B33">
        <w:t xml:space="preserve"> </w:t>
      </w:r>
      <w:r w:rsidRPr="002601AE">
        <w:rPr>
          <w:lang w:val="ru-RU"/>
        </w:rPr>
        <w:t>ร่างกาย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พระเจ้าจึงดูแลลูกๆ</w:t>
      </w:r>
      <w:r w:rsidRPr="00400B33">
        <w:t xml:space="preserve"> </w:t>
      </w:r>
      <w:r>
        <w:rPr>
          <w:lang w:val="ru-RU"/>
        </w:rPr>
        <w:t>ของคุณมากกว่าที่คุณทั้งสองดูแลเอง</w:t>
      </w:r>
      <w:r w:rsidRPr="00400B33">
        <w:t xml:space="preserve">’ </w:t>
      </w:r>
      <w:r w:rsidRPr="002601AE">
        <w:rPr>
          <w:lang w:val="ru-RU"/>
        </w:rPr>
        <w:t>ผ่านไปเพียงสองหรือสามเดือนเท่านั้น</w:t>
      </w:r>
      <w:r w:rsidRPr="00400B33">
        <w:t xml:space="preserve"> </w:t>
      </w:r>
      <w:r w:rsidRPr="002601AE">
        <w:rPr>
          <w:lang w:val="ru-RU"/>
        </w:rPr>
        <w:t>ชายคนนี้ซึ่งดูมีความสุขมาก</w:t>
      </w:r>
      <w:r w:rsidRPr="00400B33">
        <w:t xml:space="preserve"> </w:t>
      </w:r>
      <w:r w:rsidRPr="002601AE">
        <w:rPr>
          <w:lang w:val="ru-RU"/>
        </w:rPr>
        <w:t>ก็มาพบผมอีกครั้งและกล่าวว่า</w:t>
      </w:r>
      <w:r w:rsidRPr="00400B33">
        <w:t>: “</w:t>
      </w:r>
      <w:r w:rsidRPr="002601AE">
        <w:rPr>
          <w:lang w:val="ru-RU"/>
        </w:rPr>
        <w:t>สรรเสริญพระเจ้า</w:t>
      </w:r>
      <w:r w:rsidRPr="00400B33">
        <w:t xml:space="preserve"> </w:t>
      </w:r>
      <w:r w:rsidRPr="002601AE">
        <w:rPr>
          <w:lang w:val="ru-RU"/>
        </w:rPr>
        <w:t>พระเจ้าได้ประทานบ้านให้ผมแล้ว</w:t>
      </w:r>
      <w:r w:rsidRPr="00400B33">
        <w:t xml:space="preserve"> </w:t>
      </w:r>
      <w:r>
        <w:rPr>
          <w:lang w:val="ru-RU"/>
        </w:rPr>
        <w:t>และผมยังมีเงินเหลืออีกมาก</w:t>
      </w:r>
      <w:r w:rsidRPr="00400B33">
        <w:t xml:space="preserve">” </w:t>
      </w:r>
      <w:r w:rsidRPr="002601AE">
        <w:rPr>
          <w:lang w:val="ru-RU"/>
        </w:rPr>
        <w:t>ผมถามเขาว่าเกิดอะไรขึ้น</w:t>
      </w:r>
      <w:r w:rsidRPr="00400B33">
        <w:t xml:space="preserve"> </w:t>
      </w:r>
      <w:r w:rsidRPr="002601AE">
        <w:rPr>
          <w:lang w:val="ru-RU"/>
        </w:rPr>
        <w:t>และเขาเล่าให้ผมฟังดังนี้</w:t>
      </w:r>
      <w:r w:rsidRPr="00400B33">
        <w:t>: “</w:t>
      </w:r>
      <w:r w:rsidRPr="002601AE">
        <w:rPr>
          <w:lang w:val="ru-RU"/>
        </w:rPr>
        <w:t>ระหว่างทางกลับหมู่บ้าน</w:t>
      </w:r>
      <w:r w:rsidRPr="00400B33">
        <w:t xml:space="preserve"> </w:t>
      </w:r>
      <w:r w:rsidRPr="002601AE">
        <w:rPr>
          <w:lang w:val="ru-RU"/>
        </w:rPr>
        <w:t>ผมนั่งรอรถบัสที่ป้ายรถบัส</w:t>
      </w:r>
      <w:r w:rsidRPr="00400B33">
        <w:t xml:space="preserve"> </w:t>
      </w:r>
      <w:r w:rsidRPr="002601AE">
        <w:rPr>
          <w:lang w:val="ru-RU"/>
        </w:rPr>
        <w:t>ผู้ขายสลากกินแบ่งเดินมาหาผมและเสนอขายสลากให้ผม</w:t>
      </w:r>
      <w:r w:rsidRPr="00400B33">
        <w:t xml:space="preserve"> </w:t>
      </w:r>
      <w:r w:rsidRPr="002601AE">
        <w:rPr>
          <w:lang w:val="ru-RU"/>
        </w:rPr>
        <w:t>ในฐานะคริสเตียน</w:t>
      </w:r>
      <w:r w:rsidRPr="00400B33">
        <w:t xml:space="preserve"> </w:t>
      </w:r>
      <w:r w:rsidRPr="002601AE">
        <w:rPr>
          <w:lang w:val="ru-RU"/>
        </w:rPr>
        <w:t>ผมไม่ซื้อสลากกินแบ่งเลย</w:t>
      </w:r>
      <w:r w:rsidRPr="00400B33">
        <w:t xml:space="preserve"> </w:t>
      </w:r>
      <w:r w:rsidRPr="002601AE">
        <w:rPr>
          <w:lang w:val="ru-RU"/>
        </w:rPr>
        <w:t>ผมยึดมั่นในหลักการนี้อย่างเคร่งครัด</w:t>
      </w:r>
      <w:r w:rsidRPr="00400B33">
        <w:t xml:space="preserve"> </w:t>
      </w:r>
      <w:r w:rsidRPr="002601AE">
        <w:rPr>
          <w:lang w:val="ru-RU"/>
        </w:rPr>
        <w:t>ดังนั้นผมจึงปฏิเสธไป</w:t>
      </w:r>
      <w:r w:rsidRPr="00400B33">
        <w:t xml:space="preserve"> </w:t>
      </w:r>
      <w:r w:rsidRPr="002601AE">
        <w:rPr>
          <w:lang w:val="ru-RU"/>
        </w:rPr>
        <w:t>แต่เมื่อเห็นเขาเดินจากไป</w:t>
      </w:r>
      <w:r w:rsidRPr="00400B33">
        <w:t xml:space="preserve"> </w:t>
      </w:r>
      <w:r w:rsidRPr="002601AE">
        <w:rPr>
          <w:lang w:val="ru-RU"/>
        </w:rPr>
        <w:t>ผมก็คิดว่าบางทีชายคนนี้อาจกำลังต้องการเงินอย่างเร่งด่วน</w:t>
      </w:r>
      <w:r w:rsidRPr="00400B33">
        <w:t xml:space="preserve"> </w:t>
      </w:r>
      <w:r w:rsidRPr="002601AE">
        <w:rPr>
          <w:lang w:val="ru-RU"/>
        </w:rPr>
        <w:t>จึงเรียกเขากลับมาและหยิบเงินออกมาเพื่อจ่ายค่าตั๋วล็อตเตอรี่หนึ่งใบ</w:t>
      </w:r>
      <w:r w:rsidRPr="00400B33">
        <w:t xml:space="preserve"> </w:t>
      </w:r>
      <w:r w:rsidRPr="002601AE">
        <w:rPr>
          <w:lang w:val="ru-RU"/>
        </w:rPr>
        <w:t>โดยไม่รับตั๋วมาจริงๆ</w:t>
      </w:r>
      <w:r w:rsidRPr="00400B33">
        <w:t xml:space="preserve"> </w:t>
      </w:r>
      <w:r w:rsidRPr="002601AE">
        <w:rPr>
          <w:lang w:val="ru-RU"/>
        </w:rPr>
        <w:t>แต่ผู้ขายเป็นคนซื่อสัตย์และไม่ต้องการรับเงินไปโดยไม่ได้ให้อะไรตอบแทน</w:t>
      </w:r>
      <w:r w:rsidRPr="00400B33">
        <w:t xml:space="preserve"> </w:t>
      </w:r>
      <w:r w:rsidRPr="002601AE">
        <w:rPr>
          <w:lang w:val="ru-RU"/>
        </w:rPr>
        <w:t>ผมจึงรู้สึกไม่สบายใจเล็กน้อย</w:t>
      </w:r>
      <w:r w:rsidRPr="00400B33">
        <w:t xml:space="preserve"> </w:t>
      </w:r>
      <w:r w:rsidRPr="002601AE">
        <w:rPr>
          <w:lang w:val="ru-RU"/>
        </w:rPr>
        <w:t>และเพื่อช่วยเขา</w:t>
      </w:r>
      <w:r w:rsidRPr="00400B33">
        <w:t xml:space="preserve"> </w:t>
      </w:r>
      <w:r w:rsidRPr="002601AE">
        <w:rPr>
          <w:lang w:val="ru-RU"/>
        </w:rPr>
        <w:t>ผมจึงพูดว่า</w:t>
      </w:r>
      <w:r w:rsidRPr="00400B33">
        <w:t>: “</w:t>
      </w:r>
      <w:r w:rsidRPr="002601AE">
        <w:rPr>
          <w:lang w:val="ru-RU"/>
        </w:rPr>
        <w:t>ได้ครับ</w:t>
      </w:r>
      <w:r w:rsidRPr="00400B33">
        <w:t xml:space="preserve"> </w:t>
      </w:r>
      <w:r w:rsidRPr="002601AE">
        <w:rPr>
          <w:lang w:val="ru-RU"/>
        </w:rPr>
        <w:t>ให้ผมใบหนึ่งเถอะ</w:t>
      </w:r>
      <w:r w:rsidRPr="00400B33">
        <w:t xml:space="preserve"> </w:t>
      </w:r>
      <w:r>
        <w:rPr>
          <w:lang w:val="ru-RU"/>
        </w:rPr>
        <w:t>บางทีผมอาจต้องการมันก็ได้</w:t>
      </w:r>
      <w:r w:rsidRPr="00400B33">
        <w:t>” “</w:t>
      </w:r>
      <w:r w:rsidRPr="002601AE">
        <w:rPr>
          <w:lang w:val="ru-RU"/>
        </w:rPr>
        <w:t>ให้ชายคนนี้ได้มีความสุขสักหน่อย</w:t>
      </w:r>
      <w:r w:rsidRPr="00400B33">
        <w:t xml:space="preserve">” </w:t>
      </w:r>
      <w:r w:rsidRPr="002601AE">
        <w:rPr>
          <w:lang w:val="ru-RU"/>
        </w:rPr>
        <w:t>ผมคิดในใจ</w:t>
      </w:r>
      <w:r w:rsidRPr="00400B33">
        <w:t xml:space="preserve"> “</w:t>
      </w:r>
      <w:r w:rsidRPr="002601AE">
        <w:rPr>
          <w:lang w:val="ru-RU"/>
        </w:rPr>
        <w:t>ส่วนผมเอง</w:t>
      </w:r>
      <w:r w:rsidRPr="00400B33">
        <w:t xml:space="preserve"> </w:t>
      </w:r>
      <w:r w:rsidRPr="002601AE">
        <w:rPr>
          <w:lang w:val="ru-RU"/>
        </w:rPr>
        <w:t>ที่ได้ละเมิด</w:t>
      </w:r>
      <w:r w:rsidRPr="00400B33">
        <w:t xml:space="preserve"> ‘</w:t>
      </w:r>
      <w:r>
        <w:rPr>
          <w:lang w:val="ru-RU"/>
        </w:rPr>
        <w:t>กฎ</w:t>
      </w:r>
      <w:r w:rsidRPr="00400B33">
        <w:t xml:space="preserve">’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ก็ให้รู้สึกไม่สบายใจสักหน่อย</w:t>
      </w:r>
      <w:r w:rsidRPr="00400B33">
        <w:t xml:space="preserve"> – </w:t>
      </w:r>
      <w:r w:rsidRPr="002601AE">
        <w:rPr>
          <w:lang w:val="ru-RU"/>
        </w:rPr>
        <w:t>ก็</w:t>
      </w:r>
      <w:r>
        <w:rPr>
          <w:lang w:val="ru-RU"/>
        </w:rPr>
        <w:t>ไม่ใช่</w:t>
      </w:r>
      <w:r w:rsidRPr="002601AE">
        <w:rPr>
          <w:lang w:val="ru-RU"/>
        </w:rPr>
        <w:t>เรื่องใหญ่</w:t>
      </w:r>
      <w:r w:rsidRPr="00400B33">
        <w:t xml:space="preserve">” </w:t>
      </w:r>
      <w:r w:rsidRPr="002601AE">
        <w:rPr>
          <w:lang w:val="ru-RU"/>
        </w:rPr>
        <w:t>และแล้วใบลอตเตอรี่ที่ผมซื้อก็กลายเป็นใบที่ถูกรางวัล</w:t>
      </w:r>
      <w:r w:rsidRPr="00400B33">
        <w:t xml:space="preserve"> </w:t>
      </w:r>
      <w:r w:rsidRPr="002601AE">
        <w:rPr>
          <w:lang w:val="ru-RU"/>
        </w:rPr>
        <w:t>ผมชนะเงินจำนวนมหาศาล</w:t>
      </w:r>
      <w:r w:rsidRPr="00400B33">
        <w:t xml:space="preserve"> </w:t>
      </w:r>
      <w:r w:rsidRPr="002601AE">
        <w:rPr>
          <w:lang w:val="ru-RU"/>
        </w:rPr>
        <w:t>ซื้อบ้านได้</w:t>
      </w:r>
      <w:r w:rsidRPr="00400B33">
        <w:t xml:space="preserve"> </w:t>
      </w:r>
      <w:r w:rsidRPr="002601AE">
        <w:rPr>
          <w:lang w:val="ru-RU"/>
        </w:rPr>
        <w:t>และที่สำคัญกว่านั้น</w:t>
      </w:r>
      <w:r w:rsidRPr="00400B33">
        <w:t xml:space="preserve"> </w:t>
      </w:r>
      <w:r w:rsidRPr="002601AE">
        <w:rPr>
          <w:lang w:val="ru-RU"/>
        </w:rPr>
        <w:t>ผมยังมีเงินเหลือพอที่จะเลี้ยงดูลูกๆ</w:t>
      </w:r>
      <w:r w:rsidRPr="00400B33">
        <w:t xml:space="preserve"> </w:t>
      </w:r>
      <w:r w:rsidRPr="002601AE">
        <w:rPr>
          <w:lang w:val="ru-RU"/>
        </w:rPr>
        <w:t>ของผมได้อีกด้วย</w:t>
      </w:r>
      <w:r w:rsidRPr="00400B33">
        <w:t xml:space="preserve"> </w:t>
      </w:r>
      <w:r w:rsidRPr="002601AE">
        <w:rPr>
          <w:lang w:val="ru-RU"/>
        </w:rPr>
        <w:t>และเมื่อรู้ที่อยู่ของผู้ขายตั๋วล็อตเตอรี่แล้ว</w:t>
      </w:r>
      <w:r w:rsidRPr="00400B33">
        <w:t xml:space="preserve"> </w:t>
      </w:r>
      <w:r w:rsidRPr="002601AE">
        <w:rPr>
          <w:lang w:val="ru-RU"/>
        </w:rPr>
        <w:t>ผมก็ไปบ้านเขาอย่างเงียบๆ</w:t>
      </w:r>
      <w:r w:rsidRPr="00400B33">
        <w:t xml:space="preserve"> </w:t>
      </w:r>
      <w:r w:rsidRPr="002601AE">
        <w:rPr>
          <w:lang w:val="ru-RU"/>
        </w:rPr>
        <w:t>โดยไม่มีใครสังเกตเห็น</w:t>
      </w:r>
      <w:r w:rsidRPr="00400B33">
        <w:t xml:space="preserve"> </w:t>
      </w:r>
      <w:r w:rsidRPr="002601AE">
        <w:rPr>
          <w:lang w:val="ru-RU"/>
        </w:rPr>
        <w:t>และวางซองที่มีเงินจำนวนมหาศาลไว้ในกล่องจดหมายของเขา</w:t>
      </w:r>
      <w:r w:rsidRPr="00400B33">
        <w:t xml:space="preserve"> </w:t>
      </w:r>
      <w:r w:rsidRPr="002601AE">
        <w:rPr>
          <w:lang w:val="ru-RU"/>
        </w:rPr>
        <w:t>ผมรู้ดีว่าหากผมส่งเงินให้เขาโดยตรง</w:t>
      </w:r>
      <w:r w:rsidRPr="00400B33">
        <w:t xml:space="preserve"> </w:t>
      </w:r>
      <w:r>
        <w:rPr>
          <w:lang w:val="ru-RU"/>
        </w:rPr>
        <w:t>เขาคงไม่รับมันแน่</w:t>
      </w:r>
      <w:r w:rsidRPr="00400B33">
        <w:t xml:space="preserve">” </w:t>
      </w:r>
      <w:r w:rsidRPr="002601AE">
        <w:rPr>
          <w:lang w:val="ru-RU"/>
        </w:rPr>
        <w:t>มันน่าทึ่งจริงๆ</w:t>
      </w:r>
      <w:r w:rsidRPr="00400B33">
        <w:t xml:space="preserve"> </w:t>
      </w:r>
      <w:r w:rsidRPr="002601AE">
        <w:rPr>
          <w:lang w:val="ru-RU"/>
        </w:rPr>
        <w:t>ที่ความรักของพระเจ้าทำงานอย่างไรในใจคนซื่อสัตย์</w:t>
      </w:r>
      <w:r w:rsidRPr="00400B33">
        <w:t xml:space="preserve">! </w:t>
      </w:r>
    </w:p>
    <w:p w14:paraId="1581E6F9" w14:textId="77777777" w:rsidR="00EF488A" w:rsidRPr="00400B33" w:rsidRDefault="00EF488A" w:rsidP="00B87D11"/>
    <w:p w14:paraId="3386A557" w14:textId="77777777" w:rsidR="00EF488A" w:rsidRPr="00400B33" w:rsidRDefault="00000000" w:rsidP="00B87D11">
      <w:pPr>
        <w:pStyle w:val="Heading4"/>
      </w:pPr>
      <w:bookmarkStart w:id="81" w:name="_Toc196932400"/>
      <w:bookmarkStart w:id="82" w:name="_Toc196932944"/>
      <w:bookmarkStart w:id="83" w:name="_Toc242097241"/>
      <w:r w:rsidRPr="002601AE">
        <w:rPr>
          <w:lang w:val="ru-RU"/>
        </w:rPr>
        <w:t>การทำแท้งเป็นบาปที่ร้ายแรง</w:t>
      </w:r>
      <w:bookmarkEnd w:id="81"/>
      <w:bookmarkEnd w:id="82"/>
      <w:bookmarkEnd w:id="83"/>
    </w:p>
    <w:p w14:paraId="4F81CE0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เกรอนดา</w:t>
      </w:r>
      <w:r w:rsidRPr="00400B33">
        <w:t xml:space="preserve"> </w:t>
      </w:r>
      <w:r w:rsidRPr="002601AE">
        <w:rPr>
          <w:lang w:val="ru-RU"/>
        </w:rPr>
        <w:t>หญิงวัย</w:t>
      </w:r>
      <w:r w:rsidRPr="00400B33">
        <w:t xml:space="preserve"> 40 </w:t>
      </w:r>
      <w:r w:rsidRPr="002601AE">
        <w:rPr>
          <w:lang w:val="ru-RU"/>
        </w:rPr>
        <w:t>ปี</w:t>
      </w:r>
      <w:r w:rsidRPr="00400B33">
        <w:t xml:space="preserve"> </w:t>
      </w:r>
      <w:r w:rsidRPr="002601AE">
        <w:rPr>
          <w:lang w:val="ru-RU"/>
        </w:rPr>
        <w:t>ผู้เป็นแม่ของลูกๆ</w:t>
      </w:r>
      <w:r w:rsidRPr="00400B33">
        <w:t xml:space="preserve"> </w:t>
      </w:r>
      <w:r w:rsidRPr="002601AE">
        <w:rPr>
          <w:lang w:val="ru-RU"/>
        </w:rPr>
        <w:t>ที่โตแล้ว</w:t>
      </w:r>
      <w:r w:rsidRPr="00400B33">
        <w:t xml:space="preserve"> </w:t>
      </w:r>
      <w:r w:rsidRPr="002601AE">
        <w:rPr>
          <w:lang w:val="ru-RU"/>
        </w:rPr>
        <w:t>ได้ตั้งท้องและตอนนี้อยู่ในเดือนที่สาม</w:t>
      </w:r>
      <w:r w:rsidRPr="00400B33">
        <w:t xml:space="preserve"> </w:t>
      </w:r>
      <w:r w:rsidRPr="002601AE">
        <w:rPr>
          <w:lang w:val="ru-RU"/>
        </w:rPr>
        <w:t>สามีของเธอเรียกร้องให้เธอทำแท้ง</w:t>
      </w:r>
      <w:r w:rsidRPr="00400B33">
        <w:t xml:space="preserve"> </w:t>
      </w:r>
      <w:r w:rsidRPr="002601AE">
        <w:rPr>
          <w:lang w:val="ru-RU"/>
        </w:rPr>
        <w:t>และขู่ว่าจะหย่ากับเธอหากเธอปฏิเสธ</w:t>
      </w:r>
      <w:r w:rsidRPr="00400B33">
        <w:t xml:space="preserve"> </w:t>
      </w:r>
    </w:p>
    <w:p w14:paraId="41C8B63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หากเธอทำการแท้งบุตร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คนอื่นของเธอจะต้องรับผลกรรม</w:t>
      </w:r>
      <w:r w:rsidRPr="00400B33">
        <w:t xml:space="preserve"> — </w:t>
      </w:r>
      <w:r w:rsidRPr="002601AE">
        <w:rPr>
          <w:lang w:val="ru-RU"/>
        </w:rPr>
        <w:t>ผ่านทางโรคภัยและความโชคร้าย</w:t>
      </w:r>
      <w:r w:rsidRPr="00400B33">
        <w:t xml:space="preserve"> </w:t>
      </w:r>
      <w:r w:rsidRPr="002601AE">
        <w:rPr>
          <w:lang w:val="ru-RU"/>
        </w:rPr>
        <w:t>วันนี้</w:t>
      </w:r>
      <w:r w:rsidRPr="00400B33">
        <w:t xml:space="preserve"> </w:t>
      </w:r>
      <w:r w:rsidRPr="002601AE">
        <w:rPr>
          <w:lang w:val="ru-RU"/>
        </w:rPr>
        <w:t>ผู้ปกครองฆ่าลูกๆ</w:t>
      </w:r>
      <w:r w:rsidRPr="00400B33">
        <w:t xml:space="preserve"> </w:t>
      </w:r>
      <w:r w:rsidRPr="002601AE">
        <w:rPr>
          <w:lang w:val="ru-RU"/>
        </w:rPr>
        <w:t>ของตัวเองด้วยการแท้งบุตร</w:t>
      </w:r>
      <w:r w:rsidRPr="00400B33">
        <w:t xml:space="preserve"> </w:t>
      </w:r>
      <w:r w:rsidRPr="002601AE">
        <w:rPr>
          <w:lang w:val="ru-RU"/>
        </w:rPr>
        <w:t>และสูญเสียพรจากพระเจ้า</w:t>
      </w:r>
      <w:r w:rsidRPr="00400B33">
        <w:t xml:space="preserve"> </w:t>
      </w: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หากทารกเกิดมาไม่แข็งแรง</w:t>
      </w:r>
      <w:r w:rsidRPr="00400B33">
        <w:t xml:space="preserve"> </w:t>
      </w:r>
      <w:r w:rsidRPr="002601AE">
        <w:rPr>
          <w:lang w:val="ru-RU"/>
        </w:rPr>
        <w:t>ก็จะได้รับพิธีบัพติศมาและจากไปอย่างสงบเหมือนเทวดาตัวน้อย</w:t>
      </w:r>
      <w:r w:rsidRPr="00400B33">
        <w:t xml:space="preserve"> </w:t>
      </w:r>
      <w:r w:rsidRPr="002601AE">
        <w:rPr>
          <w:lang w:val="ru-RU"/>
        </w:rPr>
        <w:t>และไม่มีเหตุผลใดที่จะต้องกังวลเกี่ยวกับชะตากรรมของมันในชีวิตหลังความตาย</w:t>
      </w:r>
      <w:r w:rsidRPr="00400B33">
        <w:t xml:space="preserve"> </w:t>
      </w:r>
      <w:r w:rsidRPr="002601AE">
        <w:rPr>
          <w:lang w:val="ru-RU"/>
        </w:rPr>
        <w:t>พ่อแม่ยังคงมีลูกคนอื่นๆ</w:t>
      </w:r>
      <w:r w:rsidRPr="00400B33">
        <w:t xml:space="preserve"> — </w:t>
      </w:r>
      <w:r w:rsidRPr="002601AE">
        <w:rPr>
          <w:lang w:val="ru-RU"/>
        </w:rPr>
        <w:t>ที่สุขภาพดี</w:t>
      </w:r>
      <w:r w:rsidRPr="00400B33">
        <w:t xml:space="preserve"> — </w:t>
      </w:r>
      <w:r w:rsidRPr="002601AE">
        <w:rPr>
          <w:lang w:val="ru-RU"/>
        </w:rPr>
        <w:t>และพรของพระเจ้ายังคงอยู่กับพวกเขา</w:t>
      </w:r>
      <w:r w:rsidRPr="00400B33">
        <w:t xml:space="preserve"> </w:t>
      </w:r>
      <w:r w:rsidRPr="002601AE">
        <w:rPr>
          <w:lang w:val="ru-RU"/>
        </w:rPr>
        <w:t>แต่ปัจจุบันนี้</w:t>
      </w:r>
      <w:r w:rsidRPr="00400B33">
        <w:t xml:space="preserve"> </w:t>
      </w:r>
      <w:r w:rsidRPr="002601AE">
        <w:rPr>
          <w:lang w:val="ru-RU"/>
        </w:rPr>
        <w:t>พ่อแม่กลับฆ่าลูกที่สุขภาพดีของตนเองด้วยการทำแท้ง</w:t>
      </w:r>
      <w:r w:rsidRPr="00400B33">
        <w:t xml:space="preserve"> </w:t>
      </w:r>
      <w:r w:rsidRPr="002601AE">
        <w:rPr>
          <w:lang w:val="ru-RU"/>
        </w:rPr>
        <w:t>ในขณะที่พยายามด้วยกำลังบังคับให้ลูกที่ป่วยอยู่รอดในชีวิตนี้</w:t>
      </w:r>
      <w:r w:rsidRPr="00400B33">
        <w:t xml:space="preserve"> </w:t>
      </w:r>
      <w:r w:rsidRPr="002601AE">
        <w:rPr>
          <w:lang w:val="ru-RU"/>
        </w:rPr>
        <w:t>พ่อแม่เดินทางไปทั่วอังกฤษและอเมริกาเพื่อรักษาลูกที่ป่วย</w:t>
      </w:r>
      <w:r w:rsidRPr="00400B33">
        <w:t xml:space="preserve"> </w:t>
      </w:r>
      <w:r w:rsidRPr="002601AE">
        <w:rPr>
          <w:lang w:val="ru-RU"/>
        </w:rPr>
        <w:t>ผลคือ</w:t>
      </w:r>
      <w:r w:rsidRPr="00400B33">
        <w:t xml:space="preserve"> </w:t>
      </w:r>
      <w:r w:rsidRPr="002601AE">
        <w:rPr>
          <w:lang w:val="ru-RU"/>
        </w:rPr>
        <w:t>จากรุ่นสู่รุ่น</w:t>
      </w:r>
      <w:r w:rsidRPr="00400B33">
        <w:t xml:space="preserve"> </w:t>
      </w:r>
      <w:r w:rsidRPr="002601AE">
        <w:rPr>
          <w:lang w:val="ru-RU"/>
        </w:rPr>
        <w:t>ลูกที่เกิดมามีสุขภาพที่แย่ลงเรื่อยๆ</w:t>
      </w:r>
      <w:r w:rsidRPr="00400B33">
        <w:t xml:space="preserve"> </w:t>
      </w:r>
      <w:r w:rsidRPr="002601AE">
        <w:rPr>
          <w:lang w:val="ru-RU"/>
        </w:rPr>
        <w:t>เพราะแม้พ่อแม่จะรักษาลูกได้สำเร็จ</w:t>
      </w:r>
      <w:r w:rsidRPr="00400B33">
        <w:t xml:space="preserve"> </w:t>
      </w:r>
      <w:r w:rsidRPr="002601AE">
        <w:rPr>
          <w:lang w:val="ru-RU"/>
        </w:rPr>
        <w:t>และลูกไม่ตายแต่ได้แต่งงาน</w:t>
      </w:r>
      <w:r w:rsidRPr="00400B33">
        <w:t xml:space="preserve"> </w:t>
      </w:r>
      <w:r w:rsidRPr="002601AE">
        <w:rPr>
          <w:lang w:val="ru-RU"/>
        </w:rPr>
        <w:t>ลูกที่พวกเขาให้กำเนิดก็อาจป่วยได้เช่นกัน</w:t>
      </w:r>
      <w:r w:rsidRPr="00400B33">
        <w:t xml:space="preserve"> </w:t>
      </w:r>
      <w:r w:rsidRPr="002601AE">
        <w:rPr>
          <w:lang w:val="ru-RU"/>
        </w:rPr>
        <w:t>คุณเห็นหรือไม่ว่าทั้งหมดนี้นำไปสู่ผลอย่างไร</w:t>
      </w:r>
      <w:r w:rsidRPr="00400B33">
        <w:t xml:space="preserve">? </w:t>
      </w:r>
      <w:r w:rsidRPr="002601AE">
        <w:rPr>
          <w:lang w:val="ru-RU"/>
        </w:rPr>
        <w:t>แต่หากพ่อแม่มีลูกไม่เพียงคนเดียว</w:t>
      </w:r>
      <w:r w:rsidRPr="00400B33">
        <w:t xml:space="preserve"> </w:t>
      </w:r>
      <w:r w:rsidRPr="002601AE">
        <w:rPr>
          <w:lang w:val="ru-RU"/>
        </w:rPr>
        <w:t>แต่มีหลายคน</w:t>
      </w:r>
      <w:r w:rsidRPr="00400B33">
        <w:t xml:space="preserve"> </w:t>
      </w:r>
      <w:r w:rsidRPr="002601AE">
        <w:rPr>
          <w:lang w:val="ru-RU"/>
        </w:rPr>
        <w:t>พวกเขาก็ไม่ต้องไปจนถึงขั้นนั้น</w:t>
      </w:r>
      <w:r w:rsidRPr="00400B33">
        <w:t xml:space="preserve"> </w:t>
      </w:r>
      <w:r w:rsidRPr="002601AE">
        <w:rPr>
          <w:lang w:val="ru-RU"/>
        </w:rPr>
        <w:t>ต้องเดินทางจากแพทย์คนหนึ่งไปยังอีกคน</w:t>
      </w:r>
      <w:r w:rsidRPr="00400B33">
        <w:t xml:space="preserve"> </w:t>
      </w:r>
      <w:r w:rsidRPr="002601AE">
        <w:rPr>
          <w:lang w:val="ru-RU"/>
        </w:rPr>
        <w:t>และไปต่างประเทศ</w:t>
      </w:r>
      <w:r w:rsidRPr="00400B33">
        <w:t xml:space="preserve"> </w:t>
      </w:r>
      <w:r w:rsidRPr="002601AE">
        <w:rPr>
          <w:lang w:val="ru-RU"/>
        </w:rPr>
        <w:t>เพียงเพื่อยืดอายุชีวิตของลูกที่ป่วย</w:t>
      </w:r>
      <w:r w:rsidRPr="00400B33">
        <w:t xml:space="preserve"> </w:t>
      </w:r>
      <w:r w:rsidRPr="002601AE">
        <w:rPr>
          <w:lang w:val="ru-RU"/>
        </w:rPr>
        <w:t>ลูกที่ป่วยนั้นจะได้ไปอยู่กับพระเจ้า</w:t>
      </w:r>
      <w:r w:rsidRPr="00400B33">
        <w:t xml:space="preserve"> </w:t>
      </w:r>
      <w:r w:rsidRPr="002601AE">
        <w:rPr>
          <w:lang w:val="ru-RU"/>
        </w:rPr>
        <w:t>และจะได้ไปอยู่กับพระองค์ดั่งทูตสวรรค์</w:t>
      </w:r>
      <w:r w:rsidRPr="00400B33">
        <w:t xml:space="preserve"> </w:t>
      </w:r>
    </w:p>
    <w:p w14:paraId="4C02F1C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Geronda, </w:t>
      </w:r>
      <w:r w:rsidRPr="002601AE">
        <w:rPr>
          <w:lang w:val="ru-RU"/>
        </w:rPr>
        <w:t>ผมอ่านจากแหล่งหนึ่งว่าทุกปีมีการทำแท้งทั่วโลกถึง</w:t>
      </w:r>
      <w:r w:rsidRPr="00400B33">
        <w:t xml:space="preserve"> 50 </w:t>
      </w:r>
      <w:r w:rsidRPr="002601AE">
        <w:rPr>
          <w:lang w:val="ru-RU"/>
        </w:rPr>
        <w:t>ล้านครั้ง</w:t>
      </w:r>
      <w:r>
        <w:rPr>
          <w:rStyle w:val="FootnoteReference"/>
          <w:lang w:val="ru-RU"/>
        </w:rPr>
        <w:footnoteReference w:id="36"/>
      </w:r>
      <w:r w:rsidRPr="00400B33">
        <w:t xml:space="preserve"> </w:t>
      </w:r>
      <w:r w:rsidRPr="002601AE">
        <w:rPr>
          <w:lang w:val="ru-RU"/>
        </w:rPr>
        <w:t>และผู้หญิง</w:t>
      </w:r>
      <w:r w:rsidRPr="00400B33">
        <w:t xml:space="preserve"> 200,000 </w:t>
      </w:r>
      <w:r w:rsidRPr="002601AE">
        <w:rPr>
          <w:lang w:val="ru-RU"/>
        </w:rPr>
        <w:t>คนเสียชีวิตจากผลของการทำแท้งนี้</w:t>
      </w:r>
      <w:r w:rsidRPr="00400B33">
        <w:t xml:space="preserve"> </w:t>
      </w:r>
    </w:p>
    <w:p w14:paraId="2802806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กำลังถูกฆ่าตาย</w:t>
      </w:r>
      <w:r w:rsidRPr="00400B33">
        <w:t xml:space="preserve"> </w:t>
      </w:r>
      <w:r w:rsidRPr="002601AE">
        <w:rPr>
          <w:lang w:val="ru-RU"/>
        </w:rPr>
        <w:t>เพราะตามคำกล่าวที่ว่า</w:t>
      </w:r>
      <w:r w:rsidRPr="00400B33">
        <w:t xml:space="preserve"> </w:t>
      </w:r>
      <w:r w:rsidRPr="002601AE">
        <w:rPr>
          <w:lang w:val="ru-RU"/>
        </w:rPr>
        <w:t>หากประชากรเพิ่มขึ้น</w:t>
      </w:r>
      <w:r w:rsidRPr="00400B33">
        <w:t xml:space="preserve"> </w:t>
      </w:r>
      <w:r w:rsidRPr="002601AE">
        <w:rPr>
          <w:lang w:val="ru-RU"/>
        </w:rPr>
        <w:t>ก็จะไม่เหลืออาหารให้ผู้ที่ยังมีชีวิตอยู่กิน</w:t>
      </w:r>
      <w:r w:rsidRPr="00400B33">
        <w:t xml:space="preserve"> </w:t>
      </w:r>
      <w:r w:rsidRPr="002601AE">
        <w:rPr>
          <w:lang w:val="ru-RU"/>
        </w:rPr>
        <w:t>และผู้คนจะขาดแคลนสิ่งจำเป็นในการดำรงชีวิต</w:t>
      </w:r>
      <w:r w:rsidRPr="00400B33">
        <w:t xml:space="preserve"> </w:t>
      </w:r>
      <w:r w:rsidRPr="002601AE">
        <w:rPr>
          <w:lang w:val="ru-RU"/>
        </w:rPr>
        <w:t>แต่มีที่ดินที่ยังไม่ได้ใช้ประโยชน์และป่าไม้มากมาย</w:t>
      </w:r>
      <w:r w:rsidRPr="00400B33">
        <w:t xml:space="preserve"> </w:t>
      </w:r>
      <w:r w:rsidRPr="002601AE">
        <w:rPr>
          <w:lang w:val="ru-RU"/>
        </w:rPr>
        <w:t>และด้วยเทคโนโลยีสมัยใหม่</w:t>
      </w:r>
      <w:r w:rsidRPr="00400B33">
        <w:t xml:space="preserve"> </w:t>
      </w:r>
      <w:r w:rsidRPr="002601AE">
        <w:rPr>
          <w:lang w:val="ru-RU"/>
        </w:rPr>
        <w:t>สามารถเปลี่ยนพื้นที่เหล่านั้นได้อย่างรวดเร็ว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เป็นสวนมะกอก</w:t>
      </w:r>
      <w:r w:rsidRPr="00400B33">
        <w:t xml:space="preserve"> </w:t>
      </w:r>
      <w:r w:rsidRPr="002601AE">
        <w:rPr>
          <w:lang w:val="ru-RU"/>
        </w:rPr>
        <w:t>ซึ่งสามารถแจกจ่ายให้คนจนได้</w:t>
      </w:r>
      <w:r w:rsidRPr="00400B33">
        <w:t xml:space="preserve"> </w:t>
      </w:r>
      <w:r w:rsidRPr="002601AE">
        <w:rPr>
          <w:lang w:val="ru-RU"/>
        </w:rPr>
        <w:t>และไม่มีความเสี่ยงว่าการตัดไม้ทำลายป่าจะนำไปสู่การขาดแคลนออกซิเจน</w:t>
      </w:r>
      <w:r w:rsidRPr="00400B33">
        <w:t xml:space="preserve"> </w:t>
      </w:r>
      <w:r w:rsidRPr="002601AE">
        <w:rPr>
          <w:lang w:val="ru-RU"/>
        </w:rPr>
        <w:t>เพราะจะปลูกต้นไม้เพาะปลูกแทนต้นไม้ป่า</w:t>
      </w:r>
      <w:r w:rsidRPr="00400B33">
        <w:t xml:space="preserve"> </w:t>
      </w:r>
      <w:r w:rsidRPr="002601AE">
        <w:rPr>
          <w:lang w:val="ru-RU"/>
        </w:rPr>
        <w:t>ในอเมริกาพวกเขาเผาข้าวสาลี</w:t>
      </w:r>
      <w:r w:rsidRPr="00400B33">
        <w:t xml:space="preserve"> </w:t>
      </w:r>
      <w:r w:rsidRPr="002601AE">
        <w:rPr>
          <w:lang w:val="ru-RU"/>
        </w:rPr>
        <w:t>ส่วนที่นี่ในกรีซ</w:t>
      </w:r>
      <w:r w:rsidRPr="00400B33">
        <w:t xml:space="preserve"> </w:t>
      </w:r>
      <w:r w:rsidRPr="002601AE">
        <w:rPr>
          <w:lang w:val="ru-RU"/>
        </w:rPr>
        <w:t>ผลไม้และผลผลิตอื่นๆ</w:t>
      </w:r>
      <w:r w:rsidRPr="00400B33">
        <w:t xml:space="preserve"> </w:t>
      </w:r>
      <w:r w:rsidRPr="002601AE">
        <w:rPr>
          <w:lang w:val="ru-RU"/>
        </w:rPr>
        <w:t>ถูกฝังลงดิน</w:t>
      </w:r>
      <w:r w:rsidRPr="00400B33">
        <w:t xml:space="preserve"> [</w:t>
      </w:r>
      <w:r w:rsidRPr="002601AE">
        <w:rPr>
          <w:lang w:val="ru-RU"/>
        </w:rPr>
        <w:t>เพื่อป้องกันไม่ให้ราคาตก</w:t>
      </w:r>
      <w:r w:rsidRPr="00400B33">
        <w:t xml:space="preserve">] </w:t>
      </w:r>
      <w:r w:rsidRPr="002601AE">
        <w:rPr>
          <w:lang w:val="ru-RU"/>
        </w:rPr>
        <w:t>ในขณะเดียวกัน</w:t>
      </w:r>
      <w:r w:rsidRPr="00400B33">
        <w:t xml:space="preserve"> </w:t>
      </w:r>
      <w:r w:rsidRPr="002601AE">
        <w:rPr>
          <w:lang w:val="ru-RU"/>
        </w:rPr>
        <w:t>ในแอฟริกา</w:t>
      </w:r>
      <w:r w:rsidRPr="00400B33">
        <w:t xml:space="preserve"> </w:t>
      </w:r>
      <w:r w:rsidRPr="002601AE">
        <w:rPr>
          <w:lang w:val="ru-RU"/>
        </w:rPr>
        <w:t>ผู้คนกำลังตายเพราะความหิวโหย</w:t>
      </w:r>
      <w:r w:rsidRPr="00400B33">
        <w:t xml:space="preserve"> </w:t>
      </w:r>
      <w:r w:rsidRPr="002601AE">
        <w:rPr>
          <w:lang w:val="ru-RU"/>
        </w:rPr>
        <w:t>เมื่อเกิดภัยแล้งอย่างรุนแรงในอับิสซิเนีย</w:t>
      </w:r>
      <w:r w:rsidRPr="00400B33">
        <w:t xml:space="preserve"> </w:t>
      </w:r>
      <w:r w:rsidRPr="002601AE">
        <w:rPr>
          <w:lang w:val="ru-RU"/>
        </w:rPr>
        <w:t>และผู้คนกำลังตายจากความอ่อนล้า</w:t>
      </w:r>
      <w:r w:rsidRPr="00400B33">
        <w:t xml:space="preserve"> </w:t>
      </w:r>
      <w:r w:rsidRPr="002601AE">
        <w:rPr>
          <w:lang w:val="ru-RU"/>
        </w:rPr>
        <w:t>ผมได้ขอร้องเจ้าของเรือที่ผมรู้จัก</w:t>
      </w:r>
      <w:r w:rsidRPr="00400B33">
        <w:t xml:space="preserve"> — </w:t>
      </w:r>
      <w:r w:rsidRPr="002601AE">
        <w:rPr>
          <w:lang w:val="ru-RU"/>
        </w:rPr>
        <w:t>ผู้ที่มักช่วยเหลือผู้คนในสถานการณ์เช่นนี้</w:t>
      </w:r>
      <w:r w:rsidRPr="00400B33">
        <w:t xml:space="preserve"> — </w:t>
      </w:r>
      <w:r w:rsidRPr="002601AE">
        <w:rPr>
          <w:lang w:val="ru-RU"/>
        </w:rPr>
        <w:t>ให้เรียกร้องต่อผู้ที่ฝังผลไม้และผักลงในดิน</w:t>
      </w:r>
      <w:r w:rsidRPr="00400B33">
        <w:t xml:space="preserve"> </w:t>
      </w:r>
      <w:r w:rsidRPr="002601AE">
        <w:rPr>
          <w:lang w:val="ru-RU"/>
        </w:rPr>
        <w:t>และขอให้พวกเขาบรรทุกสินค้าเหล่านี้ขึ้นเรือโดยไม่คิดค่าใช้จ่าย</w:t>
      </w:r>
      <w:r w:rsidRPr="00400B33">
        <w:t xml:space="preserve"> </w:t>
      </w:r>
      <w:r w:rsidRPr="002601AE">
        <w:rPr>
          <w:lang w:val="ru-RU"/>
        </w:rPr>
        <w:t>เพื่อส่งไปยังผู้ที่กำลังอดอยาก</w:t>
      </w:r>
      <w:r w:rsidRPr="00400B33">
        <w:t xml:space="preserve"> </w:t>
      </w:r>
      <w:r w:rsidRPr="002601AE">
        <w:rPr>
          <w:lang w:val="ru-RU"/>
        </w:rPr>
        <w:t>แต่ไม่ว่าเขาจะวิงวอนพวกเขาอย่างไร</w:t>
      </w:r>
      <w:r w:rsidRPr="00400B33">
        <w:t xml:space="preserve"> </w:t>
      </w:r>
      <w:r w:rsidRPr="002601AE">
        <w:rPr>
          <w:lang w:val="ru-RU"/>
        </w:rPr>
        <w:t>พวกเขาก็ปฏิเสธ</w:t>
      </w:r>
      <w:r w:rsidRPr="00400B33">
        <w:t xml:space="preserve"> </w:t>
      </w:r>
    </w:p>
    <w:p w14:paraId="0304440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มีตัวอ่อนมนุษย์ถูกฆ่าไปกี่พันตัวทุกวัน</w:t>
      </w:r>
      <w:r w:rsidRPr="00400B33">
        <w:t xml:space="preserve">! </w:t>
      </w:r>
      <w:r w:rsidRPr="002601AE">
        <w:rPr>
          <w:lang w:val="ru-RU"/>
        </w:rPr>
        <w:t>การทำแท้งเป็นบาปที่ร้ายแรง</w:t>
      </w:r>
      <w:r w:rsidRPr="00400B33">
        <w:t xml:space="preserve"> </w:t>
      </w:r>
      <w:r w:rsidRPr="002601AE">
        <w:rPr>
          <w:lang w:val="ru-RU"/>
        </w:rPr>
        <w:t>การทำแท้งคือการฆ่าคน</w:t>
      </w:r>
      <w:r w:rsidRPr="00400B33">
        <w:t xml:space="preserve"> — </w:t>
      </w:r>
      <w:r w:rsidRPr="002601AE">
        <w:rPr>
          <w:lang w:val="ru-RU"/>
        </w:rPr>
        <w:t>และไม่ใช่การฆ่าคนธรรมดา</w:t>
      </w:r>
      <w:r w:rsidRPr="00400B33">
        <w:t xml:space="preserve"> </w:t>
      </w:r>
      <w:r w:rsidRPr="002601AE">
        <w:rPr>
          <w:lang w:val="ru-RU"/>
        </w:rPr>
        <w:t>แต่เป็นการฆ่าคนที่มีโทษหนักมาก</w:t>
      </w:r>
      <w:r w:rsidRPr="00400B33">
        <w:t xml:space="preserve"> </w:t>
      </w:r>
      <w:r w:rsidRPr="002601AE">
        <w:rPr>
          <w:lang w:val="ru-RU"/>
        </w:rPr>
        <w:t>เพราะมันเกี่ยวข้องกับการฆ่าเด็กที่ยังไม่ได้รับการบัพติศมา</w:t>
      </w:r>
      <w:r w:rsidRPr="00400B33">
        <w:t xml:space="preserve"> </w:t>
      </w:r>
      <w:r w:rsidRPr="002601AE">
        <w:rPr>
          <w:lang w:val="ru-RU"/>
        </w:rPr>
        <w:t>ผู้ปกครองต้องตระหนักว่าชีวิตมนุษย์เริ่มต้นตั้งแต่ช่วงเวลาที่ได้รับการปฏิสนธิ</w:t>
      </w:r>
      <w:r w:rsidRPr="00400B33">
        <w:t xml:space="preserve"> </w:t>
      </w:r>
    </w:p>
    <w:p w14:paraId="55B2E09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คืนหนึ่ง</w:t>
      </w:r>
      <w:r w:rsidRPr="00400B33">
        <w:t xml:space="preserve"> </w:t>
      </w:r>
      <w:r w:rsidRPr="002601AE">
        <w:rPr>
          <w:lang w:val="ru-RU"/>
        </w:rPr>
        <w:t>ด้วยความประสงค์ของพระเจ้า</w:t>
      </w:r>
      <w:r w:rsidRPr="00400B33">
        <w:t xml:space="preserve"> </w:t>
      </w:r>
      <w:r w:rsidRPr="002601AE">
        <w:rPr>
          <w:lang w:val="ru-RU"/>
        </w:rPr>
        <w:t>ฉันได้เห็นภาพนิมิตที่น่าสะพรึงกลัว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ฉันจึงเข้าใจว่าการทำแท้งนั้นแท้จริงแล้วคืออะไร</w:t>
      </w:r>
      <w:r w:rsidRPr="00400B33">
        <w:t xml:space="preserve">! </w:t>
      </w:r>
      <w:r w:rsidRPr="002601AE">
        <w:rPr>
          <w:lang w:val="ru-RU"/>
        </w:rPr>
        <w:t>นั่นคือคืนวันอังคารในช่วงสัปดาห์สว่าง</w:t>
      </w:r>
      <w:r w:rsidRPr="00400B33">
        <w:t xml:space="preserve"> </w:t>
      </w:r>
      <w:r w:rsidRPr="002601AE">
        <w:rPr>
          <w:lang w:val="ru-RU"/>
        </w:rPr>
        <w:t>ตามปกติ</w:t>
      </w:r>
      <w:r w:rsidRPr="00400B33">
        <w:t xml:space="preserve"> </w:t>
      </w:r>
      <w:r w:rsidRPr="002601AE">
        <w:rPr>
          <w:lang w:val="ru-RU"/>
        </w:rPr>
        <w:t>ผมจุดเทียนสองเล่มและวางไว้ในถังเหล็กสองใบ</w:t>
      </w:r>
      <w:r w:rsidRPr="00400B33">
        <w:t xml:space="preserve"> </w:t>
      </w:r>
      <w:r w:rsidRPr="002601AE">
        <w:rPr>
          <w:lang w:val="ru-RU"/>
        </w:rPr>
        <w:t>เทียนเหล่านี้มักเผาอยู่ตลอดทั้งคืนขณะที่ผมนอนหลับ</w:t>
      </w:r>
      <w:r w:rsidRPr="00400B33">
        <w:t xml:space="preserve"> </w:t>
      </w:r>
      <w:r w:rsidRPr="002601AE">
        <w:rPr>
          <w:lang w:val="ru-RU"/>
        </w:rPr>
        <w:t>ผมจุดเทียนเหล่านี้เพื่อผู้ที่กำลังทุกข์ทรมานทั้งทางกายและจิต</w:t>
      </w:r>
      <w:r w:rsidRPr="00400B33">
        <w:t xml:space="preserve"> — </w:t>
      </w:r>
      <w:r w:rsidRPr="002601AE">
        <w:rPr>
          <w:lang w:val="ru-RU"/>
        </w:rPr>
        <w:t>ซึ่งรวมถึงทั้งผู้ยังมีชีวิตอยู่และผู้ล่วงลับไปแล้ว</w:t>
      </w:r>
      <w:r w:rsidRPr="00400B33">
        <w:t xml:space="preserve"> </w:t>
      </w:r>
      <w:r w:rsidRPr="002601AE">
        <w:rPr>
          <w:lang w:val="ru-RU"/>
        </w:rPr>
        <w:t>และแล้ว</w:t>
      </w:r>
      <w:r w:rsidRPr="00400B33">
        <w:t xml:space="preserve"> </w:t>
      </w:r>
      <w:r w:rsidRPr="002601AE">
        <w:rPr>
          <w:lang w:val="ru-RU"/>
        </w:rPr>
        <w:t>เมื่อเที่ยงคืน</w:t>
      </w:r>
      <w:r w:rsidRPr="00400B33">
        <w:t xml:space="preserve"> </w:t>
      </w:r>
      <w:r w:rsidRPr="002601AE">
        <w:rPr>
          <w:lang w:val="ru-RU"/>
        </w:rPr>
        <w:t>ขณะที่ฉันกำลังสวดคำอธิษฐานพระเยซู</w:t>
      </w:r>
      <w:r w:rsidRPr="00400B33">
        <w:t xml:space="preserve"> </w:t>
      </w:r>
      <w:r w:rsidRPr="002601AE">
        <w:rPr>
          <w:lang w:val="ru-RU"/>
        </w:rPr>
        <w:t>ฉันเห็นทุ่งกว้างใหญ่ที่ล้อมรอบด้วยกำแพงหิน</w:t>
      </w:r>
      <w:r w:rsidRPr="00400B33">
        <w:t xml:space="preserve"> </w:t>
      </w:r>
      <w:r w:rsidRPr="002601AE">
        <w:rPr>
          <w:lang w:val="ru-RU"/>
        </w:rPr>
        <w:t>ทุ่งนั้นถูกหว่านด้วยข้าวสาลี</w:t>
      </w:r>
      <w:r w:rsidRPr="00400B33">
        <w:t xml:space="preserve">; </w:t>
      </w:r>
      <w:r w:rsidRPr="002601AE">
        <w:rPr>
          <w:lang w:val="ru-RU"/>
        </w:rPr>
        <w:t>ต้นกล้าเพิ่งเริ่มงอกขึ้นเท่านั้น</w:t>
      </w:r>
      <w:r w:rsidRPr="00400B33">
        <w:t xml:space="preserve"> </w:t>
      </w:r>
      <w:r w:rsidRPr="002601AE">
        <w:rPr>
          <w:lang w:val="ru-RU"/>
        </w:rPr>
        <w:t>ฉันยืนอยู่หลังกำแพง</w:t>
      </w:r>
      <w:r w:rsidRPr="00400B33">
        <w:t xml:space="preserve"> </w:t>
      </w:r>
      <w:r w:rsidRPr="002601AE">
        <w:rPr>
          <w:lang w:val="ru-RU"/>
        </w:rPr>
        <w:t>จุดเทียนเพื่ออุทิศให้แก่ผู้ล่วงลับ</w:t>
      </w:r>
      <w:r w:rsidRPr="00400B33">
        <w:t xml:space="preserve"> </w:t>
      </w:r>
      <w:r w:rsidRPr="002601AE">
        <w:rPr>
          <w:lang w:val="ru-RU"/>
        </w:rPr>
        <w:t>และวางมันบนกำแพงหิน</w:t>
      </w:r>
      <w:r w:rsidRPr="00400B33">
        <w:t xml:space="preserve"> </w:t>
      </w:r>
      <w:r w:rsidRPr="002601AE">
        <w:rPr>
          <w:lang w:val="ru-RU"/>
        </w:rPr>
        <w:t>ทางซ้ายเป็นภูมิทัศน์ที่แห้งแล้งและไม่มีน้ำ</w:t>
      </w:r>
      <w:r w:rsidRPr="00400B33">
        <w:t xml:space="preserve"> — </w:t>
      </w:r>
      <w:r w:rsidRPr="002601AE">
        <w:rPr>
          <w:lang w:val="ru-RU"/>
        </w:rPr>
        <w:t>มีแต่หินและหน้าผาหินเท่านั้น</w:t>
      </w:r>
      <w:r w:rsidRPr="00400B33">
        <w:t xml:space="preserve"> </w:t>
      </w:r>
      <w:r w:rsidRPr="002601AE">
        <w:rPr>
          <w:lang w:val="ru-RU"/>
        </w:rPr>
        <w:t>ภูมิทัศน์นี้สั่นสะเทือนไม่หยุดจากเสียงคำรามอันทรงพลัง</w:t>
      </w:r>
      <w:r w:rsidRPr="00400B33">
        <w:t xml:space="preserve"> </w:t>
      </w:r>
      <w:r w:rsidRPr="002601AE">
        <w:rPr>
          <w:lang w:val="ru-RU"/>
        </w:rPr>
        <w:t>ซึ่งรวมเข้ากับเสียงร้องที่ฉีกหัวใจและสั่นสะเทือนจิตวิญญาณนับพัน</w:t>
      </w:r>
      <w:r w:rsidRPr="00400B33">
        <w:t xml:space="preserve"> </w:t>
      </w:r>
      <w:r w:rsidRPr="002601AE">
        <w:rPr>
          <w:lang w:val="ru-RU"/>
        </w:rPr>
        <w:t>แม้แต่คนที่มีจิตใจแข็งกระด้างที่สุด</w:t>
      </w:r>
      <w:r w:rsidRPr="00400B33">
        <w:t xml:space="preserve"> </w:t>
      </w:r>
      <w:r w:rsidRPr="002601AE">
        <w:rPr>
          <w:lang w:val="ru-RU"/>
        </w:rPr>
        <w:t>เมื่อได้ยินเสียงนี้</w:t>
      </w:r>
      <w:r w:rsidRPr="00400B33">
        <w:t xml:space="preserve"> </w:t>
      </w:r>
      <w:r w:rsidRPr="002601AE">
        <w:rPr>
          <w:lang w:val="ru-RU"/>
        </w:rPr>
        <w:t>ก็ไม่อาจทำเป็นไม่สนใจได้</w:t>
      </w:r>
      <w:r w:rsidRPr="00400B33">
        <w:t xml:space="preserve"> </w:t>
      </w:r>
      <w:r w:rsidRPr="002601AE">
        <w:rPr>
          <w:lang w:val="ru-RU"/>
        </w:rPr>
        <w:t>ถูกทรมานด้วยเสียงร้องเหล่านี้และไม่เข้าใจว่ากำลังเกิดอะไรขึ้น</w:t>
      </w:r>
      <w:r w:rsidRPr="00400B33">
        <w:t xml:space="preserve"> </w:t>
      </w:r>
      <w:r w:rsidRPr="002601AE">
        <w:rPr>
          <w:lang w:val="ru-RU"/>
        </w:rPr>
        <w:t>ฉันได้ยินเสียงหนึ่งพูดกับฉันว่า</w:t>
      </w:r>
      <w:r w:rsidRPr="00400B33">
        <w:t>: ‘</w:t>
      </w:r>
      <w:r w:rsidRPr="002601AE">
        <w:rPr>
          <w:lang w:val="ru-RU"/>
        </w:rPr>
        <w:t>ทุ่งที่ปลูกข้าวสาลีซึ่งยังไม่เริ่มออกรวง</w:t>
      </w:r>
      <w:r w:rsidRPr="00400B33">
        <w:t xml:space="preserve"> </w:t>
      </w:r>
      <w:r w:rsidRPr="002601AE">
        <w:rPr>
          <w:lang w:val="ru-RU"/>
        </w:rPr>
        <w:t>คือที่พักพิงของวิญญาณผู้ล่วงลับที่จะได้รับการฟื้นคืนชีพ</w:t>
      </w:r>
      <w:r w:rsidRPr="00400B33">
        <w:t>’ “</w:t>
      </w:r>
      <w:r w:rsidRPr="002601AE">
        <w:rPr>
          <w:lang w:val="ru-RU"/>
        </w:rPr>
        <w:t>ที่แห่งนี้</w:t>
      </w:r>
      <w:r w:rsidRPr="00400B33">
        <w:t xml:space="preserve"> </w:t>
      </w:r>
      <w:r w:rsidRPr="002601AE">
        <w:rPr>
          <w:lang w:val="ru-RU"/>
        </w:rPr>
        <w:t>ซึ่งสั่นสะเทือนและสั่นไหวไปด้วยเสียงร้องที่ฉีกหัวใจ</w:t>
      </w:r>
      <w:r w:rsidRPr="00400B33">
        <w:t xml:space="preserve"> </w:t>
      </w:r>
      <w:r w:rsidRPr="002601AE">
        <w:rPr>
          <w:lang w:val="ru-RU"/>
        </w:rPr>
        <w:t>คือที่พักผ่อนของวิญญาณเด็กๆ</w:t>
      </w:r>
      <w:r w:rsidRPr="00400B33">
        <w:t xml:space="preserve"> </w:t>
      </w:r>
      <w:r>
        <w:rPr>
          <w:lang w:val="ru-RU"/>
        </w:rPr>
        <w:t>ที่ถูกฆ่าด้วยการทำแท้ง</w:t>
      </w:r>
      <w:r w:rsidRPr="00400B33">
        <w:t xml:space="preserve">” </w:t>
      </w:r>
      <w:r w:rsidRPr="002601AE">
        <w:rPr>
          <w:lang w:val="ru-RU"/>
        </w:rPr>
        <w:t>หลังจากได้ประสบเหตุการณ์นี้</w:t>
      </w:r>
      <w:r w:rsidRPr="00400B33">
        <w:t xml:space="preserve"> </w:t>
      </w:r>
      <w:r w:rsidRPr="002601AE">
        <w:rPr>
          <w:lang w:val="ru-RU"/>
        </w:rPr>
        <w:t>ฉันไม่อาจฟื้นตัวจากความเจ็บปวดอันมหาศาลที่รู้สึกต่อวิญญาณของเด็กๆ</w:t>
      </w:r>
      <w:r w:rsidRPr="00400B33">
        <w:t xml:space="preserve"> </w:t>
      </w:r>
      <w:r w:rsidRPr="002601AE">
        <w:rPr>
          <w:lang w:val="ru-RU"/>
        </w:rPr>
        <w:t>เหล่านี้</w:t>
      </w:r>
      <w:r w:rsidRPr="00400B33">
        <w:t xml:space="preserve"> </w:t>
      </w:r>
      <w:r w:rsidRPr="002601AE">
        <w:rPr>
          <w:lang w:val="ru-RU"/>
        </w:rPr>
        <w:t>และไม่อาจนอนลงพักผ่อนได้</w:t>
      </w:r>
      <w:r w:rsidRPr="00400B33">
        <w:t xml:space="preserve"> </w:t>
      </w:r>
      <w:r w:rsidRPr="002601AE">
        <w:rPr>
          <w:lang w:val="ru-RU"/>
        </w:rPr>
        <w:t>แม้จะรู้สึกเหนื่อยล้ามากเพียงใดก็ตาม</w:t>
      </w:r>
      <w:r w:rsidRPr="00400B33">
        <w:t xml:space="preserve"> </w:t>
      </w:r>
    </w:p>
    <w:p w14:paraId="4A5EDA1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มีวิธีใดบ้างที่สามารถทำได้เพื่อให้กฎหมายที่</w:t>
      </w:r>
      <w:r>
        <w:rPr>
          <w:lang w:val="ru-RU"/>
        </w:rPr>
        <w:t>อนุญาตให้</w:t>
      </w:r>
      <w:r w:rsidRPr="002601AE">
        <w:rPr>
          <w:lang w:val="ru-RU"/>
        </w:rPr>
        <w:t>ทำแท้งถูกยกเลิก</w:t>
      </w:r>
      <w:r w:rsidRPr="00400B33">
        <w:t xml:space="preserve">? </w:t>
      </w:r>
    </w:p>
    <w:p w14:paraId="33E1C86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เป็นไปได้</w:t>
      </w:r>
      <w:r w:rsidRPr="00400B33">
        <w:t xml:space="preserve"> </w:t>
      </w:r>
      <w:r w:rsidRPr="002601AE">
        <w:rPr>
          <w:lang w:val="ru-RU"/>
        </w:rPr>
        <w:t>แต่รัฐและคริสตจักรต้องดำเนินการเพื่อให้ประชาชนตระหนักถึงผลที่ตามมาจากการมีอัตราการเกิดต่ำ</w:t>
      </w:r>
      <w:r w:rsidRPr="00400B33">
        <w:t xml:space="preserve"> </w:t>
      </w:r>
      <w:r w:rsidRPr="002601AE">
        <w:rPr>
          <w:lang w:val="ru-RU"/>
        </w:rPr>
        <w:t>พระสงฆ์ต้องอธิบายให้ประชาชนเข้าใจว่ากฎหมายเกี่ยวกับการทำแท้งขัดแย้งกับพระบัญญัติในพระวรสาร</w:t>
      </w:r>
      <w:r w:rsidRPr="00400B33">
        <w:t xml:space="preserve"> </w:t>
      </w:r>
      <w:r w:rsidRPr="002601AE">
        <w:rPr>
          <w:lang w:val="ru-RU"/>
        </w:rPr>
        <w:t>ส่วนแพทย์ก็ต้องชี้แจงถึงความเสี่ยงที่ผู้หญิงต้องเผชิญเมื่อทำแท้ง</w:t>
      </w:r>
      <w:r w:rsidRPr="00400B33">
        <w:t xml:space="preserve"> </w:t>
      </w:r>
      <w:r w:rsidRPr="002601AE">
        <w:rPr>
          <w:lang w:val="ru-RU"/>
        </w:rPr>
        <w:t>ดูสิ</w:t>
      </w:r>
      <w:r w:rsidRPr="00400B33">
        <w:t xml:space="preserve">: </w:t>
      </w:r>
      <w:r w:rsidRPr="002601AE">
        <w:rPr>
          <w:lang w:val="ru-RU"/>
        </w:rPr>
        <w:t>ชาวยุโรป</w:t>
      </w:r>
      <w:r w:rsidRPr="00400B33">
        <w:t xml:space="preserve"> </w:t>
      </w:r>
      <w:r w:rsidRPr="002601AE">
        <w:rPr>
          <w:lang w:val="ru-RU"/>
        </w:rPr>
        <w:t>ซึ่งเคยมีวัฒนธรรมแห่งความประพฤติอันเหมาะสม</w:t>
      </w:r>
      <w:r w:rsidRPr="00400B33">
        <w:t xml:space="preserve"> </w:t>
      </w:r>
      <w:r w:rsidRPr="002601AE">
        <w:rPr>
          <w:lang w:val="ru-RU"/>
        </w:rPr>
        <w:t>ได้ส่งต่อวัฒนธรรมนั้นให้ลูกหลานเป็นมรดก</w:t>
      </w:r>
      <w:r w:rsidRPr="00400B33">
        <w:t xml:space="preserve"> </w:t>
      </w:r>
      <w:r w:rsidRPr="002601AE">
        <w:rPr>
          <w:lang w:val="ru-RU"/>
        </w:rPr>
        <w:t>ส่วนเรา</w:t>
      </w:r>
      <w:r w:rsidRPr="00400B33">
        <w:t xml:space="preserve"> </w:t>
      </w:r>
      <w:r w:rsidRPr="002601AE">
        <w:rPr>
          <w:lang w:val="ru-RU"/>
        </w:rPr>
        <w:t>ซึ่งเคยมีความยำเกรงพระเจ้า</w:t>
      </w:r>
      <w:r w:rsidRPr="00400B33">
        <w:t xml:space="preserve"> </w:t>
      </w:r>
      <w:r w:rsidRPr="002601AE">
        <w:rPr>
          <w:lang w:val="ru-RU"/>
        </w:rPr>
        <w:t>กลับสูญเสียสิ่งนั้นไป</w:t>
      </w:r>
      <w:r w:rsidRPr="00400B33">
        <w:t xml:space="preserve"> </w:t>
      </w:r>
      <w:r w:rsidRPr="002601AE">
        <w:rPr>
          <w:lang w:val="ru-RU"/>
        </w:rPr>
        <w:t>และไม่ทิ้งมรดกใดๆ</w:t>
      </w:r>
      <w:r w:rsidRPr="00400B33">
        <w:t xml:space="preserve"> </w:t>
      </w:r>
      <w:r w:rsidRPr="002601AE">
        <w:rPr>
          <w:lang w:val="ru-RU"/>
        </w:rPr>
        <w:t>ไว้ให้รุ่นต่อไป</w:t>
      </w:r>
      <w:r w:rsidRPr="00400B33">
        <w:t xml:space="preserve"> </w:t>
      </w:r>
      <w:r w:rsidRPr="002601AE">
        <w:rPr>
          <w:lang w:val="ru-RU"/>
        </w:rPr>
        <w:t>นั่นคือเหตุผลที่ปัจจุบันเราอนุญาตให้มีการทำแท้งและทำให้การจดทะเบียน</w:t>
      </w:r>
      <w:r>
        <w:rPr>
          <w:lang w:val="ru-RU"/>
        </w:rPr>
        <w:t>คู่ชีวิตเป็นกฎหมาย</w:t>
      </w:r>
      <w:r w:rsidRPr="00400B33">
        <w:t xml:space="preserve">… </w:t>
      </w:r>
    </w:p>
    <w:p w14:paraId="77D0D5C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หากมีบุคคลใดละเมิดข้อบัญญัติของพระกิตติคุณ</w:t>
      </w:r>
      <w:r w:rsidRPr="00400B33">
        <w:t xml:space="preserve"> </w:t>
      </w:r>
      <w:r w:rsidRPr="002601AE">
        <w:rPr>
          <w:lang w:val="ru-RU"/>
        </w:rPr>
        <w:t>ความรับผิดชอบจะตกอยู่กับบุคคลนั้นเพียงผู้เดียวเท่านั้น</w:t>
      </w:r>
      <w:r w:rsidRPr="00400B33">
        <w:t xml:space="preserve"> </w:t>
      </w:r>
      <w:r w:rsidRPr="002601AE">
        <w:rPr>
          <w:lang w:val="ru-RU"/>
        </w:rPr>
        <w:t>แต่หากสิ่งใดที่ขัดแย้งกับข้อบัญญัติของพระกิตติคุณกลายเป็นกฎหมายของรัฐแล้ว</w:t>
      </w:r>
      <w:r w:rsidRPr="00400B33">
        <w:t xml:space="preserve"> </w:t>
      </w:r>
      <w:r w:rsidRPr="002601AE">
        <w:rPr>
          <w:lang w:val="ru-RU"/>
        </w:rPr>
        <w:t>ความพิโรธของพระเจ้าจะตกมาบนทั้งชาติ</w:t>
      </w:r>
      <w:r w:rsidRPr="00400B33">
        <w:t xml:space="preserve"> — </w:t>
      </w:r>
      <w:r w:rsidRPr="002601AE">
        <w:rPr>
          <w:lang w:val="ru-RU"/>
        </w:rPr>
        <w:t>เพื่อลงโทษชาติทั้งนั้น</w:t>
      </w:r>
      <w:r w:rsidRPr="00400B33">
        <w:t xml:space="preserve"> </w:t>
      </w:r>
    </w:p>
    <w:p w14:paraId="21A70BE4" w14:textId="77777777" w:rsidR="00EF488A" w:rsidRPr="00400B33" w:rsidRDefault="00EF488A" w:rsidP="00B87D11"/>
    <w:p w14:paraId="207FEB65" w14:textId="77777777" w:rsidR="00EF488A" w:rsidRPr="00400B33" w:rsidRDefault="00EF488A" w:rsidP="00B87D11"/>
    <w:p w14:paraId="667632B1" w14:textId="77777777" w:rsidR="00EF488A" w:rsidRPr="00400B33" w:rsidRDefault="00000000" w:rsidP="00B87D11">
      <w:pPr>
        <w:pStyle w:val="Heading3"/>
        <w:spacing w:before="390" w:after="240"/>
      </w:pPr>
      <w:bookmarkStart w:id="84" w:name="_Toc196932401"/>
      <w:bookmarkStart w:id="85" w:name="_Toc196932945"/>
      <w:bookmarkStart w:id="86" w:name="_Toc242097242"/>
      <w:r w:rsidRPr="002601AE">
        <w:rPr>
          <w:lang w:val="ru-RU"/>
        </w:rPr>
        <w:t>บทที่</w:t>
      </w:r>
      <w:r w:rsidRPr="00400B33">
        <w:t xml:space="preserve"> 2. </w:t>
      </w:r>
      <w:r w:rsidRPr="00400B33">
        <w:br/>
      </w:r>
      <w:r w:rsidRPr="002601AE">
        <w:rPr>
          <w:lang w:val="ru-RU"/>
        </w:rPr>
        <w:t>เกี่ยวกับบทบาทของแม่ในการเลี้ยงดูลูก</w:t>
      </w:r>
      <w:bookmarkEnd w:id="84"/>
      <w:bookmarkEnd w:id="85"/>
      <w:bookmarkEnd w:id="86"/>
    </w:p>
    <w:p w14:paraId="5F83A88F" w14:textId="77777777" w:rsidR="00EF488A" w:rsidRPr="00400B33" w:rsidRDefault="00EF488A" w:rsidP="00B87D11"/>
    <w:p w14:paraId="58E6643E" w14:textId="77777777" w:rsidR="00EF488A" w:rsidRPr="00400B33" w:rsidRDefault="00000000" w:rsidP="00B87D11">
      <w:pPr>
        <w:pStyle w:val="Heading4"/>
      </w:pPr>
      <w:bookmarkStart w:id="87" w:name="_Toc196932402"/>
      <w:bookmarkStart w:id="88" w:name="_Toc196932946"/>
      <w:bookmarkStart w:id="89" w:name="_Toc242097243"/>
      <w:r w:rsidRPr="002601AE">
        <w:rPr>
          <w:lang w:val="ru-RU"/>
        </w:rPr>
        <w:t>ความรักของแม่</w:t>
      </w:r>
      <w:bookmarkEnd w:id="87"/>
      <w:bookmarkEnd w:id="88"/>
      <w:bookmarkEnd w:id="89"/>
    </w:p>
    <w:p w14:paraId="19A086C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ท่านเคยบอกเราว่า</w:t>
      </w:r>
      <w:r w:rsidRPr="00400B33">
        <w:t xml:space="preserve"> </w:t>
      </w:r>
      <w:r w:rsidRPr="002601AE">
        <w:rPr>
          <w:lang w:val="ru-RU"/>
        </w:rPr>
        <w:t>ความรักคือสิ่งที่ทำให้คนเติบโตและพัฒนาตัว</w:t>
      </w:r>
      <w:r w:rsidRPr="00400B33">
        <w:t xml:space="preserve"> </w:t>
      </w:r>
    </w:p>
    <w:p w14:paraId="3E5E40A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การรักใครสักคนเพียงอย่างเดียวนั้นยังไม่พอ</w:t>
      </w:r>
      <w:r w:rsidRPr="00400B33">
        <w:t xml:space="preserve"> </w:t>
      </w:r>
      <w:r w:rsidRPr="002601AE">
        <w:rPr>
          <w:lang w:val="ru-RU"/>
        </w:rPr>
        <w:t>เราต้องรักคนอื่นมากกว่าตัวเอง</w:t>
      </w:r>
      <w:r w:rsidRPr="00400B33">
        <w:t xml:space="preserve"> </w:t>
      </w:r>
      <w:r w:rsidRPr="002601AE">
        <w:rPr>
          <w:lang w:val="ru-RU"/>
        </w:rPr>
        <w:t>แม่รักลูกๆ</w:t>
      </w:r>
      <w:r w:rsidRPr="00400B33">
        <w:t xml:space="preserve"> </w:t>
      </w:r>
      <w:r w:rsidRPr="002601AE">
        <w:rPr>
          <w:lang w:val="ru-RU"/>
        </w:rPr>
        <w:t>ของเธอมากกว่าตัวเธอเอง</w:t>
      </w:r>
      <w:r w:rsidRPr="00400B33">
        <w:t xml:space="preserve"> </w:t>
      </w:r>
      <w:r w:rsidRPr="002601AE">
        <w:rPr>
          <w:lang w:val="ru-RU"/>
        </w:rPr>
        <w:t>เพื่อให้ลูกๆ</w:t>
      </w:r>
      <w:r w:rsidRPr="00400B33">
        <w:t xml:space="preserve"> </w:t>
      </w:r>
      <w:r w:rsidRPr="002601AE">
        <w:rPr>
          <w:lang w:val="ru-RU"/>
        </w:rPr>
        <w:t>ได้กิน</w:t>
      </w:r>
      <w:r w:rsidRPr="00400B33">
        <w:t xml:space="preserve"> </w:t>
      </w:r>
      <w:r w:rsidRPr="002601AE">
        <w:rPr>
          <w:lang w:val="ru-RU"/>
        </w:rPr>
        <w:t>เธอจึงยอมอดหิวเอง</w:t>
      </w:r>
      <w:r w:rsidRPr="00400B33">
        <w:t xml:space="preserve"> </w:t>
      </w:r>
      <w:r w:rsidRPr="002601AE">
        <w:rPr>
          <w:lang w:val="ru-RU"/>
        </w:rPr>
        <w:t>แต่ความสุขที่เธอได้รับนั้นยิ่งใหญ่กว่าความสุขที่ลูกๆ</w:t>
      </w:r>
      <w:r w:rsidRPr="00400B33">
        <w:t xml:space="preserve"> </w:t>
      </w:r>
      <w:r w:rsidRPr="002601AE">
        <w:rPr>
          <w:lang w:val="ru-RU"/>
        </w:rPr>
        <w:t>ของเธอได้รับ</w:t>
      </w:r>
      <w:r w:rsidRPr="00400B33">
        <w:t xml:space="preserve"> .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ได้รับการเลี้ยงดูทางร่างกาย</w:t>
      </w:r>
      <w:r w:rsidRPr="00400B33">
        <w:t xml:space="preserve"> </w:t>
      </w:r>
      <w:r w:rsidRPr="002601AE">
        <w:rPr>
          <w:lang w:val="ru-RU"/>
        </w:rPr>
        <w:t>ส่วนแม่ได้รับการเลี้ยงดูทางจิตวิญญาณ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รู้สึกถึงความสุขทางประสาทสัมผัสจากอาหาร</w:t>
      </w:r>
      <w:r w:rsidRPr="00400B33">
        <w:t xml:space="preserve"> </w:t>
      </w:r>
      <w:r w:rsidRPr="002601AE">
        <w:rPr>
          <w:lang w:val="ru-RU"/>
        </w:rPr>
        <w:t>ส่วนแม่กลับรู้สึกถึงความสุขทางจิตวิญญาณ</w:t>
      </w:r>
      <w:r w:rsidRPr="00400B33">
        <w:t xml:space="preserve"> </w:t>
      </w:r>
    </w:p>
    <w:p w14:paraId="40E221E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หญิงสาวที่ยังไม่ได้แต่งงานอาจนอนจนถึงสิบโมงเช้า</w:t>
      </w:r>
      <w:r w:rsidRPr="00400B33">
        <w:t xml:space="preserve"> </w:t>
      </w:r>
      <w:r w:rsidRPr="002601AE">
        <w:rPr>
          <w:lang w:val="ru-RU"/>
        </w:rPr>
        <w:t>และยังคาดหวังให้แม่ไปอุ่นนมให้เธอเป็นอาหารเช้า</w:t>
      </w:r>
      <w:r w:rsidRPr="00400B33">
        <w:t xml:space="preserve"> </w:t>
      </w:r>
      <w:r w:rsidRPr="002601AE">
        <w:rPr>
          <w:lang w:val="ru-RU"/>
        </w:rPr>
        <w:t>หญิงสาวเช่นนี้ขี้เกียจเกินกว่าจะทำงานใดๆ</w:t>
      </w:r>
      <w:r w:rsidRPr="00400B33">
        <w:t xml:space="preserve"> </w:t>
      </w:r>
      <w:r w:rsidRPr="002601AE">
        <w:rPr>
          <w:lang w:val="ru-RU"/>
        </w:rPr>
        <w:t>เธอต้องการให้ทุกสิ่งถูกจัดเตรียมไว้ให้พร้อมบนจาน</w:t>
      </w:r>
      <w:r w:rsidRPr="00400B33">
        <w:t xml:space="preserve"> </w:t>
      </w:r>
      <w:r w:rsidRPr="002601AE">
        <w:rPr>
          <w:lang w:val="ru-RU"/>
        </w:rPr>
        <w:t>และต้องการให้ทุกคนคอยรับใช้เธออย่างเต็มที่</w:t>
      </w:r>
      <w:r w:rsidRPr="00400B33">
        <w:t xml:space="preserve"> </w:t>
      </w:r>
      <w:r w:rsidRPr="002601AE">
        <w:rPr>
          <w:lang w:val="ru-RU"/>
        </w:rPr>
        <w:t>เธอชอบบ่นว่าแม่</w:t>
      </w:r>
      <w:r w:rsidRPr="00400B33">
        <w:t xml:space="preserve"> </w:t>
      </w:r>
      <w:r w:rsidRPr="002601AE">
        <w:rPr>
          <w:lang w:val="ru-RU"/>
        </w:rPr>
        <w:t>บ่นว่าพ่อ</w:t>
      </w:r>
      <w:r w:rsidRPr="00400B33">
        <w:t xml:space="preserve"> </w:t>
      </w:r>
      <w:r w:rsidRPr="002601AE">
        <w:rPr>
          <w:lang w:val="ru-RU"/>
        </w:rPr>
        <w:t>แต่ตัวเธอเองกลับชอบอยู่เฉยๆ</w:t>
      </w:r>
      <w:r w:rsidRPr="00400B33">
        <w:t xml:space="preserve"> </w:t>
      </w:r>
      <w:r w:rsidRPr="002601AE">
        <w:rPr>
          <w:lang w:val="ru-RU"/>
        </w:rPr>
        <w:t>แม้ในธรรมชาติ</w:t>
      </w:r>
      <w:r w:rsidRPr="00400B33">
        <w:t xml:space="preserve"> [</w:t>
      </w:r>
      <w:r w:rsidRPr="002601AE">
        <w:rPr>
          <w:lang w:val="ru-RU"/>
        </w:rPr>
        <w:t>ความเป็นหญิง</w:t>
      </w:r>
      <w:r w:rsidRPr="00400B33">
        <w:t xml:space="preserve">] </w:t>
      </w:r>
      <w:r w:rsidRPr="002601AE">
        <w:rPr>
          <w:lang w:val="ru-RU"/>
        </w:rPr>
        <w:t>ของเธอจะมีความรักอยู่</w:t>
      </w:r>
      <w:r w:rsidRPr="00400B33">
        <w:t xml:space="preserve"> </w:t>
      </w:r>
      <w:r w:rsidRPr="002601AE">
        <w:rPr>
          <w:lang w:val="ru-RU"/>
        </w:rPr>
        <w:t>แต่ความรักนั้นก็ไม่พัฒนาขึ้น</w:t>
      </w:r>
      <w:r w:rsidRPr="00400B33">
        <w:t xml:space="preserve"> </w:t>
      </w:r>
      <w:r w:rsidRPr="002601AE">
        <w:rPr>
          <w:lang w:val="ru-RU"/>
        </w:rPr>
        <w:t>เพราะเธอรับความช่วยเหลือและพรจากแม่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 </w:t>
      </w:r>
      <w:r w:rsidRPr="002601AE">
        <w:rPr>
          <w:lang w:val="ru-RU"/>
        </w:rPr>
        <w:t>และพี่น้องทั้งชายและหญิง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เมื่อเธอเองกลายเป็นแม่</w:t>
      </w:r>
      <w:r w:rsidRPr="00400B33">
        <w:t xml:space="preserve"> </w:t>
      </w:r>
      <w:r w:rsidRPr="002601AE">
        <w:rPr>
          <w:lang w:val="ru-RU"/>
        </w:rPr>
        <w:t>เธอก็เริ่มคล้ายกับอุปกรณ์ที่ชาร์จตัวเองได้</w:t>
      </w:r>
      <w:r w:rsidRPr="00400B33">
        <w:t xml:space="preserve">: </w:t>
      </w:r>
      <w:r w:rsidRPr="002601AE">
        <w:rPr>
          <w:lang w:val="ru-RU"/>
        </w:rPr>
        <w:t>ยิ่งเธอทำงานหนัก</w:t>
      </w:r>
      <w:r w:rsidRPr="00400B33">
        <w:t xml:space="preserve"> </w:t>
      </w:r>
      <w:r w:rsidRPr="002601AE">
        <w:rPr>
          <w:lang w:val="ru-RU"/>
        </w:rPr>
        <w:t>ยิ่งเธอชาร์จพลังได้มากขึ้น</w:t>
      </w:r>
      <w:r w:rsidRPr="00400B33">
        <w:t xml:space="preserve"> — </w:t>
      </w:r>
      <w:r w:rsidRPr="002601AE">
        <w:rPr>
          <w:lang w:val="ru-RU"/>
        </w:rPr>
        <w:t>เพราะความรักกำลังทำงานอยู่ภายในตัวเธออย่างต่อเนื่อง</w:t>
      </w:r>
      <w:r w:rsidRPr="00400B33">
        <w:t xml:space="preserve"> </w:t>
      </w:r>
      <w:r w:rsidRPr="002601AE">
        <w:rPr>
          <w:lang w:val="ru-RU"/>
        </w:rPr>
        <w:t>ก่อนหน้านี้</w:t>
      </w:r>
      <w:r w:rsidRPr="00400B33">
        <w:t xml:space="preserve"> </w:t>
      </w:r>
      <w:r w:rsidRPr="002601AE">
        <w:rPr>
          <w:lang w:val="ru-RU"/>
        </w:rPr>
        <w:t>เมื่อเธอสัมผัสสิ่งสกปรก</w:t>
      </w:r>
      <w:r w:rsidRPr="00400B33">
        <w:t xml:space="preserve"> </w:t>
      </w:r>
      <w:r w:rsidRPr="002601AE">
        <w:rPr>
          <w:lang w:val="ru-RU"/>
        </w:rPr>
        <w:t>เธอจะรู้สึกขยะแขยงและล้างมืออย่างละเอียดด้วยสบู่หอม</w:t>
      </w:r>
      <w:r w:rsidRPr="00400B33">
        <w:t xml:space="preserve"> </w:t>
      </w:r>
      <w:r w:rsidRPr="002601AE">
        <w:rPr>
          <w:lang w:val="ru-RU"/>
        </w:rPr>
        <w:t>แต่ตอนนี้</w:t>
      </w:r>
      <w:r w:rsidRPr="00400B33">
        <w:t xml:space="preserve"> </w:t>
      </w:r>
      <w:r w:rsidRPr="002601AE">
        <w:rPr>
          <w:lang w:val="ru-RU"/>
        </w:rPr>
        <w:t>เมื่อลูกของเธอทำเปื้อนผ้าอ้อมและต้องซัก</w:t>
      </w:r>
      <w:r w:rsidRPr="00400B33">
        <w:t xml:space="preserve"> </w:t>
      </w:r>
      <w:r w:rsidRPr="002601AE">
        <w:rPr>
          <w:lang w:val="ru-RU"/>
        </w:rPr>
        <w:t>เธอกลับรู้สึกเหมือนกำลังหยิบลูกอมมาร์มาเลดขึ้นมา</w:t>
      </w:r>
      <w:r w:rsidRPr="00400B33">
        <w:t xml:space="preserve">! </w:t>
      </w:r>
      <w:r w:rsidRPr="002601AE">
        <w:rPr>
          <w:lang w:val="ru-RU"/>
        </w:rPr>
        <w:t>เธอไม่รู้สึกขยะแขยงเลย</w:t>
      </w:r>
      <w:r w:rsidRPr="00400B33">
        <w:t xml:space="preserve"> </w:t>
      </w:r>
      <w:r w:rsidRPr="002601AE">
        <w:rPr>
          <w:lang w:val="ru-RU"/>
        </w:rPr>
        <w:t>ก่อนหน้านี้</w:t>
      </w:r>
      <w:r w:rsidRPr="00400B33">
        <w:t xml:space="preserve"> </w:t>
      </w:r>
      <w:r w:rsidRPr="002601AE">
        <w:rPr>
          <w:lang w:val="ru-RU"/>
        </w:rPr>
        <w:t>เมื่อเธอถูกปลุกขึ้น</w:t>
      </w:r>
      <w:r w:rsidRPr="00400B33">
        <w:t xml:space="preserve"> </w:t>
      </w:r>
      <w:r w:rsidRPr="002601AE">
        <w:rPr>
          <w:lang w:val="ru-RU"/>
        </w:rPr>
        <w:t>เธอมักจะแสดงความไม่พอใจอย่างเสียงดังที่ถูกมารบกวน</w:t>
      </w:r>
      <w:r w:rsidRPr="00400B33">
        <w:t xml:space="preserve"> </w:t>
      </w:r>
      <w:r w:rsidRPr="002601AE">
        <w:rPr>
          <w:lang w:val="ru-RU"/>
        </w:rPr>
        <w:t>แต่ตอนนี้</w:t>
      </w:r>
      <w:r w:rsidRPr="00400B33">
        <w:t xml:space="preserve"> </w:t>
      </w:r>
      <w:r w:rsidRPr="002601AE">
        <w:rPr>
          <w:lang w:val="ru-RU"/>
        </w:rPr>
        <w:t>เมื่อลูกเธอร้องไห้</w:t>
      </w:r>
      <w:r w:rsidRPr="00400B33">
        <w:t xml:space="preserve"> </w:t>
      </w:r>
      <w:r w:rsidRPr="002601AE">
        <w:rPr>
          <w:lang w:val="ru-RU"/>
        </w:rPr>
        <w:t>เธอก็จะตื่นอยู่ทั้งคืน</w:t>
      </w:r>
      <w:r w:rsidRPr="00400B33">
        <w:t xml:space="preserve"> </w:t>
      </w:r>
      <w:r w:rsidRPr="002601AE">
        <w:rPr>
          <w:lang w:val="ru-RU"/>
        </w:rPr>
        <w:t>และไม่รู้สึกว่าเป็นเรื่องลำบากเลย</w:t>
      </w:r>
      <w:r w:rsidRPr="00400B33">
        <w:t xml:space="preserve"> </w:t>
      </w:r>
      <w:r w:rsidRPr="002601AE">
        <w:rPr>
          <w:lang w:val="ru-RU"/>
        </w:rPr>
        <w:t>เธอดูแลลูกน้อยและรู้สึกมีความสุขกับมัน</w:t>
      </w:r>
      <w:r w:rsidRPr="00400B33">
        <w:t xml:space="preserve"> </w:t>
      </w:r>
      <w:r w:rsidRPr="002601AE">
        <w:rPr>
          <w:lang w:val="ru-RU"/>
        </w:rPr>
        <w:t>ทำไม</w:t>
      </w:r>
      <w:r w:rsidRPr="00400B33">
        <w:t xml:space="preserve">? </w:t>
      </w:r>
      <w:r w:rsidRPr="002601AE">
        <w:rPr>
          <w:lang w:val="ru-RU"/>
        </w:rPr>
        <w:t>เพราะเธอเองก็ไม่ใช่เด็กอีกต่อไปแล้ว</w:t>
      </w:r>
      <w:r w:rsidRPr="00400B33">
        <w:t xml:space="preserve"> </w:t>
      </w:r>
      <w:r w:rsidRPr="002601AE">
        <w:rPr>
          <w:lang w:val="ru-RU"/>
        </w:rPr>
        <w:t>เธอได้กลายเป็นแม่</w:t>
      </w:r>
      <w:r w:rsidRPr="00400B33">
        <w:t xml:space="preserve"> </w:t>
      </w:r>
      <w:r w:rsidRPr="002601AE">
        <w:rPr>
          <w:lang w:val="ru-RU"/>
        </w:rPr>
        <w:t>และได้เรียนรู้ถึงการเสียสละและความรัก</w:t>
      </w:r>
      <w:r w:rsidRPr="00400B33">
        <w:t xml:space="preserve"> </w:t>
      </w:r>
    </w:p>
    <w:p w14:paraId="3E3B645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ต้องกล่าวด้วยว่า</w:t>
      </w:r>
      <w:r w:rsidRPr="00400B33">
        <w:t xml:space="preserve"> </w:t>
      </w:r>
      <w:r w:rsidRPr="002601AE">
        <w:rPr>
          <w:lang w:val="ru-RU"/>
        </w:rPr>
        <w:t>แม่แสดงความรักและความเสียสละตัวเองมากกว่าพ่อ</w:t>
      </w:r>
      <w:r w:rsidRPr="00400B33">
        <w:t xml:space="preserve"> </w:t>
      </w:r>
      <w:r w:rsidRPr="002601AE">
        <w:rPr>
          <w:lang w:val="ru-RU"/>
        </w:rPr>
        <w:t>เพราะพ่อไม่มีโอกาสได้เสียสละตัวเองมากเท่าแม่</w:t>
      </w:r>
      <w:r w:rsidRPr="00400B33">
        <w:t xml:space="preserve"> </w:t>
      </w:r>
      <w:r w:rsidRPr="002601AE">
        <w:rPr>
          <w:lang w:val="ru-RU"/>
        </w:rPr>
        <w:t>แม่ต้องต่อสู้กับลูกๆ</w:t>
      </w:r>
      <w:r w:rsidRPr="00400B33">
        <w:t xml:space="preserve"> </w:t>
      </w:r>
      <w:r w:rsidRPr="002601AE">
        <w:rPr>
          <w:lang w:val="ru-RU"/>
        </w:rPr>
        <w:t>และใช้เวลามากกว่าพ่อในการดูแลลูก</w:t>
      </w:r>
      <w:r w:rsidRPr="00400B33">
        <w:t xml:space="preserve"> </w:t>
      </w:r>
      <w:r w:rsidRPr="002601AE">
        <w:rPr>
          <w:lang w:val="ru-RU"/>
        </w:rPr>
        <w:t>แต่ในขณะเดียวกัน</w:t>
      </w:r>
      <w:r w:rsidRPr="00400B33">
        <w:t xml:space="preserve"> </w:t>
      </w:r>
      <w:r w:rsidRPr="002601AE">
        <w:rPr>
          <w:lang w:val="ru-RU"/>
        </w:rPr>
        <w:t>เธอก็</w:t>
      </w:r>
      <w:r w:rsidRPr="00400B33">
        <w:t xml:space="preserve"> ‘</w:t>
      </w:r>
      <w:r>
        <w:rPr>
          <w:lang w:val="ru-RU"/>
        </w:rPr>
        <w:t>เติมพลัง</w:t>
      </w:r>
      <w:r w:rsidRPr="00400B33">
        <w:t xml:space="preserve">’ </w:t>
      </w:r>
      <w:r w:rsidRPr="002601AE">
        <w:rPr>
          <w:lang w:val="ru-RU"/>
        </w:rPr>
        <w:t>จากลูกๆ</w:t>
      </w:r>
      <w:r w:rsidRPr="00400B33">
        <w:t xml:space="preserve"> </w:t>
      </w:r>
      <w:r w:rsidRPr="002601AE">
        <w:rPr>
          <w:lang w:val="ru-RU"/>
        </w:rPr>
        <w:t>และมอบทุกสิ่งที่มีให้ลูกๆ</w:t>
      </w:r>
      <w:r w:rsidRPr="00400B33">
        <w:t xml:space="preserve"> </w:t>
      </w:r>
      <w:r w:rsidRPr="002601AE">
        <w:rPr>
          <w:lang w:val="ru-RU"/>
        </w:rPr>
        <w:t>อย่างเต็มที่</w:t>
      </w:r>
      <w:r w:rsidRPr="00400B33">
        <w:t xml:space="preserve"> </w:t>
      </w:r>
      <w:r w:rsidRPr="002601AE">
        <w:rPr>
          <w:lang w:val="ru-RU"/>
        </w:rPr>
        <w:t>ส่วนพ่อนั้น</w:t>
      </w:r>
      <w:r w:rsidRPr="00400B33">
        <w:t xml:space="preserve"> </w:t>
      </w:r>
      <w:r w:rsidRPr="002601AE">
        <w:rPr>
          <w:lang w:val="ru-RU"/>
        </w:rPr>
        <w:t>ไม่จำเป็นต้องต่อสู้กับลูกๆ</w:t>
      </w:r>
      <w:r w:rsidRPr="00400B33">
        <w:t xml:space="preserve"> </w:t>
      </w:r>
      <w:r w:rsidRPr="002601AE">
        <w:rPr>
          <w:lang w:val="ru-RU"/>
        </w:rPr>
        <w:t>มากเท่าแม่</w:t>
      </w:r>
      <w:r w:rsidRPr="00400B33">
        <w:t xml:space="preserve"> </w:t>
      </w:r>
      <w:r w:rsidRPr="002601AE">
        <w:rPr>
          <w:lang w:val="ru-RU"/>
        </w:rPr>
        <w:t>และก็ไม่</w:t>
      </w:r>
      <w:r>
        <w:rPr>
          <w:lang w:val="ru-RU"/>
        </w:rPr>
        <w:t>ได้รับ</w:t>
      </w:r>
      <w:r w:rsidRPr="00400B33">
        <w:t xml:space="preserve"> “</w:t>
      </w:r>
      <w:r>
        <w:rPr>
          <w:lang w:val="ru-RU"/>
        </w:rPr>
        <w:t>พลัง</w:t>
      </w:r>
      <w:r w:rsidRPr="00400B33">
        <w:t xml:space="preserve">” </w:t>
      </w:r>
      <w:r w:rsidRPr="002601AE">
        <w:rPr>
          <w:lang w:val="ru-RU"/>
        </w:rPr>
        <w:t>จากลูกๆ</w:t>
      </w:r>
      <w:r w:rsidRPr="00400B33">
        <w:t xml:space="preserve"> </w:t>
      </w:r>
      <w:r w:rsidRPr="002601AE">
        <w:rPr>
          <w:lang w:val="ru-RU"/>
        </w:rPr>
        <w:t>เช่นกัน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ความรักของพ่อจึงไม่มากเท่าความรักของแม่</w:t>
      </w:r>
      <w:r w:rsidRPr="00400B33">
        <w:t xml:space="preserve"> </w:t>
      </w:r>
    </w:p>
    <w:p w14:paraId="0785847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มีแม่กี่คนที่มาหาผมด้วยน้ำตาและถามว่า</w:t>
      </w:r>
      <w:r w:rsidRPr="00400B33">
        <w:t>: ‘</w:t>
      </w:r>
      <w:r w:rsidRPr="002601AE">
        <w:rPr>
          <w:lang w:val="ru-RU"/>
        </w:rPr>
        <w:t>พ่อครับ</w:t>
      </w:r>
      <w:r w:rsidRPr="00400B33">
        <w:t xml:space="preserve"> </w:t>
      </w:r>
      <w:r>
        <w:rPr>
          <w:lang w:val="ru-RU"/>
        </w:rPr>
        <w:t>โปรดอธิษฐานให้ลูกผมด้วย</w:t>
      </w:r>
      <w:r w:rsidRPr="00400B33">
        <w:t xml:space="preserve">’ </w:t>
      </w:r>
      <w:r w:rsidRPr="002601AE">
        <w:rPr>
          <w:lang w:val="ru-RU"/>
        </w:rPr>
        <w:t>คุณไม่มีทางรู้เลยว่าพวกเธอทุกข์ใจเพียงใด</w:t>
      </w:r>
      <w:r w:rsidRPr="00400B33">
        <w:t xml:space="preserve">! </w:t>
      </w:r>
      <w:r w:rsidRPr="002601AE">
        <w:rPr>
          <w:lang w:val="ru-RU"/>
        </w:rPr>
        <w:t>แทบไม่เคยได้ยินผู้ชายคนไหนพูดว่า</w:t>
      </w:r>
      <w:r w:rsidRPr="00400B33">
        <w:t>: ‘</w:t>
      </w:r>
      <w:r w:rsidRPr="002601AE">
        <w:rPr>
          <w:lang w:val="ru-RU"/>
        </w:rPr>
        <w:t>โปรดอธิษฐานให้ผมด้วย</w:t>
      </w:r>
      <w:r w:rsidRPr="00400B33">
        <w:t xml:space="preserve"> </w:t>
      </w:r>
      <w:r>
        <w:rPr>
          <w:lang w:val="ru-RU"/>
        </w:rPr>
        <w:t>ลูกผมหลงทางแล้ว</w:t>
      </w:r>
      <w:r w:rsidRPr="00400B33">
        <w:t xml:space="preserve">’ </w:t>
      </w:r>
      <w:r w:rsidRPr="002601AE">
        <w:rPr>
          <w:lang w:val="ru-RU"/>
        </w:rPr>
        <w:t>วันนี้เอง</w:t>
      </w:r>
      <w:r w:rsidRPr="00400B33">
        <w:t xml:space="preserve"> </w:t>
      </w:r>
      <w:r w:rsidRPr="002601AE">
        <w:rPr>
          <w:lang w:val="ru-RU"/>
        </w:rPr>
        <w:t>มีแม่คนหนึ่งที่มีลูกถึงแปดคนมาพบผม</w:t>
      </w:r>
      <w:r w:rsidRPr="00400B33">
        <w:t xml:space="preserve"> </w:t>
      </w:r>
      <w:r w:rsidRPr="002601AE">
        <w:rPr>
          <w:lang w:val="ru-RU"/>
        </w:rPr>
        <w:t>ด้วยความหวาดหวั่นเพียงใด</w:t>
      </w:r>
      <w:r w:rsidRPr="00400B33">
        <w:t xml:space="preserve"> </w:t>
      </w:r>
      <w:r w:rsidRPr="002601AE">
        <w:rPr>
          <w:lang w:val="ru-RU"/>
        </w:rPr>
        <w:t>ผู้หญิงผู้น่าสงสารคนนี้จึงผลักลูกๆ</w:t>
      </w:r>
      <w:r w:rsidRPr="00400B33">
        <w:t xml:space="preserve"> </w:t>
      </w:r>
      <w:r w:rsidRPr="002601AE">
        <w:rPr>
          <w:lang w:val="ru-RU"/>
        </w:rPr>
        <w:t>ของเธอให้ก้าวไปข้างหน้า</w:t>
      </w:r>
      <w:r w:rsidRPr="00400B33">
        <w:t xml:space="preserve"> </w:t>
      </w:r>
      <w:r w:rsidRPr="002601AE">
        <w:rPr>
          <w:lang w:val="ru-RU"/>
        </w:rPr>
        <w:t>และจัดให้พวกมันยืนเรียงเป็นแถว</w:t>
      </w:r>
      <w:r w:rsidRPr="00400B33">
        <w:t xml:space="preserve"> </w:t>
      </w:r>
      <w:r w:rsidRPr="002601AE">
        <w:rPr>
          <w:lang w:val="ru-RU"/>
        </w:rPr>
        <w:t>เพื่อให้ทุกคนได้รับพร</w:t>
      </w:r>
      <w:r w:rsidRPr="00400B33">
        <w:t xml:space="preserve"> </w:t>
      </w:r>
      <w:r w:rsidRPr="002601AE">
        <w:rPr>
          <w:lang w:val="ru-RU"/>
        </w:rPr>
        <w:t>พ่อที่ประพฤติตัวเช่นนี้หาได้ยากยิ่ง</w:t>
      </w:r>
      <w:r w:rsidRPr="00400B33">
        <w:t xml:space="preserve"> </w:t>
      </w:r>
      <w:r w:rsidRPr="002601AE">
        <w:rPr>
          <w:lang w:val="ru-RU"/>
        </w:rPr>
        <w:t>และรัสเซียได้ยืนหยัดมาจนถึงทุกวันนี้ก็เพราะเหล่าแม่ๆ</w:t>
      </w:r>
      <w:r w:rsidRPr="00400B33">
        <w:t xml:space="preserve"> </w:t>
      </w:r>
      <w:r w:rsidRPr="002601AE">
        <w:rPr>
          <w:lang w:val="ru-RU"/>
        </w:rPr>
        <w:t>ของประเทศนี้</w:t>
      </w:r>
      <w:r w:rsidRPr="00400B33">
        <w:t xml:space="preserve"> </w:t>
      </w:r>
      <w:r w:rsidRPr="002601AE">
        <w:rPr>
          <w:lang w:val="ru-RU"/>
        </w:rPr>
        <w:t>การกอดของพ่อ</w:t>
      </w:r>
      <w:r w:rsidRPr="00400B33">
        <w:t xml:space="preserve"> — </w:t>
      </w:r>
      <w:r w:rsidRPr="002601AE">
        <w:rPr>
          <w:lang w:val="ru-RU"/>
        </w:rPr>
        <w:t>หากขาดพระคุณของพระเจ้า</w:t>
      </w:r>
      <w:r w:rsidRPr="00400B33">
        <w:t xml:space="preserve"> — </w:t>
      </w:r>
      <w:r w:rsidRPr="002601AE">
        <w:rPr>
          <w:lang w:val="ru-RU"/>
        </w:rPr>
        <w:t>ก็แห้งแล้ง</w:t>
      </w:r>
      <w:r w:rsidRPr="00400B33">
        <w:t xml:space="preserve"> </w:t>
      </w:r>
      <w:r w:rsidRPr="002601AE">
        <w:rPr>
          <w:lang w:val="ru-RU"/>
        </w:rPr>
        <w:t>แต่การกอดของแม่</w:t>
      </w:r>
      <w:r w:rsidRPr="00400B33">
        <w:t>—</w:t>
      </w:r>
      <w:r w:rsidRPr="002601AE">
        <w:rPr>
          <w:lang w:val="ru-RU"/>
        </w:rPr>
        <w:t>แม้ไม่มีพระเจ้า</w:t>
      </w:r>
      <w:r w:rsidRPr="00400B33">
        <w:t>—</w:t>
      </w:r>
      <w:r w:rsidRPr="002601AE">
        <w:rPr>
          <w:lang w:val="ru-RU"/>
        </w:rPr>
        <w:t>ก็เต็มไปด้วยความอบอุ่นและบำรุงเลี้ยง</w:t>
      </w:r>
      <w:r w:rsidRPr="00400B33">
        <w:t xml:space="preserve"> </w:t>
      </w:r>
      <w:r w:rsidRPr="002601AE">
        <w:rPr>
          <w:lang w:val="ru-RU"/>
        </w:rPr>
        <w:t>ลูกย่อมรักและเคารพพ่อ</w:t>
      </w:r>
      <w:r w:rsidRPr="00400B33">
        <w:t xml:space="preserve"> </w:t>
      </w:r>
      <w:r w:rsidRPr="002601AE">
        <w:rPr>
          <w:lang w:val="ru-RU"/>
        </w:rPr>
        <w:t>แต่แม้ความรักต่อพ่อนี้เอง</w:t>
      </w:r>
      <w:r w:rsidRPr="00400B33">
        <w:t xml:space="preserve"> </w:t>
      </w:r>
      <w:r w:rsidRPr="002601AE">
        <w:rPr>
          <w:lang w:val="ru-RU"/>
        </w:rPr>
        <w:t>ก็ยิ่งลึกซึ้งขึ้นด้วยความอ่อนโยนและความอบอุ่นจากความรักของแม่</w:t>
      </w:r>
      <w:r w:rsidRPr="00400B33">
        <w:t xml:space="preserve"> </w:t>
      </w:r>
    </w:p>
    <w:p w14:paraId="2837DD24" w14:textId="77777777" w:rsidR="00EF488A" w:rsidRPr="00400B33" w:rsidRDefault="00EF488A" w:rsidP="00B87D11"/>
    <w:p w14:paraId="022B76FD" w14:textId="77777777" w:rsidR="00EF488A" w:rsidRPr="00400B33" w:rsidRDefault="00000000" w:rsidP="00B87D11">
      <w:pPr>
        <w:pStyle w:val="Heading4"/>
      </w:pPr>
      <w:bookmarkStart w:id="90" w:name="_Toc196932403"/>
      <w:bookmarkStart w:id="91" w:name="_Toc196932947"/>
      <w:bookmarkStart w:id="92" w:name="_Toc242097244"/>
      <w:r w:rsidRPr="002601AE">
        <w:rPr>
          <w:lang w:val="ru-RU"/>
        </w:rPr>
        <w:lastRenderedPageBreak/>
        <w:t>ทัศนคติที่ถูกต้องต่อเรื่องไม่มีลูก</w:t>
      </w:r>
      <w:bookmarkEnd w:id="90"/>
      <w:bookmarkEnd w:id="91"/>
      <w:bookmarkEnd w:id="92"/>
    </w:p>
    <w:p w14:paraId="5880714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หากผู้หญิงที่ไม่มีลูกไม่ใช้แนวทางทางจิตวิญญาณมาจัดการกับสถานการณ์ของตัวเอง</w:t>
      </w:r>
      <w:r w:rsidRPr="00400B33">
        <w:t xml:space="preserve"> </w:t>
      </w:r>
      <w:r w:rsidRPr="002601AE">
        <w:rPr>
          <w:lang w:val="ru-RU"/>
        </w:rPr>
        <w:t>เธอจะต้องทุกข์ทรมาน</w:t>
      </w:r>
      <w:r w:rsidRPr="00400B33">
        <w:t xml:space="preserve"> </w:t>
      </w:r>
      <w:r w:rsidRPr="002601AE">
        <w:rPr>
          <w:lang w:val="ru-RU"/>
        </w:rPr>
        <w:t>ฉันเคยต้องต่อสู้กับผู้หญิงที่ไม่มีลูกคนหนึ่งอย่างหนัก</w:t>
      </w:r>
      <w:r w:rsidRPr="00400B33">
        <w:t xml:space="preserve">! </w:t>
      </w:r>
      <w:r w:rsidRPr="002601AE">
        <w:rPr>
          <w:lang w:val="ru-RU"/>
        </w:rPr>
        <w:t>สามีของผู้หญิงที่น่าสงสารคนนี้ดำรงตำแหน่งสูง</w:t>
      </w:r>
      <w:r w:rsidRPr="00400B33">
        <w:t xml:space="preserve"> </w:t>
      </w:r>
      <w:r w:rsidRPr="002601AE">
        <w:rPr>
          <w:lang w:val="ru-RU"/>
        </w:rPr>
        <w:t>เธอเป็นเจ้าของบ้านหลายหลัง</w:t>
      </w:r>
      <w:r w:rsidRPr="00400B33">
        <w:t xml:space="preserve"> </w:t>
      </w:r>
      <w:r w:rsidRPr="002601AE">
        <w:rPr>
          <w:lang w:val="ru-RU"/>
        </w:rPr>
        <w:t>ซึ่งเธอให้เช่า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พวกเขายังมีบ้านหลังใหญ่ที่เธออาศัยอยู่กับสามี</w:t>
      </w:r>
      <w:r w:rsidRPr="00400B33">
        <w:t xml:space="preserve"> </w:t>
      </w:r>
      <w:r w:rsidRPr="002601AE">
        <w:rPr>
          <w:lang w:val="ru-RU"/>
        </w:rPr>
        <w:t>ซึ่งเขาได้รับสินสอดจำนวนมากจากเธอเมื่อแต่งงาน</w:t>
      </w:r>
      <w:r w:rsidRPr="00400B33">
        <w:t xml:space="preserve"> </w:t>
      </w:r>
      <w:r w:rsidRPr="002601AE">
        <w:rPr>
          <w:lang w:val="ru-RU"/>
        </w:rPr>
        <w:t>แต่ทุกสิ่งทุกอย่างกลับกลายเป็นภาระสำหรับเธอ</w:t>
      </w:r>
      <w:r w:rsidRPr="00400B33">
        <w:t xml:space="preserve">: </w:t>
      </w:r>
      <w:r w:rsidRPr="002601AE">
        <w:rPr>
          <w:lang w:val="ru-RU"/>
        </w:rPr>
        <w:t>การไปตลาด</w:t>
      </w:r>
      <w:r w:rsidRPr="00400B33">
        <w:t xml:space="preserve"> </w:t>
      </w:r>
      <w:r>
        <w:rPr>
          <w:lang w:val="ru-RU"/>
        </w:rPr>
        <w:t>การเตรียมอาหาร</w:t>
      </w:r>
      <w:r w:rsidRPr="00400B33">
        <w:t xml:space="preserve">… </w:t>
      </w:r>
      <w:r w:rsidRPr="002601AE">
        <w:rPr>
          <w:lang w:val="ru-RU"/>
        </w:rPr>
        <w:t>และเธอก็ทำอาหารไม่เป็นด้วยซ้ำ</w:t>
      </w:r>
      <w:r w:rsidRPr="00400B33">
        <w:t xml:space="preserve"> </w:t>
      </w:r>
      <w:r w:rsidRPr="002601AE">
        <w:rPr>
          <w:lang w:val="ru-RU"/>
        </w:rPr>
        <w:t>นั่งอยู่บ้าน</w:t>
      </w:r>
      <w:r w:rsidRPr="00400B33">
        <w:t xml:space="preserve"> </w:t>
      </w:r>
      <w:r w:rsidRPr="002601AE">
        <w:rPr>
          <w:lang w:val="ru-RU"/>
        </w:rPr>
        <w:t>เธอก็โทรสั่งอาหารจากร้านอาหารให้มาส่งถึงบ้าน</w:t>
      </w:r>
      <w:r w:rsidRPr="00400B33">
        <w:t xml:space="preserve"> </w:t>
      </w:r>
      <w:r w:rsidRPr="002601AE">
        <w:rPr>
          <w:lang w:val="ru-RU"/>
        </w:rPr>
        <w:t>เธอมีทุกอย่าง</w:t>
      </w:r>
      <w:r w:rsidRPr="00400B33">
        <w:t xml:space="preserve"> </w:t>
      </w:r>
      <w:r w:rsidRPr="002601AE">
        <w:rPr>
          <w:lang w:val="ru-RU"/>
        </w:rPr>
        <w:t>แต่กลับถูกทรมานเพราะไม่มีสิ่งใดทำให้เธอมีความสุขเลย</w:t>
      </w:r>
      <w:r w:rsidRPr="00400B33">
        <w:t xml:space="preserve"> </w:t>
      </w:r>
      <w:r w:rsidRPr="002601AE">
        <w:rPr>
          <w:lang w:val="ru-RU"/>
        </w:rPr>
        <w:t>เธอนั่งอยู่บ้านทั้งวัน</w:t>
      </w:r>
      <w:r w:rsidRPr="00400B33">
        <w:t xml:space="preserve">: </w:t>
      </w:r>
      <w:r w:rsidRPr="002601AE">
        <w:rPr>
          <w:lang w:val="ru-RU"/>
        </w:rPr>
        <w:t>สิ่งนี้ไม่ถูกต้อง</w:t>
      </w:r>
      <w:r w:rsidRPr="00400B33">
        <w:t xml:space="preserve"> </w:t>
      </w:r>
      <w:r w:rsidRPr="002601AE">
        <w:rPr>
          <w:lang w:val="ru-RU"/>
        </w:rPr>
        <w:t>สิ่งนั้นก็ไม่ค่อยถูกต้อง</w:t>
      </w:r>
      <w:r w:rsidRPr="00400B33">
        <w:t xml:space="preserve"> </w:t>
      </w:r>
      <w:r w:rsidRPr="002601AE">
        <w:rPr>
          <w:lang w:val="ru-RU"/>
        </w:rPr>
        <w:t>การทำสิ่งหนึ่งก็น่าเบื่อ</w:t>
      </w:r>
      <w:r w:rsidRPr="00400B33">
        <w:t xml:space="preserve"> </w:t>
      </w:r>
      <w:r w:rsidRPr="002601AE">
        <w:rPr>
          <w:lang w:val="ru-RU"/>
        </w:rPr>
        <w:t>การทำอีกสิ่งหนึ่ง</w:t>
      </w:r>
      <w:r>
        <w:rPr>
          <w:lang w:val="ru-RU"/>
        </w:rPr>
        <w:t>ก็เป็นภาระเกินไป</w:t>
      </w:r>
      <w:r w:rsidRPr="00400B33">
        <w:t xml:space="preserve">… </w:t>
      </w:r>
      <w:r w:rsidRPr="002601AE">
        <w:rPr>
          <w:lang w:val="ru-RU"/>
        </w:rPr>
        <w:t>แล้วความคิดของเธอเริ่มท่วมท้นจนเธอต้องกินยาเพื่อบรรเทาอาการ</w:t>
      </w:r>
      <w:r w:rsidRPr="00400B33">
        <w:t xml:space="preserve"> </w:t>
      </w:r>
      <w:r w:rsidRPr="002601AE">
        <w:rPr>
          <w:lang w:val="ru-RU"/>
        </w:rPr>
        <w:t>สามีของเธอจึงรับงานมาทำที่บ้านเพื่อทำให้เธอรู้สึกดีขึ้น</w:t>
      </w:r>
      <w:r w:rsidRPr="00400B33">
        <w:t xml:space="preserve"> </w:t>
      </w:r>
      <w:r w:rsidRPr="002601AE">
        <w:rPr>
          <w:lang w:val="ru-RU"/>
        </w:rPr>
        <w:t>แต่เธอที่ไม่รู้จะใช้เวลาอย่างไร</w:t>
      </w:r>
      <w:r w:rsidRPr="00400B33">
        <w:t xml:space="preserve"> </w:t>
      </w:r>
      <w:r w:rsidRPr="002601AE">
        <w:rPr>
          <w:lang w:val="ru-RU"/>
        </w:rPr>
        <w:t>ก็ยืนเฝ้าเขาขณะที่เขากำลังอาบน้ำ</w:t>
      </w:r>
      <w:r w:rsidRPr="00400B33">
        <w:t xml:space="preserve"> </w:t>
      </w:r>
      <w:r w:rsidRPr="002601AE">
        <w:rPr>
          <w:lang w:val="ru-RU"/>
        </w:rPr>
        <w:t>แน่นอนว่าเธอทำให้สามีที่โชคร้ายคนนั้นรำคาญ</w:t>
      </w:r>
      <w:r w:rsidRPr="00400B33">
        <w:t xml:space="preserve">: </w:t>
      </w:r>
      <w:r w:rsidRPr="002601AE">
        <w:rPr>
          <w:lang w:val="ru-RU"/>
        </w:rPr>
        <w:t>เพราะนอกจากเรื่องอื่น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เขายังต้องทำงานให้เสร็จด้วย</w:t>
      </w:r>
      <w:r w:rsidRPr="00400B33">
        <w:t xml:space="preserve">! </w:t>
      </w:r>
      <w:r w:rsidRPr="002601AE">
        <w:rPr>
          <w:lang w:val="ru-RU"/>
        </w:rPr>
        <w:t>เมื่อผมพบเธอ</w:t>
      </w:r>
      <w:r w:rsidRPr="00400B33">
        <w:t xml:space="preserve"> </w:t>
      </w:r>
      <w:r w:rsidRPr="002601AE">
        <w:rPr>
          <w:lang w:val="ru-RU"/>
        </w:rPr>
        <w:t>ผมให้คำแนะนำว่า</w:t>
      </w:r>
      <w:r w:rsidRPr="00400B33">
        <w:t>: “</w:t>
      </w:r>
      <w:r w:rsidRPr="002601AE">
        <w:rPr>
          <w:lang w:val="ru-RU"/>
        </w:rPr>
        <w:t>อย่านั่งอยู่บ้านทั้งวัน</w:t>
      </w:r>
      <w:r w:rsidRPr="00400B33">
        <w:t xml:space="preserve">! </w:t>
      </w:r>
      <w:r w:rsidRPr="002601AE">
        <w:rPr>
          <w:lang w:val="ru-RU"/>
        </w:rPr>
        <w:t>แบบนั้นคุณจะเหี่ยวเฉาไปเลย</w:t>
      </w:r>
      <w:r w:rsidRPr="00400B33">
        <w:t xml:space="preserve">! </w:t>
      </w:r>
      <w:r w:rsidRPr="002601AE">
        <w:rPr>
          <w:lang w:val="ru-RU"/>
        </w:rPr>
        <w:t>ไปโรงพยาบาล</w:t>
      </w:r>
      <w:r w:rsidRPr="00400B33">
        <w:t xml:space="preserve"> </w:t>
      </w:r>
      <w:r w:rsidRPr="002601AE">
        <w:rPr>
          <w:lang w:val="ru-RU"/>
        </w:rPr>
        <w:t>ไปเยี่ยม</w:t>
      </w:r>
      <w:r>
        <w:rPr>
          <w:lang w:val="ru-RU"/>
        </w:rPr>
        <w:t>ผู้ป่วย</w:t>
      </w:r>
      <w:r w:rsidRPr="00400B33">
        <w:t>…” “</w:t>
      </w:r>
      <w:r w:rsidRPr="002601AE">
        <w:rPr>
          <w:lang w:val="ru-RU"/>
        </w:rPr>
        <w:t>แต่ผมจะไปไหนได้ล่ะครับ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?”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ผมจะทำได้จริงหรือครับ</w:t>
      </w:r>
      <w:r w:rsidRPr="00400B33">
        <w:t>?” “</w:t>
      </w:r>
      <w:r w:rsidRPr="002601AE">
        <w:rPr>
          <w:lang w:val="ru-RU"/>
        </w:rPr>
        <w:t>ถ้าอย่างนั้น</w:t>
      </w:r>
      <w:r w:rsidRPr="00400B33">
        <w:t xml:space="preserve">,” </w:t>
      </w:r>
      <w:r w:rsidRPr="002601AE">
        <w:rPr>
          <w:lang w:val="ru-RU"/>
        </w:rPr>
        <w:t>ผมกล่าว</w:t>
      </w:r>
      <w:r w:rsidRPr="00400B33">
        <w:t xml:space="preserve"> “</w:t>
      </w:r>
      <w:r w:rsidRPr="002601AE">
        <w:rPr>
          <w:lang w:val="ru-RU"/>
        </w:rPr>
        <w:t>ทำอย่างนี้</w:t>
      </w:r>
      <w:r w:rsidRPr="00400B33">
        <w:t xml:space="preserve">: </w:t>
      </w:r>
      <w:r w:rsidRPr="002601AE">
        <w:rPr>
          <w:lang w:val="ru-RU"/>
        </w:rPr>
        <w:t>เมื่อถึงเวลาอ่านชั่วโมงแรก</w:t>
      </w:r>
      <w:r w:rsidRPr="00400B33">
        <w:t xml:space="preserve"> </w:t>
      </w:r>
      <w:r w:rsidRPr="002601AE">
        <w:rPr>
          <w:lang w:val="ru-RU"/>
        </w:rPr>
        <w:t>ก็อ่านไป</w:t>
      </w:r>
      <w:r w:rsidRPr="00400B33">
        <w:t xml:space="preserve">; </w:t>
      </w:r>
      <w:r w:rsidRPr="002601AE">
        <w:rPr>
          <w:lang w:val="ru-RU"/>
        </w:rPr>
        <w:t>แล้วเมื่อถึงเวลาที่เหมาะสม</w:t>
      </w:r>
      <w:r w:rsidRPr="00400B33">
        <w:t xml:space="preserve"> </w:t>
      </w:r>
      <w:r w:rsidRPr="002601AE">
        <w:rPr>
          <w:lang w:val="ru-RU"/>
        </w:rPr>
        <w:t>ก็อ่านชั่วโมงที่สาม</w:t>
      </w:r>
      <w:r w:rsidRPr="00400B33">
        <w:t xml:space="preserve"> </w:t>
      </w:r>
      <w:r w:rsidRPr="002601AE">
        <w:rPr>
          <w:lang w:val="ru-RU"/>
        </w:rPr>
        <w:t>และต่อไปเรื่อยๆ</w:t>
      </w:r>
      <w:r>
        <w:rPr>
          <w:rStyle w:val="FootnoteReference"/>
          <w:lang w:val="ru-RU"/>
        </w:rPr>
        <w:footnoteReference w:id="37"/>
      </w:r>
      <w:r w:rsidRPr="00400B33">
        <w:t xml:space="preserve"> </w:t>
      </w:r>
      <w:r>
        <w:rPr>
          <w:lang w:val="ru-RU"/>
        </w:rPr>
        <w:t>เพิ่มบทสวดอีกบทหรือสองบทด้วย</w:t>
      </w:r>
      <w:r w:rsidRPr="00400B33">
        <w:t>…” “</w:t>
      </w:r>
      <w:r w:rsidRPr="002601AE">
        <w:rPr>
          <w:lang w:val="ru-RU"/>
        </w:rPr>
        <w:t>ฉันทำไม่ได้ค่ะ</w:t>
      </w:r>
      <w:r w:rsidRPr="00400B33">
        <w:t xml:space="preserve">,”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อ่อ</w:t>
      </w:r>
      <w:r w:rsidRPr="00400B33">
        <w:t xml:space="preserve"> </w:t>
      </w:r>
      <w:r w:rsidRPr="002601AE">
        <w:rPr>
          <w:lang w:val="ru-RU"/>
        </w:rPr>
        <w:t>ถ้าอย่างนั้น</w:t>
      </w:r>
      <w:r w:rsidRPr="00400B33">
        <w:t xml:space="preserve">,” </w:t>
      </w:r>
      <w:r w:rsidRPr="002601AE">
        <w:rPr>
          <w:lang w:val="ru-RU"/>
        </w:rPr>
        <w:t>ผมกล่าว</w:t>
      </w:r>
      <w:r w:rsidRPr="00400B33">
        <w:t xml:space="preserve"> “</w:t>
      </w:r>
      <w:r w:rsidRPr="002601AE">
        <w:rPr>
          <w:lang w:val="ru-RU"/>
        </w:rPr>
        <w:t>ก็ลองอ่าน</w:t>
      </w:r>
      <w:r w:rsidRPr="00400B33">
        <w:t xml:space="preserve"> ‘</w:t>
      </w:r>
      <w:r w:rsidRPr="002601AE">
        <w:rPr>
          <w:lang w:val="ru-RU"/>
        </w:rPr>
        <w:t>ชีวประวัติของนักบุญ</w:t>
      </w:r>
      <w:r w:rsidRPr="00400B33">
        <w:t xml:space="preserve">’ </w:t>
      </w:r>
      <w:r>
        <w:rPr>
          <w:lang w:val="ru-RU"/>
        </w:rPr>
        <w:t>ดูสิ</w:t>
      </w:r>
      <w:r w:rsidRPr="00400B33">
        <w:t xml:space="preserve">” </w:t>
      </w:r>
      <w:r w:rsidRPr="002601AE">
        <w:rPr>
          <w:lang w:val="ru-RU"/>
        </w:rPr>
        <w:t>ผมบอกเธอให้อ่านชีวประวัติของผู้หญิงทุกคนที่ได้รับการยกย่องเป็นนักบุญ</w:t>
      </w:r>
      <w:r w:rsidRPr="00400B33">
        <w:t xml:space="preserve"> </w:t>
      </w:r>
      <w:r w:rsidRPr="002601AE">
        <w:rPr>
          <w:lang w:val="ru-RU"/>
        </w:rPr>
        <w:t>ด้วยความหวังว่าสิ่งที่เธออ่านจะสัมผัสจิตวิญญาณของเธอและช่วยเธอได้</w:t>
      </w:r>
      <w:r w:rsidRPr="00400B33">
        <w:t xml:space="preserve"> </w:t>
      </w:r>
      <w:r w:rsidRPr="002601AE">
        <w:rPr>
          <w:lang w:val="ru-RU"/>
        </w:rPr>
        <w:t>ด้วยความยากลำบากอย่างยิ่ง</w:t>
      </w:r>
      <w:r w:rsidRPr="00400B33">
        <w:t xml:space="preserve"> </w:t>
      </w:r>
      <w:r w:rsidRPr="002601AE">
        <w:rPr>
          <w:lang w:val="ru-RU"/>
        </w:rPr>
        <w:t>ผมจึงสามารถนำเธอกลับสู่ทางที่ถูกต้องได้</w:t>
      </w:r>
      <w:r w:rsidRPr="00400B33">
        <w:t xml:space="preserve"> </w:t>
      </w:r>
      <w:r w:rsidRPr="002601AE">
        <w:rPr>
          <w:lang w:val="ru-RU"/>
        </w:rPr>
        <w:t>เพื่อไม่ให้เธอต้องจบชีวิตในโรงพยาบาลจิตเวช</w:t>
      </w:r>
      <w:r w:rsidRPr="00400B33">
        <w:t xml:space="preserve"> </w:t>
      </w:r>
      <w:r w:rsidRPr="002601AE">
        <w:rPr>
          <w:lang w:val="ru-RU"/>
        </w:rPr>
        <w:t>ผู้หญิงคนนี้ได้ทำให้ตัวเองกลายเป็นซากปรักหักพังอย่างสมบูรณ์</w:t>
      </w:r>
      <w:r w:rsidRPr="00400B33">
        <w:t xml:space="preserve"> </w:t>
      </w:r>
      <w:r w:rsidRPr="002601AE">
        <w:rPr>
          <w:lang w:val="ru-RU"/>
        </w:rPr>
        <w:t>เหมือนเครื่องยนต์ที่ทรงพลัง</w:t>
      </w:r>
      <w:r w:rsidRPr="00400B33">
        <w:t xml:space="preserve"> </w:t>
      </w:r>
      <w:r w:rsidRPr="002601AE">
        <w:rPr>
          <w:lang w:val="ru-RU"/>
        </w:rPr>
        <w:t>แต่น้ำมันในเครื่องมันเริ่มแข็งตัวไปบ้างแล้ว</w:t>
      </w:r>
      <w:r w:rsidRPr="00400B33">
        <w:t xml:space="preserve"> </w:t>
      </w:r>
    </w:p>
    <w:p w14:paraId="5286481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ด้วยทุกสิ่งที่กล่าวมาข้างต้น</w:t>
      </w:r>
      <w:r w:rsidRPr="00400B33">
        <w:t xml:space="preserve"> </w:t>
      </w:r>
      <w:r w:rsidRPr="002601AE">
        <w:rPr>
          <w:lang w:val="ru-RU"/>
        </w:rPr>
        <w:t>ฉันต้องการจะบอกว่า</w:t>
      </w:r>
      <w:r w:rsidRPr="00400B33">
        <w:t xml:space="preserve"> </w:t>
      </w:r>
      <w:r w:rsidRPr="002601AE">
        <w:rPr>
          <w:lang w:val="ru-RU"/>
        </w:rPr>
        <w:t>หัวใจของผู้หญิงจะเหี่ยวเฉาไป</w:t>
      </w:r>
      <w:r w:rsidRPr="00400B33">
        <w:t xml:space="preserve"> </w:t>
      </w:r>
      <w:r w:rsidRPr="002601AE">
        <w:rPr>
          <w:lang w:val="ru-RU"/>
        </w:rPr>
        <w:t>หากความรักที่ฝังรากลึกในธรรมชาติของเธอไม่มีทางออก</w:t>
      </w:r>
      <w:r w:rsidRPr="00400B33">
        <w:t xml:space="preserve"> </w:t>
      </w:r>
      <w:r w:rsidRPr="002601AE">
        <w:rPr>
          <w:lang w:val="ru-RU"/>
        </w:rPr>
        <w:t>ลองดูสิ</w:t>
      </w:r>
      <w:r w:rsidRPr="00400B33">
        <w:t xml:space="preserve">: </w:t>
      </w:r>
      <w:r w:rsidRPr="002601AE">
        <w:rPr>
          <w:lang w:val="ru-RU"/>
        </w:rPr>
        <w:t>ผู้หญิงคนหนึ่งอาจมีลูกห้า</w:t>
      </w:r>
      <w:r w:rsidRPr="00400B33">
        <w:t xml:space="preserve"> </w:t>
      </w:r>
      <w:r w:rsidRPr="002601AE">
        <w:rPr>
          <w:lang w:val="ru-RU"/>
        </w:rPr>
        <w:t>หก</w:t>
      </w:r>
      <w:r w:rsidRPr="00400B33">
        <w:t xml:space="preserve"> </w:t>
      </w:r>
      <w:r w:rsidRPr="002601AE">
        <w:rPr>
          <w:lang w:val="ru-RU"/>
        </w:rPr>
        <w:t>หรือแม้กระทั่งแปดคน</w:t>
      </w:r>
      <w:r w:rsidRPr="00400B33">
        <w:t xml:space="preserve"> </w:t>
      </w:r>
      <w:r w:rsidRPr="002601AE">
        <w:rPr>
          <w:lang w:val="ru-RU"/>
        </w:rPr>
        <w:t>ผู้หญิงที่น่าสงสารนั้นอาจไม่มีเงินสักเพนนี</w:t>
      </w:r>
      <w:r w:rsidRPr="00400B33">
        <w:t xml:space="preserve"> </w:t>
      </w:r>
      <w:r w:rsidRPr="002601AE">
        <w:rPr>
          <w:lang w:val="ru-RU"/>
        </w:rPr>
        <w:t>แต่เธอกลับมีความสุข</w:t>
      </w:r>
      <w:r w:rsidRPr="00400B33">
        <w:t xml:space="preserve"> </w:t>
      </w:r>
      <w:r w:rsidRPr="002601AE">
        <w:rPr>
          <w:lang w:val="ru-RU"/>
        </w:rPr>
        <w:t>เธอมีทั้งความเอื้อเฟื้ออันสูงส่งและความกล้าหาญอันมั่นคง</w:t>
      </w:r>
      <w:r w:rsidRPr="00400B33">
        <w:t xml:space="preserve"> </w:t>
      </w:r>
      <w:r w:rsidRPr="002601AE">
        <w:rPr>
          <w:lang w:val="ru-RU"/>
        </w:rPr>
        <w:t>ทำไม</w:t>
      </w:r>
      <w:r w:rsidRPr="00400B33">
        <w:t xml:space="preserve">? </w:t>
      </w:r>
      <w:r w:rsidRPr="002601AE">
        <w:rPr>
          <w:lang w:val="ru-RU"/>
        </w:rPr>
        <w:t>เพราะเธอได้พบจุดมุ่งหมายในชีวิตแล้ว</w:t>
      </w:r>
      <w:r w:rsidRPr="00400B33">
        <w:t xml:space="preserve"> </w:t>
      </w:r>
    </w:p>
    <w:p w14:paraId="0488C45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มีเหตุการณ์หนึ่งที่ยังคงติดอยู่ในความทรงจำของฉันเสมอมา</w:t>
      </w:r>
      <w:r w:rsidRPr="00400B33">
        <w:t xml:space="preserve"> </w:t>
      </w:r>
      <w:r w:rsidRPr="002601AE">
        <w:rPr>
          <w:lang w:val="ru-RU"/>
        </w:rPr>
        <w:t>เพื่อนคนหนึ่งของฉันมีพี่น้องหญิงสองคน</w:t>
      </w:r>
      <w:r w:rsidRPr="00400B33">
        <w:t xml:space="preserve"> </w:t>
      </w:r>
      <w:r w:rsidRPr="002601AE">
        <w:rPr>
          <w:lang w:val="ru-RU"/>
        </w:rPr>
        <w:t>คนหนึ่งแต่งงานตั้งแต่อายุยังน้อยและมีลูกหลายคน</w:t>
      </w:r>
      <w:r w:rsidRPr="00400B33">
        <w:t xml:space="preserve"> </w:t>
      </w:r>
      <w:r w:rsidRPr="002601AE">
        <w:rPr>
          <w:lang w:val="ru-RU"/>
        </w:rPr>
        <w:t>ผู้หญิงคนนี้อุทิศชีวิตเพื่อช่วยเหลือผู้อื่น</w:t>
      </w:r>
      <w:r w:rsidRPr="00400B33">
        <w:t xml:space="preserve"> </w:t>
      </w:r>
      <w:r w:rsidRPr="002601AE">
        <w:rPr>
          <w:lang w:val="ru-RU"/>
        </w:rPr>
        <w:t>นอกจากการทำงานเป็นช่างตัดเสื้อ</w:t>
      </w:r>
      <w:r w:rsidRPr="00400B33">
        <w:t xml:space="preserve"> </w:t>
      </w:r>
      <w:r w:rsidRPr="002601AE">
        <w:rPr>
          <w:lang w:val="ru-RU"/>
        </w:rPr>
        <w:t>เธอยังเย็บเสื้อผ้าและใช้ทางนี้เพื่อบริจาคให้คนยากจน</w:t>
      </w:r>
      <w:r w:rsidRPr="00400B33">
        <w:t xml:space="preserve"> </w:t>
      </w:r>
      <w:r w:rsidRPr="002601AE">
        <w:rPr>
          <w:lang w:val="ru-RU"/>
        </w:rPr>
        <w:t>วันหนึ่งเธอมาหาผมและพูดว่า</w:t>
      </w:r>
      <w:r w:rsidRPr="00400B33">
        <w:t xml:space="preserve"> ‘</w:t>
      </w:r>
      <w:r w:rsidRPr="002601AE">
        <w:rPr>
          <w:lang w:val="ru-RU"/>
        </w:rPr>
        <w:t>ตอนนี้ฉันมีหลานแล้ว</w:t>
      </w:r>
      <w:r w:rsidRPr="00400B33">
        <w:t xml:space="preserve">!’ </w:t>
      </w:r>
      <w:r w:rsidRPr="002601AE">
        <w:rPr>
          <w:lang w:val="ru-RU"/>
        </w:rPr>
        <w:t>หัวใจเธอสั่นระริกไปด้วยความสุข</w:t>
      </w:r>
      <w:r w:rsidRPr="00400B33">
        <w:t xml:space="preserve"> </w:t>
      </w:r>
      <w:r w:rsidRPr="002601AE">
        <w:rPr>
          <w:lang w:val="ru-RU"/>
        </w:rPr>
        <w:t>แต่พี่สาวอีกคนของเธอไม่เคยแต่งงานเลย</w:t>
      </w:r>
      <w:r w:rsidRPr="00400B33">
        <w:t xml:space="preserve"> </w:t>
      </w:r>
      <w:r w:rsidRPr="002601AE">
        <w:rPr>
          <w:lang w:val="ru-RU"/>
        </w:rPr>
        <w:t>แต่เธอกลับไม่ได้รับประโยชน์ทางจิตวิญญาณใดๆ</w:t>
      </w:r>
      <w:r w:rsidRPr="00400B33">
        <w:t xml:space="preserve"> </w:t>
      </w:r>
      <w:r w:rsidRPr="002601AE">
        <w:rPr>
          <w:lang w:val="ru-RU"/>
        </w:rPr>
        <w:t>จากชีวิตที่ไร้กังวลของเธอเลย</w:t>
      </w:r>
      <w:r w:rsidRPr="00400B33">
        <w:t xml:space="preserve"> </w:t>
      </w:r>
      <w:r w:rsidRPr="002601AE">
        <w:rPr>
          <w:lang w:val="ru-RU"/>
        </w:rPr>
        <w:t>สภาพของเธอช่างน่าเวทนาจริงๆ</w:t>
      </w:r>
      <w:r w:rsidRPr="00400B33">
        <w:t xml:space="preserve">! </w:t>
      </w:r>
      <w:r w:rsidRPr="002601AE">
        <w:rPr>
          <w:lang w:val="ru-RU"/>
        </w:rPr>
        <w:t>ดีที่สุดคืออย่าถามเลยว่าเธอ</w:t>
      </w:r>
      <w:r>
        <w:rPr>
          <w:lang w:val="ru-RU"/>
        </w:rPr>
        <w:t>ใช้ชีวิตอย่างไร</w:t>
      </w:r>
      <w:r w:rsidRPr="00400B33">
        <w:t xml:space="preserve">… </w:t>
      </w:r>
      <w:r w:rsidRPr="002601AE">
        <w:rPr>
          <w:lang w:val="ru-RU"/>
        </w:rPr>
        <w:t>เธอคาดหวังว่าแม่ที่อายุมากจะดูแลเธอ</w:t>
      </w:r>
      <w:r w:rsidRPr="00400B33">
        <w:t xml:space="preserve"> </w:t>
      </w:r>
      <w:r w:rsidRPr="002601AE">
        <w:rPr>
          <w:lang w:val="ru-RU"/>
        </w:rPr>
        <w:t>และยังบ่นว่าแม่ไม่ดูแลเธออย่างเต็มที่</w:t>
      </w:r>
      <w:r w:rsidRPr="00400B33">
        <w:t xml:space="preserve"> </w:t>
      </w:r>
      <w:r w:rsidRPr="002601AE">
        <w:rPr>
          <w:lang w:val="ru-RU"/>
        </w:rPr>
        <w:t>คุณเห็นไหม</w:t>
      </w:r>
      <w:r w:rsidRPr="00400B33">
        <w:t xml:space="preserve">? </w:t>
      </w:r>
      <w:r w:rsidRPr="002601AE">
        <w:rPr>
          <w:lang w:val="ru-RU"/>
        </w:rPr>
        <w:t>เธอไม่ได้เป็นแม่</w:t>
      </w:r>
      <w:r w:rsidRPr="00400B33">
        <w:t xml:space="preserve"> </w:t>
      </w:r>
      <w:r w:rsidRPr="002601AE">
        <w:rPr>
          <w:lang w:val="ru-RU"/>
        </w:rPr>
        <w:t>จึงไม่มีอะไรเปลี่ยนแปลงภายในตัวเธอเลย</w:t>
      </w:r>
      <w:r w:rsidRPr="00400B33">
        <w:t xml:space="preserve"> </w:t>
      </w:r>
      <w:r w:rsidRPr="002601AE">
        <w:rPr>
          <w:lang w:val="ru-RU"/>
        </w:rPr>
        <w:t>แต่หากเธอช่วยผู้ที่ต้องการความช่วยเหลือ</w:t>
      </w:r>
      <w:r w:rsidRPr="00400B33">
        <w:t xml:space="preserve"> </w:t>
      </w:r>
      <w:r w:rsidRPr="002601AE">
        <w:rPr>
          <w:lang w:val="ru-RU"/>
        </w:rPr>
        <w:t>เธอคงได้นำความรักที่มีอยู่ในธรรมชาติของผู้หญิงมาปฏิบัติ</w:t>
      </w:r>
      <w:r w:rsidRPr="00400B33">
        <w:t xml:space="preserve"> </w:t>
      </w:r>
      <w:r w:rsidRPr="002601AE">
        <w:rPr>
          <w:lang w:val="ru-RU"/>
        </w:rPr>
        <w:t>และได้รับประโยชน์จากมัน</w:t>
      </w:r>
      <w:r w:rsidRPr="00400B33">
        <w:t xml:space="preserve"> </w:t>
      </w:r>
      <w:r w:rsidRPr="002601AE">
        <w:rPr>
          <w:lang w:val="ru-RU"/>
        </w:rPr>
        <w:t>แต่เธอกลับไม่ทำเช่นนั้น</w:t>
      </w:r>
      <w:r w:rsidRPr="00400B33">
        <w:t xml:space="preserve"> </w:t>
      </w:r>
    </w:p>
    <w:p w14:paraId="0DE2297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นั่นคือเหตุผลที่ฉันกล่าวว่าผู้หญิงต้องยอมเสียสละ</w:t>
      </w:r>
      <w:r w:rsidRPr="00400B33">
        <w:t xml:space="preserve"> </w:t>
      </w:r>
      <w:r w:rsidRPr="002601AE">
        <w:rPr>
          <w:lang w:val="ru-RU"/>
        </w:rPr>
        <w:t>ผู้ชาย</w:t>
      </w:r>
      <w:r w:rsidRPr="00400B33">
        <w:t xml:space="preserve"> — </w:t>
      </w:r>
      <w:r w:rsidRPr="002601AE">
        <w:rPr>
          <w:lang w:val="ru-RU"/>
        </w:rPr>
        <w:t>แม้เขาจะไม่ปลูกฝังความรักในตัว</w:t>
      </w:r>
      <w:r w:rsidRPr="00400B33">
        <w:t xml:space="preserve"> — </w:t>
      </w:r>
      <w:r w:rsidRPr="002601AE">
        <w:rPr>
          <w:lang w:val="ru-RU"/>
        </w:rPr>
        <w:t>ก็ไม่ได้รับความเสียหายใดเป็นพิเศษ</w:t>
      </w:r>
      <w:r w:rsidRPr="00400B33">
        <w:t xml:space="preserve"> </w:t>
      </w:r>
      <w:r w:rsidRPr="002601AE">
        <w:rPr>
          <w:lang w:val="ru-RU"/>
        </w:rPr>
        <w:t>แต่ผู้หญิงที่มีความรักแต่ไม่ส่งมันไปในทิศทางที่ถูกต้อง</w:t>
      </w:r>
      <w:r w:rsidRPr="00400B33">
        <w:t xml:space="preserve"> </w:t>
      </w:r>
      <w:r w:rsidRPr="002601AE">
        <w:rPr>
          <w:lang w:val="ru-RU"/>
        </w:rPr>
        <w:t>ก็เหมือนเครื่องที่ถูกเปิดสวิตช์แล้ว</w:t>
      </w:r>
      <w:r w:rsidRPr="00400B33">
        <w:t xml:space="preserve"> </w:t>
      </w:r>
      <w:r w:rsidRPr="002601AE">
        <w:rPr>
          <w:lang w:val="ru-RU"/>
        </w:rPr>
        <w:t>แต่ขาดวัตถุดิบ</w:t>
      </w:r>
      <w:r w:rsidRPr="00400B33">
        <w:t xml:space="preserve"> </w:t>
      </w:r>
      <w:r w:rsidRPr="002601AE">
        <w:rPr>
          <w:lang w:val="ru-RU"/>
        </w:rPr>
        <w:t>จึงทำงานว่างเปล่า</w:t>
      </w:r>
      <w:r w:rsidRPr="00400B33">
        <w:t xml:space="preserve"> </w:t>
      </w:r>
      <w:r w:rsidRPr="002601AE">
        <w:rPr>
          <w:lang w:val="ru-RU"/>
        </w:rPr>
        <w:t>ทำให้ตัวเธอเองและผู้อื่นสั่นสะเทือน</w:t>
      </w:r>
      <w:r w:rsidRPr="00400B33">
        <w:t xml:space="preserve"> </w:t>
      </w:r>
    </w:p>
    <w:p w14:paraId="385D4924" w14:textId="77777777" w:rsidR="00EF488A" w:rsidRPr="00400B33" w:rsidRDefault="00EF488A" w:rsidP="00B87D11"/>
    <w:p w14:paraId="6DCBC989" w14:textId="77777777" w:rsidR="00EF488A" w:rsidRPr="00400B33" w:rsidRDefault="00000000" w:rsidP="00B87D11">
      <w:pPr>
        <w:pStyle w:val="Heading4"/>
      </w:pPr>
      <w:bookmarkStart w:id="93" w:name="_Toc196932404"/>
      <w:bookmarkStart w:id="94" w:name="_Toc196932948"/>
      <w:bookmarkStart w:id="95" w:name="_Toc242097245"/>
      <w:r w:rsidRPr="002601AE">
        <w:rPr>
          <w:lang w:val="ru-RU"/>
        </w:rPr>
        <w:t>ความอดทนของแม่</w:t>
      </w:r>
      <w:bookmarkEnd w:id="93"/>
      <w:bookmarkEnd w:id="94"/>
      <w:bookmarkEnd w:id="95"/>
    </w:p>
    <w:p w14:paraId="3DFF765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ในหนึ่งในจดหมายของท่านถึงนักบวชหญิง</w:t>
      </w:r>
      <w:r w:rsidRPr="00400B33">
        <w:t xml:space="preserve"> </w:t>
      </w:r>
      <w:r w:rsidRPr="002601AE">
        <w:rPr>
          <w:lang w:val="ru-RU"/>
        </w:rPr>
        <w:t>นักบุญเนคทาริโอสแห่งเอจินา</w:t>
      </w:r>
      <w:r w:rsidRPr="00400B33">
        <w:t xml:space="preserve"> </w:t>
      </w:r>
      <w:r w:rsidRPr="002601AE">
        <w:rPr>
          <w:lang w:val="ru-RU"/>
        </w:rPr>
        <w:t>ได้เตือนพวกเธอให้อย่าลืมว่าพวกเธอเป็นผู้หญิง</w:t>
      </w:r>
      <w:r w:rsidRPr="00400B33">
        <w:t xml:space="preserve"> </w:t>
      </w:r>
      <w:r w:rsidRPr="002601AE">
        <w:rPr>
          <w:lang w:val="ru-RU"/>
        </w:rPr>
        <w:t>และให้เอาแบบอย่างจากนักบุญหญิงแทนนักบุญชาย</w:t>
      </w:r>
      <w:r>
        <w:rPr>
          <w:rStyle w:val="FootnoteReference"/>
          <w:lang w:val="ru-RU"/>
        </w:rPr>
        <w:footnoteReference w:id="38"/>
      </w:r>
      <w:r w:rsidRPr="00400B33">
        <w:t xml:space="preserve"> </w:t>
      </w:r>
      <w:r w:rsidRPr="002601AE">
        <w:rPr>
          <w:lang w:val="ru-RU"/>
        </w:rPr>
        <w:t>ทำไมนักบุญจึงกล่าวเช่นนี้</w:t>
      </w:r>
      <w:r w:rsidRPr="00400B33">
        <w:t xml:space="preserve">? </w:t>
      </w:r>
      <w:r w:rsidRPr="002601AE">
        <w:rPr>
          <w:lang w:val="ru-RU"/>
        </w:rPr>
        <w:t>อาจเป็นเพราะผู้หญิงขาดความอดทนหรือไม่</w:t>
      </w:r>
      <w:r w:rsidRPr="00400B33">
        <w:t xml:space="preserve">? </w:t>
      </w:r>
    </w:p>
    <w:p w14:paraId="0C6BE54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สำหรับใคร</w:t>
      </w:r>
      <w:r w:rsidRPr="00400B33">
        <w:t xml:space="preserve">? </w:t>
      </w:r>
      <w:r w:rsidRPr="002601AE">
        <w:rPr>
          <w:lang w:val="ru-RU"/>
        </w:rPr>
        <w:t>ผู้หญิงเหล่านี้ขาดความอดทนหรือ</w:t>
      </w:r>
      <w:r w:rsidRPr="00400B33">
        <w:t xml:space="preserve">? </w:t>
      </w:r>
      <w:r w:rsidRPr="002601AE">
        <w:rPr>
          <w:lang w:val="ru-RU"/>
        </w:rPr>
        <w:t>ฉันเพียงแต่รู้สึกทึ่งกับความอดทนของพวกเธอ</w:t>
      </w:r>
      <w:r w:rsidRPr="00400B33">
        <w:t xml:space="preserve">!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พวกเธอมีเจ็ดเส้นเลือด</w:t>
      </w:r>
      <w:r w:rsidRPr="00400B33">
        <w:t xml:space="preserve">! </w:t>
      </w:r>
      <w:r w:rsidRPr="002601AE">
        <w:rPr>
          <w:lang w:val="ru-RU"/>
        </w:rPr>
        <w:t>ร่างกายของผู้หญิงอาจอ่อนแอกว่าผู้ชาย</w:t>
      </w:r>
      <w:r w:rsidRPr="00400B33">
        <w:t xml:space="preserve"> </w:t>
      </w:r>
      <w:r w:rsidRPr="002601AE">
        <w:rPr>
          <w:lang w:val="ru-RU"/>
        </w:rPr>
        <w:t>แต่เธอมีหัวใจที่</w:t>
      </w:r>
      <w:r w:rsidRPr="00400B33">
        <w:t xml:space="preserve"> [</w:t>
      </w:r>
      <w:r w:rsidRPr="002601AE">
        <w:rPr>
          <w:lang w:val="ru-RU"/>
        </w:rPr>
        <w:t>แข็งแกร่ง</w:t>
      </w:r>
      <w:r w:rsidRPr="00400B33">
        <w:t xml:space="preserve">] </w:t>
      </w:r>
      <w:r w:rsidRPr="002601AE">
        <w:rPr>
          <w:lang w:val="ru-RU"/>
        </w:rPr>
        <w:t>และเมื่อใช้หัวใจนั้นเป็นแรงผลักดัน</w:t>
      </w:r>
      <w:r w:rsidRPr="00400B33">
        <w:t xml:space="preserve"> </w:t>
      </w:r>
      <w:r w:rsidRPr="002601AE">
        <w:rPr>
          <w:lang w:val="ru-RU"/>
        </w:rPr>
        <w:t>เธอก็มีความอดทนที่เหนือกว่าความแข็งแกร่งของผู้ชาย</w:t>
      </w:r>
      <w:r w:rsidRPr="00400B33">
        <w:t xml:space="preserve"> </w:t>
      </w:r>
      <w:r w:rsidRPr="002601AE">
        <w:rPr>
          <w:lang w:val="ru-RU"/>
        </w:rPr>
        <w:t>ใช่</w:t>
      </w:r>
      <w:r w:rsidRPr="00400B33">
        <w:t xml:space="preserve">, </w:t>
      </w:r>
      <w:r w:rsidRPr="002601AE">
        <w:rPr>
          <w:lang w:val="ru-RU"/>
        </w:rPr>
        <w:t>ผู้ชายมีกำลังกาย</w:t>
      </w:r>
      <w:r w:rsidRPr="00400B33">
        <w:t xml:space="preserve"> </w:t>
      </w:r>
      <w:r w:rsidRPr="002601AE">
        <w:rPr>
          <w:lang w:val="ru-RU"/>
        </w:rPr>
        <w:t>แต่เขาขาดหัวใจที่ผู้หญิงมีอยู่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ฉันกำลังดูแมวตัวหนึ่งที่มาเข้าในกระท่อมของฉันพร้อมกับลูกแมวของเธอ</w:t>
      </w:r>
      <w:r w:rsidRPr="00400B33">
        <w:t xml:space="preserve"> </w:t>
      </w:r>
      <w:r w:rsidRPr="002601AE">
        <w:rPr>
          <w:lang w:val="ru-RU"/>
        </w:rPr>
        <w:t>เธอบางเหมือนไม้กวาด</w:t>
      </w:r>
      <w:r w:rsidRPr="00400B33">
        <w:t xml:space="preserve">; </w:t>
      </w:r>
      <w:r w:rsidRPr="002601AE">
        <w:rPr>
          <w:lang w:val="ru-RU"/>
        </w:rPr>
        <w:t>สามารถนับซี่โครงของเธอได้</w:t>
      </w:r>
      <w:r w:rsidRPr="00400B33">
        <w:t xml:space="preserve"> </w:t>
      </w: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สุนัขล่าตัวใหญ่ตัวหนึ่งวิ่งเข้ามาในลานบ้านของฉัน</w:t>
      </w:r>
      <w:r w:rsidRPr="00400B33">
        <w:t xml:space="preserve"> Kurd – </w:t>
      </w:r>
      <w:r w:rsidRPr="002601AE">
        <w:rPr>
          <w:lang w:val="ru-RU"/>
        </w:rPr>
        <w:t>นั่นคือชื่อของแมวตัวนั้น</w:t>
      </w:r>
      <w:r w:rsidRPr="00400B33">
        <w:t xml:space="preserve"> – </w:t>
      </w:r>
      <w:r w:rsidRPr="002601AE">
        <w:rPr>
          <w:lang w:val="ru-RU"/>
        </w:rPr>
        <w:t>วิ่งหนีไปทันที</w:t>
      </w:r>
      <w:r w:rsidRPr="00400B33">
        <w:t xml:space="preserve"> </w:t>
      </w:r>
      <w:r w:rsidRPr="002601AE">
        <w:rPr>
          <w:lang w:val="ru-RU"/>
        </w:rPr>
        <w:t>ส่วนแมวตัวนั้นกลับเตรียมตัวต่อสู้</w:t>
      </w:r>
      <w:r w:rsidRPr="00400B33">
        <w:t xml:space="preserve"> </w:t>
      </w:r>
      <w:r w:rsidRPr="002601AE">
        <w:rPr>
          <w:lang w:val="ru-RU"/>
        </w:rPr>
        <w:t>โค้งหลังขึ้น</w:t>
      </w:r>
      <w:r w:rsidRPr="00400B33">
        <w:t xml:space="preserve"> </w:t>
      </w:r>
      <w:r w:rsidRPr="002601AE">
        <w:rPr>
          <w:lang w:val="ru-RU"/>
        </w:rPr>
        <w:t>ทำท่าทางขู่</w:t>
      </w:r>
      <w:r w:rsidRPr="00400B33">
        <w:t xml:space="preserve"> </w:t>
      </w:r>
      <w:r w:rsidRPr="002601AE">
        <w:rPr>
          <w:lang w:val="ru-RU"/>
        </w:rPr>
        <w:t>และพร้อมจะกระโจนใส่สุนัขตัวนั้น</w:t>
      </w:r>
      <w:r w:rsidRPr="00400B33">
        <w:t xml:space="preserve"> </w:t>
      </w:r>
      <w:r w:rsidRPr="002601AE">
        <w:rPr>
          <w:lang w:val="ru-RU"/>
        </w:rPr>
        <w:t>ฉันรู้สึกทึ่งมาก</w:t>
      </w:r>
      <w:r w:rsidRPr="00400B33">
        <w:t xml:space="preserve">: </w:t>
      </w:r>
      <w:r w:rsidRPr="002601AE">
        <w:rPr>
          <w:lang w:val="ru-RU"/>
        </w:rPr>
        <w:t>เธอหาความกล้าหาญเช่นนี้มาจากที่ไหนกัน</w:t>
      </w:r>
      <w:r w:rsidRPr="00400B33">
        <w:t xml:space="preserve">!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เธอกำลังปกป้องลูกแมวของเธออยู่</w:t>
      </w:r>
      <w:r w:rsidRPr="00400B33">
        <w:t xml:space="preserve"> </w:t>
      </w:r>
    </w:p>
    <w:p w14:paraId="2247064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แม่ต้องทนทุกข์และทำงานจนหมดแรง</w:t>
      </w:r>
      <w:r w:rsidRPr="00400B33">
        <w:t xml:space="preserve"> </w:t>
      </w:r>
      <w:r w:rsidRPr="002601AE">
        <w:rPr>
          <w:lang w:val="ru-RU"/>
        </w:rPr>
        <w:t>แต่กลับไม่รู้สึกเจ็บปวดหรือเหนื่อยล้าเลย</w:t>
      </w:r>
      <w:r w:rsidRPr="00400B33">
        <w:t xml:space="preserve"> </w:t>
      </w:r>
      <w:r w:rsidRPr="002601AE">
        <w:rPr>
          <w:lang w:val="ru-RU"/>
        </w:rPr>
        <w:t>เธอบังคับตัวเองให้ทำงาน</w:t>
      </w:r>
      <w:r w:rsidRPr="00400B33">
        <w:t xml:space="preserve"> </w:t>
      </w:r>
      <w:r w:rsidRPr="002601AE">
        <w:rPr>
          <w:lang w:val="ru-RU"/>
        </w:rPr>
        <w:t>แต่เพราะรักลูกและบ้าน</w:t>
      </w:r>
      <w:r w:rsidRPr="00400B33">
        <w:t xml:space="preserve"> </w:t>
      </w:r>
      <w:r w:rsidRPr="002601AE">
        <w:rPr>
          <w:lang w:val="ru-RU"/>
        </w:rPr>
        <w:t>จึงทำทุกอย่างด้วยความสุข</w:t>
      </w:r>
      <w:r w:rsidRPr="00400B33">
        <w:t xml:space="preserve"> </w:t>
      </w:r>
      <w:r w:rsidRPr="002601AE">
        <w:rPr>
          <w:lang w:val="ru-RU"/>
        </w:rPr>
        <w:t>คนที่นอนตะแคงทั้งวันยังรู้สึกเหนื่อยกว่าเธอเสียอีก</w:t>
      </w:r>
      <w:r w:rsidRPr="00400B33">
        <w:t xml:space="preserve"> </w:t>
      </w:r>
      <w:r w:rsidRPr="002601AE">
        <w:rPr>
          <w:lang w:val="ru-RU"/>
        </w:rPr>
        <w:t>ฉันยังจำได้เมื่อเรายังเล็ก</w:t>
      </w:r>
      <w:r w:rsidRPr="00400B33">
        <w:t xml:space="preserve"> </w:t>
      </w:r>
      <w:r w:rsidRPr="002601AE">
        <w:rPr>
          <w:lang w:val="ru-RU"/>
        </w:rPr>
        <w:t>แม่ต้องไปตักน้ำจากที่ไกลๆ</w:t>
      </w:r>
      <w:r w:rsidRPr="00400B33">
        <w:t xml:space="preserve"> </w:t>
      </w:r>
      <w:r w:rsidRPr="002601AE">
        <w:rPr>
          <w:lang w:val="ru-RU"/>
        </w:rPr>
        <w:t>ทั้งยังต้องทำอาหาร</w:t>
      </w:r>
      <w:r w:rsidRPr="00400B33">
        <w:t xml:space="preserve"> </w:t>
      </w:r>
      <w:r w:rsidRPr="002601AE">
        <w:rPr>
          <w:lang w:val="ru-RU"/>
        </w:rPr>
        <w:t>อบขนมปัง</w:t>
      </w:r>
      <w:r w:rsidRPr="00400B33">
        <w:t xml:space="preserve"> </w:t>
      </w:r>
      <w:r w:rsidRPr="002601AE">
        <w:rPr>
          <w:lang w:val="ru-RU"/>
        </w:rPr>
        <w:t>ซักผ้า</w:t>
      </w:r>
      <w:r w:rsidRPr="00400B33">
        <w:t xml:space="preserve"> </w:t>
      </w:r>
      <w:r w:rsidRPr="002601AE">
        <w:rPr>
          <w:lang w:val="ru-RU"/>
        </w:rPr>
        <w:t>และนอกจากนี้ยังต้องทำงานในไร่ด้วย</w:t>
      </w:r>
      <w:r w:rsidRPr="00400B33">
        <w:t xml:space="preserve"> </w:t>
      </w:r>
      <w:r w:rsidRPr="002601AE">
        <w:rPr>
          <w:lang w:val="ru-RU"/>
        </w:rPr>
        <w:t>และนอกเหนือจากทั้งหมดนั้น</w:t>
      </w:r>
      <w:r w:rsidRPr="00400B33">
        <w:t xml:space="preserve"> </w:t>
      </w:r>
      <w:r w:rsidRPr="002601AE">
        <w:rPr>
          <w:lang w:val="ru-RU"/>
        </w:rPr>
        <w:t>พวกเราลูกๆ</w:t>
      </w:r>
      <w:r w:rsidRPr="00400B33">
        <w:t xml:space="preserve"> </w:t>
      </w:r>
      <w:r w:rsidRPr="002601AE">
        <w:rPr>
          <w:lang w:val="ru-RU"/>
        </w:rPr>
        <w:t>ก็ไม่ให้ความสงบแก่เธอเลย</w:t>
      </w:r>
      <w:r w:rsidRPr="00400B33">
        <w:t xml:space="preserve">: </w:t>
      </w:r>
      <w:r w:rsidRPr="002601AE">
        <w:rPr>
          <w:lang w:val="ru-RU"/>
        </w:rPr>
        <w:t>เมื่อเราทะเลาะกันเอง</w:t>
      </w:r>
      <w:r w:rsidRPr="00400B33">
        <w:t xml:space="preserve"> </w:t>
      </w:r>
      <w:r w:rsidRPr="002601AE">
        <w:rPr>
          <w:lang w:val="ru-RU"/>
        </w:rPr>
        <w:t>งานบ้านและปัญหาที่เธอมีอยู่มากมายก็ยิ่งเพิ่มภาระให้เธอต้องทำหน้าที่เป็นผู้ตัดสินด้วย</w:t>
      </w:r>
      <w:r w:rsidRPr="00400B33">
        <w:t xml:space="preserve">! </w:t>
      </w:r>
      <w:r w:rsidRPr="002601AE">
        <w:rPr>
          <w:lang w:val="ru-RU"/>
        </w:rPr>
        <w:t>แต่เธอกลับพูดว่า</w:t>
      </w:r>
      <w:r w:rsidRPr="00400B33">
        <w:t>: ‘</w:t>
      </w:r>
      <w:r w:rsidRPr="002601AE">
        <w:rPr>
          <w:lang w:val="ru-RU"/>
        </w:rPr>
        <w:t>นี่คือหน้าที่ของฉัน</w:t>
      </w:r>
      <w:r w:rsidRPr="00400B33">
        <w:t xml:space="preserve"> </w:t>
      </w:r>
      <w:r>
        <w:rPr>
          <w:lang w:val="ru-RU"/>
        </w:rPr>
        <w:t>ฉันต้องทำทั้งหมดนี้และไม่บ่น</w:t>
      </w:r>
      <w:r w:rsidRPr="00400B33">
        <w:t xml:space="preserve">’ </w:t>
      </w:r>
      <w:r w:rsidRPr="002601AE">
        <w:rPr>
          <w:lang w:val="ru-RU"/>
        </w:rPr>
        <w:t>เธอพูดด้วยใจที่เต็มไปด้วยความเมตตา</w:t>
      </w:r>
      <w:r w:rsidRPr="00400B33">
        <w:t xml:space="preserve"> </w:t>
      </w:r>
      <w:r w:rsidRPr="002601AE">
        <w:rPr>
          <w:lang w:val="ru-RU"/>
        </w:rPr>
        <w:t>เธอรักบ้านของเธอ</w:t>
      </w:r>
      <w:r w:rsidRPr="00400B33">
        <w:t xml:space="preserve"> </w:t>
      </w:r>
      <w:r w:rsidRPr="002601AE">
        <w:rPr>
          <w:lang w:val="ru-RU"/>
        </w:rPr>
        <w:t>รักลูกๆ</w:t>
      </w:r>
      <w:r w:rsidRPr="00400B33">
        <w:t xml:space="preserve"> </w:t>
      </w:r>
      <w:r w:rsidRPr="002601AE">
        <w:rPr>
          <w:lang w:val="ru-RU"/>
        </w:rPr>
        <w:t>ของเธอ</w:t>
      </w:r>
      <w:r w:rsidRPr="00400B33">
        <w:t xml:space="preserve"> </w:t>
      </w:r>
      <w:r w:rsidRPr="002601AE">
        <w:rPr>
          <w:lang w:val="ru-RU"/>
        </w:rPr>
        <w:t>และไม่เคยรู้สึกเหนื่อยล้าจากงานบ้านและความกังวล</w:t>
      </w:r>
      <w:r w:rsidRPr="00400B33">
        <w:t xml:space="preserve"> </w:t>
      </w:r>
      <w:r w:rsidRPr="002601AE">
        <w:rPr>
          <w:lang w:val="ru-RU"/>
        </w:rPr>
        <w:t>เธอทำทุกอย่างด้วยใจที่เต็มเปี่ยมไปด้วยความสุข</w:t>
      </w:r>
      <w:r w:rsidRPr="00400B33">
        <w:t xml:space="preserve"> </w:t>
      </w:r>
    </w:p>
    <w:p w14:paraId="19C8511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และยิ่งเวลาผ่านไปมากเท่าไร</w:t>
      </w:r>
      <w:r w:rsidRPr="00400B33">
        <w:t xml:space="preserve"> </w:t>
      </w:r>
      <w:r w:rsidRPr="002601AE">
        <w:rPr>
          <w:lang w:val="ru-RU"/>
        </w:rPr>
        <w:t>แม่ของเธอก็ยิ่งรักบ้านของเธอยิ่งขึ้น</w:t>
      </w:r>
      <w:r w:rsidRPr="00400B33">
        <w:t xml:space="preserve"> </w:t>
      </w:r>
      <w:r w:rsidRPr="002601AE">
        <w:rPr>
          <w:lang w:val="ru-RU"/>
        </w:rPr>
        <w:t>เธอไม่ได้ยังสาวเหมือนเมื่อก่อนแล้ว</w:t>
      </w:r>
      <w:r w:rsidRPr="00400B33">
        <w:t xml:space="preserve"> </w:t>
      </w:r>
      <w:r w:rsidRPr="002601AE">
        <w:rPr>
          <w:lang w:val="ru-RU"/>
        </w:rPr>
        <w:t>แต่ถึงแม้จะเป็นเช่นนั้น</w:t>
      </w:r>
      <w:r w:rsidRPr="00400B33">
        <w:t xml:space="preserve"> </w:t>
      </w:r>
      <w:r w:rsidRPr="002601AE">
        <w:rPr>
          <w:lang w:val="ru-RU"/>
        </w:rPr>
        <w:t>เธอก็ยังยอมเสียสละตัวเองมากขึ้นเรื่อยๆ</w:t>
      </w:r>
      <w:r w:rsidRPr="00400B33">
        <w:t xml:space="preserve"> </w:t>
      </w:r>
      <w:r w:rsidRPr="002601AE">
        <w:rPr>
          <w:lang w:val="ru-RU"/>
        </w:rPr>
        <w:t>เพื่อเลี้ยงดูหลานๆ</w:t>
      </w:r>
      <w:r w:rsidRPr="00400B33">
        <w:t xml:space="preserve"> </w:t>
      </w:r>
      <w:r w:rsidRPr="002601AE">
        <w:rPr>
          <w:lang w:val="ru-RU"/>
        </w:rPr>
        <w:t>ของเธอด้วย</w:t>
      </w:r>
      <w:r w:rsidRPr="00400B33">
        <w:t xml:space="preserve"> </w:t>
      </w:r>
      <w:r w:rsidRPr="002601AE">
        <w:rPr>
          <w:lang w:val="ru-RU"/>
        </w:rPr>
        <w:t>แรงกายของเธอเหลือน้อยลงเรื่อยๆ</w:t>
      </w:r>
      <w:r w:rsidRPr="00400B33">
        <w:t xml:space="preserve"> </w:t>
      </w:r>
      <w:r w:rsidRPr="002601AE">
        <w:rPr>
          <w:lang w:val="ru-RU"/>
        </w:rPr>
        <w:t>แต่เธอก็ปฏิบัติหน้าที่ทุกสิ่งด้วยใจเต็มเปี่ยม</w:t>
      </w:r>
      <w:r w:rsidRPr="00400B33">
        <w:t xml:space="preserve"> </w:t>
      </w:r>
      <w:r w:rsidRPr="002601AE">
        <w:rPr>
          <w:lang w:val="ru-RU"/>
        </w:rPr>
        <w:t>และแรงกายของเธอนั้นกลับเกินกว่าทั้งแรงกายของสามีเธอ</w:t>
      </w:r>
      <w:r w:rsidRPr="00400B33">
        <w:t xml:space="preserve"> </w:t>
      </w:r>
      <w:r w:rsidRPr="002601AE">
        <w:rPr>
          <w:lang w:val="ru-RU"/>
        </w:rPr>
        <w:t>และแรงกายที่เธอเองเคยมีในวัยหนุ่มสาว</w:t>
      </w:r>
      <w:r w:rsidRPr="00400B33">
        <w:t xml:space="preserve"> </w:t>
      </w:r>
    </w:p>
    <w:p w14:paraId="34DCD3C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คุณรู้ไหมครับ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แม้เมื่อป่วย</w:t>
      </w:r>
      <w:r w:rsidRPr="00400B33">
        <w:t xml:space="preserve"> </w:t>
      </w:r>
      <w:r w:rsidRPr="002601AE">
        <w:rPr>
          <w:lang w:val="ru-RU"/>
        </w:rPr>
        <w:t>ผู้หญิงก็มักจะรักษาความสงบได้มากกว่าผู้ชายมากเลยครับ</w:t>
      </w:r>
      <w:r w:rsidRPr="00400B33">
        <w:t xml:space="preserve"> </w:t>
      </w:r>
    </w:p>
    <w:p w14:paraId="16B43D2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คุณรู้ไหมว่าปัญหาที่นี่คืออะไร</w:t>
      </w:r>
      <w:r w:rsidRPr="00400B33">
        <w:t xml:space="preserve">? </w:t>
      </w:r>
      <w:r w:rsidRPr="002601AE">
        <w:rPr>
          <w:lang w:val="ru-RU"/>
        </w:rPr>
        <w:t>แม่คนนี้เคยเผชิญกับสถานการณ์ที่ลูกของตัวเองป่วยมาหลายครั้งแล้ว</w:t>
      </w:r>
      <w:r w:rsidRPr="00400B33">
        <w:t xml:space="preserve"> </w:t>
      </w:r>
      <w:r w:rsidRPr="002601AE">
        <w:rPr>
          <w:lang w:val="ru-RU"/>
        </w:rPr>
        <w:t>ดังนั้นเธอจึงเข้าใจดีว่าโรคภัยไข้เจ็บเป็นอย่างไร</w:t>
      </w:r>
      <w:r w:rsidRPr="00400B33">
        <w:t xml:space="preserve">; </w:t>
      </w:r>
      <w:r w:rsidRPr="002601AE">
        <w:rPr>
          <w:lang w:val="ru-RU"/>
        </w:rPr>
        <w:t>เธอมีประสบการณ์มากมายในเรื่องนี้</w:t>
      </w:r>
      <w:r w:rsidRPr="00400B33">
        <w:t xml:space="preserve"> </w:t>
      </w:r>
      <w:r w:rsidRPr="002601AE">
        <w:rPr>
          <w:lang w:val="ru-RU"/>
        </w:rPr>
        <w:t>เธอจำได้ว่าลูกน้อยของเธอมีไข้ขึ้นและไข้ลงกี่ครั้งแล้ว</w:t>
      </w:r>
      <w:r w:rsidRPr="00400B33">
        <w:t xml:space="preserve"> </w:t>
      </w:r>
      <w:r w:rsidRPr="002601AE">
        <w:rPr>
          <w:lang w:val="ru-RU"/>
        </w:rPr>
        <w:t>เธอได้เห็นสถานการณ์ต่าง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มาแล้วมากมาย</w:t>
      </w:r>
      <w:r w:rsidRPr="00400B33">
        <w:t xml:space="preserve">: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เด็กที่หายใจหอบหรือกำลังจะหมดสติจะฟื้นตัวทันทีที่เธอแตะแก้มเบา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ผู้ชายไม่เห็นสิ่งเหล่านี้เลย</w:t>
      </w:r>
      <w:r w:rsidRPr="00400B33">
        <w:t xml:space="preserve"> </w:t>
      </w:r>
      <w:r w:rsidRPr="002601AE">
        <w:rPr>
          <w:lang w:val="ru-RU"/>
        </w:rPr>
        <w:t>และเขาก็ไม่มีประสบการณ์เช่นนั้น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เมื่อเขาตระหนักว่าอุณหภูมิของเด็กขึ้นหรือหน้าซีด</w:t>
      </w:r>
      <w:r w:rsidRPr="00400B33">
        <w:t xml:space="preserve"> </w:t>
      </w:r>
      <w:r w:rsidRPr="002601AE">
        <w:rPr>
          <w:lang w:val="ru-RU"/>
        </w:rPr>
        <w:t>เขาก็เริ่มตื่นตระหนกและกังวล</w:t>
      </w:r>
      <w:r w:rsidRPr="00400B33">
        <w:t>: ‘</w:t>
      </w:r>
      <w:r w:rsidRPr="002601AE">
        <w:rPr>
          <w:lang w:val="ru-RU"/>
        </w:rPr>
        <w:t>เด็กกำลังจะตาย</w:t>
      </w:r>
      <w:r w:rsidRPr="00400B33">
        <w:t xml:space="preserve">! </w:t>
      </w:r>
      <w:r w:rsidRPr="002601AE">
        <w:rPr>
          <w:lang w:val="ru-RU"/>
        </w:rPr>
        <w:t>เราจะทำอย่างไรดีตอนนี้</w:t>
      </w:r>
      <w:r w:rsidRPr="00400B33">
        <w:t xml:space="preserve">? </w:t>
      </w:r>
      <w:r w:rsidRPr="002601AE">
        <w:rPr>
          <w:lang w:val="ru-RU"/>
        </w:rPr>
        <w:t>เร็วๆ</w:t>
      </w:r>
      <w:r w:rsidRPr="00400B33">
        <w:t xml:space="preserve"> </w:t>
      </w:r>
      <w:r w:rsidRPr="002601AE">
        <w:rPr>
          <w:lang w:val="ru-RU"/>
        </w:rPr>
        <w:t>โทรหาหมอเลย</w:t>
      </w:r>
      <w:r w:rsidRPr="00400B33">
        <w:t xml:space="preserve">!’ </w:t>
      </w:r>
    </w:p>
    <w:p w14:paraId="1B9AB0D3" w14:textId="77777777" w:rsidR="00EF488A" w:rsidRPr="00400B33" w:rsidRDefault="00EF488A" w:rsidP="00B87D11"/>
    <w:p w14:paraId="187E5636" w14:textId="77777777" w:rsidR="00EF488A" w:rsidRPr="00400B33" w:rsidRDefault="00000000" w:rsidP="00B87D11">
      <w:pPr>
        <w:pStyle w:val="Heading4"/>
      </w:pPr>
      <w:bookmarkStart w:id="96" w:name="_Toc196932405"/>
      <w:bookmarkStart w:id="97" w:name="_Toc196932949"/>
      <w:bookmarkStart w:id="98" w:name="_Toc242097246"/>
      <w:r w:rsidRPr="002601AE">
        <w:rPr>
          <w:lang w:val="ru-RU"/>
        </w:rPr>
        <w:t>การตั้งครรภ์และการให้นมลูก</w:t>
      </w:r>
      <w:bookmarkEnd w:id="96"/>
      <w:bookmarkEnd w:id="97"/>
      <w:bookmarkEnd w:id="98"/>
    </w:p>
    <w:p w14:paraId="41BE1B0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การเลี้ยงดูเด็กเริ่มตั้งแต่ช่วงตั้งครรภ์</w:t>
      </w:r>
      <w:r w:rsidRPr="00400B33">
        <w:t xml:space="preserve"> </w:t>
      </w:r>
      <w:r w:rsidRPr="002601AE">
        <w:rPr>
          <w:lang w:val="ru-RU"/>
        </w:rPr>
        <w:t>หากแม่ที่กำลังตั้งครรภ์รู้สึกกังวลหรือเครียด</w:t>
      </w:r>
      <w:r w:rsidRPr="00400B33">
        <w:t xml:space="preserve"> </w:t>
      </w:r>
      <w:r w:rsidRPr="002601AE">
        <w:rPr>
          <w:lang w:val="ru-RU"/>
        </w:rPr>
        <w:t>ทารกในครรภ์ก็จะรู้สึกไม่สบายใจด้วย</w:t>
      </w:r>
      <w:r w:rsidRPr="00400B33">
        <w:t xml:space="preserve"> </w:t>
      </w:r>
      <w:r w:rsidRPr="002601AE">
        <w:rPr>
          <w:lang w:val="ru-RU"/>
        </w:rPr>
        <w:t>และหากแม่สวดภาวนาและดำเนินชีวิตทางจิตวิญญาณ</w:t>
      </w:r>
      <w:r w:rsidRPr="00400B33">
        <w:t xml:space="preserve"> </w:t>
      </w:r>
      <w:r w:rsidRPr="002601AE">
        <w:rPr>
          <w:lang w:val="ru-RU"/>
        </w:rPr>
        <w:t>ทารกในครรภ์ก็จะได้รับการชำระให้บริสุทธิ์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ระหว่างตั้งครรภ์</w:t>
      </w:r>
      <w:r w:rsidRPr="00400B33">
        <w:t xml:space="preserve"> </w:t>
      </w:r>
      <w:r w:rsidRPr="002601AE">
        <w:rPr>
          <w:lang w:val="ru-RU"/>
        </w:rPr>
        <w:t>ผู้หญิงควรสวดคำภาวนาพระเยซู</w:t>
      </w:r>
      <w:r w:rsidRPr="00400B33">
        <w:t xml:space="preserve"> </w:t>
      </w:r>
      <w:r w:rsidRPr="002601AE">
        <w:rPr>
          <w:lang w:val="ru-RU"/>
        </w:rPr>
        <w:t>อ่านบทจากพระวรสาร</w:t>
      </w:r>
      <w:r w:rsidRPr="00400B33">
        <w:t xml:space="preserve"> </w:t>
      </w:r>
      <w:r w:rsidRPr="002601AE">
        <w:rPr>
          <w:lang w:val="ru-RU"/>
        </w:rPr>
        <w:t>ร้องเพลงสวดในโบสถ์</w:t>
      </w:r>
      <w:r w:rsidRPr="00400B33">
        <w:t xml:space="preserve"> </w:t>
      </w:r>
      <w:r w:rsidRPr="002601AE">
        <w:rPr>
          <w:lang w:val="ru-RU"/>
        </w:rPr>
        <w:t>และรักษาจิตวิญญาณให้สงบ</w:t>
      </w:r>
      <w:r w:rsidRPr="00400B33">
        <w:t xml:space="preserve"> </w:t>
      </w:r>
      <w:r w:rsidRPr="002601AE">
        <w:rPr>
          <w:lang w:val="ru-RU"/>
        </w:rPr>
        <w:lastRenderedPageBreak/>
        <w:t>แต่คนใกล้ชิดของเธอต้องแสดงความใส่ใจด้วย</w:t>
      </w:r>
      <w:r w:rsidRPr="00400B33">
        <w:t xml:space="preserve"> </w:t>
      </w:r>
      <w:r w:rsidRPr="002601AE">
        <w:rPr>
          <w:lang w:val="ru-RU"/>
        </w:rPr>
        <w:t>เพื่อไม่ให้เธอรู้สึกไม่สบายใจ</w:t>
      </w:r>
      <w:r w:rsidRPr="00400B33">
        <w:t xml:space="preserve"> </w:t>
      </w:r>
      <w:r w:rsidRPr="002601AE">
        <w:rPr>
          <w:lang w:val="ru-RU"/>
        </w:rPr>
        <w:t>ในกรณีนี้</w:t>
      </w:r>
      <w:r w:rsidRPr="00400B33">
        <w:t xml:space="preserve"> </w:t>
      </w:r>
      <w:r w:rsidRPr="002601AE">
        <w:rPr>
          <w:lang w:val="ru-RU"/>
        </w:rPr>
        <w:t>ลูกที่เกิดมาจะเป็นเด็กที่ได้รับการชำระให้บริสุทธิ์</w:t>
      </w:r>
      <w:r w:rsidRPr="00400B33">
        <w:t xml:space="preserve"> </w:t>
      </w:r>
      <w:r w:rsidRPr="002601AE">
        <w:rPr>
          <w:lang w:val="ru-RU"/>
        </w:rPr>
        <w:t>และพ่อแม่จะไม่ต้องเผชิญกับความยากลำบากใดๆ</w:t>
      </w:r>
      <w:r w:rsidRPr="00400B33">
        <w:t xml:space="preserve"> </w:t>
      </w:r>
      <w:r w:rsidRPr="002601AE">
        <w:rPr>
          <w:lang w:val="ru-RU"/>
        </w:rPr>
        <w:t>กับเขา</w:t>
      </w:r>
      <w:r w:rsidRPr="00400B33">
        <w:t xml:space="preserve"> — </w:t>
      </w:r>
      <w:r w:rsidRPr="002601AE">
        <w:rPr>
          <w:lang w:val="ru-RU"/>
        </w:rPr>
        <w:t>ทั้งเมื่อเขายังเล็ก</w:t>
      </w:r>
      <w:r w:rsidRPr="00400B33">
        <w:t xml:space="preserve"> </w:t>
      </w:r>
      <w:r w:rsidRPr="002601AE">
        <w:rPr>
          <w:lang w:val="ru-RU"/>
        </w:rPr>
        <w:t>และเมื่อเขาโตขึ้น</w:t>
      </w:r>
      <w:r w:rsidRPr="00400B33">
        <w:t xml:space="preserve"> </w:t>
      </w:r>
    </w:p>
    <w:p w14:paraId="351EB07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เมื่อทารกเกิดแล้ว</w:t>
      </w:r>
      <w:r w:rsidRPr="00400B33">
        <w:t xml:space="preserve"> </w:t>
      </w:r>
      <w:r w:rsidRPr="002601AE">
        <w:rPr>
          <w:lang w:val="ru-RU"/>
        </w:rPr>
        <w:t>แม่ควรให้นมลูก</w:t>
      </w:r>
      <w:r w:rsidRPr="00400B33">
        <w:t xml:space="preserve"> — </w:t>
      </w:r>
      <w:r w:rsidRPr="002601AE">
        <w:rPr>
          <w:lang w:val="ru-RU"/>
        </w:rPr>
        <w:t>ยิ่งให้นานยิ่งดี</w:t>
      </w:r>
      <w:r w:rsidRPr="00400B33">
        <w:t xml:space="preserve"> </w:t>
      </w:r>
      <w:r w:rsidRPr="002601AE">
        <w:rPr>
          <w:lang w:val="ru-RU"/>
        </w:rPr>
        <w:t>นมแม่ช่วยส่งเสริมสุขภาพของเด็ก</w:t>
      </w:r>
      <w:r w:rsidRPr="00400B33">
        <w:t xml:space="preserve"> </w:t>
      </w:r>
      <w:r w:rsidRPr="002601AE">
        <w:rPr>
          <w:lang w:val="ru-RU"/>
        </w:rPr>
        <w:t>เมื่อได้รับนมแม่</w:t>
      </w:r>
      <w:r w:rsidRPr="00400B33">
        <w:t xml:space="preserve"> </w:t>
      </w:r>
      <w:r w:rsidRPr="002601AE">
        <w:rPr>
          <w:lang w:val="ru-RU"/>
        </w:rPr>
        <w:t>ทารกไม่เพียงแต่ได้รับนมเท่านั้น</w:t>
      </w:r>
      <w:r w:rsidRPr="00400B33">
        <w:t xml:space="preserve"> </w:t>
      </w:r>
      <w:r w:rsidRPr="002601AE">
        <w:rPr>
          <w:lang w:val="ru-RU"/>
        </w:rPr>
        <w:t>แต่ยังดูดซับความรัก</w:t>
      </w:r>
      <w:r w:rsidRPr="00400B33">
        <w:t xml:space="preserve"> </w:t>
      </w:r>
      <w:r w:rsidRPr="002601AE">
        <w:rPr>
          <w:lang w:val="ru-RU"/>
        </w:rPr>
        <w:t>ความอ่อนโยน</w:t>
      </w:r>
      <w:r w:rsidRPr="00400B33">
        <w:t xml:space="preserve"> </w:t>
      </w:r>
      <w:r w:rsidRPr="002601AE">
        <w:rPr>
          <w:lang w:val="ru-RU"/>
        </w:rPr>
        <w:t>ความสบายใจ</w:t>
      </w:r>
      <w:r w:rsidRPr="00400B33">
        <w:t xml:space="preserve"> </w:t>
      </w:r>
      <w:r w:rsidRPr="002601AE">
        <w:rPr>
          <w:lang w:val="ru-RU"/>
        </w:rPr>
        <w:t>และความรู้สึกปลอดภัย</w:t>
      </w:r>
      <w:r w:rsidRPr="00400B33">
        <w:t xml:space="preserve"> </w:t>
      </w:r>
      <w:r w:rsidRPr="002601AE">
        <w:rPr>
          <w:lang w:val="ru-RU"/>
        </w:rPr>
        <w:t>ซึ่งช่วยให้เด็กเติบโตเป็นคนที่มีนิสัยใจคอที่เข้มแข็ง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การให้นมแม่ยังช่วยแม่เองด้วย</w:t>
      </w:r>
      <w:r w:rsidRPr="00400B33">
        <w:t xml:space="preserve"> </w:t>
      </w:r>
      <w:r w:rsidRPr="002601AE">
        <w:rPr>
          <w:lang w:val="ru-RU"/>
        </w:rPr>
        <w:t>หากแม่ไม่ให้ลูกกินนมแม่</w:t>
      </w:r>
      <w:r w:rsidRPr="00400B33">
        <w:t xml:space="preserve"> </w:t>
      </w:r>
      <w:r w:rsidRPr="002601AE">
        <w:rPr>
          <w:lang w:val="ru-RU"/>
        </w:rPr>
        <w:t>ร่างกายของผู้หญิงอาจเกิดความผิดปกติ</w:t>
      </w:r>
      <w:r w:rsidRPr="00400B33">
        <w:t xml:space="preserve"> </w:t>
      </w:r>
      <w:r w:rsidRPr="002601AE">
        <w:rPr>
          <w:lang w:val="ru-RU"/>
        </w:rPr>
        <w:t>ซึ่งอาจนำไปสู่</w:t>
      </w:r>
      <w:r w:rsidRPr="00400B33">
        <w:t xml:space="preserve"> [</w:t>
      </w:r>
      <w:r w:rsidRPr="002601AE">
        <w:rPr>
          <w:lang w:val="ru-RU"/>
        </w:rPr>
        <w:t>มะเร็ง</w:t>
      </w:r>
      <w:r w:rsidRPr="00400B33">
        <w:t xml:space="preserve">] </w:t>
      </w:r>
      <w:r w:rsidRPr="002601AE">
        <w:rPr>
          <w:lang w:val="ru-RU"/>
        </w:rPr>
        <w:t>และต้องตัดเต้านม</w:t>
      </w:r>
      <w:r w:rsidRPr="00400B33">
        <w:t xml:space="preserve"> </w:t>
      </w:r>
    </w:p>
    <w:p w14:paraId="7565449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ในสมัยก่อน</w:t>
      </w:r>
      <w:r w:rsidRPr="00400B33">
        <w:t xml:space="preserve"> </w:t>
      </w:r>
      <w:r w:rsidRPr="002601AE">
        <w:rPr>
          <w:lang w:val="ru-RU"/>
        </w:rPr>
        <w:t>หากแม่มีน้ำนม</w:t>
      </w:r>
      <w:r w:rsidRPr="00400B33">
        <w:t xml:space="preserve"> </w:t>
      </w:r>
      <w:r w:rsidRPr="002601AE">
        <w:rPr>
          <w:lang w:val="ru-RU"/>
        </w:rPr>
        <w:t>ก็สามารถให้นมลูกของตัวเองและลูกของเพื่อนบ้านได้</w:t>
      </w:r>
      <w:r w:rsidRPr="00400B33">
        <w:t xml:space="preserve"> </w:t>
      </w:r>
      <w:r w:rsidRPr="002601AE">
        <w:rPr>
          <w:lang w:val="ru-RU"/>
        </w:rPr>
        <w:t>แต่ในปัจจุบัน</w:t>
      </w:r>
      <w:r w:rsidRPr="00400B33">
        <w:t xml:space="preserve"> </w:t>
      </w:r>
      <w:r w:rsidRPr="002601AE">
        <w:rPr>
          <w:lang w:val="ru-RU"/>
        </w:rPr>
        <w:t>แม่หลายคนกลับพบว่าแม้จะให้นมลูกของตัวเองก็ยากลำบาก</w:t>
      </w:r>
      <w:r w:rsidRPr="00400B33">
        <w:t xml:space="preserve"> </w:t>
      </w:r>
      <w:r w:rsidRPr="002601AE">
        <w:rPr>
          <w:lang w:val="ru-RU"/>
        </w:rPr>
        <w:t>แม่ที่เกียจคร้านและไม่ให้ลูกกินนมแม่</w:t>
      </w:r>
      <w:r w:rsidRPr="00400B33">
        <w:t xml:space="preserve"> </w:t>
      </w:r>
      <w:r w:rsidRPr="002601AE">
        <w:rPr>
          <w:lang w:val="ru-RU"/>
        </w:rPr>
        <w:t>ก็จะส่งต่อ</w:t>
      </w:r>
      <w:r w:rsidRPr="00400B33">
        <w:t xml:space="preserve"> ‘</w:t>
      </w:r>
      <w:r>
        <w:rPr>
          <w:lang w:val="ru-RU"/>
        </w:rPr>
        <w:t>เชื้อ</w:t>
      </w:r>
      <w:r w:rsidRPr="00400B33">
        <w:t xml:space="preserve">’ </w:t>
      </w:r>
      <w:r w:rsidRPr="002601AE">
        <w:rPr>
          <w:lang w:val="ru-RU"/>
        </w:rPr>
        <w:t>ของความเกียจคร้านและความขี้เกียจให้กับลูกด้วย</w:t>
      </w:r>
      <w:r w:rsidRPr="00400B33">
        <w:t xml:space="preserve"> </w:t>
      </w: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กระป๋องนมข้นหวานมักมีภาพแม่ที่อุ้มลูกน้อยไว้ในอ้อมแขน</w:t>
      </w:r>
      <w:r w:rsidRPr="00400B33">
        <w:t xml:space="preserve"> </w:t>
      </w:r>
      <w:r w:rsidRPr="002601AE">
        <w:rPr>
          <w:lang w:val="ru-RU"/>
        </w:rPr>
        <w:t>แต่ปัจจุบันกลับแสดงภาพ</w:t>
      </w:r>
      <w:r w:rsidRPr="00400B33">
        <w:t xml:space="preserve"> ‘</w:t>
      </w:r>
      <w:r>
        <w:rPr>
          <w:lang w:val="ru-RU"/>
        </w:rPr>
        <w:t>แม่</w:t>
      </w:r>
      <w:r w:rsidRPr="00400B33">
        <w:t xml:space="preserve">’ </w:t>
      </w:r>
      <w:r w:rsidRPr="002601AE">
        <w:rPr>
          <w:lang w:val="ru-RU"/>
        </w:rPr>
        <w:t>ที่ถือดอกไม้</w:t>
      </w:r>
      <w:r w:rsidRPr="00400B33">
        <w:t xml:space="preserve">! </w:t>
      </w:r>
      <w:r w:rsidRPr="002601AE">
        <w:rPr>
          <w:lang w:val="ru-RU"/>
        </w:rPr>
        <w:t>แม่ไม่ให้นมลูก</w:t>
      </w:r>
      <w:r w:rsidRPr="00400B33">
        <w:t xml:space="preserve"> </w:t>
      </w:r>
      <w:r w:rsidRPr="002601AE">
        <w:rPr>
          <w:lang w:val="ru-RU"/>
        </w:rPr>
        <w:t>ทำให้ลูกเติบโตขึ้นโดยปราศจากความอบอุ่น</w:t>
      </w:r>
      <w:r w:rsidRPr="00400B33">
        <w:t xml:space="preserve"> </w:t>
      </w:r>
      <w:r w:rsidRPr="002601AE">
        <w:rPr>
          <w:lang w:val="ru-RU"/>
        </w:rPr>
        <w:t>ใครจะให้ความอ่อนโยนและความรักแก่พวกเขา</w:t>
      </w:r>
      <w:r w:rsidRPr="00400B33">
        <w:t xml:space="preserve">? </w:t>
      </w:r>
      <w:r w:rsidRPr="002601AE">
        <w:rPr>
          <w:lang w:val="ru-RU"/>
        </w:rPr>
        <w:t>กระป๋องนมวัวหรือ</w:t>
      </w:r>
      <w:r w:rsidRPr="00400B33">
        <w:t xml:space="preserve">? </w:t>
      </w:r>
      <w:r w:rsidRPr="002601AE">
        <w:rPr>
          <w:lang w:val="ru-RU"/>
        </w:rPr>
        <w:t>ทารกดูดจุกนมที่ติดกับขวดแก้ว</w:t>
      </w:r>
      <w:r w:rsidRPr="00400B33">
        <w:t xml:space="preserve"> ‘</w:t>
      </w:r>
      <w:r w:rsidRPr="002601AE">
        <w:rPr>
          <w:lang w:val="ru-RU"/>
        </w:rPr>
        <w:t>เย็น</w:t>
      </w:r>
      <w:r>
        <w:rPr>
          <w:lang w:val="ru-RU"/>
        </w:rPr>
        <w:t>เฉียบ</w:t>
      </w:r>
      <w:r w:rsidRPr="00400B33">
        <w:t xml:space="preserve">’ </w:t>
      </w:r>
      <w:r w:rsidRPr="002601AE">
        <w:rPr>
          <w:lang w:val="ru-RU"/>
        </w:rPr>
        <w:t>และหัวใจของพวกเขาก็เย็นชาตามไปด้วย</w:t>
      </w:r>
      <w:r w:rsidRPr="00400B33">
        <w:t xml:space="preserve"> </w:t>
      </w:r>
      <w:r w:rsidRPr="002601AE">
        <w:rPr>
          <w:lang w:val="ru-RU"/>
        </w:rPr>
        <w:t>แล้วเมื่อพวกเขาโตขึ้น</w:t>
      </w:r>
      <w:r w:rsidRPr="00400B33">
        <w:t xml:space="preserve"> </w:t>
      </w:r>
      <w:r w:rsidRPr="002601AE">
        <w:rPr>
          <w:lang w:val="ru-RU"/>
        </w:rPr>
        <w:t>พวกเขาก็แสวงหาความปลอบประโลมจากขวด</w:t>
      </w:r>
      <w:r w:rsidRPr="00400B33">
        <w:t xml:space="preserve"> — </w:t>
      </w:r>
      <w:r w:rsidRPr="002601AE">
        <w:rPr>
          <w:lang w:val="ru-RU"/>
        </w:rPr>
        <w:t>ในผับ</w:t>
      </w:r>
      <w:r w:rsidRPr="00400B33">
        <w:t xml:space="preserve"> </w:t>
      </w:r>
      <w:r w:rsidRPr="002601AE">
        <w:rPr>
          <w:lang w:val="ru-RU"/>
        </w:rPr>
        <w:t>เพื่อลืมความวุ่นวายในใจ</w:t>
      </w:r>
      <w:r w:rsidRPr="00400B33">
        <w:t xml:space="preserve"> </w:t>
      </w:r>
      <w:r w:rsidRPr="002601AE">
        <w:rPr>
          <w:lang w:val="ru-RU"/>
        </w:rPr>
        <w:t>พวกเขาก็เริ่มดื่มเหล้าและกลายเป็นผู้ติดสุรา</w:t>
      </w:r>
      <w:r w:rsidRPr="00400B33">
        <w:t xml:space="preserve"> </w:t>
      </w:r>
      <w:r w:rsidRPr="002601AE">
        <w:rPr>
          <w:lang w:val="ru-RU"/>
        </w:rPr>
        <w:t>หากเด็กๆ</w:t>
      </w:r>
      <w:r w:rsidRPr="00400B33">
        <w:t xml:space="preserve"> </w:t>
      </w:r>
      <w:r w:rsidRPr="002601AE">
        <w:rPr>
          <w:lang w:val="ru-RU"/>
        </w:rPr>
        <w:t>ไม่ได้รับความอ่อนโยนด้วยตัวเอง</w:t>
      </w:r>
      <w:r w:rsidRPr="00400B33">
        <w:t xml:space="preserve"> </w:t>
      </w:r>
      <w:r w:rsidRPr="002601AE">
        <w:rPr>
          <w:lang w:val="ru-RU"/>
        </w:rPr>
        <w:t>พวกเขาก็จะไม่มีพอที่จะส่งต่อให้ลูกๆ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ดังนั้นสิ่งหนึ่งจึงนำไปสู่อีกสิ่งหนึ่ง</w:t>
      </w:r>
      <w:r w:rsidRPr="00400B33">
        <w:t xml:space="preserve"> </w:t>
      </w:r>
      <w:r w:rsidRPr="002601AE">
        <w:rPr>
          <w:lang w:val="ru-RU"/>
        </w:rPr>
        <w:t>และแล้วแม่ๆ</w:t>
      </w:r>
      <w:r w:rsidRPr="00400B33">
        <w:t xml:space="preserve"> </w:t>
      </w:r>
      <w:r w:rsidRPr="002601AE">
        <w:rPr>
          <w:lang w:val="ru-RU"/>
        </w:rPr>
        <w:t>ก็มาเริ่มวิงวอนว่า</w:t>
      </w:r>
      <w:r w:rsidRPr="00400B33">
        <w:t>: ‘</w:t>
      </w:r>
      <w:r w:rsidRPr="002601AE">
        <w:rPr>
          <w:lang w:val="ru-RU"/>
        </w:rPr>
        <w:t>โปรดอธิษฐานให้ฉันด้วยค่ะ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! </w:t>
      </w:r>
      <w:r>
        <w:rPr>
          <w:lang w:val="ru-RU"/>
        </w:rPr>
        <w:t>ฉันกำลังสูญเสียลูกของฉัน</w:t>
      </w:r>
      <w:r w:rsidRPr="00400B33">
        <w:t xml:space="preserve">’ </w:t>
      </w:r>
    </w:p>
    <w:p w14:paraId="49050988" w14:textId="77777777" w:rsidR="00EF488A" w:rsidRPr="00400B33" w:rsidRDefault="00EF488A" w:rsidP="00B87D11"/>
    <w:p w14:paraId="614B748E" w14:textId="77777777" w:rsidR="00EF488A" w:rsidRPr="00400B33" w:rsidRDefault="00000000" w:rsidP="00B87D11">
      <w:pPr>
        <w:pStyle w:val="Heading4"/>
      </w:pPr>
      <w:bookmarkStart w:id="99" w:name="_Toc196932406"/>
      <w:bookmarkStart w:id="100" w:name="_Toc196932950"/>
      <w:bookmarkStart w:id="101" w:name="_Toc242097247"/>
      <w:r w:rsidRPr="002601AE">
        <w:rPr>
          <w:lang w:val="ru-RU"/>
        </w:rPr>
        <w:t>แม่ที่ทำงาน</w:t>
      </w:r>
      <w:bookmarkEnd w:id="99"/>
      <w:bookmarkEnd w:id="100"/>
      <w:bookmarkEnd w:id="101"/>
    </w:p>
    <w:p w14:paraId="26C356B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ผู้หญิงควรไปทำงานหรือไม่</w:t>
      </w:r>
      <w:r w:rsidRPr="00400B33">
        <w:t xml:space="preserve">? </w:t>
      </w:r>
    </w:p>
    <w:p w14:paraId="2EE33A6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แล้วสามีของเธอคิดอย่างไรเกี่ยวกับ</w:t>
      </w:r>
      <w:r>
        <w:rPr>
          <w:lang w:val="ru-RU"/>
        </w:rPr>
        <w:t>เรื่องนี้</w:t>
      </w:r>
      <w:r w:rsidRPr="00400B33">
        <w:t xml:space="preserve">? </w:t>
      </w:r>
    </w:p>
    <w:p w14:paraId="5E44153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เขาปล่อยให้เธอตัดสินใจเอง</w:t>
      </w:r>
      <w:r w:rsidRPr="00400B33">
        <w:t xml:space="preserve"> </w:t>
      </w:r>
    </w:p>
    <w:p w14:paraId="74EE1D9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สำหรับผู้หญิงที่ได้รับการศึกษาก่อนแต่งงานแล้ว</w:t>
      </w:r>
      <w:r w:rsidRPr="00400B33">
        <w:t xml:space="preserve"> </w:t>
      </w:r>
      <w:r w:rsidRPr="002601AE">
        <w:rPr>
          <w:lang w:val="ru-RU"/>
        </w:rPr>
        <w:t>การทิ้งงานไปเพื่ออุทิศตัวให้ลูกๆ</w:t>
      </w:r>
      <w:r w:rsidRPr="00400B33">
        <w:t xml:space="preserve"> </w:t>
      </w:r>
      <w:r w:rsidRPr="002601AE">
        <w:rPr>
          <w:lang w:val="ru-RU"/>
        </w:rPr>
        <w:t>อย่างเต็มตัวนั้นไม่ใช่เรื่องง่าย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ผู้หญิงที่ยังไม่ได้รับการศึกษาและทำงานง่ายๆ</w:t>
      </w:r>
      <w:r w:rsidRPr="00400B33">
        <w:t xml:space="preserve"> </w:t>
      </w:r>
      <w:r w:rsidRPr="002601AE">
        <w:rPr>
          <w:lang w:val="ru-RU"/>
        </w:rPr>
        <w:t>ก็สามารถทิ้งงานได้โดยไม่มีปัญหา</w:t>
      </w:r>
      <w:r w:rsidRPr="00400B33">
        <w:t xml:space="preserve"> </w:t>
      </w:r>
    </w:p>
    <w:p w14:paraId="6DF12DE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ฉันคิดว่าหากผู้หญิงไม่มีลูก</w:t>
      </w:r>
      <w:r w:rsidRPr="00400B33">
        <w:t xml:space="preserve"> </w:t>
      </w:r>
      <w:r w:rsidRPr="002601AE">
        <w:rPr>
          <w:lang w:val="ru-RU"/>
        </w:rPr>
        <w:t>การทำงานจะเป็นประโยชน์ต่อเธอ</w:t>
      </w:r>
      <w:r w:rsidRPr="00400B33">
        <w:t xml:space="preserve"> </w:t>
      </w:r>
    </w:p>
    <w:p w14:paraId="587BA67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คุณกำลังบอกว่า</w:t>
      </w:r>
      <w:r w:rsidRPr="00400B33">
        <w:t xml:space="preserve"> </w:t>
      </w:r>
      <w:r w:rsidRPr="002601AE">
        <w:rPr>
          <w:lang w:val="ru-RU"/>
        </w:rPr>
        <w:t>ถ้าเธอไม่มีลูก</w:t>
      </w:r>
      <w:r w:rsidRPr="00400B33">
        <w:t xml:space="preserve"> </w:t>
      </w:r>
      <w:r w:rsidRPr="002601AE">
        <w:rPr>
          <w:lang w:val="ru-RU"/>
        </w:rPr>
        <w:t>เธอก็ต้องออกไปทำงานใช่ไหม</w:t>
      </w:r>
      <w:r w:rsidRPr="00400B33">
        <w:t xml:space="preserve">? </w:t>
      </w:r>
      <w:r w:rsidRPr="002601AE">
        <w:rPr>
          <w:lang w:val="ru-RU"/>
        </w:rPr>
        <w:t>เพราะที่จริงแล้ว</w:t>
      </w:r>
      <w:r w:rsidRPr="00400B33">
        <w:t xml:space="preserve"> </w:t>
      </w:r>
      <w:r w:rsidRPr="002601AE">
        <w:rPr>
          <w:lang w:val="ru-RU"/>
        </w:rPr>
        <w:t>มีสิ่งอื่น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อีกมากมายที่เธอสามารถทำได้</w:t>
      </w:r>
      <w:r w:rsidRPr="00400B33">
        <w:t xml:space="preserve">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ถ้าเธอมีลูก</w:t>
      </w:r>
      <w:r w:rsidRPr="00400B33">
        <w:t xml:space="preserve"> </w:t>
      </w:r>
      <w:r w:rsidRPr="002601AE">
        <w:rPr>
          <w:lang w:val="ru-RU"/>
        </w:rPr>
        <w:t>ก็ดีกว่าที่เธอจะอยู่บ้าน</w:t>
      </w:r>
      <w:r w:rsidRPr="00400B33">
        <w:t xml:space="preserve"> </w:t>
      </w:r>
      <w:r w:rsidRPr="002601AE">
        <w:rPr>
          <w:lang w:val="ru-RU"/>
        </w:rPr>
        <w:t>มิฉะนั้น</w:t>
      </w:r>
      <w:r w:rsidRPr="00400B33">
        <w:t xml:space="preserve"> </w:t>
      </w:r>
      <w:r w:rsidRPr="002601AE">
        <w:rPr>
          <w:lang w:val="ru-RU"/>
        </w:rPr>
        <w:t>เธอจะดูแลลูก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ได้อย่างไร</w:t>
      </w:r>
      <w:r w:rsidRPr="00400B33">
        <w:t xml:space="preserve">? </w:t>
      </w:r>
    </w:p>
    <w:p w14:paraId="1AAD83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ผู้หญิงหลายคนบอกว่าพวกเธอถูกบังคับให้ไปทำงานเพราะไม่สามารถเลี้ยงชีพได้</w:t>
      </w:r>
      <w:r w:rsidRPr="00400B33">
        <w:t xml:space="preserve"> </w:t>
      </w:r>
    </w:p>
    <w:p w14:paraId="0D963F3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พวกเขาไม่สามารถจัดการเรื่องการเงินได้เพราะต้องการโทรทัศน์</w:t>
      </w:r>
      <w:r w:rsidRPr="00400B33">
        <w:t xml:space="preserve"> </w:t>
      </w:r>
      <w:r w:rsidRPr="002601AE">
        <w:rPr>
          <w:lang w:val="ru-RU"/>
        </w:rPr>
        <w:t>เครื่องบันทึกวิดีโอ</w:t>
      </w:r>
      <w:r w:rsidRPr="00400B33">
        <w:t xml:space="preserve"> </w:t>
      </w:r>
      <w:r w:rsidRPr="002601AE">
        <w:rPr>
          <w:lang w:val="ru-RU"/>
        </w:rPr>
        <w:t>รถยนต์</w:t>
      </w:r>
      <w:r w:rsidRPr="00400B33">
        <w:t xml:space="preserve"> </w:t>
      </w:r>
      <w:r w:rsidRPr="002601AE">
        <w:rPr>
          <w:lang w:val="ru-RU"/>
        </w:rPr>
        <w:t>และอื่นๆ</w:t>
      </w:r>
      <w:r w:rsidRPr="00400B33">
        <w:t xml:space="preserve"> </w:t>
      </w:r>
      <w:r w:rsidRPr="002601AE">
        <w:rPr>
          <w:lang w:val="ru-RU"/>
        </w:rPr>
        <w:t>อีกมากมาย</w:t>
      </w:r>
      <w:r w:rsidRPr="00400B33">
        <w:t xml:space="preserve"> </w:t>
      </w:r>
      <w:r w:rsidRPr="002601AE">
        <w:rPr>
          <w:lang w:val="ru-RU"/>
        </w:rPr>
        <w:t>นั่นคือเหตุผลที่พวกเขาต้องทำงาน</w:t>
      </w:r>
      <w:r w:rsidRPr="00400B33">
        <w:t xml:space="preserve"> </w:t>
      </w:r>
      <w:r w:rsidRPr="002601AE">
        <w:rPr>
          <w:lang w:val="ru-RU"/>
        </w:rPr>
        <w:t>และผลที่ตามมาคือพวกเขาละเลยลูกๆ</w:t>
      </w:r>
      <w:r w:rsidRPr="00400B33">
        <w:t xml:space="preserve"> </w:t>
      </w:r>
      <w:r w:rsidRPr="002601AE">
        <w:rPr>
          <w:lang w:val="ru-RU"/>
        </w:rPr>
        <w:t>ของตัวเองจนสูญเสียความสัมพันธ์กับลูกไป</w:t>
      </w:r>
      <w:r w:rsidRPr="00400B33">
        <w:t xml:space="preserve"> </w:t>
      </w:r>
      <w:r w:rsidRPr="002601AE">
        <w:rPr>
          <w:lang w:val="ru-RU"/>
        </w:rPr>
        <w:t>หากมีเพียงพ่อที่ทำงานและครอบครัวใช้ชีวิตอย่างประหยัด</w:t>
      </w:r>
      <w:r w:rsidRPr="00400B33">
        <w:t xml:space="preserve"> </w:t>
      </w:r>
      <w:r w:rsidRPr="002601AE">
        <w:rPr>
          <w:lang w:val="ru-RU"/>
        </w:rPr>
        <w:t>ปัญหานี้ก็จะไม่เกิดขึ้น</w:t>
      </w:r>
      <w:r w:rsidRPr="00400B33">
        <w:t xml:space="preserve"> </w:t>
      </w:r>
      <w:r w:rsidRPr="002601AE">
        <w:rPr>
          <w:lang w:val="ru-RU"/>
        </w:rPr>
        <w:t>แต่เพราะทั้งสามีและภรรยาต่างก็ทำงาน</w:t>
      </w:r>
      <w:r w:rsidRPr="00400B33">
        <w:t xml:space="preserve"> — </w:t>
      </w:r>
      <w:r w:rsidRPr="002601AE">
        <w:rPr>
          <w:lang w:val="ru-RU"/>
        </w:rPr>
        <w:t>โดยอ้างว่าเพราะไม่มีเงินพอ</w:t>
      </w:r>
      <w:r w:rsidRPr="00400B33">
        <w:t xml:space="preserve"> — </w:t>
      </w:r>
      <w:r w:rsidRPr="002601AE">
        <w:rPr>
          <w:lang w:val="ru-RU"/>
        </w:rPr>
        <w:t>ครอบครัวจึงแตกแยกและสูญเสียจุดมุ่งหมายที่แท้จริงไป</w:t>
      </w:r>
      <w:r w:rsidRPr="00400B33">
        <w:t xml:space="preserve"> </w:t>
      </w:r>
      <w:r w:rsidRPr="002601AE">
        <w:rPr>
          <w:lang w:val="ru-RU"/>
        </w:rPr>
        <w:t>แล้วหลังจากนั้น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จะเหลืออะไรให้ทำอีก</w:t>
      </w:r>
      <w:r w:rsidRPr="00400B33">
        <w:t xml:space="preserve">? </w:t>
      </w:r>
      <w:r w:rsidRPr="002601AE">
        <w:rPr>
          <w:lang w:val="ru-RU"/>
        </w:rPr>
        <w:t>หากแม่ใช้ชีวิตอย่างเรียบง่ายขึ้น</w:t>
      </w:r>
      <w:r w:rsidRPr="00400B33">
        <w:t xml:space="preserve"> </w:t>
      </w:r>
      <w:r w:rsidRPr="002601AE">
        <w:rPr>
          <w:lang w:val="ru-RU"/>
        </w:rPr>
        <w:t>พวกเธอเองก็จะไม่ต้องทำงานจนหมดแรง</w:t>
      </w:r>
      <w:r w:rsidRPr="00400B33">
        <w:t xml:space="preserve"> </w:t>
      </w:r>
      <w:r w:rsidRPr="002601AE">
        <w:rPr>
          <w:lang w:val="ru-RU"/>
        </w:rPr>
        <w:t>และลูกๆ</w:t>
      </w:r>
      <w:r w:rsidRPr="00400B33">
        <w:t xml:space="preserve"> </w:t>
      </w:r>
      <w:r w:rsidRPr="002601AE">
        <w:rPr>
          <w:lang w:val="ru-RU"/>
        </w:rPr>
        <w:t>ก็จะมีความสุข</w:t>
      </w:r>
      <w:r w:rsidRPr="00400B33">
        <w:t xml:space="preserve"> </w:t>
      </w:r>
      <w:r w:rsidRPr="002601AE">
        <w:rPr>
          <w:lang w:val="ru-RU"/>
        </w:rPr>
        <w:t>มีชายคนหนึ่งรู้ภาษาต่างประเทศถึงเจ็ดภาษา</w:t>
      </w:r>
      <w:r w:rsidRPr="00400B33">
        <w:t xml:space="preserve"> </w:t>
      </w:r>
      <w:r w:rsidRPr="002601AE">
        <w:rPr>
          <w:lang w:val="ru-RU"/>
        </w:rPr>
        <w:t>ส่วนภรรยาของเขาต้องพยายามอย่างหนักเพื่อเรียนสี่ภาษา</w:t>
      </w:r>
      <w:r w:rsidRPr="00400B33">
        <w:t xml:space="preserve"> </w:t>
      </w:r>
      <w:r w:rsidRPr="002601AE">
        <w:rPr>
          <w:lang w:val="ru-RU"/>
        </w:rPr>
        <w:t>เธอยังสอนพิเศษด้วย</w:t>
      </w:r>
      <w:r w:rsidRPr="00400B33">
        <w:t xml:space="preserve"> </w:t>
      </w:r>
      <w:r w:rsidRPr="002601AE">
        <w:rPr>
          <w:lang w:val="ru-RU"/>
        </w:rPr>
        <w:t>และเพื่อรักษาสภาพร่างกายให้ทำงานได้</w:t>
      </w:r>
      <w:r w:rsidRPr="00400B33">
        <w:t xml:space="preserve"> </w:t>
      </w:r>
      <w:r w:rsidRPr="002601AE">
        <w:rPr>
          <w:lang w:val="ru-RU"/>
        </w:rPr>
        <w:t>เธอต้องพึ่งพายาเพื่อประคับประคองชีวิต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ของคู่สามีภรรยาคู่นี้เกิดมาอย่างแข็งแรง</w:t>
      </w:r>
      <w:r w:rsidRPr="00400B33">
        <w:t xml:space="preserve"> </w:t>
      </w:r>
      <w:r w:rsidRPr="002601AE">
        <w:rPr>
          <w:lang w:val="ru-RU"/>
        </w:rPr>
        <w:t>แต่เมื่อโตขึ้นกลับมีปัญหาทางจิต</w:t>
      </w:r>
      <w:r w:rsidRPr="00400B33">
        <w:t xml:space="preserve"> </w:t>
      </w:r>
      <w:r w:rsidRPr="002601AE">
        <w:rPr>
          <w:lang w:val="ru-RU"/>
        </w:rPr>
        <w:t>ต่อมา</w:t>
      </w:r>
      <w:r w:rsidRPr="00400B33">
        <w:t xml:space="preserve"> </w:t>
      </w:r>
      <w:r w:rsidRPr="002601AE">
        <w:rPr>
          <w:lang w:val="ru-RU"/>
        </w:rPr>
        <w:t>พวกเขาต้องพึ่งพา</w:t>
      </w:r>
      <w:r w:rsidRPr="00400B33">
        <w:t xml:space="preserve"> ‘</w:t>
      </w:r>
      <w:r>
        <w:rPr>
          <w:lang w:val="ru-RU"/>
        </w:rPr>
        <w:t>ความช่วยเหลือ</w:t>
      </w:r>
      <w:r w:rsidRPr="00400B33">
        <w:t xml:space="preserve">’ </w:t>
      </w:r>
      <w:r>
        <w:rPr>
          <w:lang w:val="ru-RU"/>
        </w:rPr>
        <w:t>จากนักจิตวิเคราะห์</w:t>
      </w:r>
      <w:r w:rsidRPr="00400B33">
        <w:t xml:space="preserve">… </w:t>
      </w:r>
      <w:r w:rsidRPr="002601AE">
        <w:rPr>
          <w:lang w:val="ru-RU"/>
        </w:rPr>
        <w:t>นั่นคือเหตุผลที่ผมแนะนำให้แม่ๆ</w:t>
      </w:r>
      <w:r w:rsidRPr="00400B33">
        <w:t xml:space="preserve"> </w:t>
      </w:r>
      <w:r w:rsidRPr="002601AE">
        <w:rPr>
          <w:lang w:val="ru-RU"/>
        </w:rPr>
        <w:t>ลดความซับซ้อนในชีวิต</w:t>
      </w:r>
      <w:r w:rsidRPr="00400B33">
        <w:t xml:space="preserve"> </w:t>
      </w:r>
      <w:r w:rsidRPr="002601AE">
        <w:rPr>
          <w:lang w:val="ru-RU"/>
        </w:rPr>
        <w:t>เพื่อจะได้มีเวลาดูแลลูกๆ</w:t>
      </w:r>
      <w:r w:rsidRPr="00400B33">
        <w:t xml:space="preserve"> </w:t>
      </w:r>
      <w:r w:rsidRPr="002601AE">
        <w:rPr>
          <w:lang w:val="ru-RU"/>
        </w:rPr>
        <w:t>ที่ต้องการพวกเธอมากขึ้น</w:t>
      </w:r>
      <w:r w:rsidRPr="00400B33">
        <w:t xml:space="preserve"> </w:t>
      </w:r>
      <w:r w:rsidRPr="002601AE">
        <w:rPr>
          <w:lang w:val="ru-RU"/>
        </w:rPr>
        <w:t>แต่หากแม่มีกิจกรรมบางอย่างที่บ้าน</w:t>
      </w:r>
      <w:r w:rsidRPr="00400B33">
        <w:t xml:space="preserve"> </w:t>
      </w:r>
      <w:r w:rsidRPr="002601AE">
        <w:rPr>
          <w:lang w:val="ru-RU"/>
        </w:rPr>
        <w:lastRenderedPageBreak/>
        <w:t>ที่สามารถเปลี่ยนความสนใจไปทำเมื่อรู้สึกเหนื่อยจากการดูแลลูกๆ</w:t>
      </w:r>
      <w:r w:rsidRPr="00400B33">
        <w:t xml:space="preserve"> </w:t>
      </w:r>
      <w:r w:rsidRPr="002601AE">
        <w:rPr>
          <w:lang w:val="ru-RU"/>
        </w:rPr>
        <w:t>ก็เป็นเรื่องที่ต่างออกไป</w:t>
      </w:r>
      <w:r w:rsidRPr="00400B33">
        <w:t xml:space="preserve"> </w:t>
      </w:r>
      <w:r w:rsidRPr="002601AE">
        <w:rPr>
          <w:lang w:val="ru-RU"/>
        </w:rPr>
        <w:t>เมื่ออยู่บ้าน</w:t>
      </w:r>
      <w:r w:rsidRPr="00400B33">
        <w:t xml:space="preserve"> </w:t>
      </w:r>
      <w:r w:rsidRPr="002601AE">
        <w:rPr>
          <w:lang w:val="ru-RU"/>
        </w:rPr>
        <w:t>แม่สามารถดูแลลูกๆ</w:t>
      </w:r>
      <w:r w:rsidRPr="00400B33">
        <w:t xml:space="preserve"> </w:t>
      </w:r>
      <w:r w:rsidRPr="002601AE">
        <w:rPr>
          <w:lang w:val="ru-RU"/>
        </w:rPr>
        <w:t>ได้พร้อมทั้งทำกิจกรรมอื่นๆ</w:t>
      </w:r>
      <w:r w:rsidRPr="00400B33">
        <w:t xml:space="preserve"> </w:t>
      </w:r>
      <w:r w:rsidRPr="002601AE">
        <w:rPr>
          <w:lang w:val="ru-RU"/>
        </w:rPr>
        <w:t>ไปด้วย</w:t>
      </w:r>
      <w:r w:rsidRPr="00400B33">
        <w:t xml:space="preserve"> </w:t>
      </w:r>
      <w:r w:rsidRPr="002601AE">
        <w:rPr>
          <w:lang w:val="ru-RU"/>
        </w:rPr>
        <w:t>สิ่งนี้ช่วยให้ครอบครัวหลีกเลี่ยงปัญหาได้หลายอย่าง</w:t>
      </w:r>
      <w:r w:rsidRPr="00400B33">
        <w:t xml:space="preserve"> </w:t>
      </w:r>
    </w:p>
    <w:p w14:paraId="5804CB9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วันนี้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>
        <w:rPr>
          <w:lang w:val="ru-RU"/>
        </w:rPr>
        <w:t>กำลัง</w:t>
      </w:r>
      <w:r w:rsidRPr="00400B33">
        <w:t xml:space="preserve"> ‘</w:t>
      </w:r>
      <w:r>
        <w:rPr>
          <w:lang w:val="ru-RU"/>
        </w:rPr>
        <w:t>หิวโหย</w:t>
      </w:r>
      <w:r w:rsidRPr="00400B33">
        <w:t xml:space="preserve">’ </w:t>
      </w:r>
      <w:r w:rsidRPr="002601AE">
        <w:rPr>
          <w:lang w:val="ru-RU"/>
        </w:rPr>
        <w:t>เพราะขาดความรักจากแม่</w:t>
      </w:r>
      <w:r w:rsidRPr="00400B33">
        <w:t xml:space="preserve"> </w:t>
      </w:r>
      <w:r w:rsidRPr="002601AE">
        <w:rPr>
          <w:lang w:val="ru-RU"/>
        </w:rPr>
        <w:t>แต่พวกเขากลับไม่ได้เรียนรู้ภาษาแม่ของตัวเองด้วยซ้ำ</w:t>
      </w:r>
      <w:r w:rsidRPr="00400B33">
        <w:t xml:space="preserve"> </w:t>
      </w:r>
      <w:r w:rsidRPr="002601AE">
        <w:rPr>
          <w:lang w:val="ru-RU"/>
        </w:rPr>
        <w:t>เพราะแม่ของพวกเขาต้องทำงานทั้งวัน</w:t>
      </w:r>
      <w:r w:rsidRPr="00400B33">
        <w:t xml:space="preserve"> </w:t>
      </w:r>
      <w:r w:rsidRPr="002601AE">
        <w:rPr>
          <w:lang w:val="ru-RU"/>
        </w:rPr>
        <w:t>ทิ้งเด็กๆ</w:t>
      </w:r>
      <w:r w:rsidRPr="00400B33">
        <w:t xml:space="preserve"> </w:t>
      </w:r>
      <w:r w:rsidRPr="002601AE">
        <w:rPr>
          <w:lang w:val="ru-RU"/>
        </w:rPr>
        <w:t>ไว้ให้คนแปลกหน้าดูแล</w:t>
      </w:r>
      <w:r w:rsidRPr="00400B33">
        <w:t xml:space="preserve"> — </w:t>
      </w:r>
      <w:r w:rsidRPr="002601AE">
        <w:rPr>
          <w:lang w:val="ru-RU"/>
        </w:rPr>
        <w:t>ซึ่งมักเป็นผู้หญิงต่างชาติ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ในบ้านเด็กกำพร้า</w:t>
      </w:r>
      <w:r w:rsidRPr="00400B33">
        <w:t xml:space="preserve"> — </w:t>
      </w:r>
      <w:r w:rsidRPr="002601AE">
        <w:rPr>
          <w:lang w:val="ru-RU"/>
        </w:rPr>
        <w:t>ที่ในหมู่ผู้ดูแลอาจมีผู้หญิงจากคณะนักบวชคริสเตียนที่ได้ปฏิญาณตนว่าจะไม่แต่งงาน</w:t>
      </w:r>
      <w:r w:rsidRPr="00400B33">
        <w:t xml:space="preserve"> </w:t>
      </w:r>
      <w:r w:rsidRPr="002601AE">
        <w:rPr>
          <w:lang w:val="ru-RU"/>
        </w:rPr>
        <w:t>และแสดงความอ่อนโยนต่อเด็กๆ</w:t>
      </w:r>
      <w:r w:rsidRPr="00400B33">
        <w:t xml:space="preserve"> </w:t>
      </w:r>
      <w:r w:rsidRPr="002601AE">
        <w:rPr>
          <w:lang w:val="ru-RU"/>
        </w:rPr>
        <w:t>อย่างน้อยสักเล็กน้อย</w:t>
      </w:r>
      <w:r w:rsidRPr="00400B33">
        <w:t xml:space="preserve"> — </w:t>
      </w:r>
      <w:r w:rsidRPr="002601AE">
        <w:rPr>
          <w:lang w:val="ru-RU"/>
        </w:rPr>
        <w:t>อยู่ในสถานการณ์ที่ดีกว่าพันเท่าเมื่อเทียบกับเด็กๆ</w:t>
      </w:r>
      <w:r w:rsidRPr="00400B33">
        <w:t xml:space="preserve"> </w:t>
      </w:r>
      <w:r w:rsidRPr="002601AE">
        <w:rPr>
          <w:lang w:val="ru-RU"/>
        </w:rPr>
        <w:t>ที่พ่อแม่ทิ้งให้อยู่ในความดูแลของผู้หญิงที่ได้รับการจ้างมาเพื่อดูแลพวกเขา</w:t>
      </w:r>
      <w:r w:rsidRPr="00400B33">
        <w:t xml:space="preserve">! </w:t>
      </w:r>
      <w:r w:rsidRPr="002601AE">
        <w:rPr>
          <w:lang w:val="ru-RU"/>
        </w:rPr>
        <w:t>และคุณรู้ไหมว่าทั้งหมดนี้นำไปสู่ผลอะไร</w:t>
      </w:r>
      <w:r w:rsidRPr="00400B33">
        <w:t xml:space="preserve">? </w:t>
      </w:r>
      <w:r w:rsidRPr="002601AE">
        <w:rPr>
          <w:lang w:val="ru-RU"/>
        </w:rPr>
        <w:t>นั่นหมายความว่า</w:t>
      </w:r>
      <w:r w:rsidRPr="00400B33">
        <w:t xml:space="preserve"> </w:t>
      </w:r>
      <w:r w:rsidRPr="002601AE">
        <w:rPr>
          <w:lang w:val="ru-RU"/>
        </w:rPr>
        <w:t>หากเด็กไม่มีแม่คนเดียว</w:t>
      </w:r>
      <w:r w:rsidRPr="00400B33">
        <w:t xml:space="preserve"> </w:t>
      </w:r>
      <w:r w:rsidRPr="002601AE">
        <w:rPr>
          <w:lang w:val="ru-RU"/>
        </w:rPr>
        <w:t>ก็จะมีพี่เลี้ยงเด็กมากมาย</w:t>
      </w:r>
      <w:r w:rsidRPr="00400B33">
        <w:t xml:space="preserve">! </w:t>
      </w:r>
    </w:p>
    <w:p w14:paraId="4B0273A9" w14:textId="77777777" w:rsidR="00EF488A" w:rsidRPr="00400B33" w:rsidRDefault="00EF488A" w:rsidP="00B87D11"/>
    <w:p w14:paraId="381BE925" w14:textId="77777777" w:rsidR="00EF488A" w:rsidRPr="00400B33" w:rsidRDefault="00000000" w:rsidP="00B87D11">
      <w:pPr>
        <w:pStyle w:val="Heading4"/>
      </w:pPr>
      <w:bookmarkStart w:id="102" w:name="_Toc196932407"/>
      <w:bookmarkStart w:id="103" w:name="_Toc196932951"/>
      <w:bookmarkStart w:id="104" w:name="_Toc242097248"/>
      <w:r w:rsidRPr="002601AE">
        <w:rPr>
          <w:lang w:val="ru-RU"/>
        </w:rPr>
        <w:t>งานบ้านและชีวิตทางจิตวิญญาณของแม่</w:t>
      </w:r>
      <w:bookmarkEnd w:id="102"/>
      <w:bookmarkEnd w:id="103"/>
      <w:bookmarkEnd w:id="104"/>
    </w:p>
    <w:p w14:paraId="21CC069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ผู้เป็นแม่บ้านควรจัดระเบียบงานและหน้าที่อย่างไร</w:t>
      </w:r>
      <w:r w:rsidRPr="00400B33">
        <w:t xml:space="preserve"> </w:t>
      </w:r>
      <w:r w:rsidRPr="002601AE">
        <w:rPr>
          <w:lang w:val="ru-RU"/>
        </w:rPr>
        <w:t>เพื่อให้มีเวลาสำหรับการสวดมนต์ด้วย</w:t>
      </w:r>
      <w:r w:rsidRPr="00400B33">
        <w:t xml:space="preserve">? </w:t>
      </w:r>
      <w:r w:rsidRPr="002601AE">
        <w:rPr>
          <w:lang w:val="ru-RU"/>
        </w:rPr>
        <w:t>ควรมีความสมดุลอย่างไรระหว่างการทำงานและการสวดมนต์</w:t>
      </w:r>
      <w:r w:rsidRPr="00400B33">
        <w:t xml:space="preserve">? </w:t>
      </w:r>
    </w:p>
    <w:p w14:paraId="2B26642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ผู้หญิงมักขาดความพอประมาณในการจัดการเรื่องต่างๆ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พวกเธอมักกระตือรือร้นที่จะเพิ่มงานและความกังวลให้ตัวเองมากขึ้นเรื่อยๆ</w:t>
      </w:r>
      <w:r w:rsidRPr="00400B33">
        <w:t xml:space="preserve"> </w:t>
      </w:r>
      <w:r w:rsidRPr="002601AE">
        <w:rPr>
          <w:lang w:val="ru-RU"/>
        </w:rPr>
        <w:t>ด้วยหัวใจที่กว้างใหญ่</w:t>
      </w:r>
      <w:r w:rsidRPr="00400B33">
        <w:t xml:space="preserve"> </w:t>
      </w:r>
      <w:r w:rsidRPr="002601AE">
        <w:rPr>
          <w:lang w:val="ru-RU"/>
        </w:rPr>
        <w:t>ผู้หญิงสามารถจัดการ</w:t>
      </w:r>
      <w:r w:rsidRPr="00400B33">
        <w:t xml:space="preserve"> ‘</w:t>
      </w:r>
      <w:r w:rsidRPr="002601AE">
        <w:rPr>
          <w:lang w:val="ru-RU"/>
        </w:rPr>
        <w:t>บ้าน</w:t>
      </w:r>
      <w:r w:rsidRPr="00400B33">
        <w:t xml:space="preserve">’ </w:t>
      </w:r>
      <w:r w:rsidRPr="002601AE">
        <w:rPr>
          <w:lang w:val="ru-RU"/>
        </w:rPr>
        <w:t>ของจิตวิญญาณตัวเองได้อย่างประสบความสำเร็จ</w:t>
      </w:r>
      <w:r w:rsidRPr="00400B33">
        <w:t xml:space="preserve"> </w:t>
      </w:r>
      <w:r w:rsidRPr="002601AE">
        <w:rPr>
          <w:lang w:val="ru-RU"/>
        </w:rPr>
        <w:t>แต่กลับใช้หัวใจไปอย่างสิ้นเปลืองกับเรื่องเล็กๆ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ลองนึกภาพดูว่า</w:t>
      </w:r>
      <w:r w:rsidRPr="00400B33">
        <w:t xml:space="preserve"> </w:t>
      </w:r>
      <w:r w:rsidRPr="002601AE">
        <w:rPr>
          <w:lang w:val="ru-RU"/>
        </w:rPr>
        <w:t>เรามีแก้วใบหนึ่งที่ตกแต่งด้วยลวดลายสวยงาม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ลายเส้นและอื่นๆ</w:t>
      </w:r>
      <w:r w:rsidRPr="00400B33">
        <w:t xml:space="preserve"> </w:t>
      </w:r>
      <w:r w:rsidRPr="002601AE">
        <w:rPr>
          <w:lang w:val="ru-RU"/>
        </w:rPr>
        <w:t>หากแก้วใบนี้ไม่ถูกตกแต่งด้วยลายเส้นเหล่านั้น</w:t>
      </w:r>
      <w:r w:rsidRPr="00400B33">
        <w:t xml:space="preserve"> </w:t>
      </w:r>
      <w:r w:rsidRPr="002601AE">
        <w:rPr>
          <w:lang w:val="ru-RU"/>
        </w:rPr>
        <w:t>ก็ไม่ได้ทำให้มันไม่สามารถทำหน้าที่ได้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ผู้หญิงเดินเข้าร้านและเริ่มอธิบายกับพนักงานขายว่า</w:t>
      </w:r>
      <w:r w:rsidRPr="00400B33">
        <w:t>: “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ฉันต้องการให้ลายเส้นขึ้นไปถึงตรงนี้</w:t>
      </w:r>
      <w:r w:rsidRPr="00400B33">
        <w:t xml:space="preserve"> </w:t>
      </w:r>
      <w:r w:rsidRPr="002601AE">
        <w:rPr>
          <w:lang w:val="ru-RU"/>
        </w:rPr>
        <w:t>และไม่วาดแบบนั้น</w:t>
      </w:r>
      <w:r w:rsidRPr="00400B33">
        <w:t xml:space="preserve"> </w:t>
      </w:r>
      <w:r>
        <w:rPr>
          <w:lang w:val="ru-RU"/>
        </w:rPr>
        <w:t>แต่ต้องวาดแบบนี้</w:t>
      </w:r>
      <w:r w:rsidRPr="00400B33">
        <w:t xml:space="preserve">” </w:t>
      </w:r>
      <w:r w:rsidRPr="002601AE">
        <w:rPr>
          <w:lang w:val="ru-RU"/>
        </w:rPr>
        <w:t>และหากมีดอกไม้เล็กๆ</w:t>
      </w:r>
      <w:r w:rsidRPr="00400B33">
        <w:t xml:space="preserve"> </w:t>
      </w:r>
      <w:r w:rsidRPr="002601AE">
        <w:rPr>
          <w:lang w:val="ru-RU"/>
        </w:rPr>
        <w:t>วาดอยู่บนนั้น</w:t>
      </w:r>
      <w:r w:rsidRPr="00400B33">
        <w:t xml:space="preserve"> </w:t>
      </w:r>
      <w:r w:rsidRPr="002601AE">
        <w:rPr>
          <w:lang w:val="ru-RU"/>
        </w:rPr>
        <w:t>หัวใจของพวกเธอก็เริ่มชื่นชมยินดีทันที</w:t>
      </w:r>
      <w:r w:rsidRPr="00400B33">
        <w:t xml:space="preserve">!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ผู้หญิงจึงสิ้นเปลืองศักยภาพทั้งหมดของตัวเอง</w:t>
      </w:r>
      <w:r w:rsidRPr="00400B33">
        <w:t xml:space="preserve"> </w:t>
      </w:r>
      <w:r w:rsidRPr="002601AE">
        <w:rPr>
          <w:lang w:val="ru-RU"/>
        </w:rPr>
        <w:t>คุณจะพบผู้ชายที่ใส่ใจเรื่องแบบนี้ได้น้อยมาก</w:t>
      </w:r>
      <w:r w:rsidRPr="00400B33">
        <w:t xml:space="preserve"> </w:t>
      </w:r>
      <w:r w:rsidRPr="002601AE">
        <w:rPr>
          <w:lang w:val="ru-RU"/>
        </w:rPr>
        <w:t>ลองดูตัวอย่างจากโคมไฟบนโต๊ะทำงานของเขา</w:t>
      </w:r>
      <w:r w:rsidRPr="00400B33">
        <w:t xml:space="preserve">: </w:t>
      </w:r>
      <w:r w:rsidRPr="002601AE">
        <w:rPr>
          <w:lang w:val="ru-RU"/>
        </w:rPr>
        <w:t>หากเป็นสีน้ำตาลหรือสีดำ</w:t>
      </w:r>
      <w:r w:rsidRPr="00400B33">
        <w:t xml:space="preserve"> </w:t>
      </w:r>
      <w:r w:rsidRPr="002601AE">
        <w:rPr>
          <w:lang w:val="ru-RU"/>
        </w:rPr>
        <w:t>ผู้ชายจะไม่สังเกตเห็นเลย</w:t>
      </w:r>
      <w:r w:rsidRPr="00400B33">
        <w:t xml:space="preserve"> </w:t>
      </w:r>
      <w:r w:rsidRPr="002601AE">
        <w:rPr>
          <w:lang w:val="ru-RU"/>
        </w:rPr>
        <w:t>ส่วนผู้หญิงกลับต้องการสิ่งสวยงาม</w:t>
      </w:r>
      <w:r w:rsidRPr="00400B33">
        <w:t xml:space="preserve">; </w:t>
      </w:r>
      <w:r w:rsidRPr="002601AE">
        <w:rPr>
          <w:lang w:val="ru-RU"/>
        </w:rPr>
        <w:t>เธอจะรู้สึกยินดีและมอบส่วนเล็กๆ</w:t>
      </w:r>
      <w:r w:rsidRPr="00400B33">
        <w:t xml:space="preserve"> </w:t>
      </w:r>
      <w:r w:rsidRPr="002601AE">
        <w:rPr>
          <w:lang w:val="ru-RU"/>
        </w:rPr>
        <w:t>ของหัวใจให้กับความงามนั้น</w:t>
      </w:r>
      <w:r w:rsidRPr="00400B33">
        <w:t xml:space="preserve"> </w:t>
      </w:r>
      <w:r w:rsidRPr="002601AE">
        <w:rPr>
          <w:lang w:val="ru-RU"/>
        </w:rPr>
        <w:t>เธอมอบส่วนอื่นๆ</w:t>
      </w:r>
      <w:r w:rsidRPr="00400B33">
        <w:t xml:space="preserve"> </w:t>
      </w:r>
      <w:r w:rsidRPr="002601AE">
        <w:rPr>
          <w:lang w:val="ru-RU"/>
        </w:rPr>
        <w:t>ให้กับสิ่งที่เธอคิดว่า</w:t>
      </w:r>
      <w:r w:rsidRPr="00400B33">
        <w:t xml:space="preserve"> ‘</w:t>
      </w:r>
      <w:r>
        <w:rPr>
          <w:lang w:val="ru-RU"/>
        </w:rPr>
        <w:t>สวยงาม</w:t>
      </w:r>
      <w:r w:rsidRPr="00400B33">
        <w:t xml:space="preserve">’ </w:t>
      </w:r>
      <w:r w:rsidRPr="002601AE">
        <w:rPr>
          <w:lang w:val="ru-RU"/>
        </w:rPr>
        <w:t>แต่สิ่งที่เหลือไว้สำหรับพระคริสต์คืออะไร</w:t>
      </w:r>
      <w:r w:rsidRPr="00400B33">
        <w:t xml:space="preserve">? </w:t>
      </w:r>
      <w:r w:rsidRPr="002601AE">
        <w:rPr>
          <w:lang w:val="ru-RU"/>
        </w:rPr>
        <w:t>การหาวและความเหนื่อยล้าระหว่างการอธิษฐาน</w:t>
      </w:r>
      <w:r w:rsidRPr="00400B33">
        <w:t xml:space="preserve"> </w:t>
      </w:r>
      <w:r w:rsidRPr="002601AE">
        <w:rPr>
          <w:lang w:val="ru-RU"/>
        </w:rPr>
        <w:t>ยิ่งหัวใจของผู้หญิงหันห่างจากสิ่งสวยงามมากเท่าไร</w:t>
      </w:r>
      <w:r w:rsidRPr="00400B33">
        <w:t xml:space="preserve"> </w:t>
      </w:r>
      <w:r w:rsidRPr="002601AE">
        <w:rPr>
          <w:lang w:val="ru-RU"/>
        </w:rPr>
        <w:t>ก็ยิ่งเข้าใกล้พระคริสต์มากขึ้นเท่านั้น</w:t>
      </w:r>
      <w:r w:rsidRPr="00400B33">
        <w:t xml:space="preserve"> </w:t>
      </w:r>
      <w:r w:rsidRPr="002601AE">
        <w:rPr>
          <w:lang w:val="ru-RU"/>
        </w:rPr>
        <w:t>และหากหัวใจถูกมอบให้พระคริสต์</w:t>
      </w:r>
      <w:r w:rsidRPr="00400B33">
        <w:t xml:space="preserve"> </w:t>
      </w:r>
      <w:r w:rsidRPr="002601AE">
        <w:rPr>
          <w:lang w:val="ru-RU"/>
        </w:rPr>
        <w:t>มันก็จะมีพลังอันยิ่งใหญ่</w:t>
      </w:r>
      <w:r w:rsidRPr="00400B33">
        <w:t xml:space="preserve">! </w:t>
      </w:r>
      <w:r w:rsidRPr="002601AE">
        <w:rPr>
          <w:lang w:val="ru-RU"/>
        </w:rPr>
        <w:t>เมื่อไม่กี่วันก่อน</w:t>
      </w:r>
      <w:r w:rsidRPr="00400B33">
        <w:t xml:space="preserve"> </w:t>
      </w:r>
      <w:r w:rsidRPr="002601AE">
        <w:rPr>
          <w:lang w:val="ru-RU"/>
        </w:rPr>
        <w:t>ฉันได้พบผู้หญิงคนหนึ่งที่มอบตัวให้พระเจ้าอย่างเต็มที่</w:t>
      </w:r>
      <w:r w:rsidRPr="00400B33">
        <w:t xml:space="preserve"> </w:t>
      </w:r>
      <w:r w:rsidRPr="002601AE">
        <w:rPr>
          <w:lang w:val="ru-RU"/>
        </w:rPr>
        <w:t>คุณสามารถเห็นเปลวไฟอันหวานชื่นลุกโชนอยู่ภายในตัวเธอ</w:t>
      </w:r>
      <w:r w:rsidRPr="00400B33">
        <w:t xml:space="preserve">! </w:t>
      </w:r>
      <w:r w:rsidRPr="002601AE">
        <w:rPr>
          <w:lang w:val="ru-RU"/>
        </w:rPr>
        <w:t>เธอทำทุกงานด้วยความกระตือรือร้น</w:t>
      </w:r>
      <w:r w:rsidRPr="00400B33">
        <w:t xml:space="preserve"> </w:t>
      </w:r>
      <w:r w:rsidRPr="002601AE">
        <w:rPr>
          <w:lang w:val="ru-RU"/>
        </w:rPr>
        <w:t>ก่อนหน้านี้</w:t>
      </w:r>
      <w:r w:rsidRPr="00400B33">
        <w:t xml:space="preserve"> </w:t>
      </w:r>
      <w:r w:rsidRPr="002601AE">
        <w:rPr>
          <w:lang w:val="ru-RU"/>
        </w:rPr>
        <w:t>ผู้หญิงคนนี้เคยเป็นคนยึดติดกับโลกอย่างเต็มที่</w:t>
      </w:r>
      <w:r w:rsidRPr="00400B33">
        <w:t xml:space="preserve"> </w:t>
      </w:r>
      <w:r w:rsidRPr="002601AE">
        <w:rPr>
          <w:lang w:val="ru-RU"/>
        </w:rPr>
        <w:t>แม้จะมีจิตใจที่เมตตา</w:t>
      </w:r>
      <w:r w:rsidRPr="00400B33">
        <w:t xml:space="preserve"> </w:t>
      </w:r>
      <w:r w:rsidRPr="002601AE">
        <w:rPr>
          <w:lang w:val="ru-RU"/>
        </w:rPr>
        <w:t>แต่ในจุดหนึ่ง</w:t>
      </w:r>
      <w:r w:rsidRPr="00400B33">
        <w:t xml:space="preserve"> </w:t>
      </w:r>
      <w:r w:rsidRPr="002601AE">
        <w:rPr>
          <w:lang w:val="ru-RU"/>
        </w:rPr>
        <w:t>มีประกายไฟถูกจุดขึ้นในจิตวิญญาณของเธอ</w:t>
      </w:r>
      <w:r w:rsidRPr="00400B33">
        <w:t xml:space="preserve"> </w:t>
      </w:r>
      <w:r w:rsidRPr="002601AE">
        <w:rPr>
          <w:lang w:val="ru-RU"/>
        </w:rPr>
        <w:t>เธอทิ้งเครื่องประดับทองและเสื้อผ้าหรูหราทั้งหมดไป</w:t>
      </w:r>
      <w:r w:rsidRPr="00400B33">
        <w:t xml:space="preserve"> </w:t>
      </w:r>
      <w:r w:rsidRPr="002601AE">
        <w:rPr>
          <w:lang w:val="ru-RU"/>
        </w:rPr>
        <w:t>ตอนนี้เธอใช้ชีวิตอย่างเรียบง่ายอย่างน่าทึ่ง</w:t>
      </w:r>
      <w:r w:rsidRPr="00400B33">
        <w:t xml:space="preserve">! </w:t>
      </w:r>
      <w:r w:rsidRPr="002601AE">
        <w:rPr>
          <w:lang w:val="ru-RU"/>
        </w:rPr>
        <w:t>เธอพยายามทำงานทางจิตวิญญาณกับตัวเอง</w:t>
      </w:r>
      <w:r w:rsidRPr="00400B33">
        <w:t xml:space="preserve"> </w:t>
      </w:r>
      <w:r w:rsidRPr="002601AE">
        <w:rPr>
          <w:lang w:val="ru-RU"/>
        </w:rPr>
        <w:t>การกระทำของเธอเต็มไปด้วยการเสียสละตนเองเพียงใด</w:t>
      </w:r>
      <w:r w:rsidRPr="00400B33">
        <w:t xml:space="preserve">! </w:t>
      </w:r>
      <w:r w:rsidRPr="002601AE">
        <w:rPr>
          <w:lang w:val="ru-RU"/>
        </w:rPr>
        <w:t>เธอได้ถึงขั้น</w:t>
      </w:r>
      <w:r w:rsidRPr="00400B33">
        <w:t xml:space="preserve"> ‘</w:t>
      </w:r>
      <w:r w:rsidRPr="002601AE">
        <w:rPr>
          <w:lang w:val="ru-RU"/>
        </w:rPr>
        <w:t>อิจฉา</w:t>
      </w:r>
      <w:r w:rsidRPr="00400B33">
        <w:t xml:space="preserve">’ </w:t>
      </w:r>
      <w:r>
        <w:rPr>
          <w:lang w:val="ru-RU"/>
        </w:rPr>
        <w:t>และ</w:t>
      </w:r>
      <w:r w:rsidRPr="00400B33">
        <w:t xml:space="preserve"> ‘</w:t>
      </w:r>
      <w:r>
        <w:rPr>
          <w:lang w:val="ru-RU"/>
        </w:rPr>
        <w:t>ริษยา</w:t>
      </w:r>
      <w:r w:rsidRPr="00400B33">
        <w:t xml:space="preserve">’ </w:t>
      </w:r>
      <w:r w:rsidRPr="002601AE">
        <w:rPr>
          <w:lang w:val="ru-RU"/>
        </w:rPr>
        <w:t>นักบุญ</w:t>
      </w:r>
      <w:r w:rsidRPr="00400B33">
        <w:t xml:space="preserve"> — </w:t>
      </w:r>
      <w:r w:rsidRPr="002601AE">
        <w:rPr>
          <w:lang w:val="ru-RU"/>
        </w:rPr>
        <w:t>ในความหมายที่ดีที่สุดของคำนั้น</w:t>
      </w:r>
      <w:r w:rsidRPr="00400B33">
        <w:t xml:space="preserve"> </w:t>
      </w:r>
      <w:r w:rsidRPr="002601AE">
        <w:rPr>
          <w:lang w:val="ru-RU"/>
        </w:rPr>
        <w:t>คุณรู้ไหมว่าเธอผ่านลูกประคำกี่ลูกในนิ้วมือขณะสวดมนต์</w:t>
      </w:r>
      <w:r w:rsidRPr="00400B33">
        <w:t xml:space="preserve"> </w:t>
      </w:r>
      <w:r w:rsidRPr="002601AE">
        <w:rPr>
          <w:lang w:val="ru-RU"/>
        </w:rPr>
        <w:t>เธอถือศีลอดอย่างไร</w:t>
      </w:r>
      <w:r w:rsidRPr="00400B33">
        <w:t xml:space="preserve"> </w:t>
      </w:r>
      <w:r w:rsidRPr="002601AE">
        <w:rPr>
          <w:lang w:val="ru-RU"/>
        </w:rPr>
        <w:t>และเธออุทิศเวลาเท่าไรในการอ่านหนังสือสดุดี</w:t>
      </w:r>
      <w:r w:rsidRPr="00400B33">
        <w:t xml:space="preserve">!… </w:t>
      </w:r>
      <w:r w:rsidRPr="002601AE">
        <w:rPr>
          <w:lang w:val="ru-RU"/>
        </w:rPr>
        <w:t>มันน่าทึ่งจริงๆ</w:t>
      </w:r>
      <w:r w:rsidRPr="00400B33">
        <w:t xml:space="preserve">! </w:t>
      </w:r>
      <w:r w:rsidRPr="002601AE">
        <w:rPr>
          <w:lang w:val="ru-RU"/>
        </w:rPr>
        <w:t>การถือศีลอดได้กลายเป็นอาหารทางจิตวิญญาณของเธอแล้ว</w:t>
      </w:r>
      <w:r w:rsidRPr="00400B33">
        <w:t xml:space="preserve"> </w:t>
      </w:r>
    </w:p>
    <w:p w14:paraId="7ADD82C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เกรอนดา</w:t>
      </w:r>
      <w:r w:rsidRPr="00400B33">
        <w:t xml:space="preserve">, </w:t>
      </w:r>
      <w:r w:rsidRPr="002601AE">
        <w:rPr>
          <w:lang w:val="ru-RU"/>
        </w:rPr>
        <w:t>มีแม่ท่านหนึ่งเคยพูดกับฉันว่า</w:t>
      </w:r>
      <w:r w:rsidRPr="00400B33">
        <w:t>: ‘</w:t>
      </w:r>
      <w:r w:rsidRPr="002601AE">
        <w:rPr>
          <w:lang w:val="ru-RU"/>
        </w:rPr>
        <w:t>ฉันร่างกายอ่อนแอและรู้สึกเหนื่อยมาก</w:t>
      </w:r>
      <w:r w:rsidRPr="00400B33">
        <w:t xml:space="preserve"> </w:t>
      </w:r>
      <w:r w:rsidRPr="002601AE">
        <w:rPr>
          <w:lang w:val="ru-RU"/>
        </w:rPr>
        <w:t>ฉันไม่สามารถจัดการงานบ้านได้</w:t>
      </w:r>
      <w:r w:rsidRPr="00400B33">
        <w:t xml:space="preserve"> </w:t>
      </w:r>
      <w:r w:rsidRPr="002601AE">
        <w:rPr>
          <w:lang w:val="ru-RU"/>
        </w:rPr>
        <w:t>และไม่มีเวลา</w:t>
      </w:r>
      <w:r>
        <w:rPr>
          <w:lang w:val="ru-RU"/>
        </w:rPr>
        <w:t>เหลือไว้สำหรับการสวดมนต์เลย</w:t>
      </w:r>
      <w:r w:rsidRPr="00400B33">
        <w:t xml:space="preserve">’ </w:t>
      </w:r>
    </w:p>
    <w:p w14:paraId="1EEE551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เพื่อมีเวลาสำหรับการสวดมนต์</w:t>
      </w:r>
      <w:r w:rsidRPr="00400B33">
        <w:t xml:space="preserve"> </w:t>
      </w:r>
      <w:r w:rsidRPr="002601AE">
        <w:rPr>
          <w:lang w:val="ru-RU"/>
        </w:rPr>
        <w:t>เธอต้องทำให้ชีวิตเรียบง่ายขึ้น</w:t>
      </w:r>
      <w:r w:rsidRPr="00400B33">
        <w:t xml:space="preserve"> </w:t>
      </w:r>
      <w:r w:rsidRPr="002601AE">
        <w:rPr>
          <w:lang w:val="ru-RU"/>
        </w:rPr>
        <w:t>ด้วยความเรียบง่าย</w:t>
      </w:r>
      <w:r w:rsidRPr="00400B33">
        <w:t xml:space="preserve"> </w:t>
      </w:r>
      <w:r w:rsidRPr="002601AE">
        <w:rPr>
          <w:lang w:val="ru-RU"/>
        </w:rPr>
        <w:t>แม่สามารถบรรลุสิ่งที่ยิ่งใหญ่ได้</w:t>
      </w:r>
      <w:r w:rsidRPr="00400B33">
        <w:t xml:space="preserve"> </w:t>
      </w:r>
      <w:r w:rsidRPr="002601AE">
        <w:rPr>
          <w:lang w:val="ru-RU"/>
        </w:rPr>
        <w:t>แม่มีสิทธิ์ที่จะพูดว่า</w:t>
      </w:r>
      <w:r w:rsidRPr="00400B33">
        <w:t xml:space="preserve"> ‘</w:t>
      </w:r>
      <w:r w:rsidRPr="002601AE">
        <w:rPr>
          <w:lang w:val="ru-RU"/>
        </w:rPr>
        <w:t>ฉัน</w:t>
      </w:r>
      <w:r>
        <w:rPr>
          <w:lang w:val="ru-RU"/>
        </w:rPr>
        <w:t>เหนื่อยแล้ว</w:t>
      </w:r>
      <w:r w:rsidRPr="00400B33">
        <w:t xml:space="preserve">’ </w:t>
      </w:r>
      <w:r w:rsidRPr="002601AE">
        <w:rPr>
          <w:lang w:val="ru-RU"/>
        </w:rPr>
        <w:t>หากเธอได้ทำให้ชีวิตเรียบง่ายลง</w:t>
      </w:r>
      <w:r w:rsidRPr="00400B33">
        <w:t xml:space="preserve"> </w:t>
      </w:r>
      <w:r w:rsidRPr="002601AE">
        <w:rPr>
          <w:lang w:val="ru-RU"/>
        </w:rPr>
        <w:t>และกำลังทำงานหนักเพียงเพราะมีลูกหลายคน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lastRenderedPageBreak/>
        <w:t>หากเธอเสียเวลาไปกับการพยายามทำให้บ้านดูน่าประทับใจต่อคนแปลกหน้า</w:t>
      </w:r>
      <w:r w:rsidRPr="00400B33">
        <w:t xml:space="preserve"> </w:t>
      </w:r>
      <w:r w:rsidRPr="002601AE">
        <w:rPr>
          <w:lang w:val="ru-RU"/>
        </w:rPr>
        <w:t>จะพูดอย่างไรได้</w:t>
      </w:r>
      <w:r w:rsidRPr="00400B33">
        <w:t xml:space="preserve">? </w:t>
      </w:r>
      <w:r w:rsidRPr="002601AE">
        <w:rPr>
          <w:lang w:val="ru-RU"/>
        </w:rPr>
        <w:t>แม่บางคน</w:t>
      </w:r>
      <w:r w:rsidRPr="00400B33">
        <w:t xml:space="preserve"> </w:t>
      </w:r>
      <w:r w:rsidRPr="002601AE">
        <w:rPr>
          <w:lang w:val="ru-RU"/>
        </w:rPr>
        <w:t>ที่ต้องการให้ทุกสิ่งในบ้านจัดวางอย่างเรียบร้อยในที่ของมัน</w:t>
      </w:r>
      <w:r w:rsidRPr="00400B33">
        <w:t xml:space="preserve"> </w:t>
      </w:r>
      <w:r w:rsidRPr="002601AE">
        <w:rPr>
          <w:lang w:val="ru-RU"/>
        </w:rPr>
        <w:t>กดดันและ</w:t>
      </w:r>
      <w:r w:rsidRPr="00400B33">
        <w:t xml:space="preserve"> ‘</w:t>
      </w:r>
      <w:r>
        <w:rPr>
          <w:lang w:val="ru-RU"/>
        </w:rPr>
        <w:t>บีบรัด</w:t>
      </w:r>
      <w:r w:rsidRPr="00400B33">
        <w:t xml:space="preserve">’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โดยไม่อนุญาตให้พวกมันย้ายเก้าอี้หรือหมอนออกจากที่เดิม</w:t>
      </w:r>
      <w:r w:rsidRPr="00400B33">
        <w:t xml:space="preserve"> </w:t>
      </w:r>
      <w:r w:rsidRPr="002601AE">
        <w:rPr>
          <w:lang w:val="ru-RU"/>
        </w:rPr>
        <w:t>พวกเธอบังคับให้ลูกๆ</w:t>
      </w:r>
      <w:r w:rsidRPr="00400B33">
        <w:t xml:space="preserve"> </w:t>
      </w:r>
      <w:r w:rsidRPr="002601AE">
        <w:rPr>
          <w:lang w:val="ru-RU"/>
        </w:rPr>
        <w:t>ต้องใช้ชีวิตตามกฎระเบียบแบบค่ายทหาร</w:t>
      </w:r>
      <w:r w:rsidRPr="00400B33">
        <w:t xml:space="preserve"> </w:t>
      </w:r>
      <w:r w:rsidRPr="002601AE">
        <w:rPr>
          <w:lang w:val="ru-RU"/>
        </w:rPr>
        <w:t>และด้วยเหตุนี้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ที่เกิดมาปกติจึงเติบโตขึ้นอย่างน่าเสียดายจนไม่ปกติอีกต่อไป</w:t>
      </w:r>
      <w:r w:rsidRPr="00400B33">
        <w:t xml:space="preserve"> </w:t>
      </w:r>
      <w:r w:rsidRPr="002601AE">
        <w:rPr>
          <w:lang w:val="ru-RU"/>
        </w:rPr>
        <w:t>หากคนที่มีเหตุผลเห็นในครอบครัวใหญ่ว่าทุกสิ่งทุกอย่างอยู่ในที่ของมันอย่างถูกต้อง</w:t>
      </w:r>
      <w:r w:rsidRPr="00400B33">
        <w:t xml:space="preserve"> </w:t>
      </w:r>
      <w:r w:rsidRPr="002601AE">
        <w:rPr>
          <w:lang w:val="ru-RU"/>
        </w:rPr>
        <w:t>เขาจะสรุปว่าเด็กๆ</w:t>
      </w:r>
      <w:r w:rsidRPr="00400B33">
        <w:t xml:space="preserve"> </w:t>
      </w:r>
      <w:r w:rsidRPr="002601AE">
        <w:rPr>
          <w:lang w:val="ru-RU"/>
        </w:rPr>
        <w:t>เหล่านั้นอาจมีความบกพร่องทางสติปัญญา</w:t>
      </w:r>
      <w:r w:rsidRPr="00400B33">
        <w:t xml:space="preserve"> </w:t>
      </w:r>
      <w:r w:rsidRPr="002601AE">
        <w:rPr>
          <w:lang w:val="ru-RU"/>
        </w:rPr>
        <w:t>หรือว่าแม่ของเด็กๆ</w:t>
      </w:r>
      <w:r w:rsidRPr="00400B33">
        <w:t xml:space="preserve"> </w:t>
      </w:r>
      <w:r w:rsidRPr="002601AE">
        <w:rPr>
          <w:lang w:val="ru-RU"/>
        </w:rPr>
        <w:t>ซึ่งมีลักษณะโหดร้ายและเผด็จการ</w:t>
      </w:r>
      <w:r w:rsidRPr="00400B33">
        <w:t xml:space="preserve"> </w:t>
      </w:r>
      <w:r w:rsidRPr="002601AE">
        <w:rPr>
          <w:lang w:val="ru-RU"/>
        </w:rPr>
        <w:t>กำลังบังคับให้พวกเขาปฏิบัติตามวินัยทหาร</w:t>
      </w:r>
      <w:r w:rsidRPr="00400B33">
        <w:t xml:space="preserve"> </w:t>
      </w:r>
      <w:r w:rsidRPr="002601AE">
        <w:rPr>
          <w:lang w:val="ru-RU"/>
        </w:rPr>
        <w:t>ในกรณีหลังนี้</w:t>
      </w:r>
      <w:r w:rsidRPr="00400B33">
        <w:t xml:space="preserve"> </w:t>
      </w:r>
      <w:r w:rsidRPr="002601AE">
        <w:rPr>
          <w:lang w:val="ru-RU"/>
        </w:rPr>
        <w:t>ความกลัวฝังรากลึกในใจเด็กๆ</w:t>
      </w:r>
      <w:r w:rsidRPr="00400B33">
        <w:t xml:space="preserve"> </w:t>
      </w:r>
      <w:r w:rsidRPr="002601AE">
        <w:rPr>
          <w:lang w:val="ru-RU"/>
        </w:rPr>
        <w:t>และคือความกลัวนี้เองที่ทำให้พวกเขาประพฤติตนอย่างมีวินัย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ผมเคยอยู่ในบ้านที่มีเด็กๆ</w:t>
      </w:r>
      <w:r w:rsidRPr="00400B33">
        <w:t xml:space="preserve"> </w:t>
      </w:r>
      <w:r w:rsidRPr="002601AE">
        <w:rPr>
          <w:lang w:val="ru-RU"/>
        </w:rPr>
        <w:t>จำนวนมาก</w:t>
      </w:r>
      <w:r w:rsidRPr="00400B33">
        <w:t xml:space="preserve"> </w:t>
      </w:r>
      <w:r w:rsidRPr="002601AE">
        <w:rPr>
          <w:lang w:val="ru-RU"/>
        </w:rPr>
        <w:t>ผมรู้สึกยินดีอย่างยิ่งกับมุกตลกแบบเด็กๆ</w:t>
      </w:r>
      <w:r w:rsidRPr="00400B33">
        <w:t xml:space="preserve"> </w:t>
      </w:r>
      <w:r w:rsidRPr="002601AE">
        <w:rPr>
          <w:lang w:val="ru-RU"/>
        </w:rPr>
        <w:t>ของพวกเขา</w:t>
      </w:r>
      <w:r w:rsidRPr="00400B33">
        <w:t xml:space="preserve"> </w:t>
      </w:r>
      <w:r w:rsidRPr="002601AE">
        <w:rPr>
          <w:lang w:val="ru-RU"/>
        </w:rPr>
        <w:t>ซึ่งทำลายระเบียบโลกที่บังคับว่า</w:t>
      </w:r>
      <w:r w:rsidRPr="00400B33">
        <w:t xml:space="preserve"> ‘</w:t>
      </w:r>
      <w:r>
        <w:rPr>
          <w:lang w:val="ru-RU"/>
        </w:rPr>
        <w:t>ทุกสิ่งต้องอยู่ในที่ของมัน</w:t>
      </w:r>
      <w:r w:rsidRPr="00400B33">
        <w:t>’ ‘</w:t>
      </w:r>
      <w:r>
        <w:rPr>
          <w:lang w:val="ru-RU"/>
        </w:rPr>
        <w:t>ระเบียบ</w:t>
      </w:r>
      <w:r w:rsidRPr="00400B33">
        <w:t xml:space="preserve">’ </w:t>
      </w:r>
      <w:r w:rsidRPr="002601AE">
        <w:rPr>
          <w:lang w:val="ru-RU"/>
        </w:rPr>
        <w:t>นี้คือความวุ่นวายที่ใหญ่ที่สุด</w:t>
      </w:r>
      <w:r w:rsidRPr="00400B33">
        <w:t xml:space="preserve"> </w:t>
      </w:r>
      <w:r w:rsidRPr="002601AE">
        <w:rPr>
          <w:lang w:val="ru-RU"/>
        </w:rPr>
        <w:t>ซึ่งดูดพลังงานของผู้คนสมัยใหม่ไปอย่างมาก</w:t>
      </w:r>
      <w:r w:rsidRPr="00400B33">
        <w:t xml:space="preserve"> </w:t>
      </w:r>
    </w:p>
    <w:p w14:paraId="3842727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ไม่มีหนังสือทางจิตวิญญาณ</w:t>
      </w:r>
      <w:r w:rsidRPr="00400B33">
        <w:t xml:space="preserve"> </w:t>
      </w:r>
      <w:r w:rsidRPr="002601AE">
        <w:rPr>
          <w:lang w:val="ru-RU"/>
        </w:rPr>
        <w:t>และแม่ๆ</w:t>
      </w:r>
      <w:r w:rsidRPr="00400B33">
        <w:t xml:space="preserve"> </w:t>
      </w:r>
      <w:r w:rsidRPr="002601AE">
        <w:rPr>
          <w:lang w:val="ru-RU"/>
        </w:rPr>
        <w:t>ไม่สามารถหาสิ่งให้ตัวเองทำหรือหาความสบายใจจากการอ่านหนังสือได้</w:t>
      </w:r>
      <w:r w:rsidRPr="00400B33">
        <w:t xml:space="preserve"> </w:t>
      </w:r>
      <w:r w:rsidRPr="002601AE">
        <w:rPr>
          <w:lang w:val="ru-RU"/>
        </w:rPr>
        <w:t>ปัจจุบันนี้</w:t>
      </w:r>
      <w:r w:rsidRPr="00400B33">
        <w:t xml:space="preserve"> </w:t>
      </w:r>
      <w:r w:rsidRPr="002601AE">
        <w:rPr>
          <w:lang w:val="ru-RU"/>
        </w:rPr>
        <w:t>มีหนังสือของบรรดาบิดาแห่งคริสตจักรจำนวนมากที่ได้รับการตีพิมพ์แล้ว</w:t>
      </w:r>
      <w:r w:rsidRPr="00400B33">
        <w:t xml:space="preserve"> </w:t>
      </w:r>
      <w:r w:rsidRPr="002601AE">
        <w:rPr>
          <w:lang w:val="ru-RU"/>
        </w:rPr>
        <w:t>และหลายเล่มได้รับการแปลเป็นภาษาสมัยใหม่</w:t>
      </w:r>
      <w:r w:rsidRPr="00400B33">
        <w:t xml:space="preserve"> </w:t>
      </w:r>
      <w:r w:rsidRPr="002601AE">
        <w:rPr>
          <w:lang w:val="ru-RU"/>
        </w:rPr>
        <w:t>แต่น่าเสียดายที่แม่ส่วนใหญ่</w:t>
      </w:r>
      <w:r w:rsidRPr="00400B33">
        <w:t xml:space="preserve"> [</w:t>
      </w:r>
      <w:r w:rsidRPr="002601AE">
        <w:rPr>
          <w:lang w:val="ru-RU"/>
        </w:rPr>
        <w:t>กลับมองข้ามความร่ำรวยทางจิตวิญญาณนี้</w:t>
      </w:r>
      <w:r w:rsidRPr="00400B33">
        <w:t xml:space="preserve">] </w:t>
      </w:r>
      <w:r w:rsidRPr="002601AE">
        <w:rPr>
          <w:lang w:val="ru-RU"/>
        </w:rPr>
        <w:t>และใช้เวลาไปกับเรื่องไร้สาระ</w:t>
      </w:r>
      <w:r w:rsidRPr="00400B33">
        <w:t xml:space="preserve"> </w:t>
      </w:r>
      <w:r w:rsidRPr="002601AE">
        <w:rPr>
          <w:lang w:val="ru-RU"/>
        </w:rPr>
        <w:t>หรือ</w:t>
      </w:r>
      <w:r w:rsidRPr="00400B33">
        <w:t xml:space="preserve"> [</w:t>
      </w:r>
      <w:r w:rsidRPr="002601AE">
        <w:rPr>
          <w:lang w:val="ru-RU"/>
        </w:rPr>
        <w:t>ต้องทำงานไม่หยุด</w:t>
      </w:r>
      <w:r w:rsidRPr="00400B33">
        <w:t xml:space="preserve">] </w:t>
      </w:r>
      <w:r w:rsidRPr="002601AE">
        <w:rPr>
          <w:lang w:val="ru-RU"/>
        </w:rPr>
        <w:t>เพียงเพื่อให้พอใช้ชีวิต</w:t>
      </w:r>
      <w:r w:rsidRPr="00400B33">
        <w:t xml:space="preserve"> </w:t>
      </w:r>
    </w:p>
    <w:p w14:paraId="682E6B1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แทนที่จะทุ่มเทตัวกับงานบ้านอย่างเคร่งครัดและจู้จี้</w:t>
      </w:r>
      <w:r w:rsidRPr="00400B33">
        <w:t xml:space="preserve"> — </w:t>
      </w:r>
      <w:r w:rsidRPr="002601AE">
        <w:rPr>
          <w:lang w:val="ru-RU"/>
        </w:rPr>
        <w:t>ซึ่งถือเป็นงานที่ไร้จิตวิญญาณ</w:t>
      </w:r>
      <w:r w:rsidRPr="00400B33">
        <w:t xml:space="preserve"> — </w:t>
      </w:r>
      <w:r w:rsidRPr="002601AE">
        <w:rPr>
          <w:lang w:val="ru-RU"/>
        </w:rPr>
        <w:t>แม่ควรมุ่งเน้นไปที่การเลี้ยงดูลูกๆ</w:t>
      </w:r>
      <w:r w:rsidRPr="00400B33">
        <w:t xml:space="preserve"> </w:t>
      </w:r>
      <w:r w:rsidRPr="002601AE">
        <w:rPr>
          <w:lang w:val="ru-RU"/>
        </w:rPr>
        <w:t>ดีกว่า</w:t>
      </w:r>
      <w:r w:rsidRPr="00400B33">
        <w:t xml:space="preserve"> </w:t>
      </w:r>
      <w:r w:rsidRPr="002601AE">
        <w:rPr>
          <w:lang w:val="ru-RU"/>
        </w:rPr>
        <w:t>ให้เธอได้พูดคุยกับลูกๆ</w:t>
      </w:r>
      <w:r w:rsidRPr="00400B33">
        <w:t xml:space="preserve"> </w:t>
      </w:r>
      <w:r w:rsidRPr="002601AE">
        <w:rPr>
          <w:lang w:val="ru-RU"/>
        </w:rPr>
        <w:t>เกี่ยวกับพระคริสต์</w:t>
      </w:r>
      <w:r w:rsidRPr="00400B33">
        <w:t xml:space="preserve"> </w:t>
      </w:r>
      <w:r w:rsidRPr="002601AE">
        <w:rPr>
          <w:lang w:val="ru-RU"/>
        </w:rPr>
        <w:t>และอ่านเรื่องราวชีวิตของนักบุญให้ลูกๆ</w:t>
      </w:r>
      <w:r w:rsidRPr="00400B33">
        <w:t xml:space="preserve"> </w:t>
      </w:r>
      <w:r w:rsidRPr="002601AE">
        <w:rPr>
          <w:lang w:val="ru-RU"/>
        </w:rPr>
        <w:t>ฟัง</w:t>
      </w:r>
      <w:r w:rsidRPr="00400B33">
        <w:t xml:space="preserve"> </w:t>
      </w:r>
      <w:r w:rsidRPr="002601AE">
        <w:rPr>
          <w:lang w:val="ru-RU"/>
        </w:rPr>
        <w:t>ในเวลาเดียวกัน</w:t>
      </w:r>
      <w:r w:rsidRPr="00400B33">
        <w:t xml:space="preserve"> </w:t>
      </w:r>
      <w:r w:rsidRPr="002601AE">
        <w:rPr>
          <w:lang w:val="ru-RU"/>
        </w:rPr>
        <w:t>เธอต้องชำระจิตวิญญาณของตนเองให้บริสุทธิ์</w:t>
      </w:r>
      <w:r w:rsidRPr="00400B33">
        <w:t xml:space="preserve"> — </w:t>
      </w:r>
      <w:r w:rsidRPr="002601AE">
        <w:rPr>
          <w:lang w:val="ru-RU"/>
        </w:rPr>
        <w:t>เพื่อที่เธอเองจะได้ส่องประกายทางจิตวิญญาณด้วย</w:t>
      </w:r>
      <w:r w:rsidRPr="00400B33">
        <w:t xml:space="preserve"> </w:t>
      </w:r>
      <w:r w:rsidRPr="002601AE">
        <w:rPr>
          <w:lang w:val="ru-RU"/>
        </w:rPr>
        <w:t>ชีวิตทางจิตวิญญาณของแม่จะช่วย</w:t>
      </w:r>
      <w:r w:rsidRPr="00400B33">
        <w:t xml:space="preserve"> </w:t>
      </w:r>
      <w:r w:rsidRPr="002601AE">
        <w:rPr>
          <w:lang w:val="ru-RU"/>
        </w:rPr>
        <w:t>จิตวิญญาณของลูกๆ</w:t>
      </w:r>
      <w:r w:rsidRPr="00400B33">
        <w:t xml:space="preserve"> </w:t>
      </w:r>
      <w:r w:rsidRPr="002601AE">
        <w:rPr>
          <w:lang w:val="ru-RU"/>
        </w:rPr>
        <w:t>ของเธอด้วย</w:t>
      </w:r>
      <w:r w:rsidRPr="00400B33">
        <w:t xml:space="preserve"> </w:t>
      </w:r>
      <w:r w:rsidRPr="002601AE">
        <w:rPr>
          <w:lang w:val="ru-RU"/>
        </w:rPr>
        <w:t>อย่างไม่ทันสังเกตและเงียบๆ</w:t>
      </w:r>
      <w:r w:rsidRPr="00400B33">
        <w:t xml:space="preserve">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ของเธอจะดำเนินชีวิตอย่างมีความสุข</w:t>
      </w:r>
      <w:r w:rsidRPr="00400B33">
        <w:t xml:space="preserve"> </w:t>
      </w:r>
      <w:r w:rsidRPr="002601AE">
        <w:rPr>
          <w:lang w:val="ru-RU"/>
        </w:rPr>
        <w:t>และตัวเธอเองก็จะมีความสุขด้วย</w:t>
      </w:r>
      <w:r w:rsidRPr="00400B33">
        <w:t xml:space="preserve"> </w:t>
      </w:r>
      <w:r w:rsidRPr="002601AE">
        <w:rPr>
          <w:lang w:val="ru-RU"/>
        </w:rPr>
        <w:t>เพราะเธอจะมีพระคริสต์อยู่ในตัวเธอ</w:t>
      </w:r>
      <w:r w:rsidRPr="00400B33">
        <w:t xml:space="preserve"> </w:t>
      </w:r>
      <w:r w:rsidRPr="002601AE">
        <w:rPr>
          <w:lang w:val="ru-RU"/>
        </w:rPr>
        <w:t>หากแม่ไม่มีเวลาแม้แต่จะสวดบท</w:t>
      </w:r>
      <w:r w:rsidRPr="00400B33">
        <w:t xml:space="preserve"> ‘</w:t>
      </w:r>
      <w:r w:rsidRPr="002601AE">
        <w:rPr>
          <w:lang w:val="ru-RU"/>
        </w:rPr>
        <w:t>พระเจ้าผู้</w:t>
      </w:r>
      <w:r>
        <w:rPr>
          <w:lang w:val="ru-RU"/>
        </w:rPr>
        <w:t>ศักดิ์สิทธิ์</w:t>
      </w:r>
      <w:r w:rsidRPr="00400B33">
        <w:t xml:space="preserve">’ </w:t>
      </w:r>
      <w:r w:rsidRPr="002601AE">
        <w:rPr>
          <w:lang w:val="ru-RU"/>
        </w:rPr>
        <w:t>แล้วลูกๆ</w:t>
      </w:r>
      <w:r w:rsidRPr="00400B33">
        <w:t xml:space="preserve"> </w:t>
      </w:r>
      <w:r w:rsidRPr="002601AE">
        <w:rPr>
          <w:lang w:val="ru-RU"/>
        </w:rPr>
        <w:t>ของเธอจะได้รับการชำระให้บริสุทธิ์ได้อย่างไร</w:t>
      </w:r>
      <w:r w:rsidRPr="00400B33">
        <w:t xml:space="preserve">? </w:t>
      </w:r>
    </w:p>
    <w:p w14:paraId="57D02B9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หากแม่มีลูกหลายคนและงานมากมาย</w:t>
      </w:r>
      <w:r w:rsidRPr="00400B33">
        <w:t xml:space="preserve"> </w:t>
      </w:r>
      <w:r w:rsidRPr="002601AE">
        <w:rPr>
          <w:lang w:val="ru-RU"/>
        </w:rPr>
        <w:t>ควรทำอย่างไร</w:t>
      </w:r>
      <w:r w:rsidRPr="00400B33">
        <w:t xml:space="preserve">? </w:t>
      </w:r>
    </w:p>
    <w:p w14:paraId="6825744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แต่เธอไม่สามารถสวดภาวนาได้ขณะทำงานบ้านหรือ</w:t>
      </w:r>
      <w:r w:rsidRPr="00400B33">
        <w:t xml:space="preserve">? </w:t>
      </w:r>
      <w:r w:rsidRPr="002601AE">
        <w:rPr>
          <w:lang w:val="ru-RU"/>
        </w:rPr>
        <w:t>แม่ฉันสอนฉันให้สวดคำภาวนาพระเยซู</w:t>
      </w:r>
      <w:r w:rsidRPr="00400B33">
        <w:t xml:space="preserve"> </w:t>
      </w:r>
      <w:r w:rsidRPr="002601AE">
        <w:rPr>
          <w:lang w:val="ru-RU"/>
        </w:rPr>
        <w:t>เมื่อเรายังเป็นเด็กและก่อเรื่องวุ่นวายขึ้น</w:t>
      </w:r>
      <w:r w:rsidRPr="00400B33">
        <w:t xml:space="preserve"> </w:t>
      </w:r>
      <w:r w:rsidRPr="002601AE">
        <w:rPr>
          <w:lang w:val="ru-RU"/>
        </w:rPr>
        <w:t>และแม่กำลังจะโกรธ</w:t>
      </w:r>
      <w:r w:rsidRPr="00400B33">
        <w:t xml:space="preserve"> </w:t>
      </w:r>
      <w:r w:rsidRPr="002601AE">
        <w:rPr>
          <w:lang w:val="ru-RU"/>
        </w:rPr>
        <w:t>ฉันจะได้ยินแม่เริ่มสวดภาวนาด้วยเสียงดังว่า</w:t>
      </w:r>
      <w:r w:rsidRPr="00400B33">
        <w:t>: ‘</w:t>
      </w:r>
      <w:r w:rsidRPr="002601AE">
        <w:rPr>
          <w:lang w:val="ru-RU"/>
        </w:rPr>
        <w:t>พระเยซูคริสต์</w:t>
      </w:r>
      <w:r w:rsidRPr="00400B33">
        <w:t xml:space="preserve"> </w:t>
      </w:r>
      <w:r>
        <w:rPr>
          <w:lang w:val="ru-RU"/>
        </w:rPr>
        <w:t>โปรดเมตตาฉันด้วย</w:t>
      </w:r>
      <w:r w:rsidRPr="00400B33">
        <w:t xml:space="preserve">’’ </w:t>
      </w:r>
      <w:r w:rsidRPr="002601AE">
        <w:rPr>
          <w:lang w:val="ru-RU"/>
        </w:rPr>
        <w:t>เมื่อใส่ขนมปังลงในเตาอบ</w:t>
      </w:r>
      <w:r w:rsidRPr="00400B33">
        <w:t xml:space="preserve"> </w:t>
      </w:r>
      <w:r w:rsidRPr="002601AE">
        <w:rPr>
          <w:lang w:val="ru-RU"/>
        </w:rPr>
        <w:t>แม่ผมจะกล่าวว่า</w:t>
      </w:r>
      <w:r w:rsidRPr="00400B33">
        <w:t>: “</w:t>
      </w:r>
      <w:r>
        <w:rPr>
          <w:lang w:val="ru-RU"/>
        </w:rPr>
        <w:t>ในพระนามของพระคริสต์และพระมารดาอันศักดิ์สิทธิ์ที่สุดของพระเจ้า</w:t>
      </w:r>
      <w:r w:rsidRPr="00400B33">
        <w:t xml:space="preserve">” </w:t>
      </w:r>
      <w:r w:rsidRPr="002601AE">
        <w:rPr>
          <w:lang w:val="ru-RU"/>
        </w:rPr>
        <w:t>ในขณะที่นวดแป้งและเตรียมอาหาร</w:t>
      </w:r>
      <w:r w:rsidRPr="00400B33">
        <w:t xml:space="preserve"> </w:t>
      </w:r>
      <w:r w:rsidRPr="002601AE">
        <w:rPr>
          <w:lang w:val="ru-RU"/>
        </w:rPr>
        <w:t>แม่ผมก็มักจะสวดคำอธิษฐานพระเยซูอยู่เสมอ</w:t>
      </w:r>
      <w:r w:rsidRPr="00400B33">
        <w:t xml:space="preserve">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แม่ผมได้ทำให้ตัวเองศักดิ์สิทธิ์</w:t>
      </w:r>
      <w:r w:rsidRPr="00400B33">
        <w:t xml:space="preserve"> </w:t>
      </w:r>
      <w:r w:rsidRPr="002601AE">
        <w:rPr>
          <w:lang w:val="ru-RU"/>
        </w:rPr>
        <w:t>ขนมปังและอาหารที่แม่เตรียมก็ศักดิ์สิทธิ์ไปด้วย</w:t>
      </w:r>
      <w:r w:rsidRPr="00400B33">
        <w:t xml:space="preserve"> </w:t>
      </w:r>
      <w:r w:rsidRPr="002601AE">
        <w:rPr>
          <w:lang w:val="ru-RU"/>
        </w:rPr>
        <w:t>และผู้ที่รับประทานก็ศักดิ์สิทธิ์ตามไปด้วย</w:t>
      </w:r>
      <w:r w:rsidRPr="00400B33">
        <w:t xml:space="preserve"> </w:t>
      </w:r>
    </w:p>
    <w:p w14:paraId="7FEAD6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มีแม่กี่คนบ้างที่ดำเนินชีวิตอย่างศักดิ์สิทธิ์</w:t>
      </w:r>
      <w:r w:rsidRPr="00400B33">
        <w:t xml:space="preserve"> </w:t>
      </w:r>
      <w:r w:rsidRPr="002601AE">
        <w:rPr>
          <w:lang w:val="ru-RU"/>
        </w:rPr>
        <w:t>จนทำให้ลูกๆ</w:t>
      </w:r>
      <w:r w:rsidRPr="00400B33">
        <w:t xml:space="preserve"> </w:t>
      </w:r>
      <w:r w:rsidRPr="002601AE">
        <w:rPr>
          <w:lang w:val="ru-RU"/>
        </w:rPr>
        <w:t>ของพวกเธอได้รับการชำระให้บริสุทธิ์ด้วย</w:t>
      </w:r>
      <w:r w:rsidRPr="00400B33">
        <w:t xml:space="preserve">! </w:t>
      </w:r>
      <w:r w:rsidRPr="002601AE">
        <w:rPr>
          <w:lang w:val="ru-RU"/>
        </w:rPr>
        <w:t>ยกตัวอย่างเช่น</w:t>
      </w:r>
      <w:r w:rsidRPr="00400B33">
        <w:t xml:space="preserve"> </w:t>
      </w:r>
      <w:r w:rsidRPr="002601AE">
        <w:rPr>
          <w:lang w:val="ru-RU"/>
        </w:rPr>
        <w:t>แม่ของฮาจิ</w:t>
      </w:r>
      <w:r w:rsidRPr="00400B33">
        <w:t>-</w:t>
      </w:r>
      <w:r w:rsidRPr="002601AE">
        <w:rPr>
          <w:lang w:val="ru-RU"/>
        </w:rPr>
        <w:t>จอร์จีผู้อาวุโส</w:t>
      </w:r>
      <w:r w:rsidRPr="00400B33">
        <w:t xml:space="preserve"> </w:t>
      </w:r>
      <w:r w:rsidRPr="002601AE">
        <w:rPr>
          <w:lang w:val="ru-RU"/>
        </w:rPr>
        <w:t>แม้แต่น้ำนมของแม่ผู้ได้รับพรนี้</w:t>
      </w:r>
      <w:r w:rsidRPr="00400B33">
        <w:t xml:space="preserve"> </w:t>
      </w:r>
      <w:r w:rsidRPr="002601AE">
        <w:rPr>
          <w:lang w:val="ru-RU"/>
        </w:rPr>
        <w:t>ซึ่งเลี้ยงดูลูกน้อยกาเบรียล</w:t>
      </w:r>
      <w:r w:rsidRPr="00400B33">
        <w:t xml:space="preserve"> — </w:t>
      </w:r>
      <w:r w:rsidRPr="002601AE">
        <w:rPr>
          <w:lang w:val="ru-RU"/>
        </w:rPr>
        <w:t>ชื่อที่ฮาจิ</w:t>
      </w:r>
      <w:r w:rsidRPr="00400B33">
        <w:t>-</w:t>
      </w:r>
      <w:r w:rsidRPr="002601AE">
        <w:rPr>
          <w:lang w:val="ru-RU"/>
        </w:rPr>
        <w:t>จอร์จีผู้อาวุโสใช้ในโลก</w:t>
      </w:r>
      <w:r w:rsidRPr="00400B33">
        <w:t xml:space="preserve"> — </w:t>
      </w:r>
      <w:r w:rsidRPr="002601AE">
        <w:rPr>
          <w:lang w:val="ru-RU"/>
        </w:rPr>
        <w:t>ก็มีธรรมชาติแห่งการถือศีลอด</w:t>
      </w:r>
      <w:r w:rsidRPr="00400B33">
        <w:t xml:space="preserve"> </w:t>
      </w:r>
      <w:r w:rsidRPr="002601AE">
        <w:rPr>
          <w:lang w:val="ru-RU"/>
        </w:rPr>
        <w:t>ผู้หญิงคนนี้ได้ให้กำเนิดลูกสองคน</w:t>
      </w:r>
      <w:r w:rsidRPr="00400B33">
        <w:t xml:space="preserve"> </w:t>
      </w:r>
      <w:r w:rsidRPr="002601AE">
        <w:rPr>
          <w:lang w:val="ru-RU"/>
        </w:rPr>
        <w:t>และหลังจากนั้นเธอและสามีก็ใช้ชีวิตอย่างบริสุทธิ์</w:t>
      </w:r>
      <w:r w:rsidRPr="00400B33">
        <w:t xml:space="preserve"> </w:t>
      </w:r>
      <w:r w:rsidRPr="002601AE">
        <w:rPr>
          <w:lang w:val="ru-RU"/>
        </w:rPr>
        <w:t>รักกันเหมือนพี่น้อง</w:t>
      </w:r>
      <w:r w:rsidRPr="00400B33">
        <w:t xml:space="preserve"> </w:t>
      </w:r>
      <w:r w:rsidRPr="002601AE">
        <w:rPr>
          <w:lang w:val="ru-RU"/>
        </w:rPr>
        <w:t>ตั้งแต่ยังเด็ก</w:t>
      </w:r>
      <w:r w:rsidRPr="00400B33">
        <w:t xml:space="preserve"> </w:t>
      </w:r>
      <w:r w:rsidRPr="002601AE">
        <w:rPr>
          <w:lang w:val="ru-RU"/>
        </w:rPr>
        <w:t>แม่ของฮาจิ</w:t>
      </w:r>
      <w:r w:rsidRPr="00400B33">
        <w:t>-</w:t>
      </w:r>
      <w:r w:rsidRPr="002601AE">
        <w:rPr>
          <w:lang w:val="ru-RU"/>
        </w:rPr>
        <w:t>เกอร์กีก็โดดเด่นด้วยจิตวิญญาณแห่งการถือศีล</w:t>
      </w:r>
      <w:r w:rsidRPr="00400B33">
        <w:t xml:space="preserve"> </w:t>
      </w:r>
      <w:r w:rsidRPr="002601AE">
        <w:rPr>
          <w:lang w:val="ru-RU"/>
        </w:rPr>
        <w:t>เพราะพี่สาวของเธอเป็นแม่ชีและนักถือศีล</w:t>
      </w:r>
      <w:r w:rsidRPr="00400B33">
        <w:t xml:space="preserve"> </w:t>
      </w:r>
      <w:r w:rsidRPr="002601AE">
        <w:rPr>
          <w:lang w:val="ru-RU"/>
        </w:rPr>
        <w:t>เธอมักไปเยี่ยมพี่สาวที่เป็นนักบวช</w:t>
      </w:r>
      <w:r w:rsidRPr="00400B33">
        <w:t xml:space="preserve"> </w:t>
      </w:r>
      <w:r w:rsidRPr="002601AE">
        <w:rPr>
          <w:lang w:val="ru-RU"/>
        </w:rPr>
        <w:t>และแม้หลังจากแต่งงานแล้ว</w:t>
      </w:r>
      <w:r w:rsidRPr="00400B33">
        <w:t xml:space="preserve"> </w:t>
      </w:r>
      <w:r w:rsidRPr="002601AE">
        <w:rPr>
          <w:lang w:val="ru-RU"/>
        </w:rPr>
        <w:t>เธอก็ยังพาลูกๆ</w:t>
      </w:r>
      <w:r w:rsidRPr="00400B33">
        <w:t xml:space="preserve"> </w:t>
      </w:r>
      <w:r w:rsidRPr="002601AE">
        <w:rPr>
          <w:lang w:val="ru-RU"/>
        </w:rPr>
        <w:t>ไปเยี่ยมพี่สาวอยู่เสมอ</w:t>
      </w:r>
      <w:r w:rsidRPr="00400B33">
        <w:t xml:space="preserve"> </w:t>
      </w:r>
      <w:r w:rsidRPr="002601AE">
        <w:rPr>
          <w:lang w:val="ru-RU"/>
        </w:rPr>
        <w:t>พ่อของกาเบรียลก็เป็นชายผู้เคร่งศาสนาเช่นกัน</w:t>
      </w:r>
      <w:r w:rsidRPr="00400B33">
        <w:t xml:space="preserve"> </w:t>
      </w:r>
      <w:r w:rsidRPr="002601AE">
        <w:rPr>
          <w:lang w:val="ru-RU"/>
        </w:rPr>
        <w:t>เขาเป็นพ่อค้า</w:t>
      </w:r>
      <w:r w:rsidRPr="00400B33">
        <w:t xml:space="preserve"> </w:t>
      </w:r>
      <w:r w:rsidRPr="002601AE">
        <w:rPr>
          <w:lang w:val="ru-RU"/>
        </w:rPr>
        <w:t>จึงต้องใช้เวลาส่วนใหญ่ห่างจากบ้าน</w:t>
      </w:r>
      <w:r w:rsidRPr="00400B33">
        <w:t xml:space="preserve"> </w:t>
      </w:r>
      <w:r w:rsidRPr="002601AE">
        <w:rPr>
          <w:lang w:val="ru-RU"/>
        </w:rPr>
        <w:t>สิ่งนี้ทำให้แม่ของเขาได้รับโอกาสที่ดีที่จะใช้ชีวิตอย่างเรียบง่าย</w:t>
      </w:r>
      <w:r w:rsidRPr="00400B33">
        <w:t xml:space="preserve"> </w:t>
      </w:r>
      <w:r w:rsidRPr="002601AE">
        <w:rPr>
          <w:lang w:val="ru-RU"/>
        </w:rPr>
        <w:t>โดยไม่ต้องกังวลหรือวุ่นวายกับเรื่องต่างๆ</w:t>
      </w:r>
      <w:r>
        <w:rPr>
          <w:rStyle w:val="FootnoteReference"/>
          <w:lang w:val="ru-RU"/>
        </w:rPr>
        <w:footnoteReference w:id="39"/>
      </w:r>
      <w:r w:rsidRPr="00400B33">
        <w:t xml:space="preserve"> </w:t>
      </w:r>
      <w:r w:rsidRPr="002601AE">
        <w:rPr>
          <w:lang w:val="ru-RU"/>
        </w:rPr>
        <w:lastRenderedPageBreak/>
        <w:t>เพื่อพาลูกชายไปด้วยและเข้าร่วมพิธีสวดตลอดคืนร่วมกับผู้หญิงคนอื่นๆ</w:t>
      </w:r>
      <w:r w:rsidRPr="00400B33">
        <w:t xml:space="preserve"> </w:t>
      </w:r>
      <w:r w:rsidRPr="002601AE">
        <w:rPr>
          <w:lang w:val="ru-RU"/>
        </w:rPr>
        <w:t>ซึ่งบางครั้งจัดขึ้นในถ้ำและบางครั้งในโบสถ์ต่างๆ</w:t>
      </w:r>
      <w:r w:rsidRPr="00400B33">
        <w:t xml:space="preserve"> </w:t>
      </w:r>
      <w:r w:rsidRPr="002601AE">
        <w:rPr>
          <w:lang w:val="ru-RU"/>
        </w:rPr>
        <w:t>นั่นคือเหตุผลที่ต่อมา</w:t>
      </w:r>
      <w:r w:rsidRPr="00400B33">
        <w:t xml:space="preserve"> </w:t>
      </w:r>
      <w:r w:rsidRPr="002601AE">
        <w:rPr>
          <w:lang w:val="ru-RU"/>
        </w:rPr>
        <w:t>ลูกชายของเธอจึงบรรลุถึงระดับความศักดิ์สิทธิ์ที่สูงเช่นนี้</w:t>
      </w:r>
      <w:r>
        <w:rPr>
          <w:rStyle w:val="FootnoteReference"/>
          <w:lang w:val="ru-RU"/>
        </w:rPr>
        <w:footnoteReference w:id="40"/>
      </w:r>
      <w:r w:rsidRPr="00400B33">
        <w:t xml:space="preserve"> </w:t>
      </w:r>
    </w:p>
    <w:p w14:paraId="6F46397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ความเคารพของแม่มีความสำคัญอย่างยิ่ง</w:t>
      </w:r>
      <w:r w:rsidRPr="00400B33">
        <w:t xml:space="preserve"> </w:t>
      </w:r>
      <w:r w:rsidRPr="002601AE">
        <w:rPr>
          <w:lang w:val="ru-RU"/>
        </w:rPr>
        <w:t>หากแม่เป็นคนถ่อมตัวและเกรงกลัวพระเจ้า</w:t>
      </w:r>
      <w:r w:rsidRPr="00400B33">
        <w:t xml:space="preserve"> </w:t>
      </w:r>
      <w:r w:rsidRPr="002601AE">
        <w:rPr>
          <w:lang w:val="ru-RU"/>
        </w:rPr>
        <w:t>ทุกสิ่งในบ้านก็จะดำเนินไปอย่างราบรื่น</w:t>
      </w:r>
      <w:r w:rsidRPr="00400B33">
        <w:t xml:space="preserve"> </w:t>
      </w:r>
      <w:r w:rsidRPr="002601AE">
        <w:rPr>
          <w:lang w:val="ru-RU"/>
        </w:rPr>
        <w:t>ฉันรู้จักแม่ๆ</w:t>
      </w:r>
      <w:r w:rsidRPr="00400B33">
        <w:t xml:space="preserve"> </w:t>
      </w:r>
      <w:r w:rsidRPr="002601AE">
        <w:rPr>
          <w:lang w:val="ru-RU"/>
        </w:rPr>
        <w:t>ที่ยังอายุน้อย</w:t>
      </w:r>
      <w:r w:rsidRPr="00400B33">
        <w:t xml:space="preserve"> </w:t>
      </w:r>
      <w:r w:rsidRPr="002601AE">
        <w:rPr>
          <w:lang w:val="ru-RU"/>
        </w:rPr>
        <w:t>ซึ่งใบหน้าของพวกเธอดูสดใส</w:t>
      </w:r>
      <w:r w:rsidRPr="00400B33">
        <w:t xml:space="preserve"> </w:t>
      </w:r>
      <w:r w:rsidRPr="002601AE">
        <w:rPr>
          <w:lang w:val="ru-RU"/>
        </w:rPr>
        <w:t>แม้พวกเธอจะไม่ได้รับความช่วยเหลือจากที่ไหนเลย</w:t>
      </w:r>
      <w:r w:rsidRPr="00400B33">
        <w:t xml:space="preserve"> </w:t>
      </w:r>
      <w:r w:rsidRPr="002601AE">
        <w:rPr>
          <w:lang w:val="ru-RU"/>
        </w:rPr>
        <w:t>เมื่อฉันใช้เวลากับลูกๆ</w:t>
      </w:r>
      <w:r w:rsidRPr="00400B33">
        <w:t xml:space="preserve"> </w:t>
      </w:r>
      <w:r w:rsidRPr="002601AE">
        <w:rPr>
          <w:lang w:val="ru-RU"/>
        </w:rPr>
        <w:t>ของพวกเธอ</w:t>
      </w:r>
      <w:r w:rsidRPr="00400B33">
        <w:t xml:space="preserve"> </w:t>
      </w:r>
      <w:r w:rsidRPr="002601AE">
        <w:rPr>
          <w:lang w:val="ru-RU"/>
        </w:rPr>
        <w:t>ฉันก็เข้าใจสภาพจิตใจของแม่ๆ</w:t>
      </w:r>
      <w:r w:rsidRPr="00400B33">
        <w:t xml:space="preserve"> </w:t>
      </w:r>
      <w:r w:rsidRPr="002601AE">
        <w:rPr>
          <w:lang w:val="ru-RU"/>
        </w:rPr>
        <w:t>เหล่านั้น</w:t>
      </w:r>
      <w:r w:rsidRPr="00400B33">
        <w:t xml:space="preserve"> </w:t>
      </w:r>
    </w:p>
    <w:p w14:paraId="7416915E" w14:textId="77777777" w:rsidR="00EF488A" w:rsidRPr="00400B33" w:rsidRDefault="00EF488A" w:rsidP="00B87D11"/>
    <w:p w14:paraId="20D3C3F4" w14:textId="77777777" w:rsidR="00EF488A" w:rsidRPr="00400B33" w:rsidRDefault="00EF488A" w:rsidP="00B87D11"/>
    <w:p w14:paraId="77112468" w14:textId="77777777" w:rsidR="00EF488A" w:rsidRPr="00400B33" w:rsidRDefault="00000000" w:rsidP="00B87D11">
      <w:pPr>
        <w:pStyle w:val="Heading3"/>
        <w:spacing w:before="390" w:after="240"/>
      </w:pPr>
      <w:bookmarkStart w:id="105" w:name="_Toc196932408"/>
      <w:bookmarkStart w:id="106" w:name="_Toc196932952"/>
      <w:bookmarkStart w:id="107" w:name="_Toc242097249"/>
      <w:r w:rsidRPr="002601AE">
        <w:rPr>
          <w:lang w:val="ru-RU"/>
        </w:rPr>
        <w:t>บทที่</w:t>
      </w:r>
      <w:r w:rsidRPr="00400B33">
        <w:t xml:space="preserve"> 3. </w:t>
      </w:r>
      <w:r w:rsidRPr="00400B33">
        <w:br/>
      </w:r>
      <w:r w:rsidRPr="002601AE">
        <w:rPr>
          <w:lang w:val="ru-RU"/>
        </w:rPr>
        <w:t>เกี่ยวกับความรับผิดชอบของพ่อแม่ในการเลี้ยงดูลูก</w:t>
      </w:r>
      <w:bookmarkEnd w:id="105"/>
      <w:bookmarkEnd w:id="106"/>
      <w:bookmarkEnd w:id="107"/>
    </w:p>
    <w:p w14:paraId="67AE8F88" w14:textId="77777777" w:rsidR="00EF488A" w:rsidRPr="00400B33" w:rsidRDefault="00EF488A" w:rsidP="00B87D11"/>
    <w:p w14:paraId="2EC54806" w14:textId="77777777" w:rsidR="00EF488A" w:rsidRPr="00400B33" w:rsidRDefault="00000000" w:rsidP="00B87D11">
      <w:pPr>
        <w:pStyle w:val="Heading4"/>
      </w:pPr>
      <w:bookmarkStart w:id="108" w:name="_Toc196932409"/>
      <w:bookmarkStart w:id="109" w:name="_Toc196932953"/>
      <w:bookmarkStart w:id="110" w:name="_Toc242097250"/>
      <w:r w:rsidRPr="002601AE">
        <w:rPr>
          <w:lang w:val="ru-RU"/>
        </w:rPr>
        <w:t>พ่อแม่ต้องมอบลูกๆ</w:t>
      </w:r>
      <w:r w:rsidRPr="00400B33">
        <w:t xml:space="preserve"> </w:t>
      </w:r>
      <w:r w:rsidRPr="002601AE">
        <w:rPr>
          <w:lang w:val="ru-RU"/>
        </w:rPr>
        <w:t>ของตนไว้ในพระหัตถ์ของพระเจ้า</w:t>
      </w:r>
      <w:bookmarkEnd w:id="108"/>
      <w:bookmarkEnd w:id="109"/>
      <w:bookmarkEnd w:id="110"/>
    </w:p>
    <w:p w14:paraId="6168CC1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พระเจ้าได้ประทานพรอันยิ่งใหญ่แก่มนุษย์คู่แรก</w:t>
      </w:r>
      <w:r w:rsidRPr="00400B33">
        <w:t>—</w:t>
      </w:r>
      <w:r w:rsidRPr="002601AE">
        <w:rPr>
          <w:lang w:val="ru-RU"/>
        </w:rPr>
        <w:t>อาดัมและเอวา</w:t>
      </w:r>
      <w:r w:rsidRPr="00400B33">
        <w:t>—</w:t>
      </w:r>
      <w:r w:rsidRPr="002601AE">
        <w:rPr>
          <w:lang w:val="ru-RU"/>
        </w:rPr>
        <w:t>ให้พวกเขาเป็นผู้ร่วมสร้างกับพระองค์</w:t>
      </w:r>
      <w:r w:rsidRPr="00400B33">
        <w:t xml:space="preserve"> </w:t>
      </w:r>
      <w:r w:rsidRPr="002601AE">
        <w:rPr>
          <w:lang w:val="ru-RU"/>
        </w:rPr>
        <w:t>พ่อแม่</w:t>
      </w:r>
      <w:r w:rsidRPr="00400B33">
        <w:t xml:space="preserve"> </w:t>
      </w:r>
      <w:r w:rsidRPr="002601AE">
        <w:rPr>
          <w:lang w:val="ru-RU"/>
        </w:rPr>
        <w:t>ปู่ย่าตายาย</w:t>
      </w:r>
      <w:r w:rsidRPr="00400B33">
        <w:t xml:space="preserve"> </w:t>
      </w:r>
      <w:r w:rsidRPr="002601AE">
        <w:rPr>
          <w:lang w:val="ru-RU"/>
        </w:rPr>
        <w:t>และทวด</w:t>
      </w:r>
      <w:r w:rsidRPr="00400B33">
        <w:t xml:space="preserve"> </w:t>
      </w:r>
      <w:r w:rsidRPr="002601AE">
        <w:rPr>
          <w:lang w:val="ru-RU"/>
        </w:rPr>
        <w:t>ก็เป็นผู้ร่วมสร้างกับพระเจ้าเช่นกัน</w:t>
      </w:r>
      <w:r w:rsidRPr="00400B33">
        <w:t xml:space="preserve"> </w:t>
      </w:r>
      <w:r w:rsidRPr="002601AE">
        <w:rPr>
          <w:lang w:val="ru-RU"/>
        </w:rPr>
        <w:t>เพราะพวกเขาให้ร่างกายแก่ลูกหลาน</w:t>
      </w:r>
      <w:r w:rsidRPr="00400B33">
        <w:t xml:space="preserve"> </w:t>
      </w:r>
    </w:p>
    <w:p w14:paraId="0C69A9B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</w:t>
      </w:r>
      <w:r w:rsidRPr="00400B33">
        <w:t>—</w:t>
      </w:r>
      <w:r w:rsidRPr="002601AE">
        <w:rPr>
          <w:lang w:val="ru-RU"/>
        </w:rPr>
        <w:t>หากจะกล่าวเช่นนั้น</w:t>
      </w:r>
      <w:r w:rsidRPr="00400B33">
        <w:t>—</w:t>
      </w:r>
      <w:r w:rsidRPr="002601AE">
        <w:rPr>
          <w:lang w:val="ru-RU"/>
        </w:rPr>
        <w:t>มีหน้าที่ต้องดูแลเด็กๆ</w:t>
      </w:r>
      <w:r w:rsidRPr="00400B33">
        <w:t xml:space="preserve"> </w:t>
      </w:r>
      <w:r w:rsidRPr="002601AE">
        <w:rPr>
          <w:lang w:val="ru-RU"/>
        </w:rPr>
        <w:t>เมื่อเด็กได้รับพิธีบัพติศมา</w:t>
      </w:r>
      <w:r w:rsidRPr="00400B33">
        <w:t xml:space="preserve"> </w:t>
      </w:r>
      <w:r w:rsidRPr="002601AE">
        <w:rPr>
          <w:lang w:val="ru-RU"/>
        </w:rPr>
        <w:t>พระเจ้าจะแต่งตั้งเทวดาผู้คุ้มครองมาดูแลเขา</w:t>
      </w:r>
      <w:r w:rsidRPr="00400B33">
        <w:t xml:space="preserve">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เด็กจึงได้รับการคุ้มครองจากพระเจ้า</w:t>
      </w:r>
      <w:r w:rsidRPr="00400B33">
        <w:t xml:space="preserve"> </w:t>
      </w:r>
      <w:r w:rsidRPr="002601AE">
        <w:rPr>
          <w:lang w:val="ru-RU"/>
        </w:rPr>
        <w:t>เทวดาผู้คุ้มครอง</w:t>
      </w:r>
      <w:r w:rsidRPr="00400B33">
        <w:t xml:space="preserve"> </w:t>
      </w:r>
      <w:r w:rsidRPr="002601AE">
        <w:rPr>
          <w:lang w:val="ru-RU"/>
        </w:rPr>
        <w:t>และพ่อแม่ของเขา</w:t>
      </w:r>
      <w:r w:rsidRPr="00400B33">
        <w:t xml:space="preserve"> </w:t>
      </w:r>
    </w:p>
    <w:p w14:paraId="4CA1209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เทวดาผู้คุ้มครองอยู่ใกล้เด็กเสมอและช่วยเหลือเขา</w:t>
      </w:r>
      <w:r w:rsidRPr="00400B33">
        <w:t xml:space="preserve"> </w:t>
      </w:r>
      <w:r w:rsidRPr="002601AE">
        <w:rPr>
          <w:lang w:val="ru-RU"/>
        </w:rPr>
        <w:t>เมื่อเด็กโตขึ้น</w:t>
      </w:r>
      <w:r w:rsidRPr="00400B33">
        <w:t xml:space="preserve"> </w:t>
      </w:r>
      <w:r w:rsidRPr="002601AE">
        <w:rPr>
          <w:lang w:val="ru-RU"/>
        </w:rPr>
        <w:t>พ่อแม่ก็รู้สึกเบาใจจากความรับผิดชอบมากขึ้น</w:t>
      </w:r>
      <w:r w:rsidRPr="00400B33">
        <w:t xml:space="preserve"> </w:t>
      </w:r>
      <w:r>
        <w:rPr>
          <w:lang w:val="ru-RU"/>
        </w:rPr>
        <w:t>หาก</w:t>
      </w:r>
      <w:r w:rsidRPr="00400B33">
        <w:t xml:space="preserve"> </w:t>
      </w:r>
      <w:r w:rsidRPr="002601AE">
        <w:rPr>
          <w:lang w:val="ru-RU"/>
        </w:rPr>
        <w:t>พ่อแม่เสียชีวิตแล้ว</w:t>
      </w:r>
      <w:r w:rsidRPr="00400B33">
        <w:t xml:space="preserve"> </w:t>
      </w:r>
      <w:r w:rsidRPr="002601AE">
        <w:rPr>
          <w:lang w:val="ru-RU"/>
        </w:rPr>
        <w:t>พระเจ้า</w:t>
      </w:r>
      <w:r w:rsidRPr="00400B33">
        <w:t xml:space="preserve"> — </w:t>
      </w:r>
      <w:r w:rsidRPr="002601AE">
        <w:rPr>
          <w:lang w:val="ru-RU"/>
        </w:rPr>
        <w:t>ทั้งจากเบื้องบนและอยู่ใกล้</w:t>
      </w:r>
      <w:r w:rsidRPr="00400B33">
        <w:t xml:space="preserve"> — </w:t>
      </w:r>
      <w:r w:rsidRPr="002601AE">
        <w:rPr>
          <w:lang w:val="ru-RU"/>
        </w:rPr>
        <w:t>และเทวดาผู้คุ้มครองที่อยู่ใกล้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จะยังคงดูแลเด็กอยู่ตลอดเวลา</w:t>
      </w:r>
      <w:r w:rsidRPr="00400B33">
        <w:t xml:space="preserve"> </w:t>
      </w:r>
    </w:p>
    <w:p w14:paraId="5C6BD01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พ่อแม่ควรให้คำปรึกษาทางจิตวิญญาณแก่ลูกๆ</w:t>
      </w:r>
      <w:r w:rsidRPr="00400B33">
        <w:t xml:space="preserve"> </w:t>
      </w:r>
      <w:r w:rsidRPr="002601AE">
        <w:rPr>
          <w:lang w:val="ru-RU"/>
        </w:rPr>
        <w:t>ตั้งแต่ยังเล็ก</w:t>
      </w:r>
      <w:r w:rsidRPr="00400B33">
        <w:t xml:space="preserve"> </w:t>
      </w:r>
      <w:r w:rsidRPr="002601AE">
        <w:rPr>
          <w:lang w:val="ru-RU"/>
        </w:rPr>
        <w:t>เพราะเมื่อยังเล็ก</w:t>
      </w:r>
      <w:r w:rsidRPr="00400B33">
        <w:t xml:space="preserve"> </w:t>
      </w:r>
      <w:r w:rsidRPr="002601AE">
        <w:rPr>
          <w:lang w:val="ru-RU"/>
        </w:rPr>
        <w:t>ข้อบกพร่องของพวกเขาก็ยังน้อยและสามารถแก้ไขได้ง่าย</w:t>
      </w:r>
      <w:r w:rsidRPr="00400B33">
        <w:t xml:space="preserve"> </w:t>
      </w:r>
      <w:r w:rsidRPr="002601AE">
        <w:rPr>
          <w:lang w:val="ru-RU"/>
        </w:rPr>
        <w:t>พวกเขาเหมือนมันฝรั่งใหม่</w:t>
      </w:r>
      <w:r w:rsidRPr="00400B33">
        <w:t xml:space="preserve"> </w:t>
      </w:r>
      <w:r w:rsidRPr="002601AE">
        <w:rPr>
          <w:lang w:val="ru-RU"/>
        </w:rPr>
        <w:t>ที่เปลือกหลุดออกได้ง่ายเพียงถูเบาๆ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หากปล่อยให้มันฝรั่งทิ้งไว้เฉยๆ</w:t>
      </w:r>
      <w:r w:rsidRPr="00400B33">
        <w:t xml:space="preserve"> </w:t>
      </w:r>
      <w:r w:rsidRPr="002601AE">
        <w:rPr>
          <w:lang w:val="ru-RU"/>
        </w:rPr>
        <w:t>ก็จะต้องใช้มีดมาปอกเปลือกในภายหลัง</w:t>
      </w:r>
      <w:r w:rsidRPr="00400B33">
        <w:t xml:space="preserve"> </w:t>
      </w:r>
      <w:r w:rsidRPr="002601AE">
        <w:rPr>
          <w:lang w:val="ru-RU"/>
        </w:rPr>
        <w:t>และหากมันฝรั่งนั้นเน่าเสียแล้ว</w:t>
      </w:r>
      <w:r w:rsidRPr="00400B33">
        <w:t xml:space="preserve"> </w:t>
      </w:r>
      <w:r w:rsidRPr="002601AE">
        <w:rPr>
          <w:lang w:val="ru-RU"/>
        </w:rPr>
        <w:t>ก็ต้องใช้มีดตัดลึกขึ้นอีก</w:t>
      </w:r>
      <w:r w:rsidRPr="00400B33">
        <w:t xml:space="preserve"> </w:t>
      </w:r>
      <w:r w:rsidRPr="002601AE">
        <w:rPr>
          <w:lang w:val="ru-RU"/>
        </w:rPr>
        <w:t>หากเด็กๆ</w:t>
      </w:r>
      <w:r w:rsidRPr="00400B33">
        <w:t xml:space="preserve"> </w:t>
      </w:r>
      <w:r w:rsidRPr="002601AE">
        <w:rPr>
          <w:lang w:val="ru-RU"/>
        </w:rPr>
        <w:t>ได้รับการชี้แนะตั้งแต่วัยเยาว์และเต็มเปี่ยมไปด้วยพระคริสต์</w:t>
      </w:r>
      <w:r w:rsidRPr="00400B33">
        <w:t xml:space="preserve"> </w:t>
      </w:r>
      <w:r w:rsidRPr="002601AE">
        <w:rPr>
          <w:lang w:val="ru-RU"/>
        </w:rPr>
        <w:t>พวกเขาก็จะอยู่ใกล้ชิดกับพระองค์ตลอดไป</w:t>
      </w:r>
      <w:r w:rsidRPr="00400B33">
        <w:t xml:space="preserve"> </w:t>
      </w:r>
      <w:r w:rsidRPr="002601AE">
        <w:rPr>
          <w:lang w:val="ru-RU"/>
        </w:rPr>
        <w:t>แม้เมื่อพวกเขาเติบโตขึ้นและอาจหลงทางไปบ้างจากทางที่ถูกต้อง</w:t>
      </w:r>
      <w:r w:rsidRPr="00400B33">
        <w:t xml:space="preserve"> </w:t>
      </w:r>
      <w:r w:rsidRPr="002601AE">
        <w:rPr>
          <w:lang w:val="ru-RU"/>
        </w:rPr>
        <w:t>เนื่องจากอายุหรือเพื่อนที่ไม่ดี</w:t>
      </w:r>
      <w:r w:rsidRPr="00400B33">
        <w:t xml:space="preserve"> </w:t>
      </w:r>
      <w:r w:rsidRPr="002601AE">
        <w:rPr>
          <w:lang w:val="ru-RU"/>
        </w:rPr>
        <w:t>พวกเขาก็จะกลับสู่ทางที่ถูกต้องได้อีกครั้ง</w:t>
      </w:r>
      <w:r w:rsidRPr="00400B33">
        <w:t xml:space="preserve"> </w:t>
      </w:r>
      <w:r w:rsidRPr="002601AE">
        <w:rPr>
          <w:lang w:val="ru-RU"/>
        </w:rPr>
        <w:t>เพราะความเกรงกลัวพระเจ้าและความเคารพที่ฝังรากลึกในใจตั้งแต่ยังเด็ก</w:t>
      </w:r>
      <w:r w:rsidRPr="00400B33">
        <w:t xml:space="preserve"> </w:t>
      </w:r>
      <w:r w:rsidRPr="002601AE">
        <w:rPr>
          <w:lang w:val="ru-RU"/>
        </w:rPr>
        <w:t>จะไม่มีวันจางหายไปจากพวกเขา</w:t>
      </w:r>
      <w:r w:rsidRPr="00400B33">
        <w:t xml:space="preserve"> </w:t>
      </w:r>
    </w:p>
    <w:p w14:paraId="2F19F12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ต่อมา</w:t>
      </w:r>
      <w:r w:rsidRPr="00400B33">
        <w:t xml:space="preserve"> </w:t>
      </w:r>
      <w:r w:rsidRPr="002601AE">
        <w:rPr>
          <w:lang w:val="ru-RU"/>
        </w:rPr>
        <w:t>ในช่วงวัยรุ่น</w:t>
      </w:r>
      <w:r w:rsidRPr="00400B33">
        <w:t xml:space="preserve"> — </w:t>
      </w:r>
      <w:r w:rsidRPr="002601AE">
        <w:rPr>
          <w:lang w:val="ru-RU"/>
        </w:rPr>
        <w:t>ระยะชีวิตที่ท้าทายที่สุด</w:t>
      </w:r>
      <w:r w:rsidRPr="00400B33">
        <w:t xml:space="preserve"> — </w:t>
      </w:r>
      <w:r w:rsidRPr="002601AE">
        <w:rPr>
          <w:lang w:val="ru-RU"/>
        </w:rPr>
        <w:t>ความกังวลของพ่อแม่ต่อลูก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ก็เพิ่มมากขึ้น</w:t>
      </w:r>
      <w:r w:rsidRPr="00400B33">
        <w:t xml:space="preserve"> </w:t>
      </w:r>
      <w:r w:rsidRPr="002601AE">
        <w:rPr>
          <w:lang w:val="ru-RU"/>
        </w:rPr>
        <w:t>ความกังวลนี้ยังคงอยู่จนกว่าพ่อแม่จะจัดให้ลูก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ได้รับการศึกษาและนำพวกเขาเข้าสู่เส้นทางชีวิตที่อิสระ</w:t>
      </w:r>
      <w:r w:rsidRPr="00400B33">
        <w:t xml:space="preserve"> </w:t>
      </w:r>
      <w:r w:rsidRPr="002601AE">
        <w:rPr>
          <w:lang w:val="ru-RU"/>
        </w:rPr>
        <w:t>เมื่อลูก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อยู่ในช่วงนี้</w:t>
      </w:r>
      <w:r w:rsidRPr="00400B33">
        <w:t xml:space="preserve"> </w:t>
      </w:r>
      <w:r w:rsidRPr="002601AE">
        <w:rPr>
          <w:lang w:val="ru-RU"/>
        </w:rPr>
        <w:t>พ่อแม่ต้องทำทุกวิถีทางเพื่อช่วยเหลือพวกเขา</w:t>
      </w:r>
      <w:r w:rsidRPr="00400B33">
        <w:t xml:space="preserve"> </w:t>
      </w:r>
      <w:r w:rsidRPr="002601AE">
        <w:rPr>
          <w:lang w:val="ru-RU"/>
        </w:rPr>
        <w:t>และสิ่งที่เกินกำลังของพ่อแม่ควรฝากไว้กับพระเจ้าผู้ทรงฤทธานุภาพ</w:t>
      </w:r>
      <w:r w:rsidRPr="00400B33">
        <w:t xml:space="preserve"> </w:t>
      </w:r>
      <w:r w:rsidRPr="002601AE">
        <w:rPr>
          <w:lang w:val="ru-RU"/>
        </w:rPr>
        <w:t>หากพ่อแม่ฝากลูกไว้กับพระเจ้า</w:t>
      </w:r>
      <w:r w:rsidRPr="00400B33">
        <w:t xml:space="preserve"> </w:t>
      </w:r>
      <w:r w:rsidRPr="002601AE">
        <w:rPr>
          <w:lang w:val="ru-RU"/>
        </w:rPr>
        <w:t>พระเจ้าก็จะทรงช่วยเหลือในสิ่งที่มนุษย์ไม่สามารถทำได้ด้วยตนเอง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หากลูกไม่เชื่อฟังพ่อแม่</w:t>
      </w:r>
      <w:r w:rsidRPr="00400B33">
        <w:t xml:space="preserve"> </w:t>
      </w:r>
      <w:r w:rsidRPr="002601AE">
        <w:rPr>
          <w:lang w:val="ru-RU"/>
        </w:rPr>
        <w:t>พ่อแม่ควรฝากลูกไว้กับพระเจ้า</w:t>
      </w:r>
      <w:r w:rsidRPr="00400B33">
        <w:t xml:space="preserve"> </w:t>
      </w:r>
      <w:r w:rsidRPr="002601AE">
        <w:rPr>
          <w:lang w:val="ru-RU"/>
        </w:rPr>
        <w:t>แทนที่จะคิดหาวิธีต่าง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เพื่อ</w:t>
      </w:r>
      <w:r w:rsidRPr="00400B33">
        <w:t xml:space="preserve"> ‘</w:t>
      </w:r>
      <w:r>
        <w:rPr>
          <w:lang w:val="ru-RU"/>
        </w:rPr>
        <w:t>ทำให้ลูกยอม</w:t>
      </w:r>
      <w:r w:rsidRPr="00400B33">
        <w:t xml:space="preserve">’ </w:t>
      </w:r>
      <w:r w:rsidRPr="002601AE">
        <w:rPr>
          <w:lang w:val="ru-RU"/>
        </w:rPr>
        <w:t>ในกรณีเช่นนี้</w:t>
      </w:r>
      <w:r w:rsidRPr="00400B33">
        <w:t xml:space="preserve"> </w:t>
      </w:r>
      <w:r w:rsidRPr="002601AE">
        <w:rPr>
          <w:lang w:val="ru-RU"/>
        </w:rPr>
        <w:t>แม่ควรกล่าวกับพระเจ้าว่า</w:t>
      </w:r>
      <w:r w:rsidRPr="00400B33">
        <w:t>: ‘</w:t>
      </w:r>
      <w:r w:rsidRPr="002601AE">
        <w:rPr>
          <w:lang w:val="ru-RU"/>
        </w:rPr>
        <w:t>พระเจ้าของฉัน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ของฉันไม่ฟังฉัน</w:t>
      </w:r>
      <w:r w:rsidRPr="00400B33">
        <w:t xml:space="preserve"> </w:t>
      </w:r>
      <w:r w:rsidRPr="002601AE">
        <w:rPr>
          <w:lang w:val="ru-RU"/>
        </w:rPr>
        <w:t>ฉันทำอะไรไม่ได้เลย</w:t>
      </w:r>
      <w:r w:rsidRPr="00400B33">
        <w:t xml:space="preserve"> </w:t>
      </w:r>
      <w:r w:rsidRPr="002601AE">
        <w:rPr>
          <w:lang w:val="ru-RU"/>
        </w:rPr>
        <w:t>โปรดดูแลพวกเขา</w:t>
      </w:r>
      <w:r>
        <w:rPr>
          <w:lang w:val="ru-RU"/>
        </w:rPr>
        <w:t>ด้วยพระองค์เอง</w:t>
      </w:r>
      <w:r w:rsidRPr="00400B33">
        <w:t xml:space="preserve">’ </w:t>
      </w:r>
    </w:p>
    <w:p w14:paraId="1144F18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ผมรู้สึกประทับใจกับแม่คนหนึ่งที่มาที่นี่เมื่อไม่กี่วันก่อนเพื่อเข้าร่วมพิธีสวดมนต์ตลอดคืน</w:t>
      </w:r>
      <w:r w:rsidRPr="00400B33">
        <w:t xml:space="preserve"> </w:t>
      </w:r>
      <w:r w:rsidRPr="002601AE">
        <w:rPr>
          <w:lang w:val="ru-RU"/>
        </w:rPr>
        <w:t>ผมรู้จักผู้หญิงคนนี้มานานแล้ว</w:t>
      </w:r>
      <w:r w:rsidRPr="00400B33">
        <w:t xml:space="preserve"> </w:t>
      </w:r>
      <w:r w:rsidRPr="002601AE">
        <w:rPr>
          <w:lang w:val="ru-RU"/>
        </w:rPr>
        <w:t>เธอเดินมาทักทายผม</w:t>
      </w:r>
      <w:r w:rsidRPr="00400B33">
        <w:t xml:space="preserve"> </w:t>
      </w:r>
      <w:r w:rsidRPr="002601AE">
        <w:rPr>
          <w:lang w:val="ru-RU"/>
        </w:rPr>
        <w:t>เมื่อเห็นว่าเธอมาพร้อมกับลูกๆ</w:t>
      </w:r>
      <w:r w:rsidRPr="00400B33">
        <w:t xml:space="preserve"> </w:t>
      </w:r>
      <w:r w:rsidRPr="002601AE">
        <w:rPr>
          <w:lang w:val="ru-RU"/>
        </w:rPr>
        <w:t>ที่โตแล้วเท่านั้น</w:t>
      </w:r>
      <w:r w:rsidRPr="00400B33">
        <w:t xml:space="preserve"> </w:t>
      </w:r>
      <w:r w:rsidRPr="002601AE">
        <w:rPr>
          <w:lang w:val="ru-RU"/>
        </w:rPr>
        <w:t>ผมจึงถามว่า</w:t>
      </w:r>
      <w:r w:rsidRPr="00400B33">
        <w:t xml:space="preserve"> “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ที่ยังเล็กอยู่ไหนครับ</w:t>
      </w:r>
      <w:r w:rsidRPr="00400B33">
        <w:t>?” “</w:t>
      </w:r>
      <w:r w:rsidRPr="002601AE">
        <w:rPr>
          <w:lang w:val="ru-RU"/>
        </w:rPr>
        <w:t>อยู่บ้านครับ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ในวันเทศกาลอย่างนี้</w:t>
      </w:r>
      <w:r w:rsidRPr="00400B33">
        <w:t xml:space="preserve"> </w:t>
      </w:r>
      <w:r w:rsidRPr="002601AE">
        <w:rPr>
          <w:lang w:val="ru-RU"/>
        </w:rPr>
        <w:t>ฉันและสามีอยากมาร่วมพิธีสวดคืน</w:t>
      </w:r>
      <w:r w:rsidRPr="00400B33">
        <w:t xml:space="preserve"> </w:t>
      </w:r>
      <w:r w:rsidRPr="002601AE">
        <w:rPr>
          <w:lang w:val="ru-RU"/>
        </w:rPr>
        <w:t>จึงตัดสินใจว่า</w:t>
      </w:r>
      <w:r w:rsidRPr="00400B33">
        <w:t xml:space="preserve"> ‘</w:t>
      </w:r>
      <w:r w:rsidRPr="002601AE">
        <w:rPr>
          <w:lang w:val="ru-RU"/>
        </w:rPr>
        <w:t>เพราะเรามาเข้าร่วมพิธีสวดคืนแทนที่จะออกไปหาความบันเทิง</w:t>
      </w:r>
      <w:r w:rsidRPr="00400B33">
        <w:t xml:space="preserve"> </w:t>
      </w:r>
      <w:r w:rsidRPr="002601AE">
        <w:rPr>
          <w:lang w:val="ru-RU"/>
        </w:rPr>
        <w:t>พระเจ้าจะส่งทูตสวรรค์มาดูแลลูกๆ</w:t>
      </w:r>
      <w:r w:rsidRPr="00400B33">
        <w:t xml:space="preserve"> </w:t>
      </w:r>
      <w:r>
        <w:rPr>
          <w:lang w:val="ru-RU"/>
        </w:rPr>
        <w:t>ของเราในขณะที่เราไม่อยู่บ้าน</w:t>
      </w:r>
      <w:r w:rsidRPr="00400B33">
        <w:t xml:space="preserve">’” </w:t>
      </w:r>
      <w:r w:rsidRPr="002601AE">
        <w:rPr>
          <w:lang w:val="ru-RU"/>
        </w:rPr>
        <w:t>ความเชื่อมั่นเช่นนี้หาได้ยากในยุคปัจจุบัน</w:t>
      </w:r>
      <w:r w:rsidRPr="00400B33">
        <w:t xml:space="preserve"> </w:t>
      </w:r>
      <w:r w:rsidRPr="002601AE">
        <w:rPr>
          <w:lang w:val="ru-RU"/>
        </w:rPr>
        <w:t>เพราะทุกวันนี้ทั้งความเชื่อมั่นของลูกต่อพ่อแม่</w:t>
      </w:r>
      <w:r w:rsidRPr="00400B33">
        <w:t xml:space="preserve"> </w:t>
      </w:r>
      <w:r w:rsidRPr="002601AE">
        <w:rPr>
          <w:lang w:val="ru-RU"/>
        </w:rPr>
        <w:t>และความเชื่อมั่นของพ่อแม่ต่อพระเจ้า</w:t>
      </w:r>
      <w:r w:rsidRPr="00400B33">
        <w:t xml:space="preserve"> </w:t>
      </w:r>
      <w:r w:rsidRPr="002601AE">
        <w:rPr>
          <w:lang w:val="ru-RU"/>
        </w:rPr>
        <w:t>ต่างก็เหือดแห้งไปแล้ว</w:t>
      </w:r>
      <w:r w:rsidRPr="00400B33">
        <w:t xml:space="preserve"> </w:t>
      </w:r>
      <w:r w:rsidRPr="002601AE">
        <w:rPr>
          <w:lang w:val="ru-RU"/>
        </w:rPr>
        <w:t>คุณมักได้ยินพ่อแม่หลายคนพูดว่า</w:t>
      </w:r>
      <w:r w:rsidRPr="00400B33">
        <w:t>: ‘</w:t>
      </w:r>
      <w:r w:rsidRPr="002601AE">
        <w:rPr>
          <w:lang w:val="ru-RU"/>
        </w:rPr>
        <w:t>แต่ทำไมลูกของเราถึงเป็นคนเดียวที่หลงทางและเดินผิดทาง</w:t>
      </w:r>
      <w:r w:rsidRPr="00400B33">
        <w:t xml:space="preserve">? </w:t>
      </w:r>
      <w:r w:rsidRPr="002601AE">
        <w:rPr>
          <w:lang w:val="ru-RU"/>
        </w:rPr>
        <w:t>ทั้งที่เราไปโบสถ์เป็นประจำ</w:t>
      </w:r>
      <w:r w:rsidRPr="00400B33">
        <w:t xml:space="preserve">!’ </w:t>
      </w:r>
      <w:r w:rsidRPr="002601AE">
        <w:rPr>
          <w:lang w:val="ru-RU"/>
        </w:rPr>
        <w:t>พ่อแม่เช่นนี้ไม่ยอมมอบ</w:t>
      </w:r>
      <w:r w:rsidRPr="00400B33">
        <w:t xml:space="preserve"> ‘</w:t>
      </w:r>
      <w:r>
        <w:rPr>
          <w:lang w:val="ru-RU"/>
        </w:rPr>
        <w:t>ไขควง</w:t>
      </w:r>
      <w:r w:rsidRPr="00400B33">
        <w:t xml:space="preserve">’ </w:t>
      </w:r>
      <w:r w:rsidRPr="002601AE">
        <w:rPr>
          <w:lang w:val="ru-RU"/>
        </w:rPr>
        <w:t>ให้พระคริสต์เพื่อพระองค์จะได้ขันสกรูที่หลวมในตัวลูกๆ</w:t>
      </w:r>
      <w:r w:rsidRPr="00400B33">
        <w:t xml:space="preserve"> </w:t>
      </w:r>
      <w:r w:rsidRPr="002601AE">
        <w:rPr>
          <w:lang w:val="ru-RU"/>
        </w:rPr>
        <w:t>ของพวกเขาให้แน่นขึ้น</w:t>
      </w:r>
      <w:r w:rsidRPr="00400B33">
        <w:t xml:space="preserve"> </w:t>
      </w:r>
      <w:r w:rsidRPr="002601AE">
        <w:rPr>
          <w:lang w:val="ru-RU"/>
        </w:rPr>
        <w:t>พวกเขาต้องการจัดการทุกอย่างด้วยตัวเอง</w:t>
      </w:r>
      <w:r w:rsidRPr="00400B33">
        <w:t xml:space="preserve"> </w:t>
      </w:r>
      <w:r w:rsidRPr="002601AE">
        <w:rPr>
          <w:lang w:val="ru-RU"/>
        </w:rPr>
        <w:t>พ่อแม่เช่นนี้ถูกความกังวลที่เห็นแก่ตัวทรมานจนป่วย</w:t>
      </w:r>
      <w:r w:rsidRPr="00400B33">
        <w:t xml:space="preserve"> — </w:t>
      </w:r>
      <w:r w:rsidRPr="002601AE">
        <w:rPr>
          <w:lang w:val="ru-RU"/>
        </w:rPr>
        <w:t>ทั้งที่ยังมีพระเจ้าที่คอยดูแลลูกๆ</w:t>
      </w:r>
      <w:r w:rsidRPr="00400B33">
        <w:t xml:space="preserve"> </w:t>
      </w:r>
      <w:r w:rsidRPr="002601AE">
        <w:rPr>
          <w:lang w:val="ru-RU"/>
        </w:rPr>
        <w:t>ของพวกเขา</w:t>
      </w:r>
      <w:r w:rsidRPr="00400B33">
        <w:t xml:space="preserve"> </w:t>
      </w:r>
      <w:r w:rsidRPr="002601AE">
        <w:rPr>
          <w:lang w:val="ru-RU"/>
        </w:rPr>
        <w:t>และเทวดาผู้พิทักษ์ก็อยู่ข้างๆ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ของพวกเขาตลอดเวลา</w:t>
      </w:r>
      <w:r w:rsidRPr="00400B33">
        <w:t xml:space="preserve"> </w:t>
      </w:r>
      <w:r w:rsidRPr="002601AE">
        <w:rPr>
          <w:lang w:val="ru-RU"/>
        </w:rPr>
        <w:t>คอยปกป้องพวกเขาด้วย</w:t>
      </w:r>
      <w:r w:rsidRPr="00400B33">
        <w:t xml:space="preserve"> </w:t>
      </w:r>
      <w:r w:rsidRPr="002601AE">
        <w:rPr>
          <w:lang w:val="ru-RU"/>
        </w:rPr>
        <w:t>คนเหล่านี้</w:t>
      </w:r>
      <w:r w:rsidRPr="00400B33">
        <w:t xml:space="preserve"> — </w:t>
      </w:r>
      <w:r w:rsidRPr="002601AE">
        <w:rPr>
          <w:lang w:val="ru-RU"/>
        </w:rPr>
        <w:t>ถึงแม้จะเป็นผู้เชื่อ</w:t>
      </w:r>
      <w:r w:rsidRPr="00400B33">
        <w:t xml:space="preserve"> — </w:t>
      </w:r>
      <w:r w:rsidRPr="002601AE">
        <w:rPr>
          <w:lang w:val="ru-RU"/>
        </w:rPr>
        <w:t>ก็ยังประพฤติตัวเหมือนว่าพระเจ้าไม่มีอยู่จริง</w:t>
      </w:r>
      <w:r w:rsidRPr="00400B33">
        <w:t xml:space="preserve"> </w:t>
      </w:r>
      <w:r w:rsidRPr="002601AE">
        <w:rPr>
          <w:lang w:val="ru-RU"/>
        </w:rPr>
        <w:t>เหมือนว่าไม่มีเทวดาผู้คุ้มครอง</w:t>
      </w:r>
      <w:r w:rsidRPr="00400B33">
        <w:t xml:space="preserve"> </w:t>
      </w:r>
      <w:r w:rsidRPr="002601AE">
        <w:rPr>
          <w:lang w:val="ru-RU"/>
        </w:rPr>
        <w:t>พวกเขาขัดขวางการแทรกแซงจากพระเจ้า</w:t>
      </w:r>
      <w:r w:rsidRPr="00400B33">
        <w:t xml:space="preserve"> </w:t>
      </w:r>
      <w:r w:rsidRPr="002601AE">
        <w:rPr>
          <w:lang w:val="ru-RU"/>
        </w:rPr>
        <w:t>แต่พวกเขาจำเป็นต้องถ่อมตัวลงและขอความช่วยเหลือจากพระเจ้า</w:t>
      </w:r>
      <w:r w:rsidRPr="00400B33">
        <w:t xml:space="preserve"> </w:t>
      </w:r>
      <w:r w:rsidRPr="002601AE">
        <w:rPr>
          <w:lang w:val="ru-RU"/>
        </w:rPr>
        <w:t>แล้วพระเจ้าผู้ทรงเมตตาก็จะดูแลและคุ้มครองลูกๆ</w:t>
      </w:r>
      <w:r w:rsidRPr="00400B33">
        <w:t xml:space="preserve"> </w:t>
      </w:r>
      <w:r w:rsidRPr="002601AE">
        <w:rPr>
          <w:lang w:val="ru-RU"/>
        </w:rPr>
        <w:t>ของพวกเขา</w:t>
      </w:r>
      <w:r w:rsidRPr="00400B33">
        <w:t xml:space="preserve"> </w:t>
      </w:r>
    </w:p>
    <w:p w14:paraId="1CF2C720" w14:textId="77777777" w:rsidR="00EF488A" w:rsidRPr="00400B33" w:rsidRDefault="00EF488A" w:rsidP="00B87D11"/>
    <w:p w14:paraId="28CDCC80" w14:textId="77777777" w:rsidR="00EF488A" w:rsidRPr="00400B33" w:rsidRDefault="00000000" w:rsidP="00B87D11">
      <w:pPr>
        <w:pStyle w:val="Heading4"/>
      </w:pPr>
      <w:bookmarkStart w:id="111" w:name="_Toc196932410"/>
      <w:bookmarkStart w:id="112" w:name="_Toc196932954"/>
      <w:bookmarkStart w:id="113" w:name="_Toc242097251"/>
      <w:r w:rsidRPr="002601AE">
        <w:rPr>
          <w:lang w:val="ru-RU"/>
        </w:rPr>
        <w:t>การฟื้นฟูทางจิตวิญญาณของเด็กๆ</w:t>
      </w:r>
      <w:bookmarkEnd w:id="111"/>
      <w:bookmarkEnd w:id="112"/>
      <w:bookmarkEnd w:id="113"/>
    </w:p>
    <w:p w14:paraId="7A2B14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ความรับผิดชอบในการเลี้ยงดูเด็กเป็นหน้าที่ของพ่อแม่เพียงฝ่ายเดียวหรือไม่</w:t>
      </w:r>
      <w:r w:rsidRPr="00400B33">
        <w:t xml:space="preserve">? </w:t>
      </w:r>
    </w:p>
    <w:p w14:paraId="61D0A9C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ในหลักการแล้ว</w:t>
      </w:r>
      <w:r w:rsidRPr="00400B33">
        <w:t xml:space="preserve"> </w:t>
      </w:r>
      <w:r w:rsidRPr="002601AE">
        <w:rPr>
          <w:lang w:val="ru-RU"/>
        </w:rPr>
        <w:t>เป็นความรับผิดชอบของพ่อแม่เป็นหลัก</w:t>
      </w:r>
      <w:r w:rsidRPr="00400B33">
        <w:t xml:space="preserve"> </w:t>
      </w:r>
      <w:r w:rsidRPr="002601AE">
        <w:rPr>
          <w:lang w:val="ru-RU"/>
        </w:rPr>
        <w:t>เพราะท้ายที่สุดแล้ว</w:t>
      </w:r>
      <w:r w:rsidRPr="00400B33">
        <w:t xml:space="preserve"> </w:t>
      </w:r>
      <w:r w:rsidRPr="002601AE">
        <w:rPr>
          <w:lang w:val="ru-RU"/>
        </w:rPr>
        <w:t>การที่เด็กๆ</w:t>
      </w:r>
      <w:r w:rsidRPr="00400B33">
        <w:t xml:space="preserve"> </w:t>
      </w:r>
      <w:r w:rsidRPr="002601AE">
        <w:rPr>
          <w:lang w:val="ru-RU"/>
        </w:rPr>
        <w:t>จะเติบโตเป็นพระสงฆ์ที่ดี</w:t>
      </w:r>
      <w:r w:rsidRPr="00400B33">
        <w:t xml:space="preserve"> </w:t>
      </w:r>
      <w:r w:rsidRPr="002601AE">
        <w:rPr>
          <w:lang w:val="ru-RU"/>
        </w:rPr>
        <w:t>ครูที่ดี</w:t>
      </w:r>
      <w:r w:rsidRPr="00400B33">
        <w:t xml:space="preserve"> </w:t>
      </w:r>
      <w:r w:rsidRPr="002601AE">
        <w:rPr>
          <w:lang w:val="ru-RU"/>
        </w:rPr>
        <w:t>หรืออื่นๆ</w:t>
      </w:r>
      <w:r w:rsidRPr="00400B33">
        <w:t xml:space="preserve"> </w:t>
      </w:r>
      <w:r w:rsidRPr="002601AE">
        <w:rPr>
          <w:lang w:val="ru-RU"/>
        </w:rPr>
        <w:t>อีกมากมาย</w:t>
      </w:r>
      <w:r w:rsidRPr="00400B33">
        <w:t xml:space="preserve"> </w:t>
      </w:r>
      <w:r w:rsidRPr="002601AE">
        <w:rPr>
          <w:lang w:val="ru-RU"/>
        </w:rPr>
        <w:t>ขึ้นอยู่กับวิธีการเลี้ยงดูที่พวกเขาได้รับ</w:t>
      </w:r>
      <w:r w:rsidRPr="00400B33">
        <w:t xml:space="preserve"> </w:t>
      </w:r>
      <w:r w:rsidRPr="002601AE">
        <w:rPr>
          <w:lang w:val="ru-RU"/>
        </w:rPr>
        <w:t>และเมื่อถึงเวลาที่พวกเขาเติบโตขึ้น</w:t>
      </w:r>
      <w:r w:rsidRPr="00400B33">
        <w:t xml:space="preserve"> </w:t>
      </w:r>
      <w:r w:rsidRPr="002601AE">
        <w:rPr>
          <w:lang w:val="ru-RU"/>
        </w:rPr>
        <w:t>พวกเขาก็จะช่วยเลี้ยงดูเด็กๆ</w:t>
      </w:r>
      <w:r w:rsidRPr="00400B33">
        <w:t xml:space="preserve"> — </w:t>
      </w:r>
      <w:r w:rsidRPr="002601AE">
        <w:rPr>
          <w:lang w:val="ru-RU"/>
        </w:rPr>
        <w:t>ทั้งลูกของตนเองและลูกของผู้อื่นด้วย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ยังต้องกล่าวด้วยว่า</w:t>
      </w:r>
      <w:r w:rsidRPr="00400B33">
        <w:t xml:space="preserve"> </w:t>
      </w:r>
      <w:r w:rsidRPr="002601AE">
        <w:rPr>
          <w:lang w:val="ru-RU"/>
        </w:rPr>
        <w:t>แม่</w:t>
      </w:r>
      <w:r w:rsidRPr="00400B33">
        <w:t xml:space="preserve"> — </w:t>
      </w:r>
      <w:r w:rsidRPr="002601AE">
        <w:rPr>
          <w:lang w:val="ru-RU"/>
        </w:rPr>
        <w:t>ไม่ใช่พ่อ</w:t>
      </w:r>
      <w:r w:rsidRPr="00400B33">
        <w:t xml:space="preserve"> — </w:t>
      </w:r>
      <w:r w:rsidRPr="002601AE">
        <w:rPr>
          <w:lang w:val="ru-RU"/>
        </w:rPr>
        <w:t>เป็นผู้ที่มีหน้าที่รับผิดชอบในการเลี้ยงดูเด็กๆ</w:t>
      </w:r>
      <w:r w:rsidRPr="00400B33">
        <w:t xml:space="preserve"> </w:t>
      </w:r>
      <w:r w:rsidRPr="002601AE">
        <w:rPr>
          <w:lang w:val="ru-RU"/>
        </w:rPr>
        <w:t>มากกว่า</w:t>
      </w:r>
      <w:r w:rsidRPr="00400B33">
        <w:t xml:space="preserve"> </w:t>
      </w:r>
    </w:p>
    <w:p w14:paraId="1D0E84A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หากในขณะที่ทารกยังอยู่ในครรภ์</w:t>
      </w:r>
      <w:r w:rsidRPr="00400B33">
        <w:t xml:space="preserve"> </w:t>
      </w:r>
      <w:r w:rsidRPr="002601AE">
        <w:rPr>
          <w:lang w:val="ru-RU"/>
        </w:rPr>
        <w:t>พ่อแม่ได้สวดมนต์และดำเนินชีวิตทางจิตวิญญาณ</w:t>
      </w:r>
      <w:r w:rsidRPr="00400B33">
        <w:t xml:space="preserve"> </w:t>
      </w:r>
      <w:r w:rsidRPr="002601AE">
        <w:rPr>
          <w:lang w:val="ru-RU"/>
        </w:rPr>
        <w:t>ลูกจะเกิดมาในสภาพที่บริสุทธิ์</w:t>
      </w:r>
      <w:r w:rsidRPr="00400B33">
        <w:t xml:space="preserve"> </w:t>
      </w:r>
      <w:r w:rsidRPr="002601AE">
        <w:rPr>
          <w:lang w:val="ru-RU"/>
        </w:rPr>
        <w:t>และหากพ่อแม่สนับสนุนลูกทางจิตวิญญาณ</w:t>
      </w:r>
      <w:r w:rsidRPr="00400B33">
        <w:t xml:space="preserve"> </w:t>
      </w:r>
      <w:r w:rsidRPr="002601AE">
        <w:rPr>
          <w:lang w:val="ru-RU"/>
        </w:rPr>
        <w:t>ลูกจะเติบโตเป็นบุคคลที่บริสุทธิ์</w:t>
      </w:r>
      <w:r w:rsidRPr="00400B33">
        <w:t xml:space="preserve"> </w:t>
      </w:r>
      <w:r w:rsidRPr="002601AE">
        <w:rPr>
          <w:lang w:val="ru-RU"/>
        </w:rPr>
        <w:t>และในท้ายที่สุดจะสร้างประโยชน์ให้กับสังคม</w:t>
      </w:r>
      <w:r w:rsidRPr="00400B33">
        <w:t xml:space="preserve"> </w:t>
      </w:r>
      <w:r w:rsidRPr="002601AE">
        <w:rPr>
          <w:lang w:val="ru-RU"/>
        </w:rPr>
        <w:t>ไม่ว่าจะรับใช้ในคริสตจักร</w:t>
      </w:r>
      <w:r w:rsidRPr="00400B33">
        <w:t xml:space="preserve"> </w:t>
      </w:r>
      <w:r w:rsidRPr="002601AE">
        <w:rPr>
          <w:lang w:val="ru-RU"/>
        </w:rPr>
        <w:t>เข้าร่วมรัฐบาล</w:t>
      </w:r>
      <w:r w:rsidRPr="00400B33">
        <w:t xml:space="preserve"> </w:t>
      </w:r>
      <w:r w:rsidRPr="002601AE">
        <w:rPr>
          <w:lang w:val="ru-RU"/>
        </w:rPr>
        <w:t>หรือรับบทบาทอื่นใดก็ตาม</w:t>
      </w:r>
      <w:r w:rsidRPr="00400B33">
        <w:t xml:space="preserve"> </w:t>
      </w:r>
      <w:r w:rsidRPr="002601AE">
        <w:rPr>
          <w:lang w:val="ru-RU"/>
        </w:rPr>
        <w:t>เราทุกคนต้องช่วยเด็กๆ</w:t>
      </w:r>
      <w:r w:rsidRPr="00400B33">
        <w:t xml:space="preserve"> </w:t>
      </w:r>
      <w:r w:rsidRPr="002601AE">
        <w:rPr>
          <w:lang w:val="ru-RU"/>
        </w:rPr>
        <w:t>ให้กลายเป็นคนดี</w:t>
      </w:r>
      <w:r w:rsidRPr="00400B33">
        <w:t xml:space="preserve"> </w:t>
      </w:r>
      <w:r w:rsidRPr="002601AE">
        <w:rPr>
          <w:lang w:val="ru-RU"/>
        </w:rPr>
        <w:t>เพื่อที่</w:t>
      </w:r>
      <w:r w:rsidRPr="00400B33">
        <w:t xml:space="preserve"> “</w:t>
      </w:r>
      <w:r w:rsidRPr="002601AE">
        <w:rPr>
          <w:lang w:val="ru-RU"/>
        </w:rPr>
        <w:t>ยีสต์เล็กน้อย</w:t>
      </w:r>
      <w:r w:rsidRPr="00400B33">
        <w:t xml:space="preserve">” </w:t>
      </w:r>
      <w:r w:rsidRPr="002601AE">
        <w:rPr>
          <w:lang w:val="ru-RU"/>
        </w:rPr>
        <w:t>จะยังคงอยู่สำหรับรุ่นต่อไป</w:t>
      </w:r>
      <w:r w:rsidRPr="00400B33">
        <w:t xml:space="preserve"> </w:t>
      </w:r>
      <w:r w:rsidRPr="002601AE">
        <w:rPr>
          <w:lang w:val="ru-RU"/>
        </w:rPr>
        <w:t>เพราะปัจจุบันสถานการณ์กำลังมุ่งไปสู่จุดที่แม้</w:t>
      </w:r>
      <w:r w:rsidRPr="00400B33">
        <w:t xml:space="preserve"> “</w:t>
      </w:r>
      <w:r w:rsidRPr="002601AE">
        <w:rPr>
          <w:lang w:val="ru-RU"/>
        </w:rPr>
        <w:t>ยีสต์เล็กน้อย</w:t>
      </w:r>
      <w:r w:rsidRPr="00400B33">
        <w:t xml:space="preserve">” </w:t>
      </w:r>
      <w:r w:rsidRPr="002601AE">
        <w:rPr>
          <w:lang w:val="ru-RU"/>
        </w:rPr>
        <w:t>ก็ไม่เหลืออยู่เลย</w:t>
      </w:r>
      <w:r w:rsidRPr="00400B33">
        <w:t xml:space="preserve"> </w:t>
      </w:r>
      <w:r w:rsidRPr="002601AE">
        <w:rPr>
          <w:lang w:val="ru-RU"/>
        </w:rPr>
        <w:t>และหากไม่เหลืออยู่เลยแล้ว</w:t>
      </w:r>
      <w:r w:rsidRPr="00400B33">
        <w:t xml:space="preserve"> </w:t>
      </w:r>
      <w:r w:rsidRPr="002601AE">
        <w:rPr>
          <w:lang w:val="ru-RU"/>
        </w:rPr>
        <w:t>จะนำไปสู่อะไร</w:t>
      </w:r>
      <w:r w:rsidRPr="00400B33">
        <w:t xml:space="preserve">? </w:t>
      </w:r>
    </w:p>
    <w:p w14:paraId="51048F9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</w:t>
      </w:r>
      <w:r w:rsidRPr="00400B33">
        <w:t xml:space="preserve"> </w:t>
      </w:r>
      <w:r w:rsidRPr="002601AE">
        <w:rPr>
          <w:lang w:val="ru-RU"/>
        </w:rPr>
        <w:t>เมื่อนำลูกมาสู่โลกนี้และให้พวกเขามีร่างกาย</w:t>
      </w:r>
      <w:r w:rsidRPr="00400B33">
        <w:t xml:space="preserve"> </w:t>
      </w:r>
      <w:r w:rsidRPr="002601AE">
        <w:rPr>
          <w:lang w:val="ru-RU"/>
        </w:rPr>
        <w:t>ต้องส่งเสริมการเกิดใหม่ทางจิตวิญญาณของลูกให้มากที่สุดเท่าที่จะทำได้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เพราะหากบุคคลใดไม่เกิดใหม่ทางจิตวิญญาณ</w:t>
      </w:r>
      <w:r w:rsidRPr="00400B33">
        <w:t xml:space="preserve"> </w:t>
      </w:r>
      <w:r w:rsidRPr="002601AE">
        <w:rPr>
          <w:lang w:val="ru-RU"/>
        </w:rPr>
        <w:t>ความทรมานในนรกก็รอคอยเขาอยู่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พ่อแม่ควรมอบหมายสิ่งที่ตนเองทำไม่ได้ให้กับครู</w:t>
      </w:r>
      <w:r w:rsidRPr="00400B33">
        <w:t xml:space="preserve"> </w:t>
      </w:r>
      <w:r w:rsidRPr="002601AE">
        <w:rPr>
          <w:lang w:val="ru-RU"/>
        </w:rPr>
        <w:t>นั่นคือเหตุผลที่พระศาสนจักรของเราสวดภาวนา</w:t>
      </w:r>
      <w:r w:rsidRPr="00400B33">
        <w:t xml:space="preserve"> ‘</w:t>
      </w:r>
      <w:r>
        <w:rPr>
          <w:lang w:val="ru-RU"/>
        </w:rPr>
        <w:t>เพื่อพ่อแม่และครู</w:t>
      </w:r>
      <w:r w:rsidRPr="00400B33">
        <w:t xml:space="preserve">’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ยังมี</w:t>
      </w:r>
      <w:r w:rsidRPr="00400B33">
        <w:t xml:space="preserve"> ‘</w:t>
      </w:r>
      <w:r w:rsidRPr="002601AE">
        <w:rPr>
          <w:lang w:val="ru-RU"/>
        </w:rPr>
        <w:t>พ่อทางจิตวิญญาณ</w:t>
      </w:r>
      <w:r w:rsidRPr="00400B33">
        <w:t xml:space="preserve">’ </w:t>
      </w:r>
      <w:r w:rsidRPr="002601AE">
        <w:rPr>
          <w:lang w:val="ru-RU"/>
        </w:rPr>
        <w:t>ด้วย</w:t>
      </w:r>
      <w:r w:rsidRPr="00400B33">
        <w:t xml:space="preserve"> </w:t>
      </w:r>
      <w:r w:rsidRPr="002601AE">
        <w:rPr>
          <w:lang w:val="ru-RU"/>
        </w:rPr>
        <w:t>ผู้เหล่านี้อาจไม่มีลูกเป็นของตนเอง</w:t>
      </w:r>
      <w:r w:rsidRPr="00400B33">
        <w:t xml:space="preserve"> </w:t>
      </w:r>
      <w:r w:rsidRPr="002601AE">
        <w:rPr>
          <w:lang w:val="ru-RU"/>
        </w:rPr>
        <w:t>แต่ความช่วยเหลือของพวกเขาในการเลี้ยงดูเด็กมีประสิทธิภาพมากขึ้น</w:t>
      </w:r>
      <w:r w:rsidRPr="00400B33">
        <w:t xml:space="preserve"> </w:t>
      </w:r>
      <w:r w:rsidRPr="002601AE">
        <w:rPr>
          <w:lang w:val="ru-RU"/>
        </w:rPr>
        <w:t>เพราะพวกเขาทุ่มเทเพื่อความเกิดใหม่ทางจิตวิญญาณของเด็กๆ</w:t>
      </w:r>
      <w:r w:rsidRPr="00400B33">
        <w:t xml:space="preserve"> </w:t>
      </w:r>
    </w:p>
    <w:p w14:paraId="3705EDF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สิ่งที่ผมต้องการกล่าวคือว่าทุกคน</w:t>
      </w:r>
      <w:r w:rsidRPr="00400B33">
        <w:t xml:space="preserve"> — </w:t>
      </w:r>
      <w:r w:rsidRPr="002601AE">
        <w:rPr>
          <w:lang w:val="ru-RU"/>
        </w:rPr>
        <w:t>แต่ละคนตามวิธีของตนเอง</w:t>
      </w:r>
      <w:r w:rsidRPr="00400B33">
        <w:t xml:space="preserve"> </w:t>
      </w:r>
      <w:r w:rsidRPr="002601AE">
        <w:rPr>
          <w:lang w:val="ru-RU"/>
        </w:rPr>
        <w:t>แต่ละคนด้วยตัวอย่างของตนเอง</w:t>
      </w:r>
      <w:r w:rsidRPr="00400B33">
        <w:t xml:space="preserve"> — </w:t>
      </w:r>
      <w:r w:rsidRPr="002601AE">
        <w:rPr>
          <w:lang w:val="ru-RU"/>
        </w:rPr>
        <w:t>ต้องช่วยเด็กๆ</w:t>
      </w:r>
      <w:r w:rsidRPr="00400B33">
        <w:t xml:space="preserve"> </w:t>
      </w:r>
      <w:r w:rsidRPr="002601AE">
        <w:rPr>
          <w:lang w:val="ru-RU"/>
        </w:rPr>
        <w:t>ให้เกิดใหม่ทางจิตวิญญาณ</w:t>
      </w:r>
      <w:r w:rsidRPr="00400B33">
        <w:t xml:space="preserve"> </w:t>
      </w:r>
      <w:r w:rsidRPr="002601AE">
        <w:rPr>
          <w:lang w:val="ru-RU"/>
        </w:rPr>
        <w:t>เพื่อให้พวกเขาสามารถใช้ชีวิตอย่างสงบสุขในชีวิตนี้</w:t>
      </w:r>
      <w:r w:rsidRPr="00400B33">
        <w:t xml:space="preserve"> </w:t>
      </w:r>
      <w:r w:rsidRPr="002601AE">
        <w:rPr>
          <w:lang w:val="ru-RU"/>
        </w:rPr>
        <w:t>และไปสู่สวรรค์</w:t>
      </w:r>
      <w:r w:rsidRPr="00400B33">
        <w:t xml:space="preserve"> </w:t>
      </w:r>
      <w:r w:rsidRPr="002601AE">
        <w:rPr>
          <w:lang w:val="ru-RU"/>
        </w:rPr>
        <w:t>หากเด็กๆ</w:t>
      </w:r>
      <w:r w:rsidRPr="00400B33">
        <w:t xml:space="preserve"> </w:t>
      </w:r>
      <w:r w:rsidRPr="002601AE">
        <w:rPr>
          <w:lang w:val="ru-RU"/>
        </w:rPr>
        <w:t>กลายเป็นคนที่มีจิตวิญญาณ</w:t>
      </w:r>
      <w:r w:rsidRPr="00400B33">
        <w:t xml:space="preserve"> </w:t>
      </w:r>
      <w:r w:rsidRPr="002601AE">
        <w:rPr>
          <w:lang w:val="ru-RU"/>
        </w:rPr>
        <w:t>พวกเขาก็จะไม่ต้องพึ่งกฎหมาย</w:t>
      </w:r>
      <w:r w:rsidRPr="00400B33">
        <w:t xml:space="preserve"> [</w:t>
      </w:r>
      <w:r w:rsidRPr="002601AE">
        <w:rPr>
          <w:lang w:val="ru-RU"/>
        </w:rPr>
        <w:t>เพื่อยับยั้งความชั่ว</w:t>
      </w:r>
      <w:r w:rsidRPr="00400B33">
        <w:t xml:space="preserve">] </w:t>
      </w:r>
      <w:r w:rsidRPr="002601AE">
        <w:rPr>
          <w:lang w:val="ru-RU"/>
        </w:rPr>
        <w:t>อีกต่อไป</w:t>
      </w:r>
      <w:r w:rsidRPr="00400B33">
        <w:t xml:space="preserve">: </w:t>
      </w:r>
      <w:r w:rsidRPr="00400B33">
        <w:rPr>
          <w:i/>
          <w:iCs/>
        </w:rPr>
        <w:lastRenderedPageBreak/>
        <w:t>‘</w:t>
      </w:r>
      <w:r>
        <w:rPr>
          <w:i/>
          <w:iCs/>
          <w:lang w:val="ru-RU"/>
        </w:rPr>
        <w:t>ผู้ชอบธรรมไม่จำเป็นต้องมีกฎหมาย</w:t>
      </w:r>
      <w:r w:rsidRPr="00400B33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41"/>
      </w:r>
      <w:r w:rsidRPr="00400B33">
        <w:t xml:space="preserve"> </w:t>
      </w:r>
      <w:r w:rsidRPr="002601AE">
        <w:rPr>
          <w:lang w:val="ru-RU"/>
        </w:rPr>
        <w:t>กฎหมายมีไว้สำหรับผู้ละเมิดกฎหมาย</w:t>
      </w:r>
      <w:r w:rsidRPr="00400B33">
        <w:t xml:space="preserve"> </w:t>
      </w:r>
      <w:r w:rsidRPr="002601AE">
        <w:rPr>
          <w:lang w:val="ru-RU"/>
        </w:rPr>
        <w:t>อำนาจทางจิตวิญญาณอยู่เหนืออำนาจของมนุษย์</w:t>
      </w:r>
      <w:r w:rsidRPr="00400B33">
        <w:t xml:space="preserve"> </w:t>
      </w:r>
    </w:p>
    <w:p w14:paraId="798739ED" w14:textId="77777777" w:rsidR="00EF488A" w:rsidRPr="00400B33" w:rsidRDefault="00EF488A" w:rsidP="00B87D11"/>
    <w:p w14:paraId="53C63C72" w14:textId="77777777" w:rsidR="00EF488A" w:rsidRPr="00400B33" w:rsidRDefault="00000000" w:rsidP="00B87D11">
      <w:pPr>
        <w:pStyle w:val="Heading4"/>
      </w:pPr>
      <w:bookmarkStart w:id="114" w:name="_Toc196932411"/>
      <w:bookmarkStart w:id="115" w:name="_Toc196932955"/>
      <w:bookmarkStart w:id="116" w:name="_Toc242097252"/>
      <w:r w:rsidRPr="002601AE">
        <w:rPr>
          <w:lang w:val="ru-RU"/>
        </w:rPr>
        <w:t>แบบอย่างของพ่อแม่</w:t>
      </w:r>
      <w:bookmarkEnd w:id="114"/>
      <w:bookmarkEnd w:id="115"/>
      <w:bookmarkEnd w:id="116"/>
    </w:p>
    <w:p w14:paraId="7709CB4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ผู้ปกครองควรทำอย่างไรหากลูกไม่เชื่อฟังหรือมีพฤติกรรมไม่ดี</w:t>
      </w:r>
      <w:r w:rsidRPr="00400B33">
        <w:t xml:space="preserve">? </w:t>
      </w:r>
    </w:p>
    <w:p w14:paraId="4DC8A29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หากลูกไม่เชื่อฟังและประพฤติตัวไม่ดี</w:t>
      </w:r>
      <w:r w:rsidRPr="00400B33">
        <w:t xml:space="preserve"> </w:t>
      </w:r>
      <w:r w:rsidRPr="002601AE">
        <w:rPr>
          <w:lang w:val="ru-RU"/>
        </w:rPr>
        <w:t>ก็มีเหตุผลอยู่เบื้องหลัง</w:t>
      </w:r>
      <w:r w:rsidRPr="00400B33">
        <w:t xml:space="preserve"> </w:t>
      </w:r>
      <w:r w:rsidRPr="002601AE">
        <w:rPr>
          <w:lang w:val="ru-RU"/>
        </w:rPr>
        <w:t>บางทีเขาอาจได้เห็นพฤติกรรมที่ไม่เหมาะสมที่บ้านหรือที่อื่น</w:t>
      </w:r>
      <w:r w:rsidRPr="00400B33">
        <w:t xml:space="preserve"> </w:t>
      </w:r>
      <w:r w:rsidRPr="002601AE">
        <w:rPr>
          <w:lang w:val="ru-RU"/>
        </w:rPr>
        <w:t>หรือได้ยินการสนทนาที่ไม่เหมาะสม</w:t>
      </w:r>
      <w:r w:rsidRPr="00400B33">
        <w:t xml:space="preserve"> </w:t>
      </w:r>
      <w:r w:rsidRPr="002601AE">
        <w:rPr>
          <w:lang w:val="ru-RU"/>
        </w:rPr>
        <w:t>แต่ไม่ว่าอย่างไรก็ตาม</w:t>
      </w:r>
      <w:r w:rsidRPr="00400B33">
        <w:t xml:space="preserve"> </w:t>
      </w:r>
      <w:r w:rsidRPr="002601AE">
        <w:rPr>
          <w:lang w:val="ru-RU"/>
        </w:rPr>
        <w:t>เมื่อเป็นเรื่องทางจิตวิญญาณ</w:t>
      </w:r>
      <w:r w:rsidRPr="00400B33">
        <w:t xml:space="preserve"> </w:t>
      </w:r>
      <w:r w:rsidRPr="002601AE">
        <w:rPr>
          <w:lang w:val="ru-RU"/>
        </w:rPr>
        <w:t>เราช่วยลูกได้ไม่ใช่ด้วยการบังคับ</w:t>
      </w:r>
      <w:r w:rsidRPr="00400B33">
        <w:t xml:space="preserve"> </w:t>
      </w:r>
      <w:r w:rsidRPr="002601AE">
        <w:rPr>
          <w:lang w:val="ru-RU"/>
        </w:rPr>
        <w:t>แต่ด้วยตัวอย่างส่วนตัวของเราเองเป็นหลัก</w:t>
      </w:r>
      <w:r w:rsidRPr="00400B33">
        <w:t xml:space="preserve"> </w:t>
      </w:r>
    </w:p>
    <w:p w14:paraId="2513148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ต้องกล่าวไว้ว่า</w:t>
      </w:r>
      <w:r w:rsidRPr="00400B33">
        <w:t xml:space="preserve"> </w:t>
      </w:r>
      <w:r w:rsidRPr="002601AE">
        <w:rPr>
          <w:lang w:val="ru-RU"/>
        </w:rPr>
        <w:t>แม่เป็นความช่วยเหลืออันยิ่งใหญ่ต่อลูกๆ</w:t>
      </w:r>
      <w:r w:rsidRPr="00400B33">
        <w:t xml:space="preserve"> </w:t>
      </w:r>
      <w:r w:rsidRPr="002601AE">
        <w:rPr>
          <w:lang w:val="ru-RU"/>
        </w:rPr>
        <w:t>ของเธอ</w:t>
      </w:r>
      <w:r w:rsidRPr="00400B33">
        <w:t xml:space="preserve">: </w:t>
      </w:r>
      <w:r w:rsidRPr="002601AE">
        <w:rPr>
          <w:lang w:val="ru-RU"/>
        </w:rPr>
        <w:t>ผ่านตัวอย่างส่วนตัวของเธอ</w:t>
      </w:r>
      <w:r w:rsidRPr="00400B33">
        <w:t xml:space="preserve"> </w:t>
      </w:r>
      <w:r w:rsidRPr="002601AE">
        <w:rPr>
          <w:lang w:val="ru-RU"/>
        </w:rPr>
        <w:t>การเชื่อฟังสามี</w:t>
      </w:r>
      <w:r w:rsidRPr="00400B33">
        <w:t xml:space="preserve"> </w:t>
      </w:r>
      <w:r w:rsidRPr="002601AE">
        <w:rPr>
          <w:lang w:val="ru-RU"/>
        </w:rPr>
        <w:t>และความเคารพต่อเขา</w:t>
      </w:r>
      <w:r w:rsidRPr="00400B33">
        <w:t xml:space="preserve"> </w:t>
      </w:r>
      <w:r w:rsidRPr="002601AE">
        <w:rPr>
          <w:lang w:val="ru-RU"/>
        </w:rPr>
        <w:t>หากในเรื่องใดก็ตาม</w:t>
      </w:r>
      <w:r w:rsidRPr="00400B33">
        <w:t xml:space="preserve"> </w:t>
      </w:r>
      <w:r w:rsidRPr="002601AE">
        <w:rPr>
          <w:lang w:val="ru-RU"/>
        </w:rPr>
        <w:t>แม่มีความคิดเห็นที่แตกต่างจากสามี</w:t>
      </w:r>
      <w:r w:rsidRPr="00400B33">
        <w:t xml:space="preserve"> </w:t>
      </w:r>
      <w:r w:rsidRPr="002601AE">
        <w:rPr>
          <w:lang w:val="ru-RU"/>
        </w:rPr>
        <w:t>เธอต้องไม่แสดงความเห็นนั้นต่อหน้าลูกๆ</w:t>
      </w:r>
      <w:r w:rsidRPr="00400B33">
        <w:t xml:space="preserve"> </w:t>
      </w:r>
      <w:r w:rsidRPr="002601AE">
        <w:rPr>
          <w:lang w:val="ru-RU"/>
        </w:rPr>
        <w:t>เพื่อป้องกันไม่ให้มารร้ายใช้โอกาสนี้มาหาประโยชน์</w:t>
      </w:r>
      <w:r w:rsidRPr="00400B33">
        <w:t xml:space="preserve"> </w:t>
      </w:r>
      <w:r w:rsidRPr="002601AE">
        <w:rPr>
          <w:lang w:val="ru-RU"/>
        </w:rPr>
        <w:t>แม่ต้องไม่ทำให้ลูกๆ</w:t>
      </w:r>
      <w:r w:rsidRPr="00400B33">
        <w:t xml:space="preserve"> </w:t>
      </w:r>
      <w:r w:rsidRPr="002601AE">
        <w:rPr>
          <w:lang w:val="ru-RU"/>
        </w:rPr>
        <w:t>มองพ่อในแง่ลบ</w:t>
      </w:r>
      <w:r w:rsidRPr="00400B33">
        <w:t xml:space="preserve"> </w:t>
      </w:r>
      <w:r w:rsidRPr="002601AE">
        <w:rPr>
          <w:lang w:val="ru-RU"/>
        </w:rPr>
        <w:t>แม้พ่อจะทำผิด</w:t>
      </w:r>
      <w:r w:rsidRPr="00400B33">
        <w:t xml:space="preserve"> </w:t>
      </w:r>
      <w:r w:rsidRPr="002601AE">
        <w:rPr>
          <w:lang w:val="ru-RU"/>
        </w:rPr>
        <w:t>แม่ก็ต้องปกป้องเขา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หากพ่อมีพฤติกรรมไม่ดี</w:t>
      </w:r>
      <w:r w:rsidRPr="00400B33">
        <w:t xml:space="preserve"> </w:t>
      </w:r>
      <w:r w:rsidRPr="002601AE">
        <w:rPr>
          <w:lang w:val="ru-RU"/>
        </w:rPr>
        <w:t>แม่ควรบอกลูกๆ</w:t>
      </w:r>
      <w:r w:rsidRPr="00400B33">
        <w:t xml:space="preserve"> </w:t>
      </w:r>
      <w:r w:rsidRPr="002601AE">
        <w:rPr>
          <w:lang w:val="ru-RU"/>
        </w:rPr>
        <w:t>ว่า</w:t>
      </w:r>
      <w:r w:rsidRPr="00400B33">
        <w:t xml:space="preserve"> “</w:t>
      </w:r>
      <w:r w:rsidRPr="002601AE">
        <w:rPr>
          <w:lang w:val="ru-RU"/>
        </w:rPr>
        <w:t>พ่อเหนื่อยมากค่ะ</w:t>
      </w:r>
      <w:r w:rsidRPr="00400B33">
        <w:t xml:space="preserve"> </w:t>
      </w:r>
      <w:r w:rsidRPr="002601AE">
        <w:rPr>
          <w:lang w:val="ru-RU"/>
        </w:rPr>
        <w:t>พ่อทำงานทั้งคืนเพื่อเสร็จงานด่วน</w:t>
      </w:r>
      <w:r w:rsidRPr="00400B33">
        <w:t xml:space="preserve"> </w:t>
      </w:r>
      <w:r w:rsidRPr="002601AE">
        <w:rPr>
          <w:lang w:val="ru-RU"/>
        </w:rPr>
        <w:t>และพ่อทำทั้งหมดนี้เพื่อลูกๆ</w:t>
      </w:r>
      <w:r w:rsidRPr="00400B33">
        <w:t xml:space="preserve"> </w:t>
      </w:r>
      <w:r>
        <w:rPr>
          <w:lang w:val="ru-RU"/>
        </w:rPr>
        <w:t>ค่ะ</w:t>
      </w:r>
      <w:r w:rsidRPr="00400B33">
        <w:t xml:space="preserve">” </w:t>
      </w:r>
    </w:p>
    <w:p w14:paraId="6806B74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พ่อแม่หลายคนมักทะเลาะกันต่อหน้าลูก</w:t>
      </w:r>
      <w:r w:rsidRPr="00400B33">
        <w:t xml:space="preserve"> </w:t>
      </w:r>
      <w:r w:rsidRPr="002601AE">
        <w:rPr>
          <w:lang w:val="ru-RU"/>
        </w:rPr>
        <w:t>ซึ่งเป็นการสร้างตัวอย่างที่ไม่ดีให้ลูก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ที่น่าสงสารจึงรู้สึกเศร้าและทุกข์ใจ</w:t>
      </w:r>
      <w:r w:rsidRPr="00400B33">
        <w:t xml:space="preserve"> </w:t>
      </w:r>
      <w:r w:rsidRPr="002601AE">
        <w:rPr>
          <w:lang w:val="ru-RU"/>
        </w:rPr>
        <w:t>จากนั้น</w:t>
      </w:r>
      <w:r w:rsidRPr="00400B33">
        <w:t xml:space="preserve"> </w:t>
      </w:r>
      <w:r w:rsidRPr="002601AE">
        <w:rPr>
          <w:lang w:val="ru-RU"/>
        </w:rPr>
        <w:t>เพื่อปลอบใจลูก</w:t>
      </w:r>
      <w:r w:rsidRPr="00400B33">
        <w:t xml:space="preserve"> </w:t>
      </w:r>
      <w:r w:rsidRPr="002601AE">
        <w:rPr>
          <w:lang w:val="ru-RU"/>
        </w:rPr>
        <w:t>พ่อแม่จึงพยายามทำตามทุกความต้องการของลูก</w:t>
      </w:r>
      <w:r w:rsidRPr="00400B33">
        <w:t xml:space="preserve"> </w:t>
      </w:r>
      <w:r w:rsidRPr="002601AE">
        <w:rPr>
          <w:lang w:val="ru-RU"/>
        </w:rPr>
        <w:t>พ่อที่อยากทำให้ลูกพอใจ</w:t>
      </w:r>
      <w:r w:rsidRPr="00400B33">
        <w:t xml:space="preserve"> </w:t>
      </w:r>
      <w:r w:rsidRPr="002601AE">
        <w:rPr>
          <w:lang w:val="ru-RU"/>
        </w:rPr>
        <w:t>จึงเริ่ม</w:t>
      </w:r>
      <w:r w:rsidRPr="00400B33">
        <w:t xml:space="preserve"> ‘</w:t>
      </w:r>
      <w:r w:rsidRPr="002601AE">
        <w:rPr>
          <w:lang w:val="ru-RU"/>
        </w:rPr>
        <w:t>ซื้อ</w:t>
      </w:r>
      <w:r w:rsidRPr="00400B33">
        <w:t xml:space="preserve">’ </w:t>
      </w:r>
      <w:r w:rsidRPr="002601AE">
        <w:rPr>
          <w:lang w:val="ru-RU"/>
        </w:rPr>
        <w:t>ความพอใจของลูก</w:t>
      </w:r>
      <w:r w:rsidRPr="00400B33">
        <w:t>: ‘</w:t>
      </w:r>
      <w:r w:rsidRPr="002601AE">
        <w:rPr>
          <w:lang w:val="ru-RU"/>
        </w:rPr>
        <w:t>มาสิ</w:t>
      </w:r>
      <w:r w:rsidRPr="00400B33">
        <w:t xml:space="preserve"> </w:t>
      </w:r>
      <w:r w:rsidRPr="002601AE">
        <w:rPr>
          <w:lang w:val="ru-RU"/>
        </w:rPr>
        <w:t>ลูกที่รัก</w:t>
      </w:r>
      <w:r w:rsidRPr="00400B33">
        <w:t xml:space="preserve"> </w:t>
      </w:r>
      <w:r w:rsidRPr="002601AE">
        <w:rPr>
          <w:lang w:val="ru-RU"/>
        </w:rPr>
        <w:t>บอกพ่อสิ</w:t>
      </w:r>
      <w:r w:rsidRPr="00400B33">
        <w:t xml:space="preserve"> </w:t>
      </w:r>
      <w:r w:rsidRPr="002601AE">
        <w:rPr>
          <w:lang w:val="ru-RU"/>
        </w:rPr>
        <w:t>พ่อจะซื้ออะไรให้ลูกดี</w:t>
      </w:r>
      <w:r w:rsidRPr="00400B33">
        <w:t xml:space="preserve">?’ </w:t>
      </w:r>
      <w:r w:rsidRPr="002601AE">
        <w:rPr>
          <w:lang w:val="ru-RU"/>
        </w:rPr>
        <w:t>ส่วนแม่ก็ตามใจความอยากของลูกทุกประการ</w:t>
      </w:r>
      <w:r w:rsidRPr="00400B33">
        <w:t xml:space="preserve"> </w:t>
      </w:r>
      <w:r w:rsidRPr="002601AE">
        <w:rPr>
          <w:lang w:val="ru-RU"/>
        </w:rPr>
        <w:t>จนในที่สุดลูกๆ</w:t>
      </w:r>
      <w:r w:rsidRPr="00400B33">
        <w:t xml:space="preserve"> </w:t>
      </w:r>
      <w:r w:rsidRPr="002601AE">
        <w:rPr>
          <w:lang w:val="ru-RU"/>
        </w:rPr>
        <w:t>ก็เติบโตขึ้นเป็นเด็กที่ถูกตามใจจนเสียคน</w:t>
      </w:r>
      <w:r w:rsidRPr="00400B33">
        <w:t xml:space="preserve"> </w:t>
      </w:r>
      <w:r w:rsidRPr="002601AE">
        <w:rPr>
          <w:lang w:val="ru-RU"/>
        </w:rPr>
        <w:t>เมื่อถึงเวลาที่พ่อแม่ไม่สามารถให้สิ่งที่ลูกต้องการได้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ก็ขู่พ่อแม่ว่าจะฆ่าตัวตาย</w:t>
      </w:r>
      <w:r w:rsidRPr="00400B33">
        <w:t xml:space="preserve"> </w:t>
      </w:r>
    </w:p>
    <w:p w14:paraId="64B15EB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ฉันเห็นได้ชัดเจนว่าตัวอย่างที่ดีจากพ่อแม่ช่วยเด็กๆ</w:t>
      </w:r>
      <w:r w:rsidRPr="00400B33">
        <w:t xml:space="preserve"> </w:t>
      </w:r>
      <w:r w:rsidRPr="002601AE">
        <w:rPr>
          <w:lang w:val="ru-RU"/>
        </w:rPr>
        <w:t>ได้มากเพียงใด</w:t>
      </w:r>
      <w:r w:rsidRPr="00400B33">
        <w:t xml:space="preserve"> </w:t>
      </w:r>
      <w:r w:rsidRPr="002601AE">
        <w:rPr>
          <w:lang w:val="ru-RU"/>
        </w:rPr>
        <w:t>วันนี้ผมมีผู้มาเยี่ยมสองคน</w:t>
      </w:r>
      <w:r w:rsidRPr="00400B33">
        <w:t xml:space="preserve">: </w:t>
      </w:r>
      <w:r w:rsidRPr="002601AE">
        <w:rPr>
          <w:lang w:val="ru-RU"/>
        </w:rPr>
        <w:t>เด็กหญิงสองคน</w:t>
      </w:r>
      <w:r w:rsidRPr="00400B33">
        <w:t xml:space="preserve"> — </w:t>
      </w:r>
      <w:r w:rsidRPr="002601AE">
        <w:rPr>
          <w:lang w:val="ru-RU"/>
        </w:rPr>
        <w:t>คนหนึ่งอายุสามปี</w:t>
      </w:r>
      <w:r w:rsidRPr="00400B33">
        <w:t xml:space="preserve"> </w:t>
      </w:r>
      <w:r w:rsidRPr="002601AE">
        <w:rPr>
          <w:lang w:val="ru-RU"/>
        </w:rPr>
        <w:t>อีกคนอายุสี่ปี</w:t>
      </w:r>
      <w:r w:rsidRPr="00400B33">
        <w:t xml:space="preserve"> — </w:t>
      </w:r>
      <w:r w:rsidRPr="002601AE">
        <w:rPr>
          <w:lang w:val="ru-RU"/>
        </w:rPr>
        <w:t>พร้อมพ่อแม่ของพวกเธอ</w:t>
      </w:r>
      <w:r w:rsidRPr="00400B33">
        <w:t xml:space="preserve"> </w:t>
      </w:r>
      <w:r w:rsidRPr="002601AE">
        <w:rPr>
          <w:lang w:val="ru-RU"/>
        </w:rPr>
        <w:t>ซึ่งเป็นคนที่มีศรัทธาอย่างลึกซึ้ง</w:t>
      </w:r>
      <w:r w:rsidRPr="00400B33">
        <w:t xml:space="preserve"> </w:t>
      </w:r>
      <w:r w:rsidRPr="002601AE">
        <w:rPr>
          <w:lang w:val="ru-RU"/>
        </w:rPr>
        <w:t>ความสุขที่เด็กๆ</w:t>
      </w:r>
      <w:r w:rsidRPr="00400B33">
        <w:t xml:space="preserve"> </w:t>
      </w:r>
      <w:r w:rsidRPr="002601AE">
        <w:rPr>
          <w:lang w:val="ru-RU"/>
        </w:rPr>
        <w:t>เหล่านี้มอบให้ผมช่างมากมายเหลือเกิน</w:t>
      </w:r>
      <w:r w:rsidRPr="00400B33">
        <w:t xml:space="preserve">! </w:t>
      </w:r>
      <w:r w:rsidRPr="002601AE">
        <w:rPr>
          <w:lang w:val="ru-RU"/>
        </w:rPr>
        <w:t>พวกเธอเหมือนเทวดาตัวน้อย</w:t>
      </w:r>
      <w:r w:rsidRPr="00400B33">
        <w:t xml:space="preserve"> </w:t>
      </w:r>
      <w:r w:rsidRPr="002601AE">
        <w:rPr>
          <w:lang w:val="ru-RU"/>
        </w:rPr>
        <w:t>นั่งเคียงข้างกัน</w:t>
      </w:r>
      <w:r w:rsidRPr="00400B33">
        <w:t xml:space="preserve"> </w:t>
      </w:r>
      <w:r w:rsidRPr="002601AE">
        <w:rPr>
          <w:lang w:val="ru-RU"/>
        </w:rPr>
        <w:t>และใช้ชายกระโปรงคลุมหัวเข่า</w:t>
      </w:r>
      <w:r w:rsidRPr="00400B33">
        <w:t xml:space="preserve"> </w:t>
      </w:r>
      <w:r w:rsidRPr="002601AE">
        <w:rPr>
          <w:lang w:val="ru-RU"/>
        </w:rPr>
        <w:t>ความถ่อมตัวและความเคารพที่พวกเธอแสดงออกมานั้นช่างน่าประทับใจ</w:t>
      </w:r>
      <w:r w:rsidRPr="00400B33">
        <w:t xml:space="preserve">! </w:t>
      </w:r>
      <w:r w:rsidRPr="002601AE">
        <w:rPr>
          <w:lang w:val="ru-RU"/>
        </w:rPr>
        <w:t>และทั้งหมดนี้เกิดจากที่พวกเธอได้เห็นพฤติกรรมของพ่อแม่</w:t>
      </w:r>
      <w:r w:rsidRPr="00400B33">
        <w:t xml:space="preserve"> </w:t>
      </w:r>
      <w:r w:rsidRPr="002601AE">
        <w:rPr>
          <w:lang w:val="ru-RU"/>
        </w:rPr>
        <w:t>เมื่อเห็นพ่อแม่รักและเคารพกัน</w:t>
      </w:r>
      <w:r w:rsidRPr="00400B33">
        <w:t xml:space="preserve"> </w:t>
      </w:r>
      <w:r w:rsidRPr="002601AE">
        <w:rPr>
          <w:lang w:val="ru-RU"/>
        </w:rPr>
        <w:t>ประพฤติตนอย่างระมัดระวัง</w:t>
      </w:r>
      <w:r w:rsidRPr="00400B33">
        <w:t xml:space="preserve"> </w:t>
      </w:r>
      <w:r w:rsidRPr="002601AE">
        <w:rPr>
          <w:lang w:val="ru-RU"/>
        </w:rPr>
        <w:t>อธิษฐาน</w:t>
      </w:r>
      <w:r w:rsidRPr="00400B33">
        <w:t xml:space="preserve"> </w:t>
      </w:r>
      <w:r w:rsidRPr="002601AE">
        <w:rPr>
          <w:lang w:val="ru-RU"/>
        </w:rPr>
        <w:t>และทำสิ่งต่าง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เช่นนี้</w:t>
      </w:r>
      <w:r w:rsidRPr="00400B33">
        <w:t xml:space="preserve"> </w:t>
      </w:r>
      <w:r w:rsidRPr="002601AE">
        <w:rPr>
          <w:lang w:val="ru-RU"/>
        </w:rPr>
        <w:t>เด็ก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จึงซึมซับสิ่งเหล่านี้ไว้ในจิตวิญญาณของพวกเธอ</w:t>
      </w:r>
      <w:r w:rsidRPr="00400B33">
        <w:t xml:space="preserve"> </w:t>
      </w:r>
      <w:r w:rsidRPr="002601AE">
        <w:rPr>
          <w:lang w:val="ru-RU"/>
        </w:rPr>
        <w:t>นั่นคือเหตุผลที่ฉันกล่าวว่า</w:t>
      </w:r>
      <w:r w:rsidRPr="00400B33">
        <w:t xml:space="preserve"> </w:t>
      </w:r>
      <w:r w:rsidRPr="002601AE">
        <w:rPr>
          <w:lang w:val="ru-RU"/>
        </w:rPr>
        <w:t>หากพ่อแม่ถ่ายทอดความศรัทธาอันบริสุทธิ์ให้แก่ลูก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นั่นจะเป็นมรดกที่ดีที่สุดที่พวกเขาสามารถทิ้งไว้ให้ลูกได้</w:t>
      </w:r>
      <w:r w:rsidRPr="00400B33">
        <w:t xml:space="preserve"> </w:t>
      </w:r>
    </w:p>
    <w:p w14:paraId="038BFA2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ถ้าเพียงแต่คุณได้เห็นเด็กหญิงตัวน้อยที่ฉันพบในออสเตรเลีย</w:t>
      </w:r>
      <w:r w:rsidRPr="00400B33">
        <w:t xml:space="preserve">! </w:t>
      </w:r>
      <w:r w:rsidRPr="002601AE">
        <w:rPr>
          <w:lang w:val="ru-RU"/>
        </w:rPr>
        <w:t>เธอมีนิสัยใจคอที่นอบนุญเพียงใด</w:t>
      </w:r>
      <w:r w:rsidRPr="00400B33">
        <w:t xml:space="preserve">! </w:t>
      </w:r>
      <w:r w:rsidRPr="002601AE">
        <w:rPr>
          <w:lang w:val="ru-RU"/>
        </w:rPr>
        <w:t>เราเดินทางถึงแคนเบอร์ราแล้ว</w:t>
      </w:r>
      <w:r w:rsidRPr="00400B33">
        <w:t xml:space="preserve"> </w:t>
      </w:r>
      <w:r w:rsidRPr="002601AE">
        <w:rPr>
          <w:lang w:val="ru-RU"/>
        </w:rPr>
        <w:t>หลังจากรับแขกสองคนสุดท้าย</w:t>
      </w:r>
      <w:r w:rsidRPr="00400B33">
        <w:t xml:space="preserve"> </w:t>
      </w:r>
      <w:r w:rsidRPr="002601AE">
        <w:rPr>
          <w:lang w:val="ru-RU"/>
        </w:rPr>
        <w:t>ที่มาเยี่ยมฉัน</w:t>
      </w:r>
      <w:r w:rsidRPr="00400B33">
        <w:t xml:space="preserve"> </w:t>
      </w:r>
      <w:r w:rsidRPr="002601AE">
        <w:rPr>
          <w:lang w:val="ru-RU"/>
        </w:rPr>
        <w:t>ฉันกำลังจะออกไป</w:t>
      </w:r>
      <w:r w:rsidRPr="00400B33">
        <w:t xml:space="preserve"> </w:t>
      </w:r>
      <w:r w:rsidRPr="002601AE">
        <w:rPr>
          <w:lang w:val="ru-RU"/>
        </w:rPr>
        <w:t>ฉันเงยหน้าขึ้นเห็นรถคันหนึ่งจอดลง</w:t>
      </w:r>
      <w:r w:rsidRPr="00400B33">
        <w:t xml:space="preserve"> </w:t>
      </w:r>
      <w:r w:rsidRPr="002601AE">
        <w:rPr>
          <w:lang w:val="ru-RU"/>
        </w:rPr>
        <w:t>และมีคู่สามีภรรยาเดินลงจากรถพร้อมกับลูกสาวตัวน้อยของพวกเขา</w:t>
      </w:r>
      <w:r w:rsidRPr="00400B33">
        <w:t xml:space="preserve"> “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เรา</w:t>
      </w:r>
      <w:r>
        <w:rPr>
          <w:lang w:val="ru-RU"/>
        </w:rPr>
        <w:t>จับตัวคุณได้เสียที</w:t>
      </w:r>
      <w:r w:rsidRPr="00400B33">
        <w:t xml:space="preserve">” </w:t>
      </w:r>
      <w:r w:rsidRPr="002601AE">
        <w:rPr>
          <w:lang w:val="ru-RU"/>
        </w:rPr>
        <w:t>พวกเขาพูด</w:t>
      </w:r>
      <w:r w:rsidRPr="00400B33">
        <w:t xml:space="preserve"> “</w:t>
      </w:r>
      <w:r w:rsidRPr="002601AE">
        <w:rPr>
          <w:lang w:val="ru-RU"/>
        </w:rPr>
        <w:t>ใช่</w:t>
      </w:r>
      <w:r w:rsidRPr="00400B33">
        <w:t xml:space="preserve">” </w:t>
      </w:r>
      <w:r w:rsidRPr="002601AE">
        <w:rPr>
          <w:lang w:val="ru-RU"/>
        </w:rPr>
        <w:t>ฉันตอบ</w:t>
      </w:r>
      <w:r w:rsidRPr="00400B33">
        <w:t xml:space="preserve"> “</w:t>
      </w:r>
      <w:r w:rsidRPr="002601AE">
        <w:rPr>
          <w:lang w:val="ru-RU"/>
        </w:rPr>
        <w:t>เรากำลังจะ</w:t>
      </w:r>
      <w:r>
        <w:rPr>
          <w:lang w:val="ru-RU"/>
        </w:rPr>
        <w:t>ออกไปพอดี</w:t>
      </w:r>
      <w:r w:rsidRPr="00400B33">
        <w:t>” “</w:t>
      </w:r>
      <w:r w:rsidRPr="002601AE">
        <w:rPr>
          <w:lang w:val="ru-RU"/>
        </w:rPr>
        <w:t>เกโรนดา</w:t>
      </w:r>
      <w:r w:rsidRPr="00400B33">
        <w:t xml:space="preserve">” </w:t>
      </w:r>
      <w:r w:rsidRPr="002601AE">
        <w:rPr>
          <w:lang w:val="ru-RU"/>
        </w:rPr>
        <w:t>สามีพูดต่อ</w:t>
      </w:r>
      <w:r w:rsidRPr="00400B33">
        <w:t xml:space="preserve"> “</w:t>
      </w:r>
      <w:r w:rsidRPr="002601AE">
        <w:rPr>
          <w:lang w:val="ru-RU"/>
        </w:rPr>
        <w:t>ไม่ต้องมาพบผมหรอก</w:t>
      </w:r>
      <w:r w:rsidRPr="00400B33">
        <w:t xml:space="preserve"> </w:t>
      </w:r>
      <w:r w:rsidRPr="002601AE">
        <w:rPr>
          <w:lang w:val="ru-RU"/>
        </w:rPr>
        <w:t>ไม่เป็นปัญหาอะไรเลย</w:t>
      </w:r>
      <w:r w:rsidRPr="00400B33">
        <w:t xml:space="preserve"> </w:t>
      </w:r>
      <w:r w:rsidRPr="002601AE">
        <w:rPr>
          <w:lang w:val="ru-RU"/>
        </w:rPr>
        <w:t>ให้ภรรยาผมใช้เวลาของคุณสักหน่อย</w:t>
      </w:r>
      <w:r w:rsidRPr="00400B33">
        <w:t xml:space="preserve"> </w:t>
      </w:r>
      <w:r w:rsidRPr="002601AE">
        <w:rPr>
          <w:lang w:val="ru-RU"/>
        </w:rPr>
        <w:t>เพื่อไม่ให้เธอเสียใจ</w:t>
      </w:r>
      <w:r w:rsidRPr="00400B33">
        <w:t xml:space="preserve"> “</w:t>
      </w:r>
      <w:r w:rsidRPr="002601AE">
        <w:rPr>
          <w:lang w:val="ru-RU"/>
        </w:rPr>
        <w:t>เธอเป็นคนที่มี</w:t>
      </w:r>
      <w:r>
        <w:rPr>
          <w:lang w:val="ru-RU"/>
        </w:rPr>
        <w:t>จิตใจอ่อนไหวมากนะ</w:t>
      </w:r>
      <w:r w:rsidRPr="00400B33">
        <w:t xml:space="preserve">” </w:t>
      </w:r>
      <w:r w:rsidRPr="002601AE">
        <w:rPr>
          <w:lang w:val="ru-RU"/>
        </w:rPr>
        <w:t>เราเดินไปด้านข้างกับภรรยาของเขาเพื่อให้เธอได้บอกสิ่งที่อยากบอกกับฉัน</w:t>
      </w:r>
      <w:r w:rsidRPr="00400B33">
        <w:t xml:space="preserve"> </w:t>
      </w:r>
      <w:r w:rsidRPr="002601AE">
        <w:rPr>
          <w:lang w:val="ru-RU"/>
        </w:rPr>
        <w:t>ลูกสาวตัวน้อยเริ่มวิ่งตามเธอไป</w:t>
      </w:r>
      <w:r w:rsidRPr="00400B33">
        <w:t xml:space="preserve"> “</w:t>
      </w:r>
      <w:r w:rsidRPr="002601AE">
        <w:rPr>
          <w:lang w:val="ru-RU"/>
        </w:rPr>
        <w:t>อยู่ที่นี่นะ</w:t>
      </w:r>
      <w:r w:rsidRPr="00400B33">
        <w:t xml:space="preserve">” </w:t>
      </w:r>
      <w:r w:rsidRPr="002601AE">
        <w:rPr>
          <w:lang w:val="ru-RU"/>
        </w:rPr>
        <w:t>ฉันพูดกับเด็กหญิง</w:t>
      </w:r>
      <w:r w:rsidRPr="00400B33">
        <w:t xml:space="preserve"> “</w:t>
      </w:r>
      <w:r w:rsidRPr="002601AE">
        <w:rPr>
          <w:lang w:val="ru-RU"/>
        </w:rPr>
        <w:t>แม่จะกลับมาเร็วๆ</w:t>
      </w:r>
      <w:r w:rsidRPr="00400B33">
        <w:t xml:space="preserve"> </w:t>
      </w:r>
      <w:r>
        <w:rPr>
          <w:lang w:val="ru-RU"/>
        </w:rPr>
        <w:t>นี้</w:t>
      </w:r>
      <w:r w:rsidRPr="00400B33">
        <w:t>” “</w:t>
      </w:r>
      <w:r w:rsidRPr="002601AE">
        <w:rPr>
          <w:lang w:val="ru-RU"/>
        </w:rPr>
        <w:t>คุณมีแม่ไหมคะ</w:t>
      </w:r>
      <w:r w:rsidRPr="00400B33">
        <w:t xml:space="preserve">?” </w:t>
      </w:r>
      <w:r w:rsidRPr="002601AE">
        <w:rPr>
          <w:lang w:val="ru-RU"/>
        </w:rPr>
        <w:t>เธอถามฉัน</w:t>
      </w:r>
      <w:r w:rsidRPr="00400B33">
        <w:t xml:space="preserve"> “</w:t>
      </w:r>
      <w:r>
        <w:rPr>
          <w:lang w:val="ru-RU"/>
        </w:rPr>
        <w:t>ไม่มี</w:t>
      </w:r>
      <w:r w:rsidRPr="00400B33">
        <w:t xml:space="preserve">” </w:t>
      </w:r>
      <w:r w:rsidRPr="002601AE">
        <w:rPr>
          <w:lang w:val="ru-RU"/>
        </w:rPr>
        <w:t>ฉันตอบ</w:t>
      </w:r>
      <w:r w:rsidRPr="00400B33">
        <w:t xml:space="preserve"> </w:t>
      </w:r>
      <w:r w:rsidRPr="002601AE">
        <w:rPr>
          <w:lang w:val="ru-RU"/>
        </w:rPr>
        <w:t>ผมเห็นน้ำตาแวววาวในตาเธอ</w:t>
      </w:r>
      <w:r w:rsidRPr="00400B33">
        <w:t xml:space="preserve"> “</w:t>
      </w:r>
      <w:r w:rsidRPr="002601AE">
        <w:rPr>
          <w:lang w:val="ru-RU"/>
        </w:rPr>
        <w:t>คุณอยากให้ผมให้แม่ผมกับคุณไหมครับ</w:t>
      </w:r>
      <w:r w:rsidRPr="00400B33">
        <w:t xml:space="preserve">?” </w:t>
      </w:r>
      <w:r w:rsidRPr="002601AE">
        <w:rPr>
          <w:lang w:val="ru-RU"/>
        </w:rPr>
        <w:t>เธอถาม</w:t>
      </w:r>
      <w:r w:rsidRPr="00400B33">
        <w:t xml:space="preserve"> </w:t>
      </w:r>
      <w:r w:rsidRPr="002601AE">
        <w:rPr>
          <w:lang w:val="ru-RU"/>
        </w:rPr>
        <w:t>แล้วผมก็ถามเธอกลับ</w:t>
      </w:r>
      <w:r w:rsidRPr="00400B33">
        <w:t xml:space="preserve"> “</w:t>
      </w:r>
      <w:r w:rsidRPr="002601AE">
        <w:rPr>
          <w:lang w:val="ru-RU"/>
        </w:rPr>
        <w:t>คุณมีคุณปู่ไหมครับ</w:t>
      </w:r>
      <w:r w:rsidRPr="00400B33">
        <w:t>?” “</w:t>
      </w:r>
      <w:r>
        <w:rPr>
          <w:lang w:val="ru-RU"/>
        </w:rPr>
        <w:t>ไม่มีครับ</w:t>
      </w:r>
      <w:r w:rsidRPr="00400B33">
        <w:t xml:space="preserve">” </w:t>
      </w:r>
      <w:r w:rsidRPr="002601AE">
        <w:rPr>
          <w:lang w:val="ru-RU"/>
        </w:rPr>
        <w:t>เธอตอบ</w:t>
      </w:r>
      <w:r w:rsidRPr="00400B33">
        <w:t xml:space="preserve"> “</w:t>
      </w:r>
      <w:r w:rsidRPr="002601AE">
        <w:rPr>
          <w:lang w:val="ru-RU"/>
        </w:rPr>
        <w:t>เธออยากมีคุณปู่ไหม</w:t>
      </w:r>
      <w:r w:rsidRPr="00400B33">
        <w:t>?” “</w:t>
      </w:r>
      <w:r w:rsidRPr="002601AE">
        <w:rPr>
          <w:lang w:val="ru-RU"/>
        </w:rPr>
        <w:t>อยากค่ะ</w:t>
      </w:r>
      <w:r w:rsidRPr="00400B33">
        <w:t xml:space="preserve"> </w:t>
      </w:r>
      <w:r w:rsidRPr="002601AE">
        <w:rPr>
          <w:lang w:val="ru-RU"/>
        </w:rPr>
        <w:t>อยากค่ะ</w:t>
      </w:r>
      <w:r w:rsidRPr="00400B33">
        <w:t xml:space="preserve">” </w:t>
      </w:r>
      <w:r w:rsidRPr="002601AE">
        <w:rPr>
          <w:lang w:val="ru-RU"/>
        </w:rPr>
        <w:t>เธอตอบอย่างมีความสุข</w:t>
      </w:r>
      <w:r w:rsidRPr="00400B33">
        <w:t xml:space="preserve"> “</w:t>
      </w:r>
      <w:r w:rsidRPr="002601AE">
        <w:rPr>
          <w:lang w:val="ru-RU"/>
        </w:rPr>
        <w:t>คุณปู่จะมาอยู่กับเรา</w:t>
      </w:r>
      <w:r w:rsidRPr="00400B33">
        <w:t xml:space="preserve"> </w:t>
      </w:r>
      <w:r w:rsidRPr="002601AE">
        <w:rPr>
          <w:lang w:val="ru-RU"/>
        </w:rPr>
        <w:t>หรืออยากให้เราไปอยู่กับคุณ</w:t>
      </w:r>
      <w:r w:rsidRPr="00400B33">
        <w:t xml:space="preserve">? </w:t>
      </w:r>
      <w:r w:rsidRPr="002601AE">
        <w:rPr>
          <w:lang w:val="ru-RU"/>
        </w:rPr>
        <w:t>ตามที่คุณชอบเลย</w:t>
      </w:r>
      <w:r w:rsidRPr="00400B33">
        <w:t xml:space="preserve">!” </w:t>
      </w:r>
      <w:r w:rsidRPr="002601AE">
        <w:rPr>
          <w:lang w:val="ru-RU"/>
        </w:rPr>
        <w:t>ช่างมีน้ำใจสูงส่งอะไรเช่นนี้</w:t>
      </w:r>
      <w:r w:rsidRPr="00400B33">
        <w:t xml:space="preserve">! </w:t>
      </w:r>
      <w:r w:rsidRPr="002601AE">
        <w:rPr>
          <w:lang w:val="ru-RU"/>
        </w:rPr>
        <w:t>เด็กน้อยที่เสนอแม่ของตัวเองให้คนอื่น</w:t>
      </w:r>
      <w:r w:rsidRPr="00400B33">
        <w:t xml:space="preserve">! </w:t>
      </w:r>
      <w:r w:rsidRPr="002601AE">
        <w:rPr>
          <w:lang w:val="ru-RU"/>
        </w:rPr>
        <w:t>ลองดูสิ</w:t>
      </w:r>
      <w:r w:rsidRPr="00400B33">
        <w:t xml:space="preserve">: </w:t>
      </w:r>
      <w:r w:rsidRPr="002601AE">
        <w:rPr>
          <w:lang w:val="ru-RU"/>
        </w:rPr>
        <w:t>เธอเรียนรู้สิ่งนี้จากพ่อแม่ของเธอ</w:t>
      </w:r>
      <w:r w:rsidRPr="00400B33">
        <w:t xml:space="preserve"> </w:t>
      </w:r>
      <w:r w:rsidRPr="002601AE">
        <w:rPr>
          <w:lang w:val="ru-RU"/>
        </w:rPr>
        <w:lastRenderedPageBreak/>
        <w:t>พ่อของเธอเป็นชายผู้มีจิตใจสูงส่ง</w:t>
      </w:r>
      <w:r w:rsidRPr="00400B33">
        <w:t xml:space="preserve"> </w:t>
      </w:r>
      <w:r w:rsidRPr="002601AE">
        <w:rPr>
          <w:lang w:val="ru-RU"/>
        </w:rPr>
        <w:t>ฉันกอดเขา</w:t>
      </w:r>
      <w:r w:rsidRPr="00400B33">
        <w:t xml:space="preserve"> </w:t>
      </w:r>
      <w:r w:rsidRPr="002601AE">
        <w:rPr>
          <w:lang w:val="ru-RU"/>
        </w:rPr>
        <w:t>จูบเขา</w:t>
      </w:r>
      <w:r w:rsidRPr="00400B33">
        <w:t xml:space="preserve"> </w:t>
      </w:r>
      <w:r w:rsidRPr="002601AE">
        <w:rPr>
          <w:lang w:val="ru-RU"/>
        </w:rPr>
        <w:t>และแสดงความยินดีกับเขาที่มีลูกสาวที่น่ารักเช่นนี้</w:t>
      </w:r>
      <w:r w:rsidRPr="00400B33">
        <w:t xml:space="preserve"> </w:t>
      </w:r>
      <w:r w:rsidRPr="002601AE">
        <w:rPr>
          <w:lang w:val="ru-RU"/>
        </w:rPr>
        <w:t>ฉันได้อวยพรเขาไปมากมายเพียงใด</w:t>
      </w:r>
      <w:r w:rsidRPr="00400B33">
        <w:t xml:space="preserve">! </w:t>
      </w:r>
    </w:p>
    <w:p w14:paraId="2C08C2A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คนแบบนี้สามารถทำให้แม้แต่คนที่มีใจแข็งที่สุดก็ต้องน้ำตาไหล</w:t>
      </w:r>
      <w:r w:rsidRPr="00400B33">
        <w:t xml:space="preserve"> — </w:t>
      </w:r>
      <w:r w:rsidRPr="002601AE">
        <w:rPr>
          <w:lang w:val="ru-RU"/>
        </w:rPr>
        <w:t>ยิ่งไปกว่านั้นคือพระเจ้า</w:t>
      </w:r>
      <w:r w:rsidRPr="00400B33">
        <w:t xml:space="preserve">! </w:t>
      </w:r>
    </w:p>
    <w:p w14:paraId="67202648" w14:textId="77777777" w:rsidR="00EF488A" w:rsidRPr="00400B33" w:rsidRDefault="00EF488A" w:rsidP="00B87D11"/>
    <w:p w14:paraId="5769790A" w14:textId="77777777" w:rsidR="00EF488A" w:rsidRPr="00400B33" w:rsidRDefault="00000000" w:rsidP="00B87D11">
      <w:pPr>
        <w:pStyle w:val="Heading4"/>
      </w:pPr>
      <w:bookmarkStart w:id="117" w:name="_Toc196932412"/>
      <w:bookmarkStart w:id="118" w:name="_Toc196932956"/>
      <w:bookmarkStart w:id="119" w:name="_Toc242097253"/>
      <w:r w:rsidRPr="002601AE">
        <w:rPr>
          <w:lang w:val="ru-RU"/>
        </w:rPr>
        <w:t>ในบ้านของพ่อแม่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ควรได้รับการดูแลด้วยความอ่อนโยนและความรักอย่างเต็มที่</w:t>
      </w:r>
      <w:bookmarkEnd w:id="117"/>
      <w:bookmarkEnd w:id="118"/>
      <w:bookmarkEnd w:id="119"/>
    </w:p>
    <w:p w14:paraId="0455492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เด็กต้องการความรักและความอ่อนโยนอย่างเต็มที่</w:t>
      </w:r>
      <w:r w:rsidRPr="00400B33">
        <w:t xml:space="preserve"> </w:t>
      </w:r>
      <w:r w:rsidRPr="002601AE">
        <w:rPr>
          <w:lang w:val="ru-RU"/>
        </w:rPr>
        <w:t>รวมถึงการให้คำแนะนำอย่างเพียงพอด้วย</w:t>
      </w:r>
      <w:r w:rsidRPr="00400B33">
        <w:t xml:space="preserve"> </w:t>
      </w:r>
      <w:r w:rsidRPr="002601AE">
        <w:rPr>
          <w:lang w:val="ru-RU"/>
        </w:rPr>
        <w:t>พวกเขาต้องการให้คุณนั่งข้างๆ</w:t>
      </w:r>
      <w:r w:rsidRPr="00400B33">
        <w:t xml:space="preserve"> </w:t>
      </w:r>
      <w:r w:rsidRPr="002601AE">
        <w:rPr>
          <w:lang w:val="ru-RU"/>
        </w:rPr>
        <w:t>พวกเขา</w:t>
      </w:r>
      <w:r w:rsidRPr="00400B33">
        <w:t xml:space="preserve"> </w:t>
      </w:r>
      <w:r w:rsidRPr="002601AE">
        <w:rPr>
          <w:lang w:val="ru-RU"/>
        </w:rPr>
        <w:t>ต้องการเล่าเรื่องปัญหาให้ฟัง</w:t>
      </w:r>
      <w:r w:rsidRPr="00400B33">
        <w:t xml:space="preserve"> </w:t>
      </w:r>
      <w:r w:rsidRPr="002601AE">
        <w:rPr>
          <w:lang w:val="ru-RU"/>
        </w:rPr>
        <w:t>และต้องการให้คุณลูบและจูบพวกเขาอย่างอ่อนโยน</w:t>
      </w:r>
      <w:r w:rsidRPr="00400B33">
        <w:t xml:space="preserve"> </w:t>
      </w:r>
      <w:r w:rsidRPr="002601AE">
        <w:rPr>
          <w:lang w:val="ru-RU"/>
        </w:rPr>
        <w:t>เมื่อเด็กน้อยรู้สึกกระสับกระส่ายและไม่สงบใจ</w:t>
      </w:r>
      <w:r w:rsidRPr="00400B33">
        <w:t xml:space="preserve"> </w:t>
      </w:r>
      <w:r w:rsidRPr="002601AE">
        <w:rPr>
          <w:lang w:val="ru-RU"/>
        </w:rPr>
        <w:t>แม่ควรอุ้มเขาไว้</w:t>
      </w:r>
      <w:r w:rsidRPr="00400B33">
        <w:t xml:space="preserve"> </w:t>
      </w:r>
      <w:r w:rsidRPr="002601AE">
        <w:rPr>
          <w:lang w:val="ru-RU"/>
        </w:rPr>
        <w:t>กอดเขา</w:t>
      </w:r>
      <w:r w:rsidRPr="00400B33">
        <w:t xml:space="preserve"> </w:t>
      </w:r>
      <w:r w:rsidRPr="002601AE">
        <w:rPr>
          <w:lang w:val="ru-RU"/>
        </w:rPr>
        <w:t>และจูบเขา</w:t>
      </w:r>
      <w:r w:rsidRPr="00400B33">
        <w:t xml:space="preserve"> </w:t>
      </w:r>
      <w:r w:rsidRPr="002601AE">
        <w:rPr>
          <w:lang w:val="ru-RU"/>
        </w:rPr>
        <w:t>เพื่อให้เขาสงบลงและรู้สึกสบายใจ</w:t>
      </w:r>
      <w:r w:rsidRPr="00400B33">
        <w:t xml:space="preserve"> </w:t>
      </w:r>
      <w:r w:rsidRPr="002601AE">
        <w:rPr>
          <w:lang w:val="ru-RU"/>
        </w:rPr>
        <w:t>หากเมื่อยังเป็นเด็ก</w:t>
      </w:r>
      <w:r w:rsidRPr="00400B33">
        <w:t xml:space="preserve"> </w:t>
      </w:r>
      <w:r w:rsidRPr="002601AE">
        <w:rPr>
          <w:lang w:val="ru-RU"/>
        </w:rPr>
        <w:t>คนนั้นได้รับการดูแลด้วยความอ่อนโยนและความรักอย่างเต็มที่</w:t>
      </w:r>
      <w:r w:rsidRPr="00400B33">
        <w:t xml:space="preserve"> </w:t>
      </w:r>
      <w:r w:rsidRPr="002601AE">
        <w:rPr>
          <w:lang w:val="ru-RU"/>
        </w:rPr>
        <w:t>เขาหรือเธอจะมีพลังในภายหลังเพื่อก้าวผ่านปัญหาต่าง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ที่จะต้องเผชิญในชีวิต</w:t>
      </w:r>
      <w:r w:rsidRPr="00400B33">
        <w:t xml:space="preserve"> </w:t>
      </w:r>
    </w:p>
    <w:p w14:paraId="56E432C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ในปัจจุบันนี้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ส่วนใหญ่ได้พบพ่อแม่เพียงช่วงเวลาสั้นๆ</w:t>
      </w:r>
      <w:r w:rsidRPr="00400B33">
        <w:t xml:space="preserve"> </w:t>
      </w:r>
      <w:r w:rsidRPr="002601AE">
        <w:rPr>
          <w:lang w:val="ru-RU"/>
        </w:rPr>
        <w:t>เท่านั้น</w:t>
      </w:r>
      <w:r w:rsidRPr="00400B33">
        <w:t xml:space="preserve"> </w:t>
      </w:r>
      <w:r w:rsidRPr="002601AE">
        <w:rPr>
          <w:lang w:val="ru-RU"/>
        </w:rPr>
        <w:t>คือในช่วงเย็น</w:t>
      </w:r>
      <w:r w:rsidRPr="00400B33">
        <w:t xml:space="preserve"> — </w:t>
      </w:r>
      <w:r w:rsidRPr="002601AE">
        <w:rPr>
          <w:lang w:val="ru-RU"/>
        </w:rPr>
        <w:t>และไม่ได้รับความรักเพียงพอ</w:t>
      </w:r>
      <w:r w:rsidRPr="00400B33">
        <w:t xml:space="preserve"> </w:t>
      </w:r>
      <w:r w:rsidRPr="002601AE">
        <w:rPr>
          <w:lang w:val="ru-RU"/>
        </w:rPr>
        <w:t>พ่อแม่หลายคน</w:t>
      </w:r>
      <w:r w:rsidRPr="00400B33">
        <w:t xml:space="preserve"> </w:t>
      </w:r>
      <w:r w:rsidRPr="002601AE">
        <w:rPr>
          <w:lang w:val="ru-RU"/>
        </w:rPr>
        <w:t>ซึ่งทำงานเป็นครูหรือแพทย์</w:t>
      </w:r>
      <w:r w:rsidRPr="00400B33">
        <w:t xml:space="preserve"> </w:t>
      </w:r>
      <w:r w:rsidRPr="002601AE">
        <w:rPr>
          <w:lang w:val="ru-RU"/>
        </w:rPr>
        <w:t>ต้องดูแลเด็กๆ</w:t>
      </w:r>
      <w:r w:rsidRPr="00400B33">
        <w:t xml:space="preserve"> </w:t>
      </w:r>
      <w:r w:rsidRPr="002601AE">
        <w:rPr>
          <w:lang w:val="ru-RU"/>
        </w:rPr>
        <w:t>ที่โรงเรียนหรือที่ทำงาน</w:t>
      </w:r>
      <w:r w:rsidRPr="00400B33">
        <w:t xml:space="preserve"> </w:t>
      </w:r>
      <w:r w:rsidRPr="002601AE">
        <w:rPr>
          <w:lang w:val="ru-RU"/>
        </w:rPr>
        <w:t>พวกเขาให้ความรักแก่ลูกของคนอื่น</w:t>
      </w:r>
      <w:r w:rsidRPr="00400B33">
        <w:t xml:space="preserve"> </w:t>
      </w:r>
      <w:r w:rsidRPr="002601AE">
        <w:rPr>
          <w:lang w:val="ru-RU"/>
        </w:rPr>
        <w:t>และเมื่อกลับถึงบ้านแล้ว</w:t>
      </w:r>
      <w:r w:rsidRPr="00400B33">
        <w:t xml:space="preserve"> </w:t>
      </w:r>
      <w:r w:rsidRPr="002601AE">
        <w:rPr>
          <w:lang w:val="ru-RU"/>
        </w:rPr>
        <w:t>ก็ไม่เหลือความรักใดๆ</w:t>
      </w:r>
      <w:r w:rsidRPr="00400B33">
        <w:t xml:space="preserve"> </w:t>
      </w:r>
      <w:r w:rsidRPr="002601AE">
        <w:rPr>
          <w:lang w:val="ru-RU"/>
        </w:rPr>
        <w:t>สำหรับลูกของตัวเองอีกแล้ว</w:t>
      </w:r>
      <w:r w:rsidRPr="00400B33">
        <w:t xml:space="preserve"> </w:t>
      </w:r>
      <w:r w:rsidRPr="002601AE">
        <w:rPr>
          <w:lang w:val="ru-RU"/>
        </w:rPr>
        <w:t>พวกเขากลับบ้านมาในสภาพที่เหนื่อยล้า</w:t>
      </w:r>
      <w:r w:rsidRPr="00400B33">
        <w:t xml:space="preserve"> </w:t>
      </w:r>
      <w:r w:rsidRPr="002601AE">
        <w:rPr>
          <w:lang w:val="ru-RU"/>
        </w:rPr>
        <w:t>พลังของพวกเขาถูกใช้จนหมดสิ้น</w:t>
      </w:r>
      <w:r w:rsidRPr="00400B33">
        <w:t xml:space="preserve"> </w:t>
      </w:r>
      <w:r w:rsidRPr="002601AE">
        <w:rPr>
          <w:lang w:val="ru-RU"/>
        </w:rPr>
        <w:t>พ่อทรุดตัวลงบนเก้าอี้รับแขก</w:t>
      </w:r>
      <w:r w:rsidRPr="00400B33">
        <w:t xml:space="preserve"> </w:t>
      </w:r>
      <w:r w:rsidRPr="002601AE">
        <w:rPr>
          <w:lang w:val="ru-RU"/>
        </w:rPr>
        <w:t>หยิบหนังสือพิมพ์มาอ่านข่าวล่าสุด</w:t>
      </w:r>
      <w:r w:rsidRPr="00400B33">
        <w:t xml:space="preserve"> </w:t>
      </w:r>
      <w:r w:rsidRPr="002601AE">
        <w:rPr>
          <w:lang w:val="ru-RU"/>
        </w:rPr>
        <w:t>และไม่สนใจลูกๆ</w:t>
      </w:r>
      <w:r w:rsidRPr="00400B33">
        <w:t xml:space="preserve"> </w:t>
      </w:r>
      <w:r w:rsidRPr="002601AE">
        <w:rPr>
          <w:lang w:val="ru-RU"/>
        </w:rPr>
        <w:t>ของตัวเองเลย</w:t>
      </w:r>
      <w:r w:rsidRPr="00400B33">
        <w:t xml:space="preserve"> </w:t>
      </w:r>
      <w:r w:rsidRPr="002601AE">
        <w:rPr>
          <w:lang w:val="ru-RU"/>
        </w:rPr>
        <w:t>เด็กน้อยคนหนึ่งมาซุกตัวกับพ่อ</w:t>
      </w:r>
      <w:r w:rsidRPr="00400B33">
        <w:t xml:space="preserve"> </w:t>
      </w:r>
      <w:r w:rsidRPr="002601AE">
        <w:rPr>
          <w:lang w:val="ru-RU"/>
        </w:rPr>
        <w:t>หวังว่าพ่อจะพูดกับเขาหรือลูบหัวเขา</w:t>
      </w:r>
      <w:r w:rsidRPr="00400B33">
        <w:t xml:space="preserve"> </w:t>
      </w:r>
      <w:r w:rsidRPr="002601AE">
        <w:rPr>
          <w:lang w:val="ru-RU"/>
        </w:rPr>
        <w:t>แต่พ่อกลับผลักเด็กนั้นออกไป</w:t>
      </w:r>
      <w:r w:rsidRPr="00400B33">
        <w:t xml:space="preserve"> </w:t>
      </w:r>
      <w:r w:rsidRPr="002601AE">
        <w:rPr>
          <w:lang w:val="ru-RU"/>
        </w:rPr>
        <w:t>ส่วนแม่ก็รีบไปครัวเพื่อเตรียมอาหารเย็น</w:t>
      </w:r>
      <w:r w:rsidRPr="00400B33">
        <w:t xml:space="preserve"> </w:t>
      </w:r>
      <w:r w:rsidRPr="002601AE">
        <w:rPr>
          <w:lang w:val="ru-RU"/>
        </w:rPr>
        <w:t>เธอเองก็ไม่มีเวลาที่จะอยู่กับลูกๆ</w:t>
      </w:r>
      <w:r w:rsidRPr="00400B33">
        <w:t xml:space="preserve"> </w:t>
      </w:r>
      <w:r w:rsidRPr="002601AE">
        <w:rPr>
          <w:lang w:val="ru-RU"/>
        </w:rPr>
        <w:t>และผลก็คือ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ที่น่าสงสารเหล่านี้เติบโตขึ้นโดยขาดความรัก</w:t>
      </w:r>
      <w:r w:rsidRPr="00400B33">
        <w:t xml:space="preserve"> </w:t>
      </w:r>
      <w:r w:rsidRPr="002601AE">
        <w:rPr>
          <w:lang w:val="ru-RU"/>
        </w:rPr>
        <w:t>ตัวอย่างอีกอย่าง</w:t>
      </w:r>
      <w:r w:rsidRPr="00400B33">
        <w:t xml:space="preserve">: </w:t>
      </w:r>
      <w:r w:rsidRPr="002601AE">
        <w:rPr>
          <w:lang w:val="ru-RU"/>
        </w:rPr>
        <w:t>บางเจ้าหน้าที่ทหาร</w:t>
      </w:r>
      <w:r w:rsidRPr="00400B33">
        <w:t xml:space="preserve"> </w:t>
      </w:r>
      <w:r w:rsidRPr="002601AE">
        <w:rPr>
          <w:lang w:val="ru-RU"/>
        </w:rPr>
        <w:t>ซึ่งคุ้นเคยกับการลงโทษทหารที่ฝ่าฝืนคำสั่งอย่างรุนแรง</w:t>
      </w:r>
      <w:r w:rsidRPr="00400B33">
        <w:t xml:space="preserve"> </w:t>
      </w:r>
      <w:r w:rsidRPr="002601AE">
        <w:rPr>
          <w:lang w:val="ru-RU"/>
        </w:rPr>
        <w:t>พยายามบังคับให้ครอบครัวของตนใช้ชีวิตตามกฎระเบียบวินัยทหาร</w:t>
      </w:r>
      <w:r w:rsidRPr="00400B33">
        <w:t xml:space="preserve"> </w:t>
      </w:r>
      <w:r w:rsidRPr="002601AE">
        <w:rPr>
          <w:lang w:val="ru-RU"/>
        </w:rPr>
        <w:t>พวกเขาอาจปฏิบัติต่อลูกๆ</w:t>
      </w:r>
      <w:r w:rsidRPr="00400B33">
        <w:t xml:space="preserve"> </w:t>
      </w:r>
      <w:r w:rsidRPr="002601AE">
        <w:rPr>
          <w:lang w:val="ru-RU"/>
        </w:rPr>
        <w:t>อย่างโหดร้าย</w:t>
      </w:r>
      <w:r w:rsidRPr="00400B33">
        <w:t xml:space="preserve"> </w:t>
      </w:r>
      <w:r w:rsidRPr="002601AE">
        <w:rPr>
          <w:lang w:val="ru-RU"/>
        </w:rPr>
        <w:t>และตีที่ท้ายทอยลูกเพียงเพราะเรื่องเล็กน้อย</w:t>
      </w:r>
      <w:r w:rsidRPr="00400B33">
        <w:t xml:space="preserve"> </w:t>
      </w:r>
      <w:r w:rsidRPr="002601AE">
        <w:rPr>
          <w:lang w:val="ru-RU"/>
        </w:rPr>
        <w:t>และพ่อแม่บางคนที่ทำงานในระบบยุติธรรมหรือหน่วยงานบังคับใช้กฎหมาย</w:t>
      </w:r>
      <w:r w:rsidRPr="00400B33">
        <w:t xml:space="preserve"> </w:t>
      </w:r>
      <w:r w:rsidRPr="002601AE">
        <w:rPr>
          <w:lang w:val="ru-RU"/>
        </w:rPr>
        <w:t>ก็จัด</w:t>
      </w:r>
      <w:r w:rsidRPr="00400B33">
        <w:t xml:space="preserve"> ‘</w:t>
      </w:r>
      <w:r>
        <w:rPr>
          <w:lang w:val="ru-RU"/>
        </w:rPr>
        <w:t>การพิจารณาคดี</w:t>
      </w:r>
      <w:r w:rsidRPr="00400B33">
        <w:t xml:space="preserve">’ </w:t>
      </w:r>
      <w:r w:rsidRPr="002601AE">
        <w:rPr>
          <w:lang w:val="ru-RU"/>
        </w:rPr>
        <w:t>ทั้งกระบวนการขึ้นที่บ้านสำหรับลูกๆ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เมื่อลูกๆ</w:t>
      </w:r>
      <w:r w:rsidRPr="00400B33">
        <w:t xml:space="preserve"> </w:t>
      </w:r>
      <w:r w:rsidRPr="002601AE">
        <w:rPr>
          <w:lang w:val="ru-RU"/>
        </w:rPr>
        <w:t>ประสบปัญหา</w:t>
      </w:r>
      <w:r w:rsidRPr="00400B33">
        <w:t xml:space="preserve"> </w:t>
      </w:r>
      <w:r w:rsidRPr="002601AE">
        <w:rPr>
          <w:lang w:val="ru-RU"/>
        </w:rPr>
        <w:t>ไม่มีพ่อแม่คนใดในจำนวนนี้ที่ปฏิบัติต่อลูกด้วยความอ่อนโยนและความรัก</w:t>
      </w:r>
      <w:r w:rsidRPr="00400B33">
        <w:t xml:space="preserve"> </w:t>
      </w:r>
      <w:r w:rsidRPr="002601AE">
        <w:rPr>
          <w:lang w:val="ru-RU"/>
        </w:rPr>
        <w:t>ซึ่งนี่คือเหตุผลที่ลูกๆ</w:t>
      </w:r>
      <w:r w:rsidRPr="00400B33">
        <w:t xml:space="preserve"> </w:t>
      </w:r>
      <w:r w:rsidRPr="002601AE">
        <w:rPr>
          <w:lang w:val="ru-RU"/>
        </w:rPr>
        <w:t>เหล่านั้นจึงเกิดปัญหาด้านสุขภาพจิตในเวลาต่อมา</w:t>
      </w:r>
      <w:r w:rsidRPr="00400B33">
        <w:t xml:space="preserve"> </w:t>
      </w:r>
    </w:p>
    <w:p w14:paraId="0B7E20A5" w14:textId="77777777" w:rsidR="00EF488A" w:rsidRPr="00400B33" w:rsidRDefault="00EF488A" w:rsidP="00B87D11"/>
    <w:p w14:paraId="00B70D92" w14:textId="77777777" w:rsidR="00EF488A" w:rsidRPr="00400B33" w:rsidRDefault="00000000" w:rsidP="00B87D11">
      <w:pPr>
        <w:pStyle w:val="Heading4"/>
      </w:pPr>
      <w:bookmarkStart w:id="120" w:name="_Toc196932413"/>
      <w:bookmarkStart w:id="121" w:name="_Toc196932957"/>
      <w:bookmarkStart w:id="122" w:name="_Toc242097254"/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ต้องทุกข์ทรมานอย่างไรเพราะพ่อแม่</w:t>
      </w:r>
      <w:bookmarkEnd w:id="120"/>
      <w:bookmarkEnd w:id="121"/>
      <w:bookmarkEnd w:id="122"/>
    </w:p>
    <w:p w14:paraId="0990534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มีแม่คนหนึ่งมาถามเราว่าเธอควรทำอย่างไร</w:t>
      </w:r>
      <w:r w:rsidRPr="00400B33">
        <w:t xml:space="preserve"> </w:t>
      </w:r>
      <w:r w:rsidRPr="002601AE">
        <w:rPr>
          <w:lang w:val="ru-RU"/>
        </w:rPr>
        <w:t>ลูกสาวของเธอกำลังดูหมิ่นพระแม่มารีผู้ศักดิ์สิทธิ์ที่สุด</w:t>
      </w:r>
      <w:r w:rsidRPr="00400B33">
        <w:t xml:space="preserve"> </w:t>
      </w:r>
    </w:p>
    <w:p w14:paraId="00D7E8A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ให้เธอหาคำตอบว่าความชั่วร้ายเริ่มต้นจากที่ไหน</w:t>
      </w:r>
      <w:r w:rsidRPr="00400B33">
        <w:t xml:space="preserve"> </w:t>
      </w:r>
      <w:r w:rsidRPr="002601AE">
        <w:rPr>
          <w:lang w:val="ru-RU"/>
        </w:rPr>
        <w:t>บางครั้ง</w:t>
      </w:r>
      <w:r w:rsidRPr="00400B33">
        <w:t xml:space="preserve"> </w:t>
      </w:r>
      <w:r w:rsidRPr="002601AE">
        <w:rPr>
          <w:lang w:val="ru-RU"/>
        </w:rPr>
        <w:t>ในกรณีเช่นนี้</w:t>
      </w:r>
      <w:r w:rsidRPr="00400B33">
        <w:t xml:space="preserve"> </w:t>
      </w:r>
      <w:r w:rsidRPr="002601AE">
        <w:rPr>
          <w:lang w:val="ru-RU"/>
        </w:rPr>
        <w:t>พ่อแม่คือผู้ต้องรับผิดชอบ</w:t>
      </w:r>
      <w:r w:rsidRPr="00400B33">
        <w:t xml:space="preserve"> </w:t>
      </w:r>
      <w:r w:rsidRPr="002601AE">
        <w:rPr>
          <w:lang w:val="ru-RU"/>
        </w:rPr>
        <w:t>ด้วยการประพฤติตัวไม่ดี</w:t>
      </w:r>
      <w:r w:rsidRPr="00400B33">
        <w:t xml:space="preserve"> </w:t>
      </w:r>
      <w:r w:rsidRPr="002601AE">
        <w:rPr>
          <w:lang w:val="ru-RU"/>
        </w:rPr>
        <w:t>พ่อแม่เองก็ทำร้ายลูกๆ</w:t>
      </w:r>
      <w:r w:rsidRPr="00400B33">
        <w:t xml:space="preserve"> </w:t>
      </w:r>
      <w:r w:rsidRPr="002601AE">
        <w:rPr>
          <w:lang w:val="ru-RU"/>
        </w:rPr>
        <w:t>ของตน</w:t>
      </w:r>
      <w:r w:rsidRPr="00400B33">
        <w:t xml:space="preserve"> </w:t>
      </w:r>
      <w:r w:rsidRPr="002601AE">
        <w:rPr>
          <w:lang w:val="ru-RU"/>
        </w:rPr>
        <w:t>และลูกๆ</w:t>
      </w:r>
      <w:r w:rsidRPr="00400B33">
        <w:t xml:space="preserve"> </w:t>
      </w:r>
      <w:r w:rsidRPr="002601AE">
        <w:rPr>
          <w:lang w:val="ru-RU"/>
        </w:rPr>
        <w:t>ก็เริ่มพูดจาอย่างไม่ละอาย</w:t>
      </w:r>
      <w:r w:rsidRPr="00400B33">
        <w:t xml:space="preserve"> </w:t>
      </w:r>
      <w:r w:rsidRPr="002601AE">
        <w:rPr>
          <w:lang w:val="ru-RU"/>
        </w:rPr>
        <w:t>จากนั้นพวกเขาก็เริ่มตกอยู่ภายใต้อิทธิพลของปีศาจ</w:t>
      </w:r>
      <w:r w:rsidRPr="00400B33">
        <w:t xml:space="preserve"> </w:t>
      </w:r>
      <w:r w:rsidRPr="002601AE">
        <w:rPr>
          <w:lang w:val="ru-RU"/>
        </w:rPr>
        <w:t>และตอบสนองด้วยวิธีที่น่าสะอิดสะเอียน</w:t>
      </w:r>
      <w:r w:rsidRPr="00400B33">
        <w:t xml:space="preserve"> [</w:t>
      </w:r>
      <w:r w:rsidRPr="002601AE">
        <w:rPr>
          <w:lang w:val="ru-RU"/>
        </w:rPr>
        <w:t>ต่อความพยายามที่จะให้เหตุผลกับพวกเขา</w:t>
      </w:r>
      <w:r w:rsidRPr="00400B33">
        <w:t xml:space="preserve">] </w:t>
      </w:r>
      <w:r w:rsidRPr="002601AE">
        <w:rPr>
          <w:lang w:val="ru-RU"/>
        </w:rPr>
        <w:t>ในกรณีอื่น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พ่อแม่</w:t>
      </w:r>
      <w:r w:rsidRPr="00400B33">
        <w:t xml:space="preserve"> </w:t>
      </w:r>
      <w:r w:rsidRPr="002601AE">
        <w:rPr>
          <w:lang w:val="ru-RU"/>
        </w:rPr>
        <w:t>เชื่อว่าพวกเขาสามารถบังคับให้ลูก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ปรับปรุงตัวได้</w:t>
      </w:r>
      <w:r w:rsidRPr="00400B33">
        <w:t xml:space="preserve"> </w:t>
      </w:r>
      <w:r w:rsidRPr="002601AE">
        <w:rPr>
          <w:lang w:val="ru-RU"/>
        </w:rPr>
        <w:t>ความเห็นแก่ตัวค่อย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แทรกซึมเข้ามา</w:t>
      </w:r>
      <w:r w:rsidRPr="00400B33">
        <w:t xml:space="preserve"> </w:t>
      </w:r>
      <w:r w:rsidRPr="002601AE">
        <w:rPr>
          <w:lang w:val="ru-RU"/>
        </w:rPr>
        <w:t>และพ่อแม่ก็เริ่มพูดกับลูก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ด้วยความรำคาญและความโกรธ</w:t>
      </w:r>
      <w:r w:rsidRPr="00400B33">
        <w:t xml:space="preserve"> </w:t>
      </w:r>
      <w:r w:rsidRPr="002601AE">
        <w:rPr>
          <w:lang w:val="ru-RU"/>
        </w:rPr>
        <w:t>ทั้งที่พวกเขาควรปฏิบัติต่อลูก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ด้วยความเมตตาเสมอ</w:t>
      </w:r>
      <w:r w:rsidRPr="00400B33">
        <w:t xml:space="preserve"> </w:t>
      </w:r>
    </w:p>
    <w:p w14:paraId="7605C29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วันนี้</w:t>
      </w:r>
      <w:r w:rsidRPr="00400B33">
        <w:t xml:space="preserve"> </w:t>
      </w:r>
      <w:r w:rsidRPr="002601AE">
        <w:rPr>
          <w:lang w:val="ru-RU"/>
        </w:rPr>
        <w:t>มีผู้หญิงคนหนึ่งทำให้ฉันหงุดหงิดสุดๆ</w:t>
      </w:r>
      <w:r w:rsidRPr="00400B33">
        <w:t xml:space="preserve">! </w:t>
      </w:r>
      <w:r w:rsidRPr="002601AE">
        <w:rPr>
          <w:lang w:val="ru-RU"/>
        </w:rPr>
        <w:t>เธอมีลูกชายคนเดียว</w:t>
      </w:r>
      <w:r w:rsidRPr="00400B33">
        <w:t xml:space="preserve"> </w:t>
      </w:r>
      <w:r w:rsidRPr="002601AE">
        <w:rPr>
          <w:lang w:val="ru-RU"/>
        </w:rPr>
        <w:t>และตีเขาอย่างไม่ปรานี</w:t>
      </w:r>
      <w:r w:rsidRPr="00400B33">
        <w:t xml:space="preserve"> </w:t>
      </w:r>
      <w:r w:rsidRPr="002601AE">
        <w:rPr>
          <w:lang w:val="ru-RU"/>
        </w:rPr>
        <w:t>เด็กชายตัวน้อยที่น่าสงสารตัวสั่นด้วยความกลัว</w:t>
      </w:r>
      <w:r w:rsidRPr="00400B33">
        <w:t xml:space="preserve"> </w:t>
      </w:r>
      <w:r w:rsidRPr="002601AE">
        <w:rPr>
          <w:lang w:val="ru-RU"/>
        </w:rPr>
        <w:t>พูดไม่ออก</w:t>
      </w:r>
      <w:r w:rsidRPr="00400B33">
        <w:t xml:space="preserve"> </w:t>
      </w:r>
      <w:r w:rsidRPr="002601AE">
        <w:rPr>
          <w:lang w:val="ru-RU"/>
        </w:rPr>
        <w:t>และอยู่ในสภาพที่เหนื่อยล้าทางจิตใจ</w:t>
      </w:r>
      <w:r w:rsidRPr="00400B33">
        <w:t xml:space="preserve"> “</w:t>
      </w:r>
      <w:r w:rsidRPr="002601AE">
        <w:rPr>
          <w:lang w:val="ru-RU"/>
        </w:rPr>
        <w:t>เขาถูกผี</w:t>
      </w:r>
      <w:r>
        <w:rPr>
          <w:lang w:val="ru-RU"/>
        </w:rPr>
        <w:t>เข้า</w:t>
      </w:r>
      <w:r w:rsidRPr="00400B33">
        <w:t xml:space="preserve">” </w:t>
      </w:r>
      <w:r w:rsidRPr="002601AE">
        <w:rPr>
          <w:lang w:val="ru-RU"/>
        </w:rPr>
        <w:t>ผู้หญิงคนนี้อ้าง</w:t>
      </w:r>
      <w:r w:rsidRPr="00400B33">
        <w:t xml:space="preserve"> </w:t>
      </w:r>
      <w:r w:rsidRPr="002601AE">
        <w:rPr>
          <w:lang w:val="ru-RU"/>
        </w:rPr>
        <w:t>และปล่อยให้ลูกชายของเธอหิว</w:t>
      </w:r>
      <w:r w:rsidRPr="00400B33">
        <w:t>—</w:t>
      </w:r>
      <w:r w:rsidRPr="002601AE">
        <w:rPr>
          <w:lang w:val="ru-RU"/>
        </w:rPr>
        <w:t>โดยอ้างว่าเพื่อให้ผีร้ายออกจากตัวเขา</w:t>
      </w:r>
      <w:r w:rsidRPr="00400B33">
        <w:t xml:space="preserve"> “</w:t>
      </w:r>
      <w:r>
        <w:rPr>
          <w:lang w:val="ru-RU"/>
        </w:rPr>
        <w:t>ฉันไม่ให้เขากิน</w:t>
      </w:r>
      <w:r w:rsidRPr="00400B33">
        <w:t xml:space="preserve">” </w:t>
      </w:r>
      <w:r w:rsidRPr="002601AE">
        <w:rPr>
          <w:lang w:val="ru-RU"/>
        </w:rPr>
        <w:t>เธออธิบาย</w:t>
      </w:r>
      <w:r w:rsidRPr="00400B33">
        <w:t xml:space="preserve"> “</w:t>
      </w:r>
      <w:r>
        <w:rPr>
          <w:lang w:val="ru-RU"/>
        </w:rPr>
        <w:t>เพื่อให้เขาหลุดพ้นจากวิญญาณชั่ว</w:t>
      </w:r>
      <w:r w:rsidRPr="00400B33">
        <w:t>” “</w:t>
      </w:r>
      <w:r w:rsidRPr="002601AE">
        <w:rPr>
          <w:lang w:val="ru-RU"/>
        </w:rPr>
        <w:t>ฟังนะ</w:t>
      </w:r>
      <w:r w:rsidRPr="00400B33">
        <w:t xml:space="preserve">” </w:t>
      </w:r>
      <w:r w:rsidRPr="002601AE">
        <w:rPr>
          <w:lang w:val="ru-RU"/>
        </w:rPr>
        <w:t>ฉันพูด</w:t>
      </w:r>
      <w:r w:rsidRPr="00400B33">
        <w:t xml:space="preserve"> “</w:t>
      </w:r>
      <w:r w:rsidRPr="002601AE">
        <w:rPr>
          <w:lang w:val="ru-RU"/>
        </w:rPr>
        <w:t>คุณมีสมองในหัวบ้างไหม</w:t>
      </w:r>
      <w:r w:rsidRPr="00400B33">
        <w:t xml:space="preserve">? </w:t>
      </w:r>
      <w:r w:rsidRPr="002601AE">
        <w:rPr>
          <w:lang w:val="ru-RU"/>
        </w:rPr>
        <w:t>ให้เด็กกินอะไรสักอย่างสิ</w:t>
      </w:r>
      <w:r w:rsidRPr="00400B33">
        <w:t xml:space="preserve"> </w:t>
      </w:r>
      <w:r w:rsidRPr="002601AE">
        <w:rPr>
          <w:lang w:val="ru-RU"/>
        </w:rPr>
        <w:t>และลองขับไล่วิญญาณชั่วที่อยู่ในตัวคุณเองดูสิ</w:t>
      </w:r>
      <w:r w:rsidRPr="00400B33">
        <w:t xml:space="preserve"> </w:t>
      </w:r>
      <w:r w:rsidRPr="002601AE">
        <w:rPr>
          <w:lang w:val="ru-RU"/>
        </w:rPr>
        <w:t>คุณคือสาเหตุที่ลูกคุณมีสภาพร่างกายผิดรูปอย่างนี้</w:t>
      </w:r>
      <w:r w:rsidRPr="00400B33">
        <w:t xml:space="preserve"> </w:t>
      </w:r>
      <w:r w:rsidRPr="002601AE">
        <w:rPr>
          <w:lang w:val="ru-RU"/>
        </w:rPr>
        <w:t>ไม่มีปีศาจในตัวเด็กเลย</w:t>
      </w:r>
      <w:r w:rsidRPr="00400B33">
        <w:t xml:space="preserve">: </w:t>
      </w:r>
      <w:r w:rsidRPr="002601AE">
        <w:rPr>
          <w:lang w:val="ru-RU"/>
        </w:rPr>
        <w:t>เขาตัวสั่นเพราะกลัวคุณ</w:t>
      </w:r>
      <w:r w:rsidRPr="00400B33">
        <w:t xml:space="preserve"> </w:t>
      </w:r>
      <w:r w:rsidRPr="002601AE">
        <w:rPr>
          <w:lang w:val="ru-RU"/>
        </w:rPr>
        <w:lastRenderedPageBreak/>
        <w:t>เพราะคุณตีเขา</w:t>
      </w:r>
      <w:r w:rsidRPr="00400B33">
        <w:t xml:space="preserve">! </w:t>
      </w:r>
      <w:r w:rsidRPr="002601AE">
        <w:rPr>
          <w:lang w:val="ru-RU"/>
        </w:rPr>
        <w:t>คุณให้ลูกกินศีลมหาสนิทอย่างสม่ำเสมอไหม</w:t>
      </w:r>
      <w:r w:rsidRPr="00400B33">
        <w:t>?” “</w:t>
      </w:r>
      <w:r>
        <w:rPr>
          <w:lang w:val="ru-RU"/>
        </w:rPr>
        <w:t>ไม่</w:t>
      </w:r>
      <w:r w:rsidRPr="00400B33">
        <w:t xml:space="preserve">” </w:t>
      </w:r>
      <w:r w:rsidRPr="002601AE">
        <w:rPr>
          <w:lang w:val="ru-RU"/>
        </w:rPr>
        <w:t>เธอตอบ</w:t>
      </w:r>
      <w:r w:rsidRPr="00400B33">
        <w:t xml:space="preserve"> </w:t>
      </w:r>
      <w:r w:rsidRPr="002601AE">
        <w:rPr>
          <w:lang w:val="ru-RU"/>
        </w:rPr>
        <w:t>แล้วคุณจะทำอะไรได้ล่ะ</w:t>
      </w:r>
      <w:r w:rsidRPr="00400B33">
        <w:t xml:space="preserve">? </w:t>
      </w:r>
      <w:r w:rsidRPr="002601AE">
        <w:rPr>
          <w:lang w:val="ru-RU"/>
        </w:rPr>
        <w:t>ลองใช้เหตุผลกับคนแบบนั้นดูสิ</w:t>
      </w:r>
      <w:r w:rsidRPr="00400B33">
        <w:t xml:space="preserve">! </w:t>
      </w:r>
    </w:p>
    <w:p w14:paraId="56073AF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เป็นไปได้ไหมว่าเธอพูดว่ามีปีศาจอยู่ในตัวเด็กนั้น</w:t>
      </w:r>
      <w:r w:rsidRPr="00400B33">
        <w:t xml:space="preserve"> </w:t>
      </w:r>
      <w:r w:rsidRPr="002601AE">
        <w:rPr>
          <w:lang w:val="ru-RU"/>
        </w:rPr>
        <w:t>เพราะเขาบางครั้งพูดคำหยาบและดูหมิ่นพระเจ้า</w:t>
      </w:r>
      <w:r w:rsidRPr="00400B33">
        <w:t xml:space="preserve">? </w:t>
      </w:r>
    </w:p>
    <w:p w14:paraId="6E6D049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>— ‘</w:t>
      </w:r>
      <w:r w:rsidRPr="002601AE">
        <w:rPr>
          <w:lang w:val="ru-RU"/>
        </w:rPr>
        <w:t>พูดคำหยาบและ</w:t>
      </w:r>
      <w:r>
        <w:rPr>
          <w:lang w:val="ru-RU"/>
        </w:rPr>
        <w:t>ดูหมิ่นพระเจ้า</w:t>
      </w:r>
      <w:r w:rsidRPr="00400B33">
        <w:t xml:space="preserve">’! </w:t>
      </w:r>
      <w:r w:rsidRPr="002601AE">
        <w:rPr>
          <w:lang w:val="ru-RU"/>
        </w:rPr>
        <w:t>แต่เมื่อแม่ของเด็กนั้นเกือบทำให้เขาขาดอากาศหายใจด้วยคำด่าทอของเธอ</w:t>
      </w:r>
      <w:r w:rsidRPr="00400B33">
        <w:t xml:space="preserve"> </w:t>
      </w:r>
      <w:r w:rsidRPr="002601AE">
        <w:rPr>
          <w:lang w:val="ru-RU"/>
        </w:rPr>
        <w:t>เขาเองก็ยังไม่รู้ตัวว่ากำลังทำอะไรอยู่เลย</w:t>
      </w:r>
      <w:r w:rsidRPr="00400B33">
        <w:t xml:space="preserve"> </w:t>
      </w:r>
      <w:r w:rsidRPr="002601AE">
        <w:rPr>
          <w:lang w:val="ru-RU"/>
        </w:rPr>
        <w:t>เด็กน่าสงสารนี้ช่างน่าเวทนาเพียงใด</w:t>
      </w:r>
      <w:r w:rsidRPr="00400B33">
        <w:t xml:space="preserve">! </w:t>
      </w:r>
      <w:r w:rsidRPr="002601AE">
        <w:rPr>
          <w:lang w:val="ru-RU"/>
        </w:rPr>
        <w:t>เป็นแม่ของเขาต่างหากที่ถูกวิญญาณชั่วร้ายเข้าสิง</w:t>
      </w:r>
      <w:r w:rsidRPr="00400B33">
        <w:t xml:space="preserve"> </w:t>
      </w:r>
      <w:r w:rsidRPr="002601AE">
        <w:rPr>
          <w:lang w:val="ru-RU"/>
        </w:rPr>
        <w:t>ไม่ใช่ตัวเขา</w:t>
      </w:r>
      <w:r w:rsidRPr="00400B33">
        <w:t xml:space="preserve"> </w:t>
      </w:r>
    </w:p>
    <w:p w14:paraId="67561B4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ในวันพิพากษา</w:t>
      </w:r>
      <w:r w:rsidRPr="00400B33">
        <w:t xml:space="preserve"> </w:t>
      </w:r>
      <w:r w:rsidRPr="002601AE">
        <w:rPr>
          <w:lang w:val="ru-RU"/>
        </w:rPr>
        <w:t>เราจะได้เห็นสิ่งน่าทึ่ง</w:t>
      </w:r>
      <w:r w:rsidRPr="00400B33">
        <w:t xml:space="preserve">! </w:t>
      </w:r>
      <w:r w:rsidRPr="002601AE">
        <w:rPr>
          <w:lang w:val="ru-RU"/>
        </w:rPr>
        <w:t>ในยุคที่ผู้คนบูชาภาพปั้น</w:t>
      </w:r>
      <w:r w:rsidRPr="00400B33">
        <w:t xml:space="preserve"> </w:t>
      </w:r>
      <w:r w:rsidRPr="002601AE">
        <w:rPr>
          <w:lang w:val="ru-RU"/>
        </w:rPr>
        <w:t>แม่ๆ</w:t>
      </w:r>
      <w:r w:rsidRPr="00400B33">
        <w:t xml:space="preserve"> </w:t>
      </w:r>
      <w:r w:rsidRPr="002601AE">
        <w:rPr>
          <w:lang w:val="ru-RU"/>
        </w:rPr>
        <w:t>ได้เผาลูกๆ</w:t>
      </w:r>
      <w:r w:rsidRPr="00400B33">
        <w:t xml:space="preserve"> </w:t>
      </w:r>
      <w:r w:rsidRPr="002601AE">
        <w:rPr>
          <w:lang w:val="ru-RU"/>
        </w:rPr>
        <w:t>ของตนต่อหน้าภาพปั้นของโมโลค</w:t>
      </w:r>
      <w:r w:rsidRPr="00400B33">
        <w:t xml:space="preserve"> (Moloch)</w:t>
      </w:r>
      <w:r>
        <w:rPr>
          <w:rStyle w:val="FootnoteReference"/>
          <w:lang w:val="ru-RU"/>
        </w:rPr>
        <w:footnoteReference w:id="42"/>
      </w:r>
      <w:r w:rsidRPr="00400B33">
        <w:t xml:space="preserve"> </w:t>
      </w:r>
      <w:r w:rsidRPr="002601AE">
        <w:rPr>
          <w:lang w:val="ru-RU"/>
        </w:rPr>
        <w:t>เพื่อร่วมในพิธีบูชา</w:t>
      </w:r>
      <w:r w:rsidRPr="00400B33">
        <w:t xml:space="preserve"> ‘</w:t>
      </w:r>
      <w:r>
        <w:rPr>
          <w:lang w:val="ru-RU"/>
        </w:rPr>
        <w:t>พระเจ้า</w:t>
      </w:r>
      <w:r w:rsidRPr="00400B33">
        <w:t xml:space="preserve">’ </w:t>
      </w:r>
      <w:r w:rsidRPr="002601AE">
        <w:rPr>
          <w:lang w:val="ru-RU"/>
        </w:rPr>
        <w:t>นั้น</w:t>
      </w:r>
      <w:r w:rsidRPr="00400B33">
        <w:t>!</w:t>
      </w:r>
      <w:r>
        <w:rPr>
          <w:rStyle w:val="FootnoteReference"/>
          <w:lang w:val="ru-RU"/>
        </w:rPr>
        <w:footnoteReference w:id="43"/>
      </w:r>
      <w:r w:rsidRPr="00400B33">
        <w:t xml:space="preserve"> </w:t>
      </w:r>
      <w:r w:rsidRPr="002601AE">
        <w:rPr>
          <w:lang w:val="ru-RU"/>
        </w:rPr>
        <w:t>หากผู้หญิงเหล่านี้ได้รู้จักพระเจ้าที่แท้จริง</w:t>
      </w:r>
      <w:r w:rsidRPr="00400B33">
        <w:t xml:space="preserve"> </w:t>
      </w:r>
      <w:r w:rsidRPr="002601AE">
        <w:rPr>
          <w:lang w:val="ru-RU"/>
        </w:rPr>
        <w:t>พวกเธอจะถวายเครื่องบูชาใดแด่พระองค์</w:t>
      </w:r>
      <w:r w:rsidRPr="00400B33">
        <w:t xml:space="preserve">! </w:t>
      </w:r>
      <w:r w:rsidRPr="002601AE">
        <w:rPr>
          <w:lang w:val="ru-RU"/>
        </w:rPr>
        <w:t>ในวันพิพากษา</w:t>
      </w:r>
      <w:r w:rsidRPr="00400B33">
        <w:t xml:space="preserve"> </w:t>
      </w:r>
      <w:r w:rsidRPr="002601AE">
        <w:rPr>
          <w:lang w:val="ru-RU"/>
        </w:rPr>
        <w:t>ผู้หญิงเหล่านี้จะมีเหตุบรรเทาโทษ</w:t>
      </w:r>
      <w:r w:rsidRPr="00400B33">
        <w:t xml:space="preserve"> — </w:t>
      </w:r>
      <w:r w:rsidRPr="002601AE">
        <w:rPr>
          <w:lang w:val="ru-RU"/>
        </w:rPr>
        <w:t>เพราะพวกเธอถูกความชั่วชักจูงให้หลงทาง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แม่ๆ</w:t>
      </w:r>
      <w:r w:rsidRPr="00400B33">
        <w:t xml:space="preserve"> </w:t>
      </w:r>
      <w:r w:rsidRPr="002601AE">
        <w:rPr>
          <w:lang w:val="ru-RU"/>
        </w:rPr>
        <w:t>ในยุคปัจจุบันที่ปฏิบัติต่อลูกๆ</w:t>
      </w:r>
      <w:r w:rsidRPr="00400B33">
        <w:t xml:space="preserve"> </w:t>
      </w:r>
      <w:r w:rsidRPr="002601AE">
        <w:rPr>
          <w:lang w:val="ru-RU"/>
        </w:rPr>
        <w:t>ของตัวเองด้วยความไม่ใส่ใจและความเฉยเมย</w:t>
      </w:r>
      <w:r w:rsidRPr="00400B33">
        <w:t xml:space="preserve"> </w:t>
      </w:r>
      <w:r w:rsidRPr="002601AE">
        <w:rPr>
          <w:lang w:val="ru-RU"/>
        </w:rPr>
        <w:t>จะมีเหตุบรรเทาโทษใดบ้าง</w:t>
      </w:r>
      <w:r w:rsidRPr="00400B33">
        <w:t xml:space="preserve">? </w:t>
      </w:r>
      <w:r w:rsidRPr="002601AE">
        <w:rPr>
          <w:lang w:val="ru-RU"/>
        </w:rPr>
        <w:t>พระเจ้าจะตรัสกับพวกเธอว่า</w:t>
      </w:r>
      <w:r w:rsidRPr="00400B33">
        <w:t>: ‘</w:t>
      </w:r>
      <w:r w:rsidRPr="002601AE">
        <w:rPr>
          <w:lang w:val="ru-RU"/>
        </w:rPr>
        <w:t>พวกเธอรู้จักพระเจ้าที่แท้จริง</w:t>
      </w:r>
      <w:r w:rsidRPr="00400B33">
        <w:t xml:space="preserve">; </w:t>
      </w:r>
      <w:r w:rsidRPr="002601AE">
        <w:rPr>
          <w:lang w:val="ru-RU"/>
        </w:rPr>
        <w:t>พวกเธอได้รับการบัพติศมาอันศักดิ์สิทธิ์แล้ว</w:t>
      </w:r>
      <w:r w:rsidRPr="00400B33">
        <w:t xml:space="preserve"> </w:t>
      </w:r>
      <w:r w:rsidRPr="002601AE">
        <w:rPr>
          <w:lang w:val="ru-RU"/>
        </w:rPr>
        <w:t>พวกท่านได้ฟังมาหลายอย่าง</w:t>
      </w:r>
      <w:r w:rsidRPr="00400B33">
        <w:t xml:space="preserve"> </w:t>
      </w:r>
      <w:r w:rsidRPr="002601AE">
        <w:rPr>
          <w:lang w:val="ru-RU"/>
        </w:rPr>
        <w:t>ได้เรียนรู้มาหลายอย่าง</w:t>
      </w:r>
      <w:r w:rsidRPr="00400B33">
        <w:t xml:space="preserve"> </w:t>
      </w:r>
      <w:r w:rsidRPr="002601AE">
        <w:rPr>
          <w:lang w:val="ru-RU"/>
        </w:rPr>
        <w:t>พระเจ้าเองถูกตรึงกางเขนเพื่อช่วยพวกท่าน</w:t>
      </w:r>
      <w:r w:rsidRPr="00400B33">
        <w:t xml:space="preserve"> </w:t>
      </w:r>
      <w:r w:rsidRPr="002601AE">
        <w:rPr>
          <w:lang w:val="ru-RU"/>
        </w:rPr>
        <w:t>แต่พวกท่านเองได้ทำอะไรบ้าง</w:t>
      </w:r>
      <w:r w:rsidRPr="00400B33">
        <w:t xml:space="preserve">? </w:t>
      </w:r>
      <w:r w:rsidRPr="002601AE">
        <w:rPr>
          <w:lang w:val="ru-RU"/>
        </w:rPr>
        <w:t>พวกท่านขี้เกียจเกินไปที่จะพาลูกๆ</w:t>
      </w:r>
      <w:r w:rsidRPr="00400B33">
        <w:t xml:space="preserve"> </w:t>
      </w:r>
      <w:r w:rsidRPr="002601AE">
        <w:rPr>
          <w:lang w:val="ru-RU"/>
        </w:rPr>
        <w:t>ไปโบสถ์เพื่อรับศีลมหาสนิท</w:t>
      </w:r>
      <w:r w:rsidRPr="00400B33">
        <w:t xml:space="preserve">! </w:t>
      </w:r>
      <w:r w:rsidRPr="002601AE">
        <w:rPr>
          <w:lang w:val="ru-RU"/>
        </w:rPr>
        <w:t>ผู้บูชารูปเคารพคิดว่าโมโลคคือพระเจ้าที่แท้จริง</w:t>
      </w:r>
      <w:r w:rsidRPr="00400B33">
        <w:t xml:space="preserve"> </w:t>
      </w:r>
      <w:r w:rsidRPr="002601AE">
        <w:rPr>
          <w:lang w:val="ru-RU"/>
        </w:rPr>
        <w:t>และถึงกับถวายลูกๆ</w:t>
      </w:r>
      <w:r w:rsidRPr="00400B33">
        <w:t xml:space="preserve"> </w:t>
      </w:r>
      <w:r w:rsidRPr="002601AE">
        <w:rPr>
          <w:lang w:val="ru-RU"/>
        </w:rPr>
        <w:t>ของตนเองเป็นเครื่องบูชาแด่เขา</w:t>
      </w:r>
      <w:r w:rsidRPr="00400B33">
        <w:t xml:space="preserve"> </w:t>
      </w:r>
      <w:r w:rsidRPr="002601AE">
        <w:rPr>
          <w:lang w:val="ru-RU"/>
        </w:rPr>
        <w:t>แล้วพวกท่านได้ทำอะไรบ้าง</w:t>
      </w:r>
      <w:r w:rsidRPr="00400B33">
        <w:t xml:space="preserve">?” </w:t>
      </w:r>
    </w:p>
    <w:p w14:paraId="6D61478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ต้องจ่ายราคาสำหรับความผิดพลาดของพ่อแม่</w:t>
      </w:r>
      <w:r w:rsidRPr="00400B33">
        <w:t xml:space="preserve">! </w:t>
      </w:r>
      <w:r w:rsidRPr="002601AE">
        <w:rPr>
          <w:lang w:val="ru-RU"/>
        </w:rPr>
        <w:t>มีพ่อแม่บางคนที่ทำลายชีวิตลูกๆ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แต่พระเจ้าไม่ทรงไม่ยุติธรรม</w:t>
      </w:r>
      <w:r w:rsidRPr="00400B33">
        <w:t xml:space="preserve"> </w:t>
      </w:r>
      <w:r w:rsidRPr="002601AE">
        <w:rPr>
          <w:lang w:val="ru-RU"/>
        </w:rPr>
        <w:t>พระเจ้ามีความรักอันยิ่งใหญ่และพิเศษต่อเด็กๆ</w:t>
      </w:r>
      <w:r w:rsidRPr="00400B33">
        <w:t xml:space="preserve"> </w:t>
      </w:r>
      <w:r w:rsidRPr="002601AE">
        <w:rPr>
          <w:lang w:val="ru-RU"/>
        </w:rPr>
        <w:t>ที่ต้องทนทุกข์จากความไม่ยุติธรรมในโลกนี้</w:t>
      </w:r>
      <w:r w:rsidRPr="00400B33">
        <w:t xml:space="preserve"> — </w:t>
      </w:r>
      <w:r w:rsidRPr="002601AE">
        <w:rPr>
          <w:lang w:val="ru-RU"/>
        </w:rPr>
        <w:t>ไม่ว่าจะจากมือพ่อแม่หรือใครก็ตาม</w:t>
      </w:r>
      <w:r w:rsidRPr="00400B33">
        <w:t xml:space="preserve"> </w:t>
      </w:r>
      <w:r w:rsidRPr="002601AE">
        <w:rPr>
          <w:lang w:val="ru-RU"/>
        </w:rPr>
        <w:t>หากเด็กหลงทางเพราะพ่อแม่</w:t>
      </w:r>
      <w:r w:rsidRPr="00400B33">
        <w:t xml:space="preserve"> </w:t>
      </w:r>
      <w:r w:rsidRPr="002601AE">
        <w:rPr>
          <w:lang w:val="ru-RU"/>
        </w:rPr>
        <w:t>พระเจ้าจะไม่ทิ้งเด็กนั้นไป</w:t>
      </w:r>
      <w:r w:rsidRPr="00400B33">
        <w:t xml:space="preserve"> </w:t>
      </w:r>
      <w:r w:rsidRPr="002601AE">
        <w:rPr>
          <w:lang w:val="ru-RU"/>
        </w:rPr>
        <w:t>เพราะพวกเขามีสิทธิ์ได้รับความช่วยเหลือจากพระเจ้า</w:t>
      </w:r>
      <w:r w:rsidRPr="00400B33">
        <w:t xml:space="preserve"> </w:t>
      </w:r>
      <w:r w:rsidRPr="002601AE">
        <w:rPr>
          <w:lang w:val="ru-RU"/>
        </w:rPr>
        <w:t>พระเจ้าจะจัดสรรทุกสิ่งเพื่อช่วยเหลือพวกเขา</w:t>
      </w:r>
      <w:r w:rsidRPr="00400B33">
        <w:t xml:space="preserve"> </w:t>
      </w:r>
      <w:r w:rsidRPr="002601AE">
        <w:rPr>
          <w:lang w:val="ru-RU"/>
        </w:rPr>
        <w:t>และดังนั้น</w:t>
      </w:r>
      <w:r w:rsidRPr="00400B33">
        <w:t xml:space="preserve"> </w:t>
      </w:r>
      <w:r w:rsidRPr="002601AE">
        <w:rPr>
          <w:lang w:val="ru-RU"/>
        </w:rPr>
        <w:t>เราจึงได้เห็นว่าชายหนุ่มบางคน</w:t>
      </w:r>
      <w:r w:rsidRPr="00400B33">
        <w:t xml:space="preserve"> — </w:t>
      </w:r>
      <w:r w:rsidRPr="002601AE">
        <w:rPr>
          <w:lang w:val="ru-RU"/>
        </w:rPr>
        <w:t>และไม่เพียงแต่ชายหนุ่มเท่านั้น</w:t>
      </w:r>
      <w:r w:rsidRPr="00400B33">
        <w:t xml:space="preserve"> </w:t>
      </w:r>
      <w:r w:rsidRPr="002601AE">
        <w:rPr>
          <w:lang w:val="ru-RU"/>
        </w:rPr>
        <w:t>แต่ยังรวมถึงผู้สูงอายุด้วย</w:t>
      </w:r>
      <w:r w:rsidRPr="00400B33">
        <w:t xml:space="preserve"> — </w:t>
      </w:r>
      <w:r w:rsidRPr="002601AE">
        <w:rPr>
          <w:lang w:val="ru-RU"/>
        </w:rPr>
        <w:t>ในบางช่วงชีวิตได้เปลี่ยนทิศทางอย่างเฉียบพลันสู่ความดี</w:t>
      </w:r>
      <w:r w:rsidRPr="00400B33">
        <w:t xml:space="preserve"> </w:t>
      </w:r>
      <w:r w:rsidRPr="002601AE">
        <w:rPr>
          <w:lang w:val="ru-RU"/>
        </w:rPr>
        <w:t>ผมจำได้ถึงกรณีหนึ่งเช่นนี้</w:t>
      </w:r>
      <w:r w:rsidRPr="00400B33">
        <w:t xml:space="preserve"> </w:t>
      </w:r>
      <w:r w:rsidRPr="002601AE">
        <w:rPr>
          <w:lang w:val="ru-RU"/>
        </w:rPr>
        <w:t>ในครอบครัวนั้นมีลูกสองคน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 </w:t>
      </w:r>
      <w:r w:rsidRPr="002601AE">
        <w:rPr>
          <w:lang w:val="ru-RU"/>
        </w:rPr>
        <w:t>แม่</w:t>
      </w:r>
      <w:r w:rsidRPr="00400B33">
        <w:t xml:space="preserve"> </w:t>
      </w:r>
      <w:r w:rsidRPr="002601AE">
        <w:rPr>
          <w:lang w:val="ru-RU"/>
        </w:rPr>
        <w:t>และลูกสาวไม่สนใจเรื่องความเชื่อและคริสตจักร</w:t>
      </w:r>
      <w:r w:rsidRPr="00400B33">
        <w:t xml:space="preserve"> </w:t>
      </w:r>
      <w:r w:rsidRPr="002601AE">
        <w:rPr>
          <w:lang w:val="ru-RU"/>
        </w:rPr>
        <w:t>ส่วนลูกชายในตอนแรกได้เข้าร่วมกับองค์กรมาร์กซิสต์บางประเภท</w:t>
      </w:r>
      <w:r w:rsidRPr="00400B33">
        <w:t xml:space="preserve"> </w:t>
      </w:r>
      <w:r w:rsidRPr="002601AE">
        <w:rPr>
          <w:lang w:val="ru-RU"/>
        </w:rPr>
        <w:t>เขาไม่ชอบที่นั่น</w:t>
      </w:r>
      <w:r w:rsidRPr="00400B33">
        <w:t xml:space="preserve"> </w:t>
      </w:r>
      <w:r w:rsidRPr="002601AE">
        <w:rPr>
          <w:lang w:val="ru-RU"/>
        </w:rPr>
        <w:t>จึงหันไปสู่นิกายฮินดู</w:t>
      </w:r>
      <w:r w:rsidRPr="00400B33">
        <w:t xml:space="preserve"> </w:t>
      </w:r>
      <w:r w:rsidRPr="002601AE">
        <w:rPr>
          <w:lang w:val="ru-RU"/>
        </w:rPr>
        <w:t>แต่เขาก็ไม่ชอบนิกายนั้นเช่นกัน</w:t>
      </w:r>
      <w:r w:rsidRPr="00400B33">
        <w:t xml:space="preserve"> </w:t>
      </w:r>
      <w:r w:rsidRPr="002601AE">
        <w:rPr>
          <w:lang w:val="ru-RU"/>
        </w:rPr>
        <w:t>จึงมาที่ภูเขาศักดิ์สิทธิ์</w:t>
      </w:r>
      <w:r w:rsidRPr="00400B33">
        <w:t xml:space="preserve"> </w:t>
      </w:r>
      <w:r w:rsidRPr="002601AE">
        <w:rPr>
          <w:lang w:val="ru-RU"/>
        </w:rPr>
        <w:t>เขามักมาที่คาลิวาของผม</w:t>
      </w:r>
      <w:r w:rsidRPr="00400B33">
        <w:t xml:space="preserve"> </w:t>
      </w:r>
      <w:r w:rsidRPr="002601AE">
        <w:rPr>
          <w:lang w:val="ru-RU"/>
        </w:rPr>
        <w:t>และไปเยี่ยมห้องพักนักบวชอื่นๆ</w:t>
      </w:r>
      <w:r w:rsidRPr="00400B33">
        <w:t xml:space="preserve"> </w:t>
      </w:r>
      <w:r w:rsidRPr="002601AE">
        <w:rPr>
          <w:lang w:val="ru-RU"/>
        </w:rPr>
        <w:t>ด้วย</w:t>
      </w:r>
      <w:r w:rsidRPr="00400B33">
        <w:t xml:space="preserve"> [</w:t>
      </w:r>
      <w:r w:rsidRPr="002601AE">
        <w:rPr>
          <w:lang w:val="ru-RU"/>
        </w:rPr>
        <w:t>ในช่วงเวลานั้น</w:t>
      </w:r>
      <w:r w:rsidRPr="00400B33">
        <w:t xml:space="preserve"> </w:t>
      </w:r>
      <w:r w:rsidRPr="002601AE">
        <w:rPr>
          <w:lang w:val="ru-RU"/>
        </w:rPr>
        <w:t>พ่อแม่ของเขาได้ตระหนักถึงบาปของตนเองแล้ว</w:t>
      </w:r>
      <w:r w:rsidRPr="00400B33">
        <w:t xml:space="preserve">] </w:t>
      </w:r>
      <w:r w:rsidRPr="002601AE">
        <w:rPr>
          <w:lang w:val="ru-RU"/>
        </w:rPr>
        <w:t>และตลอดเวลานั้น</w:t>
      </w:r>
      <w:r w:rsidRPr="00400B33">
        <w:t xml:space="preserve"> </w:t>
      </w:r>
      <w:r w:rsidRPr="002601AE">
        <w:rPr>
          <w:lang w:val="ru-RU"/>
        </w:rPr>
        <w:t>พวกเขายังคงพูดซ้ำๆ</w:t>
      </w:r>
      <w:r w:rsidRPr="00400B33">
        <w:t xml:space="preserve"> </w:t>
      </w:r>
      <w:r w:rsidRPr="002601AE">
        <w:rPr>
          <w:lang w:val="ru-RU"/>
        </w:rPr>
        <w:t>ว่า</w:t>
      </w:r>
      <w:r w:rsidRPr="00400B33">
        <w:t>: ‘</w:t>
      </w:r>
      <w:r w:rsidRPr="002601AE">
        <w:rPr>
          <w:lang w:val="ru-RU"/>
        </w:rPr>
        <w:t>พระคริสต์ของข้า</w:t>
      </w:r>
      <w:r w:rsidRPr="00400B33">
        <w:t xml:space="preserve">! </w:t>
      </w:r>
      <w:r w:rsidRPr="002601AE">
        <w:rPr>
          <w:lang w:val="ru-RU"/>
        </w:rPr>
        <w:t>พระมารดาผู้ศักดิ์สิทธิ์ที่สุดของพระเจ้า</w:t>
      </w:r>
      <w:r w:rsidRPr="00400B33">
        <w:t>! “</w:t>
      </w:r>
      <w:r>
        <w:rPr>
          <w:lang w:val="ru-RU"/>
        </w:rPr>
        <w:t>โปรดช่วยลูกของเราด้วย</w:t>
      </w:r>
      <w:r w:rsidRPr="00400B33">
        <w:t xml:space="preserve">” </w:t>
      </w:r>
      <w:r w:rsidRPr="002601AE">
        <w:rPr>
          <w:lang w:val="ru-RU"/>
        </w:rPr>
        <w:t>หนุ่มคนนั้นปรากฏว่าไม่เหมาะกับชีวิตนักบวช</w:t>
      </w:r>
      <w:r w:rsidRPr="00400B33">
        <w:t xml:space="preserve"> </w:t>
      </w:r>
      <w:r w:rsidRPr="002601AE">
        <w:rPr>
          <w:lang w:val="ru-RU"/>
        </w:rPr>
        <w:t>หลังจากอยู่บนภูเขาอาทอสได้สักพัก</w:t>
      </w:r>
      <w:r w:rsidRPr="00400B33">
        <w:t xml:space="preserve"> </w:t>
      </w:r>
      <w:r w:rsidRPr="002601AE">
        <w:rPr>
          <w:lang w:val="ru-RU"/>
        </w:rPr>
        <w:t>เมื่อเขาได้สติและได้รับการเสริมสร้างทางจิตวิญญาณแล้ว</w:t>
      </w:r>
      <w:r w:rsidRPr="00400B33">
        <w:t xml:space="preserve"> </w:t>
      </w:r>
      <w:r w:rsidRPr="002601AE">
        <w:rPr>
          <w:lang w:val="ru-RU"/>
        </w:rPr>
        <w:t>เขากลับบ้านและให้การสนับสนุนทางจิตวิญญาณแก่พ่อแม่ของเขา</w:t>
      </w:r>
      <w:r w:rsidRPr="00400B33">
        <w:t xml:space="preserve"> </w:t>
      </w:r>
      <w:r w:rsidRPr="002601AE">
        <w:rPr>
          <w:lang w:val="ru-RU"/>
        </w:rPr>
        <w:t>ตอนนี้ผมเห็นพ่อของเขาเดินทางมาเข้าร่วมพิธีสวดตลอดคืน</w:t>
      </w:r>
      <w:r w:rsidRPr="00400B33">
        <w:t xml:space="preserve"> (All-Night Vigil) </w:t>
      </w:r>
      <w:r w:rsidRPr="002601AE">
        <w:rPr>
          <w:lang w:val="ru-RU"/>
        </w:rPr>
        <w:t>เป็นหนึ่งในกลุ่ม</w:t>
      </w:r>
      <w:r w:rsidRPr="00400B33">
        <w:t xml:space="preserve"> </w:t>
      </w:r>
      <w:r w:rsidRPr="002601AE">
        <w:rPr>
          <w:lang w:val="ru-RU"/>
        </w:rPr>
        <w:t>ที่มาถึงก่อนใคร</w:t>
      </w:r>
      <w:r w:rsidRPr="00400B33">
        <w:t xml:space="preserve"> </w:t>
      </w:r>
      <w:r w:rsidRPr="002601AE">
        <w:rPr>
          <w:lang w:val="ru-RU"/>
        </w:rPr>
        <w:t>ในโบสถ์ประจำเขตของเขา</w:t>
      </w:r>
      <w:r w:rsidRPr="00400B33">
        <w:t xml:space="preserve"> </w:t>
      </w:r>
      <w:r w:rsidRPr="002601AE">
        <w:rPr>
          <w:lang w:val="ru-RU"/>
        </w:rPr>
        <w:t>เขาอ่านบทสดุดีแห่งการอุทิศ</w:t>
      </w:r>
      <w:r>
        <w:rPr>
          <w:rStyle w:val="FootnoteReference"/>
          <w:lang w:val="ru-RU"/>
        </w:rPr>
        <w:footnoteReference w:id="44"/>
      </w:r>
      <w:r w:rsidRPr="00400B33">
        <w:t xml:space="preserve"> </w:t>
      </w:r>
      <w:r w:rsidRPr="002601AE">
        <w:rPr>
          <w:lang w:val="ru-RU"/>
        </w:rPr>
        <w:t>และที่บ้านเขาอ่านบทสวดเวสเปอร์และคอมพลีน</w:t>
      </w:r>
      <w:r w:rsidRPr="00400B33">
        <w:t xml:space="preserve"> </w:t>
      </w:r>
      <w:r w:rsidRPr="002601AE">
        <w:rPr>
          <w:lang w:val="ru-RU"/>
        </w:rPr>
        <w:t>พร้อมทั้งร้องบทคาโนนแห่งการอธิษฐาน</w:t>
      </w:r>
      <w:r w:rsidRPr="00400B33">
        <w:t xml:space="preserve"> </w:t>
      </w:r>
      <w:r w:rsidRPr="002601AE">
        <w:rPr>
          <w:lang w:val="ru-RU"/>
        </w:rPr>
        <w:t>พระเจ้าได้จัดวางทุกสิ่งไว้ในที่อันเหมาะสมเพียงใด</w:t>
      </w:r>
      <w:r w:rsidRPr="00400B33">
        <w:t xml:space="preserve">! </w:t>
      </w:r>
      <w:r w:rsidRPr="002601AE">
        <w:rPr>
          <w:lang w:val="ru-RU"/>
        </w:rPr>
        <w:t>ปีศาจต้องการทำชั่ว</w:t>
      </w:r>
      <w:r w:rsidRPr="00400B33">
        <w:t xml:space="preserve"> </w:t>
      </w:r>
      <w:r w:rsidRPr="002601AE">
        <w:rPr>
          <w:lang w:val="ru-RU"/>
        </w:rPr>
        <w:t>แต่พระเจ้าได้ขัดขวางความชั่วนั้นจากด้านหนึ่งแล้วอีกด้านหนึ่ง</w:t>
      </w:r>
      <w:r w:rsidRPr="00400B33">
        <w:t xml:space="preserve"> </w:t>
      </w:r>
      <w:r w:rsidRPr="002601AE">
        <w:rPr>
          <w:lang w:val="ru-RU"/>
        </w:rPr>
        <w:t>นำผู้คนเหล่านี้สู่ทางที่ถูกต้อง</w:t>
      </w:r>
      <w:r w:rsidRPr="00400B33">
        <w:t xml:space="preserve"> </w:t>
      </w:r>
    </w:p>
    <w:p w14:paraId="48023D5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แล้วลูกสาวของคุณล่ะครับ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? </w:t>
      </w:r>
    </w:p>
    <w:p w14:paraId="18F731A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เธอกำลังค่อยๆ</w:t>
      </w:r>
      <w:r w:rsidRPr="00400B33">
        <w:t xml:space="preserve"> </w:t>
      </w:r>
      <w:r w:rsidRPr="002601AE">
        <w:rPr>
          <w:lang w:val="ru-RU"/>
        </w:rPr>
        <w:t>ค้นพบทางสู่เส้นทางที่ถูกต้อง</w:t>
      </w:r>
      <w:r w:rsidRPr="00400B33">
        <w:t xml:space="preserve"> </w:t>
      </w:r>
      <w:r w:rsidRPr="002601AE">
        <w:rPr>
          <w:lang w:val="ru-RU"/>
        </w:rPr>
        <w:t>พระเจ้ากำลังจัดเตรียมโอกาสที่ดีให้เธอในเรื่องนี้</w:t>
      </w:r>
      <w:r w:rsidRPr="00400B33">
        <w:t xml:space="preserve"> </w:t>
      </w:r>
    </w:p>
    <w:p w14:paraId="5E38BCB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มีพ่อแม่บางคนที่เริ่มใช้ชีวิตทางจิตวิญญาณเมื่ออายุมากขึ้น</w:t>
      </w:r>
      <w:r w:rsidRPr="00400B33">
        <w:t xml:space="preserve"> </w:t>
      </w:r>
      <w:r w:rsidRPr="002601AE">
        <w:rPr>
          <w:lang w:val="ru-RU"/>
        </w:rPr>
        <w:t>กังวลว่าพวกเขาไม่ได้ให้ลูกๆ</w:t>
      </w:r>
      <w:r w:rsidRPr="00400B33">
        <w:t xml:space="preserve"> </w:t>
      </w:r>
      <w:r w:rsidRPr="002601AE">
        <w:rPr>
          <w:lang w:val="ru-RU"/>
        </w:rPr>
        <w:t>ได้รับการเลี้ยงดูในแบบคริสเตียนเมื่อยังเด็ก</w:t>
      </w:r>
      <w:r w:rsidRPr="00400B33">
        <w:t xml:space="preserve"> </w:t>
      </w:r>
    </w:p>
    <w:p w14:paraId="41ACABA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หากพวกเขาขอความช่วยเหลือจากพระเจ้าเพื่อลูกๆ</w:t>
      </w:r>
      <w:r w:rsidRPr="00400B33">
        <w:t xml:space="preserve"> </w:t>
      </w:r>
      <w:r w:rsidRPr="002601AE">
        <w:rPr>
          <w:lang w:val="ru-RU"/>
        </w:rPr>
        <w:t>ของตน</w:t>
      </w:r>
      <w:r w:rsidRPr="00400B33">
        <w:t xml:space="preserve"> </w:t>
      </w:r>
      <w:r w:rsidRPr="002601AE">
        <w:rPr>
          <w:lang w:val="ru-RU"/>
        </w:rPr>
        <w:t>ด้วยความสำนึกผิดอย่างจริงใจ</w:t>
      </w:r>
      <w:r w:rsidRPr="00400B33">
        <w:t xml:space="preserve"> </w:t>
      </w:r>
      <w:r w:rsidRPr="002601AE">
        <w:rPr>
          <w:lang w:val="ru-RU"/>
        </w:rPr>
        <w:t>พระเจ้าก็จะทรงทำสิ่งที่พระองค์สามารถทำได้เพื่อพวกเขา</w:t>
      </w:r>
      <w:r w:rsidRPr="00400B33">
        <w:t xml:space="preserve"> </w:t>
      </w:r>
      <w:r w:rsidRPr="002601AE">
        <w:rPr>
          <w:lang w:val="ru-RU"/>
        </w:rPr>
        <w:t>พระเจ้าจะทรงยื่นสายชีวิตให้ลูกๆ</w:t>
      </w:r>
      <w:r w:rsidRPr="00400B33">
        <w:t xml:space="preserve"> </w:t>
      </w:r>
      <w:r w:rsidRPr="002601AE">
        <w:rPr>
          <w:lang w:val="ru-RU"/>
        </w:rPr>
        <w:t>เพื่อให้พวกเขาได้รับการช่วยเหลือจากพายุที่กำลังโหมกระหน่ำรอบตัวพวกเขา</w:t>
      </w:r>
      <w:r w:rsidRPr="00400B33">
        <w:t xml:space="preserve"> </w:t>
      </w:r>
      <w:r w:rsidRPr="002601AE">
        <w:rPr>
          <w:lang w:val="ru-RU"/>
        </w:rPr>
        <w:t>แม้จะไม่มีใครสามารถช่วยเหลือวิญญาณผู้เคราะห์ร้ายเหล่านี้ได้</w:t>
      </w:r>
      <w:r w:rsidRPr="00400B33">
        <w:t xml:space="preserve"> </w:t>
      </w:r>
      <w:r w:rsidRPr="002601AE">
        <w:rPr>
          <w:lang w:val="ru-RU"/>
        </w:rPr>
        <w:t>พระเจ้าอาจจัดให้สิ่งที่พวกเขาเห็นมาช่วยเหลือพวกเขา</w:t>
      </w:r>
      <w:r w:rsidRPr="00400B33">
        <w:t xml:space="preserve"> </w:t>
      </w:r>
      <w:r w:rsidRPr="002601AE">
        <w:rPr>
          <w:lang w:val="ru-RU"/>
        </w:rPr>
        <w:t>เพื่อให้พวกเขาได้หันกลับสู่ทางที่ถูกต้อง</w:t>
      </w:r>
      <w:r w:rsidRPr="00400B33">
        <w:t xml:space="preserve"> </w:t>
      </w:r>
      <w:r w:rsidRPr="002601AE">
        <w:rPr>
          <w:lang w:val="ru-RU"/>
        </w:rPr>
        <w:t>จงรู้ไว้ว่า</w:t>
      </w:r>
      <w:r w:rsidRPr="00400B33">
        <w:t xml:space="preserve">: </w:t>
      </w:r>
      <w:r w:rsidRPr="002601AE">
        <w:rPr>
          <w:lang w:val="ru-RU"/>
        </w:rPr>
        <w:t>พ่อแม่ในที่กล่าวถึงนี้มีเจตนาดี</w:t>
      </w:r>
      <w:r w:rsidRPr="00400B33">
        <w:t xml:space="preserve"> </w:t>
      </w:r>
      <w:r w:rsidRPr="002601AE">
        <w:rPr>
          <w:lang w:val="ru-RU"/>
        </w:rPr>
        <w:t>แต่เมื่อเป็นเด็ก</w:t>
      </w:r>
      <w:r w:rsidRPr="00400B33">
        <w:t xml:space="preserve"> </w:t>
      </w:r>
      <w:r w:rsidRPr="002601AE">
        <w:rPr>
          <w:lang w:val="ru-RU"/>
        </w:rPr>
        <w:t>พวกเขาไม่ได้รับความช่วยเหลือจากครอบครัวของตนเอง</w:t>
      </w:r>
      <w:r w:rsidRPr="00400B33">
        <w:t xml:space="preserve"> </w:t>
      </w:r>
      <w:r w:rsidRPr="002601AE">
        <w:rPr>
          <w:lang w:val="ru-RU"/>
        </w:rPr>
        <w:t>ดังนั้นตอนนี้พวกเขาจึงมีสิทธิ์ได้รับความช่วยเหลือจากพระเจ้า</w:t>
      </w:r>
      <w:r w:rsidRPr="00400B33">
        <w:t xml:space="preserve"> </w:t>
      </w:r>
    </w:p>
    <w:p w14:paraId="1841B9C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บางครั้งเด็กๆ</w:t>
      </w:r>
      <w:r w:rsidRPr="00400B33">
        <w:t xml:space="preserve"> </w:t>
      </w:r>
      <w:r w:rsidRPr="002601AE">
        <w:rPr>
          <w:lang w:val="ru-RU"/>
        </w:rPr>
        <w:t>ที่ดำเนินชีวิตทางจิตวิญญาณต้องเผชิญกับความยากลำบากมากมาย</w:t>
      </w:r>
      <w:r w:rsidRPr="00400B33">
        <w:t xml:space="preserve"> </w:t>
      </w:r>
      <w:r w:rsidRPr="002601AE">
        <w:rPr>
          <w:lang w:val="ru-RU"/>
        </w:rPr>
        <w:t>เพราะพ่อแม่ของพวกเขาไม่สนใจเรื่องความเชื่อ</w:t>
      </w:r>
      <w:r w:rsidRPr="00400B33">
        <w:t xml:space="preserve"> </w:t>
      </w:r>
    </w:p>
    <w:p w14:paraId="2C7FC84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พระเจ้าทรงห่วงใยเด็กๆ</w:t>
      </w:r>
      <w:r w:rsidRPr="00400B33">
        <w:t xml:space="preserve"> </w:t>
      </w:r>
      <w:r w:rsidRPr="002601AE">
        <w:rPr>
          <w:lang w:val="ru-RU"/>
        </w:rPr>
        <w:t>เหล่านี้มากกว่าเด็กๆ</w:t>
      </w:r>
      <w:r w:rsidRPr="00400B33">
        <w:t xml:space="preserve"> </w:t>
      </w:r>
      <w:r w:rsidRPr="002601AE">
        <w:rPr>
          <w:lang w:val="ru-RU"/>
        </w:rPr>
        <w:t>คนอื่น</w:t>
      </w:r>
      <w:r w:rsidRPr="00400B33">
        <w:t xml:space="preserve"> — </w:t>
      </w:r>
      <w:r w:rsidRPr="002601AE">
        <w:rPr>
          <w:lang w:val="ru-RU"/>
        </w:rPr>
        <w:t>คือเด็กๆ</w:t>
      </w:r>
      <w:r w:rsidRPr="00400B33">
        <w:t xml:space="preserve"> </w:t>
      </w:r>
      <w:r w:rsidRPr="002601AE">
        <w:rPr>
          <w:lang w:val="ru-RU"/>
        </w:rPr>
        <w:t>ที่มีพ่อแม่ดำเนินชีวิตทางจิตวิญญาณ</w:t>
      </w:r>
      <w:r w:rsidRPr="00400B33">
        <w:t xml:space="preserve"> </w:t>
      </w:r>
      <w:r w:rsidRPr="002601AE">
        <w:rPr>
          <w:lang w:val="ru-RU"/>
        </w:rPr>
        <w:t>พระเจ้าทรงห่วงใยพวกเขาเช่นเดียวกับที่พระองค์ทรงห่วงใยเด็กกำพร้า</w:t>
      </w:r>
      <w:r w:rsidRPr="00400B33">
        <w:t xml:space="preserve"> </w:t>
      </w:r>
    </w:p>
    <w:p w14:paraId="3D340BBD" w14:textId="77777777" w:rsidR="00EF488A" w:rsidRPr="00400B33" w:rsidRDefault="00EF488A" w:rsidP="00B87D11"/>
    <w:p w14:paraId="10B31C5E" w14:textId="77777777" w:rsidR="00EF488A" w:rsidRPr="00400B33" w:rsidRDefault="00000000" w:rsidP="00B87D11">
      <w:pPr>
        <w:pStyle w:val="Heading4"/>
      </w:pPr>
      <w:bookmarkStart w:id="123" w:name="_Toc196932414"/>
      <w:bookmarkStart w:id="124" w:name="_Toc196932958"/>
      <w:bookmarkStart w:id="125" w:name="_Toc242097255"/>
      <w:r w:rsidRPr="002601AE">
        <w:rPr>
          <w:lang w:val="ru-RU"/>
        </w:rPr>
        <w:t>อิทธิพลของสภาพแวดล้อมต่อเด็ก</w:t>
      </w:r>
      <w:bookmarkEnd w:id="123"/>
      <w:bookmarkEnd w:id="124"/>
      <w:bookmarkEnd w:id="125"/>
    </w:p>
    <w:p w14:paraId="4253F94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เริ่มได้รับอิทธิพลจากสภาพแวดล้อมรอบตัวตั้งแต่อายุเท่าไรครับ</w:t>
      </w:r>
      <w:r w:rsidRPr="00400B33">
        <w:t xml:space="preserve">? </w:t>
      </w:r>
    </w:p>
    <w:p w14:paraId="2A8FA67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เด็กๆ</w:t>
      </w:r>
      <w:r w:rsidRPr="00400B33">
        <w:t xml:space="preserve"> ‘</w:t>
      </w:r>
      <w:r>
        <w:rPr>
          <w:lang w:val="ru-RU"/>
        </w:rPr>
        <w:t>คัดลอก</w:t>
      </w:r>
      <w:r w:rsidRPr="00400B33">
        <w:t xml:space="preserve">’ </w:t>
      </w:r>
      <w:r w:rsidRPr="002601AE">
        <w:rPr>
          <w:lang w:val="ru-RU"/>
        </w:rPr>
        <w:t>พฤติกรรมของพ่อแม่ตั้งแต่ยังอยู่ในเปล</w:t>
      </w:r>
      <w:r w:rsidRPr="00400B33">
        <w:t xml:space="preserve"> </w:t>
      </w:r>
      <w:r w:rsidRPr="002601AE">
        <w:rPr>
          <w:lang w:val="ru-RU"/>
        </w:rPr>
        <w:t>พวกเขาสังเกตสิ่งที่ผู้ใหญ่ทำ</w:t>
      </w:r>
      <w:r w:rsidRPr="00400B33">
        <w:t xml:space="preserve"> ‘</w:t>
      </w:r>
      <w:r>
        <w:rPr>
          <w:lang w:val="ru-RU"/>
        </w:rPr>
        <w:t>คัดลอก</w:t>
      </w:r>
      <w:r w:rsidRPr="00400B33">
        <w:t xml:space="preserve">’ </w:t>
      </w:r>
      <w:r w:rsidRPr="002601AE">
        <w:rPr>
          <w:lang w:val="ru-RU"/>
        </w:rPr>
        <w:t>และบันทึกมันลงบน</w:t>
      </w:r>
      <w:r w:rsidRPr="00400B33">
        <w:t xml:space="preserve"> ‘</w:t>
      </w:r>
      <w:r>
        <w:rPr>
          <w:lang w:val="ru-RU"/>
        </w:rPr>
        <w:t>เทป</w:t>
      </w:r>
      <w:r w:rsidRPr="00400B33">
        <w:t xml:space="preserve">’ </w:t>
      </w:r>
      <w:r w:rsidRPr="002601AE">
        <w:rPr>
          <w:lang w:val="ru-RU"/>
        </w:rPr>
        <w:t>ที่ยังว่างเปล่า</w:t>
      </w:r>
      <w:r w:rsidRPr="00400B33">
        <w:t xml:space="preserve"> </w:t>
      </w:r>
      <w:r w:rsidRPr="002601AE">
        <w:rPr>
          <w:lang w:val="ru-RU"/>
        </w:rPr>
        <w:t>นั่นคือเหตุผลที่พ่อแม่ต้องพยายามทุกวิถีทางเพื่อควบคุมความปรารถนาของตนเอง</w:t>
      </w:r>
      <w:r w:rsidRPr="00400B33">
        <w:t xml:space="preserve"> </w:t>
      </w:r>
      <w:r w:rsidRPr="002601AE">
        <w:rPr>
          <w:lang w:val="ru-RU"/>
        </w:rPr>
        <w:t>ไม่สำคัญว่าพวกเขาได้รับอารมณ์เหล่านี้มาบางส่วนจากพ่อแม่ของตนเอง</w:t>
      </w:r>
      <w:r w:rsidRPr="00400B33">
        <w:t xml:space="preserve"> </w:t>
      </w:r>
      <w:r w:rsidRPr="002601AE">
        <w:rPr>
          <w:lang w:val="ru-RU"/>
        </w:rPr>
        <w:t>เพราะไม่เพียงแต่พวกเขาจะต้องตอบต่อพระเจ้าที่ไม่ได้พยายามควบคุมอารมณ์เหล่านี้</w:t>
      </w:r>
      <w:r w:rsidRPr="00400B33">
        <w:t xml:space="preserve"> </w:t>
      </w:r>
      <w:r w:rsidRPr="002601AE">
        <w:rPr>
          <w:lang w:val="ru-RU"/>
        </w:rPr>
        <w:t>แต่ยังต้องรับผิดชอบด้วยที่ส่งต่ออารมณ์เหล่านี้ให้ลูกๆ</w:t>
      </w:r>
      <w:r w:rsidRPr="00400B33">
        <w:t xml:space="preserve"> </w:t>
      </w:r>
      <w:r w:rsidRPr="002601AE">
        <w:rPr>
          <w:lang w:val="ru-RU"/>
        </w:rPr>
        <w:t>ของตนเอง</w:t>
      </w:r>
      <w:r w:rsidRPr="00400B33">
        <w:t xml:space="preserve"> </w:t>
      </w:r>
    </w:p>
    <w:p w14:paraId="63F1CC2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ทำไมเด็กๆ</w:t>
      </w:r>
      <w:r w:rsidRPr="00400B33">
        <w:t xml:space="preserve"> </w:t>
      </w:r>
      <w:r w:rsidRPr="002601AE">
        <w:rPr>
          <w:lang w:val="ru-RU"/>
        </w:rPr>
        <w:t>ที่ได้รับการเลี้ยงดูในสภาพแวดล้อมเดียวกันภายในบ้านของพ่อแม่</w:t>
      </w:r>
      <w:r w:rsidRPr="00400B33">
        <w:t xml:space="preserve"> </w:t>
      </w:r>
      <w:r w:rsidRPr="002601AE">
        <w:rPr>
          <w:lang w:val="ru-RU"/>
        </w:rPr>
        <w:t>บางครั้งกลับมีความแตกต่างกันอย่างสิ้นเชิง</w:t>
      </w:r>
      <w:r w:rsidRPr="00400B33">
        <w:t xml:space="preserve">? </w:t>
      </w:r>
    </w:p>
    <w:p w14:paraId="4E3161A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มักได้รับอิทธิพลอย่างมากจากสภาพแวดล้อมรอบตัว</w:t>
      </w:r>
      <w:r w:rsidRPr="00400B33">
        <w:t xml:space="preserve"> </w:t>
      </w:r>
      <w:r w:rsidRPr="002601AE">
        <w:rPr>
          <w:lang w:val="ru-RU"/>
        </w:rPr>
        <w:t>แต่หากพวกเขามีนิสัยดี</w:t>
      </w:r>
      <w:r w:rsidRPr="00400B33">
        <w:t xml:space="preserve"> </w:t>
      </w:r>
      <w:r w:rsidRPr="002601AE">
        <w:rPr>
          <w:lang w:val="ru-RU"/>
        </w:rPr>
        <w:t>เมื่อเติบโตขึ้น</w:t>
      </w:r>
      <w:r w:rsidRPr="00400B33">
        <w:t xml:space="preserve"> </w:t>
      </w:r>
      <w:r w:rsidRPr="002601AE">
        <w:rPr>
          <w:lang w:val="ru-RU"/>
        </w:rPr>
        <w:t>พระเจ้าจะประทานปัญญาที่ลึกซึ้งยิ่งขึ้นให้พวกเขา</w:t>
      </w:r>
      <w:r w:rsidRPr="00400B33">
        <w:t xml:space="preserve"> </w:t>
      </w:r>
      <w:r w:rsidRPr="002601AE">
        <w:rPr>
          <w:lang w:val="ru-RU"/>
        </w:rPr>
        <w:t>เพื่อที่พวกเขาจะได้เข้าใจถึงอิทธิพลเชิงลบที่เคยได้รับ</w:t>
      </w:r>
      <w:r w:rsidRPr="00400B33">
        <w:t xml:space="preserve"> </w:t>
      </w:r>
      <w:r w:rsidRPr="002601AE">
        <w:rPr>
          <w:lang w:val="ru-RU"/>
        </w:rPr>
        <w:t>และพยายามปลดปล่อยตัวเองให้พ้นจากอิทธิพลเหล่านั้น</w:t>
      </w:r>
      <w:r w:rsidRPr="00400B33">
        <w:t xml:space="preserve"> </w:t>
      </w:r>
    </w:p>
    <w:p w14:paraId="577C6F6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วันนี้</w:t>
      </w:r>
      <w:r w:rsidRPr="00400B33">
        <w:t xml:space="preserve"> </w:t>
      </w:r>
      <w:r w:rsidRPr="002601AE">
        <w:rPr>
          <w:lang w:val="ru-RU"/>
        </w:rPr>
        <w:t>ความชั่วร้ายแพร่หลายไปทั่วโลก</w:t>
      </w:r>
      <w:r w:rsidRPr="00400B33">
        <w:t xml:space="preserve"> </w:t>
      </w:r>
      <w:r w:rsidRPr="002601AE">
        <w:rPr>
          <w:lang w:val="ru-RU"/>
        </w:rPr>
        <w:t>ผู้คนพยายามชักจูงให้เด็กๆ</w:t>
      </w:r>
      <w:r w:rsidRPr="00400B33">
        <w:t xml:space="preserve"> </w:t>
      </w:r>
      <w:r w:rsidRPr="002601AE">
        <w:rPr>
          <w:lang w:val="ru-RU"/>
        </w:rPr>
        <w:t>ทำผิดตั้งแต่ยังอยู่ในเปล</w:t>
      </w:r>
      <w:r w:rsidRPr="00400B33">
        <w:t xml:space="preserve"> </w:t>
      </w:r>
      <w:r w:rsidRPr="002601AE">
        <w:rPr>
          <w:lang w:val="ru-RU"/>
        </w:rPr>
        <w:t>แทนที่จะปกป้องเด็กๆ</w:t>
      </w:r>
      <w:r w:rsidRPr="00400B33">
        <w:t xml:space="preserve"> </w:t>
      </w:r>
      <w:r w:rsidRPr="002601AE">
        <w:rPr>
          <w:lang w:val="ru-RU"/>
        </w:rPr>
        <w:t>จากความชั่วร้ายจนกระทั่งพวกเขาเติบโตเป็นผู้ใหญ่</w:t>
      </w:r>
      <w:r w:rsidRPr="00400B33">
        <w:t xml:space="preserve"> </w:t>
      </w:r>
      <w:r w:rsidRPr="002601AE">
        <w:rPr>
          <w:lang w:val="ru-RU"/>
        </w:rPr>
        <w:t>พวกเขากลับถูกขัดขวางไม่ให้ทำความดีด้วยซ้ำ</w:t>
      </w:r>
      <w:r w:rsidRPr="00400B33">
        <w:t xml:space="preserve"> </w:t>
      </w:r>
      <w:r w:rsidRPr="002601AE">
        <w:rPr>
          <w:lang w:val="ru-RU"/>
        </w:rPr>
        <w:t>เมื่อเวลาผ่านไป</w:t>
      </w:r>
      <w:r w:rsidRPr="00400B33">
        <w:t xml:space="preserve"> </w:t>
      </w:r>
      <w:r w:rsidRPr="002601AE">
        <w:rPr>
          <w:lang w:val="ru-RU"/>
        </w:rPr>
        <w:t>หลังจากที่เด็กๆ</w:t>
      </w:r>
      <w:r w:rsidRPr="00400B33">
        <w:t xml:space="preserve"> </w:t>
      </w:r>
      <w:r w:rsidRPr="002601AE">
        <w:rPr>
          <w:lang w:val="ru-RU"/>
        </w:rPr>
        <w:t>เหล่านี้ตกอยู่ในบาปและต้องทนทุกข์ทรมานจากผลกรรม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ที่น่าสงสารเหล่านี้ต้องการจะลุกขึ้นใหม่</w:t>
      </w:r>
      <w:r w:rsidRPr="00400B33">
        <w:t xml:space="preserve"> </w:t>
      </w:r>
      <w:r w:rsidRPr="002601AE">
        <w:rPr>
          <w:lang w:val="ru-RU"/>
        </w:rPr>
        <w:t>แต่ไม่รู้ว่าจะทำอย่างไร</w:t>
      </w:r>
      <w:r w:rsidRPr="00400B33">
        <w:t xml:space="preserve"> </w:t>
      </w:r>
      <w:r w:rsidRPr="002601AE">
        <w:rPr>
          <w:lang w:val="ru-RU"/>
        </w:rPr>
        <w:t>เพราะเมื่อพวกเขาเริ่มกลิ้งลงทางลาดลื่นของบาปแล้ว</w:t>
      </w:r>
      <w:r w:rsidRPr="00400B33">
        <w:t xml:space="preserve"> </w:t>
      </w:r>
      <w:r w:rsidRPr="002601AE">
        <w:rPr>
          <w:lang w:val="ru-RU"/>
        </w:rPr>
        <w:t>ก็ไม่ใช่เรื่องง่ายอีกต่อไปที่จะหยุดได้</w:t>
      </w:r>
      <w:r w:rsidRPr="00400B33">
        <w:t xml:space="preserve"> </w:t>
      </w:r>
      <w:r w:rsidRPr="002601AE">
        <w:rPr>
          <w:lang w:val="ru-RU"/>
        </w:rPr>
        <w:t>ชายหนุ่มอายุระหว่าง</w:t>
      </w:r>
      <w:r w:rsidRPr="00400B33">
        <w:t xml:space="preserve"> 25 </w:t>
      </w:r>
      <w:r w:rsidRPr="002601AE">
        <w:rPr>
          <w:lang w:val="ru-RU"/>
        </w:rPr>
        <w:t>ถึง</w:t>
      </w:r>
      <w:r w:rsidRPr="00400B33">
        <w:t xml:space="preserve"> 27 </w:t>
      </w:r>
      <w:r w:rsidRPr="002601AE">
        <w:rPr>
          <w:lang w:val="ru-RU"/>
        </w:rPr>
        <w:t>ปี</w:t>
      </w:r>
      <w:r w:rsidRPr="00400B33">
        <w:t xml:space="preserve"> </w:t>
      </w:r>
      <w:r w:rsidRPr="002601AE">
        <w:rPr>
          <w:lang w:val="ru-RU"/>
        </w:rPr>
        <w:t>มาที่คาลิวาของฉัน</w:t>
      </w:r>
      <w:r w:rsidRPr="00400B33">
        <w:t xml:space="preserve"> — </w:t>
      </w:r>
      <w:r w:rsidRPr="002601AE">
        <w:rPr>
          <w:lang w:val="ru-RU"/>
        </w:rPr>
        <w:t>ชายหนุ่มที่ใช้ยาเสพติดและใช้ชีวิตในบาป</w:t>
      </w:r>
      <w:r w:rsidRPr="00400B33">
        <w:t xml:space="preserve"> — </w:t>
      </w:r>
      <w:r w:rsidRPr="002601AE">
        <w:rPr>
          <w:lang w:val="ru-RU"/>
        </w:rPr>
        <w:t>และวิญญาณที่น่าสงสารเหล่านี้มาขอความช่วยเหลือ</w:t>
      </w:r>
      <w:r w:rsidRPr="00400B33">
        <w:t xml:space="preserve"> </w:t>
      </w:r>
    </w:p>
    <w:p w14:paraId="5BCAA88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โดยบังเอิญ</w:t>
      </w:r>
      <w:r w:rsidRPr="00400B33">
        <w:t xml:space="preserve"> </w:t>
      </w:r>
      <w:r w:rsidRPr="002601AE">
        <w:rPr>
          <w:lang w:val="ru-RU"/>
        </w:rPr>
        <w:t>ผมเคยช่วยเด็กคนหนึ่งจากกลุ่มนี้ให้กลับสู่ทางที่ถูกต้อง</w:t>
      </w:r>
      <w:r w:rsidRPr="00400B33">
        <w:t xml:space="preserve"> </w:t>
      </w:r>
      <w:r w:rsidRPr="002601AE">
        <w:rPr>
          <w:lang w:val="ru-RU"/>
        </w:rPr>
        <w:t>และตอนนี้พวกเขานำเพื่อนมาหาผม</w:t>
      </w:r>
      <w:r w:rsidRPr="00400B33">
        <w:t xml:space="preserve"> </w:t>
      </w:r>
      <w:r w:rsidRPr="002601AE">
        <w:rPr>
          <w:lang w:val="ru-RU"/>
        </w:rPr>
        <w:t>แล้วเพื่อนของเพื่อนก็มาตาม</w:t>
      </w:r>
      <w:r w:rsidRPr="00400B33">
        <w:t xml:space="preserve"> </w:t>
      </w:r>
      <w:r w:rsidRPr="002601AE">
        <w:rPr>
          <w:lang w:val="ru-RU"/>
        </w:rPr>
        <w:t>เพื่อที่พวกเขาเองจะได้รับความช่วยเหลือด้วย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เหล่านี้ทำให้ใจคุณรู้สึกสะเทือนใจจริงๆ</w:t>
      </w:r>
      <w:r w:rsidRPr="00400B33">
        <w:t xml:space="preserve"> </w:t>
      </w:r>
      <w:r w:rsidRPr="002601AE">
        <w:rPr>
          <w:lang w:val="ru-RU"/>
        </w:rPr>
        <w:t>มีชายหนุ่มผู้โชคร้ายคนหนึ่ง</w:t>
      </w:r>
      <w:r w:rsidRPr="00400B33">
        <w:t xml:space="preserve"> </w:t>
      </w:r>
      <w:r w:rsidRPr="002601AE">
        <w:rPr>
          <w:lang w:val="ru-RU"/>
        </w:rPr>
        <w:t>ที่เคยใช้ยาเสพติดหนัก</w:t>
      </w:r>
      <w:r w:rsidRPr="00400B33">
        <w:t xml:space="preserve"> </w:t>
      </w:r>
      <w:r w:rsidRPr="002601AE">
        <w:rPr>
          <w:lang w:val="ru-RU"/>
        </w:rPr>
        <w:t>และแทบจะถึงขั้นใกล้ตายแล้ว</w:t>
      </w:r>
      <w:r w:rsidRPr="00400B33">
        <w:t xml:space="preserve"> </w:t>
      </w:r>
      <w:r w:rsidRPr="002601AE">
        <w:rPr>
          <w:lang w:val="ru-RU"/>
        </w:rPr>
        <w:t>แขนของเขาเต็มไปด้วยรอยเข็มฉีดยา</w:t>
      </w:r>
      <w:r w:rsidRPr="00400B33">
        <w:t xml:space="preserve"> </w:t>
      </w:r>
      <w:r>
        <w:rPr>
          <w:lang w:val="ru-RU"/>
        </w:rPr>
        <w:t>ฟันก็ผุพัง</w:t>
      </w:r>
      <w:r w:rsidRPr="00400B33">
        <w:t xml:space="preserve">… </w:t>
      </w:r>
      <w:r w:rsidRPr="002601AE">
        <w:rPr>
          <w:lang w:val="ru-RU"/>
        </w:rPr>
        <w:t>แต่แล้วเขาก็หยุดใช้ยาและหันมาช่วยเหลือผู้อื่น</w:t>
      </w:r>
      <w:r w:rsidRPr="00400B33">
        <w:t xml:space="preserve"> </w:t>
      </w:r>
      <w:r w:rsidRPr="002601AE">
        <w:rPr>
          <w:lang w:val="ru-RU"/>
        </w:rPr>
        <w:t>กลุ่มของเขามีสมาชิกประมาณสิบห้าคน</w:t>
      </w:r>
      <w:r w:rsidRPr="00400B33">
        <w:t xml:space="preserve"> </w:t>
      </w:r>
      <w:r w:rsidRPr="002601AE">
        <w:rPr>
          <w:lang w:val="ru-RU"/>
        </w:rPr>
        <w:lastRenderedPageBreak/>
        <w:t>และเมื่อพวกเขามาพบผม</w:t>
      </w:r>
      <w:r w:rsidRPr="00400B33">
        <w:t xml:space="preserve"> </w:t>
      </w:r>
      <w:r w:rsidRPr="002601AE">
        <w:rPr>
          <w:lang w:val="ru-RU"/>
        </w:rPr>
        <w:t>เด็กหนุ่มเหล่านี้จะแนะนำตัวว่า</w:t>
      </w:r>
      <w:r w:rsidRPr="00400B33">
        <w:t>: ‘</w:t>
      </w:r>
      <w:r w:rsidRPr="002601AE">
        <w:rPr>
          <w:lang w:val="ru-RU"/>
        </w:rPr>
        <w:t>ผม</w:t>
      </w:r>
      <w:r>
        <w:rPr>
          <w:lang w:val="ru-RU"/>
        </w:rPr>
        <w:t>มาจากกลุ่มของใครๆ</w:t>
      </w:r>
      <w:r w:rsidRPr="00400B33">
        <w:t xml:space="preserve">’ </w:t>
      </w:r>
      <w:r>
        <w:rPr>
          <w:lang w:val="ru-RU"/>
        </w:rPr>
        <w:t>เขาคือ</w:t>
      </w:r>
      <w:r w:rsidRPr="00400B33">
        <w:t>… ‘</w:t>
      </w:r>
      <w:r>
        <w:rPr>
          <w:lang w:val="ru-RU"/>
        </w:rPr>
        <w:t>พี่ใหญ่</w:t>
      </w:r>
      <w:r w:rsidRPr="00400B33">
        <w:t xml:space="preserve">’ </w:t>
      </w:r>
      <w:r w:rsidRPr="002601AE">
        <w:rPr>
          <w:lang w:val="ru-RU"/>
        </w:rPr>
        <w:t>ของพวกเขา</w:t>
      </w:r>
      <w:r w:rsidRPr="00400B33">
        <w:t xml:space="preserve">!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ผู้คนโชคร้ายเหล่านี้หลายคนกำลังพุ่งตัวลงสู่เหวแห่งความหายนะ</w:t>
      </w:r>
      <w:r w:rsidRPr="00400B33">
        <w:t xml:space="preserve"> </w:t>
      </w:r>
      <w:r w:rsidRPr="002601AE">
        <w:rPr>
          <w:lang w:val="ru-RU"/>
        </w:rPr>
        <w:t>พวกเขากำลังใช้เข็มฉีดยา</w:t>
      </w:r>
      <w:r w:rsidRPr="00400B33">
        <w:t xml:space="preserve"> [</w:t>
      </w:r>
      <w:r w:rsidRPr="002601AE">
        <w:rPr>
          <w:lang w:val="ru-RU"/>
        </w:rPr>
        <w:t>เพื่อหาเงินซื้อยา</w:t>
      </w:r>
      <w:r w:rsidRPr="00400B33">
        <w:t xml:space="preserve">] </w:t>
      </w:r>
      <w:r>
        <w:rPr>
          <w:lang w:val="ru-RU"/>
        </w:rPr>
        <w:t>และขายเลือด</w:t>
      </w:r>
      <w:r w:rsidRPr="00400B33">
        <w:t xml:space="preserve">… </w:t>
      </w:r>
      <w:r w:rsidRPr="002601AE">
        <w:rPr>
          <w:lang w:val="ru-RU"/>
        </w:rPr>
        <w:t>คนหนุ่มสาวเหล่านี้กำลังทำลายทั้งตัวเองและพ่อแม่ของพวกเขา</w:t>
      </w:r>
      <w:r w:rsidRPr="00400B33">
        <w:t xml:space="preserve"> </w:t>
      </w:r>
      <w:r w:rsidRPr="002601AE">
        <w:rPr>
          <w:lang w:val="ru-RU"/>
        </w:rPr>
        <w:t>และแล้วคุณก็เห็นพ่อของพวกเขาเสียชีวิตจากโรคหลอดเลือดสมอง</w:t>
      </w:r>
      <w:r w:rsidRPr="00400B33">
        <w:t xml:space="preserve"> </w:t>
      </w:r>
      <w:r w:rsidRPr="002601AE">
        <w:rPr>
          <w:lang w:val="ru-RU"/>
        </w:rPr>
        <w:t>แม่ของพวกเขาเสียชีวิตจากโรคหัวใจ</w:t>
      </w:r>
      <w:r w:rsidRPr="00400B33">
        <w:t xml:space="preserve"> </w:t>
      </w:r>
      <w:r w:rsidRPr="002601AE">
        <w:rPr>
          <w:lang w:val="ru-RU"/>
        </w:rPr>
        <w:t>โรคตับ</w:t>
      </w:r>
      <w:r w:rsidRPr="00400B33">
        <w:t xml:space="preserve"> </w:t>
      </w:r>
      <w:r w:rsidRPr="002601AE">
        <w:rPr>
          <w:lang w:val="ru-RU"/>
        </w:rPr>
        <w:t>หรือโรคอื่น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</w:p>
    <w:p w14:paraId="08B0CC71" w14:textId="77777777" w:rsidR="00EF488A" w:rsidRPr="00400B33" w:rsidRDefault="00EF488A" w:rsidP="00B87D11"/>
    <w:p w14:paraId="019FCCC4" w14:textId="77777777" w:rsidR="00EF488A" w:rsidRPr="00400B33" w:rsidRDefault="00000000" w:rsidP="00B87D11">
      <w:pPr>
        <w:pStyle w:val="Heading4"/>
      </w:pPr>
      <w:bookmarkStart w:id="126" w:name="_Toc196932415"/>
      <w:bookmarkStart w:id="127" w:name="_Toc196932959"/>
      <w:bookmarkStart w:id="128" w:name="_Toc242097256"/>
      <w:r w:rsidRPr="002601AE">
        <w:rPr>
          <w:lang w:val="ru-RU"/>
        </w:rPr>
        <w:t>ความรักระหว่างพี่น้อง</w:t>
      </w:r>
      <w:bookmarkEnd w:id="126"/>
      <w:bookmarkEnd w:id="127"/>
      <w:bookmarkEnd w:id="128"/>
    </w:p>
    <w:p w14:paraId="6A7F3A2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พ่อแม่ควรส่งเสริมความรักระหว่างลูกๆ</w:t>
      </w:r>
      <w:r w:rsidRPr="00400B33">
        <w:t xml:space="preserve"> </w:t>
      </w:r>
      <w:r w:rsidRPr="002601AE">
        <w:rPr>
          <w:lang w:val="ru-RU"/>
        </w:rPr>
        <w:t>ของตน</w:t>
      </w:r>
      <w:r w:rsidRPr="00400B33">
        <w:t xml:space="preserve"> </w:t>
      </w:r>
      <w:r w:rsidRPr="002601AE">
        <w:rPr>
          <w:lang w:val="ru-RU"/>
        </w:rPr>
        <w:t>เมื่อต้องการสนับสนุนลูกที่อ่อนแอกว่า</w:t>
      </w:r>
      <w:r w:rsidRPr="00400B33">
        <w:t xml:space="preserve"> </w:t>
      </w:r>
      <w:r w:rsidRPr="002601AE">
        <w:rPr>
          <w:lang w:val="ru-RU"/>
        </w:rPr>
        <w:t>พวกเขาต้องสร้างพื้นฐานสำหรับเรื่องนี้โดยขอ</w:t>
      </w:r>
      <w:r w:rsidRPr="00400B33">
        <w:t xml:space="preserve"> ‘</w:t>
      </w:r>
      <w:r>
        <w:rPr>
          <w:lang w:val="ru-RU"/>
        </w:rPr>
        <w:t>ความยินยอม</w:t>
      </w:r>
      <w:r w:rsidRPr="00400B33">
        <w:t xml:space="preserve">’ </w:t>
      </w:r>
      <w:r w:rsidRPr="002601AE">
        <w:rPr>
          <w:lang w:val="ru-RU"/>
        </w:rPr>
        <w:t>จากลูกที่แข็งแรงกว่า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พวกเขาต้องช่วยให้ลูกที่แข็งแรงกว่าเข้าใจว่าพี่น้องของเขากำลังต้องการความช่วยเหลือ</w:t>
      </w:r>
      <w:r w:rsidRPr="00400B33">
        <w:t xml:space="preserve"> </w:t>
      </w:r>
      <w:r w:rsidRPr="002601AE">
        <w:rPr>
          <w:lang w:val="ru-RU"/>
        </w:rPr>
        <w:t>ความยุติธรรมเป็นงานของพระเจ้า</w:t>
      </w:r>
      <w:r w:rsidRPr="00400B33">
        <w:t xml:space="preserve"> </w:t>
      </w:r>
      <w:r w:rsidRPr="002601AE">
        <w:rPr>
          <w:lang w:val="ru-RU"/>
        </w:rPr>
        <w:t>และต้องแบ่งให้เท่ากันระหว่างพี่และน้อง</w:t>
      </w:r>
      <w:r w:rsidRPr="00400B33">
        <w:t xml:space="preserve"> </w:t>
      </w:r>
      <w:r w:rsidRPr="002601AE">
        <w:rPr>
          <w:lang w:val="ru-RU"/>
        </w:rPr>
        <w:t>ความยุติธรรมแสดงต่อพี่ผ่านความเคารพ</w:t>
      </w:r>
      <w:r w:rsidRPr="00400B33">
        <w:t xml:space="preserve"> </w:t>
      </w:r>
      <w:r w:rsidRPr="002601AE">
        <w:rPr>
          <w:lang w:val="ru-RU"/>
        </w:rPr>
        <w:t>และต่อน้องผ่านความรัก</w:t>
      </w:r>
      <w:r w:rsidRPr="00400B33">
        <w:t xml:space="preserve"> </w:t>
      </w:r>
      <w:r w:rsidRPr="002601AE">
        <w:rPr>
          <w:lang w:val="ru-RU"/>
        </w:rPr>
        <w:t>เพื่อให้น้องไม่ได้รับความเสียหาย</w:t>
      </w:r>
      <w:r w:rsidRPr="00400B33">
        <w:t xml:space="preserve"> </w:t>
      </w:r>
      <w:r w:rsidRPr="002601AE">
        <w:rPr>
          <w:lang w:val="ru-RU"/>
        </w:rPr>
        <w:t>สิ่งนี้ยังถูกกล่าวถึงในหนังสือเดูเทโรโนมี</w:t>
      </w:r>
      <w:r>
        <w:rPr>
          <w:rStyle w:val="FootnoteReference"/>
          <w:lang w:val="ru-RU"/>
        </w:rPr>
        <w:footnoteReference w:id="45"/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หากพี่ชายทำผิด</w:t>
      </w:r>
      <w:r w:rsidRPr="00400B33">
        <w:t xml:space="preserve"> </w:t>
      </w:r>
      <w:r w:rsidRPr="002601AE">
        <w:rPr>
          <w:lang w:val="ru-RU"/>
        </w:rPr>
        <w:t>เราต้องปกป้องน้องชาย</w:t>
      </w:r>
      <w:r w:rsidRPr="00400B33">
        <w:t xml:space="preserve"> </w:t>
      </w:r>
      <w:r w:rsidRPr="002601AE">
        <w:rPr>
          <w:lang w:val="ru-RU"/>
        </w:rPr>
        <w:t>แต่อย่าวิพากษ์วิจารณ์พี่ชายต่อหน้าน้องชาย</w:t>
      </w:r>
      <w:r w:rsidRPr="00400B33">
        <w:t xml:space="preserve"> </w:t>
      </w:r>
      <w:r w:rsidRPr="002601AE">
        <w:rPr>
          <w:lang w:val="ru-RU"/>
        </w:rPr>
        <w:t>เราต้องพูดคุยกับผู้ที่ทำผิดเป็นการส่วนตัว</w:t>
      </w:r>
      <w:r w:rsidRPr="00400B33">
        <w:t xml:space="preserve"> </w:t>
      </w:r>
      <w:r w:rsidRPr="002601AE">
        <w:rPr>
          <w:lang w:val="ru-RU"/>
        </w:rPr>
        <w:t>เพื่อให้เขาเข้าใจถึงความผิดพลาดของตนเอง</w:t>
      </w:r>
      <w:r w:rsidRPr="00400B33">
        <w:t xml:space="preserve"> </w:t>
      </w:r>
    </w:p>
    <w:p w14:paraId="2DE6671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จะทำอย่างไรเพื่อเอาชนะความอิจฉาที่พี่ชายและพี่สาวมักรู้สึกต่อน้องๆ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? </w:t>
      </w:r>
    </w:p>
    <w:p w14:paraId="7B0DFE3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ความอิจฉาคืออารมณ์ที่รุนแรง</w:t>
      </w:r>
      <w:r w:rsidRPr="00400B33">
        <w:t xml:space="preserve"> </w:t>
      </w:r>
      <w:r w:rsidRPr="002601AE">
        <w:rPr>
          <w:lang w:val="ru-RU"/>
        </w:rPr>
        <w:t>แต่หากเด็กอายุสามปีเห็นแม่กำลังให้ลูกน้องที่เพิ่งเกิดกินนมแม่</w:t>
      </w:r>
      <w:r w:rsidRPr="00400B33">
        <w:t xml:space="preserve"> </w:t>
      </w:r>
      <w:r w:rsidRPr="002601AE">
        <w:rPr>
          <w:lang w:val="ru-RU"/>
        </w:rPr>
        <w:t>ความอิจฉาของเขาก็ถือว่ามีความสมเหตุสมผลในบางด้าน</w:t>
      </w:r>
      <w:r w:rsidRPr="00400B33">
        <w:t xml:space="preserve"> </w:t>
      </w:r>
      <w:r w:rsidRPr="002601AE">
        <w:rPr>
          <w:lang w:val="ru-RU"/>
        </w:rPr>
        <w:t>เพราะตัวเขาเองก็เพิ่งได้รับการให้นมแม่เมื่อไม่นานมานี้เอง</w:t>
      </w:r>
      <w:r w:rsidRPr="00400B33">
        <w:t xml:space="preserve"> </w:t>
      </w:r>
      <w:r w:rsidRPr="002601AE">
        <w:rPr>
          <w:lang w:val="ru-RU"/>
        </w:rPr>
        <w:t>ตอนนี้เขาเห็นน้องชายตัวน้อยอยู่ในอ้อมแขนแม่และคิดว่า</w:t>
      </w:r>
      <w:r w:rsidRPr="00400B33">
        <w:t>: “</w:t>
      </w:r>
      <w:r w:rsidRPr="002601AE">
        <w:rPr>
          <w:lang w:val="ru-RU"/>
        </w:rPr>
        <w:t>เมื่อวานนี้</w:t>
      </w:r>
      <w:r w:rsidRPr="00400B33">
        <w:t xml:space="preserve"> </w:t>
      </w:r>
      <w:r w:rsidRPr="002601AE">
        <w:rPr>
          <w:lang w:val="ru-RU"/>
        </w:rPr>
        <w:t>แม่ยังกอดฉันอยู่ในอ้อมแขน</w:t>
      </w:r>
      <w:r w:rsidRPr="00400B33">
        <w:t xml:space="preserve"> </w:t>
      </w:r>
      <w:r w:rsidRPr="002601AE">
        <w:rPr>
          <w:lang w:val="ru-RU"/>
        </w:rPr>
        <w:t>แต่ตอนนี้แม่ดันฉันไปอยู่ท้ายแถวแล้ว</w:t>
      </w:r>
      <w:r w:rsidRPr="00400B33">
        <w:t xml:space="preserve">!” </w:t>
      </w:r>
      <w:r w:rsidRPr="002601AE">
        <w:rPr>
          <w:lang w:val="ru-RU"/>
        </w:rPr>
        <w:t>หากเด็กน้อยมียาย</w:t>
      </w:r>
      <w:r w:rsidRPr="00400B33">
        <w:t xml:space="preserve"> </w:t>
      </w:r>
      <w:r w:rsidRPr="002601AE">
        <w:rPr>
          <w:lang w:val="ru-RU"/>
        </w:rPr>
        <w:t>ก็ไม่เป็นปัญหา</w:t>
      </w:r>
      <w:r w:rsidRPr="00400B33">
        <w:t xml:space="preserve">: </w:t>
      </w:r>
      <w:r w:rsidRPr="002601AE">
        <w:rPr>
          <w:lang w:val="ru-RU"/>
        </w:rPr>
        <w:t>เขามีคนให้หันไปหาเพื่อรับความสบายใจ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เมื่อเขาอายุสี่ปี</w:t>
      </w:r>
      <w:r w:rsidRPr="00400B33">
        <w:t xml:space="preserve"> </w:t>
      </w:r>
      <w:r w:rsidRPr="002601AE">
        <w:rPr>
          <w:lang w:val="ru-RU"/>
        </w:rPr>
        <w:t>เขาควรจะรู้สึกอิจฉาน้อยลง</w:t>
      </w:r>
      <w:r w:rsidRPr="00400B33">
        <w:t xml:space="preserve"> </w:t>
      </w:r>
      <w:r w:rsidRPr="002601AE">
        <w:rPr>
          <w:lang w:val="ru-RU"/>
        </w:rPr>
        <w:t>และเมื่อเขาอายุหกปี</w:t>
      </w:r>
      <w:r w:rsidRPr="00400B33">
        <w:t xml:space="preserve"> </w:t>
      </w:r>
      <w:r w:rsidRPr="002601AE">
        <w:rPr>
          <w:lang w:val="ru-RU"/>
        </w:rPr>
        <w:t>แม่ควรพูดกับเขาว่า</w:t>
      </w:r>
      <w:r w:rsidRPr="00400B33">
        <w:t>: “</w:t>
      </w:r>
      <w:r w:rsidRPr="002601AE">
        <w:rPr>
          <w:lang w:val="ru-RU"/>
        </w:rPr>
        <w:t>ลูกโตขึ้นมากแล้วนะ</w:t>
      </w:r>
      <w:r w:rsidRPr="00400B33">
        <w:t xml:space="preserve"> “</w:t>
      </w:r>
      <w:r w:rsidRPr="002601AE">
        <w:rPr>
          <w:lang w:val="ru-RU"/>
        </w:rPr>
        <w:t>แม่แบบไหนกันที่ยังอุ้มลูกตัวใหญ่ขนาดนี้อยู่ในอ้อมแขน</w:t>
      </w:r>
      <w:r w:rsidRPr="00400B33">
        <w:t xml:space="preserve">?” </w:t>
      </w:r>
      <w:r w:rsidRPr="002601AE">
        <w:rPr>
          <w:lang w:val="ru-RU"/>
        </w:rPr>
        <w:t>หากแม่ช่วยลูกน้อยเอาชนะความอิจฉาได้</w:t>
      </w:r>
      <w:r w:rsidRPr="00400B33">
        <w:t xml:space="preserve"> </w:t>
      </w:r>
      <w:r w:rsidRPr="002601AE">
        <w:rPr>
          <w:lang w:val="ru-RU"/>
        </w:rPr>
        <w:t>เขาจะหันมาขอความช่วยเหลือจากแม่ก็ต่อเมื่อมีเหตุผลที่จริงจังเท่านั้น</w:t>
      </w:r>
      <w:r w:rsidRPr="00400B33">
        <w:t xml:space="preserve"> </w:t>
      </w:r>
      <w:r w:rsidRPr="002601AE">
        <w:rPr>
          <w:lang w:val="ru-RU"/>
        </w:rPr>
        <w:t>แต่หากลูกอยากเกาะกระโปรงแม่ตลอดเวลา</w:t>
      </w:r>
      <w:r w:rsidRPr="00400B33">
        <w:t xml:space="preserve"> </w:t>
      </w:r>
      <w:r w:rsidRPr="002601AE">
        <w:rPr>
          <w:lang w:val="ru-RU"/>
        </w:rPr>
        <w:t>นั่นแสดงว่ามีบางอย่างที่ไม่ดีต่อสุขภาพ</w:t>
      </w:r>
      <w:r w:rsidRPr="00400B33">
        <w:t xml:space="preserve"> </w:t>
      </w:r>
    </w:p>
    <w:p w14:paraId="62DED03C" w14:textId="77777777" w:rsidR="00EF488A" w:rsidRPr="00400B33" w:rsidRDefault="00EF488A" w:rsidP="00B87D11"/>
    <w:p w14:paraId="18E76DA2" w14:textId="77777777" w:rsidR="00EF488A" w:rsidRPr="00400B33" w:rsidRDefault="00000000" w:rsidP="00B87D11">
      <w:pPr>
        <w:pStyle w:val="Heading4"/>
      </w:pPr>
      <w:bookmarkStart w:id="129" w:name="_Toc196932416"/>
      <w:bookmarkStart w:id="130" w:name="_Toc196932960"/>
      <w:bookmarkStart w:id="131" w:name="_Toc242097257"/>
      <w:r w:rsidRPr="002601AE">
        <w:rPr>
          <w:lang w:val="ru-RU"/>
        </w:rPr>
        <w:t>บริษัทมีอิทธิพลอย่างมากต่อเด็กๆ</w:t>
      </w:r>
      <w:bookmarkEnd w:id="129"/>
      <w:bookmarkEnd w:id="130"/>
      <w:bookmarkEnd w:id="131"/>
    </w:p>
    <w:p w14:paraId="01659F8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ทำไมชายหนุ่มที่ดำเนินชีวิตทางจิตวิญญาณมาตั้งแต่เด็กและมีความศรัทธาอย่างลึกซึ้ง</w:t>
      </w:r>
      <w:r w:rsidRPr="00400B33">
        <w:t xml:space="preserve"> </w:t>
      </w:r>
      <w:r w:rsidRPr="002601AE">
        <w:rPr>
          <w:lang w:val="ru-RU"/>
        </w:rPr>
        <w:t>จึงกลับหลงทางไปอย่างสิ้นเชิง</w:t>
      </w:r>
      <w:r w:rsidRPr="00400B33">
        <w:t xml:space="preserve">? </w:t>
      </w:r>
    </w:p>
    <w:p w14:paraId="32A65A1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มีหลายเหตุผล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ที่ใช้ชีวิตตามโลกีย์และไม่ระมัดระวังจะรู้สึกอับอายเมื่อเห็นเด็กๆ</w:t>
      </w:r>
      <w:r w:rsidRPr="00400B33">
        <w:t xml:space="preserve"> </w:t>
      </w:r>
      <w:r w:rsidRPr="002601AE">
        <w:rPr>
          <w:lang w:val="ru-RU"/>
        </w:rPr>
        <w:t>คนอื่นที่ใช้ชีวิตอย่างบริสุทธิ์และจิตวิญญาณ</w:t>
      </w:r>
      <w:r w:rsidRPr="00400B33">
        <w:t xml:space="preserve"> </w:t>
      </w:r>
      <w:r w:rsidRPr="002601AE">
        <w:rPr>
          <w:lang w:val="ru-RU"/>
        </w:rPr>
        <w:t>และต้องการดึงพวกเขาเข้ามาสู่ชีวิตที่ตัวเองกำลังใช้อยู่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มีเด็กชายสองคนกำลังเดินอยู่ริมถนน</w:t>
      </w:r>
      <w:r w:rsidRPr="00400B33">
        <w:t xml:space="preserve"> </w:t>
      </w:r>
      <w:r w:rsidRPr="002601AE">
        <w:rPr>
          <w:lang w:val="ru-RU"/>
        </w:rPr>
        <w:t>ทันใดนั้น</w:t>
      </w:r>
      <w:r w:rsidRPr="00400B33">
        <w:t xml:space="preserve"> </w:t>
      </w:r>
      <w:r w:rsidRPr="002601AE">
        <w:rPr>
          <w:lang w:val="ru-RU"/>
        </w:rPr>
        <w:t>หนึ่งในพวกเขาก็ลื่นและตกลงไปในแอ่งน้ำสกปรก</w:t>
      </w:r>
      <w:r w:rsidRPr="00400B33">
        <w:t xml:space="preserve"> </w:t>
      </w:r>
      <w:r w:rsidRPr="002601AE">
        <w:rPr>
          <w:lang w:val="ru-RU"/>
        </w:rPr>
        <w:t>เสื้อผ้าของเขาเปื้อนโคลนไปทั้งตัว</w:t>
      </w:r>
      <w:r w:rsidRPr="00400B33">
        <w:t xml:space="preserve"> </w:t>
      </w:r>
      <w:r w:rsidRPr="002601AE">
        <w:rPr>
          <w:lang w:val="ru-RU"/>
        </w:rPr>
        <w:t>ไม่ทันไร</w:t>
      </w:r>
      <w:r w:rsidRPr="00400B33">
        <w:t xml:space="preserve"> </w:t>
      </w:r>
      <w:r w:rsidRPr="002601AE">
        <w:rPr>
          <w:lang w:val="ru-RU"/>
        </w:rPr>
        <w:t>เมื่อทั้งสองเดินไปอีกหน่อยและมาถึงแอ่งน้ำอีกแห่ง</w:t>
      </w:r>
      <w:r w:rsidRPr="00400B33">
        <w:t xml:space="preserve"> </w:t>
      </w:r>
      <w:r w:rsidRPr="002601AE">
        <w:rPr>
          <w:lang w:val="ru-RU"/>
        </w:rPr>
        <w:t>เขาก็ผลักเพื่อนของเขาลงไปในนั้น</w:t>
      </w:r>
      <w:r w:rsidRPr="00400B33">
        <w:t xml:space="preserve"> </w:t>
      </w:r>
      <w:r w:rsidRPr="002601AE">
        <w:rPr>
          <w:lang w:val="ru-RU"/>
        </w:rPr>
        <w:t>เพื่อให้เพื่อนของเขาเปื้อนโคลนด้วย</w:t>
      </w:r>
      <w:r w:rsidRPr="00400B33">
        <w:t xml:space="preserve"> </w:t>
      </w:r>
      <w:r w:rsidRPr="002601AE">
        <w:rPr>
          <w:lang w:val="ru-RU"/>
        </w:rPr>
        <w:t>เด็กชายทำเช่นนี้เพราะเขารู้สึกไม่สบายใจ</w:t>
      </w:r>
      <w:r w:rsidRPr="00400B33">
        <w:t xml:space="preserve"> </w:t>
      </w:r>
      <w:r w:rsidRPr="002601AE">
        <w:rPr>
          <w:lang w:val="ru-RU"/>
        </w:rPr>
        <w:t>เนื่องจากตัวเขาเองเปื้อนโคลน</w:t>
      </w:r>
      <w:r w:rsidRPr="00400B33">
        <w:t xml:space="preserve"> </w:t>
      </w:r>
      <w:r w:rsidRPr="002601AE">
        <w:rPr>
          <w:lang w:val="ru-RU"/>
        </w:rPr>
        <w:t>ในขณะที่เพื่อนของเขายังสะอาด</w:t>
      </w:r>
      <w:r w:rsidRPr="00400B33">
        <w:t xml:space="preserve"> </w:t>
      </w:r>
    </w:p>
    <w:p w14:paraId="32DBAA0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บริษัทมีอิทธิพลอย่างมากต่อเด็กๆ</w:t>
      </w:r>
      <w:r w:rsidRPr="00400B33">
        <w:t xml:space="preserve"> </w:t>
      </w:r>
      <w:r w:rsidRPr="002601AE">
        <w:rPr>
          <w:lang w:val="ru-RU"/>
        </w:rPr>
        <w:t>เมื่อยังเป็นเด็ก</w:t>
      </w:r>
      <w:r w:rsidRPr="00400B33">
        <w:t xml:space="preserve"> </w:t>
      </w:r>
      <w:r w:rsidRPr="002601AE">
        <w:rPr>
          <w:lang w:val="ru-RU"/>
        </w:rPr>
        <w:t>ฉันมีความรักต่อสัตว์เหล่านี้อย่างเป็นธรรมชาติ</w:t>
      </w:r>
      <w:r w:rsidRPr="00400B33">
        <w:t xml:space="preserve"> </w:t>
      </w:r>
      <w:r w:rsidRPr="002601AE">
        <w:rPr>
          <w:lang w:val="ru-RU"/>
        </w:rPr>
        <w:t>มันเป็นสิ่งที่ติดตัวฉันมาแต่กำเนิด</w:t>
      </w:r>
      <w:r w:rsidRPr="00400B33">
        <w:t xml:space="preserve"> </w:t>
      </w:r>
      <w:r w:rsidRPr="002601AE">
        <w:rPr>
          <w:lang w:val="ru-RU"/>
        </w:rPr>
        <w:t>ทุกครั้งที่ฉันไปไหนมาไหนด้วยลา</w:t>
      </w:r>
      <w:r w:rsidRPr="00400B33">
        <w:t xml:space="preserve"> </w:t>
      </w:r>
      <w:r w:rsidRPr="002601AE">
        <w:rPr>
          <w:lang w:val="ru-RU"/>
        </w:rPr>
        <w:t>ฉันจะพยายามให้เพื่อนคนละตัวนั่งบนลาแต่ละตัว</w:t>
      </w:r>
      <w:r w:rsidRPr="00400B33">
        <w:t xml:space="preserve"> </w:t>
      </w:r>
      <w:r w:rsidRPr="002601AE">
        <w:rPr>
          <w:lang w:val="ru-RU"/>
        </w:rPr>
        <w:t>ส่วนตัวฉันเองก็อุ้มน้องชายไว้บนไหล่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เมื่อพี่ชายคนหนึ่งของผมฆ่านกตัวเล็ก</w:t>
      </w:r>
      <w:r w:rsidRPr="00400B33">
        <w:t xml:space="preserve"> </w:t>
      </w:r>
      <w:r w:rsidRPr="002601AE">
        <w:rPr>
          <w:lang w:val="ru-RU"/>
        </w:rPr>
        <w:t>ผมรู้สึกเสียใจมากและดุเขา</w:t>
      </w:r>
      <w:r w:rsidRPr="00400B33">
        <w:t xml:space="preserve"> </w:t>
      </w:r>
      <w:r w:rsidRPr="002601AE">
        <w:rPr>
          <w:lang w:val="ru-RU"/>
        </w:rPr>
        <w:t>แล้วผมก็นำนกตัวเล็กนั้นไปฝัง</w:t>
      </w:r>
      <w:r w:rsidRPr="00400B33">
        <w:t xml:space="preserve"> </w:t>
      </w:r>
      <w:r w:rsidRPr="002601AE">
        <w:rPr>
          <w:lang w:val="ru-RU"/>
        </w:rPr>
        <w:lastRenderedPageBreak/>
        <w:t>พร้อมทั้งร้องไห้</w:t>
      </w:r>
      <w:r w:rsidRPr="00400B33">
        <w:t xml:space="preserve"> </w:t>
      </w:r>
      <w:r w:rsidRPr="002601AE">
        <w:rPr>
          <w:lang w:val="ru-RU"/>
        </w:rPr>
        <w:t>ผมเป็นเพื่อนกับเด็กๆ</w:t>
      </w:r>
      <w:r w:rsidRPr="00400B33">
        <w:t xml:space="preserve"> </w:t>
      </w:r>
      <w:r w:rsidRPr="002601AE">
        <w:rPr>
          <w:lang w:val="ru-RU"/>
        </w:rPr>
        <w:t>ที่อายุเท่ากันกับผม</w:t>
      </w:r>
      <w:r w:rsidRPr="00400B33">
        <w:t xml:space="preserve"> </w:t>
      </w:r>
      <w:r w:rsidRPr="002601AE">
        <w:rPr>
          <w:lang w:val="ru-RU"/>
        </w:rPr>
        <w:t>เราจะเข้าไปในป่า</w:t>
      </w:r>
      <w:r w:rsidRPr="00400B33">
        <w:t xml:space="preserve"> </w:t>
      </w:r>
      <w:r w:rsidRPr="002601AE">
        <w:rPr>
          <w:lang w:val="ru-RU"/>
        </w:rPr>
        <w:t>สวดมนต์</w:t>
      </w:r>
      <w:r w:rsidRPr="00400B33">
        <w:t xml:space="preserve"> </w:t>
      </w:r>
      <w:r w:rsidRPr="002601AE">
        <w:rPr>
          <w:lang w:val="ru-RU"/>
        </w:rPr>
        <w:t>อ่านชีวประวัติของนักบุญ</w:t>
      </w:r>
      <w:r w:rsidRPr="00400B33">
        <w:t xml:space="preserve"> </w:t>
      </w:r>
      <w:r w:rsidRPr="002601AE">
        <w:rPr>
          <w:lang w:val="ru-RU"/>
        </w:rPr>
        <w:t>และอดอาหาร</w:t>
      </w:r>
      <w:r w:rsidRPr="00400B33">
        <w:t xml:space="preserve"> </w:t>
      </w:r>
      <w:r w:rsidRPr="002601AE">
        <w:rPr>
          <w:lang w:val="ru-RU"/>
        </w:rPr>
        <w:t>แต่แล้วแม่ของเด็กๆ</w:t>
      </w:r>
      <w:r w:rsidRPr="00400B33">
        <w:t xml:space="preserve"> </w:t>
      </w:r>
      <w:r w:rsidRPr="002601AE">
        <w:rPr>
          <w:lang w:val="ru-RU"/>
        </w:rPr>
        <w:t>เหล่านั้นก็เริ่มห้ามลูกๆ</w:t>
      </w:r>
      <w:r w:rsidRPr="00400B33">
        <w:t xml:space="preserve"> </w:t>
      </w:r>
      <w:r w:rsidRPr="002601AE">
        <w:rPr>
          <w:lang w:val="ru-RU"/>
        </w:rPr>
        <w:t>ของพวกเธอไม่ให้คบกับผม</w:t>
      </w:r>
      <w:r w:rsidRPr="00400B33">
        <w:t xml:space="preserve"> “</w:t>
      </w:r>
      <w:r w:rsidRPr="002601AE">
        <w:rPr>
          <w:lang w:val="ru-RU"/>
        </w:rPr>
        <w:t>อย่าไปเล่นกับ</w:t>
      </w:r>
      <w:r>
        <w:rPr>
          <w:lang w:val="ru-RU"/>
        </w:rPr>
        <w:t>เขา</w:t>
      </w:r>
      <w:r w:rsidRPr="00400B33">
        <w:t xml:space="preserve">” </w:t>
      </w:r>
      <w:r w:rsidRPr="002601AE">
        <w:rPr>
          <w:lang w:val="ru-RU"/>
        </w:rPr>
        <w:t>พวกเธอจะพูด</w:t>
      </w:r>
      <w:r w:rsidRPr="00400B33">
        <w:t xml:space="preserve"> “</w:t>
      </w:r>
      <w:r>
        <w:rPr>
          <w:lang w:val="ru-RU"/>
        </w:rPr>
        <w:t>เขาจะทำให้ลูกเป็นวัณโรค</w:t>
      </w:r>
      <w:r w:rsidRPr="00400B33">
        <w:t xml:space="preserve">” </w:t>
      </w:r>
      <w:r w:rsidRPr="002601AE">
        <w:rPr>
          <w:lang w:val="ru-RU"/>
        </w:rPr>
        <w:t>ดังนั้นเด็กๆ</w:t>
      </w:r>
      <w:r w:rsidRPr="00400B33">
        <w:t xml:space="preserve"> </w:t>
      </w:r>
      <w:r w:rsidRPr="002601AE">
        <w:rPr>
          <w:lang w:val="ru-RU"/>
        </w:rPr>
        <w:t>ก็ทิ้งผมไป</w:t>
      </w:r>
      <w:r w:rsidRPr="00400B33">
        <w:t xml:space="preserve"> </w:t>
      </w:r>
      <w:r w:rsidRPr="002601AE">
        <w:rPr>
          <w:lang w:val="ru-RU"/>
        </w:rPr>
        <w:t>และผมรู้สึกเหงา</w:t>
      </w:r>
      <w:r w:rsidRPr="00400B33">
        <w:t xml:space="preserve"> </w:t>
      </w:r>
    </w:p>
    <w:p w14:paraId="3015D8C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พวกเขายังล้อเลียนฉันด้วยเสียงตะโกนจากทุกทิศทุกทางว่า</w:t>
      </w:r>
      <w:r w:rsidRPr="00400B33">
        <w:t xml:space="preserve"> ‘</w:t>
      </w:r>
      <w:r w:rsidRPr="002601AE">
        <w:rPr>
          <w:lang w:val="ru-RU"/>
        </w:rPr>
        <w:t>พระ</w:t>
      </w:r>
      <w:r w:rsidRPr="00400B33">
        <w:t xml:space="preserve"> </w:t>
      </w:r>
      <w:r w:rsidRPr="002601AE">
        <w:rPr>
          <w:lang w:val="ru-RU"/>
        </w:rPr>
        <w:t>พระ</w:t>
      </w:r>
      <w:r w:rsidRPr="00400B33">
        <w:t xml:space="preserve">!’ </w:t>
      </w:r>
      <w:r w:rsidRPr="002601AE">
        <w:rPr>
          <w:lang w:val="ru-RU"/>
        </w:rPr>
        <w:t>ทำให้ชีวิตฉันกลายเป็นนรกทั้งเป็น</w:t>
      </w:r>
      <w:r w:rsidRPr="00400B33">
        <w:t xml:space="preserve"> </w:t>
      </w:r>
      <w:r w:rsidRPr="002601AE">
        <w:rPr>
          <w:lang w:val="ru-RU"/>
        </w:rPr>
        <w:t>จนในที่สุดฉันก็ทนการล้อเลียนของพวกเขาไม่ไหวอีกต่อไป</w:t>
      </w:r>
      <w:r w:rsidRPr="00400B33">
        <w:t xml:space="preserve"> </w:t>
      </w:r>
      <w:r w:rsidRPr="002601AE">
        <w:rPr>
          <w:lang w:val="ru-RU"/>
        </w:rPr>
        <w:t>จึงตัดสินใจว่า</w:t>
      </w:r>
      <w:r w:rsidRPr="00400B33">
        <w:t xml:space="preserve"> ‘</w:t>
      </w:r>
      <w:r w:rsidRPr="002601AE">
        <w:rPr>
          <w:lang w:val="ru-RU"/>
        </w:rPr>
        <w:t>ฉันจะเป็นเพื่อนกับเด็กๆ</w:t>
      </w:r>
      <w:r w:rsidRPr="00400B33">
        <w:t xml:space="preserve"> </w:t>
      </w:r>
      <w:r w:rsidRPr="002601AE">
        <w:rPr>
          <w:lang w:val="ru-RU"/>
        </w:rPr>
        <w:t>ที่อายุมากกว่า</w:t>
      </w:r>
      <w:r w:rsidRPr="00400B33">
        <w:t xml:space="preserve"> </w:t>
      </w:r>
      <w:r w:rsidRPr="002601AE">
        <w:rPr>
          <w:lang w:val="ru-RU"/>
        </w:rPr>
        <w:t>และแสร้งทำเป็น</w:t>
      </w:r>
      <w:r w:rsidRPr="00400B33">
        <w:t xml:space="preserve"> [</w:t>
      </w:r>
      <w:r w:rsidRPr="002601AE">
        <w:rPr>
          <w:lang w:val="ru-RU"/>
        </w:rPr>
        <w:t>ว่าฉันทำตัวเหมือนพวกเขา</w:t>
      </w:r>
      <w:r w:rsidRPr="00400B33">
        <w:t xml:space="preserve">]’ </w:t>
      </w:r>
      <w:r w:rsidRPr="002601AE">
        <w:rPr>
          <w:lang w:val="ru-RU"/>
        </w:rPr>
        <w:t>และฉันก็เริ่มไปเล่นกับกลุ่มวัยรุ่นที่อายุมากกว่า</w:t>
      </w:r>
      <w:r w:rsidRPr="00400B33">
        <w:t xml:space="preserve"> </w:t>
      </w:r>
      <w:r w:rsidRPr="002601AE">
        <w:rPr>
          <w:lang w:val="ru-RU"/>
        </w:rPr>
        <w:t>ฉันหาสายยางมาทำเป็นสลิงช็อต</w:t>
      </w:r>
      <w:r w:rsidRPr="00400B33">
        <w:t xml:space="preserve"> </w:t>
      </w:r>
      <w:r w:rsidRPr="002601AE">
        <w:rPr>
          <w:lang w:val="ru-RU"/>
        </w:rPr>
        <w:t>ตอนแรก</w:t>
      </w:r>
      <w:r w:rsidRPr="00400B33">
        <w:t xml:space="preserve"> </w:t>
      </w:r>
      <w:r w:rsidRPr="002601AE">
        <w:rPr>
          <w:lang w:val="ru-RU"/>
        </w:rPr>
        <w:t>ฉันแค่ดึงสายยางไปข้างหลัง</w:t>
      </w:r>
      <w:r w:rsidRPr="00400B33">
        <w:t xml:space="preserve"> </w:t>
      </w:r>
      <w:r w:rsidRPr="002601AE">
        <w:rPr>
          <w:lang w:val="ru-RU"/>
        </w:rPr>
        <w:t>ทำท่าเหมือนจะยิง</w:t>
      </w:r>
      <w:r w:rsidRPr="00400B33">
        <w:t xml:space="preserve"> </w:t>
      </w:r>
      <w:r w:rsidRPr="002601AE">
        <w:rPr>
          <w:lang w:val="ru-RU"/>
        </w:rPr>
        <w:t>แต่แล้วฉันก็หาลูกตะกั่วมา</w:t>
      </w:r>
      <w:r w:rsidRPr="00400B33">
        <w:t xml:space="preserve"> </w:t>
      </w:r>
      <w:r w:rsidRPr="002601AE">
        <w:rPr>
          <w:lang w:val="ru-RU"/>
        </w:rPr>
        <w:t>และกลายเป็นนักยิงสลิงช็อตที่แม่นยำที่สุดในบริเวณนั้น</w:t>
      </w:r>
      <w:r w:rsidRPr="00400B33">
        <w:t xml:space="preserve"> </w:t>
      </w:r>
      <w:r w:rsidRPr="002601AE">
        <w:rPr>
          <w:lang w:val="ru-RU"/>
        </w:rPr>
        <w:t>แล้ววันหนึ่ง</w:t>
      </w:r>
      <w:r w:rsidRPr="00400B33">
        <w:t xml:space="preserve"> </w:t>
      </w:r>
      <w:r w:rsidRPr="002601AE">
        <w:rPr>
          <w:lang w:val="ru-RU"/>
        </w:rPr>
        <w:t>เมื่อฉันยิงนกตัวเล็กและเห็นมันตาย</w:t>
      </w:r>
      <w:r w:rsidRPr="00400B33">
        <w:t xml:space="preserve"> </w:t>
      </w:r>
      <w:r w:rsidRPr="002601AE">
        <w:rPr>
          <w:lang w:val="ru-RU"/>
        </w:rPr>
        <w:t>ฉันก็รู้สึกตัวทันที</w:t>
      </w:r>
      <w:r w:rsidRPr="00400B33">
        <w:t xml:space="preserve"> </w:t>
      </w:r>
      <w:r w:rsidRPr="002601AE">
        <w:rPr>
          <w:lang w:val="ru-RU"/>
        </w:rPr>
        <w:t>ฉันทิ้งทั้งสายยางและลูกกระสุนไป</w:t>
      </w:r>
      <w:r w:rsidRPr="00400B33">
        <w:t xml:space="preserve"> </w:t>
      </w:r>
      <w:r w:rsidRPr="002601AE">
        <w:rPr>
          <w:lang w:val="ru-RU"/>
        </w:rPr>
        <w:t>และพูดกับตัวเองว่า</w:t>
      </w:r>
      <w:r w:rsidRPr="00400B33">
        <w:t>: “</w:t>
      </w:r>
      <w:r w:rsidRPr="002601AE">
        <w:rPr>
          <w:lang w:val="ru-RU"/>
        </w:rPr>
        <w:t>เมื่อพี่ชายคุณยิงนก</w:t>
      </w:r>
      <w:r w:rsidRPr="00400B33">
        <w:t xml:space="preserve"> </w:t>
      </w:r>
      <w:r w:rsidRPr="002601AE">
        <w:rPr>
          <w:lang w:val="ru-RU"/>
        </w:rPr>
        <w:t>คุณก็ร้องไห้และด่าเขาเพราะสิ่งที่เขาทำ</w:t>
      </w:r>
      <w:r w:rsidRPr="00400B33">
        <w:t xml:space="preserve"> “</w:t>
      </w:r>
      <w:r w:rsidRPr="002601AE">
        <w:rPr>
          <w:lang w:val="ru-RU"/>
        </w:rPr>
        <w:t>และดูสิว่าตัวเองกลายเป็นอย่างไร</w:t>
      </w:r>
      <w:r w:rsidRPr="00400B33">
        <w:t xml:space="preserve">! </w:t>
      </w:r>
      <w:r w:rsidRPr="002601AE">
        <w:rPr>
          <w:lang w:val="ru-RU"/>
        </w:rPr>
        <w:t>คุณกำลังฆ่าสัตว์นก</w:t>
      </w:r>
      <w:r w:rsidRPr="00400B33">
        <w:t xml:space="preserve"> </w:t>
      </w:r>
      <w:r w:rsidRPr="002601AE">
        <w:rPr>
          <w:lang w:val="ru-RU"/>
        </w:rPr>
        <w:t>และก่อนที่คุณจะรู้ตัว</w:t>
      </w:r>
      <w:r w:rsidRPr="00400B33">
        <w:t xml:space="preserve"> </w:t>
      </w:r>
      <w:r w:rsidRPr="002601AE">
        <w:rPr>
          <w:lang w:val="ru-RU"/>
        </w:rPr>
        <w:t>คุณก็จะลงเอยด้วยการฆ่า</w:t>
      </w:r>
      <w:r>
        <w:rPr>
          <w:lang w:val="ru-RU"/>
        </w:rPr>
        <w:t>สัตว์อื่น</w:t>
      </w:r>
      <w:r w:rsidRPr="00400B33">
        <w:t xml:space="preserve"> </w:t>
      </w:r>
      <w:r>
        <w:rPr>
          <w:lang w:val="ru-RU"/>
        </w:rPr>
        <w:t>ๆ</w:t>
      </w:r>
      <w:r w:rsidRPr="00400B33">
        <w:t xml:space="preserve"> </w:t>
      </w:r>
      <w:r>
        <w:rPr>
          <w:lang w:val="ru-RU"/>
        </w:rPr>
        <w:t>ด้วย</w:t>
      </w:r>
      <w:r w:rsidRPr="00400B33">
        <w:t xml:space="preserve">” </w:t>
      </w:r>
      <w:r w:rsidRPr="002601AE">
        <w:rPr>
          <w:lang w:val="ru-RU"/>
        </w:rPr>
        <w:t>และจริง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หากผมยังคงดำเนินชีวิตแบบนั้นต่อไป</w:t>
      </w:r>
      <w:r w:rsidRPr="00400B33">
        <w:t xml:space="preserve"> </w:t>
      </w:r>
      <w:r w:rsidRPr="002601AE">
        <w:rPr>
          <w:lang w:val="ru-RU"/>
        </w:rPr>
        <w:t>ผมคงจะก้าวจากการยิงด้วยสลิงช็อตไปสู่การล่าสัตว์</w:t>
      </w:r>
      <w:r w:rsidRPr="00400B33">
        <w:t xml:space="preserve"> </w:t>
      </w:r>
      <w:r w:rsidRPr="002601AE">
        <w:rPr>
          <w:lang w:val="ru-RU"/>
        </w:rPr>
        <w:t>และแม้กระทั่งลอกหนังพวกมันด้วยตัวเอง</w:t>
      </w:r>
      <w:r w:rsidRPr="00400B33">
        <w:t xml:space="preserve"> </w:t>
      </w:r>
    </w:p>
    <w:p w14:paraId="512ABF9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ความชั่วร้ายจะลึกซึ้งถึงขั้นใดได้บ้าง</w:t>
      </w:r>
      <w:r w:rsidRPr="00400B33">
        <w:t xml:space="preserve"> </w:t>
      </w:r>
      <w:r w:rsidRPr="002601AE">
        <w:rPr>
          <w:lang w:val="ru-RU"/>
        </w:rPr>
        <w:t>สำหรับบุคคลที่เดิมทีมีจิตวิญญาณที่ละเอียดอ่อนและไวต่อความรู้สึก</w:t>
      </w:r>
      <w:r w:rsidRPr="00400B33">
        <w:t xml:space="preserve">! </w:t>
      </w:r>
      <w:r w:rsidRPr="002601AE">
        <w:rPr>
          <w:lang w:val="ru-RU"/>
        </w:rPr>
        <w:t>สิ่งนี้อาจเกิดขึ้นได้หากเขาไม่ระมัดระวังและตกอยู่ในกลุ่มเพื่อนที่ไม่ดี</w:t>
      </w:r>
      <w:r w:rsidRPr="00400B33">
        <w:t xml:space="preserve"> </w:t>
      </w:r>
      <w:r w:rsidRPr="002601AE">
        <w:rPr>
          <w:lang w:val="ru-RU"/>
        </w:rPr>
        <w:t>ส่วนกลุ่มเพื่อนที่ดีนั้นกลับนำประโยชน์อันยิ่งใหญ่มาให้</w:t>
      </w:r>
      <w:r w:rsidRPr="00400B33">
        <w:t xml:space="preserve"> </w:t>
      </w:r>
      <w:r w:rsidRPr="002601AE">
        <w:rPr>
          <w:lang w:val="ru-RU"/>
        </w:rPr>
        <w:t>พระเจ้าได้ประทานพรสวรรค์หลากหลายให้แก่ผู้คน</w:t>
      </w:r>
      <w:r w:rsidRPr="00400B33">
        <w:t xml:space="preserve"> </w:t>
      </w:r>
      <w:r w:rsidRPr="002601AE">
        <w:rPr>
          <w:lang w:val="ru-RU"/>
        </w:rPr>
        <w:t>เช่นเดียวกับที่คนสามารถมองเห็นความเสื่อมทรามและความทุจริตของผู้อื่นได้</w:t>
      </w:r>
      <w:r w:rsidRPr="00400B33">
        <w:t xml:space="preserve"> </w:t>
      </w:r>
      <w:r w:rsidRPr="002601AE">
        <w:rPr>
          <w:lang w:val="ru-RU"/>
        </w:rPr>
        <w:t>พวกเขาก็สามารถมองเห็นคุณธรรมของผู้อื่นได้เช่นกัน</w:t>
      </w:r>
      <w:r w:rsidRPr="00400B33">
        <w:t xml:space="preserve"> — </w:t>
      </w:r>
      <w:r w:rsidRPr="002601AE">
        <w:rPr>
          <w:lang w:val="ru-RU"/>
        </w:rPr>
        <w:t>และนำแบบอย่างนั้นมาปฏิบัติตาม</w:t>
      </w:r>
      <w:r w:rsidRPr="00400B33">
        <w:t xml:space="preserve"> </w:t>
      </w:r>
    </w:p>
    <w:p w14:paraId="700421BC" w14:textId="77777777" w:rsidR="00EF488A" w:rsidRPr="00400B33" w:rsidRDefault="00EF488A" w:rsidP="00B87D11"/>
    <w:p w14:paraId="698F1BC9" w14:textId="77777777" w:rsidR="00EF488A" w:rsidRPr="00400B33" w:rsidRDefault="00000000" w:rsidP="00B87D11">
      <w:pPr>
        <w:pStyle w:val="Heading4"/>
      </w:pPr>
      <w:bookmarkStart w:id="132" w:name="_Toc196932417"/>
      <w:bookmarkStart w:id="133" w:name="_Toc196932961"/>
      <w:bookmarkStart w:id="134" w:name="_Toc242097258"/>
      <w:r w:rsidRPr="002601AE">
        <w:rPr>
          <w:lang w:val="ru-RU"/>
        </w:rPr>
        <w:t>การช่วยเหลือเด็กๆ</w:t>
      </w:r>
      <w:r w:rsidRPr="00400B33">
        <w:t xml:space="preserve"> </w:t>
      </w:r>
      <w:r w:rsidRPr="002601AE">
        <w:rPr>
          <w:lang w:val="ru-RU"/>
        </w:rPr>
        <w:t>ที่หลงทางจากทางที่ถูกต้อง</w:t>
      </w:r>
      <w:bookmarkEnd w:id="132"/>
      <w:bookmarkEnd w:id="133"/>
      <w:bookmarkEnd w:id="134"/>
    </w:p>
    <w:p w14:paraId="3229DCD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ในบ้านต้องมีความรักและความสงบสุขอยู่เสมอ</w:t>
      </w:r>
      <w:r w:rsidRPr="00400B33">
        <w:t xml:space="preserve"> </w:t>
      </w:r>
      <w:r w:rsidRPr="002601AE">
        <w:rPr>
          <w:lang w:val="ru-RU"/>
        </w:rPr>
        <w:t>เมื่อเด็กได้รับความรักเล็กน้อยจากครอบครัวของตนเองแล้ว</w:t>
      </w:r>
      <w:r w:rsidRPr="00400B33">
        <w:t xml:space="preserve"> — </w:t>
      </w:r>
      <w:r w:rsidRPr="002601AE">
        <w:rPr>
          <w:lang w:val="ru-RU"/>
        </w:rPr>
        <w:t>แม้เขาจะหนีออกจากบ้านไปอย่างกะทันหัน</w:t>
      </w:r>
      <w:r w:rsidRPr="00400B33">
        <w:t xml:space="preserve"> — </w:t>
      </w:r>
      <w:r w:rsidRPr="002601AE">
        <w:rPr>
          <w:lang w:val="ru-RU"/>
        </w:rPr>
        <w:t>เขาก็จะกลับมาเมื่อตระหนักว่าที่อื่นนั้นไม่มีความรัก</w:t>
      </w:r>
      <w:r w:rsidRPr="00400B33">
        <w:t xml:space="preserve"> </w:t>
      </w:r>
      <w:r w:rsidRPr="002601AE">
        <w:rPr>
          <w:lang w:val="ru-RU"/>
        </w:rPr>
        <w:t>แต่มีเพียงความปลอมปนเท่านั้น</w:t>
      </w:r>
      <w:r w:rsidRPr="00400B33">
        <w:t xml:space="preserve"> </w:t>
      </w:r>
      <w:r w:rsidRPr="002601AE">
        <w:rPr>
          <w:lang w:val="ru-RU"/>
        </w:rPr>
        <w:t>แต่หากเด็กๆ</w:t>
      </w:r>
      <w:r w:rsidRPr="00400B33">
        <w:t xml:space="preserve"> </w:t>
      </w:r>
      <w:r w:rsidRPr="002601AE">
        <w:rPr>
          <w:lang w:val="ru-RU"/>
        </w:rPr>
        <w:t>จำได้ถึงฉากที่ไม่เหมาะสม</w:t>
      </w:r>
      <w:r w:rsidRPr="00400B33">
        <w:t xml:space="preserve"> </w:t>
      </w:r>
      <w:r w:rsidRPr="002601AE">
        <w:rPr>
          <w:lang w:val="ru-RU"/>
        </w:rPr>
        <w:t>การด่าทอ</w:t>
      </w:r>
      <w:r w:rsidRPr="00400B33">
        <w:t xml:space="preserve"> </w:t>
      </w:r>
      <w:r w:rsidRPr="002601AE">
        <w:rPr>
          <w:lang w:val="ru-RU"/>
        </w:rPr>
        <w:t>และการทะเลาะวิวาทที่เกิดขึ้นในบ้าน</w:t>
      </w:r>
      <w:r w:rsidRPr="00400B33">
        <w:t xml:space="preserve"> </w:t>
      </w:r>
      <w:r w:rsidRPr="002601AE">
        <w:rPr>
          <w:lang w:val="ru-RU"/>
        </w:rPr>
        <w:t>แล้วใจของพวกเขาจะถูกดึงดูดให้กลับบ้านได้อย่างไร</w:t>
      </w:r>
      <w:r w:rsidRPr="00400B33">
        <w:t xml:space="preserve">? </w:t>
      </w:r>
    </w:p>
    <w:p w14:paraId="0B09F0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พ่อแม่ควรทำอย่างไรหากลูกหนีออกจากบ้าน</w:t>
      </w:r>
      <w:r w:rsidRPr="00400B33">
        <w:t xml:space="preserve">? </w:t>
      </w:r>
    </w:p>
    <w:p w14:paraId="1757B5F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พวกเขาต้องพยายามรักษาความสัมพันธ์กับเขา</w:t>
      </w:r>
      <w:r w:rsidRPr="00400B33">
        <w:t xml:space="preserve"> — </w:t>
      </w:r>
      <w:r w:rsidRPr="002601AE">
        <w:rPr>
          <w:lang w:val="ru-RU"/>
        </w:rPr>
        <w:t>เพื่อว่าเมื่อเขาได้สติแล้ว</w:t>
      </w:r>
      <w:r w:rsidRPr="00400B33">
        <w:t xml:space="preserve"> </w:t>
      </w:r>
      <w:r w:rsidRPr="002601AE">
        <w:rPr>
          <w:lang w:val="ru-RU"/>
        </w:rPr>
        <w:t>เขาจะสามารถกลับมาหาพวกเขาได้</w:t>
      </w:r>
      <w:r w:rsidRPr="00400B33">
        <w:t xml:space="preserve"> </w:t>
      </w:r>
      <w:r w:rsidRPr="002601AE">
        <w:rPr>
          <w:lang w:val="ru-RU"/>
        </w:rPr>
        <w:t>พวกเขาควรพูดกับเขาอย่างอ่อนโยน</w:t>
      </w:r>
      <w:r w:rsidRPr="00400B33">
        <w:t xml:space="preserve"> </w:t>
      </w:r>
      <w:r w:rsidRPr="002601AE">
        <w:rPr>
          <w:lang w:val="ru-RU"/>
        </w:rPr>
        <w:t>และเพื่อช่วยเขา</w:t>
      </w:r>
      <w:r w:rsidRPr="00400B33">
        <w:t xml:space="preserve"> </w:t>
      </w:r>
      <w:r w:rsidRPr="002601AE">
        <w:rPr>
          <w:lang w:val="ru-RU"/>
        </w:rPr>
        <w:t>ควรให้เขาคิดทบทวนเรื่องต่างๆ</w:t>
      </w:r>
      <w:r w:rsidRPr="00400B33">
        <w:t xml:space="preserve"> </w:t>
      </w:r>
      <w:r w:rsidRPr="002601AE">
        <w:rPr>
          <w:lang w:val="ru-RU"/>
        </w:rPr>
        <w:t>ให้ชัดเจน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หากเด็กคนหนึ่งเดินเร่ร่อนในเวลากลางคืนโดยไม่มีใครรู้ว่าเขาอยู่ที่ไหน</w:t>
      </w:r>
      <w:r w:rsidRPr="00400B33">
        <w:t xml:space="preserve"> </w:t>
      </w:r>
      <w:r w:rsidRPr="002601AE">
        <w:rPr>
          <w:lang w:val="ru-RU"/>
        </w:rPr>
        <w:t>แม่ของเขาควรพูดกับเขาว่า</w:t>
      </w:r>
      <w:r w:rsidRPr="00400B33">
        <w:t>: ‘</w:t>
      </w:r>
      <w:r w:rsidRPr="002601AE">
        <w:rPr>
          <w:lang w:val="ru-RU"/>
        </w:rPr>
        <w:t>มาที่นี่สิ</w:t>
      </w:r>
      <w:r w:rsidRPr="00400B33">
        <w:t xml:space="preserve"> </w:t>
      </w:r>
      <w:r w:rsidRPr="002601AE">
        <w:rPr>
          <w:lang w:val="ru-RU"/>
        </w:rPr>
        <w:t>ลูกชาย</w:t>
      </w:r>
      <w:r w:rsidRPr="00400B33">
        <w:t xml:space="preserve"> </w:t>
      </w:r>
      <w:r w:rsidRPr="002601AE">
        <w:rPr>
          <w:lang w:val="ru-RU"/>
        </w:rPr>
        <w:t>หากลูกอยู่ในสถานการณ์ของแม่</w:t>
      </w:r>
      <w:r w:rsidRPr="00400B33">
        <w:t xml:space="preserve"> </w:t>
      </w:r>
      <w:r w:rsidRPr="002601AE">
        <w:rPr>
          <w:lang w:val="ru-RU"/>
        </w:rPr>
        <w:t>ลูกจะรักษาความสงบได้ไหม</w:t>
      </w:r>
      <w:r w:rsidRPr="00400B33">
        <w:t xml:space="preserve"> </w:t>
      </w:r>
      <w:r w:rsidRPr="002601AE">
        <w:rPr>
          <w:lang w:val="ru-RU"/>
        </w:rPr>
        <w:t>หากลูกๆ</w:t>
      </w:r>
      <w:r w:rsidRPr="00400B33">
        <w:t xml:space="preserve"> </w:t>
      </w:r>
      <w:r w:rsidRPr="002601AE">
        <w:rPr>
          <w:lang w:val="ru-RU"/>
        </w:rPr>
        <w:t>ของลูกกลับบ้านหลังเที่ยงคืน</w:t>
      </w:r>
      <w:r w:rsidRPr="00400B33">
        <w:t xml:space="preserve">?’ </w:t>
      </w:r>
    </w:p>
    <w:p w14:paraId="1AEDBBA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แม้การกระทำผิดที่ร้ายแรงที่สุดของเด็ก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ก็ไม่ควรทำให้พ่อแม่รู้สึกสิ้นหวัง</w:t>
      </w:r>
      <w:r w:rsidRPr="00400B33">
        <w:t xml:space="preserve"> </w:t>
      </w:r>
      <w:r w:rsidRPr="002601AE">
        <w:rPr>
          <w:lang w:val="ru-RU"/>
        </w:rPr>
        <w:t>เพราะในยุคสมัยนี้</w:t>
      </w:r>
      <w:r w:rsidRPr="00400B33">
        <w:t xml:space="preserve"> </w:t>
      </w:r>
      <w:r w:rsidRPr="002601AE">
        <w:rPr>
          <w:lang w:val="ru-RU"/>
        </w:rPr>
        <w:t>การทำผิดได้กลายเป็นเรื่องที่นิยมไปแล้ว</w:t>
      </w:r>
      <w:r w:rsidRPr="00400B33">
        <w:t xml:space="preserve"> </w:t>
      </w:r>
      <w:r w:rsidRPr="002601AE">
        <w:rPr>
          <w:lang w:val="ru-RU"/>
        </w:rPr>
        <w:t>พ่อแม่ควรจำไว้ด้วยว่า</w:t>
      </w:r>
      <w:r w:rsidRPr="00400B33">
        <w:t xml:space="preserve">: </w:t>
      </w:r>
      <w:r w:rsidRPr="002601AE">
        <w:rPr>
          <w:lang w:val="ru-RU"/>
        </w:rPr>
        <w:t>เด็ก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ในยุคปัจจุบันมีเหตุผลที่บรรเทาความผิดเมื่อพวกเขาทำผิด</w:t>
      </w:r>
      <w:r w:rsidRPr="00400B33">
        <w:t xml:space="preserve"> </w:t>
      </w:r>
      <w:r w:rsidRPr="002601AE">
        <w:rPr>
          <w:lang w:val="ru-RU"/>
        </w:rPr>
        <w:t>คะแนน</w:t>
      </w:r>
      <w:r w:rsidRPr="00400B33">
        <w:t xml:space="preserve"> ‘4’ </w:t>
      </w:r>
      <w:r w:rsidRPr="002601AE">
        <w:rPr>
          <w:lang w:val="ru-RU"/>
        </w:rPr>
        <w:t>สำหรับพฤติกรรมในปัจจุบันนี้</w:t>
      </w:r>
      <w:r w:rsidRPr="00400B33">
        <w:t xml:space="preserve"> </w:t>
      </w:r>
      <w:r w:rsidRPr="002601AE">
        <w:rPr>
          <w:lang w:val="ru-RU"/>
        </w:rPr>
        <w:t>เทียบเท่ากับ</w:t>
      </w:r>
      <w:r w:rsidRPr="00400B33">
        <w:t xml:space="preserve"> ‘5+’ </w:t>
      </w:r>
      <w:r w:rsidRPr="002601AE">
        <w:rPr>
          <w:lang w:val="ru-RU"/>
        </w:rPr>
        <w:t>ในยุคที่เราเป็นเด็ก</w:t>
      </w:r>
      <w:r w:rsidRPr="00400B33">
        <w:t xml:space="preserve"> </w:t>
      </w:r>
      <w:r w:rsidRPr="002601AE">
        <w:rPr>
          <w:lang w:val="ru-RU"/>
        </w:rPr>
        <w:t>แน่นอนว่าพ่อแม่ควรพยายามช่วยเหลือลูก</w:t>
      </w:r>
      <w:r w:rsidRPr="00400B33">
        <w:t xml:space="preserve"> </w:t>
      </w:r>
      <w:r w:rsidRPr="002601AE">
        <w:rPr>
          <w:lang w:val="ru-RU"/>
        </w:rPr>
        <w:t>แต่ไม่จำเป็นต้องกังวลมากเกินไป</w:t>
      </w:r>
      <w:r w:rsidRPr="00400B33">
        <w:t xml:space="preserve"> </w:t>
      </w:r>
      <w:r w:rsidRPr="002601AE">
        <w:rPr>
          <w:lang w:val="ru-RU"/>
        </w:rPr>
        <w:t>จะถึงวันที่ลูกๆ</w:t>
      </w:r>
      <w:r w:rsidRPr="00400B33">
        <w:t xml:space="preserve"> </w:t>
      </w:r>
      <w:r w:rsidRPr="002601AE">
        <w:rPr>
          <w:lang w:val="ru-RU"/>
        </w:rPr>
        <w:t>จะกลับสู่สติได้</w:t>
      </w:r>
      <w:r w:rsidRPr="00400B33">
        <w:t xml:space="preserve"> </w:t>
      </w:r>
      <w:r w:rsidRPr="002601AE">
        <w:rPr>
          <w:lang w:val="ru-RU"/>
        </w:rPr>
        <w:t>ในปัจจุบัน</w:t>
      </w:r>
      <w:r w:rsidRPr="00400B33">
        <w:t xml:space="preserve"> </w:t>
      </w:r>
      <w:r w:rsidRPr="002601AE">
        <w:rPr>
          <w:lang w:val="ru-RU"/>
        </w:rPr>
        <w:t>พวกเขาอาจยังไม่เข้าใจว่าอะไรเป็นสิ่งที่ถูกต้อง</w:t>
      </w:r>
      <w:r w:rsidRPr="00400B33">
        <w:t xml:space="preserve"> </w:t>
      </w:r>
      <w:r w:rsidRPr="002601AE">
        <w:rPr>
          <w:lang w:val="ru-RU"/>
        </w:rPr>
        <w:t>เพราะจิตใจของพวกเขายังไม่เติบโตเต็มที่</w:t>
      </w:r>
      <w:r w:rsidRPr="00400B33">
        <w:t xml:space="preserve"> </w:t>
      </w:r>
      <w:r w:rsidRPr="002601AE">
        <w:rPr>
          <w:lang w:val="ru-RU"/>
        </w:rPr>
        <w:t>จิตใจของพวกเขาถูกบดบัง</w:t>
      </w:r>
      <w:r w:rsidRPr="00400B33">
        <w:t xml:space="preserve"> </w:t>
      </w:r>
      <w:r w:rsidRPr="002601AE">
        <w:rPr>
          <w:lang w:val="ru-RU"/>
        </w:rPr>
        <w:lastRenderedPageBreak/>
        <w:t>และขาดความชัดเจนในจิตสำนึกที่จะตระหนักถึงทั้งอันตรายที่พวกเขากำลังเผชิญอยู่</w:t>
      </w:r>
      <w:r w:rsidRPr="00400B33">
        <w:t xml:space="preserve"> </w:t>
      </w:r>
      <w:r w:rsidRPr="002601AE">
        <w:rPr>
          <w:lang w:val="ru-RU"/>
        </w:rPr>
        <w:t>และความเสียหายที่ไม่อาจแก้ไขได้ซึ่งพวกเขาอาจก่อขึ้นต่อตัวเอง</w:t>
      </w:r>
      <w:r w:rsidRPr="00400B33">
        <w:t xml:space="preserve"> </w:t>
      </w:r>
    </w:p>
    <w:p w14:paraId="2D458CA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จะดีมากหากพ่อแม่แสดงให้ลูกเห็นว่าพวกเขารู้สึกไม่พอใจกับพฤติกรรมที่ไม่เหมาะสมของลูก</w:t>
      </w:r>
      <w:r w:rsidRPr="00400B33">
        <w:t xml:space="preserve"> </w:t>
      </w:r>
      <w:r w:rsidRPr="002601AE">
        <w:rPr>
          <w:lang w:val="ru-RU"/>
        </w:rPr>
        <w:t>แต่ไม่ควรสร้างแรงกดดันให้ลูก</w:t>
      </w:r>
      <w:r w:rsidRPr="00400B33">
        <w:t xml:space="preserve"> </w:t>
      </w:r>
      <w:r w:rsidRPr="002601AE">
        <w:rPr>
          <w:lang w:val="ru-RU"/>
        </w:rPr>
        <w:t>และควรอธิษฐานแทน</w:t>
      </w:r>
      <w:r w:rsidRPr="00400B33">
        <w:t xml:space="preserve"> </w:t>
      </w:r>
      <w:r w:rsidRPr="002601AE">
        <w:rPr>
          <w:lang w:val="ru-RU"/>
        </w:rPr>
        <w:t>การอธิษฐานด้วยใจที่หนักอึ้งจะนำมาซึ่งผลลัพธ์ที่ดี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หากลูกทำผิดอย่างร้ายแรง</w:t>
      </w:r>
      <w:r w:rsidRPr="00400B33">
        <w:t xml:space="preserve"> </w:t>
      </w:r>
      <w:r w:rsidRPr="002601AE">
        <w:rPr>
          <w:lang w:val="ru-RU"/>
        </w:rPr>
        <w:t>พ่อแม่ควรเข้าแทรกแซงอย่างระมัดระวัง</w:t>
      </w:r>
      <w:r w:rsidRPr="00400B33">
        <w:t xml:space="preserve"> </w:t>
      </w:r>
      <w:r w:rsidRPr="002601AE">
        <w:rPr>
          <w:lang w:val="ru-RU"/>
        </w:rPr>
        <w:t>หากความผิดนั้นไม่รุนแรงมากนัก</w:t>
      </w:r>
      <w:r w:rsidRPr="00400B33">
        <w:t xml:space="preserve"> </w:t>
      </w:r>
      <w:r w:rsidRPr="002601AE">
        <w:rPr>
          <w:lang w:val="ru-RU"/>
        </w:rPr>
        <w:t>พ่อแม่ควรทำเป็นไม่เห็นไปสักพัก</w:t>
      </w:r>
      <w:r w:rsidRPr="00400B33">
        <w:t xml:space="preserve"> </w:t>
      </w:r>
      <w:r w:rsidRPr="002601AE">
        <w:rPr>
          <w:lang w:val="ru-RU"/>
        </w:rPr>
        <w:t>เพื่อไม่ให้ลูกหงุดหงิดหรือทำให้สถานการณ์แย่ลง</w:t>
      </w:r>
      <w:r w:rsidRPr="00400B33">
        <w:t xml:space="preserve"> </w:t>
      </w:r>
      <w:r w:rsidRPr="002601AE">
        <w:rPr>
          <w:lang w:val="ru-RU"/>
        </w:rPr>
        <w:t>เพราะผลจากการหงุดหงิดเช่นนั้นจะทำให้ลูกห่างเหินจากพวกเขา</w:t>
      </w:r>
      <w:r w:rsidRPr="00400B33">
        <w:t xml:space="preserve"> [</w:t>
      </w:r>
      <w:r w:rsidRPr="002601AE">
        <w:rPr>
          <w:lang w:val="ru-RU"/>
        </w:rPr>
        <w:t>ในกรณีเช่นนี้</w:t>
      </w:r>
      <w:r w:rsidRPr="00400B33">
        <w:t xml:space="preserve">] </w:t>
      </w:r>
      <w:r w:rsidRPr="002601AE">
        <w:rPr>
          <w:lang w:val="ru-RU"/>
        </w:rPr>
        <w:t>พ่อแม่ควรเพียงแต่สวดอ้อนวอนต่อพระคริสต์และพระแม่มารีผู้ศักดิ์สิทธิ์ที่สุด</w:t>
      </w:r>
      <w:r w:rsidRPr="00400B33">
        <w:t xml:space="preserve"> </w:t>
      </w:r>
      <w:r w:rsidRPr="002601AE">
        <w:rPr>
          <w:lang w:val="ru-RU"/>
        </w:rPr>
        <w:t>เพื่อขอให้ท่านทั้งสองคุ้มครองลูกของพวกเขา</w:t>
      </w:r>
      <w:r w:rsidRPr="00400B33">
        <w:t xml:space="preserve"> </w:t>
      </w:r>
    </w:p>
    <w:p w14:paraId="6030B9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คำอธิษฐานของพ่อแม่</w:t>
      </w:r>
      <w:r w:rsidRPr="00400B33">
        <w:t xml:space="preserve"> — </w:t>
      </w:r>
      <w:r w:rsidRPr="002601AE">
        <w:rPr>
          <w:lang w:val="ru-RU"/>
        </w:rPr>
        <w:t>โดยเฉพาะแม่</w:t>
      </w:r>
      <w:r w:rsidRPr="00400B33">
        <w:t xml:space="preserve"> — </w:t>
      </w:r>
      <w:r w:rsidRPr="002601AE">
        <w:rPr>
          <w:lang w:val="ru-RU"/>
        </w:rPr>
        <w:t>มีผลดีอย่างยิ่ง</w:t>
      </w:r>
      <w:r w:rsidRPr="00400B33">
        <w:t xml:space="preserve"> </w:t>
      </w:r>
      <w:r w:rsidRPr="002601AE">
        <w:rPr>
          <w:lang w:val="ru-RU"/>
        </w:rPr>
        <w:t>เพราะมันมาจากใจจริงและเต็มไปด้วยความเศร้าโศก</w:t>
      </w:r>
      <w:r w:rsidRPr="00400B33">
        <w:t xml:space="preserve"> </w:t>
      </w:r>
      <w:r w:rsidRPr="002601AE">
        <w:rPr>
          <w:lang w:val="ru-RU"/>
        </w:rPr>
        <w:t>เมื่อผมยังอยู่ที่สเกเต</w:t>
      </w:r>
      <w:r w:rsidRPr="00400B33">
        <w:t xml:space="preserve"> </w:t>
      </w:r>
      <w:r w:rsidRPr="002601AE">
        <w:rPr>
          <w:lang w:val="ru-RU"/>
        </w:rPr>
        <w:t>อิเวรอน</w:t>
      </w:r>
      <w:r w:rsidRPr="00400B33">
        <w:t xml:space="preserve"> </w:t>
      </w:r>
      <w:r w:rsidRPr="002601AE">
        <w:rPr>
          <w:lang w:val="ru-RU"/>
        </w:rPr>
        <w:t>มีชายหนุ่มคนหนึ่งมาเยี่ยมโดยบังเอิญ</w:t>
      </w:r>
      <w:r w:rsidRPr="00400B33">
        <w:t xml:space="preserve"> </w:t>
      </w:r>
      <w:r w:rsidRPr="002601AE">
        <w:rPr>
          <w:lang w:val="ru-RU"/>
        </w:rPr>
        <w:t>ระหว่างการเดินทางผ่านชาลคิดิกี</w:t>
      </w:r>
      <w:r w:rsidRPr="00400B33">
        <w:t xml:space="preserve"> </w:t>
      </w:r>
      <w:r w:rsidRPr="002601AE">
        <w:rPr>
          <w:lang w:val="ru-RU"/>
        </w:rPr>
        <w:t>ชายหนุ่มคนนี้ได้พบกับกลุ่มผู้แสวงบุญที่กำลังเดินทางไปยังภูเขาศักดิ์สิทธิ์</w:t>
      </w:r>
      <w:r w:rsidRPr="00400B33">
        <w:t xml:space="preserve"> </w:t>
      </w:r>
      <w:r w:rsidRPr="002601AE">
        <w:rPr>
          <w:lang w:val="ru-RU"/>
        </w:rPr>
        <w:t>หลังจากที่เขาร่วมเดินทางกับกลุ่มนั้น</w:t>
      </w:r>
      <w:r w:rsidRPr="00400B33">
        <w:t xml:space="preserve"> </w:t>
      </w:r>
      <w:r w:rsidRPr="002601AE">
        <w:rPr>
          <w:lang w:val="ru-RU"/>
        </w:rPr>
        <w:t>เขาก็มาถึงอาทอสและมาที่ห้องพักของผม</w:t>
      </w:r>
      <w:r w:rsidRPr="00400B33">
        <w:t xml:space="preserve"> </w:t>
      </w:r>
      <w:r w:rsidRPr="002601AE">
        <w:rPr>
          <w:lang w:val="ru-RU"/>
        </w:rPr>
        <w:t>โอ้พระเจ้า</w:t>
      </w:r>
      <w:r w:rsidRPr="00400B33">
        <w:t xml:space="preserve"> </w:t>
      </w:r>
      <w:r w:rsidRPr="002601AE">
        <w:rPr>
          <w:lang w:val="ru-RU"/>
        </w:rPr>
        <w:t>ชายคนนี้ช่างมีบุคลิกภาพที่แปลกประหลาดจริงๆ</w:t>
      </w:r>
      <w:r w:rsidRPr="00400B33">
        <w:t xml:space="preserve">! </w:t>
      </w:r>
      <w:r w:rsidRPr="002601AE">
        <w:rPr>
          <w:lang w:val="ru-RU"/>
        </w:rPr>
        <w:t>เขาเป็นผู้ไม่เชื่อในพระเจ้า</w:t>
      </w:r>
      <w:r w:rsidRPr="00400B33">
        <w:t xml:space="preserve"> </w:t>
      </w:r>
      <w:r w:rsidRPr="002601AE">
        <w:rPr>
          <w:lang w:val="ru-RU"/>
        </w:rPr>
        <w:t>ผู้หมิ่นประมาท</w:t>
      </w:r>
      <w:r w:rsidRPr="00400B33">
        <w:t xml:space="preserve"> </w:t>
      </w:r>
      <w:r w:rsidRPr="002601AE">
        <w:rPr>
          <w:lang w:val="ru-RU"/>
        </w:rPr>
        <w:t>และเป็นคนหน้าด้านที่สุดเท่าที่เคยมีมา</w:t>
      </w:r>
      <w:r w:rsidRPr="00400B33">
        <w:t xml:space="preserve">! </w:t>
      </w:r>
      <w:r w:rsidRPr="002601AE">
        <w:rPr>
          <w:lang w:val="ru-RU"/>
        </w:rPr>
        <w:t>แต่เขากลับมีความฉลาดแบบปีศาจ</w:t>
      </w:r>
      <w:r w:rsidRPr="00400B33">
        <w:t xml:space="preserve"> </w:t>
      </w:r>
      <w:r w:rsidRPr="002601AE">
        <w:rPr>
          <w:lang w:val="ru-RU"/>
        </w:rPr>
        <w:t>และไม่เชื่อในสิ่งใดเลย</w:t>
      </w:r>
      <w:r w:rsidRPr="00400B33">
        <w:t xml:space="preserve"> </w:t>
      </w:r>
      <w:r w:rsidRPr="002601AE">
        <w:rPr>
          <w:lang w:val="ru-RU"/>
        </w:rPr>
        <w:t>เขาด่าทอทุกคน</w:t>
      </w:r>
      <w:r w:rsidRPr="00400B33">
        <w:t xml:space="preserve"> — </w:t>
      </w:r>
      <w:r w:rsidRPr="002601AE">
        <w:rPr>
          <w:lang w:val="ru-RU"/>
        </w:rPr>
        <w:t>ทั้งคนหนุ่มและคนแก่</w:t>
      </w:r>
      <w:r w:rsidRPr="00400B33">
        <w:t xml:space="preserve"> — </w:t>
      </w:r>
      <w:r w:rsidRPr="002601AE">
        <w:rPr>
          <w:lang w:val="ru-RU"/>
        </w:rPr>
        <w:t>ด้วยคำพูดหยาบคาย</w:t>
      </w:r>
      <w:r w:rsidRPr="00400B33">
        <w:t xml:space="preserve"> </w:t>
      </w:r>
      <w:r w:rsidRPr="002601AE">
        <w:rPr>
          <w:lang w:val="ru-RU"/>
        </w:rPr>
        <w:t>คุณรู้ไหมว่าผมต้องใช้ความพยายามมากเพียงใดเพื่อทำให้เขากลับสู่สติ</w:t>
      </w:r>
      <w:r w:rsidRPr="00400B33">
        <w:t xml:space="preserve">? </w:t>
      </w:r>
      <w:r w:rsidRPr="002601AE">
        <w:rPr>
          <w:lang w:val="ru-RU"/>
        </w:rPr>
        <w:t>ในที่สุดผมก็สามารถสร้างความเข้าใจร่วมกันกับเขาได้บ้าง</w:t>
      </w:r>
      <w:r w:rsidRPr="00400B33">
        <w:t xml:space="preserve"> </w:t>
      </w:r>
      <w:r w:rsidRPr="002601AE">
        <w:rPr>
          <w:lang w:val="ru-RU"/>
        </w:rPr>
        <w:t>และผมยังตัดผมยาวของเขาได้ด้วย</w:t>
      </w:r>
      <w:r w:rsidRPr="00400B33">
        <w:t>!… ‘</w:t>
      </w:r>
      <w:r w:rsidRPr="002601AE">
        <w:rPr>
          <w:lang w:val="ru-RU"/>
        </w:rPr>
        <w:t>ขอให้พระเจ้าประทานสุขภาพที่ดีแก่แม่คุณ</w:t>
      </w:r>
      <w:r w:rsidRPr="00400B33">
        <w:t xml:space="preserve">’ </w:t>
      </w:r>
      <w:r w:rsidRPr="002601AE">
        <w:rPr>
          <w:lang w:val="ru-RU"/>
        </w:rPr>
        <w:t>ผมกล่าวกับเขา</w:t>
      </w:r>
      <w:r w:rsidRPr="00400B33">
        <w:t xml:space="preserve"> ‘</w:t>
      </w:r>
      <w:r>
        <w:rPr>
          <w:lang w:val="ru-RU"/>
        </w:rPr>
        <w:t>คำอธิษฐานของแม่คุณนั่นแหละที่นำคุณมาที่นี่</w:t>
      </w:r>
      <w:r w:rsidRPr="00400B33">
        <w:t>’ ‘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’ </w:t>
      </w:r>
      <w:r w:rsidRPr="002601AE">
        <w:rPr>
          <w:lang w:val="ru-RU"/>
        </w:rPr>
        <w:t>เขาตอบ</w:t>
      </w:r>
      <w:r w:rsidRPr="00400B33">
        <w:t xml:space="preserve"> ‘</w:t>
      </w:r>
      <w:r w:rsidRPr="002601AE">
        <w:rPr>
          <w:lang w:val="ru-RU"/>
        </w:rPr>
        <w:t>ผมกำลังเดินทางรอบชัลคิดิกี</w:t>
      </w:r>
      <w:r w:rsidRPr="00400B33">
        <w:t xml:space="preserve"> </w:t>
      </w:r>
      <w:r>
        <w:rPr>
          <w:lang w:val="ru-RU"/>
        </w:rPr>
        <w:t>และไม่รู้ตัวเลยว่ามาอยู่ที่นี่ได้อย่างไร</w:t>
      </w:r>
      <w:r w:rsidRPr="00400B33">
        <w:t>’ ‘</w:t>
      </w:r>
      <w:r w:rsidRPr="002601AE">
        <w:rPr>
          <w:lang w:val="ru-RU"/>
        </w:rPr>
        <w:t>คุณลองนึกดูสิ</w:t>
      </w:r>
      <w:r w:rsidRPr="00400B33">
        <w:t xml:space="preserve">’ </w:t>
      </w:r>
      <w:r w:rsidRPr="002601AE">
        <w:rPr>
          <w:lang w:val="ru-RU"/>
        </w:rPr>
        <w:t>ผมพูด</w:t>
      </w:r>
      <w:r w:rsidRPr="00400B33">
        <w:t xml:space="preserve"> ‘</w:t>
      </w:r>
      <w:r w:rsidRPr="002601AE">
        <w:rPr>
          <w:lang w:val="ru-RU"/>
        </w:rPr>
        <w:t>แม่คุณจะดีใจแค่ไหนเมื่อรู้ว่าคุณได้มาเยือนภูเขาศักดิ์สิทธิ์</w:t>
      </w:r>
      <w:r w:rsidRPr="00400B33">
        <w:t xml:space="preserve"> </w:t>
      </w:r>
      <w:r w:rsidRPr="002601AE">
        <w:rPr>
          <w:lang w:val="ru-RU"/>
        </w:rPr>
        <w:t>และยิ่งไปกว่านั้นยังเห็นคุณตัดผมด้วย</w:t>
      </w:r>
      <w:r w:rsidRPr="00400B33">
        <w:t>!’ ‘</w:t>
      </w:r>
      <w:r w:rsidRPr="002601AE">
        <w:rPr>
          <w:lang w:val="ru-RU"/>
        </w:rPr>
        <w:t>พ่อเดาได้อย่างไรครับ</w:t>
      </w:r>
      <w:r w:rsidRPr="00400B33">
        <w:t xml:space="preserve">?’ </w:t>
      </w:r>
      <w:r w:rsidRPr="002601AE">
        <w:rPr>
          <w:lang w:val="ru-RU"/>
        </w:rPr>
        <w:t>เขาถามด้วยความประหลาดใจ</w:t>
      </w:r>
      <w:r w:rsidRPr="00400B33">
        <w:t xml:space="preserve"> ‘</w:t>
      </w:r>
      <w:r w:rsidRPr="002601AE">
        <w:rPr>
          <w:lang w:val="ru-RU"/>
        </w:rPr>
        <w:t>จริงเลย</w:t>
      </w:r>
      <w:r w:rsidRPr="00400B33">
        <w:t xml:space="preserve"> </w:t>
      </w:r>
      <w:r w:rsidRPr="002601AE">
        <w:rPr>
          <w:lang w:val="ru-RU"/>
        </w:rPr>
        <w:t>เมื่อแม่เห็นความเปลี่ยนแปลงของฉัน</w:t>
      </w:r>
      <w:r w:rsidRPr="00400B33">
        <w:t xml:space="preserve"> </w:t>
      </w:r>
      <w:r w:rsidRPr="002601AE">
        <w:rPr>
          <w:lang w:val="ru-RU"/>
        </w:rPr>
        <w:t>เธอจะดีใจจนล้นฟ้า</w:t>
      </w:r>
      <w:r w:rsidRPr="00400B33">
        <w:t xml:space="preserve">!’ </w:t>
      </w:r>
      <w:r w:rsidRPr="002601AE">
        <w:rPr>
          <w:lang w:val="ru-RU"/>
        </w:rPr>
        <w:t>ดูสิ</w:t>
      </w:r>
      <w:r w:rsidRPr="00400B33">
        <w:t xml:space="preserve">! </w:t>
      </w:r>
      <w:r w:rsidRPr="002601AE">
        <w:rPr>
          <w:lang w:val="ru-RU"/>
        </w:rPr>
        <w:t>พระเจ้า</w:t>
      </w:r>
      <w:r w:rsidRPr="00400B33">
        <w:t xml:space="preserve"> ‘</w:t>
      </w:r>
      <w:r>
        <w:rPr>
          <w:lang w:val="ru-RU"/>
        </w:rPr>
        <w:t>หลอก</w:t>
      </w:r>
      <w:r w:rsidRPr="00400B33">
        <w:t xml:space="preserve">’ </w:t>
      </w:r>
      <w:r w:rsidRPr="002601AE">
        <w:rPr>
          <w:lang w:val="ru-RU"/>
        </w:rPr>
        <w:t>เด็กชายคนนั้นและส่งเขาไปหา</w:t>
      </w:r>
      <w:r w:rsidRPr="00400B33">
        <w:t xml:space="preserve"> ‘</w:t>
      </w:r>
      <w:r>
        <w:rPr>
          <w:lang w:val="ru-RU"/>
        </w:rPr>
        <w:t>ผู้เชี่ยวชาญ</w:t>
      </w:r>
      <w:r w:rsidRPr="00400B33">
        <w:t xml:space="preserve">’! </w:t>
      </w:r>
      <w:r w:rsidRPr="002601AE">
        <w:rPr>
          <w:lang w:val="ru-RU"/>
        </w:rPr>
        <w:t>ลองคิดดูว่าแม่ที่น่าสงสารของเขาต้องอธิษฐานต่อพระเจ้ามากเพียงใด</w:t>
      </w:r>
      <w:r w:rsidRPr="00400B33">
        <w:t xml:space="preserve">! </w:t>
      </w:r>
    </w:p>
    <w:p w14:paraId="484877FA" w14:textId="77777777" w:rsidR="00EF488A" w:rsidRPr="00400B33" w:rsidRDefault="00EF488A" w:rsidP="00B87D11"/>
    <w:p w14:paraId="1F2F98ED" w14:textId="77777777" w:rsidR="00EF488A" w:rsidRPr="00400B33" w:rsidRDefault="00000000" w:rsidP="00B87D11">
      <w:pPr>
        <w:pStyle w:val="Heading4"/>
      </w:pPr>
      <w:bookmarkStart w:id="135" w:name="_Toc196932418"/>
      <w:bookmarkStart w:id="136" w:name="_Toc196932962"/>
      <w:bookmarkStart w:id="137" w:name="_Toc242097259"/>
      <w:r w:rsidRPr="002601AE">
        <w:rPr>
          <w:lang w:val="ru-RU"/>
        </w:rPr>
        <w:t>เมื่อใดควรดุเด็ก</w:t>
      </w:r>
      <w:r w:rsidRPr="00400B33">
        <w:t xml:space="preserve"> </w:t>
      </w:r>
      <w:r w:rsidRPr="002601AE">
        <w:rPr>
          <w:lang w:val="ru-RU"/>
        </w:rPr>
        <w:t>และเมื่อใดควรชมเชยเด็ก</w:t>
      </w:r>
      <w:bookmarkEnd w:id="135"/>
      <w:bookmarkEnd w:id="136"/>
      <w:bookmarkEnd w:id="137"/>
    </w:p>
    <w:p w14:paraId="000A6D2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พ่อแม่ต้องระมัดระวังอย่างยิ่งที่จะไม่ดุลูกในช่วงเย็น</w:t>
      </w:r>
      <w:r w:rsidRPr="00400B33">
        <w:t xml:space="preserve"> </w:t>
      </w:r>
      <w:r w:rsidRPr="002601AE">
        <w:rPr>
          <w:lang w:val="ru-RU"/>
        </w:rPr>
        <w:t>เพราะในช่วงเย็น</w:t>
      </w:r>
      <w:r w:rsidRPr="00400B33">
        <w:t xml:space="preserve"> </w:t>
      </w:r>
      <w:r w:rsidRPr="002601AE">
        <w:rPr>
          <w:lang w:val="ru-RU"/>
        </w:rPr>
        <w:t>ลูกไม่มีทางที่จะคลายความทุกข์ใจได้</w:t>
      </w:r>
      <w:r w:rsidRPr="00400B33">
        <w:t xml:space="preserve"> </w:t>
      </w:r>
      <w:r w:rsidRPr="002601AE">
        <w:rPr>
          <w:lang w:val="ru-RU"/>
        </w:rPr>
        <w:t>และความมืดของคืนยิ่งทำให้สภาพจิตใจของลูกมืดมิดยิ่งขึ้น</w:t>
      </w:r>
      <w:r w:rsidRPr="00400B33">
        <w:t xml:space="preserve"> </w:t>
      </w:r>
      <w:r w:rsidRPr="002601AE">
        <w:rPr>
          <w:lang w:val="ru-RU"/>
        </w:rPr>
        <w:t>ลูกเริ่มคิดหาวิธีที่ดีที่สุดที่จะต่อต้านพ่อแม่</w:t>
      </w:r>
      <w:r w:rsidRPr="00400B33">
        <w:t xml:space="preserve"> </w:t>
      </w:r>
      <w:r w:rsidRPr="002601AE">
        <w:rPr>
          <w:lang w:val="ru-RU"/>
        </w:rPr>
        <w:t>ความคิดต่าง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>
        <w:rPr>
          <w:lang w:val="ru-RU"/>
        </w:rPr>
        <w:t>เกี่ยวกับ</w:t>
      </w:r>
      <w:r w:rsidRPr="00400B33">
        <w:t xml:space="preserve"> ‘</w:t>
      </w:r>
      <w:r w:rsidRPr="002601AE">
        <w:rPr>
          <w:lang w:val="ru-RU"/>
        </w:rPr>
        <w:t>การป้องกัน</w:t>
      </w:r>
      <w:r>
        <w:rPr>
          <w:lang w:val="ru-RU"/>
        </w:rPr>
        <w:t>ตัว</w:t>
      </w:r>
      <w:r w:rsidRPr="00400B33">
        <w:t xml:space="preserve">’ </w:t>
      </w:r>
      <w:r w:rsidRPr="002601AE">
        <w:rPr>
          <w:lang w:val="ru-RU"/>
        </w:rPr>
        <w:t>ก็ผุดขึ้นในหัวพวกเขา</w:t>
      </w:r>
      <w:r w:rsidRPr="00400B33">
        <w:t xml:space="preserve"> </w:t>
      </w:r>
      <w:r w:rsidRPr="002601AE">
        <w:rPr>
          <w:lang w:val="ru-RU"/>
        </w:rPr>
        <w:t>ปีศาจก็เข้ามาแทรกแซง</w:t>
      </w:r>
      <w:r w:rsidRPr="00400B33">
        <w:t xml:space="preserve"> </w:t>
      </w:r>
      <w:r w:rsidRPr="002601AE">
        <w:rPr>
          <w:lang w:val="ru-RU"/>
        </w:rPr>
        <w:t>และด้วยวิธีนี้</w:t>
      </w:r>
      <w:r w:rsidRPr="00400B33">
        <w:t xml:space="preserve"> </w:t>
      </w:r>
      <w:r w:rsidRPr="002601AE">
        <w:rPr>
          <w:lang w:val="ru-RU"/>
        </w:rPr>
        <w:t>พวกเขาอาจถูกผลักดันให้ถึงขั้นสิ้นหวัง</w:t>
      </w:r>
      <w:r w:rsidRPr="00400B33">
        <w:t xml:space="preserve"> </w:t>
      </w:r>
      <w:r w:rsidRPr="002601AE">
        <w:rPr>
          <w:lang w:val="ru-RU"/>
        </w:rPr>
        <w:t>ส่วนในช่วงกลางวัน</w:t>
      </w:r>
      <w:r w:rsidRPr="00400B33">
        <w:t xml:space="preserve"> </w:t>
      </w:r>
      <w:r w:rsidRPr="002601AE">
        <w:rPr>
          <w:lang w:val="ru-RU"/>
        </w:rPr>
        <w:t>แม้เด็ก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จะขู่พ่อแม่ด้วยวิธีการแก้แค้นต่าง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แต่เมื่อพวกเขาออกไปข้างนอก</w:t>
      </w:r>
      <w:r w:rsidRPr="00400B33">
        <w:t xml:space="preserve"> </w:t>
      </w:r>
      <w:r w:rsidRPr="002601AE">
        <w:rPr>
          <w:lang w:val="ru-RU"/>
        </w:rPr>
        <w:t>ก็จะถูกรบกวนความสนใจ</w:t>
      </w:r>
      <w:r w:rsidRPr="00400B33">
        <w:t xml:space="preserve"> </w:t>
      </w:r>
      <w:r w:rsidRPr="002601AE">
        <w:rPr>
          <w:lang w:val="ru-RU"/>
        </w:rPr>
        <w:t>จมอยู่กับความสนุกในการเล่น</w:t>
      </w:r>
      <w:r w:rsidRPr="00400B33">
        <w:t xml:space="preserve"> </w:t>
      </w:r>
      <w:r w:rsidRPr="002601AE">
        <w:rPr>
          <w:lang w:val="ru-RU"/>
        </w:rPr>
        <w:t>และความทุกข์ใจของพวกเขาก็จะผ่านพ้นไป</w:t>
      </w:r>
      <w:r w:rsidRPr="00400B33">
        <w:t xml:space="preserve"> </w:t>
      </w:r>
    </w:p>
    <w:p w14:paraId="2B0B303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การลงโทษทางกายช่วยให้เด็กๆ</w:t>
      </w:r>
      <w:r w:rsidRPr="00400B33">
        <w:t xml:space="preserve"> </w:t>
      </w:r>
      <w:r w:rsidRPr="002601AE">
        <w:rPr>
          <w:lang w:val="ru-RU"/>
        </w:rPr>
        <w:t>ปรับปรุงพฤติกรรมได้หรือไม่</w:t>
      </w:r>
      <w:r w:rsidRPr="00400B33">
        <w:t xml:space="preserve">? </w:t>
      </w:r>
    </w:p>
    <w:p w14:paraId="674571C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ผู้ปกครองควรหลีกเลี่ยงการทำเช่นนี้ให้มากที่สุดเท่าที่จะทำได้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พวกเขาควรพยายามด้วยความเมตตาและความอดทน</w:t>
      </w:r>
      <w:r w:rsidRPr="00400B33">
        <w:t xml:space="preserve"> </w:t>
      </w:r>
      <w:r w:rsidRPr="002601AE">
        <w:rPr>
          <w:lang w:val="ru-RU"/>
        </w:rPr>
        <w:t>เพื่อให้เด็กเข้าใจว่าตนเองกำลังประพฤติตัวไม่ดี</w:t>
      </w:r>
      <w:r w:rsidRPr="00400B33">
        <w:t xml:space="preserve"> </w:t>
      </w:r>
      <w:r w:rsidRPr="002601AE">
        <w:rPr>
          <w:lang w:val="ru-RU"/>
        </w:rPr>
        <w:t>การตบหลังศีรษะจะเป็นประโยชน์ก็ต่อเมื่อเด็กยังเล็กมากและไม่ตระหนักว่าตนเองกำลังอยู่ในอันตราย</w:t>
      </w:r>
      <w:r w:rsidRPr="00400B33">
        <w:t xml:space="preserve"> — </w:t>
      </w:r>
      <w:r w:rsidRPr="002601AE">
        <w:rPr>
          <w:lang w:val="ru-RU"/>
        </w:rPr>
        <w:t>เพื่อให้เด็กระมัดระวังมากขึ้นในครั้งต่อไป</w:t>
      </w:r>
      <w:r w:rsidRPr="00400B33">
        <w:t xml:space="preserve"> </w:t>
      </w:r>
      <w:r w:rsidRPr="002601AE">
        <w:rPr>
          <w:lang w:val="ru-RU"/>
        </w:rPr>
        <w:t>ความกลัวว่าจะถูกตีอีกครั้งจะทำหน้าที่เป็นแรงยับยั้งสำหรับเด็กและช่วยปกป้องพวกเขาจากอันตราย</w:t>
      </w:r>
      <w:r w:rsidRPr="00400B33">
        <w:t xml:space="preserve"> </w:t>
      </w:r>
      <w:r w:rsidRPr="002601AE">
        <w:rPr>
          <w:lang w:val="ru-RU"/>
        </w:rPr>
        <w:t>เมื่อผมยังเล็ก</w:t>
      </w:r>
      <w:r w:rsidRPr="00400B33">
        <w:t xml:space="preserve"> </w:t>
      </w:r>
      <w:r w:rsidRPr="002601AE">
        <w:rPr>
          <w:lang w:val="ru-RU"/>
        </w:rPr>
        <w:t>ผมได้รับประโยชน์จากแม่มากกว่าพ่อ</w:t>
      </w:r>
      <w:r w:rsidRPr="00400B33">
        <w:t xml:space="preserve"> </w:t>
      </w:r>
      <w:r w:rsidRPr="002601AE">
        <w:rPr>
          <w:lang w:val="ru-RU"/>
        </w:rPr>
        <w:t>ทั้งสองท่านรักผมและต้องการสิ่งที่ดีที่สุดสำหรับผม</w:t>
      </w:r>
      <w:r w:rsidRPr="00400B33">
        <w:t xml:space="preserve"> </w:t>
      </w:r>
      <w:r w:rsidRPr="002601AE">
        <w:rPr>
          <w:lang w:val="ru-RU"/>
        </w:rPr>
        <w:t>แต่พ่อแม่แต่ละคนช่วยผมด้วยวิธีของตนเอง</w:t>
      </w:r>
      <w:r w:rsidRPr="00400B33">
        <w:t xml:space="preserve"> </w:t>
      </w:r>
      <w:r w:rsidRPr="002601AE">
        <w:rPr>
          <w:lang w:val="ru-RU"/>
        </w:rPr>
        <w:t>พ่อผมเป็นคนเคร่งครัด</w:t>
      </w:r>
      <w:r w:rsidRPr="00400B33">
        <w:t xml:space="preserve"> </w:t>
      </w:r>
      <w:r w:rsidRPr="002601AE">
        <w:rPr>
          <w:lang w:val="ru-RU"/>
        </w:rPr>
        <w:t>เมื่อเราลูกๆ</w:t>
      </w:r>
      <w:r w:rsidRPr="00400B33">
        <w:t xml:space="preserve"> </w:t>
      </w:r>
      <w:r w:rsidRPr="002601AE">
        <w:rPr>
          <w:lang w:val="ru-RU"/>
        </w:rPr>
        <w:t>ทำเรื่องซนๆ</w:t>
      </w:r>
      <w:r w:rsidRPr="00400B33">
        <w:t xml:space="preserve"> </w:t>
      </w:r>
      <w:r w:rsidRPr="002601AE">
        <w:rPr>
          <w:lang w:val="ru-RU"/>
        </w:rPr>
        <w:t>พ่อจะตีหลังหัวเรา</w:t>
      </w:r>
      <w:r w:rsidRPr="00400B33">
        <w:t xml:space="preserve"> </w:t>
      </w:r>
      <w:r w:rsidRPr="002601AE">
        <w:rPr>
          <w:lang w:val="ru-RU"/>
        </w:rPr>
        <w:lastRenderedPageBreak/>
        <w:t>ความเจ็บปวดจากการตีนั้นช่วยให้ผมสงบลงได้บ้าง</w:t>
      </w:r>
      <w:r w:rsidRPr="00400B33">
        <w:t xml:space="preserve"> </w:t>
      </w:r>
      <w:r w:rsidRPr="002601AE">
        <w:rPr>
          <w:lang w:val="ru-RU"/>
        </w:rPr>
        <w:t>แต่เมื่อความเจ็บปวดหายไป</w:t>
      </w:r>
      <w:r w:rsidRPr="00400B33">
        <w:t xml:space="preserve"> </w:t>
      </w:r>
      <w:r w:rsidRPr="002601AE">
        <w:rPr>
          <w:lang w:val="ru-RU"/>
        </w:rPr>
        <w:t>ผมก็ลืมทั้งความเจ็บปวดและคำเตือนของพ่อไปเลย</w:t>
      </w:r>
      <w:r w:rsidRPr="00400B33">
        <w:t xml:space="preserve"> </w:t>
      </w:r>
      <w:r w:rsidRPr="002601AE">
        <w:rPr>
          <w:lang w:val="ru-RU"/>
        </w:rPr>
        <w:t>และไม่ใช่ว่าพ่อไม่รักผม</w:t>
      </w:r>
      <w:r w:rsidRPr="00400B33">
        <w:t xml:space="preserve">: </w:t>
      </w:r>
      <w:r w:rsidRPr="002601AE">
        <w:rPr>
          <w:lang w:val="ru-RU"/>
        </w:rPr>
        <w:t>ไม่เลย</w:t>
      </w:r>
      <w:r w:rsidRPr="00400B33">
        <w:t xml:space="preserve"> </w:t>
      </w:r>
      <w:r w:rsidRPr="002601AE">
        <w:rPr>
          <w:lang w:val="ru-RU"/>
        </w:rPr>
        <w:t>พ่อตีผมเพราะรัก</w:t>
      </w:r>
      <w:r w:rsidRPr="00400B33">
        <w:t xml:space="preserve"> </w:t>
      </w:r>
      <w:r w:rsidRPr="002601AE">
        <w:rPr>
          <w:lang w:val="ru-RU"/>
        </w:rPr>
        <w:t>ผมจำได้ครั้งหนึ่ง</w:t>
      </w:r>
      <w:r w:rsidRPr="00400B33">
        <w:t xml:space="preserve"> – </w:t>
      </w:r>
      <w:r w:rsidRPr="002601AE">
        <w:rPr>
          <w:lang w:val="ru-RU"/>
        </w:rPr>
        <w:t>ตอนนั้นผมอายุสามปี</w:t>
      </w:r>
      <w:r w:rsidRPr="00400B33">
        <w:t xml:space="preserve"> – </w:t>
      </w:r>
      <w:r w:rsidRPr="002601AE">
        <w:rPr>
          <w:lang w:val="ru-RU"/>
        </w:rPr>
        <w:t>พ่อตีหลังหัวผมแรงจนผมถูกตีจนปลิวไปหลายเมตร</w:t>
      </w:r>
      <w:r w:rsidRPr="00400B33">
        <w:t xml:space="preserve">! </w:t>
      </w:r>
      <w:r w:rsidRPr="002601AE">
        <w:rPr>
          <w:lang w:val="ru-RU"/>
        </w:rPr>
        <w:t>และคุณรู้ไหมว่าทำไม</w:t>
      </w:r>
      <w:r w:rsidRPr="00400B33">
        <w:t xml:space="preserve">? </w:t>
      </w:r>
      <w:r w:rsidRPr="002601AE">
        <w:rPr>
          <w:lang w:val="ru-RU"/>
        </w:rPr>
        <w:t>บ้านข้างๆ</w:t>
      </w:r>
      <w:r w:rsidRPr="00400B33">
        <w:t xml:space="preserve"> </w:t>
      </w:r>
      <w:r w:rsidRPr="002601AE">
        <w:rPr>
          <w:lang w:val="ru-RU"/>
        </w:rPr>
        <w:t>ว่างเปล่า</w:t>
      </w:r>
      <w:r w:rsidRPr="00400B33">
        <w:t xml:space="preserve"> </w:t>
      </w:r>
      <w:r w:rsidRPr="002601AE">
        <w:rPr>
          <w:lang w:val="ru-RU"/>
        </w:rPr>
        <w:t>เจ้าของบ้านไปอเมริกาแล้ว</w:t>
      </w:r>
      <w:r w:rsidRPr="00400B33">
        <w:t xml:space="preserve"> </w:t>
      </w:r>
      <w:r w:rsidRPr="002601AE">
        <w:rPr>
          <w:lang w:val="ru-RU"/>
        </w:rPr>
        <w:t>และบ้านนั้นก็ถูกทิ้งร้างจนทรุดโทรม</w:t>
      </w:r>
      <w:r w:rsidRPr="00400B33">
        <w:t xml:space="preserve"> </w:t>
      </w:r>
      <w:r w:rsidRPr="002601AE">
        <w:rPr>
          <w:lang w:val="ru-RU"/>
        </w:rPr>
        <w:t>ในสวนของบ้านนั้นมีต้นมะเดื่อหนึ่ง</w:t>
      </w:r>
      <w:r w:rsidRPr="00400B33">
        <w:t xml:space="preserve"> </w:t>
      </w:r>
      <w:r w:rsidRPr="002601AE">
        <w:rPr>
          <w:lang w:val="ru-RU"/>
        </w:rPr>
        <w:t>ซึ่งกิ่งก้านของมันยื่นออกมาบนถนนและห้อยลงมาเหนือทางเดิน</w:t>
      </w:r>
      <w:r w:rsidRPr="00400B33">
        <w:t xml:space="preserve"> </w:t>
      </w:r>
      <w:r w:rsidRPr="002601AE">
        <w:rPr>
          <w:lang w:val="ru-RU"/>
        </w:rPr>
        <w:t>ต้นไม้นั้นเต็มไปด้วยผล</w:t>
      </w:r>
      <w:r w:rsidRPr="00400B33">
        <w:t xml:space="preserve"> </w:t>
      </w:r>
      <w:r w:rsidRPr="002601AE">
        <w:rPr>
          <w:lang w:val="ru-RU"/>
        </w:rPr>
        <w:t>เมื่อผมและเพื่อนๆ</w:t>
      </w:r>
      <w:r w:rsidRPr="00400B33">
        <w:t xml:space="preserve"> </w:t>
      </w:r>
      <w:r w:rsidRPr="002601AE">
        <w:rPr>
          <w:lang w:val="ru-RU"/>
        </w:rPr>
        <w:t>กำลังเล่นอยู่บนถนน</w:t>
      </w:r>
      <w:r w:rsidRPr="00400B33">
        <w:t xml:space="preserve"> </w:t>
      </w:r>
      <w:r w:rsidRPr="002601AE">
        <w:rPr>
          <w:lang w:val="ru-RU"/>
        </w:rPr>
        <w:t>มีเพื่อนบ้านคนหนึ่งเดินมาหาเราและยกตัวผมขึ้น</w:t>
      </w:r>
      <w:r w:rsidRPr="00400B33">
        <w:t xml:space="preserve"> </w:t>
      </w:r>
      <w:r w:rsidRPr="002601AE">
        <w:rPr>
          <w:lang w:val="ru-RU"/>
        </w:rPr>
        <w:t>เพื่อให้ผมเก็บมะเดื่อให้เขาสักสองสามลูก</w:t>
      </w:r>
      <w:r w:rsidRPr="00400B33">
        <w:t xml:space="preserve"> </w:t>
      </w:r>
      <w:r w:rsidRPr="002601AE">
        <w:rPr>
          <w:lang w:val="ru-RU"/>
        </w:rPr>
        <w:t>เพราะเขาเองก็เอื้อมไม่ถึงกิ่งไม้</w:t>
      </w:r>
      <w:r w:rsidRPr="00400B33">
        <w:t xml:space="preserve"> </w:t>
      </w:r>
      <w:r w:rsidRPr="002601AE">
        <w:rPr>
          <w:lang w:val="ru-RU"/>
        </w:rPr>
        <w:t>ฉันเก็บผลมะเดื่อได้ห้าหรือหกผล</w:t>
      </w:r>
      <w:r w:rsidRPr="00400B33">
        <w:t xml:space="preserve"> </w:t>
      </w:r>
      <w:r w:rsidRPr="002601AE">
        <w:rPr>
          <w:lang w:val="ru-RU"/>
        </w:rPr>
        <w:t>และเขาให้ฉันสองผล</w:t>
      </w:r>
      <w:r w:rsidRPr="00400B33">
        <w:t xml:space="preserve"> </w:t>
      </w:r>
      <w:r w:rsidRPr="002601AE">
        <w:rPr>
          <w:lang w:val="ru-RU"/>
        </w:rPr>
        <w:t>เมื่อพ่อฉันรู้เรื่อง</w:t>
      </w:r>
      <w:r w:rsidRPr="00400B33">
        <w:t xml:space="preserve"> </w:t>
      </w:r>
      <w:r w:rsidRPr="002601AE">
        <w:rPr>
          <w:lang w:val="ru-RU"/>
        </w:rPr>
        <w:t>เขาก็โกรธมาก</w:t>
      </w:r>
      <w:r w:rsidRPr="00400B33">
        <w:t xml:space="preserve"> </w:t>
      </w:r>
      <w:r w:rsidRPr="002601AE">
        <w:rPr>
          <w:lang w:val="ru-RU"/>
        </w:rPr>
        <w:t>นั่นคือตอนที่ฉันถูกตบ</w:t>
      </w:r>
      <w:r w:rsidRPr="00400B33">
        <w:t xml:space="preserve">! </w:t>
      </w:r>
      <w:r w:rsidRPr="002601AE">
        <w:rPr>
          <w:lang w:val="ru-RU"/>
        </w:rPr>
        <w:t>ฉันร้องไห้ออกมาทันที</w:t>
      </w:r>
      <w:r w:rsidRPr="00400B33">
        <w:t xml:space="preserve"> </w:t>
      </w:r>
      <w:r w:rsidRPr="002601AE">
        <w:rPr>
          <w:lang w:val="ru-RU"/>
        </w:rPr>
        <w:t>แม่ฉันที่เห็นเหตุการณ์ทั้งหมด</w:t>
      </w:r>
      <w:r w:rsidRPr="00400B33">
        <w:t xml:space="preserve"> </w:t>
      </w:r>
      <w:r w:rsidRPr="002601AE">
        <w:rPr>
          <w:lang w:val="ru-RU"/>
        </w:rPr>
        <w:t>หันไป</w:t>
      </w:r>
      <w:r w:rsidRPr="00400B33">
        <w:t xml:space="preserve"> </w:t>
      </w:r>
      <w:r w:rsidRPr="002601AE">
        <w:rPr>
          <w:lang w:val="ru-RU"/>
        </w:rPr>
        <w:t>พ่อฉันและพูดกับเขาว่า</w:t>
      </w:r>
      <w:r w:rsidRPr="00400B33">
        <w:t>: “</w:t>
      </w:r>
      <w:r w:rsidRPr="002601AE">
        <w:rPr>
          <w:lang w:val="ru-RU"/>
        </w:rPr>
        <w:t>ทำไมคุณถึงตีเด็ก</w:t>
      </w:r>
      <w:r w:rsidRPr="00400B33">
        <w:t>!” “</w:t>
      </w:r>
      <w:r w:rsidRPr="002601AE">
        <w:rPr>
          <w:lang w:val="ru-RU"/>
        </w:rPr>
        <w:t>เขายังเด็กมาก</w:t>
      </w:r>
      <w:r w:rsidRPr="00400B33">
        <w:t xml:space="preserve"> </w:t>
      </w:r>
      <w:r w:rsidRPr="002601AE">
        <w:rPr>
          <w:lang w:val="ru-RU"/>
        </w:rPr>
        <w:t>ไม่เข้าใจอะไรเลย</w:t>
      </w:r>
      <w:r w:rsidRPr="00400B33">
        <w:t xml:space="preserve">! </w:t>
      </w:r>
      <w:r w:rsidRPr="002601AE">
        <w:rPr>
          <w:lang w:val="ru-RU"/>
        </w:rPr>
        <w:t>คุณจะทนฟังเขาคร่ำครวญอย่างนั้นได้อย่างไร</w:t>
      </w:r>
      <w:r w:rsidRPr="00400B33">
        <w:t>!” “</w:t>
      </w:r>
      <w:r w:rsidRPr="002601AE">
        <w:rPr>
          <w:lang w:val="ru-RU"/>
        </w:rPr>
        <w:t>ถ้าเขาร้องไห้ตอนถูกพาไปเก็บมะเดื่อ</w:t>
      </w:r>
      <w:r w:rsidRPr="00400B33">
        <w:t xml:space="preserve">” </w:t>
      </w:r>
      <w:r w:rsidRPr="002601AE">
        <w:rPr>
          <w:lang w:val="ru-RU"/>
        </w:rPr>
        <w:t>พ่อผมตอบ</w:t>
      </w:r>
      <w:r w:rsidRPr="00400B33">
        <w:t xml:space="preserve"> “</w:t>
      </w:r>
      <w:r w:rsidRPr="002601AE">
        <w:rPr>
          <w:lang w:val="ru-RU"/>
        </w:rPr>
        <w:t>เขาก็จะไม่ร้องไห้ตอนนี้</w:t>
      </w:r>
      <w:r w:rsidRPr="00400B33">
        <w:t xml:space="preserve"> </w:t>
      </w:r>
      <w:r w:rsidRPr="002601AE">
        <w:rPr>
          <w:lang w:val="ru-RU"/>
        </w:rPr>
        <w:t>แต่ดูเหมือนเขาอยากลองชิมมะเดื่อของคนอื่นด้วยตัวเอง</w:t>
      </w:r>
      <w:r w:rsidRPr="00400B33">
        <w:t>!” “</w:t>
      </w:r>
      <w:r w:rsidRPr="002601AE">
        <w:rPr>
          <w:lang w:val="ru-RU"/>
        </w:rPr>
        <w:t>ก็ให้มันร้องไป</w:t>
      </w:r>
      <w:r w:rsidRPr="00400B33">
        <w:t xml:space="preserve">!” </w:t>
      </w:r>
      <w:r w:rsidRPr="002601AE">
        <w:rPr>
          <w:lang w:val="ru-RU"/>
        </w:rPr>
        <w:t>แต่ฉันจะทำได้แบบนั้นอีกได้ไหมล่ะ</w:t>
      </w:r>
      <w:r w:rsidRPr="00400B33">
        <w:t xml:space="preserve">? </w:t>
      </w:r>
      <w:r w:rsidRPr="002601AE">
        <w:rPr>
          <w:lang w:val="ru-RU"/>
        </w:rPr>
        <w:t>ส่วนแม่ฉัน</w:t>
      </w:r>
      <w:r w:rsidRPr="00400B33">
        <w:t xml:space="preserve"> </w:t>
      </w:r>
      <w:r w:rsidRPr="002601AE">
        <w:rPr>
          <w:lang w:val="ru-RU"/>
        </w:rPr>
        <w:t>แม้จะโกรธกับเรื่องซนของฉัน</w:t>
      </w:r>
      <w:r w:rsidRPr="00400B33">
        <w:t xml:space="preserve"> </w:t>
      </w:r>
      <w:r w:rsidRPr="002601AE">
        <w:rPr>
          <w:lang w:val="ru-RU"/>
        </w:rPr>
        <w:t>แต่ท่านมีจิตใจที่สูงส่ง</w:t>
      </w:r>
      <w:r w:rsidRPr="00400B33">
        <w:t xml:space="preserve"> </w:t>
      </w:r>
      <w:r w:rsidRPr="002601AE">
        <w:rPr>
          <w:lang w:val="ru-RU"/>
        </w:rPr>
        <w:t>เมื่อเห็นฉันทำตัวซน</w:t>
      </w:r>
      <w:r w:rsidRPr="00400B33">
        <w:t xml:space="preserve"> </w:t>
      </w:r>
      <w:r w:rsidRPr="002601AE">
        <w:rPr>
          <w:lang w:val="ru-RU"/>
        </w:rPr>
        <w:t>ท่านจะหันหน้าไปทางอื่นและทำเป็นไม่เห็น</w:t>
      </w:r>
      <w:r w:rsidRPr="00400B33">
        <w:t xml:space="preserve"> </w:t>
      </w:r>
      <w:r w:rsidRPr="002601AE">
        <w:rPr>
          <w:lang w:val="ru-RU"/>
        </w:rPr>
        <w:t>เพื่อไม่ให้ฉันเสียใจ</w:t>
      </w:r>
      <w:r w:rsidRPr="00400B33">
        <w:t xml:space="preserve"> </w:t>
      </w:r>
      <w:r w:rsidRPr="002601AE">
        <w:rPr>
          <w:lang w:val="ru-RU"/>
        </w:rPr>
        <w:t>แต่</w:t>
      </w:r>
      <w:r w:rsidRPr="00400B33">
        <w:t xml:space="preserve"> ‘</w:t>
      </w:r>
      <w:r>
        <w:rPr>
          <w:lang w:val="ru-RU"/>
        </w:rPr>
        <w:t>กลอุบาย</w:t>
      </w:r>
      <w:r w:rsidRPr="00400B33">
        <w:t xml:space="preserve">’ </w:t>
      </w:r>
      <w:r w:rsidRPr="002601AE">
        <w:rPr>
          <w:lang w:val="ru-RU"/>
        </w:rPr>
        <w:t>ของแม่ครั้งนี้ได้ฉีกหัวใจฉันออกเป็นชิ้นๆ</w:t>
      </w:r>
      <w:r w:rsidRPr="00400B33">
        <w:t xml:space="preserve"> ‘</w:t>
      </w:r>
      <w:r w:rsidRPr="002601AE">
        <w:rPr>
          <w:lang w:val="ru-RU"/>
        </w:rPr>
        <w:t>ดูสิ</w:t>
      </w:r>
      <w:r w:rsidRPr="00400B33">
        <w:t xml:space="preserve"> </w:t>
      </w:r>
      <w:r w:rsidRPr="002601AE">
        <w:rPr>
          <w:lang w:val="ru-RU"/>
        </w:rPr>
        <w:t>ดูสิ</w:t>
      </w:r>
      <w:r w:rsidRPr="00400B33">
        <w:t xml:space="preserve">’ </w:t>
      </w:r>
      <w:r w:rsidRPr="002601AE">
        <w:rPr>
          <w:lang w:val="ru-RU"/>
        </w:rPr>
        <w:t>ฉันพูดกับตัวเอง</w:t>
      </w:r>
      <w:r w:rsidRPr="00400B33">
        <w:t xml:space="preserve"> ‘</w:t>
      </w:r>
      <w:r w:rsidRPr="002601AE">
        <w:rPr>
          <w:lang w:val="ru-RU"/>
        </w:rPr>
        <w:t>ลูกเป็นเด็กซนมากขนาดนี้</w:t>
      </w:r>
      <w:r w:rsidRPr="00400B33">
        <w:t xml:space="preserve"> </w:t>
      </w:r>
      <w:r w:rsidRPr="002601AE">
        <w:rPr>
          <w:lang w:val="ru-RU"/>
        </w:rPr>
        <w:t>แต่แม่ไม่เพียงแต่ไม่ตีลูก</w:t>
      </w:r>
      <w:r w:rsidRPr="00400B33">
        <w:t xml:space="preserve"> </w:t>
      </w:r>
      <w:r w:rsidRPr="002601AE">
        <w:rPr>
          <w:lang w:val="ru-RU"/>
        </w:rPr>
        <w:t>แต่ยังแกล้งทำเป็นไม่เห็นด้วย</w:t>
      </w:r>
      <w:r w:rsidRPr="00400B33">
        <w:t xml:space="preserve">! 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ไม่จะเกิดเรื่องแบบนี้อีกแล้ว</w:t>
      </w:r>
      <w:r w:rsidRPr="00400B33">
        <w:t>! “</w:t>
      </w:r>
      <w:r w:rsidRPr="002601AE">
        <w:rPr>
          <w:lang w:val="ru-RU"/>
        </w:rPr>
        <w:t>ฉันจะทนได้อย่างไรหากต้องเห็นแม่เสียใจอีกครั้ง</w:t>
      </w:r>
      <w:r w:rsidRPr="00400B33">
        <w:t xml:space="preserve">?” </w:t>
      </w:r>
      <w:r w:rsidRPr="002601AE">
        <w:rPr>
          <w:lang w:val="ru-RU"/>
        </w:rPr>
        <w:t>ด้วยการกระทำแบบนี้</w:t>
      </w:r>
      <w:r w:rsidRPr="00400B33">
        <w:t xml:space="preserve"> </w:t>
      </w:r>
      <w:r w:rsidRPr="002601AE">
        <w:rPr>
          <w:lang w:val="ru-RU"/>
        </w:rPr>
        <w:t>แม่ช่วยฉันได้มากกว่าหากเธอจะลงโทษฉันด้วยการตบหลังหัว</w:t>
      </w:r>
      <w:r w:rsidRPr="00400B33">
        <w:t xml:space="preserve"> </w:t>
      </w:r>
      <w:r w:rsidRPr="002601AE">
        <w:rPr>
          <w:lang w:val="ru-RU"/>
        </w:rPr>
        <w:t>แต่ฉันเองก็ไม่ได้ใช้ประโยชน์จากเรื่องนี้</w:t>
      </w:r>
      <w:r w:rsidRPr="00400B33">
        <w:t xml:space="preserve"> </w:t>
      </w:r>
      <w:r w:rsidRPr="002601AE">
        <w:rPr>
          <w:lang w:val="ru-RU"/>
        </w:rPr>
        <w:t>และไม่ได้พูดว่า</w:t>
      </w:r>
      <w:r w:rsidRPr="00400B33">
        <w:t xml:space="preserve"> “</w:t>
      </w:r>
      <w:r w:rsidRPr="002601AE">
        <w:rPr>
          <w:lang w:val="ru-RU"/>
        </w:rPr>
        <w:t>อ้อ</w:t>
      </w:r>
      <w:r w:rsidRPr="00400B33">
        <w:t xml:space="preserve"> </w:t>
      </w:r>
      <w:r w:rsidRPr="002601AE">
        <w:rPr>
          <w:lang w:val="ru-RU"/>
        </w:rPr>
        <w:t>เพราะแม่ไม่เห็นฉันตอนนี้</w:t>
      </w:r>
      <w:r w:rsidRPr="00400B33">
        <w:t xml:space="preserve"> </w:t>
      </w:r>
      <w:r w:rsidRPr="002601AE">
        <w:rPr>
          <w:lang w:val="ru-RU"/>
        </w:rPr>
        <w:t>งั้นฉันจะก่อเรื่องและทำตัวแย่ๆ</w:t>
      </w:r>
      <w:r w:rsidRPr="00400B33">
        <w:t xml:space="preserve"> </w:t>
      </w:r>
      <w:r>
        <w:rPr>
          <w:lang w:val="ru-RU"/>
        </w:rPr>
        <w:t>มากขึ้นอีก</w:t>
      </w:r>
      <w:r w:rsidRPr="00400B33">
        <w:t xml:space="preserve">” </w:t>
      </w:r>
      <w:r w:rsidRPr="002601AE">
        <w:rPr>
          <w:lang w:val="ru-RU"/>
        </w:rPr>
        <w:t>ส่วนพ่อผมนั้นเป็นเรื่องที่ต่างออกไป</w:t>
      </w:r>
      <w:r w:rsidRPr="00400B33">
        <w:t xml:space="preserve">: </w:t>
      </w:r>
      <w:r w:rsidRPr="002601AE">
        <w:rPr>
          <w:lang w:val="ru-RU"/>
        </w:rPr>
        <w:t>แค่ก้าวพลาดเล็กน้อย</w:t>
      </w:r>
      <w:r w:rsidRPr="00400B33">
        <w:t xml:space="preserve"> </w:t>
      </w:r>
      <w:r w:rsidRPr="002601AE">
        <w:rPr>
          <w:lang w:val="ru-RU"/>
        </w:rPr>
        <w:t>ก็ถูกตบหลังหัวทันที</w:t>
      </w:r>
      <w:r w:rsidRPr="00400B33">
        <w:t xml:space="preserve">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ทั้งสองท่านต่างรักผม</w:t>
      </w:r>
      <w:r w:rsidRPr="00400B33">
        <w:t xml:space="preserve"> </w:t>
      </w:r>
      <w:r w:rsidRPr="002601AE">
        <w:rPr>
          <w:lang w:val="ru-RU"/>
        </w:rPr>
        <w:t>แต่แนวทางที่นอบนุของแม่ช่วยผมได้มากกว่า</w:t>
      </w:r>
      <w:r w:rsidRPr="00400B33">
        <w:t xml:space="preserve"> </w:t>
      </w:r>
    </w:p>
    <w:p w14:paraId="6E2B489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แต่มีเด็กบางคนที่ซุกซนมากเลยนะ</w:t>
      </w:r>
      <w:r w:rsidRPr="00400B33">
        <w:t xml:space="preserve">: </w:t>
      </w:r>
      <w:r w:rsidRPr="002601AE">
        <w:rPr>
          <w:lang w:val="ru-RU"/>
        </w:rPr>
        <w:t>พวกเขาร้องตะโกน</w:t>
      </w:r>
      <w:r w:rsidRPr="00400B33">
        <w:t xml:space="preserve"> </w:t>
      </w:r>
      <w:r w:rsidRPr="002601AE">
        <w:rPr>
          <w:lang w:val="ru-RU"/>
        </w:rPr>
        <w:t>วิ่งไปวิ่งมา</w:t>
      </w:r>
      <w:r w:rsidRPr="00400B33">
        <w:t xml:space="preserve"> </w:t>
      </w:r>
      <w:r w:rsidRPr="002601AE">
        <w:rPr>
          <w:lang w:val="ru-RU"/>
        </w:rPr>
        <w:t>และก่อเรื่องวุ่นวาย</w:t>
      </w:r>
      <w:r w:rsidRPr="00400B33">
        <w:t xml:space="preserve"> </w:t>
      </w:r>
      <w:r w:rsidRPr="002601AE">
        <w:rPr>
          <w:lang w:val="ru-RU"/>
        </w:rPr>
        <w:t>แล้วพ่อแม่ของพวกเขาจะหลีกเลี่ยงการใช้การลงโทษทางร่างกายได้อย่างไร</w:t>
      </w:r>
      <w:r w:rsidRPr="00400B33">
        <w:t xml:space="preserve">? </w:t>
      </w:r>
    </w:p>
    <w:p w14:paraId="0D8DC75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ฟังนะ</w:t>
      </w:r>
      <w:r w:rsidRPr="00400B33">
        <w:t xml:space="preserve"> </w:t>
      </w:r>
      <w:r w:rsidRPr="002601AE">
        <w:rPr>
          <w:lang w:val="ru-RU"/>
        </w:rPr>
        <w:t>นี่ไม่ใช่ความผิดของเด็กๆ</w:t>
      </w:r>
      <w:r w:rsidRPr="00400B33">
        <w:t xml:space="preserve"> </w:t>
      </w:r>
      <w:r w:rsidRPr="002601AE">
        <w:rPr>
          <w:lang w:val="ru-RU"/>
        </w:rPr>
        <w:t>เพื่อให้เด็กๆ</w:t>
      </w:r>
      <w:r w:rsidRPr="00400B33">
        <w:t xml:space="preserve"> </w:t>
      </w:r>
      <w:r w:rsidRPr="002601AE">
        <w:rPr>
          <w:lang w:val="ru-RU"/>
        </w:rPr>
        <w:t>เติบโตอย่างถูกต้อง</w:t>
      </w:r>
      <w:r w:rsidRPr="00400B33">
        <w:t xml:space="preserve"> </w:t>
      </w:r>
      <w:r w:rsidRPr="002601AE">
        <w:rPr>
          <w:lang w:val="ru-RU"/>
        </w:rPr>
        <w:t>พวกเขามีความต้องการสนามเล่นที่พวกเขาสามารถวิ่งเล่นได้อย่างอิสระ</w:t>
      </w:r>
      <w:r w:rsidRPr="00400B33">
        <w:t xml:space="preserve"> </w:t>
      </w:r>
      <w:r w:rsidRPr="002601AE">
        <w:rPr>
          <w:lang w:val="ru-RU"/>
        </w:rPr>
        <w:t>แต่ตอนนี้เด็กๆ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ที่น่าสงสารเหล่านี้ถูกกักตัวอยู่ในอาคารสูง</w:t>
      </w:r>
      <w:r w:rsidRPr="00400B33">
        <w:t xml:space="preserve"> </w:t>
      </w:r>
      <w:r w:rsidRPr="002601AE">
        <w:rPr>
          <w:lang w:val="ru-RU"/>
        </w:rPr>
        <w:t>พวกเขาไม่สามารถวิ่งเล่นได้อย่างอิสระ</w:t>
      </w:r>
      <w:r w:rsidRPr="00400B33">
        <w:t xml:space="preserve"> </w:t>
      </w:r>
      <w:r w:rsidRPr="002601AE">
        <w:rPr>
          <w:lang w:val="ru-RU"/>
        </w:rPr>
        <w:t>ไม่สามารถเล่นสนุกได้</w:t>
      </w:r>
      <w:r w:rsidRPr="00400B33">
        <w:t xml:space="preserve"> </w:t>
      </w:r>
      <w:r w:rsidRPr="002601AE">
        <w:rPr>
          <w:lang w:val="ru-RU"/>
        </w:rPr>
        <w:t>และไม่มีความสุข</w:t>
      </w:r>
      <w:r w:rsidRPr="00400B33">
        <w:t xml:space="preserve"> </w:t>
      </w:r>
      <w:r w:rsidRPr="002601AE">
        <w:rPr>
          <w:lang w:val="ru-RU"/>
        </w:rPr>
        <w:t>พ่อแม่ไม่ควรรู้สึกไม่พอใจหากลูกของตนมีชีวิตชีวา</w:t>
      </w:r>
      <w:r w:rsidRPr="00400B33">
        <w:t xml:space="preserve"> </w:t>
      </w:r>
      <w:r w:rsidRPr="002601AE">
        <w:rPr>
          <w:lang w:val="ru-RU"/>
        </w:rPr>
        <w:t>เด็กที่มีชีวิตชีวาคือเด็กที่มีพลังภายใน</w:t>
      </w:r>
      <w:r w:rsidRPr="00400B33">
        <w:t xml:space="preserve"> </w:t>
      </w:r>
      <w:r w:rsidRPr="002601AE">
        <w:rPr>
          <w:lang w:val="ru-RU"/>
        </w:rPr>
        <w:t>และหากใช้พลังนั้นอย่างถูกต้อง</w:t>
      </w:r>
      <w:r w:rsidRPr="00400B33">
        <w:t xml:space="preserve"> </w:t>
      </w:r>
      <w:r w:rsidRPr="002601AE">
        <w:rPr>
          <w:lang w:val="ru-RU"/>
        </w:rPr>
        <w:t>พวกเขาก็สามารถก้าวไปสู่ความสำเร็จที่ยิ่งใหญ่ในชีวิตได้</w:t>
      </w:r>
      <w:r w:rsidRPr="00400B33">
        <w:t xml:space="preserve"> </w:t>
      </w:r>
    </w:p>
    <w:p w14:paraId="13261F44" w14:textId="77777777" w:rsidR="00EF488A" w:rsidRPr="00400B33" w:rsidRDefault="00EF488A" w:rsidP="00B87D11"/>
    <w:p w14:paraId="388A3D6F" w14:textId="77777777" w:rsidR="00EF488A" w:rsidRPr="00400B33" w:rsidRDefault="00000000" w:rsidP="00B87D11">
      <w:pPr>
        <w:pStyle w:val="Heading4"/>
      </w:pPr>
      <w:bookmarkStart w:id="138" w:name="_Toc196932419"/>
      <w:bookmarkStart w:id="139" w:name="_Toc196932963"/>
      <w:bookmarkStart w:id="140" w:name="_Toc242097260"/>
      <w:r w:rsidRPr="002601AE">
        <w:rPr>
          <w:lang w:val="ru-RU"/>
        </w:rPr>
        <w:t>การบังคับใช้ความรุนแรงไม่สอดคล้องกับผลประโยชน์สูงสุดของเด็ก</w:t>
      </w:r>
      <w:bookmarkEnd w:id="138"/>
      <w:bookmarkEnd w:id="139"/>
      <w:bookmarkEnd w:id="140"/>
    </w:p>
    <w:p w14:paraId="2A639A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พ่อแม่บางคนสร้างแรงกดดันอย่างหนักต่อลูก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ของพวกเขา</w:t>
      </w:r>
      <w:r w:rsidRPr="00400B33">
        <w:t xml:space="preserve"> — </w:t>
      </w:r>
      <w:r w:rsidRPr="002601AE">
        <w:rPr>
          <w:lang w:val="ru-RU"/>
        </w:rPr>
        <w:t>และทำเช่นนั้นต่อหน้าคนอื่น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อย่างเปิดเผย</w:t>
      </w:r>
      <w:r w:rsidRPr="00400B33">
        <w:t xml:space="preserve"> </w:t>
      </w:r>
      <w:r w:rsidRPr="002601AE">
        <w:rPr>
          <w:lang w:val="ru-RU"/>
        </w:rPr>
        <w:t>คุณอาจคิดว่าลูกของพวกเขาเป็นสัตว์ในฝูง</w:t>
      </w:r>
      <w:r w:rsidRPr="00400B33">
        <w:t xml:space="preserve"> </w:t>
      </w:r>
      <w:r w:rsidRPr="002601AE">
        <w:rPr>
          <w:lang w:val="ru-RU"/>
        </w:rPr>
        <w:t>ที่พวกเขาใช้ไม้จิ้มเพื่อให้มันเดินโดยไม่เบี่ยงไปทางขวาหรือซ้าย</w:t>
      </w:r>
      <w:r w:rsidRPr="00400B33">
        <w:t xml:space="preserve"> </w:t>
      </w:r>
      <w:r w:rsidRPr="002601AE">
        <w:rPr>
          <w:lang w:val="ru-RU"/>
        </w:rPr>
        <w:t>เหมือนกับว่าพวกเขากำลังถือบังเหียนไว้แล้วพูดว่า</w:t>
      </w:r>
      <w:r w:rsidRPr="00400B33">
        <w:t xml:space="preserve"> ‘</w:t>
      </w:r>
      <w:r w:rsidRPr="002601AE">
        <w:rPr>
          <w:lang w:val="ru-RU"/>
        </w:rPr>
        <w:t>เดินอย่างอิสระ</w:t>
      </w:r>
      <w:r w:rsidRPr="00400B33">
        <w:t xml:space="preserve">!’ </w:t>
      </w:r>
      <w:r w:rsidRPr="002601AE">
        <w:rPr>
          <w:lang w:val="ru-RU"/>
        </w:rPr>
        <w:t>และแล้วพ่อแม่ประเภทนี้ยังไปไกลถึงขั้นเริ่มตีลูกของตัวเองด้วย</w:t>
      </w:r>
      <w:r w:rsidRPr="00400B33">
        <w:t xml:space="preserve"> </w:t>
      </w:r>
      <w:r w:rsidRPr="002601AE">
        <w:rPr>
          <w:lang w:val="ru-RU"/>
        </w:rPr>
        <w:t>วันนี้มีแม่คนหนึ่งพาลูกชายมาพบผม</w:t>
      </w:r>
      <w:r w:rsidRPr="00400B33">
        <w:t xml:space="preserve"> — </w:t>
      </w:r>
      <w:r w:rsidRPr="002601AE">
        <w:rPr>
          <w:lang w:val="ru-RU"/>
        </w:rPr>
        <w:t>เด็กชายตัวสูงใหญ่แข็งแรง</w:t>
      </w:r>
      <w:r w:rsidRPr="00400B33">
        <w:t xml:space="preserve"> </w:t>
      </w:r>
      <w:r w:rsidRPr="002601AE">
        <w:rPr>
          <w:lang w:val="ru-RU"/>
        </w:rPr>
        <w:t>ลูกของเธอป่วย</w:t>
      </w:r>
      <w:r w:rsidRPr="00400B33">
        <w:t xml:space="preserve"> “</w:t>
      </w:r>
      <w:r w:rsidRPr="002601AE">
        <w:rPr>
          <w:lang w:val="ru-RU"/>
        </w:rPr>
        <w:t>ผมควรทำอย่างไรดีครับ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?” </w:t>
      </w:r>
      <w:r w:rsidRPr="002601AE">
        <w:rPr>
          <w:lang w:val="ru-RU"/>
        </w:rPr>
        <w:t>เธอถาม</w:t>
      </w:r>
      <w:r w:rsidRPr="00400B33">
        <w:t xml:space="preserve"> “</w:t>
      </w:r>
      <w:r w:rsidRPr="002601AE">
        <w:rPr>
          <w:lang w:val="ru-RU"/>
        </w:rPr>
        <w:t>ลูกผมไม่กินอะไรเลย</w:t>
      </w:r>
      <w:r w:rsidRPr="00400B33">
        <w:t xml:space="preserve"> </w:t>
      </w:r>
      <w:r w:rsidRPr="002601AE">
        <w:rPr>
          <w:lang w:val="ru-RU"/>
        </w:rPr>
        <w:t>และ</w:t>
      </w:r>
      <w:r>
        <w:rPr>
          <w:lang w:val="ru-RU"/>
        </w:rPr>
        <w:t>ไม่อยากเจอเราด้วย</w:t>
      </w:r>
      <w:r w:rsidRPr="00400B33">
        <w:t xml:space="preserve">” </w:t>
      </w:r>
      <w:r w:rsidRPr="002601AE">
        <w:rPr>
          <w:lang w:val="ru-RU"/>
        </w:rPr>
        <w:t>แต่เมื่อผมบอกเธอว่าควรทำอย่างไร</w:t>
      </w:r>
      <w:r w:rsidRPr="00400B33">
        <w:t xml:space="preserve"> </w:t>
      </w:r>
      <w:r w:rsidRPr="002601AE">
        <w:rPr>
          <w:lang w:val="ru-RU"/>
        </w:rPr>
        <w:t>เธอก็ถามซ้ำอีกว่า</w:t>
      </w:r>
      <w:r w:rsidRPr="00400B33">
        <w:t xml:space="preserve"> “</w:t>
      </w:r>
      <w:r w:rsidRPr="002601AE">
        <w:rPr>
          <w:lang w:val="ru-RU"/>
        </w:rPr>
        <w:t>แล้วตอนนี้ผมควรทำอย่างไรดีครับ</w:t>
      </w:r>
      <w:r w:rsidRPr="00400B33">
        <w:t xml:space="preserve">?” </w:t>
      </w:r>
    </w:p>
    <w:p w14:paraId="4A3D1F8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บางทีเธออาจไม่เข้าใจสิ่งที่คุณ</w:t>
      </w:r>
      <w:r>
        <w:rPr>
          <w:lang w:val="ru-RU"/>
        </w:rPr>
        <w:t>พูด</w:t>
      </w:r>
      <w:r w:rsidRPr="002601AE">
        <w:rPr>
          <w:lang w:val="ru-RU"/>
        </w:rPr>
        <w:t>กับเธอ</w:t>
      </w:r>
      <w:r w:rsidRPr="00400B33">
        <w:t xml:space="preserve">? </w:t>
      </w:r>
    </w:p>
    <w:p w14:paraId="25EEFBB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แน่นอนว่าฉันเข้าใจ</w:t>
      </w:r>
      <w:r w:rsidRPr="00400B33">
        <w:t>! ‘</w:t>
      </w:r>
      <w:r w:rsidRPr="002601AE">
        <w:rPr>
          <w:lang w:val="ru-RU"/>
        </w:rPr>
        <w:t>ฉันทนอยู่ข้างเธอได้ไม่ถึงหนึ่งชั่วโมงเลย</w:t>
      </w:r>
      <w:r w:rsidRPr="00400B33">
        <w:t xml:space="preserve">,’ </w:t>
      </w:r>
      <w:r w:rsidRPr="002601AE">
        <w:rPr>
          <w:lang w:val="ru-RU"/>
        </w:rPr>
        <w:t>ฉันบอกเธอ</w:t>
      </w:r>
      <w:r w:rsidRPr="00400B33">
        <w:t xml:space="preserve"> ‘</w:t>
      </w:r>
      <w:r w:rsidRPr="002601AE">
        <w:rPr>
          <w:lang w:val="ru-RU"/>
        </w:rPr>
        <w:t>แล้วลูกเธอจะอยู่ร่วมกับเธอได้อย่างไร</w:t>
      </w:r>
      <w:r w:rsidRPr="00400B33">
        <w:t xml:space="preserve">? </w:t>
      </w:r>
      <w:r w:rsidRPr="002601AE">
        <w:rPr>
          <w:lang w:val="ru-RU"/>
        </w:rPr>
        <w:t>เธอได้ผลักดันเขาจนถึงขีดสุดแล้ว</w:t>
      </w:r>
      <w:r w:rsidRPr="00400B33">
        <w:t>!’ ‘</w:t>
      </w:r>
      <w:r w:rsidRPr="002601AE">
        <w:rPr>
          <w:lang w:val="ru-RU"/>
        </w:rPr>
        <w:t>ไม่</w:t>
      </w:r>
      <w:r w:rsidRPr="00400B33">
        <w:t xml:space="preserve">,’ </w:t>
      </w:r>
      <w:r w:rsidRPr="002601AE">
        <w:rPr>
          <w:lang w:val="ru-RU"/>
        </w:rPr>
        <w:t>เธอตอบ</w:t>
      </w:r>
      <w:r w:rsidRPr="00400B33">
        <w:t xml:space="preserve"> — ‘</w:t>
      </w:r>
      <w:r w:rsidRPr="002601AE">
        <w:rPr>
          <w:lang w:val="ru-RU"/>
        </w:rPr>
        <w:t>ฉันรักเขา</w:t>
      </w:r>
      <w:r w:rsidRPr="00400B33">
        <w:t>.’ ‘</w:t>
      </w:r>
      <w:r w:rsidRPr="002601AE">
        <w:rPr>
          <w:lang w:val="ru-RU"/>
        </w:rPr>
        <w:t>ความรักนั้นอยู่ที่ไหนล่ะ</w:t>
      </w:r>
      <w:r w:rsidRPr="00400B33">
        <w:t xml:space="preserve"> </w:t>
      </w:r>
      <w:r w:rsidRPr="002601AE">
        <w:rPr>
          <w:lang w:val="ru-RU"/>
        </w:rPr>
        <w:t>ถ้าเขาหาที่ของตัวเองไม่ได้เมื่ออยู่กับคุณ</w:t>
      </w:r>
      <w:r w:rsidRPr="00400B33">
        <w:t xml:space="preserve">? </w:t>
      </w:r>
      <w:r w:rsidRPr="002601AE">
        <w:rPr>
          <w:lang w:val="ru-RU"/>
        </w:rPr>
        <w:lastRenderedPageBreak/>
        <w:t>เขาถูกผลักดันให้หนีออกจากบ้านเพราะอยากอยู่ในสภาพแวดล้อมที่ต่างออกไป</w:t>
      </w:r>
      <w:r w:rsidRPr="00400B33">
        <w:t xml:space="preserve">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เมื่อเขาไม่อยู่กับคุณ</w:t>
      </w:r>
      <w:r w:rsidRPr="00400B33">
        <w:t xml:space="preserve"> </w:t>
      </w:r>
      <w:r w:rsidRPr="002601AE">
        <w:rPr>
          <w:lang w:val="ru-RU"/>
        </w:rPr>
        <w:t>เขาก็ประพฤติตัวดีมาก</w:t>
      </w:r>
      <w:r w:rsidRPr="00400B33">
        <w:t>’ “</w:t>
      </w:r>
      <w:r w:rsidRPr="002601AE">
        <w:rPr>
          <w:lang w:val="ru-RU"/>
        </w:rPr>
        <w:t>ถ้าเขาไม่อยากเจอคุณ</w:t>
      </w:r>
      <w:r w:rsidRPr="00400B33">
        <w:t xml:space="preserve"> </w:t>
      </w:r>
      <w:r w:rsidRPr="002601AE">
        <w:rPr>
          <w:lang w:val="ru-RU"/>
        </w:rPr>
        <w:t>ก็หมายความว่าคุณมีส่วนรับผิดชอบในเรื่องนี้ด้วย</w:t>
      </w:r>
      <w:r w:rsidRPr="00400B33">
        <w:t xml:space="preserve"> </w:t>
      </w:r>
      <w:r w:rsidRPr="002601AE">
        <w:rPr>
          <w:lang w:val="ru-RU"/>
        </w:rPr>
        <w:t>อย่าทำให้เขาหงุดหงิด</w:t>
      </w:r>
      <w:r w:rsidRPr="00400B33">
        <w:t xml:space="preserve">: </w:t>
      </w:r>
      <w:r w:rsidRPr="002601AE">
        <w:rPr>
          <w:lang w:val="ru-RU"/>
        </w:rPr>
        <w:t>คุณกำลังทำร้ายเขา</w:t>
      </w:r>
      <w:r w:rsidRPr="00400B33">
        <w:t xml:space="preserve"> </w:t>
      </w:r>
      <w:r>
        <w:rPr>
          <w:lang w:val="ru-RU"/>
        </w:rPr>
        <w:t>จงใจดีและอดทนกับเขา</w:t>
      </w:r>
      <w:r w:rsidRPr="00400B33">
        <w:t xml:space="preserve">” </w:t>
      </w:r>
      <w:r w:rsidRPr="002601AE">
        <w:rPr>
          <w:lang w:val="ru-RU"/>
        </w:rPr>
        <w:t>ฉันเล่าเรื่องนี้ให้เธอฟังทั้งหมด</w:t>
      </w:r>
      <w:r w:rsidRPr="00400B33">
        <w:t xml:space="preserve"> </w:t>
      </w:r>
      <w:r w:rsidRPr="002601AE">
        <w:rPr>
          <w:lang w:val="ru-RU"/>
        </w:rPr>
        <w:t>เธอฟังฉันแล้วเริ่มพูดซ้ำอีกครั้ง</w:t>
      </w:r>
      <w:r w:rsidRPr="00400B33">
        <w:t>: “</w:t>
      </w:r>
      <w:r w:rsidRPr="002601AE">
        <w:rPr>
          <w:lang w:val="ru-RU"/>
        </w:rPr>
        <w:t>แล้วฉันควรทำอย่างไร</w:t>
      </w:r>
      <w:r w:rsidRPr="00400B33">
        <w:t xml:space="preserve">? </w:t>
      </w:r>
      <w:r>
        <w:rPr>
          <w:lang w:val="ru-RU"/>
        </w:rPr>
        <w:t>ลูกไม่อยากเจอเรา</w:t>
      </w:r>
      <w:r w:rsidRPr="00400B33">
        <w:t xml:space="preserve">” </w:t>
      </w:r>
      <w:r w:rsidRPr="002601AE">
        <w:rPr>
          <w:lang w:val="ru-RU"/>
        </w:rPr>
        <w:t>จะเข้าใจกันได้อย่างไรกับคนแบบนั้น</w:t>
      </w:r>
      <w:r w:rsidRPr="00400B33">
        <w:t xml:space="preserve">? </w:t>
      </w:r>
      <w:r w:rsidRPr="002601AE">
        <w:rPr>
          <w:lang w:val="ru-RU"/>
        </w:rPr>
        <w:t>ลูกไม่มีอะไรผิดเลย</w:t>
      </w:r>
      <w:r w:rsidRPr="00400B33">
        <w:t xml:space="preserve"> </w:t>
      </w:r>
      <w:r w:rsidRPr="002601AE">
        <w:rPr>
          <w:lang w:val="ru-RU"/>
        </w:rPr>
        <w:t>แต่พวกเขากลับปฏิบัติกับเขาเหมือนคนโง่</w:t>
      </w:r>
      <w:r w:rsidRPr="00400B33">
        <w:t xml:space="preserve"> </w:t>
      </w:r>
      <w:r w:rsidRPr="002601AE">
        <w:rPr>
          <w:lang w:val="ru-RU"/>
        </w:rPr>
        <w:t>นั่นหมายความว่าพวกเขามีปัญหา</w:t>
      </w:r>
      <w:r w:rsidRPr="00400B33">
        <w:t xml:space="preserve"> </w:t>
      </w:r>
    </w:p>
    <w:p w14:paraId="5C3BA9D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การบังคับของพ่อแม่ไม่ช่วยลูก</w:t>
      </w:r>
      <w:r w:rsidRPr="00400B33">
        <w:t xml:space="preserve"> </w:t>
      </w:r>
      <w:r w:rsidRPr="002601AE">
        <w:rPr>
          <w:lang w:val="ru-RU"/>
        </w:rPr>
        <w:t>แต่กลับทำให้ลูกถูกกดดัน</w:t>
      </w:r>
      <w:r w:rsidRPr="00400B33">
        <w:t xml:space="preserve"> </w:t>
      </w:r>
      <w:r w:rsidRPr="002601AE">
        <w:rPr>
          <w:lang w:val="ru-RU"/>
        </w:rPr>
        <w:t>คำพูดที่ซ้ำไปซ้ำมาอย่าง</w:t>
      </w:r>
      <w:r w:rsidRPr="00400B33">
        <w:t xml:space="preserve"> “</w:t>
      </w:r>
      <w:r w:rsidRPr="002601AE">
        <w:rPr>
          <w:lang w:val="ru-RU"/>
        </w:rPr>
        <w:t>อย่าแตะสิ่งนั้น</w:t>
      </w:r>
      <w:r w:rsidRPr="00400B33">
        <w:t xml:space="preserve"> </w:t>
      </w:r>
      <w:r w:rsidRPr="002601AE">
        <w:rPr>
          <w:lang w:val="ru-RU"/>
        </w:rPr>
        <w:t>อย่าไปที่นั่น</w:t>
      </w:r>
      <w:r w:rsidRPr="00400B33">
        <w:t xml:space="preserve"> </w:t>
      </w:r>
      <w:r>
        <w:rPr>
          <w:lang w:val="ru-RU"/>
        </w:rPr>
        <w:t>ทำอย่างนี้</w:t>
      </w:r>
      <w:r w:rsidRPr="00400B33">
        <w:t xml:space="preserve">…” </w:t>
      </w:r>
      <w:r w:rsidRPr="002601AE">
        <w:rPr>
          <w:lang w:val="ru-RU"/>
        </w:rPr>
        <w:t>แต่คุณต้องควบคุมให้พอดี</w:t>
      </w:r>
      <w:r w:rsidRPr="00400B33">
        <w:t xml:space="preserve"> </w:t>
      </w:r>
      <w:r w:rsidRPr="002601AE">
        <w:rPr>
          <w:lang w:val="ru-RU"/>
        </w:rPr>
        <w:t>เพื่อไม่ให้สายควบคุมขาด</w:t>
      </w:r>
      <w:r w:rsidRPr="00400B33">
        <w:t xml:space="preserve"> </w:t>
      </w:r>
      <w:r w:rsidRPr="002601AE">
        <w:rPr>
          <w:lang w:val="ru-RU"/>
        </w:rPr>
        <w:t>คุณต้องแก้ไขลูกอย่างระมัดระวัง</w:t>
      </w:r>
      <w:r w:rsidRPr="00400B33">
        <w:t xml:space="preserve"> </w:t>
      </w:r>
      <w:r w:rsidRPr="002601AE">
        <w:rPr>
          <w:lang w:val="ru-RU"/>
        </w:rPr>
        <w:t>เพื่อช่วยให้ลูกตระหนักถึงความผิดพลาดของตนเอง</w:t>
      </w:r>
      <w:r w:rsidRPr="00400B33">
        <w:t xml:space="preserve"> </w:t>
      </w:r>
      <w:r w:rsidRPr="002601AE">
        <w:rPr>
          <w:lang w:val="ru-RU"/>
        </w:rPr>
        <w:t>พร้อมทั้งรักษาความสัมพันธ์ระหว่างคุณกับลูกให้ไม่เกิดช่องว่าง</w:t>
      </w:r>
      <w:r w:rsidRPr="00400B33">
        <w:t xml:space="preserve"> </w:t>
      </w:r>
      <w:r w:rsidRPr="002601AE">
        <w:rPr>
          <w:lang w:val="ru-RU"/>
        </w:rPr>
        <w:t>พ่อแม่ควรทำเหมือนนักทำสวนที่ดีเมื่อปลูกต้นกล้า</w:t>
      </w:r>
      <w:r w:rsidRPr="00400B33">
        <w:t xml:space="preserve"> </w:t>
      </w:r>
      <w:r w:rsidRPr="002601AE">
        <w:rPr>
          <w:lang w:val="ru-RU"/>
        </w:rPr>
        <w:t>นักทำสวนจะผูกต้นกล้าเข้ากับเสาด้วยเชือกนุ่มอย่างเบามือ</w:t>
      </w:r>
      <w:r w:rsidRPr="00400B33">
        <w:t xml:space="preserve"> </w:t>
      </w:r>
      <w:r w:rsidRPr="002601AE">
        <w:rPr>
          <w:lang w:val="ru-RU"/>
        </w:rPr>
        <w:t>เพื่อไม่ให้มันโค้งงอหรือเสียหายเมื่อลม</w:t>
      </w:r>
      <w:r w:rsidRPr="00400B33">
        <w:t xml:space="preserve"> </w:t>
      </w:r>
      <w:r w:rsidRPr="002601AE">
        <w:rPr>
          <w:lang w:val="ru-RU"/>
        </w:rPr>
        <w:t>ผลักมันไปทางขวาหรือซ้าย</w:t>
      </w:r>
      <w:r w:rsidRPr="00400B33">
        <w:t xml:space="preserve"> </w:t>
      </w:r>
      <w:r w:rsidRPr="002601AE">
        <w:rPr>
          <w:lang w:val="ru-RU"/>
        </w:rPr>
        <w:t>จากนั้น</w:t>
      </w:r>
      <w:r w:rsidRPr="00400B33">
        <w:t xml:space="preserve"> </w:t>
      </w:r>
      <w:r w:rsidRPr="002601AE">
        <w:rPr>
          <w:lang w:val="ru-RU"/>
        </w:rPr>
        <w:t>ผู้ทำสวนจะตั้งรั้วรอบต้นกล้า</w:t>
      </w:r>
      <w:r w:rsidRPr="00400B33">
        <w:t xml:space="preserve"> </w:t>
      </w:r>
      <w:r w:rsidRPr="002601AE">
        <w:rPr>
          <w:lang w:val="ru-RU"/>
        </w:rPr>
        <w:t>รดน้ำ</w:t>
      </w:r>
      <w:r w:rsidRPr="00400B33">
        <w:t xml:space="preserve"> </w:t>
      </w:r>
      <w:r w:rsidRPr="002601AE">
        <w:rPr>
          <w:lang w:val="ru-RU"/>
        </w:rPr>
        <w:t>ดูแล</w:t>
      </w:r>
      <w:r w:rsidRPr="00400B33">
        <w:t xml:space="preserve"> </w:t>
      </w:r>
      <w:r w:rsidRPr="002601AE">
        <w:rPr>
          <w:lang w:val="ru-RU"/>
        </w:rPr>
        <w:t>และปกป้องมันจากแพะ</w:t>
      </w:r>
      <w:r w:rsidRPr="00400B33">
        <w:t xml:space="preserve"> — </w:t>
      </w:r>
      <w:r w:rsidRPr="002601AE">
        <w:rPr>
          <w:lang w:val="ru-RU"/>
        </w:rPr>
        <w:t>จนกว่ากิ่งก้านของต้นไม้จะเติบโตแข็งแรงพอ</w:t>
      </w:r>
      <w:r w:rsidRPr="00400B33">
        <w:t xml:space="preserve"> </w:t>
      </w:r>
      <w:r w:rsidRPr="002601AE">
        <w:rPr>
          <w:lang w:val="ru-RU"/>
        </w:rPr>
        <w:t>เพราะหากแพะกินต้นกล้าไป</w:t>
      </w:r>
      <w:r w:rsidRPr="00400B33">
        <w:t xml:space="preserve"> </w:t>
      </w:r>
      <w:r w:rsidRPr="002601AE">
        <w:rPr>
          <w:lang w:val="ru-RU"/>
        </w:rPr>
        <w:t>ก็จบสิ้น</w:t>
      </w:r>
      <w:r w:rsidRPr="00400B33">
        <w:t xml:space="preserve"> — </w:t>
      </w:r>
      <w:r w:rsidRPr="002601AE">
        <w:rPr>
          <w:lang w:val="ru-RU"/>
        </w:rPr>
        <w:t>มันก็เหมือนตายไปแล้ว</w:t>
      </w:r>
      <w:r w:rsidRPr="00400B33">
        <w:t xml:space="preserve"> </w:t>
      </w:r>
      <w:r w:rsidRPr="002601AE">
        <w:rPr>
          <w:lang w:val="ru-RU"/>
        </w:rPr>
        <w:t>ต้นไม้ที่ถูกแพะกินจนเหลือแต่กิ่งก้านจะไม่สามารถออกผลหรือให้ร่มเงาได้</w:t>
      </w:r>
      <w:r w:rsidRPr="00400B33">
        <w:t xml:space="preserve"> </w:t>
      </w:r>
      <w:r w:rsidRPr="002601AE">
        <w:rPr>
          <w:lang w:val="ru-RU"/>
        </w:rPr>
        <w:t>แต่เมื่อกิ่งก้านของมันเติบโตขึ้นแล้ว</w:t>
      </w:r>
      <w:r w:rsidRPr="00400B33">
        <w:t xml:space="preserve"> </w:t>
      </w:r>
      <w:r w:rsidRPr="002601AE">
        <w:rPr>
          <w:lang w:val="ru-RU"/>
        </w:rPr>
        <w:t>ผู้ดูแลสวนจะถอดรั้วออก</w:t>
      </w:r>
      <w:r w:rsidRPr="00400B33">
        <w:t xml:space="preserve"> </w:t>
      </w:r>
      <w:r w:rsidRPr="002601AE">
        <w:rPr>
          <w:lang w:val="ru-RU"/>
        </w:rPr>
        <w:t>และต้นไม้ก็เริ่มให้ผล</w:t>
      </w:r>
      <w:r w:rsidRPr="00400B33">
        <w:t xml:space="preserve">; </w:t>
      </w:r>
      <w:r w:rsidRPr="002601AE">
        <w:rPr>
          <w:lang w:val="ru-RU"/>
        </w:rPr>
        <w:t>และในร่มเงาของมัน</w:t>
      </w:r>
      <w:r w:rsidRPr="00400B33">
        <w:t xml:space="preserve"> </w:t>
      </w:r>
      <w:r w:rsidRPr="002601AE">
        <w:rPr>
          <w:lang w:val="ru-RU"/>
        </w:rPr>
        <w:t>ทั้งแพะ</w:t>
      </w:r>
      <w:r w:rsidRPr="00400B33">
        <w:t xml:space="preserve"> </w:t>
      </w:r>
      <w:r w:rsidRPr="002601AE">
        <w:rPr>
          <w:lang w:val="ru-RU"/>
        </w:rPr>
        <w:t>แกะ</w:t>
      </w:r>
      <w:r w:rsidRPr="00400B33">
        <w:t xml:space="preserve"> </w:t>
      </w:r>
      <w:r w:rsidRPr="002601AE">
        <w:rPr>
          <w:lang w:val="ru-RU"/>
        </w:rPr>
        <w:t>และผู้คนต่างสามารถพักผ่อนได้</w:t>
      </w:r>
      <w:r w:rsidRPr="00400B33">
        <w:t xml:space="preserve"> </w:t>
      </w:r>
    </w:p>
    <w:p w14:paraId="77EFA1C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ผู้ปกครองที่เต็มไปด้วยความกังวลเกินเหตุต่อลูกๆ</w:t>
      </w:r>
      <w:r w:rsidRPr="00400B33">
        <w:t xml:space="preserve"> </w:t>
      </w:r>
      <w:r w:rsidRPr="002601AE">
        <w:rPr>
          <w:lang w:val="ru-RU"/>
        </w:rPr>
        <w:t>มักต้องการผูกมัดลูกๆ</w:t>
      </w:r>
      <w:r w:rsidRPr="00400B33">
        <w:t xml:space="preserve"> </w:t>
      </w:r>
      <w:r w:rsidRPr="002601AE">
        <w:rPr>
          <w:lang w:val="ru-RU"/>
        </w:rPr>
        <w:t>ไม่ด้วยสายเชือกนุ่ม</w:t>
      </w:r>
      <w:r w:rsidRPr="00400B33">
        <w:t xml:space="preserve"> </w:t>
      </w:r>
      <w:r w:rsidRPr="002601AE">
        <w:rPr>
          <w:lang w:val="ru-RU"/>
        </w:rPr>
        <w:t>แต่ด้วยสายเหล็ก</w:t>
      </w:r>
      <w:r w:rsidRPr="00400B33">
        <w:t xml:space="preserve"> </w:t>
      </w:r>
      <w:r w:rsidRPr="002601AE">
        <w:rPr>
          <w:lang w:val="ru-RU"/>
        </w:rPr>
        <w:t>ทั้งที่ลูกๆ</w:t>
      </w:r>
      <w:r w:rsidRPr="00400B33">
        <w:t xml:space="preserve"> </w:t>
      </w:r>
      <w:r w:rsidRPr="002601AE">
        <w:rPr>
          <w:lang w:val="ru-RU"/>
        </w:rPr>
        <w:t>ควรได้รับการนำทางอย่างนุ่มนวล</w:t>
      </w:r>
      <w:r w:rsidRPr="00400B33">
        <w:t xml:space="preserve"> — </w:t>
      </w:r>
      <w:r w:rsidRPr="002601AE">
        <w:rPr>
          <w:lang w:val="ru-RU"/>
        </w:rPr>
        <w:t>เพื่อไม่ให้ทำร้ายจิตใจพวกเขา</w:t>
      </w:r>
      <w:r w:rsidRPr="00400B33">
        <w:t xml:space="preserve"> </w:t>
      </w:r>
      <w:r w:rsidRPr="002601AE">
        <w:rPr>
          <w:lang w:val="ru-RU"/>
        </w:rPr>
        <w:t>ผู้ปกครองควรพยายามช่วยเหลือลูกๆ</w:t>
      </w:r>
      <w:r w:rsidRPr="00400B33">
        <w:t xml:space="preserve"> </w:t>
      </w:r>
      <w:r w:rsidRPr="002601AE">
        <w:rPr>
          <w:lang w:val="ru-RU"/>
        </w:rPr>
        <w:t>ด้วยวิธีที่นอบน้อม</w:t>
      </w:r>
      <w:r w:rsidRPr="00400B33">
        <w:t xml:space="preserve"> </w:t>
      </w:r>
      <w:r w:rsidRPr="002601AE">
        <w:rPr>
          <w:lang w:val="ru-RU"/>
        </w:rPr>
        <w:t>สิ่งนี้จะปลูกฝังจิตวิญญาณแห่งความเมตตาในหัวใจอันเยาว์วัยของพวกเขา</w:t>
      </w:r>
      <w:r w:rsidRPr="00400B33">
        <w:t xml:space="preserve"> </w:t>
      </w:r>
      <w:r w:rsidRPr="002601AE">
        <w:rPr>
          <w:lang w:val="ru-RU"/>
        </w:rPr>
        <w:t>และเมื่อนั้นพวกเขาจะสามารถรู้สึกได้ด้วยตัวเองถึงความจำเป็นในการทำความดี</w:t>
      </w:r>
      <w:r w:rsidRPr="00400B33">
        <w:t xml:space="preserve"> </w:t>
      </w:r>
      <w:r w:rsidRPr="002601AE">
        <w:rPr>
          <w:lang w:val="ru-RU"/>
        </w:rPr>
        <w:t>พ่อแม่ควรอธิบายให้ลูกๆ</w:t>
      </w:r>
      <w:r w:rsidRPr="00400B33">
        <w:t xml:space="preserve"> </w:t>
      </w:r>
      <w:r w:rsidRPr="002601AE">
        <w:rPr>
          <w:lang w:val="ru-RU"/>
        </w:rPr>
        <w:t>เข้าใจว่าอะไรคือความดี</w:t>
      </w:r>
      <w:r w:rsidRPr="00400B33">
        <w:t xml:space="preserve"> </w:t>
      </w:r>
      <w:r w:rsidRPr="002601AE">
        <w:rPr>
          <w:lang w:val="ru-RU"/>
        </w:rPr>
        <w:t>ด้วยวิธีที่อ่อนโยน</w:t>
      </w:r>
      <w:r w:rsidRPr="00400B33">
        <w:t xml:space="preserve"> — </w:t>
      </w:r>
      <w:r w:rsidRPr="002601AE">
        <w:rPr>
          <w:lang w:val="ru-RU"/>
        </w:rPr>
        <w:t>ด้วยความรักและความเศร้าโศก</w:t>
      </w:r>
      <w:r w:rsidRPr="00400B33">
        <w:t xml:space="preserve"> </w:t>
      </w:r>
      <w:r w:rsidRPr="002601AE">
        <w:rPr>
          <w:lang w:val="ru-RU"/>
        </w:rPr>
        <w:t>ฉันจำได้ถึงแม่คนหนึ่งที่เมื่อเห็นลูกชายของเธอประพฤติตัวไม่ดี</w:t>
      </w:r>
      <w:r w:rsidRPr="00400B33">
        <w:t xml:space="preserve"> </w:t>
      </w:r>
      <w:r w:rsidRPr="002601AE">
        <w:rPr>
          <w:lang w:val="ru-RU"/>
        </w:rPr>
        <w:t>ก็พูดด้วยน้ำตาคลอเบ้าและหัวใจที่หนักอึ้งว่า</w:t>
      </w:r>
      <w:r w:rsidRPr="00400B33">
        <w:t>: “</w:t>
      </w:r>
      <w:r w:rsidRPr="002601AE">
        <w:rPr>
          <w:lang w:val="ru-RU"/>
        </w:rPr>
        <w:t>อย่าทำอย่างนั้นนะ</w:t>
      </w:r>
      <w:r w:rsidRPr="00400B33">
        <w:t xml:space="preserve"> </w:t>
      </w:r>
      <w:r>
        <w:rPr>
          <w:lang w:val="ru-RU"/>
        </w:rPr>
        <w:t>ลูกที่รักของฉัน</w:t>
      </w:r>
      <w:r w:rsidRPr="00400B33">
        <w:t xml:space="preserve">” </w:t>
      </w:r>
      <w:r w:rsidRPr="002601AE">
        <w:rPr>
          <w:lang w:val="ru-RU"/>
        </w:rPr>
        <w:t>และเมื่อเห็นตัวอย่างเช่นนี้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ของเธอจึงเรียนรู้ที่จะพยายามอย่างมีความสุขเพื่อหลีกเลี่ยงความล่อลวงในชีวิต</w:t>
      </w:r>
      <w:r w:rsidRPr="00400B33">
        <w:t xml:space="preserve"> </w:t>
      </w:r>
      <w:r w:rsidRPr="002601AE">
        <w:rPr>
          <w:lang w:val="ru-RU"/>
        </w:rPr>
        <w:t>ไม่หลบหนีความยากลำบาก</w:t>
      </w:r>
      <w:r w:rsidRPr="00400B33">
        <w:t xml:space="preserve"> </w:t>
      </w:r>
      <w:r w:rsidRPr="002601AE">
        <w:rPr>
          <w:lang w:val="ru-RU"/>
        </w:rPr>
        <w:t>แต่จะเอาชนะมันผ่านการอธิษฐานและความเชื่อมั่นในพระเจ้า</w:t>
      </w:r>
      <w:r w:rsidRPr="00400B33">
        <w:t xml:space="preserve"> </w:t>
      </w:r>
    </w:p>
    <w:p w14:paraId="3F1F299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ในปัจจุบันนี้</w:t>
      </w:r>
      <w:r w:rsidRPr="00400B33">
        <w:t xml:space="preserve"> </w:t>
      </w:r>
      <w:r w:rsidRPr="002601AE">
        <w:rPr>
          <w:lang w:val="ru-RU"/>
        </w:rPr>
        <w:t>ทั้งผู้ใหญ่และเด็กต่างใช้ชีวิตอยู่ในโลกที่เหมือนบ้านคนบ้า</w:t>
      </w:r>
      <w:r w:rsidRPr="00400B33">
        <w:t xml:space="preserve"> </w:t>
      </w:r>
      <w:r w:rsidRPr="002601AE">
        <w:rPr>
          <w:lang w:val="ru-RU"/>
        </w:rPr>
        <w:t>ดังนั้นจึงต้องใช้ความอดทนอย่างมากและคำอธิษฐานอย่างจริงจัง</w:t>
      </w:r>
      <w:r w:rsidRPr="00400B33">
        <w:t xml:space="preserve"> </w:t>
      </w:r>
      <w:r w:rsidRPr="002601AE">
        <w:rPr>
          <w:lang w:val="ru-RU"/>
        </w:rPr>
        <w:t>เด็กจำนวนมากต้องประสบกับโรคหลอดเลือดสมอง</w:t>
      </w:r>
      <w:r w:rsidRPr="00400B33">
        <w:t xml:space="preserve"> [</w:t>
      </w:r>
      <w:r w:rsidRPr="002601AE">
        <w:rPr>
          <w:lang w:val="ru-RU"/>
        </w:rPr>
        <w:t>มันก็เหมือน</w:t>
      </w:r>
      <w:r w:rsidRPr="00400B33">
        <w:t xml:space="preserve">] </w:t>
      </w:r>
      <w:r w:rsidRPr="002601AE">
        <w:rPr>
          <w:lang w:val="ru-RU"/>
        </w:rPr>
        <w:t>นาฬิกาที่เสียเล็กน้อย</w:t>
      </w:r>
      <w:r w:rsidRPr="00400B33">
        <w:t xml:space="preserve">; </w:t>
      </w:r>
      <w:r w:rsidRPr="002601AE">
        <w:rPr>
          <w:lang w:val="ru-RU"/>
        </w:rPr>
        <w:t>พ่อแม่ไขลานมันจนถึงขีดสุด</w:t>
      </w:r>
      <w:r w:rsidRPr="00400B33">
        <w:t>—</w:t>
      </w:r>
      <w:r w:rsidRPr="002601AE">
        <w:rPr>
          <w:lang w:val="ru-RU"/>
        </w:rPr>
        <w:t>และแม้กระทั่งเกินขีดสุด</w:t>
      </w:r>
      <w:r w:rsidRPr="00400B33">
        <w:t>—</w:t>
      </w:r>
      <w:r w:rsidRPr="002601AE">
        <w:rPr>
          <w:lang w:val="ru-RU"/>
        </w:rPr>
        <w:t>แล้วสปริงก็ขาดไป</w:t>
      </w:r>
      <w:r w:rsidRPr="00400B33">
        <w:t xml:space="preserve"> </w:t>
      </w:r>
      <w:r w:rsidRPr="002601AE">
        <w:rPr>
          <w:lang w:val="ru-RU"/>
        </w:rPr>
        <w:t>จึงจำเป็นต้องใช้วิธีการที่ค่อยเป็นค่อยไป</w:t>
      </w:r>
      <w:r w:rsidRPr="00400B33">
        <w:t xml:space="preserve"> </w:t>
      </w:r>
      <w:r w:rsidRPr="002601AE">
        <w:rPr>
          <w:lang w:val="ru-RU"/>
        </w:rPr>
        <w:t>เด็กคนหนึ่งอาจต้อง</w:t>
      </w:r>
      <w:r w:rsidRPr="00400B33">
        <w:t xml:space="preserve"> ‘</w:t>
      </w:r>
      <w:r>
        <w:rPr>
          <w:lang w:val="ru-RU"/>
        </w:rPr>
        <w:t>ไขลาน</w:t>
      </w:r>
      <w:r w:rsidRPr="00400B33">
        <w:t xml:space="preserve">’ </w:t>
      </w:r>
      <w:r w:rsidRPr="002601AE">
        <w:rPr>
          <w:lang w:val="ru-RU"/>
        </w:rPr>
        <w:t>มากขึ้น</w:t>
      </w:r>
      <w:r w:rsidRPr="00400B33">
        <w:t xml:space="preserve"> </w:t>
      </w:r>
      <w:r w:rsidRPr="002601AE">
        <w:rPr>
          <w:lang w:val="ru-RU"/>
        </w:rPr>
        <w:t>ส่วนอีกคนอาจต้องไขลานน้อยลง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ที่น่าสงสารเหล่านี้ต้องเผชิญกับอิทธิพล</w:t>
      </w:r>
      <w:r w:rsidRPr="00400B33">
        <w:t xml:space="preserve"> [</w:t>
      </w:r>
      <w:r w:rsidRPr="002601AE">
        <w:rPr>
          <w:lang w:val="ru-RU"/>
        </w:rPr>
        <w:t>ชั่วร้าย</w:t>
      </w:r>
      <w:r w:rsidRPr="00400B33">
        <w:t xml:space="preserve">] </w:t>
      </w:r>
      <w:r w:rsidRPr="002601AE">
        <w:rPr>
          <w:lang w:val="ru-RU"/>
        </w:rPr>
        <w:t>ทุกประเภท</w:t>
      </w:r>
      <w:r w:rsidRPr="00400B33">
        <w:t xml:space="preserve"> </w:t>
      </w:r>
      <w:r w:rsidRPr="002601AE">
        <w:rPr>
          <w:lang w:val="ru-RU"/>
        </w:rPr>
        <w:t>เมื่ออยู่ที่โรงเรียนหรือบนถนน</w:t>
      </w:r>
      <w:r w:rsidRPr="00400B33">
        <w:t xml:space="preserve"> </w:t>
      </w:r>
      <w:r w:rsidRPr="002601AE">
        <w:rPr>
          <w:lang w:val="ru-RU"/>
        </w:rPr>
        <w:t>พวกเขาได้ยินเสียงเรียกร้องว่า</w:t>
      </w:r>
      <w:r w:rsidRPr="00400B33">
        <w:t>: ‘</w:t>
      </w:r>
      <w:r w:rsidRPr="002601AE">
        <w:rPr>
          <w:lang w:val="ru-RU"/>
        </w:rPr>
        <w:t>อย่าเคารพพ่อแม่</w:t>
      </w:r>
      <w:r w:rsidRPr="00400B33">
        <w:t xml:space="preserve">! </w:t>
      </w:r>
      <w:r w:rsidRPr="002601AE">
        <w:rPr>
          <w:lang w:val="ru-RU"/>
        </w:rPr>
        <w:t>อย่าเคารพใครหรืออะไรทั้งนั้น</w:t>
      </w:r>
      <w:r w:rsidRPr="00400B33">
        <w:t xml:space="preserve">!’ — </w:t>
      </w:r>
      <w:r w:rsidRPr="002601AE">
        <w:rPr>
          <w:lang w:val="ru-RU"/>
        </w:rPr>
        <w:t>และยิ่งไปกว่านั้น</w:t>
      </w:r>
      <w:r w:rsidRPr="00400B33">
        <w:t xml:space="preserve"> </w:t>
      </w:r>
      <w:r w:rsidRPr="002601AE">
        <w:rPr>
          <w:lang w:val="ru-RU"/>
        </w:rPr>
        <w:t>แม่ของพวกเขายังต้องการ</w:t>
      </w:r>
      <w:r w:rsidRPr="00400B33">
        <w:t xml:space="preserve"> ‘</w:t>
      </w:r>
      <w:r w:rsidRPr="002601AE">
        <w:rPr>
          <w:lang w:val="ru-RU"/>
        </w:rPr>
        <w:t>บีบคั้น</w:t>
      </w:r>
      <w:r w:rsidRPr="00400B33">
        <w:t xml:space="preserve">’ </w:t>
      </w:r>
      <w:r w:rsidRPr="002601AE">
        <w:rPr>
          <w:lang w:val="ru-RU"/>
        </w:rPr>
        <w:t>พวกเขา</w:t>
      </w:r>
      <w:r w:rsidRPr="00400B33">
        <w:t xml:space="preserve"> — </w:t>
      </w:r>
      <w:r w:rsidRPr="002601AE">
        <w:rPr>
          <w:lang w:val="ru-RU"/>
        </w:rPr>
        <w:t>ทำให้พวกเขากลับต่อต้านมากยิ่งขึ้น</w:t>
      </w:r>
      <w:r w:rsidRPr="00400B33">
        <w:t xml:space="preserve"> </w:t>
      </w:r>
    </w:p>
    <w:p w14:paraId="298C347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ผมจึงแนะนำให้แม่ๆ</w:t>
      </w:r>
      <w:r w:rsidRPr="00400B33">
        <w:t xml:space="preserve"> </w:t>
      </w:r>
      <w:r w:rsidRPr="002601AE">
        <w:rPr>
          <w:lang w:val="ru-RU"/>
        </w:rPr>
        <w:t>ฝึกวินัยตนเองผ่านการสวดมนต์</w:t>
      </w:r>
      <w:r w:rsidRPr="00400B33">
        <w:t xml:space="preserve"> </w:t>
      </w:r>
      <w:r w:rsidRPr="002601AE">
        <w:rPr>
          <w:lang w:val="ru-RU"/>
        </w:rPr>
        <w:t>และอย่าลงโทษลูกๆ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  <w:r w:rsidRPr="002601AE">
        <w:rPr>
          <w:lang w:val="ru-RU"/>
        </w:rPr>
        <w:t>หากแม่ๆ</w:t>
      </w:r>
      <w:r w:rsidRPr="00400B33">
        <w:t xml:space="preserve"> </w:t>
      </w:r>
      <w:r w:rsidRPr="002601AE">
        <w:rPr>
          <w:lang w:val="ru-RU"/>
        </w:rPr>
        <w:t>มักบอกลูกว่า</w:t>
      </w:r>
      <w:r w:rsidRPr="00400B33">
        <w:t xml:space="preserve"> ‘</w:t>
      </w:r>
      <w:r w:rsidRPr="002601AE">
        <w:rPr>
          <w:lang w:val="ru-RU"/>
        </w:rPr>
        <w:t>อย่าทำอย่างนั้น</w:t>
      </w:r>
      <w:r w:rsidRPr="00400B33">
        <w:t xml:space="preserve"> </w:t>
      </w:r>
      <w:r>
        <w:rPr>
          <w:lang w:val="ru-RU"/>
        </w:rPr>
        <w:t>อย่าแตะสิ่งนั้น</w:t>
      </w:r>
      <w:r w:rsidRPr="00400B33">
        <w:t xml:space="preserve">’ — </w:t>
      </w:r>
      <w:r w:rsidRPr="002601AE">
        <w:rPr>
          <w:lang w:val="ru-RU"/>
        </w:rPr>
        <w:t>แม้แต่เรื่องเล็กๆ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และบางครั้งอย่างไม่ยุติธรรม</w:t>
      </w:r>
      <w:r w:rsidRPr="00400B33">
        <w:t xml:space="preserve"> — </w:t>
      </w:r>
      <w:r w:rsidRPr="002601AE">
        <w:rPr>
          <w:lang w:val="ru-RU"/>
        </w:rPr>
        <w:t>แล้วเมื่อเกิดอันตรายร้ายแรง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เมื่อลูกอยากเทน้ำมันเบนซินลงบนไฟ</w:t>
      </w:r>
      <w:r w:rsidRPr="00400B33">
        <w:t xml:space="preserve"> </w:t>
      </w:r>
      <w:r w:rsidRPr="002601AE">
        <w:rPr>
          <w:lang w:val="ru-RU"/>
        </w:rPr>
        <w:t>ลูกก็จะไม่ฟัง</w:t>
      </w:r>
      <w:r w:rsidRPr="00400B33">
        <w:t xml:space="preserve"> </w:t>
      </w:r>
      <w:r w:rsidRPr="002601AE">
        <w:rPr>
          <w:lang w:val="ru-RU"/>
        </w:rPr>
        <w:t>และเมื่อทำไปแล้ว</w:t>
      </w:r>
      <w:r w:rsidRPr="00400B33">
        <w:t xml:space="preserve"> </w:t>
      </w:r>
      <w:r w:rsidRPr="002601AE">
        <w:rPr>
          <w:lang w:val="ru-RU"/>
        </w:rPr>
        <w:t>ก็จะได้รับบาดเจ็บอย่างรุนแรง</w:t>
      </w:r>
      <w:r w:rsidRPr="00400B33">
        <w:t xml:space="preserve"> </w:t>
      </w:r>
      <w:r w:rsidRPr="002601AE">
        <w:rPr>
          <w:lang w:val="ru-RU"/>
        </w:rPr>
        <w:t>เด็กไม่เข้าใจว่าคำพูด</w:t>
      </w:r>
      <w:r w:rsidRPr="00400B33">
        <w:t xml:space="preserve"> “</w:t>
      </w:r>
      <w:r w:rsidRPr="002601AE">
        <w:rPr>
          <w:lang w:val="ru-RU"/>
        </w:rPr>
        <w:t>อย่าทำ</w:t>
      </w:r>
      <w:r>
        <w:rPr>
          <w:lang w:val="ru-RU"/>
        </w:rPr>
        <w:t>อย่างนั้น</w:t>
      </w:r>
      <w:r w:rsidRPr="00400B33">
        <w:t xml:space="preserve">” </w:t>
      </w:r>
      <w:r w:rsidRPr="002601AE">
        <w:rPr>
          <w:lang w:val="ru-RU"/>
        </w:rPr>
        <w:t>นั้นเกิดจากความรัก</w:t>
      </w:r>
      <w:r w:rsidRPr="00400B33">
        <w:t xml:space="preserve"> </w:t>
      </w:r>
      <w:r w:rsidRPr="002601AE">
        <w:rPr>
          <w:lang w:val="ru-RU"/>
        </w:rPr>
        <w:t>แต่เมื่อเด็กโตขึ้นเล็กน้อย</w:t>
      </w:r>
      <w:r w:rsidRPr="00400B33">
        <w:t xml:space="preserve"> </w:t>
      </w:r>
      <w:r w:rsidRPr="002601AE">
        <w:rPr>
          <w:lang w:val="ru-RU"/>
        </w:rPr>
        <w:t>ความเห็นแก่ตัวก็เริ่มก่อตัวขึ้น</w:t>
      </w:r>
      <w:r w:rsidRPr="00400B33">
        <w:t xml:space="preserve"> </w:t>
      </w:r>
      <w:r w:rsidRPr="002601AE">
        <w:rPr>
          <w:lang w:val="ru-RU"/>
        </w:rPr>
        <w:t>และหากถูกดุว่า</w:t>
      </w:r>
      <w:r w:rsidRPr="00400B33">
        <w:t xml:space="preserve"> </w:t>
      </w:r>
      <w:r w:rsidRPr="002601AE">
        <w:rPr>
          <w:lang w:val="ru-RU"/>
        </w:rPr>
        <w:t>เด็กจะเริ่มต่อต้าน</w:t>
      </w:r>
      <w:r w:rsidRPr="00400B33">
        <w:t xml:space="preserve"> </w:t>
      </w:r>
      <w:r w:rsidRPr="002601AE">
        <w:rPr>
          <w:lang w:val="ru-RU"/>
        </w:rPr>
        <w:t>โดยคิดว่า</w:t>
      </w:r>
      <w:r w:rsidRPr="00400B33">
        <w:t xml:space="preserve"> “</w:t>
      </w:r>
      <w:r w:rsidRPr="002601AE">
        <w:rPr>
          <w:lang w:val="ru-RU"/>
        </w:rPr>
        <w:t>ฉันยังเด็กขนาดนี้หรือที่พวกเขาจะปฏิบัติกับฉันแบบนี้ได้</w:t>
      </w:r>
      <w:r w:rsidRPr="00400B33">
        <w:t xml:space="preserve">?” </w:t>
      </w:r>
      <w:r w:rsidRPr="002601AE">
        <w:rPr>
          <w:lang w:val="ru-RU"/>
        </w:rPr>
        <w:t>พ่อแม่ต้องทำให้เด็กเข้าใจว่า</w:t>
      </w:r>
      <w:r w:rsidRPr="00400B33">
        <w:t xml:space="preserve"> </w:t>
      </w:r>
      <w:r w:rsidRPr="002601AE">
        <w:rPr>
          <w:lang w:val="ru-RU"/>
        </w:rPr>
        <w:t>เช่นเดียวกับที่พวกเขาเคยปกป้องเขาไม่ให้ถูกไฟเผาเมื่อเขายังเล็ก</w:t>
      </w:r>
      <w:r w:rsidRPr="00400B33">
        <w:t xml:space="preserve"> </w:t>
      </w:r>
      <w:r w:rsidRPr="002601AE">
        <w:rPr>
          <w:lang w:val="ru-RU"/>
        </w:rPr>
        <w:t>ตอนนี้ที่เขาโตขึ้นแล้ว</w:t>
      </w:r>
      <w:r w:rsidRPr="00400B33">
        <w:t xml:space="preserve"> </w:t>
      </w:r>
      <w:r w:rsidRPr="002601AE">
        <w:rPr>
          <w:lang w:val="ru-RU"/>
        </w:rPr>
        <w:lastRenderedPageBreak/>
        <w:t>พวกเขากำลังปกป้องเขาจากไฟประเภทอื่น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เด็กต้องระมัดระวัง</w:t>
      </w:r>
      <w:r w:rsidRPr="00400B33">
        <w:t xml:space="preserve"> </w:t>
      </w:r>
      <w:r w:rsidRPr="002601AE">
        <w:rPr>
          <w:lang w:val="ru-RU"/>
        </w:rPr>
        <w:t>ไม่ยอมแพ้ต่อความล่อลวงของมาร</w:t>
      </w:r>
      <w:r w:rsidRPr="00400B33">
        <w:t xml:space="preserve"> </w:t>
      </w:r>
      <w:r w:rsidRPr="002601AE">
        <w:rPr>
          <w:lang w:val="ru-RU"/>
        </w:rPr>
        <w:t>และรักษาพระคุณแห่งศีลล้างบาปศักดิ์สิทธิ์ไว้ภายในตัวเขา</w:t>
      </w:r>
      <w:r w:rsidRPr="00400B33">
        <w:t xml:space="preserve"> </w:t>
      </w:r>
    </w:p>
    <w:p w14:paraId="02C6920E" w14:textId="77777777" w:rsidR="00EF488A" w:rsidRPr="00400B33" w:rsidRDefault="00EF488A" w:rsidP="00B87D11"/>
    <w:p w14:paraId="16DDD31E" w14:textId="77777777" w:rsidR="00EF488A" w:rsidRPr="00400B33" w:rsidRDefault="00000000" w:rsidP="00B87D11">
      <w:pPr>
        <w:pStyle w:val="Heading4"/>
      </w:pPr>
      <w:bookmarkStart w:id="141" w:name="_Toc196932420"/>
      <w:bookmarkStart w:id="142" w:name="_Toc196932964"/>
      <w:bookmarkStart w:id="143" w:name="_Toc242097261"/>
      <w:r w:rsidRPr="002601AE">
        <w:rPr>
          <w:lang w:val="ru-RU"/>
        </w:rPr>
        <w:t>ความรักของพ่อแม่ที่ไม่สมเหตุสมผลและเกินขอบเขต</w:t>
      </w:r>
      <w:bookmarkEnd w:id="141"/>
      <w:bookmarkEnd w:id="142"/>
      <w:bookmarkEnd w:id="143"/>
    </w:p>
    <w:p w14:paraId="56F8E9E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แม่สามารถทำร้ายลูกได้หรือไม่ผ่านความรักที่ไม่สมเหตุสมผล</w:t>
      </w:r>
      <w:r w:rsidRPr="00400B33">
        <w:t xml:space="preserve">? </w:t>
      </w:r>
    </w:p>
    <w:p w14:paraId="263363F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แน่นอนว่าทำได้ครับ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แม่คนหนึ่งเห็นว่าลูกน้อยของเธอไม่สามารถเรียนรู้ที่จะเดินได้</w:t>
      </w:r>
      <w:r w:rsidRPr="00400B33">
        <w:t xml:space="preserve"> </w:t>
      </w:r>
      <w:r w:rsidRPr="002601AE">
        <w:rPr>
          <w:lang w:val="ru-RU"/>
        </w:rPr>
        <w:t>จึงพูดว่า</w:t>
      </w:r>
      <w:r w:rsidRPr="00400B33">
        <w:t>: ‘</w:t>
      </w:r>
      <w:r w:rsidRPr="002601AE">
        <w:rPr>
          <w:lang w:val="ru-RU"/>
        </w:rPr>
        <w:t>น่าสงสารเขาจริงๆ</w:t>
      </w:r>
      <w:r w:rsidRPr="00400B33">
        <w:t xml:space="preserve"> </w:t>
      </w:r>
      <w:r>
        <w:rPr>
          <w:lang w:val="ru-RU"/>
        </w:rPr>
        <w:t>เด็กน้อยคนนี้เดินไม่ได้</w:t>
      </w:r>
      <w:r w:rsidRPr="00400B33">
        <w:t xml:space="preserve">’ — </w:t>
      </w:r>
      <w:r w:rsidRPr="002601AE">
        <w:rPr>
          <w:lang w:val="ru-RU"/>
        </w:rPr>
        <w:t>แล้วก็ยังคงอุ้มเขาขึ้นเรื่อยๆ</w:t>
      </w:r>
      <w:r w:rsidRPr="00400B33">
        <w:t xml:space="preserve"> </w:t>
      </w:r>
      <w:r w:rsidRPr="002601AE">
        <w:rPr>
          <w:lang w:val="ru-RU"/>
        </w:rPr>
        <w:t>แทนที่จะจับมือเขาและช่วยเขาเดินด้วยตัวเอง</w:t>
      </w:r>
      <w:r w:rsidRPr="00400B33">
        <w:t xml:space="preserve"> </w:t>
      </w:r>
      <w:r w:rsidRPr="002601AE">
        <w:rPr>
          <w:lang w:val="ru-RU"/>
        </w:rPr>
        <w:t>คำถามคือ</w:t>
      </w:r>
      <w:r w:rsidRPr="00400B33">
        <w:t xml:space="preserve"> </w:t>
      </w:r>
      <w:r w:rsidRPr="002601AE">
        <w:rPr>
          <w:lang w:val="ru-RU"/>
        </w:rPr>
        <w:t>ลูกน้อยจะเรียนรู้การเดินได้อย่างไร</w:t>
      </w:r>
      <w:r w:rsidRPr="00400B33">
        <w:t xml:space="preserve">? </w:t>
      </w:r>
      <w:r w:rsidRPr="002601AE">
        <w:rPr>
          <w:lang w:val="ru-RU"/>
        </w:rPr>
        <w:t>แน่นอนว่าแม่คนนั้นทำด้วยความรัก</w:t>
      </w:r>
      <w:r w:rsidRPr="00400B33">
        <w:t xml:space="preserve"> </w:t>
      </w:r>
      <w:r w:rsidRPr="002601AE">
        <w:rPr>
          <w:lang w:val="ru-RU"/>
        </w:rPr>
        <w:t>แต่การปกป้องลูกมากเกินไปนั้น</w:t>
      </w:r>
      <w:r w:rsidRPr="00400B33">
        <w:t xml:space="preserve"> </w:t>
      </w:r>
      <w:r w:rsidRPr="002601AE">
        <w:rPr>
          <w:lang w:val="ru-RU"/>
        </w:rPr>
        <w:t>กลับทำให้ลูกได้รับอันตราย</w:t>
      </w:r>
      <w:r w:rsidRPr="00400B33">
        <w:t xml:space="preserve"> </w:t>
      </w:r>
      <w:r w:rsidRPr="002601AE">
        <w:rPr>
          <w:lang w:val="ru-RU"/>
        </w:rPr>
        <w:t>ฉันเคยรู้จักพ่อคนหนึ่งที่ลูกชายของเขาได้เสร็จสิ้นการรับราชการทหารแล้ว</w:t>
      </w:r>
      <w:r w:rsidRPr="00400B33">
        <w:t xml:space="preserve"> </w:t>
      </w:r>
      <w:r w:rsidRPr="002601AE">
        <w:rPr>
          <w:lang w:val="ru-RU"/>
        </w:rPr>
        <w:t>แต่เขากลับยังจับมือลูกชายที่โตแล้วและพาเขาไปร้านตัดผม</w:t>
      </w:r>
      <w:r w:rsidRPr="00400B33">
        <w:t>! “</w:t>
      </w:r>
      <w:r w:rsidRPr="002601AE">
        <w:rPr>
          <w:lang w:val="ru-RU"/>
        </w:rPr>
        <w:t>ผมพาลูกมาให้คุณตัดผมครับ</w:t>
      </w:r>
      <w:r w:rsidRPr="00400B33">
        <w:t xml:space="preserve">” </w:t>
      </w:r>
      <w:r w:rsidRPr="002601AE">
        <w:rPr>
          <w:lang w:val="ru-RU"/>
        </w:rPr>
        <w:t>พ่อจะพูด</w:t>
      </w:r>
      <w:r w:rsidRPr="00400B33">
        <w:t xml:space="preserve"> “</w:t>
      </w:r>
      <w:r w:rsidRPr="002601AE">
        <w:rPr>
          <w:lang w:val="ru-RU"/>
        </w:rPr>
        <w:t>บอกผมว่าต้องจ่ายเท่าไร</w:t>
      </w:r>
      <w:r w:rsidRPr="00400B33">
        <w:t xml:space="preserve"> </w:t>
      </w:r>
      <w:r w:rsidRPr="002601AE">
        <w:rPr>
          <w:lang w:val="ru-RU"/>
        </w:rPr>
        <w:t>และเมื่อไหร่มา</w:t>
      </w:r>
      <w:r>
        <w:rPr>
          <w:lang w:val="ru-RU"/>
        </w:rPr>
        <w:t>เอาลูกกลับ</w:t>
      </w:r>
      <w:r w:rsidRPr="00400B33">
        <w:t xml:space="preserve">” </w:t>
      </w:r>
      <w:r w:rsidRPr="002601AE">
        <w:rPr>
          <w:lang w:val="ru-RU"/>
        </w:rPr>
        <w:t>ด้วยวิธีนี้</w:t>
      </w:r>
      <w:r w:rsidRPr="00400B33">
        <w:t xml:space="preserve"> [</w:t>
      </w:r>
      <w:r w:rsidRPr="002601AE">
        <w:rPr>
          <w:lang w:val="ru-RU"/>
        </w:rPr>
        <w:t>ผ่านความปกป้องที่เกินเหตุและไม่สมเหตุสมผล</w:t>
      </w:r>
      <w:r w:rsidRPr="00400B33">
        <w:t xml:space="preserve">] </w:t>
      </w:r>
      <w:r w:rsidRPr="002601AE">
        <w:rPr>
          <w:lang w:val="ru-RU"/>
        </w:rPr>
        <w:t>ชายคนนี้ได้ทำให้ลูกชายของเขาพิการ</w:t>
      </w:r>
      <w:r w:rsidRPr="00400B33">
        <w:t xml:space="preserve"> </w:t>
      </w:r>
    </w:p>
    <w:p w14:paraId="1C8EFB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ความรักต้องถูก</w:t>
      </w:r>
      <w:r w:rsidRPr="00400B33">
        <w:t xml:space="preserve"> ‘</w:t>
      </w:r>
      <w:r>
        <w:rPr>
          <w:lang w:val="ru-RU"/>
        </w:rPr>
        <w:t>ควบคุม</w:t>
      </w:r>
      <w:r w:rsidRPr="00400B33">
        <w:t xml:space="preserve">’ </w:t>
      </w:r>
      <w:r w:rsidRPr="002601AE">
        <w:rPr>
          <w:lang w:val="ru-RU"/>
        </w:rPr>
        <w:t>ด้วยเหตุผล</w:t>
      </w:r>
      <w:r w:rsidRPr="00400B33">
        <w:t xml:space="preserve"> </w:t>
      </w:r>
      <w:r w:rsidRPr="002601AE">
        <w:rPr>
          <w:lang w:val="ru-RU"/>
        </w:rPr>
        <w:t>ความรักที่แท้จริงคือความรักที่ไม่มีประโยชน์ส่วนตัว</w:t>
      </w:r>
      <w:r w:rsidRPr="00400B33">
        <w:t xml:space="preserve"> </w:t>
      </w:r>
      <w:r w:rsidRPr="002601AE">
        <w:rPr>
          <w:lang w:val="ru-RU"/>
        </w:rPr>
        <w:t>ไม่มีความลำเอียงที่เห็นแก่ตัว</w:t>
      </w:r>
      <w:r w:rsidRPr="00400B33">
        <w:t xml:space="preserve"> </w:t>
      </w:r>
      <w:r w:rsidRPr="002601AE">
        <w:rPr>
          <w:lang w:val="ru-RU"/>
        </w:rPr>
        <w:t>และมีความระมัดระวังเป็นลักษณะสำคัญ</w:t>
      </w:r>
      <w:r w:rsidRPr="00400B33">
        <w:t xml:space="preserve"> </w:t>
      </w:r>
      <w:r w:rsidRPr="002601AE">
        <w:rPr>
          <w:lang w:val="ru-RU"/>
        </w:rPr>
        <w:t>ความระมัดระวังเป็นสิ่งจำเป็นในความรักของผู้หญิงส่วนใหญ่</w:t>
      </w:r>
      <w:r w:rsidRPr="00400B33">
        <w:t xml:space="preserve"> </w:t>
      </w:r>
      <w:r w:rsidRPr="002601AE">
        <w:rPr>
          <w:lang w:val="ru-RU"/>
        </w:rPr>
        <w:t>เพื่อไม่ให้เธอใช้ความรักไปอย่างเปล่าประโยชน์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มีชายหนุ่มคนหนึ่งมาที่กระท่อมของฉัน</w:t>
      </w:r>
      <w:r w:rsidRPr="00400B33">
        <w:t xml:space="preserve"> </w:t>
      </w:r>
      <w:r w:rsidRPr="002601AE">
        <w:rPr>
          <w:lang w:val="ru-RU"/>
        </w:rPr>
        <w:t>ด้วยความโกรธต่อพ่อแม่ของเขา</w:t>
      </w:r>
      <w:r w:rsidRPr="00400B33">
        <w:t xml:space="preserve"> </w:t>
      </w:r>
      <w:r w:rsidRPr="002601AE">
        <w:rPr>
          <w:lang w:val="ru-RU"/>
        </w:rPr>
        <w:t>พ่อแม่ของเขาที่จนยากจนนั้นมีความตั้งใจดี</w:t>
      </w:r>
      <w:r w:rsidRPr="00400B33">
        <w:t xml:space="preserve"> </w:t>
      </w:r>
      <w:r w:rsidRPr="002601AE">
        <w:rPr>
          <w:lang w:val="ru-RU"/>
        </w:rPr>
        <w:t>แต่พวกเขาไม่รู้วิธีช่วยเขา</w:t>
      </w:r>
      <w:r w:rsidRPr="00400B33">
        <w:t xml:space="preserve"> </w:t>
      </w:r>
      <w:r w:rsidRPr="002601AE">
        <w:rPr>
          <w:lang w:val="ru-RU"/>
        </w:rPr>
        <w:t>ดังนั้นเขาจึงเริ่มเล่าให้ฉันฟังว่าพ่อแม่ของเขากำลังกดดันเขา</w:t>
      </w:r>
      <w:r w:rsidRPr="00400B33">
        <w:t xml:space="preserve"> </w:t>
      </w:r>
      <w:r w:rsidRPr="002601AE">
        <w:rPr>
          <w:lang w:val="ru-RU"/>
        </w:rPr>
        <w:t>ว่าพวกเขาไม่รักเขา</w:t>
      </w:r>
      <w:r w:rsidRPr="00400B33">
        <w:t xml:space="preserve"> </w:t>
      </w:r>
      <w:r w:rsidRPr="002601AE">
        <w:rPr>
          <w:lang w:val="ru-RU"/>
        </w:rPr>
        <w:t>และอื่นๆ</w:t>
      </w:r>
      <w:r w:rsidRPr="00400B33">
        <w:t xml:space="preserve"> </w:t>
      </w:r>
      <w:r w:rsidRPr="002601AE">
        <w:rPr>
          <w:lang w:val="ru-RU"/>
        </w:rPr>
        <w:t>อีกมากมาย</w:t>
      </w:r>
      <w:r w:rsidRPr="00400B33">
        <w:t xml:space="preserve"> “</w:t>
      </w:r>
      <w:r w:rsidRPr="002601AE">
        <w:rPr>
          <w:lang w:val="ru-RU"/>
        </w:rPr>
        <w:t>ฟังฉันนะ</w:t>
      </w:r>
      <w:r w:rsidRPr="00400B33">
        <w:t xml:space="preserve">” </w:t>
      </w:r>
      <w:r w:rsidRPr="002601AE">
        <w:rPr>
          <w:lang w:val="ru-RU"/>
        </w:rPr>
        <w:t>ฉันพูดกับเขา</w:t>
      </w:r>
      <w:r w:rsidRPr="00400B33">
        <w:t xml:space="preserve"> “</w:t>
      </w:r>
      <w:r w:rsidRPr="002601AE">
        <w:rPr>
          <w:lang w:val="ru-RU"/>
        </w:rPr>
        <w:t>เมื่อตอนคุณยังเล็กและแม่คุณห่อตัวคุณด้วยเสื้อผ้าหลายชั้น</w:t>
      </w:r>
      <w:r w:rsidRPr="00400B33">
        <w:t xml:space="preserve"> </w:t>
      </w:r>
      <w:r w:rsidRPr="002601AE">
        <w:rPr>
          <w:lang w:val="ru-RU"/>
        </w:rPr>
        <w:t>แม่คุณทำอย่างนั้นเพื่ออะไร</w:t>
      </w:r>
      <w:r w:rsidRPr="00400B33">
        <w:t xml:space="preserve">? </w:t>
      </w:r>
      <w:r w:rsidRPr="002601AE">
        <w:rPr>
          <w:lang w:val="ru-RU"/>
        </w:rPr>
        <w:t>เพื่อให้คุณไม่ถูกหวัด</w:t>
      </w:r>
      <w:r w:rsidRPr="00400B33">
        <w:t xml:space="preserve"> </w:t>
      </w:r>
      <w:r w:rsidRPr="002601AE">
        <w:rPr>
          <w:lang w:val="ru-RU"/>
        </w:rPr>
        <w:t>หรือเพื่อให้คุณร้อนเกินไป</w:t>
      </w:r>
      <w:r w:rsidRPr="00400B33">
        <w:t>? “</w:t>
      </w:r>
      <w:r>
        <w:rPr>
          <w:lang w:val="ru-RU"/>
        </w:rPr>
        <w:t>การกระทำของแม่คุณนั้นเต็มไปด้วยความรัก</w:t>
      </w:r>
      <w:r w:rsidRPr="00400B33">
        <w:t xml:space="preserve">” </w:t>
      </w:r>
      <w:r w:rsidRPr="002601AE">
        <w:rPr>
          <w:lang w:val="ru-RU"/>
        </w:rPr>
        <w:t>ในที่สุด</w:t>
      </w:r>
      <w:r w:rsidRPr="00400B33">
        <w:t xml:space="preserve"> — </w:t>
      </w:r>
      <w:r w:rsidRPr="002601AE">
        <w:rPr>
          <w:lang w:val="ru-RU"/>
        </w:rPr>
        <w:t>เมื่อเขาตระหนักได้ว่าพ่อแม่รักเขามากเพียงใด</w:t>
      </w:r>
      <w:r w:rsidRPr="00400B33">
        <w:t xml:space="preserve"> — </w:t>
      </w:r>
      <w:r w:rsidRPr="002601AE">
        <w:rPr>
          <w:lang w:val="ru-RU"/>
        </w:rPr>
        <w:t>ชายหนุ่มคนนั้นก็เริ่มร้องไห้</w:t>
      </w:r>
      <w:r w:rsidRPr="00400B33">
        <w:t xml:space="preserve"> </w:t>
      </w:r>
      <w:r w:rsidRPr="002601AE">
        <w:rPr>
          <w:lang w:val="ru-RU"/>
        </w:rPr>
        <w:t>แม่เขามีความรักมากมาย</w:t>
      </w:r>
      <w:r w:rsidRPr="00400B33">
        <w:t xml:space="preserve"> </w:t>
      </w:r>
      <w:r w:rsidRPr="002601AE">
        <w:rPr>
          <w:lang w:val="ru-RU"/>
        </w:rPr>
        <w:t>แม้ว่าเธอจะไม่สามารถช่วยลูกชายได้</w:t>
      </w:r>
      <w:r w:rsidRPr="00400B33">
        <w:t xml:space="preserve"> </w:t>
      </w:r>
      <w:r w:rsidRPr="002601AE">
        <w:rPr>
          <w:lang w:val="ru-RU"/>
        </w:rPr>
        <w:t>เพราะเธอปฏิบัติต่อเขาในแบบที่ก่อให้เกิดการต่อต้านจากเขา</w:t>
      </w:r>
      <w:r w:rsidRPr="00400B33">
        <w:t xml:space="preserve"> </w:t>
      </w:r>
    </w:p>
    <w:p w14:paraId="344EB3B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เมื่อจำเป็น</w:t>
      </w:r>
      <w:r w:rsidRPr="00400B33">
        <w:t xml:space="preserve"> </w:t>
      </w:r>
      <w:r w:rsidRPr="002601AE">
        <w:rPr>
          <w:lang w:val="ru-RU"/>
        </w:rPr>
        <w:t>แม่ต้องเข้มงวดกับลูก</w:t>
      </w:r>
      <w:r w:rsidRPr="00400B33">
        <w:t xml:space="preserve"> </w:t>
      </w:r>
      <w:r w:rsidRPr="002601AE">
        <w:rPr>
          <w:lang w:val="ru-RU"/>
        </w:rPr>
        <w:t>หากเธอยอมลูกง่ายเกินไปและเห็นด้วยกับลูกในทุกเรื่อง</w:t>
      </w:r>
      <w:r w:rsidRPr="00400B33">
        <w:t xml:space="preserve"> </w:t>
      </w:r>
      <w:r w:rsidRPr="002601AE">
        <w:rPr>
          <w:lang w:val="ru-RU"/>
        </w:rPr>
        <w:t>ก็ไม่ใช่เพื่อประโยชน์สูงสุดของลูก</w:t>
      </w:r>
      <w:r w:rsidRPr="00400B33">
        <w:t xml:space="preserve"> </w:t>
      </w:r>
      <w:r w:rsidRPr="002601AE">
        <w:rPr>
          <w:lang w:val="ru-RU"/>
        </w:rPr>
        <w:t>ในเมืองอาดานา</w:t>
      </w:r>
      <w:r>
        <w:rPr>
          <w:rStyle w:val="FootnoteReference"/>
          <w:lang w:val="ru-RU"/>
        </w:rPr>
        <w:footnoteReference w:id="46"/>
      </w:r>
      <w:r w:rsidRPr="00400B33">
        <w:t xml:space="preserve"> </w:t>
      </w:r>
      <w:r w:rsidRPr="002601AE">
        <w:rPr>
          <w:lang w:val="ru-RU"/>
        </w:rPr>
        <w:t>มีแม่ม่ายคนหนึ่งที่มีลูกชายคนเดียวชื่อยานิส</w:t>
      </w:r>
      <w:r w:rsidRPr="00400B33">
        <w:t xml:space="preserve"> </w:t>
      </w:r>
      <w:r w:rsidRPr="002601AE">
        <w:rPr>
          <w:lang w:val="ru-RU"/>
        </w:rPr>
        <w:t>เมื่อเด็กชายโตขึ้นเล็กน้อย</w:t>
      </w:r>
      <w:r w:rsidRPr="00400B33">
        <w:t xml:space="preserve"> </w:t>
      </w:r>
      <w:r w:rsidRPr="002601AE">
        <w:rPr>
          <w:lang w:val="ru-RU"/>
        </w:rPr>
        <w:t>เธอจึงส่งเขาไปเป็นลูกมือช่างทำรองเท้า</w:t>
      </w:r>
      <w:r w:rsidRPr="00400B33">
        <w:t xml:space="preserve"> </w:t>
      </w:r>
      <w:r w:rsidRPr="002601AE">
        <w:rPr>
          <w:lang w:val="ru-RU"/>
        </w:rPr>
        <w:t>หลังจากทำงานได้หนึ่งสัปดาห์</w:t>
      </w:r>
      <w:r w:rsidRPr="00400B33">
        <w:t xml:space="preserve"> </w:t>
      </w:r>
      <w:r w:rsidRPr="002601AE">
        <w:rPr>
          <w:lang w:val="ru-RU"/>
        </w:rPr>
        <w:t>เด็กชายก็ประกาศว่า</w:t>
      </w:r>
      <w:r w:rsidRPr="00400B33">
        <w:t>: ‘</w:t>
      </w:r>
      <w:r w:rsidRPr="002601AE">
        <w:rPr>
          <w:lang w:val="ru-RU"/>
        </w:rPr>
        <w:t>แม่ครับ</w:t>
      </w:r>
      <w:r w:rsidRPr="00400B33">
        <w:t xml:space="preserve"> </w:t>
      </w:r>
      <w:r w:rsidRPr="002601AE">
        <w:rPr>
          <w:lang w:val="ru-RU"/>
        </w:rPr>
        <w:t>ผมไม่ต้องไปหาอาจารย์อีกแล้วครับ</w:t>
      </w:r>
      <w:r w:rsidRPr="00400B33">
        <w:t xml:space="preserve"> </w:t>
      </w:r>
      <w:r w:rsidRPr="002601AE">
        <w:rPr>
          <w:lang w:val="ru-RU"/>
        </w:rPr>
        <w:t>ผมเรียนวิชาทำ</w:t>
      </w:r>
      <w:r>
        <w:rPr>
          <w:lang w:val="ru-RU"/>
        </w:rPr>
        <w:t>รองเท้าได้แล้วครับ</w:t>
      </w:r>
      <w:r w:rsidRPr="00400B33">
        <w:t>’ ‘</w:t>
      </w:r>
      <w:r w:rsidRPr="002601AE">
        <w:rPr>
          <w:lang w:val="ru-RU"/>
        </w:rPr>
        <w:t>ลูกเรียนได้เมื่อไหร่</w:t>
      </w:r>
      <w:r w:rsidRPr="00400B33">
        <w:t xml:space="preserve">?’ </w:t>
      </w:r>
      <w:r w:rsidRPr="002601AE">
        <w:rPr>
          <w:lang w:val="ru-RU"/>
        </w:rPr>
        <w:t>แม่ถาม</w:t>
      </w:r>
      <w:r w:rsidRPr="00400B33">
        <w:t xml:space="preserve"> ‘</w:t>
      </w:r>
      <w:r w:rsidRPr="002601AE">
        <w:rPr>
          <w:lang w:val="ru-RU"/>
        </w:rPr>
        <w:t>ถ้าแม่ต้องการ</w:t>
      </w:r>
      <w:r w:rsidRPr="00400B33">
        <w:t xml:space="preserve">’ </w:t>
      </w:r>
      <w:r w:rsidRPr="002601AE">
        <w:rPr>
          <w:lang w:val="ru-RU"/>
        </w:rPr>
        <w:t>เขาตอบ</w:t>
      </w:r>
      <w:r w:rsidRPr="00400B33">
        <w:t xml:space="preserve"> ‘</w:t>
      </w:r>
      <w:r w:rsidRPr="002601AE">
        <w:rPr>
          <w:lang w:val="ru-RU"/>
        </w:rPr>
        <w:t>ผมสามารถแสดงให้แม่ดูได้ว่ารองเท้าทำอย่างไรครับ</w:t>
      </w:r>
      <w:r w:rsidRPr="00400B33">
        <w:t xml:space="preserve"> </w:t>
      </w:r>
      <w:r w:rsidRPr="002601AE">
        <w:rPr>
          <w:lang w:val="ru-RU"/>
        </w:rPr>
        <w:t>ดูสิ</w:t>
      </w:r>
      <w:r w:rsidRPr="00400B33">
        <w:t xml:space="preserve">: </w:t>
      </w:r>
      <w:r w:rsidRPr="002601AE">
        <w:rPr>
          <w:lang w:val="ru-RU"/>
        </w:rPr>
        <w:t>นี่คือวิธีตัดพื้นรองเท้า</w:t>
      </w:r>
      <w:r w:rsidRPr="00400B33">
        <w:t xml:space="preserve"> </w:t>
      </w:r>
      <w:r w:rsidRPr="002601AE">
        <w:rPr>
          <w:lang w:val="ru-RU"/>
        </w:rPr>
        <w:t>นี่คือวิธีติดหนัง</w:t>
      </w:r>
      <w:r w:rsidRPr="00400B33">
        <w:t xml:space="preserve"> </w:t>
      </w:r>
      <w:r w:rsidRPr="002601AE">
        <w:rPr>
          <w:lang w:val="ru-RU"/>
        </w:rPr>
        <w:t>ใส่ส้น</w:t>
      </w:r>
      <w:r w:rsidRPr="00400B33">
        <w:t xml:space="preserve"> </w:t>
      </w:r>
      <w:r>
        <w:rPr>
          <w:lang w:val="ru-RU"/>
        </w:rPr>
        <w:t>และตอกตะปู</w:t>
      </w:r>
      <w:r w:rsidRPr="00400B33">
        <w:t xml:space="preserve">…” </w:t>
      </w:r>
      <w:r w:rsidRPr="002601AE">
        <w:rPr>
          <w:lang w:val="ru-RU"/>
        </w:rPr>
        <w:t>อาจารย์ที่จานิสกำลังเรียนอยู่เป็นชายที่ดีใจมาก</w:t>
      </w:r>
      <w:r w:rsidRPr="00400B33">
        <w:t xml:space="preserve"> </w:t>
      </w:r>
      <w:r w:rsidRPr="002601AE">
        <w:rPr>
          <w:lang w:val="ru-RU"/>
        </w:rPr>
        <w:t>เขาต้องการสอนเด็กชายวิชานี้ด้วยความสงสาร</w:t>
      </w:r>
      <w:r w:rsidRPr="00400B33">
        <w:t xml:space="preserve"> </w:t>
      </w:r>
      <w:r w:rsidRPr="002601AE">
        <w:rPr>
          <w:lang w:val="ru-RU"/>
        </w:rPr>
        <w:t>เพราะจานิสเติบโตมาโดยไม่มีพ่อ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เมื่อเขาตระหนักว่าผ่านไปหนึ่งสัปดาห์แล้วแต่ยานิสยังไม่มา</w:t>
      </w:r>
      <w:r w:rsidRPr="00400B33">
        <w:t xml:space="preserve"> </w:t>
      </w:r>
      <w:r w:rsidRPr="002601AE">
        <w:rPr>
          <w:lang w:val="ru-RU"/>
        </w:rPr>
        <w:t>เขาก็เริ่มกังวล</w:t>
      </w:r>
      <w:r w:rsidRPr="00400B33">
        <w:t xml:space="preserve">: </w:t>
      </w:r>
      <w:r w:rsidRPr="002601AE">
        <w:rPr>
          <w:lang w:val="ru-RU"/>
        </w:rPr>
        <w:t>เด็กชายนั้นป่วยหรือเปล่า</w:t>
      </w:r>
      <w:r w:rsidRPr="00400B33">
        <w:t xml:space="preserve">? </w:t>
      </w:r>
      <w:r w:rsidRPr="002601AE">
        <w:rPr>
          <w:lang w:val="ru-RU"/>
        </w:rPr>
        <w:t>ดังนั้นเขาจึงไปพบแม่ของยานิสเพื่อถามว่าลูกชายเป็นอย่างไร</w:t>
      </w:r>
      <w:r w:rsidRPr="00400B33">
        <w:t xml:space="preserve"> “</w:t>
      </w:r>
      <w:r w:rsidRPr="002601AE">
        <w:rPr>
          <w:lang w:val="ru-RU"/>
        </w:rPr>
        <w:t>เกิดอะไรขึ้นกับยานิส</w:t>
      </w:r>
      <w:r w:rsidRPr="00400B33">
        <w:t xml:space="preserve">? </w:t>
      </w:r>
      <w:r w:rsidRPr="002601AE">
        <w:rPr>
          <w:lang w:val="ru-RU"/>
        </w:rPr>
        <w:t>ทำไมเขาไม่มาทำงานอีก</w:t>
      </w:r>
      <w:r w:rsidRPr="00400B33">
        <w:t xml:space="preserve">? </w:t>
      </w:r>
      <w:r w:rsidRPr="002601AE">
        <w:rPr>
          <w:lang w:val="ru-RU"/>
        </w:rPr>
        <w:t>เขาป่วยหรือเปล่า</w:t>
      </w:r>
      <w:r w:rsidRPr="00400B33">
        <w:t xml:space="preserve">?” </w:t>
      </w:r>
      <w:r w:rsidRPr="002601AE">
        <w:rPr>
          <w:lang w:val="ru-RU"/>
        </w:rPr>
        <w:t>ช่างผู้เชี่ยวชาญถามแม่ม่าย</w:t>
      </w:r>
      <w:r w:rsidRPr="00400B33">
        <w:t xml:space="preserve"> “</w:t>
      </w:r>
      <w:r w:rsidRPr="002601AE">
        <w:rPr>
          <w:lang w:val="ru-RU"/>
        </w:rPr>
        <w:t>ไม่</w:t>
      </w:r>
      <w:r w:rsidRPr="00400B33">
        <w:t xml:space="preserve">,” </w:t>
      </w:r>
      <w:r w:rsidRPr="002601AE">
        <w:rPr>
          <w:lang w:val="ru-RU"/>
        </w:rPr>
        <w:t>เธอตอบ</w:t>
      </w:r>
      <w:r w:rsidRPr="00400B33">
        <w:t>, “</w:t>
      </w:r>
      <w:r w:rsidRPr="002601AE">
        <w:rPr>
          <w:lang w:val="ru-RU"/>
        </w:rPr>
        <w:t>เขาดี</w:t>
      </w:r>
      <w:r>
        <w:rPr>
          <w:lang w:val="ru-RU"/>
        </w:rPr>
        <w:t>อยู่</w:t>
      </w:r>
      <w:r w:rsidRPr="00400B33">
        <w:t>.” “</w:t>
      </w:r>
      <w:r w:rsidRPr="002601AE">
        <w:rPr>
          <w:lang w:val="ru-RU"/>
        </w:rPr>
        <w:t>แล้วทำไมเขาไม่มาทำงาน</w:t>
      </w:r>
      <w:r w:rsidRPr="00400B33">
        <w:t>?” “</w:t>
      </w:r>
      <w:r w:rsidRPr="002601AE">
        <w:rPr>
          <w:lang w:val="ru-RU"/>
        </w:rPr>
        <w:t>เขาจะไปนั่นทำไม</w:t>
      </w:r>
      <w:r w:rsidRPr="00400B33">
        <w:t xml:space="preserve">?” </w:t>
      </w:r>
      <w:r w:rsidRPr="002601AE">
        <w:rPr>
          <w:lang w:val="ru-RU"/>
        </w:rPr>
        <w:t>แม่ม่ายตอบ</w:t>
      </w:r>
      <w:r w:rsidRPr="00400B33">
        <w:t xml:space="preserve"> “</w:t>
      </w:r>
      <w:r w:rsidRPr="002601AE">
        <w:rPr>
          <w:lang w:val="ru-RU"/>
        </w:rPr>
        <w:t>เพราะยังไงแล้ว</w:t>
      </w:r>
      <w:r w:rsidRPr="00400B33">
        <w:t xml:space="preserve"> </w:t>
      </w:r>
      <w:r w:rsidRPr="002601AE">
        <w:rPr>
          <w:lang w:val="ru-RU"/>
        </w:rPr>
        <w:t>จานิสก็เรียนวิชาทำ</w:t>
      </w:r>
      <w:r>
        <w:rPr>
          <w:lang w:val="ru-RU"/>
        </w:rPr>
        <w:t>รองเท้าเสร็จแล้ว</w:t>
      </w:r>
      <w:r w:rsidRPr="00400B33">
        <w:t>” “</w:t>
      </w:r>
      <w:r w:rsidRPr="002601AE">
        <w:rPr>
          <w:lang w:val="ru-RU"/>
        </w:rPr>
        <w:t>แต่เขาจะเรียนได้ยังไงในไม่กี่วัน</w:t>
      </w:r>
      <w:r w:rsidRPr="00400B33">
        <w:t xml:space="preserve">?” </w:t>
      </w:r>
      <w:r w:rsidRPr="002601AE">
        <w:rPr>
          <w:lang w:val="ru-RU"/>
        </w:rPr>
        <w:t>ช่างทำรองเท้าถามด้วยความประหลาดใจ</w:t>
      </w:r>
      <w:r w:rsidRPr="00400B33">
        <w:t xml:space="preserve"> “</w:t>
      </w:r>
      <w:r w:rsidRPr="002601AE">
        <w:rPr>
          <w:lang w:val="ru-RU"/>
        </w:rPr>
        <w:t>ง่ายมากค่ะ</w:t>
      </w:r>
      <w:r w:rsidRPr="00400B33">
        <w:t xml:space="preserve">” </w:t>
      </w:r>
      <w:r w:rsidRPr="002601AE">
        <w:rPr>
          <w:lang w:val="ru-RU"/>
        </w:rPr>
        <w:t>แม่ของเขาตอบ</w:t>
      </w:r>
      <w:r w:rsidRPr="00400B33">
        <w:t xml:space="preserve"> “</w:t>
      </w:r>
      <w:r w:rsidRPr="002601AE">
        <w:rPr>
          <w:lang w:val="ru-RU"/>
        </w:rPr>
        <w:t>เขาเอาหนังมา</w:t>
      </w:r>
      <w:r w:rsidRPr="00400B33">
        <w:t xml:space="preserve"> </w:t>
      </w:r>
      <w:r w:rsidRPr="002601AE">
        <w:rPr>
          <w:lang w:val="ru-RU"/>
        </w:rPr>
        <w:t>คลึงให้ตึงบนแม่แบบ</w:t>
      </w:r>
      <w:r w:rsidRPr="00400B33">
        <w:t xml:space="preserve"> </w:t>
      </w:r>
      <w:r w:rsidRPr="002601AE">
        <w:rPr>
          <w:lang w:val="ru-RU"/>
        </w:rPr>
        <w:t>ตอกตะปูด้วยค้อน</w:t>
      </w:r>
      <w:r w:rsidRPr="00400B33">
        <w:t xml:space="preserve"> </w:t>
      </w:r>
      <w:r w:rsidRPr="002601AE">
        <w:rPr>
          <w:lang w:val="ru-RU"/>
        </w:rPr>
        <w:t>ติดส้นรองเท้า</w:t>
      </w:r>
      <w:r w:rsidRPr="00400B33">
        <w:t xml:space="preserve"> </w:t>
      </w:r>
      <w:r w:rsidRPr="002601AE">
        <w:rPr>
          <w:lang w:val="ru-RU"/>
        </w:rPr>
        <w:t>แล้วถอดรองเท้าออกจากแม่แบบ</w:t>
      </w:r>
      <w:r w:rsidRPr="00400B33">
        <w:t xml:space="preserve"> </w:t>
      </w:r>
      <w:r w:rsidRPr="002601AE">
        <w:rPr>
          <w:lang w:val="ru-RU"/>
        </w:rPr>
        <w:t>ก็เสร็จแล้ว</w:t>
      </w:r>
      <w:r w:rsidRPr="00400B33">
        <w:t xml:space="preserve">!” </w:t>
      </w:r>
      <w:r w:rsidRPr="002601AE">
        <w:rPr>
          <w:lang w:val="ru-RU"/>
        </w:rPr>
        <w:t>ช่างทำรองเท้าหัวเราะ</w:t>
      </w:r>
      <w:r w:rsidRPr="00400B33">
        <w:t xml:space="preserve"> </w:t>
      </w:r>
      <w:r w:rsidRPr="002601AE">
        <w:rPr>
          <w:lang w:val="ru-RU"/>
        </w:rPr>
        <w:t>กล่าวลาเธอ</w:t>
      </w:r>
      <w:r w:rsidRPr="00400B33">
        <w:t xml:space="preserve"> </w:t>
      </w:r>
      <w:r w:rsidRPr="002601AE">
        <w:rPr>
          <w:lang w:val="ru-RU"/>
        </w:rPr>
        <w:t>แล้วจากไป</w:t>
      </w:r>
      <w:r w:rsidRPr="00400B33">
        <w:t xml:space="preserve"> </w:t>
      </w:r>
      <w:r w:rsidRPr="002601AE">
        <w:rPr>
          <w:lang w:val="ru-RU"/>
        </w:rPr>
        <w:t>เมื่อเขากลับถึงร้าน</w:t>
      </w:r>
      <w:r w:rsidRPr="00400B33">
        <w:t xml:space="preserve"> </w:t>
      </w:r>
      <w:r w:rsidRPr="002601AE">
        <w:rPr>
          <w:lang w:val="ru-RU"/>
        </w:rPr>
        <w:t>ช่างฝึกงานถามเขาว่า</w:t>
      </w:r>
      <w:r w:rsidRPr="00400B33">
        <w:t xml:space="preserve"> “</w:t>
      </w:r>
      <w:r w:rsidRPr="002601AE">
        <w:rPr>
          <w:lang w:val="ru-RU"/>
        </w:rPr>
        <w:t>อาจารย์</w:t>
      </w:r>
      <w:r w:rsidRPr="00400B33">
        <w:t xml:space="preserve"> </w:t>
      </w:r>
      <w:r w:rsidRPr="002601AE">
        <w:rPr>
          <w:lang w:val="ru-RU"/>
        </w:rPr>
        <w:t>จานิสเป็นอย่างไรแล้วครับ</w:t>
      </w:r>
      <w:r w:rsidRPr="00400B33">
        <w:t>?” “</w:t>
      </w:r>
      <w:r w:rsidRPr="002601AE">
        <w:rPr>
          <w:lang w:val="ru-RU"/>
        </w:rPr>
        <w:t>เขายังมีชีวิตและสุขภาพดีอยู่</w:t>
      </w:r>
      <w:r w:rsidRPr="00400B33">
        <w:t xml:space="preserve">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ไม่เพียงแต่จานิสที่เรียนเป็นช่างทำรองเท้าได้แล้ว</w:t>
      </w:r>
      <w:r w:rsidRPr="00400B33">
        <w:t xml:space="preserve"> — </w:t>
      </w:r>
      <w:r w:rsidRPr="002601AE">
        <w:rPr>
          <w:lang w:val="ru-RU"/>
        </w:rPr>
        <w:t>แม่ของเขาก็เรียนได้แล้วด้วย</w:t>
      </w:r>
      <w:r w:rsidRPr="00400B33">
        <w:t xml:space="preserve">!” </w:t>
      </w:r>
    </w:p>
    <w:p w14:paraId="4A5180D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และดังนั้น</w:t>
      </w:r>
      <w:r w:rsidRPr="00400B33">
        <w:t xml:space="preserve"> </w:t>
      </w:r>
      <w:r w:rsidRPr="002601AE">
        <w:rPr>
          <w:lang w:val="ru-RU"/>
        </w:rPr>
        <w:t>ผมจึงเห็นว่าพ่อแม่หลายคนมีพฤติกรรมคล้ายกับหญิงม่ายคนนี้</w:t>
      </w:r>
      <w:r w:rsidRPr="00400B33">
        <w:t xml:space="preserve"> </w:t>
      </w:r>
      <w:r w:rsidRPr="002601AE">
        <w:rPr>
          <w:lang w:val="ru-RU"/>
        </w:rPr>
        <w:t>พวกเขาเชื่อว่าตัวเองรักลูก</w:t>
      </w:r>
      <w:r w:rsidRPr="00400B33">
        <w:t xml:space="preserve"> </w:t>
      </w:r>
      <w:r w:rsidRPr="002601AE">
        <w:rPr>
          <w:lang w:val="ru-RU"/>
        </w:rPr>
        <w:t>แต่ความจริงแล้วพวกเขากำลังทำลายลูกของตัวเอง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แม่คนหนึ่ง</w:t>
      </w:r>
      <w:r w:rsidRPr="00400B33">
        <w:t xml:space="preserve"> </w:t>
      </w:r>
      <w:r w:rsidRPr="002601AE">
        <w:rPr>
          <w:lang w:val="ru-RU"/>
        </w:rPr>
        <w:t>ด้วยความรักที่มากเกินไป</w:t>
      </w:r>
      <w:r w:rsidRPr="00400B33">
        <w:t xml:space="preserve"> </w:t>
      </w:r>
      <w:r w:rsidRPr="002601AE">
        <w:rPr>
          <w:lang w:val="ru-RU"/>
        </w:rPr>
        <w:t>จึงจูบลูกไม่หยุด</w:t>
      </w:r>
      <w:r w:rsidRPr="00400B33">
        <w:t xml:space="preserve"> </w:t>
      </w:r>
      <w:r w:rsidRPr="002601AE">
        <w:rPr>
          <w:lang w:val="ru-RU"/>
        </w:rPr>
        <w:t>และพูดกับเขาว่า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‘</w:t>
      </w:r>
      <w:r w:rsidRPr="002601AE">
        <w:rPr>
          <w:lang w:val="ru-RU"/>
        </w:rPr>
        <w:t>ไม่มีเด็กคนไหนในโลกนี้ที่วิเศษเท่าลูกของฉัน</w:t>
      </w:r>
      <w:r w:rsidRPr="00400B33">
        <w:t xml:space="preserve">!’ </w:t>
      </w:r>
      <w:r w:rsidRPr="002601AE">
        <w:rPr>
          <w:lang w:val="ru-RU"/>
        </w:rPr>
        <w:t>การทำเช่นนี้ทำให้เขาเกิดความหยิ่งยโสและความมั่นใจในตัวเองที่ไม่เป็นประโยชน์</w:t>
      </w:r>
      <w:r w:rsidRPr="00400B33">
        <w:t xml:space="preserve"> </w:t>
      </w:r>
      <w:r w:rsidRPr="002601AE">
        <w:rPr>
          <w:lang w:val="ru-RU"/>
        </w:rPr>
        <w:t>ต่อมา</w:t>
      </w:r>
      <w:r w:rsidRPr="00400B33">
        <w:t xml:space="preserve"> </w:t>
      </w:r>
      <w:r w:rsidRPr="002601AE">
        <w:rPr>
          <w:lang w:val="ru-RU"/>
        </w:rPr>
        <w:t>เด็กคนนั้นจะไม่เชื่อฟังพ่อแม่</w:t>
      </w:r>
      <w:r w:rsidRPr="00400B33">
        <w:t xml:space="preserve"> </w:t>
      </w:r>
      <w:r w:rsidRPr="002601AE">
        <w:rPr>
          <w:lang w:val="ru-RU"/>
        </w:rPr>
        <w:t>เพราะมั่นใจว่าตัวเองรู้ทุกอย่างแล้ว</w:t>
      </w:r>
      <w:r w:rsidRPr="00400B33">
        <w:t xml:space="preserve"> </w:t>
      </w:r>
    </w:p>
    <w:p w14:paraId="33C9BB7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พ่อแม่ควรช่วยลูกๆ</w:t>
      </w:r>
      <w:r w:rsidRPr="00400B33">
        <w:t xml:space="preserve"> </w:t>
      </w:r>
      <w:r w:rsidRPr="002601AE">
        <w:rPr>
          <w:lang w:val="ru-RU"/>
        </w:rPr>
        <w:t>เรียนรู้ที่จะรับผิดชอบต่อตัวเองตั้งแต่วัยเด็ก</w:t>
      </w:r>
      <w:r w:rsidRPr="00400B33">
        <w:t xml:space="preserve"> </w:t>
      </w:r>
      <w:r w:rsidRPr="002601AE">
        <w:rPr>
          <w:lang w:val="ru-RU"/>
        </w:rPr>
        <w:t>ให้ลูกๆ</w:t>
      </w:r>
      <w:r w:rsidRPr="00400B33">
        <w:t xml:space="preserve"> </w:t>
      </w:r>
      <w:r w:rsidRPr="002601AE">
        <w:rPr>
          <w:lang w:val="ru-RU"/>
        </w:rPr>
        <w:t>ทำสิ่งที่พวกเขาทำได้ในบ้าน</w:t>
      </w:r>
      <w:r w:rsidRPr="00400B33">
        <w:t xml:space="preserve">: </w:t>
      </w:r>
      <w:r w:rsidRPr="002601AE">
        <w:rPr>
          <w:lang w:val="ru-RU"/>
        </w:rPr>
        <w:t>พวกเขาไม่ควรคาดหวังว่าทุกอย่างจะถูกจัดเตรียมไว้ให้พร้อมใช้</w:t>
      </w:r>
      <w:r w:rsidRPr="00400B33">
        <w:t xml:space="preserve"> </w:t>
      </w:r>
      <w:r w:rsidRPr="002601AE">
        <w:rPr>
          <w:lang w:val="ru-RU"/>
        </w:rPr>
        <w:t>มิฉะนั้น</w:t>
      </w:r>
      <w:r w:rsidRPr="00400B33">
        <w:t xml:space="preserve"> </w:t>
      </w:r>
      <w:r w:rsidRPr="002601AE">
        <w:rPr>
          <w:lang w:val="ru-RU"/>
        </w:rPr>
        <w:t>เมื่อพวกเขาเติบโตเป็นผู้ใหญ่แล้ว</w:t>
      </w:r>
      <w:r w:rsidRPr="00400B33">
        <w:t xml:space="preserve"> </w:t>
      </w:r>
      <w:r w:rsidRPr="002601AE">
        <w:rPr>
          <w:lang w:val="ru-RU"/>
        </w:rPr>
        <w:t>ชีวิตจะกลายเป็นเรื่องยากลำบาก</w:t>
      </w:r>
      <w:r w:rsidRPr="00400B33">
        <w:t xml:space="preserve"> </w:t>
      </w:r>
      <w:r w:rsidRPr="002601AE">
        <w:rPr>
          <w:lang w:val="ru-RU"/>
        </w:rPr>
        <w:t>มีช่างฝีมือคนหนึ่งทำงานไม่รู้จักเหน็ดเหนื่อยและเลี้ยงดูลูกๆ</w:t>
      </w:r>
      <w:r w:rsidRPr="00400B33">
        <w:t xml:space="preserve"> </w:t>
      </w:r>
      <w:r w:rsidRPr="002601AE">
        <w:rPr>
          <w:lang w:val="ru-RU"/>
        </w:rPr>
        <w:t>ของเขา</w:t>
      </w:r>
      <w:r w:rsidRPr="00400B33">
        <w:t xml:space="preserve"> </w:t>
      </w:r>
      <w:r w:rsidRPr="002601AE">
        <w:rPr>
          <w:lang w:val="ru-RU"/>
        </w:rPr>
        <w:t>แต่ในขณะที่เขาทำงาน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ของเขากลับใช้เวลาทั้งวันไปกับการเดินเล่นไร้จุดหมายตามท้องถนน</w:t>
      </w:r>
      <w:r w:rsidRPr="00400B33">
        <w:t xml:space="preserve"> </w:t>
      </w:r>
      <w:r w:rsidRPr="002601AE">
        <w:rPr>
          <w:lang w:val="ru-RU"/>
        </w:rPr>
        <w:t>และแม้เมื่อพวกเขาโตขึ้นและมีครอบครัวเป็นของตัวเองแล้ว</w:t>
      </w:r>
      <w:r w:rsidRPr="00400B33">
        <w:t xml:space="preserve"> </w:t>
      </w:r>
      <w:r w:rsidRPr="002601AE">
        <w:rPr>
          <w:lang w:val="ru-RU"/>
        </w:rPr>
        <w:t>พวกเขายังคงคาดหวังให้พ่อเป็นผู้เลี้ยงดูพวกเขา</w:t>
      </w:r>
      <w:r w:rsidRPr="00400B33">
        <w:t xml:space="preserve"> </w:t>
      </w:r>
      <w:r w:rsidRPr="002601AE">
        <w:rPr>
          <w:lang w:val="ru-RU"/>
        </w:rPr>
        <w:t>และเมื่อเขาบอกพวกเขาว่าถึงเวลาแล้วที่พวกเขาต้องดูแลบ้านและครอบครัวของตัวเอง</w:t>
      </w:r>
      <w:r w:rsidRPr="00400B33">
        <w:t xml:space="preserve"> </w:t>
      </w:r>
      <w:r w:rsidRPr="002601AE">
        <w:rPr>
          <w:lang w:val="ru-RU"/>
        </w:rPr>
        <w:t>พวกเขาก็ตอบว่า</w:t>
      </w:r>
      <w:r w:rsidRPr="00400B33">
        <w:t>: “</w:t>
      </w:r>
      <w:r w:rsidRPr="002601AE">
        <w:rPr>
          <w:lang w:val="ru-RU"/>
        </w:rPr>
        <w:t>จะเป็นไปได้อย่างไรครับพ่อ</w:t>
      </w:r>
      <w:r w:rsidRPr="00400B33">
        <w:t xml:space="preserve">? </w:t>
      </w:r>
      <w:r w:rsidRPr="002601AE">
        <w:rPr>
          <w:lang w:val="ru-RU"/>
        </w:rPr>
        <w:t>พ่อไม่เคยทิ้งเราไว้เมื่อเรายังเล็ก</w:t>
      </w:r>
      <w:r w:rsidRPr="00400B33">
        <w:t xml:space="preserve">! </w:t>
      </w:r>
      <w:r w:rsidRPr="002601AE">
        <w:rPr>
          <w:lang w:val="ru-RU"/>
        </w:rPr>
        <w:t>แล้วพ่อจะทิ้งเราได้อย่างไร</w:t>
      </w:r>
      <w:r w:rsidRPr="00400B33">
        <w:t xml:space="preserve"> — </w:t>
      </w:r>
      <w:r w:rsidRPr="002601AE">
        <w:rPr>
          <w:lang w:val="ru-RU"/>
        </w:rPr>
        <w:t>เมื่อเราโตขึ้นและกำลังแบกรับภาระความรับผิดชอบของครอบครัว</w:t>
      </w:r>
      <w:r w:rsidRPr="00400B33">
        <w:t xml:space="preserve">?” </w:t>
      </w:r>
    </w:p>
    <w:p w14:paraId="5D2A6108" w14:textId="77777777" w:rsidR="00EF488A" w:rsidRPr="00400B33" w:rsidRDefault="00EF488A" w:rsidP="00B87D11"/>
    <w:p w14:paraId="3DD959B5" w14:textId="77777777" w:rsidR="00EF488A" w:rsidRPr="00400B33" w:rsidRDefault="00000000" w:rsidP="00B87D11">
      <w:pPr>
        <w:pStyle w:val="Heading4"/>
      </w:pPr>
      <w:bookmarkStart w:id="144" w:name="_Toc196932421"/>
      <w:bookmarkStart w:id="145" w:name="_Toc196932965"/>
      <w:bookmarkStart w:id="146" w:name="_Toc242097262"/>
      <w:r w:rsidRPr="002601AE">
        <w:rPr>
          <w:lang w:val="ru-RU"/>
        </w:rPr>
        <w:t>การแบ่งมรดก</w:t>
      </w:r>
      <w:bookmarkEnd w:id="144"/>
      <w:bookmarkEnd w:id="145"/>
      <w:bookmarkEnd w:id="146"/>
    </w:p>
    <w:p w14:paraId="56533A8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หากพ่อแม่มีความมั่นคงทางการเงิน</w:t>
      </w:r>
      <w:r w:rsidRPr="00400B33">
        <w:t xml:space="preserve"> </w:t>
      </w:r>
      <w:r w:rsidRPr="002601AE">
        <w:rPr>
          <w:lang w:val="ru-RU"/>
        </w:rPr>
        <w:t>พวกเขาก็มีหน้าที่รับผิดชอบต่ออนาคตของลูกๆ</w:t>
      </w:r>
      <w:r w:rsidRPr="00400B33">
        <w:t xml:space="preserve"> </w:t>
      </w:r>
      <w:r w:rsidRPr="002601AE">
        <w:rPr>
          <w:lang w:val="ru-RU"/>
        </w:rPr>
        <w:t>แน่นอนว่าสิ่งสำคัญที่สุดคือต้องเลี้ยงดูลูกให้เติบโตเป็นคนดี</w:t>
      </w:r>
      <w:r w:rsidRPr="00400B33">
        <w:t xml:space="preserve"> </w:t>
      </w:r>
      <w:r w:rsidRPr="002601AE">
        <w:rPr>
          <w:lang w:val="ru-RU"/>
        </w:rPr>
        <w:t>แล้วช่วยลูกได้รับการศึกษาหรือเรียนวิชาชีพ</w:t>
      </w:r>
      <w:r w:rsidRPr="00400B33">
        <w:t xml:space="preserve"> </w:t>
      </w:r>
      <w:r w:rsidRPr="002601AE">
        <w:rPr>
          <w:lang w:val="ru-RU"/>
        </w:rPr>
        <w:t>เพื่อให้ลูกสามารถหาเลี้ยงชีพได้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พ่อแม่ควรซื้อบ้านเล็กๆ</w:t>
      </w:r>
      <w:r w:rsidRPr="00400B33">
        <w:t xml:space="preserve"> </w:t>
      </w:r>
      <w:r w:rsidRPr="002601AE">
        <w:rPr>
          <w:lang w:val="ru-RU"/>
        </w:rPr>
        <w:t>ให้ลูก</w:t>
      </w:r>
      <w:r w:rsidRPr="00400B33">
        <w:t xml:space="preserve"> </w:t>
      </w:r>
      <w:r w:rsidRPr="002601AE">
        <w:rPr>
          <w:lang w:val="ru-RU"/>
        </w:rPr>
        <w:t>และอื่นๆ</w:t>
      </w:r>
      <w:r w:rsidRPr="00400B33">
        <w:t xml:space="preserve"> </w:t>
      </w:r>
      <w:r w:rsidRPr="002601AE">
        <w:rPr>
          <w:lang w:val="ru-RU"/>
        </w:rPr>
        <w:t>อีกมากมาย</w:t>
      </w:r>
      <w:r w:rsidRPr="00400B33">
        <w:t xml:space="preserve"> </w:t>
      </w:r>
      <w:r w:rsidRPr="002601AE">
        <w:rPr>
          <w:lang w:val="ru-RU"/>
        </w:rPr>
        <w:t>เมื่อปี</w:t>
      </w:r>
      <w:r w:rsidRPr="00400B33">
        <w:t xml:space="preserve"> </w:t>
      </w:r>
      <w:r w:rsidRPr="002601AE">
        <w:rPr>
          <w:lang w:val="ru-RU"/>
        </w:rPr>
        <w:t>ค</w:t>
      </w:r>
      <w:r w:rsidRPr="00400B33">
        <w:t>.</w:t>
      </w:r>
      <w:r w:rsidRPr="002601AE">
        <w:rPr>
          <w:lang w:val="ru-RU"/>
        </w:rPr>
        <w:t>ศ</w:t>
      </w:r>
      <w:r w:rsidRPr="00400B33">
        <w:t xml:space="preserve">. 1924 </w:t>
      </w:r>
      <w:r w:rsidRPr="002601AE">
        <w:rPr>
          <w:lang w:val="ru-RU"/>
        </w:rPr>
        <w:t>ในฐานะส่วนหนึ่งของการแลกเปลี่ยนประชากรในสมัยนั้น</w:t>
      </w:r>
      <w:r>
        <w:rPr>
          <w:rStyle w:val="FootnoteReference"/>
          <w:lang w:val="ru-RU"/>
        </w:rPr>
        <w:footnoteReference w:id="47"/>
      </w:r>
      <w:r w:rsidRPr="00400B33">
        <w:t xml:space="preserve"> </w:t>
      </w:r>
      <w:r w:rsidRPr="002601AE">
        <w:rPr>
          <w:lang w:val="ru-RU"/>
        </w:rPr>
        <w:t>ครอบครัวของเราได้เดินทางจากฟาราสในคัปปาโดเกียมาถึงกรีซ</w:t>
      </w:r>
      <w:r w:rsidRPr="00400B33">
        <w:t xml:space="preserve"> </w:t>
      </w:r>
      <w:r w:rsidRPr="002601AE">
        <w:rPr>
          <w:lang w:val="ru-RU"/>
        </w:rPr>
        <w:t>พ่อผมในฐานะประธานสภาหมู่บ้าน</w:t>
      </w:r>
      <w:r w:rsidRPr="00400B33">
        <w:t xml:space="preserve"> </w:t>
      </w:r>
      <w:r w:rsidRPr="002601AE">
        <w:rPr>
          <w:lang w:val="ru-RU"/>
        </w:rPr>
        <w:t>ได้ทำทุกวิถีทางเพื่อช่วยให้ชาวบ้านทุกคนในหมู่บ้านของเราปรับตัวเข้ากับชีวิตใหม่</w:t>
      </w:r>
      <w:r w:rsidRPr="00400B33">
        <w:t xml:space="preserve"> </w:t>
      </w:r>
      <w:r w:rsidRPr="002601AE">
        <w:rPr>
          <w:lang w:val="ru-RU"/>
        </w:rPr>
        <w:t>ท่านทิ้งครอบครัวของตัวเองไว้เป็นคนสุดท้าย</w:t>
      </w:r>
      <w:r w:rsidRPr="00400B33">
        <w:t xml:space="preserve"> </w:t>
      </w:r>
      <w:r w:rsidRPr="002601AE">
        <w:rPr>
          <w:lang w:val="ru-RU"/>
        </w:rPr>
        <w:t>จนกระทั่งพี่น้องของผมโตขึ้น</w:t>
      </w:r>
      <w:r w:rsidRPr="00400B33">
        <w:t xml:space="preserve"> </w:t>
      </w:r>
      <w:r w:rsidRPr="002601AE">
        <w:rPr>
          <w:lang w:val="ru-RU"/>
        </w:rPr>
        <w:t>พวกเขาก็เริ่มบ่นว่า</w:t>
      </w:r>
      <w:r w:rsidRPr="00400B33">
        <w:t xml:space="preserve"> ‘</w:t>
      </w:r>
      <w:r w:rsidRPr="002601AE">
        <w:rPr>
          <w:lang w:val="ru-RU"/>
        </w:rPr>
        <w:t>พ่อดูแลคนอื่นหมดแล้ว</w:t>
      </w:r>
      <w:r w:rsidRPr="00400B33">
        <w:t xml:space="preserve">,’ </w:t>
      </w:r>
      <w:r w:rsidRPr="002601AE">
        <w:rPr>
          <w:lang w:val="ru-RU"/>
        </w:rPr>
        <w:t>พวกเขาพูด</w:t>
      </w:r>
      <w:r w:rsidRPr="00400B33">
        <w:t>, ‘</w:t>
      </w:r>
      <w:r w:rsidRPr="002601AE">
        <w:rPr>
          <w:lang w:val="ru-RU"/>
        </w:rPr>
        <w:t>แต่พ่อไม่คิดถึงเราเลย</w:t>
      </w:r>
      <w:r w:rsidRPr="00400B33">
        <w:t xml:space="preserve">.’ </w:t>
      </w:r>
      <w:r w:rsidRPr="002601AE">
        <w:rPr>
          <w:lang w:val="ru-RU"/>
        </w:rPr>
        <w:t>หากใครอยู่คนเดียว</w:t>
      </w:r>
      <w:r w:rsidRPr="00400B33">
        <w:t xml:space="preserve"> </w:t>
      </w:r>
      <w:r w:rsidRPr="002601AE">
        <w:rPr>
          <w:lang w:val="ru-RU"/>
        </w:rPr>
        <w:t>เขาสามารถให้ทุกสิ่งแก่ผู้อื่นได้</w:t>
      </w:r>
      <w:r w:rsidRPr="00400B33">
        <w:t xml:space="preserve"> </w:t>
      </w:r>
      <w:r w:rsidRPr="002601AE">
        <w:rPr>
          <w:lang w:val="ru-RU"/>
        </w:rPr>
        <w:t>และด้วยความเสียสละตนเอง</w:t>
      </w:r>
      <w:r w:rsidRPr="00400B33">
        <w:t xml:space="preserve"> </w:t>
      </w:r>
      <w:r w:rsidRPr="002601AE">
        <w:rPr>
          <w:lang w:val="ru-RU"/>
        </w:rPr>
        <w:t>แสดงความไม่สนใจต่อตัวเองอย่างสิ้นเชิง</w:t>
      </w:r>
      <w:r w:rsidRPr="00400B33">
        <w:t xml:space="preserve"> </w:t>
      </w:r>
      <w:r w:rsidRPr="002601AE">
        <w:rPr>
          <w:lang w:val="ru-RU"/>
        </w:rPr>
        <w:t>โดยถูกขับเคลื่อนด้วยคุณธรรมอันสูงส่ง</w:t>
      </w:r>
      <w:r w:rsidRPr="00400B33">
        <w:t xml:space="preserve"> </w:t>
      </w:r>
      <w:r w:rsidRPr="002601AE">
        <w:rPr>
          <w:lang w:val="ru-RU"/>
        </w:rPr>
        <w:t>แต่หากใครมีครอบครัว</w:t>
      </w:r>
      <w:r w:rsidRPr="00400B33">
        <w:t xml:space="preserve"> </w:t>
      </w:r>
      <w:r w:rsidRPr="002601AE">
        <w:rPr>
          <w:lang w:val="ru-RU"/>
        </w:rPr>
        <w:t>เขาต้องคิดถึงพวกเขาด้วย</w:t>
      </w:r>
      <w:r w:rsidRPr="00400B33">
        <w:t xml:space="preserve"> </w:t>
      </w:r>
    </w:p>
    <w:p w14:paraId="51F8918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ผู้ปกครองไม่ควรสูญเสียสติและให้ลูกทุกอย่างในครั้งเดียว</w:t>
      </w:r>
      <w:r w:rsidRPr="00400B33">
        <w:t xml:space="preserve"> </w:t>
      </w:r>
      <w:r w:rsidRPr="002601AE">
        <w:rPr>
          <w:lang w:val="ru-RU"/>
        </w:rPr>
        <w:t>เพราะเด็กวัยรุ่นยังขาดประสบการณ์</w:t>
      </w:r>
      <w:r w:rsidRPr="00400B33">
        <w:t xml:space="preserve"> </w:t>
      </w:r>
      <w:r w:rsidRPr="002601AE">
        <w:rPr>
          <w:lang w:val="ru-RU"/>
        </w:rPr>
        <w:t>และในโลกที่เต็มไปด้วยความอยากได้ไม่รู้จักพอในปัจจุบันนี้</w:t>
      </w:r>
      <w:r w:rsidRPr="00400B33">
        <w:t xml:space="preserve"> </w:t>
      </w:r>
      <w:r w:rsidRPr="002601AE">
        <w:rPr>
          <w:lang w:val="ru-RU"/>
        </w:rPr>
        <w:t>พวกเขาอาจใช้จ่ายเกินกำลังของตนเอง</w:t>
      </w:r>
      <w:r w:rsidRPr="00400B33">
        <w:t xml:space="preserve"> </w:t>
      </w:r>
      <w:r w:rsidRPr="002601AE">
        <w:rPr>
          <w:lang w:val="ru-RU"/>
        </w:rPr>
        <w:t>ซึ่งเมื่อผู้ปกครองตระหนักว่าไม่มีอะไรเหลือให้ลูกอีกแล้ว</w:t>
      </w:r>
      <w:r w:rsidRPr="00400B33">
        <w:t xml:space="preserve"> </w:t>
      </w:r>
      <w:r w:rsidRPr="002601AE">
        <w:rPr>
          <w:lang w:val="ru-RU"/>
        </w:rPr>
        <w:t>ก็จะเป็นความเจ็บปวดสำหรับพวกเขา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พ่อแม่ต้องใส่ใจลูกที่อ่อนแอที่สุด</w:t>
      </w:r>
      <w:r w:rsidRPr="00400B33">
        <w:t xml:space="preserve"> </w:t>
      </w:r>
      <w:r w:rsidRPr="002601AE">
        <w:rPr>
          <w:lang w:val="ru-RU"/>
        </w:rPr>
        <w:t>และให้การสนับสนุนด้านวัตถุมากขึ้น</w:t>
      </w:r>
      <w:r w:rsidRPr="00400B33">
        <w:t xml:space="preserve"> </w:t>
      </w:r>
      <w:r w:rsidRPr="002601AE">
        <w:rPr>
          <w:lang w:val="ru-RU"/>
        </w:rPr>
        <w:t>รวมถึงการให้คำปรึกษาด้านศีลธรรมและจริยธรรมมากยิ่งขึ้น</w:t>
      </w:r>
      <w:r w:rsidRPr="00400B33">
        <w:t xml:space="preserve"> </w:t>
      </w:r>
      <w:r w:rsidRPr="002601AE">
        <w:rPr>
          <w:lang w:val="ru-RU"/>
        </w:rPr>
        <w:t>เพื่อไม่ให้ความตื่นตระหนกจากความล้มเหลวพัดพาพวกเขาไปเหมือนน้ำเชี่ยวกราก</w:t>
      </w:r>
      <w:r w:rsidRPr="00400B33">
        <w:t xml:space="preserve"> </w:t>
      </w:r>
      <w:r w:rsidRPr="002601AE">
        <w:rPr>
          <w:lang w:val="ru-RU"/>
        </w:rPr>
        <w:t>แต่ด้วยเหตุผลและความรัก</w:t>
      </w:r>
      <w:r w:rsidRPr="00400B33">
        <w:t xml:space="preserve"> </w:t>
      </w:r>
      <w:r w:rsidRPr="002601AE">
        <w:rPr>
          <w:lang w:val="ru-RU"/>
        </w:rPr>
        <w:t>พ่อแม่ต้องดูแลลูกทุกคนอย่างเท่าเทียม</w:t>
      </w:r>
      <w:r w:rsidRPr="00400B33">
        <w:t xml:space="preserve"> </w:t>
      </w:r>
      <w:r w:rsidRPr="002601AE">
        <w:rPr>
          <w:lang w:val="ru-RU"/>
        </w:rPr>
        <w:t>เพื่อไม่ให้ความเย็นชาค่อยๆ</w:t>
      </w:r>
      <w:r w:rsidRPr="00400B33">
        <w:t xml:space="preserve"> </w:t>
      </w:r>
      <w:r w:rsidRPr="002601AE">
        <w:rPr>
          <w:lang w:val="ru-RU"/>
        </w:rPr>
        <w:t>แทรกซึมเข้ามาในความสัมพันธ์ของพวกเขา</w:t>
      </w:r>
      <w:r w:rsidRPr="00400B33">
        <w:t xml:space="preserve"> </w:t>
      </w:r>
    </w:p>
    <w:p w14:paraId="47F49F8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ในปัจจุบันนี้</w:t>
      </w:r>
      <w:r w:rsidRPr="00400B33">
        <w:t xml:space="preserve"> </w:t>
      </w:r>
      <w:r w:rsidRPr="002601AE">
        <w:rPr>
          <w:lang w:val="ru-RU"/>
        </w:rPr>
        <w:t>แทบจะหาครอบครัวที่ผูกพันกันอย่างแน่นแฟ้นและใช้ชีวิตตามทางจิตวิญญาณได้ยาก</w:t>
      </w:r>
      <w:r w:rsidRPr="00400B33">
        <w:t xml:space="preserve"> </w:t>
      </w:r>
      <w:r w:rsidRPr="002601AE">
        <w:rPr>
          <w:lang w:val="ru-RU"/>
        </w:rPr>
        <w:t>ซึ่งพี่น้องไม่ทะเลาะกันเรื่องที่ดินหรือมรดก</w:t>
      </w:r>
      <w:r w:rsidRPr="00400B33">
        <w:t xml:space="preserve"> </w:t>
      </w:r>
      <w:r w:rsidRPr="002601AE">
        <w:rPr>
          <w:lang w:val="ru-RU"/>
        </w:rPr>
        <w:t>และไม่ต้องขึ้นศาล</w:t>
      </w:r>
      <w:r w:rsidRPr="00400B33">
        <w:t xml:space="preserve"> </w:t>
      </w:r>
      <w:r w:rsidRPr="002601AE">
        <w:rPr>
          <w:lang w:val="ru-RU"/>
        </w:rPr>
        <w:t>ผมเคยรู้จักครอบครัวหนึ่งที่มีสมาชิกเจ็ดคน</w:t>
      </w:r>
      <w:r w:rsidRPr="00400B33">
        <w:t xml:space="preserve"> </w:t>
      </w:r>
      <w:r w:rsidRPr="002601AE">
        <w:rPr>
          <w:lang w:val="ru-RU"/>
        </w:rPr>
        <w:t>พ่อแม่มีเครื่องประดับทองอยู่บ้าง</w:t>
      </w:r>
      <w:r w:rsidRPr="00400B33">
        <w:t xml:space="preserve"> </w:t>
      </w:r>
      <w:r w:rsidRPr="002601AE">
        <w:rPr>
          <w:lang w:val="ru-RU"/>
        </w:rPr>
        <w:t>หลังจากที่พ่อแม่เสียชีวิต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ตัดสินใจว่าพี่ชายที่ดูแลพ่อแม่ในวัยชราควรได้รับทองนั้นไป</w:t>
      </w:r>
      <w:r w:rsidRPr="00400B33">
        <w:t xml:space="preserve"> </w:t>
      </w:r>
      <w:r w:rsidRPr="002601AE">
        <w:rPr>
          <w:lang w:val="ru-RU"/>
        </w:rPr>
        <w:t>แต่พี่ชายคนนี้คิดว่าน้องสาวมีครอบครัวใหญ่</w:t>
      </w:r>
      <w:r w:rsidRPr="00400B33">
        <w:t xml:space="preserve"> </w:t>
      </w:r>
      <w:r w:rsidRPr="002601AE">
        <w:rPr>
          <w:lang w:val="ru-RU"/>
        </w:rPr>
        <w:t>จึงต้องการทองนั้นมากกว่า</w:t>
      </w:r>
      <w:r w:rsidRPr="00400B33">
        <w:t xml:space="preserve"> </w:t>
      </w:r>
      <w:r w:rsidRPr="002601AE">
        <w:rPr>
          <w:lang w:val="ru-RU"/>
        </w:rPr>
        <w:t>เขาจึงมอบทองให้น้องสาว</w:t>
      </w:r>
      <w:r w:rsidRPr="00400B33">
        <w:t xml:space="preserve"> </w:t>
      </w:r>
      <w:r w:rsidRPr="002601AE">
        <w:rPr>
          <w:lang w:val="ru-RU"/>
        </w:rPr>
        <w:t>พี่สาวคนนั้นมอบทองให้พี่ชายคนที่สาม</w:t>
      </w:r>
      <w:r w:rsidRPr="00400B33">
        <w:t xml:space="preserve"> </w:t>
      </w:r>
      <w:r w:rsidRPr="002601AE">
        <w:rPr>
          <w:lang w:val="ru-RU"/>
        </w:rPr>
        <w:t>พี่ชายคนที่สามมอบให้พี่ชายคนที่สี่</w:t>
      </w:r>
      <w:r w:rsidRPr="00400B33">
        <w:t xml:space="preserve"> </w:t>
      </w:r>
      <w:r w:rsidRPr="002601AE">
        <w:rPr>
          <w:lang w:val="ru-RU"/>
        </w:rPr>
        <w:t>และสุดท้าย</w:t>
      </w:r>
      <w:r w:rsidRPr="00400B33">
        <w:t xml:space="preserve"> </w:t>
      </w:r>
      <w:r w:rsidRPr="002601AE">
        <w:rPr>
          <w:lang w:val="ru-RU"/>
        </w:rPr>
        <w:t>ทองก็กลับมาถึงมือพี่ชายคนแรก</w:t>
      </w:r>
      <w:r w:rsidRPr="00400B33">
        <w:t xml:space="preserve">!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lastRenderedPageBreak/>
        <w:t>สิ่งที่เกิดขึ้นกับคนเหล่านี้ก็เหมือนกับที่เล่าไว้ในเรื่องลาวไซกา</w:t>
      </w:r>
      <w:r>
        <w:rPr>
          <w:rStyle w:val="FootnoteReference"/>
          <w:lang w:val="ru-RU"/>
        </w:rPr>
        <w:footnoteReference w:id="48"/>
      </w:r>
      <w:r w:rsidRPr="00400B33">
        <w:t xml:space="preserve"> </w:t>
      </w:r>
      <w:r w:rsidRPr="002601AE">
        <w:rPr>
          <w:lang w:val="ru-RU"/>
        </w:rPr>
        <w:t>ในที่สุด</w:t>
      </w:r>
      <w:r w:rsidRPr="00400B33">
        <w:t xml:space="preserve"> </w:t>
      </w:r>
      <w:r w:rsidRPr="002601AE">
        <w:rPr>
          <w:lang w:val="ru-RU"/>
        </w:rPr>
        <w:t>เนื่องจากพี่ชายคนแรกก็ไม่ได้ต้องการเก็บทองไว้เป็นของตัวเองเช่นกัน</w:t>
      </w:r>
      <w:r w:rsidRPr="00400B33">
        <w:t xml:space="preserve"> </w:t>
      </w:r>
      <w:r w:rsidRPr="002601AE">
        <w:rPr>
          <w:lang w:val="ru-RU"/>
        </w:rPr>
        <w:t>พวกเขาจึงตัดสินใจบริจาคทองให้กับวัด</w:t>
      </w:r>
    </w:p>
    <w:p w14:paraId="0E988E3B" w14:textId="77777777" w:rsidR="00EF488A" w:rsidRPr="00400B33" w:rsidRDefault="00EF488A" w:rsidP="00B87D11"/>
    <w:p w14:paraId="0D9529E7" w14:textId="77777777" w:rsidR="00EF488A" w:rsidRPr="00400B33" w:rsidRDefault="00EF488A" w:rsidP="00B87D11"/>
    <w:p w14:paraId="2E754CCC" w14:textId="77777777" w:rsidR="00EF488A" w:rsidRPr="00400B33" w:rsidRDefault="00000000" w:rsidP="00B87D11">
      <w:pPr>
        <w:pStyle w:val="Heading2"/>
        <w:keepNext w:val="0"/>
        <w:spacing w:before="390" w:after="240"/>
      </w:pPr>
      <w:bookmarkStart w:id="147" w:name="_Toc196932422"/>
      <w:bookmarkStart w:id="148" w:name="_Toc196932966"/>
      <w:bookmarkStart w:id="149" w:name="_Toc242097263"/>
      <w:r w:rsidRPr="002601AE">
        <w:rPr>
          <w:lang w:val="ru-RU"/>
        </w:rPr>
        <w:t>ส่วน</w:t>
      </w:r>
      <w:r w:rsidRPr="00400B33">
        <w:t xml:space="preserve"> 3. </w:t>
      </w:r>
      <w:r w:rsidRPr="00400B33">
        <w:br/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และความรับผิดชอบของพวกเขา</w:t>
      </w:r>
      <w:bookmarkEnd w:id="147"/>
      <w:bookmarkEnd w:id="148"/>
      <w:bookmarkEnd w:id="149"/>
    </w:p>
    <w:p w14:paraId="65100BB1" w14:textId="77777777" w:rsidR="00EF488A" w:rsidRPr="00400B33" w:rsidRDefault="00000000" w:rsidP="00B87D11">
      <w:pPr>
        <w:pStyle w:val="paragraph"/>
        <w:spacing w:before="30" w:after="30"/>
        <w:ind w:left="60" w:right="60" w:firstLine="0"/>
      </w:pP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คำอวยพรของพ่อแม่คือมรดกที่ยิ่งใหญ่ที่สุดสำหรับลูกๆ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ดังนั้น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ลูกๆ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จึงควรพยายามรับคำอวยพรจากพ่อแม่</w:t>
      </w:r>
      <w:r w:rsidRPr="00400B33">
        <w:rPr>
          <w:i/>
          <w:iCs/>
        </w:rPr>
        <w:t>”</w:t>
      </w:r>
    </w:p>
    <w:p w14:paraId="339D807C" w14:textId="77777777" w:rsidR="00EF488A" w:rsidRPr="00400B33" w:rsidRDefault="00EF488A" w:rsidP="00B87D11"/>
    <w:p w14:paraId="3C56E033" w14:textId="77777777" w:rsidR="00EF488A" w:rsidRPr="00400B33" w:rsidRDefault="00EF488A" w:rsidP="00B87D11"/>
    <w:p w14:paraId="6BE3E57B" w14:textId="77777777" w:rsidR="00EF488A" w:rsidRPr="00400B33" w:rsidRDefault="00000000" w:rsidP="00B87D11">
      <w:pPr>
        <w:pStyle w:val="Heading3"/>
        <w:spacing w:before="390" w:after="240"/>
      </w:pPr>
      <w:bookmarkStart w:id="150" w:name="_Toc196932423"/>
      <w:bookmarkStart w:id="151" w:name="_Toc196932967"/>
      <w:bookmarkStart w:id="152" w:name="_Toc242097264"/>
      <w:r w:rsidRPr="002601AE">
        <w:rPr>
          <w:lang w:val="ru-RU"/>
        </w:rPr>
        <w:t>บท</w:t>
      </w:r>
      <w:r w:rsidRPr="00400B33">
        <w:t xml:space="preserve"> 1. </w:t>
      </w:r>
      <w:r w:rsidRPr="00400B33">
        <w:br/>
      </w:r>
      <w:r w:rsidRPr="002601AE">
        <w:rPr>
          <w:lang w:val="ru-RU"/>
        </w:rPr>
        <w:t>เกี่ยวกับเด็ก</w:t>
      </w:r>
      <w:r w:rsidRPr="00400B33">
        <w:t xml:space="preserve"> </w:t>
      </w:r>
      <w:r w:rsidRPr="002601AE">
        <w:rPr>
          <w:lang w:val="ru-RU"/>
        </w:rPr>
        <w:t>ความสุขและความยากลำบากของพวกเขา</w:t>
      </w:r>
      <w:bookmarkEnd w:id="150"/>
      <w:bookmarkEnd w:id="151"/>
      <w:bookmarkEnd w:id="152"/>
    </w:p>
    <w:p w14:paraId="20E7A189" w14:textId="77777777" w:rsidR="00EF488A" w:rsidRPr="00400B33" w:rsidRDefault="00EF488A" w:rsidP="00B87D11"/>
    <w:p w14:paraId="712CD65D" w14:textId="77777777" w:rsidR="00EF488A" w:rsidRPr="00400B33" w:rsidRDefault="00000000" w:rsidP="00B87D11">
      <w:pPr>
        <w:pStyle w:val="Heading4"/>
      </w:pPr>
      <w:bookmarkStart w:id="153" w:name="_Toc196932424"/>
      <w:bookmarkStart w:id="154" w:name="_Toc196932968"/>
      <w:bookmarkStart w:id="155" w:name="_Toc242097265"/>
      <w:r w:rsidRPr="002601AE">
        <w:rPr>
          <w:lang w:val="ru-RU"/>
        </w:rPr>
        <w:t>วัยทารก</w:t>
      </w:r>
      <w:bookmarkEnd w:id="153"/>
      <w:bookmarkEnd w:id="154"/>
      <w:bookmarkEnd w:id="155"/>
    </w:p>
    <w:p w14:paraId="6028A69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ผมสังเกตว่าบางครั้งระหว่างพิธีบูชาศักดิ์สิทธิ์</w:t>
      </w:r>
      <w:r w:rsidRPr="00400B33">
        <w:t xml:space="preserve"> </w:t>
      </w:r>
      <w:r w:rsidRPr="002601AE">
        <w:rPr>
          <w:lang w:val="ru-RU"/>
        </w:rPr>
        <w:t>ทารกจะยิ้ม</w:t>
      </w:r>
      <w:r w:rsidRPr="00400B33">
        <w:t xml:space="preserve"> </w:t>
      </w:r>
    </w:p>
    <w:p w14:paraId="128B01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rPr>
          <w:i/>
          <w:iCs/>
        </w:rPr>
        <w:t xml:space="preserve">— </w:t>
      </w:r>
      <w:r w:rsidRPr="002601AE">
        <w:rPr>
          <w:lang w:val="ru-RU"/>
        </w:rPr>
        <w:t>พวกเขาไม่เพียงแต่ยิ้มระหว่างพิธีบูชาพระเจ้าเท่านั้น</w:t>
      </w:r>
      <w:r w:rsidRPr="00400B33">
        <w:t xml:space="preserve"> </w:t>
      </w:r>
      <w:r w:rsidRPr="002601AE">
        <w:rPr>
          <w:lang w:val="ru-RU"/>
        </w:rPr>
        <w:t>ทารกอยู่ในความสัมพันธ์ที่ใกล้ชิดกับพระเจ้าเสมอ</w:t>
      </w:r>
      <w:r w:rsidRPr="00400B33">
        <w:t xml:space="preserve"> </w:t>
      </w:r>
      <w:r w:rsidRPr="002601AE">
        <w:rPr>
          <w:lang w:val="ru-RU"/>
        </w:rPr>
        <w:t>เพราะพวกเขาไม่มีความกังวลใดๆ</w:t>
      </w:r>
      <w:r w:rsidRPr="00400B33">
        <w:t xml:space="preserve"> </w:t>
      </w:r>
      <w:r w:rsidRPr="002601AE">
        <w:rPr>
          <w:lang w:val="ru-RU"/>
        </w:rPr>
        <w:t>คุณยังจำได้ไหมว่าพระคริสต์ได้ตรัสเกี่ยวกับเด็กเล็กอย่างไร</w:t>
      </w:r>
      <w:r w:rsidRPr="00400B33">
        <w:t>? ‘</w:t>
      </w:r>
      <w:r>
        <w:rPr>
          <w:lang w:val="ru-RU"/>
        </w:rPr>
        <w:t>ทูตสวรรค์ของพวกเขาในสวรรค์ได้เห็นพระพักตร์ของพระบิดาของเราในสวรรค์อยู่เสมอ</w:t>
      </w:r>
      <w:r w:rsidRPr="00400B33">
        <w:t>’</w:t>
      </w:r>
      <w:r>
        <w:rPr>
          <w:rStyle w:val="FootnoteReference"/>
          <w:lang w:val="ru-RU"/>
        </w:rPr>
        <w:footnoteReference w:id="49"/>
      </w:r>
      <w:r w:rsidRPr="00400B33">
        <w:t xml:space="preserve"> </w:t>
      </w:r>
      <w:r w:rsidRPr="002601AE">
        <w:rPr>
          <w:lang w:val="ru-RU"/>
        </w:rPr>
        <w:t>เด็กเล็ก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รักษาความสัมพันธ์กับพระเจ้าและกับทูตสวรรค์ผู้คุ้มครองของพวกเขา</w:t>
      </w:r>
      <w:r w:rsidRPr="00400B33">
        <w:t xml:space="preserve"> </w:t>
      </w:r>
      <w:r w:rsidRPr="002601AE">
        <w:rPr>
          <w:lang w:val="ru-RU"/>
        </w:rPr>
        <w:t>ซึ่งอยู่เคียงข้างพวกเขาตลอดเวลา</w:t>
      </w:r>
      <w:r w:rsidRPr="00400B33">
        <w:t xml:space="preserve"> </w:t>
      </w:r>
      <w:r w:rsidRPr="002601AE">
        <w:rPr>
          <w:lang w:val="ru-RU"/>
        </w:rPr>
        <w:t>ในระหว่างที่นอน</w:t>
      </w:r>
      <w:r w:rsidRPr="00400B33">
        <w:t xml:space="preserve"> </w:t>
      </w:r>
      <w:r w:rsidRPr="002601AE">
        <w:rPr>
          <w:lang w:val="ru-RU"/>
        </w:rPr>
        <w:t>ทารกอาจหัวเราะในวินาทีหนึ่งแล้วร้องไห้ในวินาทีถัดไป</w:t>
      </w:r>
      <w:r w:rsidRPr="00400B33">
        <w:t xml:space="preserve"> </w:t>
      </w:r>
      <w:r w:rsidRPr="002601AE">
        <w:rPr>
          <w:lang w:val="ru-RU"/>
        </w:rPr>
        <w:t>เพราะพวกเขาเห็นทั้งสิ่งที่น่าสุขใจและสิ่งที่น่ากลัว</w:t>
      </w:r>
      <w:r w:rsidRPr="00400B33">
        <w:t xml:space="preserve"> </w:t>
      </w:r>
      <w:r w:rsidRPr="002601AE">
        <w:rPr>
          <w:lang w:val="ru-RU"/>
        </w:rPr>
        <w:t>บางครั้งพวกเขาเห็นทูตสวรรค์ผู้คุ้มครองและเล่นกับเขา</w:t>
      </w:r>
      <w:r w:rsidRPr="00400B33">
        <w:t xml:space="preserve"> </w:t>
      </w:r>
      <w:r w:rsidRPr="002601AE">
        <w:rPr>
          <w:lang w:val="ru-RU"/>
        </w:rPr>
        <w:t>เขาจะลูบไล้พวกเขา</w:t>
      </w:r>
      <w:r w:rsidRPr="00400B33">
        <w:t xml:space="preserve"> </w:t>
      </w:r>
      <w:r w:rsidRPr="002601AE">
        <w:rPr>
          <w:lang w:val="ru-RU"/>
        </w:rPr>
        <w:t>จับมือพวกเขา</w:t>
      </w:r>
      <w:r w:rsidRPr="00400B33">
        <w:t xml:space="preserve"> </w:t>
      </w:r>
      <w:r w:rsidRPr="002601AE">
        <w:rPr>
          <w:lang w:val="ru-RU"/>
        </w:rPr>
        <w:t>และพวกเขาก็หัวเราะ</w:t>
      </w:r>
      <w:r w:rsidRPr="00400B33">
        <w:t xml:space="preserve"> </w:t>
      </w:r>
      <w:r w:rsidRPr="002601AE">
        <w:rPr>
          <w:lang w:val="ru-RU"/>
        </w:rPr>
        <w:t>แต่ในบางครั้ง</w:t>
      </w:r>
      <w:r w:rsidRPr="00400B33">
        <w:t xml:space="preserve"> </w:t>
      </w:r>
      <w:r w:rsidRPr="002601AE">
        <w:rPr>
          <w:lang w:val="ru-RU"/>
        </w:rPr>
        <w:t>ผู้ล่อลวงจะแสดงสิ่งที่น่ากลัวให้พวกเขาเห็น</w:t>
      </w:r>
      <w:r w:rsidRPr="00400B33">
        <w:t xml:space="preserve"> </w:t>
      </w:r>
      <w:r w:rsidRPr="002601AE">
        <w:rPr>
          <w:lang w:val="ru-RU"/>
        </w:rPr>
        <w:t>และพวกเขาก็ร้องไห้</w:t>
      </w:r>
      <w:r w:rsidRPr="00400B33">
        <w:t xml:space="preserve"> </w:t>
      </w:r>
    </w:p>
    <w:p w14:paraId="79C0FE5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ทำไมผู้ล่อลวงจึงทำให้ทารกกลัว</w:t>
      </w:r>
      <w:r w:rsidRPr="00400B33">
        <w:t xml:space="preserve">? </w:t>
      </w:r>
    </w:p>
    <w:p w14:paraId="7BEA457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ความจริงที่ว่าเขาทำให้เด็กๆ</w:t>
      </w:r>
      <w:r w:rsidRPr="00400B33">
        <w:t xml:space="preserve"> </w:t>
      </w:r>
      <w:r w:rsidRPr="002601AE">
        <w:rPr>
          <w:lang w:val="ru-RU"/>
        </w:rPr>
        <w:t>กลัวนั้น</w:t>
      </w:r>
      <w:r w:rsidRPr="00400B33">
        <w:t xml:space="preserve"> </w:t>
      </w:r>
      <w:r w:rsidRPr="002601AE">
        <w:rPr>
          <w:lang w:val="ru-RU"/>
        </w:rPr>
        <w:t>เป็นเพื่อประโยชน์ของเด็กๆ</w:t>
      </w:r>
      <w:r w:rsidRPr="00400B33">
        <w:t xml:space="preserve"> </w:t>
      </w:r>
      <w:r w:rsidRPr="002601AE">
        <w:rPr>
          <w:lang w:val="ru-RU"/>
        </w:rPr>
        <w:t>เอง</w:t>
      </w:r>
      <w:r w:rsidRPr="00400B33">
        <w:t xml:space="preserve"> </w:t>
      </w:r>
      <w:r w:rsidRPr="002601AE">
        <w:rPr>
          <w:lang w:val="ru-RU"/>
        </w:rPr>
        <w:t>เพราะความกลัวนั้นทำให้เด็กๆ</w:t>
      </w:r>
      <w:r w:rsidRPr="00400B33">
        <w:t xml:space="preserve"> </w:t>
      </w:r>
      <w:r w:rsidRPr="002601AE">
        <w:rPr>
          <w:lang w:val="ru-RU"/>
        </w:rPr>
        <w:t>ต้องร้องเรียกแม่</w:t>
      </w:r>
      <w:r w:rsidRPr="00400B33">
        <w:t xml:space="preserve"> </w:t>
      </w:r>
      <w:r w:rsidRPr="002601AE">
        <w:rPr>
          <w:lang w:val="ru-RU"/>
        </w:rPr>
        <w:t>หากไม่มีความกลัวนั้น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ก็จะไม่วิ่งเข้าสู่อ้อมกอดของแม่</w:t>
      </w:r>
      <w:r w:rsidRPr="00400B33">
        <w:t xml:space="preserve"> </w:t>
      </w:r>
      <w:r w:rsidRPr="002601AE">
        <w:rPr>
          <w:lang w:val="ru-RU"/>
        </w:rPr>
        <w:t>พระเจ้าทรงอนุญาตให้ทุกสิ่งเกิดขึ้นเพื่อประโยชน์ของมนุษยชาติ</w:t>
      </w:r>
      <w:r w:rsidRPr="00400B33">
        <w:t xml:space="preserve"> </w:t>
      </w:r>
    </w:p>
    <w:p w14:paraId="6577DBC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และเมื่อเด็กๆ</w:t>
      </w:r>
      <w:r w:rsidRPr="00400B33">
        <w:t xml:space="preserve"> </w:t>
      </w:r>
      <w:r w:rsidRPr="002601AE">
        <w:rPr>
          <w:lang w:val="ru-RU"/>
        </w:rPr>
        <w:t>โตขึ้นแล้ว</w:t>
      </w:r>
      <w:r w:rsidRPr="00400B33">
        <w:t xml:space="preserve"> </w:t>
      </w:r>
      <w:r w:rsidRPr="002601AE">
        <w:rPr>
          <w:lang w:val="ru-RU"/>
        </w:rPr>
        <w:t>พวกเขาจะจำได้ไหมว่าตัวเองเห็นอะไรเมื่อยังเป็นทารก</w:t>
      </w:r>
      <w:r w:rsidRPr="00400B33">
        <w:t xml:space="preserve">? </w:t>
      </w:r>
    </w:p>
    <w:p w14:paraId="4237D46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เขาจะลืมไปครับ</w:t>
      </w:r>
      <w:r w:rsidRPr="00400B33">
        <w:t xml:space="preserve"> </w:t>
      </w:r>
      <w:r w:rsidRPr="002601AE">
        <w:rPr>
          <w:lang w:val="ru-RU"/>
        </w:rPr>
        <w:t>ถ้าเด็กคนนั้นจำได้ว่าเขาได้เห็นเทวดาผู้คุ้มครองของตัวเองกี่ครั้ง</w:t>
      </w:r>
      <w:r w:rsidRPr="00400B33">
        <w:t xml:space="preserve"> </w:t>
      </w:r>
      <w:r w:rsidRPr="002601AE">
        <w:rPr>
          <w:lang w:val="ru-RU"/>
        </w:rPr>
        <w:t>เขาจะกลายเป็นคนหยิ่งยโส</w:t>
      </w:r>
      <w:r w:rsidRPr="00400B33">
        <w:t xml:space="preserve"> </w:t>
      </w:r>
      <w:r w:rsidRPr="002601AE">
        <w:rPr>
          <w:lang w:val="ru-RU"/>
        </w:rPr>
        <w:t>นั่นคือเหตุผลที่เมื่อเขาโตขึ้น</w:t>
      </w:r>
      <w:r w:rsidRPr="00400B33">
        <w:t xml:space="preserve"> </w:t>
      </w:r>
      <w:r w:rsidRPr="002601AE">
        <w:rPr>
          <w:lang w:val="ru-RU"/>
        </w:rPr>
        <w:t>เขาจะลืมไปทั้งหมด</w:t>
      </w:r>
      <w:r w:rsidRPr="00400B33">
        <w:t xml:space="preserve"> </w:t>
      </w:r>
      <w:r w:rsidRPr="002601AE">
        <w:rPr>
          <w:lang w:val="ru-RU"/>
        </w:rPr>
        <w:t>พระเจ้าทรงทำงานด้วยวิธีที่ลึกลับ</w:t>
      </w:r>
      <w:r w:rsidRPr="00400B33">
        <w:t xml:space="preserve"> </w:t>
      </w:r>
    </w:p>
    <w:p w14:paraId="72DD906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พวกเขาเห็นสิ่งเหล่านี้ทั้งหมดหลังจากรับบัพติศมาหรือไม่</w:t>
      </w:r>
      <w:r w:rsidRPr="00400B33">
        <w:t xml:space="preserve">? </w:t>
      </w:r>
    </w:p>
    <w:p w14:paraId="38FA60D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แน่นอนครับ</w:t>
      </w:r>
      <w:r w:rsidRPr="00400B33">
        <w:t xml:space="preserve"> </w:t>
      </w:r>
      <w:r w:rsidRPr="002601AE">
        <w:rPr>
          <w:lang w:val="ru-RU"/>
        </w:rPr>
        <w:t>หลังจากรับบัพติศมา</w:t>
      </w:r>
      <w:r w:rsidRPr="00400B33">
        <w:t xml:space="preserve"> </w:t>
      </w:r>
    </w:p>
    <w:p w14:paraId="7862F23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ท่านว่าได้หรือไม่ที่จะนำทารกที่ยังไม่รับบัพติศมาไปใกล้พระบรมสารีริกธาตุ</w:t>
      </w:r>
      <w:r w:rsidRPr="00400B33">
        <w:t xml:space="preserve">? </w:t>
      </w:r>
    </w:p>
    <w:p w14:paraId="06F2684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ทำไมไม่ล่ะ</w:t>
      </w:r>
      <w:r w:rsidRPr="00400B33">
        <w:t xml:space="preserve">? </w:t>
      </w:r>
      <w:r w:rsidRPr="002601AE">
        <w:rPr>
          <w:lang w:val="ru-RU"/>
        </w:rPr>
        <w:t>คุณยังสามารถทำเครื่องหมายกางเขนบนตัวทารกด้วยพระบรมสารีริกธาตุได้อีกด้วย</w:t>
      </w:r>
      <w:r w:rsidRPr="00400B33">
        <w:t xml:space="preserve"> </w:t>
      </w:r>
      <w:r w:rsidRPr="002601AE">
        <w:rPr>
          <w:lang w:val="ru-RU"/>
        </w:rPr>
        <w:t>วันนี้ผมเห็นเด็กชายตัวเล็กที่ดูเหมือนเทวดาตัวน้อย</w:t>
      </w:r>
      <w:r w:rsidRPr="00400B33">
        <w:t xml:space="preserve"> ‘</w:t>
      </w:r>
      <w:r w:rsidRPr="002601AE">
        <w:rPr>
          <w:lang w:val="ru-RU"/>
        </w:rPr>
        <w:t>ปีกของคุณอยู่ไหน</w:t>
      </w:r>
      <w:r w:rsidRPr="00400B33">
        <w:t xml:space="preserve">?’ </w:t>
      </w:r>
      <w:r w:rsidRPr="002601AE">
        <w:rPr>
          <w:lang w:val="ru-RU"/>
        </w:rPr>
        <w:t>ผมถามเขา</w:t>
      </w:r>
      <w:r w:rsidRPr="00400B33">
        <w:t xml:space="preserve"> </w:t>
      </w:r>
      <w:r w:rsidRPr="002601AE">
        <w:rPr>
          <w:lang w:val="ru-RU"/>
        </w:rPr>
        <w:lastRenderedPageBreak/>
        <w:t>เขาดูตกใจและไม่รู้จะตอบอย่างไร</w:t>
      </w:r>
      <w:r w:rsidRPr="00400B33">
        <w:t xml:space="preserve">!… </w:t>
      </w:r>
      <w:r w:rsidRPr="002601AE">
        <w:rPr>
          <w:lang w:val="ru-RU"/>
        </w:rPr>
        <w:t>บนภูเขาอาทอส</w:t>
      </w:r>
      <w:r w:rsidRPr="00400B33">
        <w:t xml:space="preserve"> </w:t>
      </w:r>
      <w:r w:rsidRPr="002601AE">
        <w:rPr>
          <w:lang w:val="ru-RU"/>
        </w:rPr>
        <w:t>ในคาลิวาของฉัน</w:t>
      </w:r>
      <w:r w:rsidRPr="00400B33">
        <w:t xml:space="preserve"> </w:t>
      </w:r>
      <w:r w:rsidRPr="002601AE">
        <w:rPr>
          <w:lang w:val="ru-RU"/>
        </w:rPr>
        <w:t>ในช่วงฤดูใบไม้ผลิ</w:t>
      </w:r>
      <w:r w:rsidRPr="00400B33">
        <w:t xml:space="preserve"> </w:t>
      </w:r>
      <w:r w:rsidRPr="002601AE">
        <w:rPr>
          <w:lang w:val="ru-RU"/>
        </w:rPr>
        <w:t>เมื่อต้นไม้กำลังบาน</w:t>
      </w:r>
      <w:r w:rsidRPr="00400B33">
        <w:t xml:space="preserve"> </w:t>
      </w:r>
      <w:r w:rsidRPr="002601AE">
        <w:rPr>
          <w:lang w:val="ru-RU"/>
        </w:rPr>
        <w:t>ฉันจะแขวนขนมหวานไว้บนกิ่งไม้ของพุ่มไม้ข้างรั้วที่ล้อมรอบห้องของฉัน</w:t>
      </w:r>
      <w:r w:rsidRPr="00400B33">
        <w:t xml:space="preserve"> </w:t>
      </w:r>
      <w:r w:rsidRPr="002601AE">
        <w:rPr>
          <w:lang w:val="ru-RU"/>
        </w:rPr>
        <w:t>เมื่อมีผู้มาเยี่ยมผมพร้อมเด็กๆ</w:t>
      </w:r>
      <w:r w:rsidRPr="00400B33">
        <w:t xml:space="preserve"> </w:t>
      </w:r>
      <w:r w:rsidRPr="002601AE">
        <w:rPr>
          <w:lang w:val="ru-RU"/>
        </w:rPr>
        <w:t>ผมจะพูดว่า</w:t>
      </w:r>
      <w:r w:rsidRPr="00400B33">
        <w:t>: “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ช่วยเก็บขนมจากพุ่มไม้ด้วยนะ</w:t>
      </w:r>
      <w:r w:rsidRPr="00400B33">
        <w:t xml:space="preserve"> </w:t>
      </w:r>
      <w:r w:rsidRPr="002601AE">
        <w:rPr>
          <w:lang w:val="ru-RU"/>
        </w:rPr>
        <w:t>เพราะถ้าฝนตก</w:t>
      </w:r>
      <w:r w:rsidRPr="00400B33">
        <w:t xml:space="preserve"> </w:t>
      </w:r>
      <w:r w:rsidRPr="002601AE">
        <w:rPr>
          <w:lang w:val="ru-RU"/>
        </w:rPr>
        <w:t>ขนมจะเปียกและเสียไป</w:t>
      </w:r>
      <w:r w:rsidRPr="00400B33">
        <w:t xml:space="preserve">!”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บางคนที่ฉลาดหลักแหลมก็รู้ทันทีว่าผมเองที่แขวนขนมไว้บนกิ่งไม้</w:t>
      </w:r>
      <w:r w:rsidRPr="00400B33">
        <w:t xml:space="preserve"> </w:t>
      </w:r>
      <w:r w:rsidRPr="002601AE">
        <w:rPr>
          <w:lang w:val="ru-RU"/>
        </w:rPr>
        <w:t>และพวกเขาก็หัวเราะ</w:t>
      </w:r>
      <w:r w:rsidRPr="00400B33">
        <w:t xml:space="preserve"> </w:t>
      </w:r>
      <w:r w:rsidRPr="002601AE">
        <w:rPr>
          <w:lang w:val="ru-RU"/>
        </w:rPr>
        <w:t>บางคนคิดว่าขนมหวานนั้นเติบโตขึ้นบนพุ่มไม้เอง</w:t>
      </w:r>
      <w:r w:rsidRPr="00400B33">
        <w:t xml:space="preserve"> </w:t>
      </w:r>
      <w:r w:rsidRPr="002601AE">
        <w:rPr>
          <w:lang w:val="ru-RU"/>
        </w:rPr>
        <w:t>ส่วนบางคนก็ไม่แน่ใจว่าจะเชื่อหรือไม่</w:t>
      </w:r>
      <w:r w:rsidRPr="00400B33">
        <w:t xml:space="preserve">…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ก็ต้องการความสุขเล็กๆ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เช่นกัน</w:t>
      </w:r>
      <w:r w:rsidRPr="00400B33">
        <w:t xml:space="preserve"> </w:t>
      </w:r>
    </w:p>
    <w:p w14:paraId="1C97D01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คุณทำขนมหวานบ่อยไหม</w:t>
      </w:r>
      <w:r w:rsidRPr="00400B33">
        <w:t xml:space="preserve">? </w:t>
      </w:r>
    </w:p>
    <w:p w14:paraId="07173A8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ถ้าฉันจะแขวนไว้</w:t>
      </w:r>
      <w:r w:rsidRPr="00400B33">
        <w:t xml:space="preserve"> </w:t>
      </w:r>
      <w:r w:rsidRPr="002601AE">
        <w:rPr>
          <w:lang w:val="ru-RU"/>
        </w:rPr>
        <w:t>ฉันจะแขวนให้เยอะๆ</w:t>
      </w:r>
      <w:r w:rsidRPr="00400B33">
        <w:t xml:space="preserve"> </w:t>
      </w:r>
      <w:r w:rsidRPr="002601AE">
        <w:rPr>
          <w:lang w:val="ru-RU"/>
        </w:rPr>
        <w:t>เมื่อใครนำขนมหวานอร่อยมาให้ฉัน</w:t>
      </w:r>
      <w:r w:rsidRPr="00400B33">
        <w:t xml:space="preserve"> </w:t>
      </w:r>
      <w:r w:rsidRPr="002601AE">
        <w:rPr>
          <w:lang w:val="ru-RU"/>
        </w:rPr>
        <w:t>ฉันไม่ให้ผู้ใหญ่กิน</w:t>
      </w:r>
      <w:r w:rsidRPr="00400B33">
        <w:t xml:space="preserve"> </w:t>
      </w:r>
      <w:r w:rsidRPr="002601AE">
        <w:rPr>
          <w:lang w:val="ru-RU"/>
        </w:rPr>
        <w:t>ฉันให้ผู้ใหญ่กินตุรกีเดไลท์</w:t>
      </w:r>
      <w:r w:rsidRPr="00400B33">
        <w:t xml:space="preserve"> </w:t>
      </w:r>
      <w:r w:rsidRPr="002601AE">
        <w:rPr>
          <w:lang w:val="ru-RU"/>
        </w:rPr>
        <w:t>ส่วนเมื่อใครนำขนมหวานดีๆ</w:t>
      </w:r>
      <w:r w:rsidRPr="00400B33">
        <w:t xml:space="preserve"> </w:t>
      </w:r>
      <w:r w:rsidRPr="002601AE">
        <w:rPr>
          <w:lang w:val="ru-RU"/>
        </w:rPr>
        <w:t>มาให้ฉัน</w:t>
      </w:r>
      <w:r w:rsidRPr="00400B33">
        <w:t xml:space="preserve"> </w:t>
      </w:r>
      <w:r w:rsidRPr="002601AE">
        <w:rPr>
          <w:lang w:val="ru-RU"/>
        </w:rPr>
        <w:t>ฉันจะเก็บไว้ให้เด็กๆ</w:t>
      </w:r>
      <w:r w:rsidRPr="00400B33">
        <w:t xml:space="preserve"> </w:t>
      </w:r>
      <w:r w:rsidRPr="002601AE">
        <w:rPr>
          <w:lang w:val="ru-RU"/>
        </w:rPr>
        <w:t>ที่อาโฟเนีย</w:t>
      </w:r>
      <w:r>
        <w:rPr>
          <w:rStyle w:val="FootnoteReference"/>
          <w:lang w:val="ru-RU"/>
        </w:rPr>
        <w:footnoteReference w:id="50"/>
      </w:r>
      <w:r w:rsidRPr="00400B33">
        <w:t xml:space="preserve"> </w:t>
      </w:r>
      <w:r w:rsidRPr="002601AE">
        <w:rPr>
          <w:lang w:val="ru-RU"/>
        </w:rPr>
        <w:t>และที่นี่</w:t>
      </w:r>
      <w:r w:rsidRPr="00400B33">
        <w:t xml:space="preserve"> </w:t>
      </w:r>
      <w:r w:rsidRPr="002601AE">
        <w:rPr>
          <w:lang w:val="ru-RU"/>
        </w:rPr>
        <w:t>ในวัด</w:t>
      </w:r>
      <w:r w:rsidRPr="00400B33">
        <w:t xml:space="preserve"> </w:t>
      </w:r>
      <w:r w:rsidRPr="002601AE">
        <w:rPr>
          <w:lang w:val="ru-RU"/>
        </w:rPr>
        <w:t>ฉันก็ปลูกขนมหวานและช็อกโกแลตไว้เมื่อวานนี้</w:t>
      </w:r>
      <w:r w:rsidRPr="00400B33">
        <w:t xml:space="preserve"> </w:t>
      </w:r>
      <w:r w:rsidRPr="002601AE">
        <w:rPr>
          <w:lang w:val="ru-RU"/>
        </w:rPr>
        <w:t>และวันนี้มันก็บานแล้ว</w:t>
      </w:r>
      <w:r w:rsidRPr="00400B33">
        <w:t xml:space="preserve">! </w:t>
      </w:r>
      <w:r w:rsidRPr="002601AE">
        <w:rPr>
          <w:lang w:val="ru-RU"/>
        </w:rPr>
        <w:t>คุณสังเกตเห็นไหม</w:t>
      </w:r>
      <w:r w:rsidRPr="00400B33">
        <w:t xml:space="preserve">? </w:t>
      </w:r>
      <w:r w:rsidRPr="002601AE">
        <w:rPr>
          <w:lang w:val="ru-RU"/>
        </w:rPr>
        <w:t>ก็ใช่แล้ว</w:t>
      </w:r>
      <w:r w:rsidRPr="00400B33">
        <w:t xml:space="preserve">: </w:t>
      </w:r>
      <w:r w:rsidRPr="002601AE">
        <w:rPr>
          <w:lang w:val="ru-RU"/>
        </w:rPr>
        <w:t>อากาศแดดดี</w:t>
      </w:r>
      <w:r w:rsidRPr="00400B33">
        <w:t xml:space="preserve"> </w:t>
      </w:r>
      <w:r w:rsidRPr="002601AE">
        <w:rPr>
          <w:lang w:val="ru-RU"/>
        </w:rPr>
        <w:t>ดินดี</w:t>
      </w:r>
      <w:r w:rsidRPr="00400B33">
        <w:t xml:space="preserve"> </w:t>
      </w:r>
      <w:r w:rsidRPr="002601AE">
        <w:rPr>
          <w:lang w:val="ru-RU"/>
        </w:rPr>
        <w:t>และคุณขุดดินไว้ดีมาก</w:t>
      </w:r>
      <w:r w:rsidRPr="00400B33">
        <w:t xml:space="preserve"> </w:t>
      </w:r>
      <w:r w:rsidRPr="002601AE">
        <w:rPr>
          <w:lang w:val="ru-RU"/>
        </w:rPr>
        <w:t>นั่นจึงเป็นเหตุผลที่ช็อกโกแลตบานเร็วขนาดนี้</w:t>
      </w:r>
      <w:r w:rsidRPr="00400B33">
        <w:t>!</w:t>
      </w:r>
      <w:r>
        <w:rPr>
          <w:rStyle w:val="FootnoteReference"/>
          <w:lang w:val="ru-RU"/>
        </w:rPr>
        <w:footnoteReference w:id="51"/>
      </w:r>
      <w:r w:rsidRPr="00400B33">
        <w:t xml:space="preserve"> </w:t>
      </w:r>
      <w:r w:rsidRPr="002601AE">
        <w:rPr>
          <w:lang w:val="ru-RU"/>
        </w:rPr>
        <w:t>รอดูสิว่าฉันจะสร้างสวนดอกไม้ให้พวกคุณได้สวยแค่ไหน</w:t>
      </w:r>
      <w:r w:rsidRPr="00400B33">
        <w:t xml:space="preserve">! </w:t>
      </w:r>
      <w:r w:rsidRPr="002601AE">
        <w:rPr>
          <w:lang w:val="ru-RU"/>
        </w:rPr>
        <w:t>เราไม่ต้องซื้อขนมและช็อกโกแลตให้เด็กๆ</w:t>
      </w:r>
      <w:r w:rsidRPr="00400B33">
        <w:t xml:space="preserve"> </w:t>
      </w:r>
      <w:r w:rsidRPr="002601AE">
        <w:rPr>
          <w:lang w:val="ru-RU"/>
        </w:rPr>
        <w:t>อีกแล้ว</w:t>
      </w:r>
      <w:r w:rsidRPr="00400B33">
        <w:t xml:space="preserve"> </w:t>
      </w:r>
      <w:r w:rsidRPr="002601AE">
        <w:rPr>
          <w:lang w:val="ru-RU"/>
        </w:rPr>
        <w:t>คุณคิดอย่างไร</w:t>
      </w:r>
      <w:r w:rsidRPr="00400B33">
        <w:t xml:space="preserve">? </w:t>
      </w:r>
      <w:r w:rsidRPr="002601AE">
        <w:rPr>
          <w:lang w:val="ru-RU"/>
        </w:rPr>
        <w:t>เราจะเก็บเกี่ยวผลผลิตของเราเอง</w:t>
      </w:r>
      <w:r w:rsidRPr="00400B33">
        <w:t xml:space="preserve">! </w:t>
      </w:r>
    </w:p>
    <w:p w14:paraId="212D390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ผู้แสวงบุญเห็นขนมหวานและช็อกโกแลตแท่งโผล่ออกมาจากแปลงผัก</w:t>
      </w:r>
      <w:r w:rsidRPr="00400B33">
        <w:t xml:space="preserve"> </w:t>
      </w:r>
      <w:r w:rsidRPr="002601AE">
        <w:rPr>
          <w:lang w:val="ru-RU"/>
        </w:rPr>
        <w:t>จึงรู้สึกประหลาดใจ</w:t>
      </w:r>
      <w:r w:rsidRPr="00400B33">
        <w:t xml:space="preserve"> “</w:t>
      </w:r>
      <w:r w:rsidRPr="002601AE">
        <w:rPr>
          <w:lang w:val="ru-RU"/>
        </w:rPr>
        <w:t>คงเป็นเด็กคนใด</w:t>
      </w:r>
      <w:r>
        <w:rPr>
          <w:lang w:val="ru-RU"/>
        </w:rPr>
        <w:t>คนหนึ่งแน่ๆ</w:t>
      </w:r>
      <w:r w:rsidRPr="00400B33">
        <w:t xml:space="preserve">” </w:t>
      </w:r>
      <w:r w:rsidRPr="002601AE">
        <w:rPr>
          <w:lang w:val="ru-RU"/>
        </w:rPr>
        <w:t>พวกเขากล่าว</w:t>
      </w:r>
      <w:r w:rsidRPr="00400B33">
        <w:t xml:space="preserve"> </w:t>
      </w:r>
    </w:p>
    <w:p w14:paraId="5EF11E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ทำไมท่านไม่บอกพวกเขาว่าผู้ทำเรื่องนั้นคือเด็กตัวใหญ่ล่ะ</w:t>
      </w:r>
      <w:r w:rsidRPr="00400B33">
        <w:t xml:space="preserve">? </w:t>
      </w:r>
    </w:p>
    <w:p w14:paraId="632B07DC" w14:textId="77777777" w:rsidR="00EF488A" w:rsidRPr="00400B33" w:rsidRDefault="00EF488A" w:rsidP="00B87D11"/>
    <w:p w14:paraId="04D95F16" w14:textId="77777777" w:rsidR="00EF488A" w:rsidRPr="00400B33" w:rsidRDefault="00000000" w:rsidP="00B87D11">
      <w:pPr>
        <w:pStyle w:val="Heading4"/>
      </w:pPr>
      <w:bookmarkStart w:id="156" w:name="_Toc196932425"/>
      <w:bookmarkStart w:id="157" w:name="_Toc196932969"/>
      <w:bookmarkStart w:id="158" w:name="_Toc242097266"/>
      <w:r w:rsidRPr="002601AE">
        <w:rPr>
          <w:lang w:val="ru-RU"/>
        </w:rPr>
        <w:t>เทวดาผู้คุ้มครองคอยดูแลเด็กๆ</w:t>
      </w:r>
      <w:bookmarkEnd w:id="156"/>
      <w:bookmarkEnd w:id="157"/>
      <w:bookmarkEnd w:id="158"/>
    </w:p>
    <w:p w14:paraId="2221928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ทำไมพระเจ้าจึงให้ทุกคนมีเทวดาผู้คุ้มครอง</w:t>
      </w:r>
      <w:r w:rsidRPr="00400B33">
        <w:t xml:space="preserve">? </w:t>
      </w:r>
      <w:r w:rsidRPr="002601AE">
        <w:rPr>
          <w:lang w:val="ru-RU"/>
        </w:rPr>
        <w:t>พระองค์ไม่สามารถปกป้องเราด้วยพระองค์เองได้หรือ</w:t>
      </w:r>
      <w:r w:rsidRPr="00400B33">
        <w:t xml:space="preserve">? </w:t>
      </w:r>
    </w:p>
    <w:p w14:paraId="7CFE2B9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เทวดาผู้คุ้มครองคือความดูแลพิเศษของพระเจ้าต่อสิ่งสร้างของพระองค์</w:t>
      </w:r>
      <w:r w:rsidRPr="00400B33">
        <w:t xml:space="preserve"> </w:t>
      </w:r>
      <w:r w:rsidRPr="002601AE">
        <w:rPr>
          <w:lang w:val="ru-RU"/>
        </w:rPr>
        <w:t>เทวดาผู้คุ้มครองคือความเมตตาของพระเจ้า</w:t>
      </w:r>
      <w:r w:rsidRPr="00400B33">
        <w:t xml:space="preserve"> </w:t>
      </w:r>
      <w:r w:rsidRPr="002601AE">
        <w:rPr>
          <w:lang w:val="ru-RU"/>
        </w:rPr>
        <w:t>เป็นการแสดงออกถึงความห่วงใยของพระองค์ต่อมนุษยชาติ</w:t>
      </w:r>
      <w:r w:rsidRPr="00400B33">
        <w:t xml:space="preserve"> </w:t>
      </w:r>
      <w:r w:rsidRPr="002601AE">
        <w:rPr>
          <w:lang w:val="ru-RU"/>
        </w:rPr>
        <w:t>และด้วยเหตุนี้</w:t>
      </w:r>
      <w:r w:rsidRPr="00400B33">
        <w:t xml:space="preserve"> </w:t>
      </w:r>
      <w:r w:rsidRPr="002601AE">
        <w:rPr>
          <w:lang w:val="ru-RU"/>
        </w:rPr>
        <w:t>เราจึงเป็นหนี้บุญคุณพระเจ้า</w:t>
      </w:r>
      <w:r w:rsidRPr="00400B33">
        <w:t xml:space="preserve"> </w:t>
      </w:r>
      <w:r w:rsidRPr="002601AE">
        <w:rPr>
          <w:lang w:val="ru-RU"/>
        </w:rPr>
        <w:t>เทวดาดูแลเด็กเล็กอย่างพิเศษ</w:t>
      </w:r>
      <w:r w:rsidRPr="00400B33">
        <w:t xml:space="preserve"> </w:t>
      </w:r>
      <w:r w:rsidRPr="002601AE">
        <w:rPr>
          <w:lang w:val="ru-RU"/>
        </w:rPr>
        <w:t>พวกเขารักษาเด็กๆ</w:t>
      </w:r>
      <w:r w:rsidRPr="00400B33">
        <w:t xml:space="preserve"> </w:t>
      </w:r>
      <w:r w:rsidRPr="002601AE">
        <w:rPr>
          <w:lang w:val="ru-RU"/>
        </w:rPr>
        <w:t>อย่างใกล้ชิดเพียงใด</w:t>
      </w:r>
      <w:r w:rsidRPr="00400B33">
        <w:t xml:space="preserve">!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มีเด็กสองคนกำลังเล่นอยู่บนถนน</w:t>
      </w:r>
      <w:r w:rsidRPr="00400B33">
        <w:t xml:space="preserve"> </w:t>
      </w:r>
      <w:r w:rsidRPr="002601AE">
        <w:rPr>
          <w:lang w:val="ru-RU"/>
        </w:rPr>
        <w:t>เด็กคนหนึ่งต้องการจะโยนหินใส่หัวของอีกคน</w:t>
      </w:r>
      <w:r w:rsidRPr="00400B33">
        <w:t xml:space="preserve"> </w:t>
      </w:r>
      <w:r w:rsidRPr="002601AE">
        <w:rPr>
          <w:lang w:val="ru-RU"/>
        </w:rPr>
        <w:t>และได้เล็งเป้าหมายไว้แล้ว</w:t>
      </w:r>
      <w:r w:rsidRPr="00400B33">
        <w:t xml:space="preserve"> </w:t>
      </w:r>
      <w:r w:rsidRPr="002601AE">
        <w:rPr>
          <w:lang w:val="ru-RU"/>
        </w:rPr>
        <w:t>ส่วนเด็กอีกคนไม่เห็นอันตรายนั้น</w:t>
      </w:r>
      <w:r w:rsidRPr="00400B33">
        <w:t xml:space="preserve"> </w:t>
      </w:r>
      <w:r w:rsidRPr="002601AE">
        <w:rPr>
          <w:lang w:val="ru-RU"/>
        </w:rPr>
        <w:t>แต่แล้ว</w:t>
      </w:r>
      <w:r w:rsidRPr="00400B33">
        <w:t xml:space="preserve"> </w:t>
      </w:r>
      <w:r w:rsidRPr="002601AE">
        <w:rPr>
          <w:lang w:val="ru-RU"/>
        </w:rPr>
        <w:t>ในวินาทีสุดท้าย</w:t>
      </w:r>
      <w:r w:rsidRPr="00400B33">
        <w:t xml:space="preserve"> </w:t>
      </w:r>
      <w:r w:rsidRPr="002601AE">
        <w:rPr>
          <w:lang w:val="ru-RU"/>
        </w:rPr>
        <w:t>ทูตสวรรค์ผู้คุ้มครองของเขาคงได้ทำให้เด็กชายคนนั้นเห็นอะไรบางอย่าง</w:t>
      </w:r>
      <w:r w:rsidRPr="00400B33">
        <w:t xml:space="preserve"> </w:t>
      </w:r>
      <w:r w:rsidRPr="002601AE">
        <w:rPr>
          <w:lang w:val="ru-RU"/>
        </w:rPr>
        <w:t>กระโดดหลบไป</w:t>
      </w:r>
      <w:r w:rsidRPr="00400B33">
        <w:t xml:space="preserve"> — </w:t>
      </w:r>
      <w:r w:rsidRPr="002601AE">
        <w:rPr>
          <w:lang w:val="ru-RU"/>
        </w:rPr>
        <w:t>และก้อนหินก็บินผ่านหัวเขาไป</w:t>
      </w:r>
      <w:r w:rsidRPr="00400B33">
        <w:t xml:space="preserve"> </w:t>
      </w:r>
    </w:p>
    <w:p w14:paraId="3DDB19B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แม่คนหนึ่งไปทำงานในทุ่งนาและพาลูกน้อยไปด้วย</w:t>
      </w:r>
      <w:r w:rsidRPr="00400B33">
        <w:t xml:space="preserve"> </w:t>
      </w:r>
      <w:r w:rsidRPr="002601AE">
        <w:rPr>
          <w:lang w:val="ru-RU"/>
        </w:rPr>
        <w:t>หลังจากให้นมลูกแล้ว</w:t>
      </w:r>
      <w:r w:rsidRPr="00400B33">
        <w:t xml:space="preserve"> </w:t>
      </w:r>
      <w:r w:rsidRPr="002601AE">
        <w:rPr>
          <w:lang w:val="ru-RU"/>
        </w:rPr>
        <w:t>เธอก็วางลูกไว้ในเปลแล้วไปทำงาน</w:t>
      </w:r>
      <w:r w:rsidRPr="00400B33">
        <w:t xml:space="preserve"> </w:t>
      </w:r>
      <w:r w:rsidRPr="002601AE">
        <w:rPr>
          <w:lang w:val="ru-RU"/>
        </w:rPr>
        <w:t>เมื่อผ่านไปสักพัก</w:t>
      </w:r>
      <w:r w:rsidRPr="00400B33">
        <w:t xml:space="preserve"> </w:t>
      </w:r>
      <w:r w:rsidRPr="002601AE">
        <w:rPr>
          <w:lang w:val="ru-RU"/>
        </w:rPr>
        <w:t>เธอไปดูลูกน้อย</w:t>
      </w:r>
      <w:r w:rsidRPr="00400B33">
        <w:t xml:space="preserve"> </w:t>
      </w:r>
      <w:r w:rsidRPr="002601AE">
        <w:rPr>
          <w:lang w:val="ru-RU"/>
        </w:rPr>
        <w:t>ก็เห็นลูกกำลังถืองูไว้ในมือและกำลังสังเกตุมันด้วยความอยากรู้</w:t>
      </w:r>
      <w:r w:rsidRPr="00400B33">
        <w:t xml:space="preserve">! </w:t>
      </w:r>
      <w:r w:rsidRPr="002601AE">
        <w:rPr>
          <w:lang w:val="ru-RU"/>
        </w:rPr>
        <w:t>ขณะที่แม่กำลังให้นมลูก</w:t>
      </w:r>
      <w:r w:rsidRPr="00400B33">
        <w:t xml:space="preserve"> </w:t>
      </w:r>
      <w:r w:rsidRPr="002601AE">
        <w:rPr>
          <w:lang w:val="ru-RU"/>
        </w:rPr>
        <w:t>มีน้ำนมบางส่วนติดอยู่รอบปากของลูก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งูจึงเลื้อยมาหาเด็กน้อยและเลียน้ำนมที่ติดอยู่บนใบหน้าของเขา</w:t>
      </w:r>
      <w:r w:rsidRPr="00400B33">
        <w:t xml:space="preserve"> </w:t>
      </w:r>
      <w:r w:rsidRPr="002601AE">
        <w:rPr>
          <w:lang w:val="ru-RU"/>
        </w:rPr>
        <w:t>ลูกน้อยจึงจับงูไว้</w:t>
      </w:r>
      <w:r w:rsidRPr="00400B33">
        <w:t xml:space="preserve"> </w:t>
      </w:r>
      <w:r w:rsidRPr="002601AE">
        <w:rPr>
          <w:lang w:val="ru-RU"/>
        </w:rPr>
        <w:t>เมื่อแม่เห็นเช่นนั้น</w:t>
      </w:r>
      <w:r w:rsidRPr="00400B33">
        <w:t xml:space="preserve"> </w:t>
      </w:r>
      <w:r w:rsidRPr="002601AE">
        <w:rPr>
          <w:lang w:val="ru-RU"/>
        </w:rPr>
        <w:t>ก็ร้องขึ้นอย่างตกใจ</w:t>
      </w:r>
      <w:r w:rsidRPr="00400B33">
        <w:t xml:space="preserve"> </w:t>
      </w:r>
      <w:r w:rsidRPr="002601AE">
        <w:rPr>
          <w:lang w:val="ru-RU"/>
        </w:rPr>
        <w:t>เด็กน้อยก็ตกใจ</w:t>
      </w:r>
      <w:r w:rsidRPr="00400B33">
        <w:t xml:space="preserve"> </w:t>
      </w:r>
      <w:r w:rsidRPr="002601AE">
        <w:rPr>
          <w:lang w:val="ru-RU"/>
        </w:rPr>
        <w:t>เปิดมือเล็กๆ</w:t>
      </w:r>
      <w:r w:rsidRPr="00400B33">
        <w:t xml:space="preserve"> </w:t>
      </w:r>
      <w:r w:rsidRPr="002601AE">
        <w:rPr>
          <w:lang w:val="ru-RU"/>
        </w:rPr>
        <w:t>ของเขาออก</w:t>
      </w:r>
      <w:r w:rsidRPr="00400B33">
        <w:t xml:space="preserve"> </w:t>
      </w:r>
      <w:r w:rsidRPr="002601AE">
        <w:rPr>
          <w:lang w:val="ru-RU"/>
        </w:rPr>
        <w:t>และงูก็เลื้อยหนีไป</w:t>
      </w:r>
      <w:r w:rsidRPr="00400B33">
        <w:t xml:space="preserve">! </w:t>
      </w:r>
      <w:r w:rsidRPr="002601AE">
        <w:rPr>
          <w:lang w:val="ru-RU"/>
        </w:rPr>
        <w:t>พระเจ้าคุ้มครองเด็กๆ</w:t>
      </w:r>
      <w:r w:rsidRPr="00400B33">
        <w:t xml:space="preserve"> </w:t>
      </w:r>
    </w:p>
    <w:p w14:paraId="1975936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แต่ทำไมจึงมีเด็กๆ</w:t>
      </w:r>
      <w:r w:rsidRPr="00400B33">
        <w:t xml:space="preserve"> </w:t>
      </w:r>
      <w:r w:rsidRPr="002601AE">
        <w:rPr>
          <w:lang w:val="ru-RU"/>
        </w:rPr>
        <w:t>จำนวนมากต้องทุกข์ทรมานจากโรคภัยและเคราะห์ร้ายต่างๆ</w:t>
      </w:r>
      <w:r w:rsidRPr="00400B33">
        <w:t xml:space="preserve">? </w:t>
      </w:r>
    </w:p>
    <w:p w14:paraId="4EA5038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พระเจ้าทรงทราบดีว่าสิ่งใดเป็นประโยชน์ต่อทุกคน</w:t>
      </w:r>
      <w:r w:rsidRPr="00400B33">
        <w:t xml:space="preserve"> </w:t>
      </w:r>
      <w:r w:rsidRPr="002601AE">
        <w:rPr>
          <w:lang w:val="ru-RU"/>
        </w:rPr>
        <w:t>และด้วยเหตุนี้</w:t>
      </w:r>
      <w:r w:rsidRPr="00400B33">
        <w:t xml:space="preserve"> </w:t>
      </w:r>
      <w:r w:rsidRPr="002601AE">
        <w:rPr>
          <w:lang w:val="ru-RU"/>
        </w:rPr>
        <w:t>พระองค์จึงประทานทุกสิ่งที่พวกเขาต้องการ</w:t>
      </w:r>
      <w:r w:rsidRPr="00400B33">
        <w:t xml:space="preserve"> </w:t>
      </w:r>
      <w:r w:rsidRPr="002601AE">
        <w:rPr>
          <w:lang w:val="ru-RU"/>
        </w:rPr>
        <w:t>พระองค์ไม่ประทานสิ่งใดที่ไม่เป็นประโยชน์ต่อพวกเขา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บางครั้งพระองค์ทรงเห็นว่าความพิการทางร่างกายหรือการบาดเจ็บจะช่วยให้เราได้รับประโยชน์มากกว่าการที่พระองค์ทรงป้องกันไม่ให้เราได้รับบาดเจ็บนั้น</w:t>
      </w:r>
      <w:r w:rsidRPr="00400B33">
        <w:t xml:space="preserve"> </w:t>
      </w:r>
      <w:r w:rsidRPr="002601AE">
        <w:rPr>
          <w:lang w:val="ru-RU"/>
        </w:rPr>
        <w:t>หรือทรงรักษาให้เราสมบูรณ์และปลอดภัย</w:t>
      </w:r>
      <w:r w:rsidRPr="00400B33">
        <w:t xml:space="preserve"> </w:t>
      </w:r>
    </w:p>
    <w:p w14:paraId="2B8435F8" w14:textId="77777777" w:rsidR="00EF488A" w:rsidRPr="00400B33" w:rsidRDefault="00EF488A" w:rsidP="00B87D11"/>
    <w:p w14:paraId="0A173739" w14:textId="77777777" w:rsidR="00EF488A" w:rsidRPr="00400B33" w:rsidRDefault="00000000" w:rsidP="00B87D11">
      <w:pPr>
        <w:pStyle w:val="Heading4"/>
      </w:pPr>
      <w:bookmarkStart w:id="159" w:name="_Toc196932426"/>
      <w:bookmarkStart w:id="160" w:name="_Toc196932970"/>
      <w:bookmarkStart w:id="161" w:name="_Toc242097267"/>
      <w:r w:rsidRPr="002601AE">
        <w:rPr>
          <w:lang w:val="ru-RU"/>
        </w:rPr>
        <w:lastRenderedPageBreak/>
        <w:t>พิธีบัพติศมาศักดิ์สิทธิ์</w:t>
      </w:r>
      <w:bookmarkEnd w:id="159"/>
      <w:bookmarkEnd w:id="160"/>
      <w:bookmarkEnd w:id="161"/>
    </w:p>
    <w:p w14:paraId="37AE4E2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คนในภาคเหนือของเอพิรัส</w:t>
      </w:r>
      <w:r>
        <w:rPr>
          <w:rStyle w:val="FootnoteReference"/>
          <w:lang w:val="ru-RU"/>
        </w:rPr>
        <w:footnoteReference w:id="52"/>
      </w:r>
      <w:r w:rsidRPr="00400B33">
        <w:t xml:space="preserve"> </w:t>
      </w:r>
      <w:r w:rsidRPr="002601AE">
        <w:rPr>
          <w:lang w:val="ru-RU"/>
        </w:rPr>
        <w:t>ที่เสียชีวิตโดยยังไม่ได้รับการบัพติศมา</w:t>
      </w:r>
      <w:r w:rsidRPr="00400B33">
        <w:t xml:space="preserve"> </w:t>
      </w:r>
      <w:r w:rsidRPr="002601AE">
        <w:rPr>
          <w:lang w:val="ru-RU"/>
        </w:rPr>
        <w:t>จะเป็นอย่างไร</w:t>
      </w:r>
      <w:r w:rsidRPr="00400B33">
        <w:t xml:space="preserve">? </w:t>
      </w:r>
    </w:p>
    <w:p w14:paraId="34F96D8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เอ่อ</w:t>
      </w:r>
      <w:r w:rsidRPr="00400B33">
        <w:t xml:space="preserve"> </w:t>
      </w:r>
      <w:r w:rsidRPr="002601AE">
        <w:rPr>
          <w:lang w:val="ru-RU"/>
        </w:rPr>
        <w:t>ส่วนใหญ่ได้รับการบัพติศมาโดยพ่อแม่ผ่าน</w:t>
      </w:r>
      <w:r w:rsidRPr="00400B33">
        <w:t xml:space="preserve"> ‘</w:t>
      </w:r>
      <w:r w:rsidRPr="002601AE">
        <w:rPr>
          <w:lang w:val="ru-RU"/>
        </w:rPr>
        <w:t>การบัพติศมาทางอากาศ</w:t>
      </w:r>
      <w:r w:rsidRPr="00400B33">
        <w:t>’</w:t>
      </w:r>
      <w:r>
        <w:rPr>
          <w:rStyle w:val="FootnoteReference"/>
          <w:lang w:val="ru-RU"/>
        </w:rPr>
        <w:footnoteReference w:id="53"/>
      </w:r>
      <w:r w:rsidRPr="00400B33">
        <w:t xml:space="preserve"> </w:t>
      </w:r>
      <w:r w:rsidRPr="002601AE">
        <w:rPr>
          <w:lang w:val="ru-RU"/>
        </w:rPr>
        <w:t>และหลายคนในประเทศเหล่านั้นได้รับการ</w:t>
      </w:r>
      <w:r w:rsidRPr="00400B33">
        <w:t xml:space="preserve"> ‘</w:t>
      </w:r>
      <w:r w:rsidRPr="002601AE">
        <w:rPr>
          <w:lang w:val="ru-RU"/>
        </w:rPr>
        <w:t>การบัพติศมาทางอากาศ</w:t>
      </w:r>
      <w:r w:rsidRPr="00400B33">
        <w:t xml:space="preserve">’ </w:t>
      </w:r>
      <w:r w:rsidRPr="002601AE">
        <w:rPr>
          <w:lang w:val="ru-RU"/>
        </w:rPr>
        <w:t>จากพี่เลี้ยงเด็กหรือพยาบาลในห้องคลอด</w:t>
      </w:r>
      <w:r w:rsidRPr="00400B33">
        <w:t xml:space="preserve"> </w:t>
      </w:r>
      <w:r w:rsidRPr="002601AE">
        <w:rPr>
          <w:lang w:val="ru-RU"/>
        </w:rPr>
        <w:t>ฉันเคยได้ยินกรณีหนึ่งที่พยาบาลบัพติศมาทารกในอ่างน้ำ</w:t>
      </w:r>
      <w:r w:rsidRPr="00400B33">
        <w:t xml:space="preserve"> </w:t>
      </w:r>
      <w:r w:rsidRPr="002601AE">
        <w:rPr>
          <w:lang w:val="ru-RU"/>
        </w:rPr>
        <w:t>พระเจ้าทรงเห็นความตั้งใจ</w:t>
      </w:r>
      <w:r>
        <w:rPr>
          <w:lang w:val="ru-RU"/>
        </w:rPr>
        <w:t>ดีของผู้หญิงคนนี้</w:t>
      </w:r>
      <w:r w:rsidRPr="00400B33">
        <w:t xml:space="preserve">… </w:t>
      </w:r>
      <w:r w:rsidRPr="002601AE">
        <w:rPr>
          <w:lang w:val="ru-RU"/>
        </w:rPr>
        <w:t>และผู้ที่เพิ่งรับบัพติศมาใหม่มีพระคุณอันล้นเหลือเพียงใด</w:t>
      </w:r>
      <w:r w:rsidRPr="00400B33">
        <w:t xml:space="preserve">!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ในกลุ่มคนสามร้อยห้าสิบคน</w:t>
      </w:r>
      <w:r w:rsidRPr="00400B33">
        <w:t xml:space="preserve"> </w:t>
      </w:r>
      <w:r w:rsidRPr="002601AE">
        <w:rPr>
          <w:lang w:val="ru-RU"/>
        </w:rPr>
        <w:t>ผมได้เห็นผู้หญิงคนหนึ่งที่รับบัพติศมาแล้ว</w:t>
      </w:r>
      <w:r w:rsidRPr="00400B33">
        <w:t xml:space="preserve"> </w:t>
      </w:r>
      <w:r w:rsidRPr="002601AE">
        <w:rPr>
          <w:lang w:val="ru-RU"/>
        </w:rPr>
        <w:t>ผมถามว่าเธอเป็นใคร</w:t>
      </w:r>
      <w:r w:rsidRPr="00400B33">
        <w:t xml:space="preserve"> </w:t>
      </w:r>
      <w:r w:rsidRPr="002601AE">
        <w:rPr>
          <w:lang w:val="ru-RU"/>
        </w:rPr>
        <w:t>และได้รับคำตอบว่าเธอเป็นผู้หญิงชาวตุรกีที่รับบัพติศมาศักดิ์สิทธิ์แล้ว</w:t>
      </w:r>
      <w:r w:rsidRPr="00400B33">
        <w:t xml:space="preserve"> </w:t>
      </w:r>
      <w:r w:rsidRPr="002601AE">
        <w:rPr>
          <w:lang w:val="ru-RU"/>
        </w:rPr>
        <w:t>ใบหน้าของเธอเปล่งประกาย</w:t>
      </w:r>
      <w:r w:rsidRPr="00400B33">
        <w:t xml:space="preserve"> </w:t>
      </w:r>
      <w:r w:rsidRPr="002601AE">
        <w:rPr>
          <w:lang w:val="ru-RU"/>
        </w:rPr>
        <w:t>เมื่อเทียบกับเธอ</w:t>
      </w:r>
      <w:r w:rsidRPr="00400B33">
        <w:t xml:space="preserve"> </w:t>
      </w:r>
      <w:r w:rsidRPr="002601AE">
        <w:rPr>
          <w:lang w:val="ru-RU"/>
        </w:rPr>
        <w:t>คนอื่นๆ</w:t>
      </w:r>
      <w:r w:rsidRPr="00400B33">
        <w:t xml:space="preserve"> </w:t>
      </w:r>
      <w:r w:rsidRPr="002601AE">
        <w:rPr>
          <w:lang w:val="ru-RU"/>
        </w:rPr>
        <w:t>ดูเหมือนคนป่าเถื่อน</w:t>
      </w:r>
      <w:r w:rsidRPr="00400B33">
        <w:t xml:space="preserve"> </w:t>
      </w:r>
    </w:p>
    <w:p w14:paraId="5FEBF72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การให้เด็กมีชื่อสองชื่อในการรับบัพติศมานั้นถูกต้องหรือไม่</w:t>
      </w:r>
      <w:r w:rsidRPr="00400B33">
        <w:t xml:space="preserve">? </w:t>
      </w:r>
    </w:p>
    <w:p w14:paraId="7A75CA4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หากคู่สามีภรรยาทะเลาะกันและสุดท้ายต้องหย่าร้างเพราะไม่เห็นพ้องกันเรื่องชื่อลูก</w:t>
      </w:r>
      <w:r w:rsidRPr="00400B33">
        <w:t xml:space="preserve"> </w:t>
      </w:r>
      <w:r w:rsidRPr="002601AE">
        <w:rPr>
          <w:lang w:val="ru-RU"/>
        </w:rPr>
        <w:t>ก็ให้ตั้งชื่อลูกอย่างน้อยสามชื่อไปเลย</w:t>
      </w:r>
      <w:r w:rsidRPr="00400B33">
        <w:t xml:space="preserve">! </w:t>
      </w:r>
      <w:r w:rsidRPr="002601AE">
        <w:rPr>
          <w:lang w:val="ru-RU"/>
        </w:rPr>
        <w:t>แต่แม้ชื่อคริสเตียนที่เหมาะสมก็ถูกเปลี่ยน</w:t>
      </w:r>
      <w:r>
        <w:rPr>
          <w:lang w:val="ru-RU"/>
        </w:rPr>
        <w:t>ไปเป็นอะไรก็ไม่รู้แล้ว</w:t>
      </w:r>
      <w:r w:rsidRPr="00400B33">
        <w:t xml:space="preserve">… Viki, Peppi, Mimi… </w:t>
      </w:r>
    </w:p>
    <w:p w14:paraId="13DE766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ผู้หญิงที่ตั้งครรภ์ได้ห้าเดือน</w:t>
      </w:r>
      <w:r w:rsidRPr="00400B33">
        <w:t xml:space="preserve"> </w:t>
      </w:r>
      <w:r w:rsidRPr="002601AE">
        <w:rPr>
          <w:lang w:val="ru-RU"/>
        </w:rPr>
        <w:t>สูญเสียลูกของเธอไป</w:t>
      </w:r>
      <w:r w:rsidRPr="00400B33">
        <w:t xml:space="preserve"> </w:t>
      </w:r>
      <w:r w:rsidRPr="002601AE">
        <w:rPr>
          <w:lang w:val="ru-RU"/>
        </w:rPr>
        <w:t>ลูกของเธอเกิดมาตาย</w:t>
      </w:r>
      <w:r w:rsidRPr="00400B33">
        <w:t xml:space="preserve"> </w:t>
      </w:r>
      <w:r w:rsidRPr="002601AE">
        <w:rPr>
          <w:lang w:val="ru-RU"/>
        </w:rPr>
        <w:t>และตอนนี้เธอรู้สึกทุกข์ใจ</w:t>
      </w:r>
      <w:r w:rsidRPr="00400B33">
        <w:t xml:space="preserve"> </w:t>
      </w:r>
      <w:r w:rsidRPr="002601AE">
        <w:rPr>
          <w:lang w:val="ru-RU"/>
        </w:rPr>
        <w:t>เพราะแม้แต่พิธีบัพติศมาทางอากาศก็ไม่สามารถจัดให้ลูกของเธอได้</w:t>
      </w:r>
      <w:r w:rsidRPr="00400B33">
        <w:t xml:space="preserve"> </w:t>
      </w:r>
    </w:p>
    <w:p w14:paraId="5870976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เนื่องจากเธอเองไม่ได้เป็นความผิดในเรื่องนี้</w:t>
      </w:r>
      <w:r w:rsidRPr="00400B33">
        <w:t xml:space="preserve"> </w:t>
      </w:r>
      <w:r w:rsidRPr="002601AE">
        <w:rPr>
          <w:lang w:val="ru-RU"/>
        </w:rPr>
        <w:t>จึงให้เธอวางใจในพระเจ้า</w:t>
      </w:r>
      <w:r w:rsidRPr="00400B33">
        <w:t xml:space="preserve"> </w:t>
      </w:r>
      <w:r w:rsidRPr="002601AE">
        <w:rPr>
          <w:lang w:val="ru-RU"/>
        </w:rPr>
        <w:t>พระเจ้าทรงรู้ดีว่าควรทำอย่างไรกับเด็กๆ</w:t>
      </w:r>
      <w:r w:rsidRPr="00400B33">
        <w:t xml:space="preserve"> </w:t>
      </w:r>
      <w:r w:rsidRPr="002601AE">
        <w:rPr>
          <w:lang w:val="ru-RU"/>
        </w:rPr>
        <w:t>เช่นนี้</w:t>
      </w:r>
      <w:r w:rsidRPr="00400B33">
        <w:t xml:space="preserve"> </w:t>
      </w:r>
      <w:r w:rsidRPr="002601AE">
        <w:rPr>
          <w:lang w:val="ru-RU"/>
        </w:rPr>
        <w:t>และจะนำพวกเขาไปอยู่ที่ใด</w:t>
      </w:r>
      <w:r w:rsidRPr="00400B33">
        <w:t xml:space="preserve"> </w:t>
      </w:r>
    </w:p>
    <w:p w14:paraId="726CD8F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เกรอนดา</w:t>
      </w:r>
      <w:r w:rsidRPr="00400B33">
        <w:t xml:space="preserve">, </w:t>
      </w:r>
      <w:r w:rsidRPr="002601AE">
        <w:rPr>
          <w:lang w:val="ru-RU"/>
        </w:rPr>
        <w:t>แม่ฉันเล่าให้ฉันฟังว่าพี่ชายคนหนึ่งของฉันเสียชีวิตไม่กี่ชั่วโมงหลังจากเกิด</w:t>
      </w:r>
      <w:r w:rsidRPr="00400B33">
        <w:t xml:space="preserve"> </w:t>
      </w:r>
      <w:r w:rsidRPr="002601AE">
        <w:rPr>
          <w:lang w:val="ru-RU"/>
        </w:rPr>
        <w:t>และแม่ไม่มีเวลาพาเขาไปรับศีลล้างบาป</w:t>
      </w:r>
      <w:r w:rsidRPr="00400B33">
        <w:t xml:space="preserve"> </w:t>
      </w:r>
      <w:r w:rsidRPr="002601AE">
        <w:rPr>
          <w:lang w:val="ru-RU"/>
        </w:rPr>
        <w:t>ฉันจึงแนะนำให้แม่ไปปรึกษาเรื่องนี้กับพ่อทางจิตวิญญาณของเธอ</w:t>
      </w:r>
      <w:r w:rsidRPr="00400B33">
        <w:t xml:space="preserve"> </w:t>
      </w:r>
    </w:p>
    <w:p w14:paraId="54CBEB9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เนื่องจากเธอต้องการให้ลูกชายได้รับการบัพติศมา</w:t>
      </w:r>
      <w:r w:rsidRPr="00400B33">
        <w:t xml:space="preserve"> </w:t>
      </w:r>
      <w:r w:rsidRPr="002601AE">
        <w:rPr>
          <w:lang w:val="ru-RU"/>
        </w:rPr>
        <w:t>แต่ไม่สามารถทำได้ทันเวลา</w:t>
      </w:r>
      <w:r w:rsidRPr="00400B33">
        <w:t xml:space="preserve"> </w:t>
      </w:r>
      <w:r w:rsidRPr="002601AE">
        <w:rPr>
          <w:lang w:val="ru-RU"/>
        </w:rPr>
        <w:t>จึงมีเหตุลดโทษในกรณีของเธอ</w:t>
      </w:r>
      <w:r w:rsidRPr="00400B33">
        <w:t xml:space="preserve"> </w:t>
      </w:r>
      <w:r w:rsidRPr="002601AE">
        <w:rPr>
          <w:lang w:val="ru-RU"/>
        </w:rPr>
        <w:t>เพราะท้ายที่สุดแล้ว</w:t>
      </w:r>
      <w:r w:rsidRPr="00400B33">
        <w:t xml:space="preserve"> </w:t>
      </w:r>
      <w:r w:rsidRPr="002601AE">
        <w:rPr>
          <w:lang w:val="ru-RU"/>
        </w:rPr>
        <w:t>มีผู้หญิงอื่น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ที่ไปทำแท้งและฆ่าลูกของตัวเอง</w:t>
      </w:r>
      <w:r w:rsidRPr="00400B33">
        <w:t xml:space="preserve"> </w:t>
      </w:r>
      <w:r w:rsidRPr="002601AE">
        <w:rPr>
          <w:lang w:val="ru-RU"/>
        </w:rPr>
        <w:t>การพิพากษาของพระเจ้านั้นเกินความเข้าใจของเรา</w:t>
      </w:r>
      <w:r w:rsidRPr="00400B33">
        <w:t xml:space="preserve"> </w:t>
      </w:r>
      <w:r w:rsidRPr="002601AE">
        <w:rPr>
          <w:lang w:val="ru-RU"/>
        </w:rPr>
        <w:t>หากด้วยความประมาทของเธอเอง</w:t>
      </w:r>
      <w:r w:rsidRPr="00400B33">
        <w:t xml:space="preserve"> </w:t>
      </w:r>
      <w:r w:rsidRPr="002601AE">
        <w:rPr>
          <w:lang w:val="ru-RU"/>
        </w:rPr>
        <w:t>ทำให้ลูกชายไม่ได้รับการบัพติศมาทันเวลา</w:t>
      </w:r>
      <w:r w:rsidRPr="00400B33">
        <w:t xml:space="preserve"> </w:t>
      </w:r>
      <w:r w:rsidRPr="002601AE">
        <w:rPr>
          <w:lang w:val="ru-RU"/>
        </w:rPr>
        <w:t>และเขาเสียชีวิตไปโดยยังไม่ได้รับการบัพติศมา</w:t>
      </w:r>
      <w:r w:rsidRPr="00400B33">
        <w:t xml:space="preserve"> </w:t>
      </w:r>
      <w:r w:rsidRPr="002601AE">
        <w:rPr>
          <w:lang w:val="ru-RU"/>
        </w:rPr>
        <w:t>นั่นจะเป็นบาปที่ร้ายแรง</w:t>
      </w:r>
      <w:r w:rsidRPr="00400B33">
        <w:t xml:space="preserve"> </w:t>
      </w:r>
      <w:r w:rsidRPr="002601AE">
        <w:rPr>
          <w:lang w:val="ru-RU"/>
        </w:rPr>
        <w:t>ท่านตัดสินเรื่องเหล่านี้จากมุมมองของสามัญสำนึก</w:t>
      </w:r>
      <w:r w:rsidRPr="00400B33">
        <w:t xml:space="preserve"> </w:t>
      </w:r>
      <w:r w:rsidRPr="002601AE">
        <w:rPr>
          <w:lang w:val="ru-RU"/>
        </w:rPr>
        <w:t>นั่นคือเทววิทยาของลัทธิเหตุผลนิยม</w:t>
      </w:r>
      <w:r w:rsidRPr="00400B33">
        <w:t xml:space="preserve"> </w:t>
      </w:r>
      <w:r w:rsidRPr="002601AE">
        <w:rPr>
          <w:lang w:val="ru-RU"/>
        </w:rPr>
        <w:t>ผมจำได้ว่าครั้งหนึ่งมีกลุ่มผู้แสวงบุญมาพบผม</w:t>
      </w:r>
      <w:r w:rsidRPr="00400B33">
        <w:t xml:space="preserve"> </w:t>
      </w:r>
      <w:r w:rsidRPr="002601AE">
        <w:rPr>
          <w:lang w:val="ru-RU"/>
        </w:rPr>
        <w:t>และผมได้เล่าเรื่องต่อไปนี้ให้พวกเขาฟัง</w:t>
      </w:r>
      <w:r w:rsidRPr="00400B33">
        <w:t xml:space="preserve"> </w:t>
      </w:r>
      <w:r w:rsidRPr="002601AE">
        <w:rPr>
          <w:lang w:val="ru-RU"/>
        </w:rPr>
        <w:t>ทารกน้อยจากภาคเหนือของเอพิรัสได้รับการบัพติศมาสามครั้ง</w:t>
      </w:r>
      <w:r w:rsidRPr="00400B33">
        <w:t xml:space="preserve"> </w:t>
      </w:r>
      <w:r w:rsidRPr="002601AE">
        <w:rPr>
          <w:lang w:val="ru-RU"/>
        </w:rPr>
        <w:t>ครั้งหนึ่งโดยคุณยาย</w:t>
      </w:r>
      <w:r w:rsidRPr="00400B33">
        <w:t xml:space="preserve"> </w:t>
      </w:r>
      <w:r w:rsidRPr="002601AE">
        <w:rPr>
          <w:lang w:val="ru-RU"/>
        </w:rPr>
        <w:t>ครั้งหนึ่งโดยคุณปู่</w:t>
      </w:r>
      <w:r w:rsidRPr="00400B33">
        <w:t xml:space="preserve"> </w:t>
      </w:r>
      <w:r w:rsidRPr="002601AE">
        <w:rPr>
          <w:lang w:val="ru-RU"/>
        </w:rPr>
        <w:t>และครั้งสุดท้ายโดยแม่</w:t>
      </w:r>
      <w:r w:rsidRPr="00400B33">
        <w:t xml:space="preserve"> — </w:t>
      </w:r>
      <w:r w:rsidRPr="002601AE">
        <w:rPr>
          <w:lang w:val="ru-RU"/>
        </w:rPr>
        <w:t>แต่ละครั้งทำอย่างลับๆ</w:t>
      </w:r>
      <w:r w:rsidRPr="00400B33">
        <w:t xml:space="preserve"> </w:t>
      </w:r>
      <w:r w:rsidRPr="002601AE">
        <w:rPr>
          <w:lang w:val="ru-RU"/>
        </w:rPr>
        <w:t>ไม่ให้คนอื่นรู้</w:t>
      </w:r>
      <w:r w:rsidRPr="00400B33">
        <w:t xml:space="preserve"> — </w:t>
      </w:r>
      <w:r w:rsidRPr="002601AE">
        <w:rPr>
          <w:lang w:val="ru-RU"/>
        </w:rPr>
        <w:t>เพราะทุกคนต่างเชื่อว่าทารกนั้นยังไม่ได้รับการบัพติศมา</w:t>
      </w:r>
      <w:r w:rsidRPr="00400B33">
        <w:t xml:space="preserve"> </w:t>
      </w:r>
      <w:r w:rsidRPr="002601AE">
        <w:rPr>
          <w:lang w:val="ru-RU"/>
        </w:rPr>
        <w:t>ขณะที่ผมกำลังเล่าเรื่องนี้</w:t>
      </w:r>
      <w:r w:rsidRPr="00400B33">
        <w:t xml:space="preserve"> </w:t>
      </w:r>
      <w:r w:rsidRPr="002601AE">
        <w:rPr>
          <w:lang w:val="ru-RU"/>
        </w:rPr>
        <w:t>ผู้แสวงบุญคนหนึ่งก็ลุกขึ้นและประกาศว่า</w:t>
      </w:r>
      <w:r w:rsidRPr="00400B33">
        <w:t>: “</w:t>
      </w:r>
      <w:r w:rsidRPr="002601AE">
        <w:rPr>
          <w:lang w:val="ru-RU"/>
        </w:rPr>
        <w:t>นั่นไม่ถูกต้องตามหลักคำสอน</w:t>
      </w:r>
      <w:r w:rsidRPr="00400B33">
        <w:t>!” “</w:t>
      </w:r>
      <w:r w:rsidRPr="002601AE">
        <w:rPr>
          <w:lang w:val="ru-RU"/>
        </w:rPr>
        <w:t>ฟังนะ</w:t>
      </w:r>
      <w:r w:rsidRPr="00400B33">
        <w:t xml:space="preserve">” </w:t>
      </w:r>
      <w:r w:rsidRPr="002601AE">
        <w:rPr>
          <w:lang w:val="ru-RU"/>
        </w:rPr>
        <w:t>ผมกล่าวกับเขา</w:t>
      </w:r>
      <w:r w:rsidRPr="00400B33">
        <w:t xml:space="preserve"> “</w:t>
      </w:r>
      <w:r w:rsidRPr="002601AE">
        <w:rPr>
          <w:lang w:val="ru-RU"/>
        </w:rPr>
        <w:t>คุณคิดว่าพวกเขาอ่านจากหนังสือหลักคำสอนเล่มใดเล่มหนึ่งว่าเด็กต้องรับบัพติศมาสามครั้งหรือ</w:t>
      </w:r>
      <w:r w:rsidRPr="00400B33">
        <w:t xml:space="preserve">?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เด็กน้อยคนนี้ได้รับพรสามเท่า</w:t>
      </w:r>
      <w:r w:rsidRPr="00400B33">
        <w:t xml:space="preserve">!” </w:t>
      </w:r>
    </w:p>
    <w:p w14:paraId="2E1B0AA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บางครั้งผู้คนจะเห็นญาติที่เสียชีวิตไปแล้วในฝันและพูดคุยกับพวกเขา</w:t>
      </w:r>
      <w:r w:rsidRPr="00400B33">
        <w:t xml:space="preserve"> </w:t>
      </w:r>
      <w:r w:rsidRPr="002601AE">
        <w:rPr>
          <w:lang w:val="ru-RU"/>
        </w:rPr>
        <w:t>สิ่งนี้ได้รับการอนุญาตจากพระเจ้าหรือไม่</w:t>
      </w:r>
      <w:r w:rsidRPr="00400B33">
        <w:t xml:space="preserve"> </w:t>
      </w:r>
      <w:r w:rsidRPr="002601AE">
        <w:rPr>
          <w:lang w:val="ru-RU"/>
        </w:rPr>
        <w:t>เพื่อช่วยให้ผู้คนมีความเชื่อและกลับใจ</w:t>
      </w:r>
      <w:r w:rsidRPr="00400B33">
        <w:t xml:space="preserve">? </w:t>
      </w:r>
    </w:p>
    <w:p w14:paraId="5E7484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ผมไม่ได้เล่าเรื่องคล้ายๆ</w:t>
      </w:r>
      <w:r w:rsidRPr="00400B33">
        <w:t xml:space="preserve"> </w:t>
      </w:r>
      <w:r w:rsidRPr="002601AE">
        <w:rPr>
          <w:lang w:val="ru-RU"/>
        </w:rPr>
        <w:t>นี้ให้คุณฟังแล้วหรือครับ</w:t>
      </w:r>
      <w:r w:rsidRPr="00400B33">
        <w:t xml:space="preserve">? </w:t>
      </w:r>
      <w:r w:rsidRPr="002601AE">
        <w:rPr>
          <w:lang w:val="ru-RU"/>
        </w:rPr>
        <w:t>มีพระรูปหนึ่งจากภูเขาศักดิ์สิทธิ์</w:t>
      </w:r>
      <w:r w:rsidRPr="00400B33">
        <w:t xml:space="preserve"> </w:t>
      </w:r>
      <w:r w:rsidRPr="002601AE">
        <w:rPr>
          <w:lang w:val="ru-RU"/>
        </w:rPr>
        <w:t>ซึ่งมาจากหมู่บ้านหนึ่งในประเทศบัลแกเรีย</w:t>
      </w:r>
      <w:r w:rsidRPr="00400B33">
        <w:t xml:space="preserve"> </w:t>
      </w:r>
      <w:r w:rsidRPr="002601AE">
        <w:rPr>
          <w:lang w:val="ru-RU"/>
        </w:rPr>
        <w:t>ที่นั่นมีคนจำนวนมากที่ยังไม่รับบัพติศมา</w:t>
      </w:r>
      <w:r w:rsidRPr="00400B33">
        <w:t xml:space="preserve"> </w:t>
      </w:r>
      <w:r w:rsidRPr="002601AE">
        <w:rPr>
          <w:lang w:val="ru-RU"/>
        </w:rPr>
        <w:t>พระรูปนี้เล่าให้ผมฟังว่า</w:t>
      </w:r>
      <w:r w:rsidRPr="00400B33">
        <w:t xml:space="preserve"> </w:t>
      </w:r>
      <w:r w:rsidRPr="002601AE">
        <w:rPr>
          <w:lang w:val="ru-RU"/>
        </w:rPr>
        <w:lastRenderedPageBreak/>
        <w:t>เมื่อท่านยังเป็นฆราวาสและยังไม่รับบัพติศมา</w:t>
      </w:r>
      <w:r w:rsidRPr="00400B33">
        <w:t xml:space="preserve"> </w:t>
      </w:r>
      <w:r w:rsidRPr="002601AE">
        <w:rPr>
          <w:lang w:val="ru-RU"/>
        </w:rPr>
        <w:t>ท่านได้เห็นหลานชายตัวน้อยที่เพิ่งเสียชีวิตไปไม่นานในความฝัน</w:t>
      </w:r>
      <w:r w:rsidRPr="00400B33">
        <w:t xml:space="preserve"> </w:t>
      </w:r>
      <w:r w:rsidRPr="002601AE">
        <w:rPr>
          <w:lang w:val="ru-RU"/>
        </w:rPr>
        <w:t>เด็กชายตัวน้อยนั้นกำลังยืนอยู่หลังรั้วของสวนที่สวยงาม</w:t>
      </w:r>
      <w:r w:rsidRPr="00400B33">
        <w:t xml:space="preserve"> </w:t>
      </w:r>
      <w:r w:rsidRPr="002601AE">
        <w:rPr>
          <w:lang w:val="ru-RU"/>
        </w:rPr>
        <w:t>และกำลังร้องไห้</w:t>
      </w:r>
      <w:r w:rsidRPr="00400B33">
        <w:t xml:space="preserve"> </w:t>
      </w:r>
      <w:r w:rsidRPr="002601AE">
        <w:rPr>
          <w:lang w:val="ru-RU"/>
        </w:rPr>
        <w:t>สวนนั้นเต็มไปด้วยเด็กๆ</w:t>
      </w:r>
      <w:r w:rsidRPr="00400B33">
        <w:t xml:space="preserve"> </w:t>
      </w:r>
      <w:r w:rsidRPr="002601AE">
        <w:rPr>
          <w:lang w:val="ru-RU"/>
        </w:rPr>
        <w:t>ที่กำลังร่าเริงและเล่นกันอย่างสนุกสนาน</w:t>
      </w:r>
      <w:r w:rsidRPr="00400B33">
        <w:t xml:space="preserve"> ‘</w:t>
      </w:r>
      <w:r w:rsidRPr="002601AE">
        <w:rPr>
          <w:lang w:val="ru-RU"/>
        </w:rPr>
        <w:t>ทำไมลูกไม่เข้าไปในสวน</w:t>
      </w:r>
      <w:r w:rsidRPr="00400B33">
        <w:t xml:space="preserve">?’ </w:t>
      </w:r>
      <w:r w:rsidRPr="002601AE">
        <w:rPr>
          <w:lang w:val="ru-RU"/>
        </w:rPr>
        <w:t>ผู้ชายที่ฝันเห็นเหตุการณ์นั้นถาม</w:t>
      </w:r>
      <w:r w:rsidRPr="00400B33">
        <w:t xml:space="preserve"> ‘</w:t>
      </w:r>
      <w:r w:rsidRPr="002601AE">
        <w:rPr>
          <w:lang w:val="ru-RU"/>
        </w:rPr>
        <w:t>ลูกจะ</w:t>
      </w:r>
      <w:r>
        <w:rPr>
          <w:lang w:val="ru-RU"/>
        </w:rPr>
        <w:t>เข้าไป</w:t>
      </w:r>
      <w:r w:rsidRPr="002601AE">
        <w:rPr>
          <w:lang w:val="ru-RU"/>
        </w:rPr>
        <w:t>ได้อย่างไร</w:t>
      </w:r>
      <w:r w:rsidRPr="00400B33">
        <w:t xml:space="preserve">?’ </w:t>
      </w:r>
      <w:r w:rsidRPr="002601AE">
        <w:rPr>
          <w:lang w:val="ru-RU"/>
        </w:rPr>
        <w:t>เด็กชายตอบ</w:t>
      </w:r>
      <w:r w:rsidRPr="00400B33">
        <w:t xml:space="preserve"> ‘</w:t>
      </w:r>
      <w:r>
        <w:rPr>
          <w:lang w:val="ru-RU"/>
        </w:rPr>
        <w:t>เพราะผมยังไม่ได้รับการบัพติศมา</w:t>
      </w:r>
      <w:r w:rsidRPr="00400B33">
        <w:t xml:space="preserve">’ </w:t>
      </w:r>
      <w:r w:rsidRPr="002601AE">
        <w:rPr>
          <w:lang w:val="ru-RU"/>
        </w:rPr>
        <w:t>หลังจากเหตุการณ์นี้</w:t>
      </w:r>
      <w:r w:rsidRPr="00400B33">
        <w:t xml:space="preserve"> </w:t>
      </w:r>
      <w:r w:rsidRPr="002601AE">
        <w:rPr>
          <w:lang w:val="ru-RU"/>
        </w:rPr>
        <w:t>ผู้ชายคนนั้นจึงไปรับบัพติศมาทันที</w:t>
      </w:r>
      <w:r w:rsidRPr="00400B33">
        <w:t xml:space="preserve"> </w:t>
      </w:r>
      <w:r w:rsidRPr="002601AE">
        <w:rPr>
          <w:lang w:val="ru-RU"/>
        </w:rPr>
        <w:t>และหลังจากนั้นได้เล่าให้พระสงฆ์ฟังเกี่ยวกับสิ่งที่เขาเห็นในฝัน</w:t>
      </w:r>
      <w:r w:rsidRPr="00400B33">
        <w:t xml:space="preserve"> </w:t>
      </w:r>
      <w:r w:rsidRPr="002601AE">
        <w:rPr>
          <w:lang w:val="ru-RU"/>
        </w:rPr>
        <w:t>นี่คือวิธีที่พระเจ้าทรงจัดเตรียมไว้</w:t>
      </w:r>
      <w:r w:rsidRPr="00400B33">
        <w:t xml:space="preserve"> </w:t>
      </w:r>
      <w:r w:rsidRPr="002601AE">
        <w:rPr>
          <w:lang w:val="ru-RU"/>
        </w:rPr>
        <w:t>เพื่อให้ผู้อื่นได้เข้าใจถึงความศักดิ์สิทธิ์ของพิธีบัพติศมา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ชาวบ้านในหมู่บ้านบัลแกเรียแห่งนี้ก็เริ่มนำลูกหลานไปรับบัพติศมาเช่นกัน</w:t>
      </w:r>
      <w:r w:rsidRPr="00400B33">
        <w:t xml:space="preserve"> </w:t>
      </w:r>
    </w:p>
    <w:p w14:paraId="371E62A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มีผู้ปกครองบางคู่ที่อยู่ในความสัมพันธ์แบบคู่ชีวิต</w:t>
      </w:r>
      <w:r w:rsidRPr="00400B33">
        <w:t xml:space="preserve"> (civil partnership) </w:t>
      </w:r>
      <w:r w:rsidRPr="002601AE">
        <w:rPr>
          <w:lang w:val="ru-RU"/>
        </w:rPr>
        <w:t>ที่ต้องการให้ลูกๆ</w:t>
      </w:r>
      <w:r w:rsidRPr="00400B33">
        <w:t xml:space="preserve"> </w:t>
      </w:r>
      <w:r w:rsidRPr="002601AE">
        <w:rPr>
          <w:lang w:val="ru-RU"/>
        </w:rPr>
        <w:t>ของพวกเขาได้รับการบัพติศมา</w:t>
      </w:r>
      <w:r w:rsidRPr="00400B33">
        <w:t xml:space="preserve"> </w:t>
      </w:r>
      <w:r w:rsidRPr="002601AE">
        <w:rPr>
          <w:lang w:val="ru-RU"/>
        </w:rPr>
        <w:t>พวกเขาสามารถทำเช่นนั้นได้หรือไม่</w:t>
      </w:r>
      <w:r w:rsidRPr="00400B33">
        <w:t xml:space="preserve">? </w:t>
      </w:r>
    </w:p>
    <w:p w14:paraId="23BAA55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ทำไมไม่ล่ะ</w:t>
      </w:r>
      <w:r w:rsidRPr="00400B33">
        <w:t xml:space="preserve">?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ที่น่าสงสารเหล่านั้นทำอะไรผิดจนต้องได้รับสิ่งนี้</w:t>
      </w:r>
      <w:r w:rsidRPr="00400B33">
        <w:t xml:space="preserve">? </w:t>
      </w:r>
      <w:r w:rsidRPr="002601AE">
        <w:rPr>
          <w:lang w:val="ru-RU"/>
        </w:rPr>
        <w:t>การที่คู่สมรสแบบพันธมิตรทางแพ่งต้องการให้ลูกๆ</w:t>
      </w:r>
      <w:r w:rsidRPr="00400B33">
        <w:t xml:space="preserve"> </w:t>
      </w:r>
      <w:r w:rsidRPr="002601AE">
        <w:rPr>
          <w:lang w:val="ru-RU"/>
        </w:rPr>
        <w:t>ของพวกเขาได้รับการบัพติศมา</w:t>
      </w:r>
      <w:r w:rsidRPr="00400B33">
        <w:t xml:space="preserve"> </w:t>
      </w:r>
      <w:r w:rsidRPr="002601AE">
        <w:rPr>
          <w:lang w:val="ru-RU"/>
        </w:rPr>
        <w:t>แสดงให้เห็นว่าในตัวพวกเขายังมีสิ่ง</w:t>
      </w:r>
      <w:r w:rsidRPr="00400B33">
        <w:t xml:space="preserve"> [</w:t>
      </w:r>
      <w:r w:rsidRPr="002601AE">
        <w:rPr>
          <w:lang w:val="ru-RU"/>
        </w:rPr>
        <w:t>ดี</w:t>
      </w:r>
      <w:r w:rsidRPr="00400B33">
        <w:t xml:space="preserve">] </w:t>
      </w:r>
      <w:r w:rsidRPr="002601AE">
        <w:rPr>
          <w:lang w:val="ru-RU"/>
        </w:rPr>
        <w:t>อยู่บ้าง</w:t>
      </w:r>
      <w:r w:rsidRPr="00400B33">
        <w:t xml:space="preserve"> </w:t>
      </w:r>
      <w:r w:rsidRPr="002601AE">
        <w:rPr>
          <w:lang w:val="ru-RU"/>
        </w:rPr>
        <w:t>และพวกเขาไม่ได้ไร้ความรู้สึกอย่างสิ้นเชิง</w:t>
      </w:r>
      <w:r w:rsidRPr="00400B33">
        <w:t xml:space="preserve"> </w:t>
      </w:r>
      <w:r w:rsidRPr="002601AE">
        <w:rPr>
          <w:lang w:val="ru-RU"/>
        </w:rPr>
        <w:t>ดูเหมือนว่าคนเหล่านี้จะสับสนเกี่ยวกับเรื่องอะไรสักอย่าง</w:t>
      </w:r>
      <w:r w:rsidRPr="00400B33">
        <w:t xml:space="preserve"> </w:t>
      </w:r>
      <w:r w:rsidRPr="002601AE">
        <w:rPr>
          <w:lang w:val="ru-RU"/>
        </w:rPr>
        <w:t>หากใครต้องการช่วยพวกเขา</w:t>
      </w:r>
      <w:r w:rsidRPr="00400B33">
        <w:t xml:space="preserve"> </w:t>
      </w:r>
      <w:r w:rsidRPr="002601AE">
        <w:rPr>
          <w:lang w:val="ru-RU"/>
        </w:rPr>
        <w:t>ก็ต้องหาให้รู้ว่าก่อนว่าทำไมพวกเขาไม่จัดพิธีแต่งงานในโบสถ์</w:t>
      </w:r>
      <w:r w:rsidRPr="00400B33">
        <w:t xml:space="preserve"> </w:t>
      </w:r>
      <w:r w:rsidRPr="002601AE">
        <w:rPr>
          <w:lang w:val="ru-RU"/>
        </w:rPr>
        <w:t>และจากนั้นจึงหาให้รู้ว่าทำไมพวกเขาจึงต้องการให้ลูกๆ</w:t>
      </w:r>
      <w:r w:rsidRPr="00400B33">
        <w:t xml:space="preserve"> </w:t>
      </w:r>
      <w:r w:rsidRPr="002601AE">
        <w:rPr>
          <w:lang w:val="ru-RU"/>
        </w:rPr>
        <w:t>ของตนรับศีลล้างบาป</w:t>
      </w:r>
      <w:r w:rsidRPr="00400B33">
        <w:t xml:space="preserve"> </w:t>
      </w:r>
    </w:p>
    <w:p w14:paraId="4A65AED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หากแม่ชีเคยเป็นแม่ทูนหัวของใครบางคนในพิธีบัพติศมา</w:t>
      </w:r>
      <w:r w:rsidRPr="00400B33">
        <w:t xml:space="preserve"> </w:t>
      </w:r>
      <w:r w:rsidRPr="002601AE">
        <w:rPr>
          <w:lang w:val="ru-RU"/>
        </w:rPr>
        <w:t>ก่อนที่จะเข้าวัด</w:t>
      </w:r>
      <w:r w:rsidRPr="00400B33">
        <w:t xml:space="preserve"> </w:t>
      </w:r>
      <w:r w:rsidRPr="002601AE">
        <w:rPr>
          <w:lang w:val="ru-RU"/>
        </w:rPr>
        <w:t>เธอควรส่งของขวัญให้ลูกทูนหัวของเธอด้วยหรือไม่</w:t>
      </w:r>
      <w:r w:rsidRPr="00400B33">
        <w:t xml:space="preserve"> — </w:t>
      </w:r>
      <w:r w:rsidRPr="002601AE">
        <w:rPr>
          <w:lang w:val="ru-RU"/>
        </w:rPr>
        <w:t>นอกจากการสวดภาวนาให้เขา</w:t>
      </w:r>
      <w:r w:rsidRPr="00400B33">
        <w:t xml:space="preserve"> — </w:t>
      </w:r>
      <w:r w:rsidRPr="002601AE">
        <w:rPr>
          <w:lang w:val="ru-RU"/>
        </w:rPr>
        <w:t>เหมือนที่พ่อแม่ทูนหัวในโลกฆราวาสทำกัน</w:t>
      </w:r>
      <w:r w:rsidRPr="00400B33">
        <w:t xml:space="preserve">? </w:t>
      </w:r>
    </w:p>
    <w:p w14:paraId="39F0EC0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เอ่อ</w:t>
      </w:r>
      <w:r w:rsidRPr="00400B33">
        <w:t xml:space="preserve">, </w:t>
      </w:r>
      <w:r w:rsidRPr="002601AE">
        <w:rPr>
          <w:lang w:val="ru-RU"/>
        </w:rPr>
        <w:t>นักบวชหญิงในปัจจุบันได้รับการยกเว้นจากภาระหน้าที่ดังกล่าวแล้ว</w:t>
      </w:r>
      <w:r w:rsidRPr="00400B33">
        <w:t xml:space="preserve"> </w:t>
      </w:r>
      <w:r w:rsidRPr="002601AE">
        <w:rPr>
          <w:lang w:val="ru-RU"/>
        </w:rPr>
        <w:t>นักบวชชายจะช่วย</w:t>
      </w:r>
      <w:r w:rsidRPr="00400B33">
        <w:t xml:space="preserve"> [</w:t>
      </w:r>
      <w:r w:rsidRPr="002601AE">
        <w:rPr>
          <w:lang w:val="ru-RU"/>
        </w:rPr>
        <w:t>ลูกบ</w:t>
      </w:r>
      <w:r w:rsidRPr="00400B33">
        <w:t xml:space="preserve">aptism </w:t>
      </w:r>
      <w:r w:rsidRPr="002601AE">
        <w:rPr>
          <w:lang w:val="ru-RU"/>
        </w:rPr>
        <w:t>ของเขา</w:t>
      </w:r>
      <w:r w:rsidRPr="00400B33">
        <w:t xml:space="preserve">] </w:t>
      </w:r>
      <w:r w:rsidRPr="002601AE">
        <w:rPr>
          <w:lang w:val="ru-RU"/>
        </w:rPr>
        <w:t>ผ่านการสวดมนต์</w:t>
      </w:r>
      <w:r w:rsidRPr="00400B33">
        <w:t xml:space="preserve"> </w:t>
      </w:r>
      <w:r w:rsidRPr="002601AE">
        <w:rPr>
          <w:lang w:val="ru-RU"/>
        </w:rPr>
        <w:t>ส่วนพ่อแม่ของลูกบ</w:t>
      </w:r>
      <w:r w:rsidRPr="00400B33">
        <w:t xml:space="preserve">aptism — </w:t>
      </w:r>
      <w:r w:rsidRPr="002601AE">
        <w:rPr>
          <w:lang w:val="ru-RU"/>
        </w:rPr>
        <w:t>หากพวกเขาต้องการ</w:t>
      </w:r>
      <w:r w:rsidRPr="00400B33">
        <w:t xml:space="preserve"> — </w:t>
      </w:r>
      <w:r w:rsidRPr="002601AE">
        <w:rPr>
          <w:lang w:val="ru-RU"/>
        </w:rPr>
        <w:t>อาจรักษาความสัมพันธ์ดังกล่าวกับลูกบ</w:t>
      </w:r>
      <w:r w:rsidRPr="00400B33">
        <w:t xml:space="preserve">aptism </w:t>
      </w:r>
      <w:r w:rsidRPr="002601AE">
        <w:rPr>
          <w:lang w:val="ru-RU"/>
        </w:rPr>
        <w:t>ของลูกสาวพวกเขา</w:t>
      </w:r>
      <w:r w:rsidRPr="00400B33">
        <w:t xml:space="preserve"> </w:t>
      </w:r>
      <w:r w:rsidRPr="002601AE">
        <w:rPr>
          <w:lang w:val="ru-RU"/>
        </w:rPr>
        <w:t>ซึ่งเป็นนักบวชหญิง</w:t>
      </w:r>
      <w:r w:rsidRPr="00400B33">
        <w:t xml:space="preserve"> </w:t>
      </w:r>
    </w:p>
    <w:p w14:paraId="6A9ADF4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พ่อแม่ของแม่ชีจึงสามารถมีความสัมพันธ์แบบนั้นกับลูกทูนหัวของลูกสาวได้</w:t>
      </w:r>
      <w:r w:rsidRPr="00400B33">
        <w:t xml:space="preserve"> </w:t>
      </w:r>
      <w:r w:rsidRPr="002601AE">
        <w:rPr>
          <w:lang w:val="ru-RU"/>
        </w:rPr>
        <w:t>หากพวกเขาเองต้องการใช่ไหม</w:t>
      </w:r>
      <w:r w:rsidRPr="00400B33">
        <w:t xml:space="preserve">? </w:t>
      </w:r>
    </w:p>
    <w:p w14:paraId="52742C0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ด้วยความสมัครใจเอง</w:t>
      </w:r>
      <w:r w:rsidRPr="00400B33">
        <w:t xml:space="preserve"> </w:t>
      </w:r>
      <w:r w:rsidRPr="002601AE">
        <w:rPr>
          <w:lang w:val="ru-RU"/>
        </w:rPr>
        <w:t>นักบวชหญิงไม่ควรบังคับให้พวกเขาทำเช่นนั้น</w:t>
      </w:r>
      <w:r w:rsidRPr="00400B33">
        <w:t xml:space="preserve"> </w:t>
      </w:r>
      <w:r w:rsidRPr="002601AE">
        <w:rPr>
          <w:lang w:val="ru-RU"/>
        </w:rPr>
        <w:t>ให้เธออธิษฐานขอให้พระเจ้าทรงให้พวกเขาได้เห็นทาง</w:t>
      </w:r>
      <w:r w:rsidRPr="00400B33">
        <w:t xml:space="preserve"> </w:t>
      </w:r>
      <w:r w:rsidRPr="002601AE">
        <w:rPr>
          <w:lang w:val="ru-RU"/>
        </w:rPr>
        <w:t>แต่ไม่ว่าอย่างไรก็ตาม</w:t>
      </w:r>
      <w:r w:rsidRPr="00400B33">
        <w:t xml:space="preserve"> </w:t>
      </w:r>
      <w:r w:rsidRPr="002601AE">
        <w:rPr>
          <w:lang w:val="ru-RU"/>
        </w:rPr>
        <w:t>ผู้เป็นพ่อทูนหัวก็มีความรับผิดชอบอันใหญ่หลวง</w:t>
      </w:r>
      <w:r w:rsidRPr="00400B33">
        <w:t xml:space="preserve"> </w:t>
      </w:r>
      <w:r w:rsidRPr="002601AE">
        <w:rPr>
          <w:lang w:val="ru-RU"/>
        </w:rPr>
        <w:t>เมื่อผมยังเป็นฆราวาสอยู่</w:t>
      </w:r>
      <w:r w:rsidRPr="00400B33">
        <w:t xml:space="preserve"> </w:t>
      </w:r>
      <w:r w:rsidRPr="002601AE">
        <w:rPr>
          <w:lang w:val="ru-RU"/>
        </w:rPr>
        <w:t>พ่อแม่ผมได้สัญญากับคู่สามีภรรยาที่ท่านรู้จักว่า</w:t>
      </w:r>
      <w:r w:rsidRPr="00400B33">
        <w:t xml:space="preserve"> </w:t>
      </w:r>
      <w:r w:rsidRPr="002601AE">
        <w:rPr>
          <w:lang w:val="ru-RU"/>
        </w:rPr>
        <w:t>สมาชิกในครอบครัวของเราคนหนึ่งจะเป็นพ่อทูนหัวให้กับลูกของพวกเขาคนหนึ่ง</w:t>
      </w:r>
      <w:r w:rsidRPr="00400B33">
        <w:t xml:space="preserve"> </w:t>
      </w:r>
      <w:r w:rsidRPr="002601AE">
        <w:rPr>
          <w:lang w:val="ru-RU"/>
        </w:rPr>
        <w:t>เมื่อลูกของพวกเขาเกิดมา</w:t>
      </w:r>
      <w:r w:rsidRPr="00400B33">
        <w:t xml:space="preserve"> </w:t>
      </w:r>
      <w:r w:rsidRPr="002601AE">
        <w:rPr>
          <w:lang w:val="ru-RU"/>
        </w:rPr>
        <w:t>ญาติทุกคนของฉันต่างอยู่ห่างไกล</w:t>
      </w:r>
      <w:r w:rsidRPr="00400B33">
        <w:t xml:space="preserve"> </w:t>
      </w:r>
      <w:r w:rsidRPr="002601AE">
        <w:rPr>
          <w:lang w:val="ru-RU"/>
        </w:rPr>
        <w:t>จึงขอให้ฉันเป็นพ่อทูนหัวของเด็กนั้น</w:t>
      </w:r>
      <w:r w:rsidRPr="00400B33">
        <w:t xml:space="preserve"> </w:t>
      </w:r>
      <w:r w:rsidRPr="002601AE">
        <w:rPr>
          <w:lang w:val="ru-RU"/>
        </w:rPr>
        <w:t>ตอนนั้นฉันอายุสิบหกปี</w:t>
      </w:r>
      <w:r w:rsidRPr="00400B33">
        <w:t xml:space="preserve"> </w:t>
      </w:r>
      <w:r w:rsidRPr="002601AE">
        <w:rPr>
          <w:lang w:val="ru-RU"/>
        </w:rPr>
        <w:t>และไม่อยากเป็นพ่อทูนหัวของเขา</w:t>
      </w:r>
      <w:r w:rsidRPr="00400B33">
        <w:t xml:space="preserve"> </w:t>
      </w:r>
      <w:r w:rsidRPr="002601AE">
        <w:rPr>
          <w:lang w:val="ru-RU"/>
        </w:rPr>
        <w:t>เพราะรู้สึกว่ากำลังรับภาระหน้าที่อันหนักหน่วง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เมื่อพบว่าตัวเองอยู่ในสถานการณ์ที่ยากลำบาก</w:t>
      </w:r>
      <w:r w:rsidRPr="00400B33">
        <w:t xml:space="preserve"> </w:t>
      </w:r>
      <w:r w:rsidRPr="002601AE">
        <w:rPr>
          <w:lang w:val="ru-RU"/>
        </w:rPr>
        <w:t>ผมจึงเริ่มอธิษฐาน</w:t>
      </w:r>
      <w:r w:rsidRPr="00400B33">
        <w:t xml:space="preserve"> “</w:t>
      </w:r>
      <w:r w:rsidRPr="002601AE">
        <w:rPr>
          <w:lang w:val="ru-RU"/>
        </w:rPr>
        <w:t>พระเจ้าครับ</w:t>
      </w:r>
      <w:r w:rsidRPr="00400B33">
        <w:t xml:space="preserve">” </w:t>
      </w:r>
      <w:r w:rsidRPr="002601AE">
        <w:rPr>
          <w:lang w:val="ru-RU"/>
        </w:rPr>
        <w:t>ผมวิงวอน</w:t>
      </w:r>
      <w:r w:rsidRPr="00400B33">
        <w:t xml:space="preserve"> “</w:t>
      </w:r>
      <w:r w:rsidRPr="002601AE">
        <w:rPr>
          <w:lang w:val="ru-RU"/>
        </w:rPr>
        <w:t>หากเด็กคนนี้เติบโตขึ้นเป็นคนดี</w:t>
      </w:r>
      <w:r w:rsidRPr="00400B33">
        <w:t xml:space="preserve"> </w:t>
      </w:r>
      <w:r w:rsidRPr="002601AE">
        <w:rPr>
          <w:lang w:val="ru-RU"/>
        </w:rPr>
        <w:t>ขอให้ทรงนำปีชีวิตที่เหลือทั้งหมดของผมไปมอบให้เขา</w:t>
      </w:r>
      <w:r w:rsidRPr="00400B33">
        <w:t xml:space="preserve"> </w:t>
      </w:r>
      <w:r w:rsidRPr="002601AE">
        <w:rPr>
          <w:lang w:val="ru-RU"/>
        </w:rPr>
        <w:t>แต่หากเขาเติบโตเป็นคนไม่ดี</w:t>
      </w:r>
      <w:r w:rsidRPr="00400B33">
        <w:t xml:space="preserve"> </w:t>
      </w:r>
      <w:r w:rsidRPr="002601AE">
        <w:rPr>
          <w:lang w:val="ru-RU"/>
        </w:rPr>
        <w:t>ขอให้ทรงนำเขาไปอยู่กับพระองค์เดี๋ยวนี้</w:t>
      </w:r>
      <w:r w:rsidRPr="00400B33">
        <w:t xml:space="preserve"> — </w:t>
      </w:r>
      <w:r>
        <w:rPr>
          <w:lang w:val="ru-RU"/>
        </w:rPr>
        <w:t>ในขณะที่เขายังเหมือนเทวดาตัวน้อย</w:t>
      </w:r>
      <w:r w:rsidRPr="00400B33">
        <w:t xml:space="preserve">” </w:t>
      </w:r>
      <w:r w:rsidRPr="002601AE">
        <w:rPr>
          <w:lang w:val="ru-RU"/>
        </w:rPr>
        <w:t>ผมได้ทำพิธีบัพติศมาให้กับทารกและตั้งชื่อเขาว่า</w:t>
      </w:r>
      <w:r w:rsidRPr="00400B33">
        <w:t xml:space="preserve"> </w:t>
      </w:r>
      <w:r w:rsidRPr="002601AE">
        <w:rPr>
          <w:lang w:val="ru-RU"/>
        </w:rPr>
        <w:t>ปาเวล</w:t>
      </w:r>
      <w:r w:rsidRPr="00400B33">
        <w:t xml:space="preserve"> </w:t>
      </w:r>
      <w:r w:rsidRPr="002601AE">
        <w:rPr>
          <w:lang w:val="ru-RU"/>
        </w:rPr>
        <w:t>หนึ่งสัปดาห์ต่อมา</w:t>
      </w:r>
      <w:r w:rsidRPr="00400B33">
        <w:t xml:space="preserve"> </w:t>
      </w:r>
      <w:r w:rsidRPr="002601AE">
        <w:rPr>
          <w:lang w:val="ru-RU"/>
        </w:rPr>
        <w:t>เขาก็เสียชีวิตแล้ว</w:t>
      </w:r>
      <w:r w:rsidRPr="00400B33">
        <w:t xml:space="preserve"> </w:t>
      </w:r>
      <w:r w:rsidRPr="002601AE">
        <w:rPr>
          <w:lang w:val="ru-RU"/>
        </w:rPr>
        <w:t>ตอนนี้เขาอยู่ในสวรรค์</w:t>
      </w:r>
      <w:r w:rsidRPr="00400B33">
        <w:t xml:space="preserve"> </w:t>
      </w:r>
      <w:r w:rsidRPr="002601AE">
        <w:rPr>
          <w:lang w:val="ru-RU"/>
        </w:rPr>
        <w:t>และไม่มีอันตรายที่จะสูญเสียสวรรค์นั้นไป</w:t>
      </w:r>
      <w:r w:rsidRPr="00400B33">
        <w:t xml:space="preserve"> </w:t>
      </w:r>
    </w:p>
    <w:p w14:paraId="4DCA4A88" w14:textId="77777777" w:rsidR="00EF488A" w:rsidRPr="00400B33" w:rsidRDefault="00EF488A" w:rsidP="00B87D11"/>
    <w:p w14:paraId="649A2782" w14:textId="77777777" w:rsidR="00EF488A" w:rsidRPr="00400B33" w:rsidRDefault="00000000" w:rsidP="00B87D11">
      <w:pPr>
        <w:pStyle w:val="Heading4"/>
      </w:pPr>
      <w:bookmarkStart w:id="162" w:name="_Toc196932427"/>
      <w:bookmarkStart w:id="163" w:name="_Toc196932971"/>
      <w:bookmarkStart w:id="164" w:name="_Toc242097268"/>
      <w:r w:rsidRPr="002601AE">
        <w:rPr>
          <w:lang w:val="ru-RU"/>
        </w:rPr>
        <w:t>เด็กกำพร้า</w:t>
      </w:r>
      <w:bookmarkEnd w:id="162"/>
      <w:bookmarkEnd w:id="163"/>
      <w:bookmarkEnd w:id="164"/>
    </w:p>
    <w:p w14:paraId="08EA99D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rPr>
          <w:i/>
          <w:iCs/>
        </w:rPr>
        <w:t xml:space="preserve">— </w:t>
      </w:r>
      <w:r w:rsidRPr="002601AE">
        <w:rPr>
          <w:lang w:val="ru-RU"/>
        </w:rPr>
        <w:t>เกโรนดาครับ</w:t>
      </w:r>
      <w:r w:rsidRPr="00400B33">
        <w:t xml:space="preserve"> </w:t>
      </w:r>
      <w:r w:rsidRPr="002601AE">
        <w:rPr>
          <w:lang w:val="ru-RU"/>
        </w:rPr>
        <w:t>หากหัวหน้าครอบครัวเสียชีวิต</w:t>
      </w:r>
      <w:r w:rsidRPr="00400B33">
        <w:t xml:space="preserve"> </w:t>
      </w:r>
      <w:r w:rsidRPr="002601AE">
        <w:rPr>
          <w:lang w:val="ru-RU"/>
        </w:rPr>
        <w:t>เด็กเล็กควรได้เห็นร่างของพ่อที่เสียชีวิตหรือไม่</w:t>
      </w:r>
      <w:r w:rsidRPr="00400B33">
        <w:t xml:space="preserve">? </w:t>
      </w:r>
    </w:p>
    <w:p w14:paraId="2B1CB15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ดีกว่าไม่ควรให้เด็กเห็น</w:t>
      </w:r>
      <w:r w:rsidRPr="00400B33">
        <w:t xml:space="preserve"> </w:t>
      </w:r>
      <w:r w:rsidRPr="002601AE">
        <w:rPr>
          <w:lang w:val="ru-RU"/>
        </w:rPr>
        <w:t>แม้เมื่อญาติใกล้ชิดของผู้ใหญ่เสียชีวิต</w:t>
      </w:r>
      <w:r w:rsidRPr="00400B33">
        <w:t xml:space="preserve"> </w:t>
      </w:r>
      <w:r w:rsidRPr="002601AE">
        <w:rPr>
          <w:lang w:val="ru-RU"/>
        </w:rPr>
        <w:t>เราก็ต้องหาทางแจ้งข่าวให้พวกเขาทราบอย่างนุ่มนวลและระมัดระวังที่สุดเท่าที่จะทำได้</w:t>
      </w:r>
      <w:r w:rsidRPr="00400B33">
        <w:t xml:space="preserve"> </w:t>
      </w:r>
      <w:r w:rsidRPr="002601AE">
        <w:rPr>
          <w:lang w:val="ru-RU"/>
        </w:rPr>
        <w:t>แล้วจะพูดอย่างไรกับเด็กๆ</w:t>
      </w:r>
      <w:r w:rsidRPr="00400B33">
        <w:t xml:space="preserve"> </w:t>
      </w:r>
      <w:r w:rsidRPr="002601AE">
        <w:rPr>
          <w:lang w:val="ru-RU"/>
        </w:rPr>
        <w:t>ล่ะ</w:t>
      </w:r>
      <w:r w:rsidRPr="00400B33">
        <w:t xml:space="preserve">! </w:t>
      </w:r>
    </w:p>
    <w:p w14:paraId="06CCF19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จนถึงอายุเท่าใด</w:t>
      </w:r>
      <w:r w:rsidRPr="00400B33">
        <w:t xml:space="preserve"> </w:t>
      </w:r>
      <w:r w:rsidRPr="002601AE">
        <w:rPr>
          <w:lang w:val="ru-RU"/>
        </w:rPr>
        <w:t>การให้เด็กๆ</w:t>
      </w:r>
      <w:r w:rsidRPr="00400B33">
        <w:t xml:space="preserve"> </w:t>
      </w:r>
      <w:r w:rsidRPr="002601AE">
        <w:rPr>
          <w:lang w:val="ru-RU"/>
        </w:rPr>
        <w:t>ได้เห็นร่างของผู้ที่รักที่เสียชีวิตแล้วจึงไม่เป็นประโยชน์ต่อพวกเขา</w:t>
      </w:r>
      <w:r w:rsidRPr="00400B33">
        <w:t xml:space="preserve">? </w:t>
      </w:r>
    </w:p>
    <w:p w14:paraId="7F5DC9A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ขึ้นอยู่กับ</w:t>
      </w:r>
      <w:r w:rsidRPr="00400B33">
        <w:t xml:space="preserve"> [</w:t>
      </w:r>
      <w:r w:rsidRPr="002601AE">
        <w:rPr>
          <w:lang w:val="ru-RU"/>
        </w:rPr>
        <w:t>นิสัย</w:t>
      </w:r>
      <w:r w:rsidRPr="00400B33">
        <w:t xml:space="preserve">, </w:t>
      </w:r>
      <w:r w:rsidRPr="002601AE">
        <w:rPr>
          <w:lang w:val="ru-RU"/>
        </w:rPr>
        <w:t>อารมณ์</w:t>
      </w:r>
      <w:r w:rsidRPr="00400B33">
        <w:t xml:space="preserve"> </w:t>
      </w:r>
      <w:r w:rsidRPr="002601AE">
        <w:rPr>
          <w:lang w:val="ru-RU"/>
        </w:rPr>
        <w:t>และสภาพจิตใจ</w:t>
      </w:r>
      <w:r w:rsidRPr="00400B33">
        <w:t xml:space="preserve">] </w:t>
      </w:r>
      <w:r w:rsidRPr="002601AE">
        <w:rPr>
          <w:lang w:val="ru-RU"/>
        </w:rPr>
        <w:t>ของเด็ก</w:t>
      </w:r>
      <w:r w:rsidRPr="00400B33">
        <w:t xml:space="preserve"> </w:t>
      </w:r>
    </w:p>
    <w:p w14:paraId="4C0F1A8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พาเด็กๆ</w:t>
      </w:r>
      <w:r w:rsidRPr="00400B33">
        <w:t xml:space="preserve"> </w:t>
      </w:r>
      <w:r w:rsidRPr="002601AE">
        <w:rPr>
          <w:lang w:val="ru-RU"/>
        </w:rPr>
        <w:t>ไปเยี่ยมหลุมศพของพ่อได้ไหมครับ</w:t>
      </w:r>
      <w:r w:rsidRPr="00400B33">
        <w:t xml:space="preserve">? </w:t>
      </w:r>
    </w:p>
    <w:p w14:paraId="7A78E8A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ใช่ค่ะ</w:t>
      </w:r>
      <w:r w:rsidRPr="00400B33">
        <w:t xml:space="preserve"> </w:t>
      </w:r>
      <w:r w:rsidRPr="002601AE">
        <w:rPr>
          <w:lang w:val="ru-RU"/>
        </w:rPr>
        <w:t>คุณสามารถพาเด็กๆ</w:t>
      </w:r>
      <w:r w:rsidRPr="00400B33">
        <w:t xml:space="preserve"> </w:t>
      </w:r>
      <w:r w:rsidRPr="002601AE">
        <w:rPr>
          <w:lang w:val="ru-RU"/>
        </w:rPr>
        <w:t>ไปเยี่ยมหลุมศพได้</w:t>
      </w:r>
      <w:r w:rsidRPr="00400B33">
        <w:t xml:space="preserve"> </w:t>
      </w:r>
      <w:r w:rsidRPr="002601AE">
        <w:rPr>
          <w:lang w:val="ru-RU"/>
        </w:rPr>
        <w:t>คุณควรบอกพวกเขาว่า</w:t>
      </w:r>
      <w:r w:rsidRPr="00400B33">
        <w:t>: ‘</w:t>
      </w:r>
      <w:r w:rsidRPr="002601AE">
        <w:rPr>
          <w:lang w:val="ru-RU"/>
        </w:rPr>
        <w:t>พ่อของพวกคุณได้ย้ายจากที่นี่ไปสวรรค์แล้ว</w:t>
      </w:r>
      <w:r w:rsidRPr="00400B33">
        <w:t xml:space="preserve"> </w:t>
      </w:r>
      <w:r w:rsidRPr="002601AE">
        <w:rPr>
          <w:lang w:val="ru-RU"/>
        </w:rPr>
        <w:t>ถ้าพวกคุณเป็นเด็กดี</w:t>
      </w:r>
      <w:r w:rsidRPr="00400B33">
        <w:t xml:space="preserve"> </w:t>
      </w:r>
      <w:r w:rsidRPr="002601AE">
        <w:rPr>
          <w:lang w:val="ru-RU"/>
        </w:rPr>
        <w:t>พ่อจะลง</w:t>
      </w:r>
      <w:r>
        <w:rPr>
          <w:lang w:val="ru-RU"/>
        </w:rPr>
        <w:t>จากสวรรค์มาเยี่ยมพวกคุณ</w:t>
      </w:r>
      <w:r w:rsidRPr="00400B33">
        <w:t xml:space="preserve">’ </w:t>
      </w:r>
      <w:r w:rsidRPr="002601AE">
        <w:rPr>
          <w:lang w:val="ru-RU"/>
        </w:rPr>
        <w:t>ผมจำได้ว่าเมื่อยายผมเสียชีวิต</w:t>
      </w:r>
      <w:r w:rsidRPr="00400B33">
        <w:t xml:space="preserve"> </w:t>
      </w:r>
      <w:r w:rsidRPr="002601AE">
        <w:rPr>
          <w:lang w:val="ru-RU"/>
        </w:rPr>
        <w:t>พวกเขาพาผมไปบ้านเพื่อนเพื่อไม่ให้ผมเห็นพิธีศพและไม่รู้ว่าคุณยายเสียชีวิตแล้ว</w:t>
      </w:r>
      <w:r w:rsidRPr="00400B33">
        <w:t xml:space="preserve"> </w:t>
      </w:r>
      <w:r w:rsidRPr="002601AE">
        <w:rPr>
          <w:lang w:val="ru-RU"/>
        </w:rPr>
        <w:t>พวกเขาเล่นกับผมที่นั่นและทำให้ผมสนุก</w:t>
      </w:r>
      <w:r w:rsidRPr="00400B33">
        <w:t xml:space="preserve"> </w:t>
      </w:r>
      <w:r w:rsidRPr="002601AE">
        <w:rPr>
          <w:lang w:val="ru-RU"/>
        </w:rPr>
        <w:t>ผมกำลังหัวเราะ</w:t>
      </w:r>
      <w:r w:rsidRPr="00400B33">
        <w:t xml:space="preserve"> </w:t>
      </w:r>
      <w:r w:rsidRPr="002601AE">
        <w:rPr>
          <w:lang w:val="ru-RU"/>
        </w:rPr>
        <w:t>ในขณะที่พวกเขากำลังร้องไห้</w:t>
      </w:r>
      <w:r w:rsidRPr="00400B33">
        <w:t xml:space="preserve"> </w:t>
      </w:r>
      <w:r w:rsidRPr="002601AE">
        <w:rPr>
          <w:lang w:val="ru-RU"/>
        </w:rPr>
        <w:t>เมื่อพวกเขานำผมกลับบ้าน</w:t>
      </w:r>
      <w:r w:rsidRPr="00400B33">
        <w:t xml:space="preserve"> </w:t>
      </w:r>
      <w:r w:rsidRPr="002601AE">
        <w:rPr>
          <w:lang w:val="ru-RU"/>
        </w:rPr>
        <w:t>ผมก็เริ่มถามว่า</w:t>
      </w:r>
      <w:r w:rsidRPr="00400B33">
        <w:t xml:space="preserve"> ‘</w:t>
      </w:r>
      <w:r w:rsidRPr="002601AE">
        <w:rPr>
          <w:lang w:val="ru-RU"/>
        </w:rPr>
        <w:t>ยายอยู่ไหน</w:t>
      </w:r>
      <w:r w:rsidRPr="00400B33">
        <w:t>?’ ‘</w:t>
      </w:r>
      <w:r w:rsidRPr="002601AE">
        <w:rPr>
          <w:lang w:val="ru-RU"/>
        </w:rPr>
        <w:t>ยายจะกลับมา</w:t>
      </w:r>
      <w:r w:rsidRPr="00400B33">
        <w:t xml:space="preserve"> </w:t>
      </w:r>
      <w:r>
        <w:rPr>
          <w:lang w:val="ru-RU"/>
        </w:rPr>
        <w:t>ยายจะกลับมา</w:t>
      </w:r>
      <w:r w:rsidRPr="00400B33">
        <w:t xml:space="preserve">’ </w:t>
      </w:r>
      <w:r w:rsidRPr="002601AE">
        <w:rPr>
          <w:lang w:val="ru-RU"/>
        </w:rPr>
        <w:t>พวกเขาบอกผม</w:t>
      </w:r>
      <w:r w:rsidRPr="00400B33">
        <w:t xml:space="preserve"> </w:t>
      </w:r>
      <w:r w:rsidRPr="002601AE">
        <w:rPr>
          <w:lang w:val="ru-RU"/>
        </w:rPr>
        <w:t>ผมรอให้ยายกลับมา</w:t>
      </w:r>
      <w:r w:rsidRPr="00400B33">
        <w:t xml:space="preserve"> </w:t>
      </w:r>
      <w:r w:rsidRPr="002601AE">
        <w:rPr>
          <w:lang w:val="ru-RU"/>
        </w:rPr>
        <w:t>แต่หลังจากนั้นสักพัก</w:t>
      </w:r>
      <w:r w:rsidRPr="00400B33">
        <w:t xml:space="preserve"> </w:t>
      </w:r>
      <w:r w:rsidRPr="002601AE">
        <w:rPr>
          <w:lang w:val="ru-RU"/>
        </w:rPr>
        <w:t>ผมก็รู้ว่ายายได้เสียชีวิตแล้ว</w:t>
      </w:r>
      <w:r w:rsidRPr="00400B33">
        <w:t xml:space="preserve"> </w:t>
      </w:r>
      <w:r w:rsidRPr="002601AE">
        <w:rPr>
          <w:lang w:val="ru-RU"/>
        </w:rPr>
        <w:t>การให้เด็กๆ</w:t>
      </w:r>
      <w:r w:rsidRPr="00400B33">
        <w:t xml:space="preserve"> </w:t>
      </w:r>
      <w:r w:rsidRPr="002601AE">
        <w:rPr>
          <w:lang w:val="ru-RU"/>
        </w:rPr>
        <w:t>ได้เห็นคนที่รักเสียชีวิตนั้นไม่ใช่เรื่องดี</w:t>
      </w:r>
      <w:r w:rsidRPr="00400B33">
        <w:t xml:space="preserve"> </w:t>
      </w:r>
    </w:p>
    <w:p w14:paraId="0B816EE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เมื่อเด็กๆ</w:t>
      </w:r>
      <w:r w:rsidRPr="00400B33">
        <w:t xml:space="preserve"> </w:t>
      </w:r>
      <w:r w:rsidRPr="002601AE">
        <w:rPr>
          <w:lang w:val="ru-RU"/>
        </w:rPr>
        <w:t>สูญเสียแม่ไป</w:t>
      </w:r>
      <w:r w:rsidRPr="00400B33">
        <w:t xml:space="preserve"> </w:t>
      </w:r>
      <w:r w:rsidRPr="002601AE">
        <w:rPr>
          <w:lang w:val="ru-RU"/>
        </w:rPr>
        <w:t>พวกเขาก็จะเศร้าโศกเสียใจอย่างลึกซึ้งจากการจากไปของเธอ</w:t>
      </w:r>
      <w:r w:rsidRPr="00400B33">
        <w:t xml:space="preserve"> </w:t>
      </w:r>
    </w:p>
    <w:p w14:paraId="7F88B56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มีโอกาสที่จะกลายเป็นเด็กกำพร้าจากการสูญเสียแม่มากกว่าการสูญเสียพ่อ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เมื่อพวกเขาสูญเสียแม่ไป</w:t>
      </w:r>
      <w:r w:rsidRPr="00400B33">
        <w:t xml:space="preserve"> </w:t>
      </w:r>
      <w:r w:rsidRPr="002601AE">
        <w:rPr>
          <w:lang w:val="ru-RU"/>
        </w:rPr>
        <w:t>พวกเขาจึงรู้สึกเจ็บปวดมากยิ่งขึ้น</w:t>
      </w:r>
      <w:r w:rsidRPr="00400B33">
        <w:t xml:space="preserve"> </w:t>
      </w:r>
      <w:r w:rsidRPr="002601AE">
        <w:rPr>
          <w:lang w:val="ru-RU"/>
        </w:rPr>
        <w:t>โดยทั่วไปแล้ว</w:t>
      </w:r>
      <w:r w:rsidRPr="00400B33">
        <w:t xml:space="preserve"> </w:t>
      </w:r>
      <w:r w:rsidRPr="002601AE">
        <w:rPr>
          <w:lang w:val="ru-RU"/>
        </w:rPr>
        <w:t>พ่อมักไม่ค่อยรับบทบาทของแม่มาดูแลเด็กๆ</w:t>
      </w:r>
      <w:r w:rsidRPr="00400B33">
        <w:t xml:space="preserve"> </w:t>
      </w:r>
      <w:r w:rsidRPr="002601AE">
        <w:rPr>
          <w:lang w:val="ru-RU"/>
        </w:rPr>
        <w:t>ที่สูญเสียแม่ไป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ในสวรรค์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เหล่านี้จะได้รับการปลอบประโลม</w:t>
      </w:r>
      <w:r w:rsidRPr="00400B33">
        <w:t xml:space="preserve"> </w:t>
      </w:r>
      <w:r w:rsidRPr="002601AE">
        <w:rPr>
          <w:lang w:val="ru-RU"/>
        </w:rPr>
        <w:t>และจะได้รับสิ่งที่</w:t>
      </w:r>
      <w:r w:rsidRPr="00400B33">
        <w:t xml:space="preserve"> [</w:t>
      </w:r>
      <w:r w:rsidRPr="002601AE">
        <w:rPr>
          <w:lang w:val="ru-RU"/>
        </w:rPr>
        <w:t>ขาดหายไป</w:t>
      </w:r>
      <w:r w:rsidRPr="00400B33">
        <w:t xml:space="preserve">] </w:t>
      </w:r>
      <w:r w:rsidRPr="002601AE">
        <w:rPr>
          <w:lang w:val="ru-RU"/>
        </w:rPr>
        <w:t>ที่นั่น</w:t>
      </w:r>
      <w:r w:rsidRPr="00400B33">
        <w:t xml:space="preserve"> </w:t>
      </w:r>
      <w:r w:rsidRPr="002601AE">
        <w:rPr>
          <w:lang w:val="ru-RU"/>
        </w:rPr>
        <w:t>เด็กกำพร้า</w:t>
      </w:r>
      <w:r>
        <w:rPr>
          <w:lang w:val="ru-RU"/>
        </w:rPr>
        <w:t>จะ</w:t>
      </w:r>
      <w:r w:rsidRPr="00400B33">
        <w:t xml:space="preserve"> ‘</w:t>
      </w:r>
      <w:r>
        <w:rPr>
          <w:lang w:val="ru-RU"/>
        </w:rPr>
        <w:t>เข้า</w:t>
      </w:r>
      <w:r w:rsidRPr="00400B33">
        <w:t xml:space="preserve">’ </w:t>
      </w:r>
      <w:r w:rsidRPr="002601AE">
        <w:rPr>
          <w:lang w:val="ru-RU"/>
        </w:rPr>
        <w:t>สวรรค์ด้วย</w:t>
      </w:r>
      <w:r w:rsidRPr="00400B33">
        <w:t xml:space="preserve"> ‘</w:t>
      </w:r>
      <w:r w:rsidRPr="002601AE">
        <w:rPr>
          <w:lang w:val="ru-RU"/>
        </w:rPr>
        <w:t>คะแนน</w:t>
      </w:r>
      <w:r>
        <w:rPr>
          <w:lang w:val="ru-RU"/>
        </w:rPr>
        <w:t>ผ่าน</w:t>
      </w:r>
      <w:r w:rsidRPr="00400B33">
        <w:t xml:space="preserve">’ </w:t>
      </w:r>
      <w:r w:rsidRPr="002601AE">
        <w:rPr>
          <w:lang w:val="ru-RU"/>
        </w:rPr>
        <w:t>ที่ต่ำกว่า</w:t>
      </w:r>
      <w:r w:rsidRPr="00400B33">
        <w:t xml:space="preserve"> </w:t>
      </w:r>
      <w:r w:rsidRPr="002601AE">
        <w:rPr>
          <w:lang w:val="ru-RU"/>
        </w:rPr>
        <w:t>เช่นเดียวกับชาวกรีกจากต่างประเทศที่ได้รับการรับเข้าศึกษาในมหาวิทยาลัยของเราโดยไม่ต้องสอบ</w:t>
      </w:r>
      <w:r w:rsidRPr="00400B33">
        <w:t xml:space="preserve"> </w:t>
      </w:r>
      <w:r w:rsidRPr="002601AE">
        <w:rPr>
          <w:lang w:val="ru-RU"/>
        </w:rPr>
        <w:t>ตามที่กฎหมายที่เกี่ยวข้องกำหนดไว้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กฎหมายของพระเจ้ามีผลบังคับใช้กับเด็กกำพร้า</w:t>
      </w:r>
      <w:r w:rsidRPr="00400B33">
        <w:t xml:space="preserve"> </w:t>
      </w:r>
      <w:r w:rsidRPr="002601AE">
        <w:rPr>
          <w:lang w:val="ru-RU"/>
        </w:rPr>
        <w:t>และพวกเขาต้องใช้ความพยายามน้อยลงเพื่อเข้าสู่สวรรค์</w:t>
      </w:r>
      <w:r w:rsidRPr="00400B33">
        <w:t xml:space="preserve"> </w:t>
      </w:r>
      <w:r w:rsidRPr="002601AE">
        <w:rPr>
          <w:lang w:val="ru-RU"/>
        </w:rPr>
        <w:t>ในขณะที่คนอื่นๆ</w:t>
      </w:r>
      <w:r w:rsidRPr="00400B33">
        <w:t xml:space="preserve"> </w:t>
      </w:r>
      <w:r w:rsidRPr="002601AE">
        <w:rPr>
          <w:lang w:val="ru-RU"/>
        </w:rPr>
        <w:t>ต้องทำสิ่งที่ยากลำบากมากเพื่อบรรลุเป้าหมายนั้น</w:t>
      </w:r>
      <w:r w:rsidRPr="00400B33">
        <w:t xml:space="preserve"> </w:t>
      </w:r>
      <w:r w:rsidRPr="002601AE">
        <w:rPr>
          <w:lang w:val="ru-RU"/>
        </w:rPr>
        <w:t>ผมถือว่าเด็กๆ</w:t>
      </w:r>
      <w:r w:rsidRPr="00400B33">
        <w:t xml:space="preserve"> </w:t>
      </w:r>
      <w:r w:rsidRPr="002601AE">
        <w:rPr>
          <w:lang w:val="ru-RU"/>
        </w:rPr>
        <w:t>ที่ถูกพรากจากความอบอุ่นของพ่อแม่</w:t>
      </w:r>
      <w:r w:rsidRPr="00400B33">
        <w:t xml:space="preserve"> </w:t>
      </w:r>
      <w:r w:rsidRPr="002601AE">
        <w:rPr>
          <w:lang w:val="ru-RU"/>
        </w:rPr>
        <w:t>เป็นผู้ที่มีความสุขและได้รับพร</w:t>
      </w:r>
      <w:r w:rsidRPr="00400B33">
        <w:t xml:space="preserve"> </w:t>
      </w:r>
      <w:r w:rsidRPr="002601AE">
        <w:rPr>
          <w:lang w:val="ru-RU"/>
        </w:rPr>
        <w:t>เพราะในชีวิตนี้</w:t>
      </w:r>
      <w:r w:rsidRPr="00400B33">
        <w:t xml:space="preserve"> </w:t>
      </w:r>
      <w:r w:rsidRPr="002601AE">
        <w:rPr>
          <w:lang w:val="ru-RU"/>
        </w:rPr>
        <w:t>พวกเขาได้ทำให้พระเจ้าเป็นพ่อของพวกเขา</w:t>
      </w:r>
      <w:r w:rsidRPr="00400B33">
        <w:t xml:space="preserve"> </w:t>
      </w:r>
      <w:r w:rsidRPr="002601AE">
        <w:rPr>
          <w:lang w:val="ru-RU"/>
        </w:rPr>
        <w:t>และในขณะเดียวกัน</w:t>
      </w:r>
      <w:r w:rsidRPr="00400B33">
        <w:t xml:space="preserve"> </w:t>
      </w:r>
      <w:r w:rsidRPr="002601AE">
        <w:rPr>
          <w:lang w:val="ru-RU"/>
        </w:rPr>
        <w:t>ก็ได้ฝากความอบอุ่นของพ่อแม่</w:t>
      </w:r>
      <w:r w:rsidRPr="00400B33">
        <w:t>—</w:t>
      </w:r>
      <w:r w:rsidRPr="002601AE">
        <w:rPr>
          <w:lang w:val="ru-RU"/>
        </w:rPr>
        <w:t>ที่พวกเขาถูกพรากไป</w:t>
      </w:r>
      <w:r w:rsidRPr="00400B33">
        <w:t>—</w:t>
      </w:r>
      <w:r w:rsidRPr="002601AE">
        <w:rPr>
          <w:lang w:val="ru-RU"/>
        </w:rPr>
        <w:t>ลงใน</w:t>
      </w:r>
      <w:r w:rsidRPr="00400B33">
        <w:t xml:space="preserve"> ‘</w:t>
      </w:r>
      <w:r>
        <w:rPr>
          <w:lang w:val="ru-RU"/>
        </w:rPr>
        <w:t>บัญชีออมทรัพย์</w:t>
      </w:r>
      <w:r w:rsidRPr="00400B33">
        <w:t xml:space="preserve">’ </w:t>
      </w:r>
      <w:r w:rsidRPr="002601AE">
        <w:rPr>
          <w:lang w:val="ru-RU"/>
        </w:rPr>
        <w:t>ของพระเจ้า</w:t>
      </w:r>
      <w:r w:rsidRPr="00400B33">
        <w:t xml:space="preserve"> </w:t>
      </w:r>
      <w:r w:rsidRPr="002601AE">
        <w:rPr>
          <w:lang w:val="ru-RU"/>
        </w:rPr>
        <w:t>ซึ่งตอนนี้กำลังให้พวกเขาได้รับ</w:t>
      </w:r>
      <w:r w:rsidRPr="00400B33">
        <w:t xml:space="preserve"> [</w:t>
      </w:r>
      <w:r w:rsidRPr="002601AE">
        <w:rPr>
          <w:lang w:val="ru-RU"/>
        </w:rPr>
        <w:t>ดอกเบี้ยทางจิตวิญญาณ</w:t>
      </w:r>
      <w:r w:rsidRPr="00400B33">
        <w:t xml:space="preserve">] </w:t>
      </w:r>
    </w:p>
    <w:p w14:paraId="3AA3818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แต่แม้ในชีวิตนี้เอง</w:t>
      </w:r>
      <w:r w:rsidRPr="00400B33">
        <w:t xml:space="preserve"> </w:t>
      </w:r>
      <w:r w:rsidRPr="002601AE">
        <w:rPr>
          <w:lang w:val="ru-RU"/>
        </w:rPr>
        <w:t>พระเจ้าผู้ทรงความดีก็จะช่วยเหลือเด็กๆ</w:t>
      </w:r>
      <w:r w:rsidRPr="00400B33">
        <w:t xml:space="preserve"> </w:t>
      </w:r>
      <w:r w:rsidRPr="002601AE">
        <w:rPr>
          <w:lang w:val="ru-RU"/>
        </w:rPr>
        <w:t>เหล่านี้</w:t>
      </w:r>
      <w:r w:rsidRPr="00400B33">
        <w:t xml:space="preserve"> </w:t>
      </w:r>
      <w:r w:rsidRPr="002601AE">
        <w:rPr>
          <w:lang w:val="ru-RU"/>
        </w:rPr>
        <w:t>เพราะตั้งแต่ช่วงเวลาที่พระเจ้าทรงนำพ่อแม่ของพวกเขาไปอยู่กับพระองค์</w:t>
      </w:r>
      <w:r w:rsidRPr="00400B33">
        <w:t xml:space="preserve"> </w:t>
      </w:r>
      <w:r w:rsidRPr="002601AE">
        <w:rPr>
          <w:lang w:val="ru-RU"/>
        </w:rPr>
        <w:t>พระองค์ก็</w:t>
      </w:r>
      <w:r w:rsidRPr="00400B33">
        <w:t>—</w:t>
      </w:r>
      <w:r w:rsidRPr="002601AE">
        <w:rPr>
          <w:lang w:val="ru-RU"/>
        </w:rPr>
        <w:t>หากผมได้กล่าวเช่นนี้</w:t>
      </w:r>
      <w:r w:rsidRPr="00400B33">
        <w:t>—</w:t>
      </w:r>
      <w:r w:rsidRPr="002601AE">
        <w:rPr>
          <w:lang w:val="ru-RU"/>
        </w:rPr>
        <w:t>มีหน้าที่ต้องดูแลลูกๆ</w:t>
      </w:r>
      <w:r w:rsidRPr="00400B33">
        <w:t xml:space="preserve"> </w:t>
      </w:r>
      <w:r w:rsidRPr="002601AE">
        <w:rPr>
          <w:lang w:val="ru-RU"/>
        </w:rPr>
        <w:t>ของพวกเขา</w:t>
      </w:r>
      <w:r w:rsidRPr="00400B33">
        <w:t xml:space="preserve"> </w:t>
      </w:r>
      <w:r w:rsidRPr="002601AE">
        <w:rPr>
          <w:lang w:val="ru-RU"/>
        </w:rPr>
        <w:t>โปรดจำคำพูดของศาสดาดาวิดไว้</w:t>
      </w:r>
      <w:r w:rsidRPr="00400B33">
        <w:t xml:space="preserve"> </w:t>
      </w:r>
      <w:r w:rsidRPr="00400B33">
        <w:rPr>
          <w:i/>
          <w:iCs/>
        </w:rPr>
        <w:t>“</w:t>
      </w:r>
      <w:r>
        <w:rPr>
          <w:i/>
          <w:iCs/>
          <w:lang w:val="ru-RU"/>
        </w:rPr>
        <w:t>พระองค์จะรับเด็กกำพร้าและหญิงม่ายมาอยู่ด้วย</w:t>
      </w:r>
      <w:r w:rsidRPr="00400B33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54"/>
      </w:r>
      <w:r w:rsidRPr="00400B33">
        <w:t xml:space="preserve"> </w:t>
      </w:r>
      <w:r w:rsidRPr="002601AE">
        <w:rPr>
          <w:lang w:val="ru-RU"/>
        </w:rPr>
        <w:t>พระเจ้าย่อมรักเด็กๆ</w:t>
      </w:r>
      <w:r w:rsidRPr="00400B33">
        <w:t xml:space="preserve"> </w:t>
      </w:r>
      <w:r w:rsidRPr="002601AE">
        <w:rPr>
          <w:lang w:val="ru-RU"/>
        </w:rPr>
        <w:t>เหล่านี้มากขึ้นและดูแลพวกเขาอย่างลึกซึ้งยิ่งขึ้น</w:t>
      </w:r>
      <w:r w:rsidRPr="00400B33">
        <w:t xml:space="preserve"> </w:t>
      </w:r>
      <w:r w:rsidRPr="002601AE">
        <w:rPr>
          <w:lang w:val="ru-RU"/>
        </w:rPr>
        <w:t>พระองค์ประทานสิทธิพิเศษทางจิตวิญญาณในชีวิตนี้ให้แก่เด็กๆ</w:t>
      </w:r>
      <w:r w:rsidRPr="00400B33">
        <w:t xml:space="preserve"> </w:t>
      </w:r>
      <w:r w:rsidRPr="002601AE">
        <w:rPr>
          <w:lang w:val="ru-RU"/>
        </w:rPr>
        <w:t>เหล่านี้มากกว่าเด็กคนอื่นๆ</w:t>
      </w:r>
      <w:r w:rsidRPr="00400B33">
        <w:t xml:space="preserve"> </w:t>
      </w:r>
      <w:r w:rsidRPr="002601AE">
        <w:rPr>
          <w:lang w:val="ru-RU"/>
        </w:rPr>
        <w:t>หากเด็กกำพร้าปรับทิศทาง</w:t>
      </w:r>
      <w:r w:rsidRPr="00400B33">
        <w:t xml:space="preserve"> </w:t>
      </w:r>
      <w:r w:rsidRPr="002601AE">
        <w:rPr>
          <w:lang w:val="ru-RU"/>
        </w:rPr>
        <w:t>ไปสู่ความเมตตา</w:t>
      </w:r>
      <w:r w:rsidRPr="00400B33">
        <w:t xml:space="preserve"> </w:t>
      </w:r>
      <w:r w:rsidRPr="002601AE">
        <w:rPr>
          <w:lang w:val="ru-RU"/>
        </w:rPr>
        <w:t>เขาจะเจริญรุ่งเรืองอย่างยิ่ง</w:t>
      </w:r>
      <w:r w:rsidRPr="00400B33">
        <w:t xml:space="preserve"> </w:t>
      </w:r>
      <w:r w:rsidRPr="002601AE">
        <w:rPr>
          <w:lang w:val="ru-RU"/>
        </w:rPr>
        <w:t>แต่หากเขาพูดว่า</w:t>
      </w:r>
      <w:r w:rsidRPr="00400B33">
        <w:t xml:space="preserve"> ‘</w:t>
      </w:r>
      <w:r w:rsidRPr="002601AE">
        <w:rPr>
          <w:lang w:val="ru-RU"/>
        </w:rPr>
        <w:t>เพราะฉันเองได้ทุกข์ทรมานมาแล้ว</w:t>
      </w:r>
      <w:r w:rsidRPr="00400B33">
        <w:t xml:space="preserve"> </w:t>
      </w:r>
      <w:r w:rsidRPr="002601AE">
        <w:rPr>
          <w:lang w:val="ru-RU"/>
        </w:rPr>
        <w:t>ฉันจะทำให้ผู้อื่นทุกข์ทรมาน</w:t>
      </w:r>
      <w:r>
        <w:rPr>
          <w:lang w:val="ru-RU"/>
        </w:rPr>
        <w:t>ด้วย</w:t>
      </w:r>
      <w:r w:rsidRPr="00400B33">
        <w:t xml:space="preserve">’ </w:t>
      </w:r>
      <w:r w:rsidRPr="002601AE">
        <w:rPr>
          <w:lang w:val="ru-RU"/>
        </w:rPr>
        <w:t>เขาก็จะทำลายตัวเอง</w:t>
      </w:r>
      <w:r w:rsidRPr="00400B33">
        <w:t xml:space="preserve"> </w:t>
      </w:r>
    </w:p>
    <w:p w14:paraId="2DAC63D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ผลกระทบเชิงลบจากการเป็นเด็กกำพร้าจะติดตัวคนนั้นไปตลอดชีวิตหรือไม่</w:t>
      </w:r>
      <w:r w:rsidRPr="00400B33">
        <w:t xml:space="preserve">? </w:t>
      </w:r>
    </w:p>
    <w:p w14:paraId="497E31F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คุณกำลังพูดถึงอะไรอยู่</w:t>
      </w:r>
      <w:r w:rsidRPr="00400B33">
        <w:t xml:space="preserve">? </w:t>
      </w:r>
      <w:r w:rsidRPr="002601AE">
        <w:rPr>
          <w:lang w:val="ru-RU"/>
        </w:rPr>
        <w:t>เด็กกำพร้าอาจดูเก็บตัวเล็กน้อย</w:t>
      </w:r>
      <w:r w:rsidRPr="00400B33">
        <w:t xml:space="preserve"> </w:t>
      </w:r>
      <w:r w:rsidRPr="002601AE">
        <w:rPr>
          <w:lang w:val="ru-RU"/>
        </w:rPr>
        <w:t>ขี้อาย</w:t>
      </w:r>
      <w:r w:rsidRPr="00400B33">
        <w:t xml:space="preserve"> </w:t>
      </w:r>
      <w:r w:rsidRPr="002601AE">
        <w:rPr>
          <w:lang w:val="ru-RU"/>
        </w:rPr>
        <w:t>และขี้กลัว</w:t>
      </w:r>
      <w:r w:rsidRPr="00400B33">
        <w:t xml:space="preserve"> — </w:t>
      </w:r>
      <w:r w:rsidRPr="002601AE">
        <w:rPr>
          <w:lang w:val="ru-RU"/>
        </w:rPr>
        <w:t>พวกเขาขาดความสุขและความสดใสของเด็กๆ</w:t>
      </w:r>
      <w:r w:rsidRPr="00400B33">
        <w:t xml:space="preserve"> </w:t>
      </w:r>
      <w:r w:rsidRPr="002601AE">
        <w:rPr>
          <w:lang w:val="ru-RU"/>
        </w:rPr>
        <w:t>ที่ได้รับความรักอย่างล้นหลาม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ความเก็บตัวนี้ทำหน้าที่เป็นเกราะป้องกันสำหรับเด็กๆ</w:t>
      </w:r>
      <w:r w:rsidRPr="00400B33">
        <w:t xml:space="preserve"> </w:t>
      </w:r>
      <w:r w:rsidRPr="002601AE">
        <w:rPr>
          <w:lang w:val="ru-RU"/>
        </w:rPr>
        <w:t>เหล่านี้</w:t>
      </w:r>
      <w:r w:rsidRPr="00400B33">
        <w:t xml:space="preserve"> </w:t>
      </w:r>
      <w:r w:rsidRPr="002601AE">
        <w:rPr>
          <w:lang w:val="ru-RU"/>
        </w:rPr>
        <w:t>ช่วยให้พวกเขาสามารถดำเนินชีวิตต่อไปได้</w:t>
      </w:r>
      <w:r w:rsidRPr="00400B33">
        <w:t xml:space="preserve"> </w:t>
      </w:r>
      <w:r w:rsidRPr="002601AE">
        <w:rPr>
          <w:lang w:val="ru-RU"/>
        </w:rPr>
        <w:t>และในขณะเดียวกัน</w:t>
      </w:r>
      <w:r w:rsidRPr="00400B33">
        <w:t xml:space="preserve"> </w:t>
      </w:r>
      <w:r w:rsidRPr="002601AE">
        <w:rPr>
          <w:lang w:val="ru-RU"/>
        </w:rPr>
        <w:t>พวกเขากำลังสร้างทุนสำรองสำหรับชีวิตในอนาคตของพวกเขา</w:t>
      </w:r>
      <w:r w:rsidRPr="00400B33">
        <w:t xml:space="preserve"> </w:t>
      </w:r>
      <w:r w:rsidRPr="002601AE">
        <w:rPr>
          <w:lang w:val="ru-RU"/>
        </w:rPr>
        <w:t>คุณคิดอย่างไร</w:t>
      </w:r>
      <w:r w:rsidRPr="00400B33">
        <w:t xml:space="preserve">: </w:t>
      </w:r>
      <w:r w:rsidRPr="002601AE">
        <w:rPr>
          <w:lang w:val="ru-RU"/>
        </w:rPr>
        <w:t>พระเจ้าไม่เห็นความระมัดระวังนี้หรือ</w:t>
      </w:r>
      <w:r w:rsidRPr="00400B33">
        <w:t xml:space="preserve">? </w:t>
      </w:r>
      <w:r w:rsidRPr="002601AE">
        <w:rPr>
          <w:lang w:val="ru-RU"/>
        </w:rPr>
        <w:t>แน่นอนว่าพระองค์จะช่วยเหลือพวกเขาในภายหลังใช่ไหม</w:t>
      </w:r>
      <w:r w:rsidRPr="00400B33">
        <w:t xml:space="preserve">? </w:t>
      </w:r>
      <w:r w:rsidRPr="002601AE">
        <w:rPr>
          <w:lang w:val="ru-RU"/>
        </w:rPr>
        <w:t>นั่นคือเหตุผลที่เราต้องรับเด็กกำพร้า</w:t>
      </w:r>
      <w:r w:rsidRPr="00400B33">
        <w:t xml:space="preserve"> — </w:t>
      </w:r>
      <w:r w:rsidRPr="002601AE">
        <w:rPr>
          <w:lang w:val="ru-RU"/>
        </w:rPr>
        <w:t>โดยเฉพาะเด็กที่สูญเสียแม่</w:t>
      </w:r>
      <w:r w:rsidRPr="00400B33">
        <w:t xml:space="preserve"> — </w:t>
      </w:r>
      <w:r w:rsidRPr="002601AE">
        <w:rPr>
          <w:lang w:val="ru-RU"/>
        </w:rPr>
        <w:t>ด้วยความอ่อนโยนและความรักที่ร้อนแรง</w:t>
      </w:r>
      <w:r w:rsidRPr="00400B33">
        <w:t xml:space="preserve"> </w:t>
      </w:r>
      <w:r w:rsidRPr="002601AE">
        <w:rPr>
          <w:lang w:val="ru-RU"/>
        </w:rPr>
        <w:t>เพื่อให้พวกเขาได้รับความอบอุ่นก่อน</w:t>
      </w:r>
      <w:r w:rsidRPr="00400B33">
        <w:t xml:space="preserve"> </w:t>
      </w:r>
      <w:r w:rsidRPr="002601AE">
        <w:rPr>
          <w:lang w:val="ru-RU"/>
        </w:rPr>
        <w:t>ความกลัวจะหายไป</w:t>
      </w:r>
      <w:r w:rsidRPr="00400B33">
        <w:t xml:space="preserve"> </w:t>
      </w:r>
      <w:r w:rsidRPr="002601AE">
        <w:rPr>
          <w:lang w:val="ru-RU"/>
        </w:rPr>
        <w:t>และพวกเขาจะเปิดใจ</w:t>
      </w:r>
      <w:r w:rsidRPr="00400B33">
        <w:t xml:space="preserve"> </w:t>
      </w:r>
      <w:r w:rsidRPr="002601AE">
        <w:rPr>
          <w:lang w:val="ru-RU"/>
        </w:rPr>
        <w:t>และหากพวกเขาเต็มไปด้วยความกระตือรือร้น</w:t>
      </w:r>
      <w:r w:rsidRPr="00400B33">
        <w:t xml:space="preserve"> </w:t>
      </w:r>
      <w:r w:rsidRPr="002601AE">
        <w:rPr>
          <w:lang w:val="ru-RU"/>
        </w:rPr>
        <w:lastRenderedPageBreak/>
        <w:t>เราต้องควบคุมความกระตือรือร้นอันยิ่งใหญ่ของพวกเขาอย่างเข้มงวด</w:t>
      </w:r>
      <w:r w:rsidRPr="00400B33">
        <w:t xml:space="preserve"> </w:t>
      </w:r>
      <w:r w:rsidRPr="002601AE">
        <w:rPr>
          <w:lang w:val="ru-RU"/>
        </w:rPr>
        <w:t>เพื่อไม่ให้พวกเขาหมดแรงขณะพยายามแสดงความขอบคุณอย่างลึกซึ้ง</w:t>
      </w:r>
      <w:r w:rsidRPr="00400B33">
        <w:t xml:space="preserve"> </w:t>
      </w:r>
      <w:r w:rsidRPr="002601AE">
        <w:rPr>
          <w:lang w:val="ru-RU"/>
        </w:rPr>
        <w:t>นักบุญอาร์เซนิอุสแห่งคัปปาโดเกีย</w:t>
      </w:r>
      <w:r w:rsidRPr="00400B33">
        <w:t xml:space="preserve"> </w:t>
      </w:r>
      <w:r w:rsidRPr="002601AE">
        <w:rPr>
          <w:lang w:val="ru-RU"/>
        </w:rPr>
        <w:t>เติบโตขึ้นเป็นเด็กกำพร้า</w:t>
      </w:r>
      <w:r w:rsidRPr="00400B33">
        <w:t>—</w:t>
      </w:r>
      <w:r w:rsidRPr="002601AE">
        <w:rPr>
          <w:lang w:val="ru-RU"/>
        </w:rPr>
        <w:t>สูญเสียทั้งแม่และพ่อ</w:t>
      </w:r>
      <w:r w:rsidRPr="00400B33">
        <w:t xml:space="preserve"> </w:t>
      </w:r>
      <w:r w:rsidRPr="002601AE">
        <w:rPr>
          <w:lang w:val="ru-RU"/>
        </w:rPr>
        <w:t>หากท่านไม่ได้เผชิญกับความเป็นเด็กกำพร้าด้วยจิตวิญญาณและความกล้าหาญ</w:t>
      </w:r>
      <w:r w:rsidRPr="00400B33">
        <w:t xml:space="preserve"> </w:t>
      </w:r>
      <w:r w:rsidRPr="002601AE">
        <w:rPr>
          <w:lang w:val="ru-RU"/>
        </w:rPr>
        <w:t>ท่านคงจะกลายเป็นชายผู้ทุกข์ทรมานและเผชิญกับปัญหาสุขภาพจิต</w:t>
      </w:r>
      <w:r w:rsidRPr="00400B33">
        <w:t xml:space="preserve"> </w:t>
      </w:r>
      <w:r w:rsidRPr="002601AE">
        <w:rPr>
          <w:lang w:val="ru-RU"/>
        </w:rPr>
        <w:t>แต่ดูสิว่าท่านเป็นชายหนุ่มที่ดีงามเพียงใด</w:t>
      </w:r>
      <w:r w:rsidRPr="00400B33">
        <w:t xml:space="preserve">! </w:t>
      </w:r>
      <w:r w:rsidRPr="002601AE">
        <w:rPr>
          <w:lang w:val="ru-RU"/>
        </w:rPr>
        <w:t>ท่านได้สร้างผลงานอันยิ่งใหญ่เพียงใด</w:t>
      </w:r>
      <w:r w:rsidRPr="00400B33">
        <w:t xml:space="preserve">! </w:t>
      </w:r>
      <w:r w:rsidRPr="002601AE">
        <w:rPr>
          <w:lang w:val="ru-RU"/>
        </w:rPr>
        <w:t>สิ่งที่ทำให้ผมประทับใจคือกระดูกของเขาอ่อนนุ่มเหมือนสำลี</w:t>
      </w:r>
      <w:r w:rsidRPr="00400B33">
        <w:t xml:space="preserve"> </w:t>
      </w:r>
      <w:r w:rsidRPr="002601AE">
        <w:rPr>
          <w:lang w:val="ru-RU"/>
        </w:rPr>
        <w:t>เหมือนฟองน้ำ</w:t>
      </w:r>
      <w:r w:rsidRPr="00400B33">
        <w:t xml:space="preserve"> </w:t>
      </w:r>
      <w:r w:rsidRPr="002601AE">
        <w:rPr>
          <w:lang w:val="ru-RU"/>
        </w:rPr>
        <w:t>เมื่อผมนำกระดูกซี่โครงและกระดูกสันหลังของเขาออกจากหลุมศพระหว่างการขุดค้นพระบรมสารีริกธาตุ</w:t>
      </w:r>
      <w:r w:rsidRPr="00400B33">
        <w:t xml:space="preserve"> </w:t>
      </w:r>
      <w:r w:rsidRPr="002601AE">
        <w:rPr>
          <w:lang w:val="ru-RU"/>
        </w:rPr>
        <w:t>กระดูกเหล่านั้นก็สลายเป็นผงทันทีที่ผมสัมผัส</w:t>
      </w:r>
      <w:r w:rsidRPr="00400B33">
        <w:t xml:space="preserve"> </w:t>
      </w:r>
      <w:r w:rsidRPr="002601AE">
        <w:rPr>
          <w:lang w:val="ru-RU"/>
        </w:rPr>
        <w:t>มีเพียงกระดูกสันหลังสองชิ้น</w:t>
      </w:r>
      <w:r w:rsidRPr="00400B33">
        <w:t xml:space="preserve"> </w:t>
      </w:r>
      <w:r w:rsidRPr="002601AE">
        <w:rPr>
          <w:lang w:val="ru-RU"/>
        </w:rPr>
        <w:t>กระดูกสะโพก</w:t>
      </w:r>
      <w:r w:rsidRPr="00400B33">
        <w:t xml:space="preserve"> </w:t>
      </w:r>
      <w:r w:rsidRPr="002601AE">
        <w:rPr>
          <w:lang w:val="ru-RU"/>
        </w:rPr>
        <w:t>และกระดูกหน้าแข้งเท่านั้นที่ยังคงมีความแข็งอยู่บ้าง</w:t>
      </w:r>
      <w:r w:rsidRPr="00400B33">
        <w:t xml:space="preserve"> </w:t>
      </w:r>
      <w:r w:rsidRPr="002601AE">
        <w:rPr>
          <w:lang w:val="ru-RU"/>
        </w:rPr>
        <w:t>นี่เป็นสิ่งที่น่าอัศจรรย์ยิ่ง</w:t>
      </w:r>
      <w:r w:rsidRPr="00400B33">
        <w:t xml:space="preserve">: </w:t>
      </w:r>
      <w:r w:rsidRPr="002601AE">
        <w:rPr>
          <w:lang w:val="ru-RU"/>
        </w:rPr>
        <w:t>ด้วยสภาพร่างกายที่เปราะบางเช่นนี้</w:t>
      </w:r>
      <w:r w:rsidRPr="00400B33">
        <w:t xml:space="preserve"> </w:t>
      </w:r>
      <w:r w:rsidRPr="002601AE">
        <w:rPr>
          <w:lang w:val="ru-RU"/>
        </w:rPr>
        <w:t>เขาจะเดินได้ไกลถึงเพียงนี้ด้วยเท้าได้อย่างไร</w:t>
      </w:r>
      <w:r w:rsidRPr="00400B33">
        <w:t xml:space="preserve">? </w:t>
      </w:r>
      <w:r w:rsidRPr="002601AE">
        <w:rPr>
          <w:lang w:val="ru-RU"/>
        </w:rPr>
        <w:t>เขาเดินราวกับกำลังบินผ่านอากาศ</w:t>
      </w:r>
      <w:r w:rsidRPr="00400B33">
        <w:t xml:space="preserve">! </w:t>
      </w:r>
      <w:r w:rsidRPr="002601AE">
        <w:rPr>
          <w:lang w:val="ru-RU"/>
        </w:rPr>
        <w:t>ที่นี่เราเห็นพลังเหนือธรรมชาติที่พระเจ้าประทานให้เขา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การชุบชีวิตเด็กกำพร้าขึ้นมาใหม่จะเกินกำลังของพระคริสต์จริงหรือ</w:t>
      </w:r>
      <w:r w:rsidRPr="00400B33">
        <w:t xml:space="preserve">? </w:t>
      </w:r>
    </w:p>
    <w:p w14:paraId="095010A0" w14:textId="77777777" w:rsidR="00EF488A" w:rsidRPr="00400B33" w:rsidRDefault="00EF488A" w:rsidP="00B87D11"/>
    <w:p w14:paraId="5F9A8491" w14:textId="77777777" w:rsidR="00EF488A" w:rsidRPr="00400B33" w:rsidRDefault="00000000" w:rsidP="00B87D11">
      <w:pPr>
        <w:pStyle w:val="Heading4"/>
      </w:pPr>
      <w:bookmarkStart w:id="165" w:name="_Toc196932428"/>
      <w:bookmarkStart w:id="166" w:name="_Toc196932972"/>
      <w:bookmarkStart w:id="167" w:name="_Toc242097269"/>
      <w:r w:rsidRPr="002601AE">
        <w:rPr>
          <w:lang w:val="ru-RU"/>
        </w:rPr>
        <w:t>จนกว่าเด็กจะถึงอายุที่กำหนด</w:t>
      </w:r>
      <w:r w:rsidRPr="00400B33">
        <w:t xml:space="preserve"> </w:t>
      </w:r>
      <w:r w:rsidRPr="002601AE">
        <w:rPr>
          <w:lang w:val="ru-RU"/>
        </w:rPr>
        <w:t>พวกเขาจำเป็นต้องได้รับการดูแลอย่างใกล้ชิด</w:t>
      </w:r>
      <w:bookmarkEnd w:id="165"/>
      <w:bookmarkEnd w:id="166"/>
      <w:bookmarkEnd w:id="167"/>
    </w:p>
    <w:p w14:paraId="45DCA29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เพื่อไม่ให้ลื่นลงทางลาดชันแห่งความเสื่อมถอยทางโลก</w:t>
      </w:r>
      <w:r w:rsidRPr="00400B33">
        <w:t xml:space="preserve"> </w:t>
      </w:r>
      <w:r w:rsidRPr="002601AE">
        <w:rPr>
          <w:lang w:val="ru-RU"/>
        </w:rPr>
        <w:t>ซึ่งทำให้จิตวิญญาณเต็มไปด้วยความวิตกกังวล</w:t>
      </w:r>
      <w:r w:rsidRPr="00400B33">
        <w:t xml:space="preserve"> </w:t>
      </w:r>
      <w:r w:rsidRPr="002601AE">
        <w:rPr>
          <w:lang w:val="ru-RU"/>
        </w:rPr>
        <w:t>และทำให้จิตวิญญาณห่างไกลจากพระเจ้าอย่างต่อเนื่อง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ต้องตระหนักอยู่เสมอถึงความจำเป็นอย่างยิ่งของคำแนะนำจากผู้ใหญ่</w:t>
      </w:r>
      <w:r w:rsidRPr="00400B33">
        <w:t xml:space="preserve"> — </w:t>
      </w:r>
      <w:r w:rsidRPr="002601AE">
        <w:rPr>
          <w:lang w:val="ru-RU"/>
        </w:rPr>
        <w:t>โดยเฉพาะในช่วงวัยรุ่นที่สำคัญยิ่ง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ต้องเข้าใจความหมายของการเชื่อฟัง</w:t>
      </w:r>
      <w:r w:rsidRPr="00400B33">
        <w:t xml:space="preserve"> </w:t>
      </w:r>
      <w:r w:rsidRPr="002601AE">
        <w:rPr>
          <w:lang w:val="ru-RU"/>
        </w:rPr>
        <w:t>พวกเขาต้องตระหนักว่าประโยชน์ของตนเองอยู่ที่การเชื่อฟังพ่อแม่</w:t>
      </w:r>
      <w:r w:rsidRPr="00400B33">
        <w:t xml:space="preserve"> — </w:t>
      </w:r>
      <w:r w:rsidRPr="002601AE">
        <w:rPr>
          <w:lang w:val="ru-RU"/>
        </w:rPr>
        <w:t>เพื่อที่พวกเขาจะได้เชื่อฟังด้วยความยินดีและเคลื่อนไหวได้อย่างอิสระในอาณาจักรทางจิตวิญญาณ</w:t>
      </w:r>
      <w:r w:rsidRPr="00400B33">
        <w:t xml:space="preserve"> </w:t>
      </w:r>
    </w:p>
    <w:p w14:paraId="3C56549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คุณเคยหยุดคิดดูบ้างไหมว่าความอิสระของเด็กเล็กนั้นถูกจำกัดเพียงใด</w:t>
      </w:r>
      <w:r w:rsidRPr="00400B33">
        <w:t xml:space="preserve">? </w:t>
      </w:r>
      <w:r w:rsidRPr="002601AE">
        <w:rPr>
          <w:lang w:val="ru-RU"/>
        </w:rPr>
        <w:t>เป็นเวลาเก้าเดือน</w:t>
      </w:r>
      <w:r w:rsidRPr="00400B33">
        <w:t xml:space="preserve"> </w:t>
      </w:r>
      <w:r w:rsidRPr="002601AE">
        <w:rPr>
          <w:lang w:val="ru-RU"/>
        </w:rPr>
        <w:t>พวกเขาถูกกักตัวอยู่ในครรภ์ของแม่</w:t>
      </w:r>
      <w:r w:rsidRPr="00400B33">
        <w:t xml:space="preserve"> </w:t>
      </w:r>
      <w:r w:rsidRPr="002601AE">
        <w:rPr>
          <w:lang w:val="ru-RU"/>
        </w:rPr>
        <w:t>ส่วนทารกที่เพิ่งเกิดมาจะถูกวางไว้ในเตียงเด็ก</w:t>
      </w:r>
      <w:r w:rsidRPr="00400B33">
        <w:t xml:space="preserve"> </w:t>
      </w:r>
      <w:r w:rsidRPr="002601AE">
        <w:rPr>
          <w:lang w:val="ru-RU"/>
        </w:rPr>
        <w:t>ผ่านไปห้าหรือหกเดือน</w:t>
      </w:r>
      <w:r w:rsidRPr="00400B33">
        <w:t xml:space="preserve"> </w:t>
      </w:r>
      <w:r w:rsidRPr="002601AE">
        <w:rPr>
          <w:lang w:val="ru-RU"/>
        </w:rPr>
        <w:t>พวกเขาก็ถูกวางไว้หลังลูกกรงสูง</w:t>
      </w:r>
      <w:r w:rsidRPr="00400B33">
        <w:t xml:space="preserve"> </w:t>
      </w:r>
      <w:r w:rsidRPr="002601AE">
        <w:rPr>
          <w:lang w:val="ru-RU"/>
        </w:rPr>
        <w:t>แล้วเมื่อเด็กโตขึ้น</w:t>
      </w:r>
      <w:r w:rsidRPr="00400B33">
        <w:t xml:space="preserve"> </w:t>
      </w:r>
      <w:r w:rsidRPr="002601AE">
        <w:rPr>
          <w:lang w:val="ru-RU"/>
        </w:rPr>
        <w:t>ก็ไม่ได้รับอนุญาตให้ออกจากบ้านด้วยตัวเอง</w:t>
      </w:r>
      <w:r w:rsidRPr="00400B33">
        <w:t xml:space="preserve"> </w:t>
      </w:r>
      <w:r w:rsidRPr="002601AE">
        <w:rPr>
          <w:lang w:val="ru-RU"/>
        </w:rPr>
        <w:t>เพื่อไม่ให้ชนกับสิ่งใดหรือตกลงบันได</w:t>
      </w:r>
      <w:r w:rsidRPr="00400B33">
        <w:t xml:space="preserve"> </w:t>
      </w:r>
      <w:r w:rsidRPr="002601AE">
        <w:rPr>
          <w:lang w:val="ru-RU"/>
        </w:rPr>
        <w:t>เพราะหากไม่จำกัดเสรีภาพของเด็ก</w:t>
      </w:r>
      <w:r w:rsidRPr="00400B33">
        <w:t xml:space="preserve"> </w:t>
      </w:r>
      <w:r w:rsidRPr="002601AE">
        <w:rPr>
          <w:lang w:val="ru-RU"/>
        </w:rPr>
        <w:t>พวกเขาก็จะตกลงและบาดเจ็บ</w:t>
      </w:r>
      <w:r w:rsidRPr="00400B33">
        <w:t xml:space="preserve"> </w:t>
      </w:r>
    </w:p>
    <w:p w14:paraId="56F9227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ทุกสิ่งเหล่านี้เป็นสิ่งจำเป็นเพื่อรับประกันว่าเด็กจะเติบโตขึ้นอย่างปลอดภัย</w:t>
      </w:r>
      <w:r w:rsidRPr="00400B33">
        <w:t xml:space="preserve"> </w:t>
      </w:r>
      <w:r w:rsidRPr="002601AE">
        <w:rPr>
          <w:lang w:val="ru-RU"/>
        </w:rPr>
        <w:t>เมื่อมองผ่านๆ</w:t>
      </w:r>
      <w:r w:rsidRPr="00400B33">
        <w:t xml:space="preserve"> </w:t>
      </w:r>
      <w:r w:rsidRPr="002601AE">
        <w:rPr>
          <w:lang w:val="ru-RU"/>
        </w:rPr>
        <w:t>มา</w:t>
      </w:r>
      <w:r w:rsidRPr="00400B33">
        <w:t xml:space="preserve"> </w:t>
      </w:r>
      <w:r w:rsidRPr="002601AE">
        <w:rPr>
          <w:lang w:val="ru-RU"/>
        </w:rPr>
        <w:t>มาตรการทั้งหมดนี้ดูเหมือนจะจำกัดเสรีภาพของเด็ก</w:t>
      </w:r>
      <w:r w:rsidRPr="00400B33">
        <w:t xml:space="preserve"> — </w:t>
      </w:r>
      <w:r w:rsidRPr="002601AE">
        <w:rPr>
          <w:lang w:val="ru-RU"/>
        </w:rPr>
        <w:t>แต่หากไม่มีมาตรการเหล่านี้</w:t>
      </w:r>
      <w:r w:rsidRPr="00400B33">
        <w:t xml:space="preserve"> </w:t>
      </w:r>
      <w:r w:rsidRPr="002601AE">
        <w:rPr>
          <w:lang w:val="ru-RU"/>
        </w:rPr>
        <w:t>เด็กจะอยู่ในความเสี่ยงที่จะเสียชีวิตตั้งแต่ช่วงแรกของชีวิต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เมื่อเด็กยังเล็ก</w:t>
      </w:r>
      <w:r w:rsidRPr="00400B33">
        <w:t xml:space="preserve"> </w:t>
      </w:r>
      <w:r w:rsidRPr="002601AE">
        <w:rPr>
          <w:lang w:val="ru-RU"/>
        </w:rPr>
        <w:t>พวกเขายังไม่เข้าใจว่าตนเองต้องการขอบเขต</w:t>
      </w:r>
      <w:r w:rsidRPr="00400B33">
        <w:t xml:space="preserve"> </w:t>
      </w:r>
      <w:r w:rsidRPr="002601AE">
        <w:rPr>
          <w:lang w:val="ru-RU"/>
        </w:rPr>
        <w:t>และเมื่อพวกเขาโตขึ้น</w:t>
      </w:r>
      <w:r w:rsidRPr="00400B33">
        <w:t xml:space="preserve"> </w:t>
      </w:r>
      <w:r w:rsidRPr="002601AE">
        <w:rPr>
          <w:lang w:val="ru-RU"/>
        </w:rPr>
        <w:t>พวกเขายังไม่เข้าใจว่าตนเองต้องการขอบเขตแบบอื่น</w:t>
      </w:r>
      <w:r w:rsidRPr="00400B33">
        <w:t xml:space="preserve"> </w:t>
      </w:r>
      <w:r w:rsidRPr="002601AE">
        <w:rPr>
          <w:lang w:val="ru-RU"/>
        </w:rPr>
        <w:t>จึงปรารถนาเสรีภาพ</w:t>
      </w:r>
      <w:r w:rsidRPr="00400B33">
        <w:t xml:space="preserve"> </w:t>
      </w:r>
      <w:r w:rsidRPr="002601AE">
        <w:rPr>
          <w:lang w:val="ru-RU"/>
        </w:rPr>
        <w:t>แต่ความอิสระนี้คือความอิสระแบบใด</w:t>
      </w:r>
      <w:r w:rsidRPr="00400B33">
        <w:t xml:space="preserve">? </w:t>
      </w:r>
      <w:r w:rsidRPr="002601AE">
        <w:rPr>
          <w:lang w:val="ru-RU"/>
        </w:rPr>
        <w:t>ความอิสระที่จะกลายเป็นผู้พิการ</w:t>
      </w:r>
      <w:r w:rsidRPr="00400B33">
        <w:t>? ‘</w:t>
      </w:r>
      <w:r w:rsidRPr="002601AE">
        <w:rPr>
          <w:lang w:val="ru-RU"/>
        </w:rPr>
        <w:t>ความอิสระ</w:t>
      </w:r>
      <w:r w:rsidRPr="00400B33">
        <w:t xml:space="preserve">’ </w:t>
      </w:r>
      <w:r w:rsidRPr="002601AE">
        <w:rPr>
          <w:lang w:val="ru-RU"/>
        </w:rPr>
        <w:t>แบบนี้นำไปสู่ความตายของเด็กๆ</w:t>
      </w:r>
      <w:r w:rsidRPr="00400B33">
        <w:t xml:space="preserve"> </w:t>
      </w:r>
      <w:r w:rsidRPr="002601AE">
        <w:rPr>
          <w:lang w:val="ru-RU"/>
        </w:rPr>
        <w:t>พวกเขาต้องตระหนักว่า</w:t>
      </w:r>
      <w:r w:rsidRPr="00400B33">
        <w:t xml:space="preserve"> </w:t>
      </w:r>
      <w:r w:rsidRPr="002601AE">
        <w:rPr>
          <w:lang w:val="ru-RU"/>
        </w:rPr>
        <w:t>จนกว่าจะเรียนจบ</w:t>
      </w:r>
      <w:r w:rsidRPr="00400B33">
        <w:t xml:space="preserve"> </w:t>
      </w:r>
      <w:r w:rsidRPr="002601AE">
        <w:rPr>
          <w:lang w:val="ru-RU"/>
        </w:rPr>
        <w:t>จนกว่าจะได้รับปริญญา</w:t>
      </w:r>
      <w:r w:rsidRPr="00400B33">
        <w:t xml:space="preserve"> </w:t>
      </w:r>
      <w:r w:rsidRPr="002601AE">
        <w:rPr>
          <w:lang w:val="ru-RU"/>
        </w:rPr>
        <w:t>จนกว่าจะถึงวัยผู้ใหญ่</w:t>
      </w:r>
      <w:r w:rsidRPr="00400B33">
        <w:t xml:space="preserve"> — </w:t>
      </w:r>
      <w:r w:rsidRPr="002601AE">
        <w:rPr>
          <w:lang w:val="ru-RU"/>
        </w:rPr>
        <w:t>เพื่อที่จะกลายเป็นคนที่ดี</w:t>
      </w:r>
      <w:r w:rsidRPr="00400B33">
        <w:t xml:space="preserve"> — </w:t>
      </w:r>
      <w:r w:rsidRPr="002601AE">
        <w:rPr>
          <w:lang w:val="ru-RU"/>
        </w:rPr>
        <w:t>พวกเขาจำเป็นต้องมีข้อจำกัด</w:t>
      </w:r>
      <w:r w:rsidRPr="00400B33">
        <w:t xml:space="preserve"> </w:t>
      </w:r>
      <w:r w:rsidRPr="002601AE">
        <w:rPr>
          <w:lang w:val="ru-RU"/>
        </w:rPr>
        <w:t>เพราะหากพวกเขาต้องกลายเป็นผู้พิการแม้เพียงครั้งเดียว</w:t>
      </w:r>
      <w:r w:rsidRPr="00400B33">
        <w:t xml:space="preserve"> </w:t>
      </w:r>
      <w:r w:rsidRPr="002601AE">
        <w:rPr>
          <w:lang w:val="ru-RU"/>
        </w:rPr>
        <w:t>พวกเขาก็จะเสียชีวิต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ต้องเริ่มมองการจำกัดเป็นความจำเป็น</w:t>
      </w:r>
      <w:r w:rsidRPr="00400B33">
        <w:t xml:space="preserve"> </w:t>
      </w:r>
      <w:r w:rsidRPr="002601AE">
        <w:rPr>
          <w:lang w:val="ru-RU"/>
        </w:rPr>
        <w:t>และตระหนักว่านั่นคือพรจากพระเจ้า</w:t>
      </w:r>
      <w:r w:rsidRPr="00400B33">
        <w:t xml:space="preserve"> </w:t>
      </w:r>
      <w:r w:rsidRPr="002601AE">
        <w:rPr>
          <w:lang w:val="ru-RU"/>
        </w:rPr>
        <w:t>พวกเขาต้องขอบคุณพ่อแม่ที่ตั้งขีดจำกัดเหล่านี้</w:t>
      </w:r>
      <w:r w:rsidRPr="00400B33">
        <w:t xml:space="preserve"> </w:t>
      </w:r>
      <w:r w:rsidRPr="002601AE">
        <w:rPr>
          <w:lang w:val="ru-RU"/>
        </w:rPr>
        <w:t>พวกเขาต้องรู้ว่าพ่อแม่ตั้งขีดจำกัดเหล่านี้ด้วยความรัก</w:t>
      </w:r>
      <w:r w:rsidRPr="00400B33">
        <w:t xml:space="preserve"> </w:t>
      </w:r>
      <w:r w:rsidRPr="002601AE">
        <w:rPr>
          <w:lang w:val="ru-RU"/>
        </w:rPr>
        <w:t>ไม่มีพ่อหรือแม่คนใดที่เคยจำกัดลูกด้วยความมุ่งร้าย</w:t>
      </w:r>
      <w:r w:rsidRPr="00400B33">
        <w:t xml:space="preserve"> — </w:t>
      </w:r>
      <w:r w:rsidRPr="002601AE">
        <w:rPr>
          <w:lang w:val="ru-RU"/>
        </w:rPr>
        <w:t>แม้พวกเขาจะเข้มงวดกับลูกมากเพียงใดก็ตาม</w:t>
      </w:r>
      <w:r w:rsidRPr="00400B33">
        <w:t xml:space="preserve"> </w:t>
      </w:r>
      <w:r w:rsidRPr="002601AE">
        <w:rPr>
          <w:lang w:val="ru-RU"/>
        </w:rPr>
        <w:t>และหากพ่อแม่ควบคุมลูกๆ</w:t>
      </w:r>
      <w:r w:rsidRPr="00400B33">
        <w:t xml:space="preserve"> </w:t>
      </w:r>
      <w:r w:rsidRPr="002601AE">
        <w:rPr>
          <w:lang w:val="ru-RU"/>
        </w:rPr>
        <w:t>ของตนอย่างเข้มงวดเกินไปเพียงเล็กน้อย</w:t>
      </w:r>
      <w:r w:rsidRPr="00400B33">
        <w:t xml:space="preserve"> </w:t>
      </w:r>
      <w:r w:rsidRPr="002601AE">
        <w:rPr>
          <w:lang w:val="ru-RU"/>
        </w:rPr>
        <w:t>ก็มีความรักอันลึกซึ้งซ่อนอยู่ในนั้นเช่นกัน</w:t>
      </w:r>
      <w:r w:rsidRPr="00400B33">
        <w:t xml:space="preserve"> </w:t>
      </w:r>
      <w:r w:rsidRPr="002601AE">
        <w:rPr>
          <w:lang w:val="ru-RU"/>
        </w:rPr>
        <w:t>พวกเขาทำเช่นนี้ด้วยเจตนาดี</w:t>
      </w:r>
      <w:r w:rsidRPr="00400B33">
        <w:t xml:space="preserve"> </w:t>
      </w:r>
      <w:r w:rsidRPr="002601AE">
        <w:rPr>
          <w:lang w:val="ru-RU"/>
        </w:rPr>
        <w:t>เพื่อให้ลูกๆ</w:t>
      </w:r>
      <w:r w:rsidRPr="00400B33">
        <w:t xml:space="preserve"> </w:t>
      </w:r>
      <w:r w:rsidRPr="002601AE">
        <w:rPr>
          <w:lang w:val="ru-RU"/>
        </w:rPr>
        <w:t>ของพวกเขามีความสงบ</w:t>
      </w:r>
      <w:r w:rsidRPr="00400B33">
        <w:t xml:space="preserve"> </w:t>
      </w:r>
      <w:r w:rsidRPr="002601AE">
        <w:rPr>
          <w:lang w:val="ru-RU"/>
        </w:rPr>
        <w:t>มีวินัย</w:t>
      </w:r>
      <w:r w:rsidRPr="00400B33">
        <w:t xml:space="preserve"> </w:t>
      </w:r>
      <w:r w:rsidRPr="002601AE">
        <w:rPr>
          <w:lang w:val="ru-RU"/>
        </w:rPr>
        <w:t>และไม่ตกอยู่ในอันตราย</w:t>
      </w:r>
      <w:r w:rsidRPr="00400B33">
        <w:t xml:space="preserve">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แม้แต่คนทำสวน</w:t>
      </w:r>
      <w:r w:rsidRPr="00400B33">
        <w:t xml:space="preserve"> </w:t>
      </w:r>
      <w:r w:rsidRPr="002601AE">
        <w:rPr>
          <w:lang w:val="ru-RU"/>
        </w:rPr>
        <w:t>เมื่อปลูกต้นกล้า</w:t>
      </w:r>
      <w:r w:rsidRPr="00400B33">
        <w:t xml:space="preserve"> </w:t>
      </w:r>
      <w:r w:rsidRPr="002601AE">
        <w:rPr>
          <w:lang w:val="ru-RU"/>
        </w:rPr>
        <w:t>ก็อาจผูกมันด้วยลวดให้แน่นกว่าที่จำเป็นเพื่อความปลอดภัยมากขึ้น</w:t>
      </w:r>
      <w:r w:rsidRPr="00400B33">
        <w:t xml:space="preserve"> </w:t>
      </w:r>
      <w:r w:rsidRPr="002601AE">
        <w:rPr>
          <w:lang w:val="ru-RU"/>
        </w:rPr>
        <w:t>จนก่อให้เกิดบาดแผลเล็กน้อย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พระเจ้าผู้ทรงดีจะรักษาแผลบนเปลือกไม้ให้หายในไม่ช้า</w:t>
      </w:r>
      <w:r w:rsidRPr="00400B33">
        <w:t xml:space="preserve"> </w:t>
      </w:r>
      <w:r w:rsidRPr="002601AE">
        <w:rPr>
          <w:lang w:val="ru-RU"/>
        </w:rPr>
        <w:t>หากพระเจ้าทรงรักษาแผลบนต้นไม้ได้</w:t>
      </w:r>
      <w:r w:rsidRPr="00400B33">
        <w:t xml:space="preserve"> </w:t>
      </w:r>
      <w:r w:rsidRPr="002601AE">
        <w:rPr>
          <w:lang w:val="ru-RU"/>
        </w:rPr>
        <w:t>พระองค์จะทรงห่วงใย</w:t>
      </w:r>
      <w:r w:rsidRPr="00400B33">
        <w:t xml:space="preserve"> [</w:t>
      </w:r>
      <w:r w:rsidRPr="002601AE">
        <w:rPr>
          <w:lang w:val="ru-RU"/>
        </w:rPr>
        <w:t>มนุษย์</w:t>
      </w:r>
      <w:r w:rsidRPr="00400B33">
        <w:t xml:space="preserve">] — </w:t>
      </w:r>
      <w:r w:rsidRPr="002601AE">
        <w:rPr>
          <w:lang w:val="ru-RU"/>
        </w:rPr>
        <w:t>สิ่งที่พระองค์ทรงสร้างขึ้นเอง</w:t>
      </w:r>
      <w:r w:rsidRPr="00400B33">
        <w:t xml:space="preserve"> — </w:t>
      </w:r>
      <w:r w:rsidRPr="002601AE">
        <w:rPr>
          <w:lang w:val="ru-RU"/>
        </w:rPr>
        <w:t>มากเพียงใดเล่า</w:t>
      </w:r>
      <w:r w:rsidRPr="00400B33">
        <w:t xml:space="preserve">!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lastRenderedPageBreak/>
        <w:t>หากพ่อแม่ได้ควบคุมลูกอย่างเข้มงวดเกินไปจนทำให้ลูกได้รับบาดเจ็บเล็กน้อย</w:t>
      </w:r>
      <w:r w:rsidRPr="00400B33">
        <w:t xml:space="preserve"> </w:t>
      </w:r>
      <w:r w:rsidRPr="002601AE">
        <w:rPr>
          <w:lang w:val="ru-RU"/>
        </w:rPr>
        <w:t>พระเจ้าจะไม่ทรงรักษาแผลนั้นให้หายได้หรือ</w:t>
      </w:r>
      <w:r w:rsidRPr="00400B33">
        <w:t xml:space="preserve">? </w:t>
      </w:r>
    </w:p>
    <w:p w14:paraId="2EAC0CB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ควรพูดคุยกับพ่อแม่และเปิดใจเล่าความคิดของตนเองให้พ่อแม่ฟัง</w:t>
      </w:r>
      <w:r w:rsidRPr="00400B33">
        <w:t xml:space="preserve"> </w:t>
      </w:r>
      <w:r w:rsidRPr="002601AE">
        <w:rPr>
          <w:lang w:val="ru-RU"/>
        </w:rPr>
        <w:t>เช่นเดียวกับพระในวัดที่มีพระผู้อาวุโสที่พระสามารถเปิดใจเล่าความคิดและรับคำแนะนำจากท่านได้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ก็ควรเปิดใจเล่าให้พ่อแม่ฟังเช่นกัน</w:t>
      </w:r>
      <w:r w:rsidRPr="00400B33">
        <w:t xml:space="preserve"> </w:t>
      </w:r>
      <w:r w:rsidRPr="002601AE">
        <w:rPr>
          <w:lang w:val="ru-RU"/>
        </w:rPr>
        <w:t>เป็นเรื่องที่ถูกต้องที่เด็กจะเปิดใจให้แม่ก่อน</w:t>
      </w:r>
      <w:r w:rsidRPr="00400B33">
        <w:t xml:space="preserve"> </w:t>
      </w:r>
      <w:r w:rsidRPr="002601AE">
        <w:rPr>
          <w:lang w:val="ru-RU"/>
        </w:rPr>
        <w:t>แล้วจึงเปิดใจให้พ่อทางจิตวิญญาณ</w:t>
      </w:r>
      <w:r w:rsidRPr="00400B33">
        <w:t xml:space="preserve"> </w:t>
      </w:r>
      <w:r w:rsidRPr="002601AE">
        <w:rPr>
          <w:lang w:val="ru-RU"/>
        </w:rPr>
        <w:t>เช่นเดียวกับที่พ่อแม่</w:t>
      </w:r>
      <w:r w:rsidRPr="00400B33">
        <w:t xml:space="preserve"> </w:t>
      </w:r>
      <w:r w:rsidRPr="002601AE">
        <w:rPr>
          <w:lang w:val="ru-RU"/>
        </w:rPr>
        <w:t>หากลูกมีรอยฟกช้ำที่ขา</w:t>
      </w:r>
      <w:r w:rsidRPr="00400B33">
        <w:t xml:space="preserve"> </w:t>
      </w:r>
      <w:r w:rsidRPr="002601AE">
        <w:rPr>
          <w:lang w:val="ru-RU"/>
        </w:rPr>
        <w:t>ก็จะพาลูกไปพบแพทย์และถามว่าต้องทำอย่างไรให้รอยฟกช้ำหาย</w:t>
      </w:r>
      <w:r w:rsidRPr="00400B33">
        <w:t xml:space="preserve"> </w:t>
      </w:r>
      <w:r w:rsidRPr="002601AE">
        <w:rPr>
          <w:lang w:val="ru-RU"/>
        </w:rPr>
        <w:t>ดังนั้นพ่อแม่ก็ควรตระหนักถึงปัญหา</w:t>
      </w:r>
      <w:r w:rsidRPr="00400B33">
        <w:t xml:space="preserve"> [</w:t>
      </w:r>
      <w:r w:rsidRPr="002601AE">
        <w:rPr>
          <w:lang w:val="ru-RU"/>
        </w:rPr>
        <w:t>ทางจิตวิญญาณ</w:t>
      </w:r>
      <w:r w:rsidRPr="00400B33">
        <w:t xml:space="preserve">] </w:t>
      </w:r>
      <w:r w:rsidRPr="002601AE">
        <w:rPr>
          <w:lang w:val="ru-RU"/>
        </w:rPr>
        <w:t>ที่ลูกอาจมี</w:t>
      </w:r>
      <w:r w:rsidRPr="00400B33">
        <w:t xml:space="preserve"> — </w:t>
      </w:r>
      <w:r w:rsidRPr="002601AE">
        <w:rPr>
          <w:lang w:val="ru-RU"/>
        </w:rPr>
        <w:t>เพื่อที่จะสามารถช่วยเหลือลูกได้</w:t>
      </w:r>
      <w:r w:rsidRPr="00400B33">
        <w:t xml:space="preserve"> </w:t>
      </w:r>
      <w:r w:rsidRPr="002601AE">
        <w:rPr>
          <w:lang w:val="ru-RU"/>
        </w:rPr>
        <w:t>หากลูกพูดเรื่องปัญหาของตนกับพ่อทางจิตวิญญาณเท่านั้น</w:t>
      </w:r>
      <w:r w:rsidRPr="00400B33">
        <w:t xml:space="preserve"> </w:t>
      </w:r>
      <w:r w:rsidRPr="002601AE">
        <w:rPr>
          <w:lang w:val="ru-RU"/>
        </w:rPr>
        <w:t>พ่อแม่จะช่วยลูกได้อย่างไร</w:t>
      </w:r>
      <w:r w:rsidRPr="00400B33">
        <w:t xml:space="preserve">? </w:t>
      </w:r>
      <w:r w:rsidRPr="002601AE">
        <w:rPr>
          <w:lang w:val="ru-RU"/>
        </w:rPr>
        <w:t>เพราะพวกเขาไม่รู้ว่าลูกกำลังมีปัญหาอะไร</w:t>
      </w:r>
      <w:r w:rsidRPr="00400B33">
        <w:t xml:space="preserve"> </w:t>
      </w:r>
    </w:p>
    <w:p w14:paraId="1971A2E0" w14:textId="77777777" w:rsidR="00EF488A" w:rsidRPr="00400B33" w:rsidRDefault="00EF488A" w:rsidP="00B87D11"/>
    <w:p w14:paraId="37823AA6" w14:textId="77777777" w:rsidR="00EF488A" w:rsidRPr="00400B33" w:rsidRDefault="00000000" w:rsidP="00B87D11">
      <w:pPr>
        <w:pStyle w:val="Heading4"/>
      </w:pPr>
      <w:bookmarkStart w:id="168" w:name="_Toc196932429"/>
      <w:bookmarkStart w:id="169" w:name="_Toc196932973"/>
      <w:bookmarkStart w:id="170" w:name="_Toc242097270"/>
      <w:r w:rsidRPr="002601AE">
        <w:rPr>
          <w:lang w:val="ru-RU"/>
        </w:rPr>
        <w:t>ความท้าทายที่เด็กๆ</w:t>
      </w:r>
      <w:r w:rsidRPr="00400B33">
        <w:t xml:space="preserve"> </w:t>
      </w:r>
      <w:r w:rsidRPr="002601AE">
        <w:rPr>
          <w:lang w:val="ru-RU"/>
        </w:rPr>
        <w:t>ต้องเผชิญในโรงเรียน</w:t>
      </w:r>
      <w:bookmarkEnd w:id="168"/>
      <w:bookmarkEnd w:id="169"/>
      <w:bookmarkEnd w:id="170"/>
    </w:p>
    <w:p w14:paraId="1A10D2E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เด็กที่มีวิจารณญาณดีและไหวพริบไว</w:t>
      </w:r>
      <w:r w:rsidRPr="00400B33">
        <w:t xml:space="preserve"> </w:t>
      </w:r>
      <w:r w:rsidRPr="002601AE">
        <w:rPr>
          <w:lang w:val="ru-RU"/>
        </w:rPr>
        <w:t>บางครั้งก็อาจเผชิญกับความยากลำบากและต้องดิ้นรน</w:t>
      </w:r>
      <w:r w:rsidRPr="00400B33">
        <w:t xml:space="preserve"> </w:t>
      </w:r>
      <w:r w:rsidRPr="002601AE">
        <w:rPr>
          <w:lang w:val="ru-RU"/>
        </w:rPr>
        <w:t>เด็กเหล่านี้มักต้องการจัดระเบียบทุกสิ่งตามเหตุผลของตนเอง</w:t>
      </w:r>
      <w:r w:rsidRPr="00400B33">
        <w:t xml:space="preserve"> </w:t>
      </w:r>
      <w:r w:rsidRPr="002601AE">
        <w:rPr>
          <w:lang w:val="ru-RU"/>
        </w:rPr>
        <w:t>และพยายามทำสิ่งที่เกินความสามารถของตนเอง</w:t>
      </w:r>
      <w:r w:rsidRPr="00400B33">
        <w:t xml:space="preserve"> </w:t>
      </w:r>
      <w:r w:rsidRPr="002601AE">
        <w:rPr>
          <w:lang w:val="ru-RU"/>
        </w:rPr>
        <w:t>พวกเขามีสติปัญญาเฉียบแหลม</w:t>
      </w:r>
      <w:r w:rsidRPr="00400B33">
        <w:t xml:space="preserve"> </w:t>
      </w:r>
      <w:r w:rsidRPr="002601AE">
        <w:rPr>
          <w:lang w:val="ru-RU"/>
        </w:rPr>
        <w:t>แต่ไม่รู้ว่าจะหยุดเมื่อใด</w:t>
      </w:r>
      <w:r w:rsidRPr="00400B33">
        <w:t xml:space="preserve"> </w:t>
      </w:r>
      <w:r w:rsidRPr="002601AE">
        <w:rPr>
          <w:lang w:val="ru-RU"/>
        </w:rPr>
        <w:t>พวกเขาทดลองกับตัวเอง</w:t>
      </w:r>
      <w:r w:rsidRPr="00400B33">
        <w:t xml:space="preserve"> </w:t>
      </w:r>
      <w:r w:rsidRPr="002601AE">
        <w:rPr>
          <w:lang w:val="ru-RU"/>
        </w:rPr>
        <w:t>เหมือนจะทดสอบว่าตัวเองจะทนได้มากแค่ไหน</w:t>
      </w:r>
      <w:r w:rsidRPr="00400B33">
        <w:t xml:space="preserve">! </w:t>
      </w:r>
      <w:r w:rsidRPr="002601AE">
        <w:rPr>
          <w:lang w:val="ru-RU"/>
        </w:rPr>
        <w:t>สิ่งนี้ทำให้พวกเขาต้องทุกข์ทรมาน</w:t>
      </w:r>
      <w:r w:rsidRPr="00400B33">
        <w:t xml:space="preserve"> </w:t>
      </w:r>
      <w:r w:rsidRPr="002601AE">
        <w:rPr>
          <w:lang w:val="ru-RU"/>
        </w:rPr>
        <w:t>หากพวกเขาเรียนรู้ที่จะถ่อมตัวมากขึ้น</w:t>
      </w:r>
      <w:r w:rsidRPr="00400B33">
        <w:t xml:space="preserve"> </w:t>
      </w:r>
      <w:r w:rsidRPr="002601AE">
        <w:rPr>
          <w:lang w:val="ru-RU"/>
        </w:rPr>
        <w:t>ความสามารถในการตัดสินใจของพวกเขาจะช่วยนำพาให้ประสบความสำเร็จ</w:t>
      </w:r>
      <w:r w:rsidRPr="00400B33">
        <w:t xml:space="preserve"> </w:t>
      </w:r>
      <w:r w:rsidRPr="002601AE">
        <w:rPr>
          <w:lang w:val="ru-RU"/>
        </w:rPr>
        <w:t>ส่วนเด็กที่ขาดการตัดสินใจที่ดีและความเฉลียวฉลาดเช่นนี้</w:t>
      </w:r>
      <w:r w:rsidRPr="00400B33">
        <w:t xml:space="preserve"> </w:t>
      </w:r>
      <w:r w:rsidRPr="002601AE">
        <w:rPr>
          <w:lang w:val="ru-RU"/>
        </w:rPr>
        <w:t>แม้จะไม่เผชิญกับความยากลำบากเหล่านี้</w:t>
      </w:r>
      <w:r w:rsidRPr="00400B33">
        <w:t xml:space="preserve"> </w:t>
      </w:r>
      <w:r w:rsidRPr="002601AE">
        <w:rPr>
          <w:lang w:val="ru-RU"/>
        </w:rPr>
        <w:t>แต่ในทางกลับกัน</w:t>
      </w:r>
      <w:r w:rsidRPr="00400B33">
        <w:t xml:space="preserve"> </w:t>
      </w:r>
      <w:r w:rsidRPr="002601AE">
        <w:rPr>
          <w:lang w:val="ru-RU"/>
        </w:rPr>
        <w:t>พวกเขาก็ไม่ได้ใช้ความพยายาม</w:t>
      </w:r>
      <w:r w:rsidRPr="00400B33">
        <w:t xml:space="preserve"> [</w:t>
      </w:r>
      <w:r w:rsidRPr="002601AE">
        <w:rPr>
          <w:lang w:val="ru-RU"/>
        </w:rPr>
        <w:t>ภายใน</w:t>
      </w:r>
      <w:r w:rsidRPr="00400B33">
        <w:t xml:space="preserve">] </w:t>
      </w:r>
      <w:r w:rsidRPr="002601AE">
        <w:rPr>
          <w:lang w:val="ru-RU"/>
        </w:rPr>
        <w:t>หรือไตร่ตรอง</w:t>
      </w:r>
      <w:r w:rsidRPr="00400B33">
        <w:t xml:space="preserve"> [</w:t>
      </w:r>
      <w:r w:rsidRPr="002601AE">
        <w:rPr>
          <w:lang w:val="ru-RU"/>
        </w:rPr>
        <w:t>เกี่ยวกับชีวิต</w:t>
      </w:r>
      <w:r w:rsidRPr="00400B33">
        <w:t xml:space="preserve">] — </w:t>
      </w:r>
      <w:r w:rsidRPr="002601AE">
        <w:rPr>
          <w:lang w:val="ru-RU"/>
        </w:rPr>
        <w:t>ในความหมายที่ดีที่สุดของคำนี้</w:t>
      </w:r>
      <w:r w:rsidRPr="00400B33">
        <w:t xml:space="preserve"> </w:t>
      </w:r>
    </w:p>
    <w:p w14:paraId="12772D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คุณรู้ไหมว่ามีนักเรียนกี่คนที่แม้จะเตรียมตัวสอบและท่องจำทุกอย่างจนขึ้นใจ</w:t>
      </w:r>
      <w:r w:rsidRPr="00400B33">
        <w:t xml:space="preserve"> </w:t>
      </w:r>
      <w:r w:rsidRPr="002601AE">
        <w:rPr>
          <w:lang w:val="ru-RU"/>
        </w:rPr>
        <w:t>แต่กลับกลัวการสอบตกจนไม่กล้าไปสอบเลย</w:t>
      </w:r>
      <w:r w:rsidRPr="00400B33">
        <w:t xml:space="preserve">? </w:t>
      </w:r>
      <w:r w:rsidRPr="002601AE">
        <w:rPr>
          <w:lang w:val="ru-RU"/>
        </w:rPr>
        <w:t>แม้พวกเขาจะมีความสามารถในการรับมือกับการเรียนได้</w:t>
      </w:r>
      <w:r w:rsidRPr="00400B33">
        <w:t xml:space="preserve"> </w:t>
      </w:r>
      <w:r w:rsidRPr="002601AE">
        <w:rPr>
          <w:lang w:val="ru-RU"/>
        </w:rPr>
        <w:t>แต่ด้วยใจที่ขี้ขลาดของตนเอง</w:t>
      </w:r>
      <w:r w:rsidRPr="00400B33">
        <w:t xml:space="preserve"> </w:t>
      </w:r>
      <w:r w:rsidRPr="002601AE">
        <w:rPr>
          <w:lang w:val="ru-RU"/>
        </w:rPr>
        <w:t>นักเรียนเหล่านี้กลับทำให้ตัวเองตกอยู่ในภาวะตื่นตระหนก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หากพวกเขาขออย่างถ่อมตัวว่า</w:t>
      </w:r>
      <w:r w:rsidRPr="00400B33">
        <w:t>: ‘</w:t>
      </w:r>
      <w:r w:rsidRPr="002601AE">
        <w:rPr>
          <w:lang w:val="ru-RU"/>
        </w:rPr>
        <w:t>โปรดอธิษฐานเผื่อข้าด้วย</w:t>
      </w:r>
      <w:r w:rsidRPr="00400B33">
        <w:t xml:space="preserve"> </w:t>
      </w:r>
      <w:r w:rsidRPr="002601AE">
        <w:rPr>
          <w:lang w:val="ru-RU"/>
        </w:rPr>
        <w:t>เพราะข้าไม่สามารถรับมือกับการเรียนได้ด้วยตนเอง</w:t>
      </w:r>
      <w:r w:rsidRPr="00400B33">
        <w:t xml:space="preserve"> </w:t>
      </w:r>
      <w:r w:rsidRPr="002601AE">
        <w:rPr>
          <w:lang w:val="ru-RU"/>
        </w:rPr>
        <w:t>แต่ด้วยคำอธิษฐานของท่าน</w:t>
      </w:r>
      <w:r w:rsidRPr="00400B33">
        <w:t xml:space="preserve"> </w:t>
      </w:r>
      <w:r w:rsidRPr="002601AE">
        <w:rPr>
          <w:lang w:val="ru-RU"/>
        </w:rPr>
        <w:t>ข้าจะพยายามทำข้อสอบ</w:t>
      </w:r>
      <w:r>
        <w:rPr>
          <w:lang w:val="ru-RU"/>
        </w:rPr>
        <w:t>ให้ดี</w:t>
      </w:r>
      <w:r w:rsidRPr="00400B33">
        <w:t xml:space="preserve">’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ด้วยความถ่อมตัวนี้</w:t>
      </w:r>
      <w:r w:rsidRPr="00400B33">
        <w:t xml:space="preserve"> </w:t>
      </w:r>
      <w:r w:rsidRPr="002601AE">
        <w:rPr>
          <w:lang w:val="ru-RU"/>
        </w:rPr>
        <w:t>พวกเขาจะได้รับทั้งพระคุณของพระเจ้าและแสงสว่างจากพระเจ้า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ก่อนเข้าสอบ</w:t>
      </w:r>
      <w:r w:rsidRPr="00400B33">
        <w:t xml:space="preserve"> </w:t>
      </w:r>
      <w:r w:rsidRPr="002601AE">
        <w:rPr>
          <w:lang w:val="ru-RU"/>
        </w:rPr>
        <w:t>นักเรียนควรอธิษฐานต่อนักบุญผู้คุ้มครอง</w:t>
      </w:r>
      <w:r w:rsidRPr="00400B33">
        <w:t xml:space="preserve"> </w:t>
      </w:r>
      <w:r w:rsidRPr="002601AE">
        <w:rPr>
          <w:lang w:val="ru-RU"/>
        </w:rPr>
        <w:t>ซึ่งจะช่วยพวกเขาตามความเชื่อและความศรัทธาของพวกเขา</w:t>
      </w:r>
      <w:r w:rsidRPr="00400B33">
        <w:t xml:space="preserve"> </w:t>
      </w:r>
    </w:p>
    <w:p w14:paraId="0118611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เกรอนดา</w:t>
      </w:r>
      <w:r w:rsidRPr="00400B33">
        <w:t xml:space="preserve"> </w:t>
      </w:r>
      <w:r w:rsidRPr="002601AE">
        <w:rPr>
          <w:lang w:val="ru-RU"/>
        </w:rPr>
        <w:t>หญิงสาวที่กำลังศึกษาอยู่ต่างประเทศ</w:t>
      </w:r>
      <w:r w:rsidRPr="00400B33">
        <w:t xml:space="preserve"> </w:t>
      </w:r>
      <w:r w:rsidRPr="002601AE">
        <w:rPr>
          <w:lang w:val="ru-RU"/>
        </w:rPr>
        <w:t>ได้เขียนมาหาฉันว่า</w:t>
      </w:r>
      <w:r w:rsidRPr="00400B33">
        <w:t>: “</w:t>
      </w:r>
      <w:r w:rsidRPr="002601AE">
        <w:rPr>
          <w:lang w:val="ru-RU"/>
        </w:rPr>
        <w:t>มีความคิดหนึ่งที่คอยบอกฉันว่า</w:t>
      </w:r>
      <w:r w:rsidRPr="00400B33">
        <w:t xml:space="preserve"> </w:t>
      </w:r>
      <w:r w:rsidRPr="002601AE">
        <w:rPr>
          <w:lang w:val="ru-RU"/>
        </w:rPr>
        <w:t>ฉันจะไม่สามารถพัฒนาทางจิตวิญญาณได้เลย</w:t>
      </w:r>
      <w:r w:rsidRPr="00400B33">
        <w:t xml:space="preserve"> </w:t>
      </w:r>
      <w:r w:rsidRPr="002601AE">
        <w:rPr>
          <w:lang w:val="ru-RU"/>
        </w:rPr>
        <w:t>ดูเหมือนว่าฉันจะเป็น</w:t>
      </w:r>
      <w:r>
        <w:rPr>
          <w:lang w:val="ru-RU"/>
        </w:rPr>
        <w:t>อย่างนี้ไปตลอดชีวิต</w:t>
      </w:r>
      <w:r w:rsidRPr="00400B33">
        <w:t xml:space="preserve">” </w:t>
      </w:r>
    </w:p>
    <w:p w14:paraId="1F51529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คนนี้แปลกจริง</w:t>
      </w:r>
      <w:r w:rsidRPr="00400B33">
        <w:t xml:space="preserve">! </w:t>
      </w:r>
      <w:r w:rsidRPr="002601AE">
        <w:rPr>
          <w:lang w:val="ru-RU"/>
        </w:rPr>
        <w:t>นั่งอยู่ยุโรปแล้วกลับได้ข้อสรุปแบบนี้</w:t>
      </w:r>
      <w:r w:rsidRPr="00400B33">
        <w:t xml:space="preserve">!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เธอไม่ได้ไปนั่นเพื่อหาความสมบูรณ์ทางจิตวิญญาณ</w:t>
      </w:r>
      <w:r w:rsidRPr="00400B33">
        <w:t xml:space="preserve"> </w:t>
      </w:r>
      <w:r w:rsidRPr="002601AE">
        <w:rPr>
          <w:lang w:val="ru-RU"/>
        </w:rPr>
        <w:t>หรือเพื่ออยู่ถาวร</w:t>
      </w:r>
      <w:r w:rsidRPr="00400B33">
        <w:t xml:space="preserve"> </w:t>
      </w:r>
      <w:r w:rsidRPr="002601AE">
        <w:rPr>
          <w:lang w:val="ru-RU"/>
        </w:rPr>
        <w:t>แต่เพื่อหาความรู้ที่จำเป็นสำหรับการเรียนเพื่อรับปริญญา</w:t>
      </w:r>
      <w:r w:rsidRPr="00400B33">
        <w:t xml:space="preserve"> </w:t>
      </w:r>
      <w:r w:rsidRPr="002601AE">
        <w:rPr>
          <w:lang w:val="ru-RU"/>
        </w:rPr>
        <w:t>ให้เธอพยายามรักษาสภาพจิตวิญญาณที่เธอมีอยู่ตอนนี้ไว้</w:t>
      </w:r>
      <w:r w:rsidRPr="00400B33">
        <w:t xml:space="preserve"> </w:t>
      </w:r>
      <w:r w:rsidRPr="002601AE">
        <w:rPr>
          <w:lang w:val="ru-RU"/>
        </w:rPr>
        <w:t>และอย่าพยายามแสวงหาความสมบูรณ์ทางจิตวิญญาณในขณะที่อยู่ที่นั่น</w:t>
      </w:r>
      <w:r w:rsidRPr="00400B33">
        <w:t xml:space="preserve"> </w:t>
      </w:r>
      <w:r w:rsidRPr="002601AE">
        <w:rPr>
          <w:lang w:val="ru-RU"/>
        </w:rPr>
        <w:t>เพราะคนยุโรปเป็นกลุ่มคนที่เชี่ยวชาญในวิทยาศาสตร์</w:t>
      </w:r>
      <w:r w:rsidRPr="00400B33">
        <w:t xml:space="preserve"> [</w:t>
      </w:r>
      <w:r w:rsidRPr="002601AE">
        <w:rPr>
          <w:lang w:val="ru-RU"/>
        </w:rPr>
        <w:t>ทางโลก</w:t>
      </w:r>
      <w:r w:rsidRPr="00400B33">
        <w:t xml:space="preserve">] </w:t>
      </w:r>
      <w:r w:rsidRPr="002601AE">
        <w:rPr>
          <w:lang w:val="ru-RU"/>
        </w:rPr>
        <w:t>ไม่ใช่เรื่องทางจิตวิญญาณ</w:t>
      </w:r>
      <w:r w:rsidRPr="00400B33">
        <w:t xml:space="preserve"> </w:t>
      </w:r>
      <w:r w:rsidRPr="002601AE">
        <w:rPr>
          <w:lang w:val="ru-RU"/>
        </w:rPr>
        <w:t>ให้เธออย่ากดดันตัวเองมากเกินไป</w:t>
      </w:r>
      <w:r w:rsidRPr="00400B33">
        <w:t xml:space="preserve"> </w:t>
      </w:r>
      <w:r w:rsidRPr="002601AE">
        <w:rPr>
          <w:lang w:val="ru-RU"/>
        </w:rPr>
        <w:t>และอย่าคิดมากกับทุกเรื่อง</w:t>
      </w:r>
      <w:r w:rsidRPr="00400B33">
        <w:t xml:space="preserve"> </w:t>
      </w:r>
      <w:r w:rsidRPr="002601AE">
        <w:rPr>
          <w:lang w:val="ru-RU"/>
        </w:rPr>
        <w:t>เธอไม่ควรนำเรื่องทั้งหมดนี้มาคิดมากจนต้องทุกข์ทรมานเพราะมัน</w:t>
      </w:r>
      <w:r w:rsidRPr="00400B33">
        <w:t xml:space="preserve"> </w:t>
      </w:r>
      <w:r w:rsidRPr="002601AE">
        <w:rPr>
          <w:lang w:val="ru-RU"/>
        </w:rPr>
        <w:t>ให้เธอถือว่าการอยู่ที่นั่นเหมือนการรับราชการทหารตามหน้าที่</w:t>
      </w:r>
      <w:r w:rsidRPr="00400B33">
        <w:t xml:space="preserve"> </w:t>
      </w:r>
      <w:r w:rsidRPr="002601AE">
        <w:rPr>
          <w:lang w:val="ru-RU"/>
        </w:rPr>
        <w:t>ในกองทัพ</w:t>
      </w:r>
      <w:r w:rsidRPr="00400B33">
        <w:t xml:space="preserve"> </w:t>
      </w:r>
      <w:r w:rsidRPr="002601AE">
        <w:rPr>
          <w:lang w:val="ru-RU"/>
        </w:rPr>
        <w:t>ทหารต้องทำงานหนักจนเหงื่อไหลริน</w:t>
      </w:r>
      <w:r w:rsidRPr="00400B33">
        <w:t xml:space="preserve"> </w:t>
      </w:r>
      <w:r w:rsidRPr="002601AE">
        <w:rPr>
          <w:lang w:val="ru-RU"/>
        </w:rPr>
        <w:t>ทำงานจนหมดแรง</w:t>
      </w:r>
      <w:r w:rsidRPr="00400B33">
        <w:t xml:space="preserve"> </w:t>
      </w:r>
      <w:r w:rsidRPr="002601AE">
        <w:rPr>
          <w:lang w:val="ru-RU"/>
        </w:rPr>
        <w:t>และบางครั้งก็ถูกผู้อื่นปฏิบัติอย่างรุนแรง</w:t>
      </w:r>
      <w:r w:rsidRPr="00400B33">
        <w:t xml:space="preserve"> </w:t>
      </w:r>
      <w:r w:rsidRPr="002601AE">
        <w:rPr>
          <w:lang w:val="ru-RU"/>
        </w:rPr>
        <w:t>แต่ในยุโรป</w:t>
      </w:r>
      <w:r w:rsidRPr="00400B33">
        <w:t xml:space="preserve"> </w:t>
      </w:r>
      <w:r w:rsidRPr="002601AE">
        <w:rPr>
          <w:lang w:val="ru-RU"/>
        </w:rPr>
        <w:lastRenderedPageBreak/>
        <w:t>ผู้คนจะปฏิบัติต่อเธอ</w:t>
      </w:r>
      <w:r w:rsidRPr="00400B33">
        <w:t xml:space="preserve"> </w:t>
      </w:r>
      <w:r w:rsidRPr="002601AE">
        <w:rPr>
          <w:lang w:val="ru-RU"/>
        </w:rPr>
        <w:t>อย่างน้อยที่สุด</w:t>
      </w:r>
      <w:r w:rsidRPr="00400B33">
        <w:t xml:space="preserve"> </w:t>
      </w:r>
      <w:r w:rsidRPr="002601AE">
        <w:rPr>
          <w:lang w:val="ru-RU"/>
        </w:rPr>
        <w:t>ด้วยความสุภาพ</w:t>
      </w:r>
      <w:r w:rsidRPr="00400B33">
        <w:t xml:space="preserve"> — </w:t>
      </w:r>
      <w:r w:rsidRPr="002601AE">
        <w:rPr>
          <w:lang w:val="ru-RU"/>
        </w:rPr>
        <w:t>แม้จะเป็นเพียงความสุภาพที่ผิวเผินและเสแสร้ง</w:t>
      </w:r>
      <w:r w:rsidRPr="00400B33">
        <w:t xml:space="preserve"> — </w:t>
      </w:r>
      <w:r w:rsidRPr="002601AE">
        <w:rPr>
          <w:lang w:val="ru-RU"/>
        </w:rPr>
        <w:t>ตามแนวคิดของชาวยุโรป</w:t>
      </w:r>
      <w:r w:rsidRPr="00400B33">
        <w:t xml:space="preserve"> </w:t>
      </w:r>
      <w:r w:rsidRPr="002601AE">
        <w:rPr>
          <w:lang w:val="ru-RU"/>
        </w:rPr>
        <w:t>เป็นเรื่องที่คาดการณ์ได้อยู่แล้วว่าเธอจะเผชิญกับความยากลำบากเหล่านี้</w:t>
      </w:r>
      <w:r w:rsidRPr="00400B33">
        <w:t xml:space="preserve"> </w:t>
      </w:r>
      <w:r w:rsidRPr="002601AE">
        <w:rPr>
          <w:lang w:val="ru-RU"/>
        </w:rPr>
        <w:t>เพราะเราเห็นสิ่งเดียวกันนี้ในกรีซด้วย</w:t>
      </w:r>
      <w:r w:rsidRPr="00400B33">
        <w:t xml:space="preserve"> </w:t>
      </w:r>
      <w:r w:rsidRPr="002601AE">
        <w:rPr>
          <w:lang w:val="ru-RU"/>
        </w:rPr>
        <w:t>ความแตกต่างเพียงอย่างเดียวคือในกรีซ</w:t>
      </w:r>
      <w:r w:rsidRPr="00400B33">
        <w:t xml:space="preserve"> — </w:t>
      </w:r>
      <w:r w:rsidRPr="002601AE">
        <w:rPr>
          <w:lang w:val="ru-RU"/>
        </w:rPr>
        <w:t>เนื่องจากเราเป็นชนชาติออร์โธดอกซ์</w:t>
      </w:r>
      <w:r w:rsidRPr="00400B33">
        <w:t xml:space="preserve"> — </w:t>
      </w:r>
      <w:r w:rsidRPr="002601AE">
        <w:rPr>
          <w:lang w:val="ru-RU"/>
        </w:rPr>
        <w:t>ยังมีการสนับสนุนทางจิตวิญญาณสำหรับผู้ที่ใส่ใจชีวิตทางจิตวิญญาณของตนเอง</w:t>
      </w:r>
      <w:r w:rsidRPr="00400B33">
        <w:t xml:space="preserve"> </w:t>
      </w:r>
      <w:r w:rsidRPr="002601AE">
        <w:rPr>
          <w:lang w:val="ru-RU"/>
        </w:rPr>
        <w:t>ความอดทนเล็กน้อย</w:t>
      </w:r>
      <w:r w:rsidRPr="00400B33">
        <w:t xml:space="preserve"> </w:t>
      </w:r>
      <w:r w:rsidRPr="002601AE">
        <w:rPr>
          <w:lang w:val="ru-RU"/>
        </w:rPr>
        <w:t>และความใส่ใจเล็กน้อย</w:t>
      </w:r>
      <w:r w:rsidRPr="00400B33">
        <w:t xml:space="preserve"> </w:t>
      </w:r>
      <w:r w:rsidRPr="002601AE">
        <w:rPr>
          <w:lang w:val="ru-RU"/>
        </w:rPr>
        <w:t>ก็เพียงพอที่จะเอาชนะความยากลำบากเหล่านี้ได้</w:t>
      </w:r>
      <w:r w:rsidRPr="00400B33">
        <w:t xml:space="preserve"> </w:t>
      </w:r>
      <w:r w:rsidRPr="002601AE">
        <w:rPr>
          <w:lang w:val="ru-RU"/>
        </w:rPr>
        <w:t>ตอนนี้ที่เธออยู่ในสถานการณ์นี้</w:t>
      </w:r>
      <w:r w:rsidRPr="00400B33">
        <w:t xml:space="preserve"> </w:t>
      </w:r>
      <w:r w:rsidRPr="002601AE">
        <w:rPr>
          <w:lang w:val="ru-RU"/>
        </w:rPr>
        <w:t>เธอควรใช้เวลาว่างไปกับการอ่านหนังสือและการสวดมนต์</w:t>
      </w:r>
      <w:r w:rsidRPr="00400B33">
        <w:t xml:space="preserve"> </w:t>
      </w:r>
      <w:r w:rsidRPr="002601AE">
        <w:rPr>
          <w:lang w:val="ru-RU"/>
        </w:rPr>
        <w:t>เพื่อที่เธอจะได้รับอาหารทางจิตวิญญาณด้วย</w:t>
      </w:r>
      <w:r w:rsidRPr="00400B33">
        <w:t xml:space="preserve"> </w:t>
      </w:r>
      <w:r w:rsidRPr="002601AE">
        <w:rPr>
          <w:lang w:val="ru-RU"/>
        </w:rPr>
        <w:t>ความพยายามที่เธอทำเพื่อเรียนให้เก่งจะช่วยให้เธอทุ่มเทตัวกับการเรียนอย่างเต็มที่</w:t>
      </w:r>
      <w:r w:rsidRPr="00400B33">
        <w:t xml:space="preserve"> </w:t>
      </w:r>
      <w:r w:rsidRPr="002601AE">
        <w:rPr>
          <w:lang w:val="ru-RU"/>
        </w:rPr>
        <w:t>และเมื่อนั้น</w:t>
      </w:r>
      <w:r w:rsidRPr="00400B33">
        <w:t xml:space="preserve"> </w:t>
      </w:r>
      <w:r w:rsidRPr="002601AE">
        <w:rPr>
          <w:lang w:val="ru-RU"/>
        </w:rPr>
        <w:t>ความคิดชั่วร้ายและสิ่งล่อลวงในวัยเยาว์ก็จะห่างไกลจากเธอ</w:t>
      </w:r>
      <w:r w:rsidRPr="00400B33">
        <w:t xml:space="preserve"> </w:t>
      </w:r>
    </w:p>
    <w:p w14:paraId="0DD9931E" w14:textId="77777777" w:rsidR="00EF488A" w:rsidRPr="00400B33" w:rsidRDefault="00EF488A" w:rsidP="00B87D11"/>
    <w:p w14:paraId="6EEDB056" w14:textId="77777777" w:rsidR="00EF488A" w:rsidRPr="00400B33" w:rsidRDefault="00EF488A" w:rsidP="00B87D11"/>
    <w:p w14:paraId="2F92D1E9" w14:textId="77777777" w:rsidR="00EF488A" w:rsidRPr="00400B33" w:rsidRDefault="00000000" w:rsidP="00B87D11">
      <w:pPr>
        <w:pStyle w:val="Heading3"/>
        <w:spacing w:before="390" w:after="240"/>
      </w:pPr>
      <w:bookmarkStart w:id="171" w:name="_Toc196932430"/>
      <w:bookmarkStart w:id="172" w:name="_Toc196932974"/>
      <w:bookmarkStart w:id="173" w:name="_Toc242097271"/>
      <w:r w:rsidRPr="002601AE">
        <w:rPr>
          <w:lang w:val="ru-RU"/>
        </w:rPr>
        <w:t>บทที่</w:t>
      </w:r>
      <w:r w:rsidRPr="00400B33">
        <w:t xml:space="preserve"> 2. </w:t>
      </w:r>
      <w:r w:rsidRPr="00400B33">
        <w:br/>
      </w:r>
      <w:r w:rsidRPr="002601AE">
        <w:rPr>
          <w:lang w:val="ru-RU"/>
        </w:rPr>
        <w:t>เกี่ยวกับความเคารพและความรักของเด็กต่อพ่อแม่</w:t>
      </w:r>
      <w:bookmarkEnd w:id="171"/>
      <w:bookmarkEnd w:id="172"/>
      <w:bookmarkEnd w:id="173"/>
    </w:p>
    <w:p w14:paraId="2E8BA0DA" w14:textId="77777777" w:rsidR="00EF488A" w:rsidRPr="00400B33" w:rsidRDefault="00EF488A" w:rsidP="00B87D11"/>
    <w:p w14:paraId="3DA6906E" w14:textId="77777777" w:rsidR="00EF488A" w:rsidRPr="00400B33" w:rsidRDefault="00000000" w:rsidP="00B87D11">
      <w:pPr>
        <w:pStyle w:val="Heading4"/>
      </w:pPr>
      <w:bookmarkStart w:id="174" w:name="_Toc196932431"/>
      <w:bookmarkStart w:id="175" w:name="_Toc196932975"/>
      <w:bookmarkStart w:id="176" w:name="_Toc242097272"/>
      <w:r w:rsidRPr="002601AE">
        <w:rPr>
          <w:lang w:val="ru-RU"/>
        </w:rPr>
        <w:t>ความเคารพของเด็กต่อพ่อแม่และผู้สูงอายุ</w:t>
      </w:r>
      <w:bookmarkEnd w:id="174"/>
      <w:bookmarkEnd w:id="175"/>
      <w:bookmarkEnd w:id="176"/>
    </w:p>
    <w:p w14:paraId="39FF9F8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เมื่อเด็กยังเล็ก</w:t>
      </w:r>
      <w:r w:rsidRPr="00400B33">
        <w:t xml:space="preserve"> </w:t>
      </w:r>
      <w:r w:rsidRPr="002601AE">
        <w:rPr>
          <w:lang w:val="ru-RU"/>
        </w:rPr>
        <w:t>เขาไม่ทำงานอะไรเลย</w:t>
      </w:r>
      <w:r w:rsidRPr="00400B33">
        <w:t xml:space="preserve"> </w:t>
      </w:r>
      <w:r w:rsidRPr="002601AE">
        <w:rPr>
          <w:lang w:val="ru-RU"/>
        </w:rPr>
        <w:t>พ่อแม่เป็นคนที่ดูแลเรื่องอาหาร</w:t>
      </w:r>
      <w:r w:rsidRPr="00400B33">
        <w:t xml:space="preserve"> </w:t>
      </w:r>
      <w:r w:rsidRPr="002601AE">
        <w:rPr>
          <w:lang w:val="ru-RU"/>
        </w:rPr>
        <w:t>เสื้อผ้า</w:t>
      </w:r>
      <w:r w:rsidRPr="00400B33">
        <w:t xml:space="preserve"> </w:t>
      </w:r>
      <w:r w:rsidRPr="002601AE">
        <w:rPr>
          <w:lang w:val="ru-RU"/>
        </w:rPr>
        <w:t>และสิ่งต่างๆ</w:t>
      </w:r>
      <w:r w:rsidRPr="00400B33">
        <w:t xml:space="preserve"> </w:t>
      </w:r>
      <w:r w:rsidRPr="002601AE">
        <w:rPr>
          <w:lang w:val="ru-RU"/>
        </w:rPr>
        <w:t>ให้เขา</w:t>
      </w:r>
      <w:r w:rsidRPr="00400B33">
        <w:t xml:space="preserve"> </w:t>
      </w:r>
      <w:r w:rsidRPr="002601AE">
        <w:rPr>
          <w:lang w:val="ru-RU"/>
        </w:rPr>
        <w:t>พ่อแม่ช่วยลูกด้วยความรัก</w:t>
      </w:r>
      <w:r w:rsidRPr="00400B33">
        <w:t xml:space="preserve"> </w:t>
      </w:r>
      <w:r w:rsidRPr="002601AE">
        <w:rPr>
          <w:lang w:val="ru-RU"/>
        </w:rPr>
        <w:t>เด็กไม่ทำงาน</w:t>
      </w:r>
      <w:r w:rsidRPr="00400B33">
        <w:t xml:space="preserve"> — </w:t>
      </w:r>
      <w:r w:rsidRPr="002601AE">
        <w:rPr>
          <w:lang w:val="ru-RU"/>
        </w:rPr>
        <w:t>เขาทำได้เพียงงานบ้านเล็กๆ</w:t>
      </w:r>
      <w:r w:rsidRPr="00400B33">
        <w:t xml:space="preserve"> </w:t>
      </w:r>
      <w:r w:rsidRPr="002601AE">
        <w:rPr>
          <w:lang w:val="ru-RU"/>
        </w:rPr>
        <w:t>น้อยๆ</w:t>
      </w:r>
      <w:r w:rsidRPr="00400B33">
        <w:t xml:space="preserve"> </w:t>
      </w:r>
      <w:r w:rsidRPr="002601AE">
        <w:rPr>
          <w:lang w:val="ru-RU"/>
        </w:rPr>
        <w:t>เท่านั้น</w:t>
      </w:r>
      <w:r w:rsidRPr="00400B33">
        <w:t xml:space="preserve"> </w:t>
      </w:r>
      <w:r w:rsidRPr="002601AE">
        <w:rPr>
          <w:lang w:val="ru-RU"/>
        </w:rPr>
        <w:t>แต่การทำงานนี้สามารถเทียบได้กับความพยายามและการเสียสละที่พ่อแม่ทำเพื่อเขาได้หรือไม่</w:t>
      </w:r>
      <w:r w:rsidRPr="00400B33">
        <w:t xml:space="preserve">? </w:t>
      </w:r>
      <w:r w:rsidRPr="002601AE">
        <w:rPr>
          <w:lang w:val="ru-RU"/>
        </w:rPr>
        <w:t>หากเมื่อโตเป็นผู้ใหญ่แล้ว</w:t>
      </w:r>
      <w:r w:rsidRPr="00400B33">
        <w:t xml:space="preserve"> </w:t>
      </w:r>
      <w:r w:rsidRPr="002601AE">
        <w:rPr>
          <w:lang w:val="ru-RU"/>
        </w:rPr>
        <w:t>เด็กไม่รู้จักขอบคุณสิ่งที่พ่อแม่ได้ให้มา</w:t>
      </w:r>
      <w:r w:rsidRPr="00400B33">
        <w:t xml:space="preserve"> </w:t>
      </w:r>
      <w:r w:rsidRPr="002601AE">
        <w:rPr>
          <w:lang w:val="ru-RU"/>
        </w:rPr>
        <w:t>นั่นคือการแสดงความไม่รู้จักบุญคุณอย่างร้ายแรง</w:t>
      </w:r>
      <w:r w:rsidRPr="00400B33">
        <w:t xml:space="preserve">! </w:t>
      </w:r>
    </w:p>
    <w:p w14:paraId="1E97060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ผู้ปกครองมักลงโทษลูกด้วยร่างกาย</w:t>
      </w:r>
      <w:r w:rsidRPr="00400B33">
        <w:t xml:space="preserve"> </w:t>
      </w:r>
      <w:r w:rsidRPr="002601AE">
        <w:rPr>
          <w:lang w:val="ru-RU"/>
        </w:rPr>
        <w:t>และลูกๆ</w:t>
      </w:r>
      <w:r w:rsidRPr="00400B33">
        <w:t xml:space="preserve"> </w:t>
      </w:r>
      <w:r w:rsidRPr="002601AE">
        <w:rPr>
          <w:lang w:val="ru-RU"/>
        </w:rPr>
        <w:t>ก็รับการลงโทษนั้นโดยไม่รู้สึกโกรธเคืองเลย</w:t>
      </w:r>
      <w:r w:rsidRPr="00400B33">
        <w:t xml:space="preserve"> </w:t>
      </w:r>
      <w:r w:rsidRPr="002601AE">
        <w:rPr>
          <w:lang w:val="ru-RU"/>
        </w:rPr>
        <w:t>บ่อยครั้งพวกเขาแม้กระทั่งไม่เข้าใจว่าทำไมถึงถูกตี</w:t>
      </w:r>
      <w:r w:rsidRPr="00400B33">
        <w:t xml:space="preserve"> </w:t>
      </w:r>
      <w:r w:rsidRPr="002601AE">
        <w:rPr>
          <w:lang w:val="ru-RU"/>
        </w:rPr>
        <w:t>แต่เด็กๆ</w:t>
      </w:r>
      <w:r w:rsidRPr="00400B33">
        <w:t xml:space="preserve"> </w:t>
      </w:r>
      <w:r w:rsidRPr="002601AE">
        <w:rPr>
          <w:lang w:val="ru-RU"/>
        </w:rPr>
        <w:t>ในปัจจุบันกลับถามอยู่เสมอว่า</w:t>
      </w:r>
      <w:r w:rsidRPr="00400B33">
        <w:t xml:space="preserve"> ‘</w:t>
      </w:r>
      <w:r w:rsidRPr="002601AE">
        <w:rPr>
          <w:lang w:val="ru-RU"/>
        </w:rPr>
        <w:t>ทำไม</w:t>
      </w:r>
      <w:r w:rsidRPr="00400B33">
        <w:t xml:space="preserve">? </w:t>
      </w:r>
      <w:r w:rsidRPr="002601AE">
        <w:rPr>
          <w:lang w:val="ru-RU"/>
        </w:rPr>
        <w:t>เพื่ออะไร</w:t>
      </w:r>
      <w:r w:rsidRPr="00400B33">
        <w:t xml:space="preserve">?’ </w:t>
      </w:r>
      <w:r w:rsidRPr="002601AE">
        <w:rPr>
          <w:lang w:val="ru-RU"/>
        </w:rPr>
        <w:t>นี่คือการโต้เถียงที่ไม่มีวันจบสิ้น</w:t>
      </w:r>
      <w:r w:rsidRPr="00400B33">
        <w:t xml:space="preserve"> </w:t>
      </w:r>
      <w:r w:rsidRPr="002601AE">
        <w:rPr>
          <w:lang w:val="ru-RU"/>
        </w:rPr>
        <w:t>พวกเขาขาดความเรียบง่าย</w:t>
      </w:r>
      <w:r w:rsidRPr="00400B33">
        <w:t xml:space="preserve"> </w:t>
      </w:r>
      <w:r w:rsidRPr="002601AE">
        <w:rPr>
          <w:lang w:val="ru-RU"/>
        </w:rPr>
        <w:t>พวกเขาเอาทุกสิ่งที่เกิดขึ้นมาตัดสินและประเมินค่า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พระคุณของพระเจ้าไม่ได้มาในลักษณะนี้</w:t>
      </w:r>
      <w:r w:rsidRPr="00400B33">
        <w:t xml:space="preserve"> </w:t>
      </w:r>
      <w:r w:rsidRPr="002601AE">
        <w:rPr>
          <w:lang w:val="ru-RU"/>
        </w:rPr>
        <w:t>หากเด็กไม่ถือว่าพ่อเป็นพ่อ</w:t>
      </w:r>
      <w:r w:rsidRPr="00400B33">
        <w:t xml:space="preserve"> </w:t>
      </w:r>
      <w:r w:rsidRPr="002601AE">
        <w:rPr>
          <w:lang w:val="ru-RU"/>
        </w:rPr>
        <w:t>และไม่ยอมรับการอบรมสั่งสอนของพ่อ</w:t>
      </w:r>
      <w:r w:rsidRPr="00400B33">
        <w:t xml:space="preserve"> </w:t>
      </w:r>
      <w:r w:rsidRPr="002601AE">
        <w:rPr>
          <w:lang w:val="ru-RU"/>
        </w:rPr>
        <w:t>แล้วเด็กนั้นก็คือลูกนอกสมรส</w:t>
      </w:r>
      <w:r>
        <w:rPr>
          <w:rStyle w:val="FootnoteReference"/>
          <w:lang w:val="ru-RU"/>
        </w:rPr>
        <w:footnoteReference w:id="55"/>
      </w:r>
      <w:r w:rsidRPr="00400B33">
        <w:t xml:space="preserve"> </w:t>
      </w:r>
      <w:r w:rsidRPr="002601AE">
        <w:rPr>
          <w:lang w:val="ru-RU"/>
        </w:rPr>
        <w:t>บางเด็ก</w:t>
      </w:r>
      <w:r w:rsidRPr="00400B33">
        <w:t xml:space="preserve"> </w:t>
      </w:r>
      <w:r w:rsidRPr="002601AE">
        <w:rPr>
          <w:lang w:val="ru-RU"/>
        </w:rPr>
        <w:t>เมื่อพ่อแม่พูดกับเขาเพียงเล็กน้อย</w:t>
      </w:r>
      <w:r w:rsidRPr="00400B33">
        <w:t xml:space="preserve"> </w:t>
      </w:r>
      <w:r w:rsidRPr="002601AE">
        <w:rPr>
          <w:lang w:val="ru-RU"/>
        </w:rPr>
        <w:t>ก็เริ่มขู่ทันทีว่า</w:t>
      </w:r>
      <w:r w:rsidRPr="00400B33">
        <w:t xml:space="preserve"> ‘</w:t>
      </w:r>
      <w:r w:rsidRPr="002601AE">
        <w:rPr>
          <w:lang w:val="ru-RU"/>
        </w:rPr>
        <w:t>ฉันจะกรีดข้อมือตัวเอง</w:t>
      </w:r>
      <w:r w:rsidRPr="00400B33">
        <w:t xml:space="preserve">!’ </w:t>
      </w:r>
      <w:r w:rsidRPr="002601AE">
        <w:rPr>
          <w:lang w:val="ru-RU"/>
        </w:rPr>
        <w:t>แล้วพ่อแม่จะทำอย่างไรได้</w:t>
      </w:r>
      <w:r w:rsidRPr="00400B33">
        <w:t xml:space="preserve">? </w:t>
      </w:r>
      <w:r w:rsidRPr="002601AE">
        <w:rPr>
          <w:lang w:val="ru-RU"/>
        </w:rPr>
        <w:t>พวกเขาต้องยอมแพ้</w:t>
      </w:r>
      <w:r w:rsidRPr="00400B33">
        <w:t xml:space="preserve"> </w:t>
      </w:r>
      <w:r w:rsidRPr="002601AE">
        <w:rPr>
          <w:lang w:val="ru-RU"/>
        </w:rPr>
        <w:t>และในที่สุดเด็กๆ</w:t>
      </w:r>
      <w:r w:rsidRPr="00400B33">
        <w:t xml:space="preserve"> </w:t>
      </w:r>
      <w:r w:rsidRPr="002601AE">
        <w:rPr>
          <w:lang w:val="ru-RU"/>
        </w:rPr>
        <w:t>ก็หลงทางและพินาศ</w:t>
      </w:r>
      <w:r w:rsidRPr="00400B33">
        <w:t xml:space="preserve"> </w:t>
      </w:r>
    </w:p>
    <w:p w14:paraId="22CE550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เด็กต้องเข้าใจว่า</w:t>
      </w:r>
      <w:r w:rsidRPr="00400B33">
        <w:t xml:space="preserve"> </w:t>
      </w:r>
      <w:r w:rsidRPr="002601AE">
        <w:rPr>
          <w:lang w:val="ru-RU"/>
        </w:rPr>
        <w:t>แม้พ่อแม่จะตีหลังหัวเขาบ้างเป็นครั้งคราว</w:t>
      </w:r>
      <w:r w:rsidRPr="00400B33">
        <w:t xml:space="preserve"> </w:t>
      </w:r>
      <w:r w:rsidRPr="002601AE">
        <w:rPr>
          <w:lang w:val="ru-RU"/>
        </w:rPr>
        <w:t>แต่พวกเขาทำเช่นนั้นไม่ใช่ด้วยความร้ายใจ</w:t>
      </w:r>
      <w:r w:rsidRPr="00400B33">
        <w:t xml:space="preserve"> </w:t>
      </w:r>
      <w:r w:rsidRPr="002601AE">
        <w:rPr>
          <w:lang w:val="ru-RU"/>
        </w:rPr>
        <w:t>แต่ด้วยความรัก</w:t>
      </w:r>
      <w:r w:rsidRPr="00400B33">
        <w:t xml:space="preserve"> — </w:t>
      </w:r>
      <w:r w:rsidRPr="002601AE">
        <w:rPr>
          <w:lang w:val="ru-RU"/>
        </w:rPr>
        <w:t>เพื่อให้เด็กได้ปรับปรุงตัว</w:t>
      </w:r>
      <w:r w:rsidRPr="00400B33">
        <w:t xml:space="preserve"> </w:t>
      </w:r>
      <w:r w:rsidRPr="002601AE">
        <w:rPr>
          <w:lang w:val="ru-RU"/>
        </w:rPr>
        <w:t>กลายเป็นคนที่ดีขึ้น</w:t>
      </w:r>
      <w:r w:rsidRPr="00400B33">
        <w:t xml:space="preserve"> </w:t>
      </w:r>
      <w:r w:rsidRPr="002601AE">
        <w:rPr>
          <w:lang w:val="ru-RU"/>
        </w:rPr>
        <w:t>และในที่สุดจะพบความสุข</w:t>
      </w:r>
      <w:r w:rsidRPr="00400B33">
        <w:t xml:space="preserve"> </w:t>
      </w:r>
      <w:r w:rsidRPr="002601AE">
        <w:rPr>
          <w:lang w:val="ru-RU"/>
        </w:rPr>
        <w:t>เมื่อเรายังเล็ก</w:t>
      </w:r>
      <w:r w:rsidRPr="00400B33">
        <w:t xml:space="preserve"> </w:t>
      </w:r>
      <w:r w:rsidRPr="002601AE">
        <w:rPr>
          <w:lang w:val="ru-RU"/>
        </w:rPr>
        <w:t>เรารับทุกสิ่งทุกอย่าง</w:t>
      </w:r>
      <w:r w:rsidRPr="00400B33">
        <w:t xml:space="preserve">: </w:t>
      </w:r>
      <w:r w:rsidRPr="002601AE">
        <w:rPr>
          <w:lang w:val="ru-RU"/>
        </w:rPr>
        <w:t>ความรักของพ่อแม่</w:t>
      </w:r>
      <w:r w:rsidRPr="00400B33">
        <w:t xml:space="preserve"> </w:t>
      </w:r>
      <w:r w:rsidRPr="002601AE">
        <w:rPr>
          <w:lang w:val="ru-RU"/>
        </w:rPr>
        <w:t>การตี</w:t>
      </w:r>
      <w:r w:rsidRPr="00400B33">
        <w:t xml:space="preserve"> </w:t>
      </w:r>
      <w:r w:rsidRPr="002601AE">
        <w:rPr>
          <w:lang w:val="ru-RU"/>
        </w:rPr>
        <w:t>และการจูบของพวกเขา</w:t>
      </w:r>
      <w:r w:rsidRPr="00400B33">
        <w:t xml:space="preserve"> </w:t>
      </w:r>
      <w:r w:rsidRPr="002601AE">
        <w:rPr>
          <w:lang w:val="ru-RU"/>
        </w:rPr>
        <w:t>เราเข้าใจว่าพ่อแม่ทำทุกสิ่งนี้เพื่อประโยชน์ของเราเอง</w:t>
      </w:r>
      <w:r w:rsidRPr="00400B33">
        <w:t xml:space="preserve"> </w:t>
      </w:r>
      <w:r w:rsidRPr="002601AE">
        <w:rPr>
          <w:lang w:val="ru-RU"/>
        </w:rPr>
        <w:t>เรามีความเชื่อมั่นอย่างลึกซึ้งใน</w:t>
      </w:r>
      <w:r w:rsidRPr="00400B33">
        <w:t xml:space="preserve"> [</w:t>
      </w:r>
      <w:r w:rsidRPr="002601AE">
        <w:rPr>
          <w:lang w:val="ru-RU"/>
        </w:rPr>
        <w:t>พ่อแม่</w:t>
      </w:r>
      <w:r w:rsidRPr="00400B33">
        <w:t xml:space="preserve">] </w:t>
      </w:r>
      <w:r w:rsidRPr="002601AE">
        <w:rPr>
          <w:lang w:val="ru-RU"/>
        </w:rPr>
        <w:t>บางครั้งอาจมีพี่น้องคนหนึ่งที่ทำผิด</w:t>
      </w:r>
      <w:r w:rsidRPr="00400B33">
        <w:t xml:space="preserve"> </w:t>
      </w:r>
      <w:r w:rsidRPr="002601AE">
        <w:rPr>
          <w:lang w:val="ru-RU"/>
        </w:rPr>
        <w:t>แต่แม่จะดุพี่น้องอีกคน</w:t>
      </w:r>
      <w:r w:rsidRPr="00400B33">
        <w:t xml:space="preserve"> </w:t>
      </w:r>
      <w:r w:rsidRPr="002601AE">
        <w:rPr>
          <w:lang w:val="ru-RU"/>
        </w:rPr>
        <w:t>เพราะเธอไม่มีเวลาจัด</w:t>
      </w:r>
      <w:r w:rsidRPr="00400B33">
        <w:t xml:space="preserve"> ‘</w:t>
      </w:r>
      <w:r>
        <w:rPr>
          <w:lang w:val="ru-RU"/>
        </w:rPr>
        <w:t>การพิจารณาคดี</w:t>
      </w:r>
      <w:r w:rsidRPr="00400B33">
        <w:t xml:space="preserve">’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ผู้ที่ผิด</w:t>
      </w:r>
      <w:r w:rsidRPr="00400B33">
        <w:t xml:space="preserve"> </w:t>
      </w:r>
      <w:r w:rsidRPr="002601AE">
        <w:rPr>
          <w:lang w:val="ru-RU"/>
        </w:rPr>
        <w:t>เมื่อเห็นว่าพี่น้องอีกคน</w:t>
      </w:r>
      <w:r w:rsidRPr="00400B33">
        <w:t xml:space="preserve"> – </w:t>
      </w:r>
      <w:r w:rsidRPr="002601AE">
        <w:rPr>
          <w:lang w:val="ru-RU"/>
        </w:rPr>
        <w:t>ผู้ที่บริสุทธิ์</w:t>
      </w:r>
      <w:r w:rsidRPr="00400B33">
        <w:t xml:space="preserve"> – </w:t>
      </w:r>
      <w:r w:rsidRPr="002601AE">
        <w:rPr>
          <w:lang w:val="ru-RU"/>
        </w:rPr>
        <w:t>ถูกลงโทษเพราะเขา</w:t>
      </w:r>
      <w:r w:rsidRPr="00400B33">
        <w:t xml:space="preserve"> </w:t>
      </w:r>
      <w:r w:rsidRPr="002601AE">
        <w:rPr>
          <w:lang w:val="ru-RU"/>
        </w:rPr>
        <w:t>ก็จะยอมรับความผิดของตัวเอง</w:t>
      </w:r>
      <w:r w:rsidRPr="00400B33">
        <w:t xml:space="preserve"> </w:t>
      </w:r>
      <w:r w:rsidRPr="002601AE">
        <w:rPr>
          <w:lang w:val="ru-RU"/>
        </w:rPr>
        <w:t>เพราะมโนธรรมของเขาจะกล่าวโทษเขา</w:t>
      </w:r>
      <w:r w:rsidRPr="00400B33">
        <w:t xml:space="preserve"> </w:t>
      </w:r>
      <w:r w:rsidRPr="002601AE">
        <w:rPr>
          <w:lang w:val="ru-RU"/>
        </w:rPr>
        <w:t>และด้วยวิธีนี้</w:t>
      </w:r>
      <w:r w:rsidRPr="00400B33">
        <w:t xml:space="preserve"> </w:t>
      </w:r>
      <w:r w:rsidRPr="002601AE">
        <w:rPr>
          <w:lang w:val="ru-RU"/>
        </w:rPr>
        <w:t>พี่น้องที่ผิดก็จะได้รับการยกโทษ</w:t>
      </w:r>
      <w:r w:rsidRPr="00400B33">
        <w:t xml:space="preserve"> </w:t>
      </w:r>
    </w:p>
    <w:p w14:paraId="60A04F9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ภายในครอบครัว</w:t>
      </w:r>
      <w:r w:rsidRPr="00400B33">
        <w:t xml:space="preserve"> </w:t>
      </w:r>
      <w:r w:rsidRPr="002601AE">
        <w:rPr>
          <w:lang w:val="ru-RU"/>
        </w:rPr>
        <w:t>สมาชิกที่อายุน้อยกว่าต้องแสดงความเคารพต่อทั้งพ่อแม่และพี่น้องที่อายุมากกว่า</w:t>
      </w:r>
      <w:r w:rsidRPr="00400B33">
        <w:t xml:space="preserve"> </w:t>
      </w:r>
      <w:r w:rsidRPr="002601AE">
        <w:rPr>
          <w:lang w:val="ru-RU"/>
        </w:rPr>
        <w:t>สมาชิกที่อายุน้อยกว่าต้องเข้าใจว่าความเคารพ</w:t>
      </w:r>
      <w:r w:rsidRPr="00400B33">
        <w:t xml:space="preserve"> </w:t>
      </w:r>
      <w:r w:rsidRPr="002601AE">
        <w:rPr>
          <w:lang w:val="ru-RU"/>
        </w:rPr>
        <w:t>ความเชื่อฟัง</w:t>
      </w:r>
      <w:r w:rsidRPr="00400B33">
        <w:t xml:space="preserve"> </w:t>
      </w:r>
      <w:r w:rsidRPr="002601AE">
        <w:rPr>
          <w:lang w:val="ru-RU"/>
        </w:rPr>
        <w:t>และความขอบคุณต่อผู้ใหญ่ในครอบครัวเป็นสิ่งสำคัญยิ่ง</w:t>
      </w:r>
      <w:r w:rsidRPr="00400B33">
        <w:t xml:space="preserve"> </w:t>
      </w:r>
      <w:r w:rsidRPr="002601AE">
        <w:rPr>
          <w:lang w:val="ru-RU"/>
        </w:rPr>
        <w:t>ส่วนพี่น้องที่อายุมากกว่า</w:t>
      </w:r>
      <w:r w:rsidRPr="00400B33">
        <w:t xml:space="preserve"> </w:t>
      </w:r>
      <w:r w:rsidRPr="002601AE">
        <w:rPr>
          <w:lang w:val="ru-RU"/>
        </w:rPr>
        <w:t>ก็ควรแสดงความรักต่อน้องๆ</w:t>
      </w:r>
      <w:r w:rsidRPr="00400B33">
        <w:t xml:space="preserve"> </w:t>
      </w:r>
      <w:r w:rsidRPr="002601AE">
        <w:rPr>
          <w:lang w:val="ru-RU"/>
        </w:rPr>
        <w:t>โดยช่วยเหลือและปกป้องพวกเขา</w:t>
      </w:r>
      <w:r w:rsidRPr="00400B33">
        <w:t xml:space="preserve"> </w:t>
      </w:r>
      <w:r w:rsidRPr="002601AE">
        <w:rPr>
          <w:lang w:val="ru-RU"/>
        </w:rPr>
        <w:t>เมื่อน้องๆ</w:t>
      </w:r>
      <w:r w:rsidRPr="00400B33">
        <w:t xml:space="preserve"> </w:t>
      </w:r>
      <w:r w:rsidRPr="002601AE">
        <w:rPr>
          <w:lang w:val="ru-RU"/>
        </w:rPr>
        <w:t>ให้ความเคารพต่อพี่</w:t>
      </w:r>
      <w:r w:rsidRPr="00400B33">
        <w:t xml:space="preserve"> </w:t>
      </w:r>
      <w:r w:rsidRPr="002601AE">
        <w:rPr>
          <w:lang w:val="ru-RU"/>
        </w:rPr>
        <w:lastRenderedPageBreak/>
        <w:t>และพี่น้องที่อายุมากกว่าแสดงความรักต่อน้องๆ</w:t>
      </w:r>
      <w:r w:rsidRPr="00400B33">
        <w:t xml:space="preserve"> </w:t>
      </w:r>
      <w:r w:rsidRPr="002601AE">
        <w:rPr>
          <w:lang w:val="ru-RU"/>
        </w:rPr>
        <w:t>บรรยากาศครอบครัวที่อบอุ่นและดีงามก็จะเกิดขึ้น</w:t>
      </w:r>
      <w:r w:rsidRPr="00400B33">
        <w:t xml:space="preserve"> </w:t>
      </w:r>
      <w:r w:rsidRPr="002601AE">
        <w:rPr>
          <w:lang w:val="ru-RU"/>
        </w:rPr>
        <w:t>พ่อผมเคยบอกเราว่า</w:t>
      </w:r>
      <w:r w:rsidRPr="00400B33">
        <w:t>: ‘</w:t>
      </w:r>
      <w:r>
        <w:rPr>
          <w:lang w:val="ru-RU"/>
        </w:rPr>
        <w:t>จงเชื่อฟังพี่ชายของพวกเจ้า</w:t>
      </w:r>
      <w:r w:rsidRPr="00400B33">
        <w:t xml:space="preserve">’ </w:t>
      </w:r>
      <w:r w:rsidRPr="002601AE">
        <w:rPr>
          <w:lang w:val="ru-RU"/>
        </w:rPr>
        <w:t>เรารู้ดีว่าพ่อรักเราทุกคน</w:t>
      </w:r>
      <w:r w:rsidRPr="00400B33">
        <w:t xml:space="preserve"> </w:t>
      </w:r>
      <w:r w:rsidRPr="002601AE">
        <w:rPr>
          <w:lang w:val="ru-RU"/>
        </w:rPr>
        <w:t>และเราจึงมีพฤติกรรมอย่างเป็นธรรมชาติกับท่าน</w:t>
      </w:r>
      <w:r w:rsidRPr="00400B33">
        <w:t xml:space="preserve"> </w:t>
      </w:r>
      <w:r w:rsidRPr="002601AE">
        <w:rPr>
          <w:lang w:val="ru-RU"/>
        </w:rPr>
        <w:t>แต่ต่อพี่ชายของเรา</w:t>
      </w:r>
      <w:r w:rsidRPr="00400B33">
        <w:t xml:space="preserve"> </w:t>
      </w:r>
      <w:r w:rsidRPr="002601AE">
        <w:rPr>
          <w:lang w:val="ru-RU"/>
        </w:rPr>
        <w:t>เนื่องจากไม่รู้สึกถึงความรักแบบพ่อจากเขา</w:t>
      </w:r>
      <w:r w:rsidRPr="00400B33">
        <w:t xml:space="preserve"> </w:t>
      </w:r>
      <w:r w:rsidRPr="002601AE">
        <w:rPr>
          <w:lang w:val="ru-RU"/>
        </w:rPr>
        <w:t>เราจึงแสดงความเชื่อฟังมากขึ้น</w:t>
      </w:r>
      <w:r>
        <w:rPr>
          <w:rStyle w:val="FootnoteReference"/>
          <w:lang w:val="ru-RU"/>
        </w:rPr>
        <w:footnoteReference w:id="56"/>
      </w:r>
      <w:r w:rsidRPr="00400B33">
        <w:t xml:space="preserve"> </w:t>
      </w:r>
    </w:p>
    <w:p w14:paraId="01197B1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เมื่อคู่สมรสเคารพกันและลูกๆ</w:t>
      </w:r>
      <w:r w:rsidRPr="00400B33">
        <w:t xml:space="preserve"> </w:t>
      </w:r>
      <w:r w:rsidRPr="002601AE">
        <w:rPr>
          <w:lang w:val="ru-RU"/>
        </w:rPr>
        <w:t>เคารพพ่อแม่</w:t>
      </w:r>
      <w:r w:rsidRPr="00400B33">
        <w:t xml:space="preserve"> </w:t>
      </w:r>
      <w:r w:rsidRPr="002601AE">
        <w:rPr>
          <w:lang w:val="ru-RU"/>
        </w:rPr>
        <w:t>ชีวิตครอบครัวจะดำเนินไปอย่างราบรื่น</w:t>
      </w:r>
      <w:r w:rsidRPr="00400B33">
        <w:t xml:space="preserve"> </w:t>
      </w:r>
      <w:r w:rsidRPr="002601AE">
        <w:rPr>
          <w:lang w:val="ru-RU"/>
        </w:rPr>
        <w:t>เหมือนกลไกนาฬิกา</w:t>
      </w:r>
      <w:r w:rsidRPr="00400B33">
        <w:t xml:space="preserve"> </w:t>
      </w:r>
      <w:r w:rsidRPr="002601AE">
        <w:rPr>
          <w:lang w:val="ru-RU"/>
        </w:rPr>
        <w:t>ในครอบครัวเช่นนี้</w:t>
      </w:r>
      <w:r w:rsidRPr="00400B33">
        <w:t xml:space="preserve"> </w:t>
      </w:r>
      <w:r w:rsidRPr="002601AE">
        <w:rPr>
          <w:lang w:val="ru-RU"/>
        </w:rPr>
        <w:t>ลูกชายคนโตจะไม่เคยพูดกับแม่ว่า</w:t>
      </w:r>
      <w:r w:rsidRPr="00400B33">
        <w:t xml:space="preserve"> “</w:t>
      </w:r>
      <w:r w:rsidRPr="002601AE">
        <w:rPr>
          <w:lang w:val="ru-RU"/>
        </w:rPr>
        <w:t>ฟังนะแม่</w:t>
      </w:r>
      <w:r w:rsidRPr="00400B33">
        <w:t xml:space="preserve"> </w:t>
      </w:r>
      <w:r w:rsidRPr="002601AE">
        <w:rPr>
          <w:lang w:val="ru-RU"/>
        </w:rPr>
        <w:t>อย่าทำอย่าง</w:t>
      </w:r>
      <w:r>
        <w:rPr>
          <w:lang w:val="ru-RU"/>
        </w:rPr>
        <w:t>นั้นอีกนะ</w:t>
      </w:r>
      <w:r w:rsidRPr="00400B33">
        <w:t xml:space="preserve">” </w:t>
      </w:r>
      <w:r w:rsidRPr="002601AE">
        <w:rPr>
          <w:lang w:val="ru-RU"/>
        </w:rPr>
        <w:t>หรือ</w:t>
      </w:r>
      <w:r w:rsidRPr="00400B33">
        <w:t xml:space="preserve"> “</w:t>
      </w:r>
      <w:r w:rsidRPr="002601AE">
        <w:rPr>
          <w:lang w:val="ru-RU"/>
        </w:rPr>
        <w:t>ทำไมแม่ถึงทำทุกอย่าง</w:t>
      </w:r>
      <w:r w:rsidRPr="00400B33">
        <w:t xml:space="preserve"> </w:t>
      </w:r>
      <w:r w:rsidRPr="002601AE">
        <w:rPr>
          <w:lang w:val="ru-RU"/>
        </w:rPr>
        <w:t>ผิดวิธีไปหมด</w:t>
      </w:r>
      <w:r w:rsidRPr="00400B33">
        <w:t xml:space="preserve">?” </w:t>
      </w:r>
      <w:r w:rsidRPr="002601AE">
        <w:rPr>
          <w:lang w:val="ru-RU"/>
        </w:rPr>
        <w:t>และในครอบครัวเช่นนั้น</w:t>
      </w:r>
      <w:r w:rsidRPr="00400B33">
        <w:t xml:space="preserve"> </w:t>
      </w:r>
      <w:r w:rsidRPr="002601AE">
        <w:rPr>
          <w:lang w:val="ru-RU"/>
        </w:rPr>
        <w:t>พ่อก็จะไม่พูดกับแม่ด้วยน้ำเสียงเช่นนั้นเช่นกัน</w:t>
      </w:r>
      <w:r w:rsidRPr="00400B33">
        <w:t xml:space="preserve"> </w:t>
      </w:r>
      <w:r w:rsidRPr="002601AE">
        <w:rPr>
          <w:lang w:val="ru-RU"/>
        </w:rPr>
        <w:t>ผู้ใหญ่อาจพูดเล่นกับเด็กเพื่อให้เด็กมีความสุข</w:t>
      </w:r>
      <w:r w:rsidRPr="00400B33">
        <w:t xml:space="preserve"> </w:t>
      </w:r>
      <w:r w:rsidRPr="002601AE">
        <w:rPr>
          <w:lang w:val="ru-RU"/>
        </w:rPr>
        <w:t>แต่เด็ก</w:t>
      </w:r>
      <w:r w:rsidRPr="00400B33">
        <w:t xml:space="preserve"> </w:t>
      </w:r>
      <w:r w:rsidRPr="002601AE">
        <w:rPr>
          <w:lang w:val="ru-RU"/>
        </w:rPr>
        <w:t>แม้จะสนุกกับคำพูดเล่นของผู้ใหญ่</w:t>
      </w:r>
      <w:r w:rsidRPr="00400B33">
        <w:t xml:space="preserve"> </w:t>
      </w:r>
      <w:r w:rsidRPr="002601AE">
        <w:rPr>
          <w:lang w:val="ru-RU"/>
        </w:rPr>
        <w:t>ก็ไม่ควรแสดงท่าทางอย่างไม่เป็นทางการหรือสนิทสนมเกินไปต่อผู้ใหญ่</w:t>
      </w:r>
      <w:r w:rsidRPr="00400B33">
        <w:t xml:space="preserve"> </w:t>
      </w:r>
      <w:r w:rsidRPr="002601AE">
        <w:rPr>
          <w:lang w:val="ru-RU"/>
        </w:rPr>
        <w:t>เมื่อผมอยู่ที่วัดสโตมิออน</w:t>
      </w:r>
      <w:r w:rsidRPr="00400B33">
        <w:t xml:space="preserve"> </w:t>
      </w:r>
      <w:r w:rsidRPr="002601AE">
        <w:rPr>
          <w:lang w:val="ru-RU"/>
        </w:rPr>
        <w:t>และบางครั้งจะลงจากวัดเข้าเมืองไปซื้อของ</w:t>
      </w:r>
      <w:r w:rsidRPr="00400B33">
        <w:t xml:space="preserve"> </w:t>
      </w:r>
      <w:r w:rsidRPr="002601AE">
        <w:rPr>
          <w:lang w:val="ru-RU"/>
        </w:rPr>
        <w:t>เด็กชายตัวเล็กคนหนึ่ง</w:t>
      </w:r>
      <w:r w:rsidRPr="00400B33">
        <w:t xml:space="preserve"> </w:t>
      </w:r>
      <w:r w:rsidRPr="002601AE">
        <w:rPr>
          <w:lang w:val="ru-RU"/>
        </w:rPr>
        <w:t>ซึ่งบ้านของเขาอยู่ติดถนน</w:t>
      </w:r>
      <w:r w:rsidRPr="00400B33">
        <w:t xml:space="preserve"> </w:t>
      </w:r>
      <w:r w:rsidRPr="002601AE">
        <w:rPr>
          <w:lang w:val="ru-RU"/>
        </w:rPr>
        <w:t>จะวิ่งมาหาผมทันทีที่เห็นผม</w:t>
      </w:r>
      <w:r w:rsidRPr="00400B33">
        <w:t xml:space="preserve"> </w:t>
      </w:r>
      <w:r w:rsidRPr="002601AE">
        <w:rPr>
          <w:lang w:val="ru-RU"/>
        </w:rPr>
        <w:t>และผมจะจูบมือเขา</w:t>
      </w:r>
      <w:r w:rsidRPr="00400B33">
        <w:t xml:space="preserve"> </w:t>
      </w:r>
      <w:r w:rsidRPr="002601AE">
        <w:rPr>
          <w:lang w:val="ru-RU"/>
        </w:rPr>
        <w:t>แล้วเขาก็เริ่มคุ้นเคยกับเรื่องนี้</w:t>
      </w:r>
      <w:r w:rsidRPr="00400B33">
        <w:t xml:space="preserve"> </w:t>
      </w:r>
      <w:r w:rsidRPr="002601AE">
        <w:rPr>
          <w:lang w:val="ru-RU"/>
        </w:rPr>
        <w:t>และเมื่อวิ่งมาหาผม</w:t>
      </w:r>
      <w:r w:rsidRPr="00400B33">
        <w:t xml:space="preserve"> </w:t>
      </w:r>
      <w:r w:rsidRPr="002601AE">
        <w:rPr>
          <w:lang w:val="ru-RU"/>
        </w:rPr>
        <w:t>ก็จะยื่นมือออกมาเองเพื่อให้ผมจูบ</w:t>
      </w:r>
      <w:r w:rsidRPr="00400B33">
        <w:t xml:space="preserve">! </w:t>
      </w:r>
      <w:r w:rsidRPr="002601AE">
        <w:rPr>
          <w:lang w:val="ru-RU"/>
        </w:rPr>
        <w:t>ผมทำตามที่เขาต้องการ</w:t>
      </w:r>
      <w:r w:rsidRPr="00400B33">
        <w:t xml:space="preserve"> </w:t>
      </w:r>
      <w:r w:rsidRPr="002601AE">
        <w:rPr>
          <w:lang w:val="ru-RU"/>
        </w:rPr>
        <w:t>แต่แล้วพ่อแม่ของเขาถามว่า</w:t>
      </w:r>
      <w:r w:rsidRPr="00400B33">
        <w:t>: “</w:t>
      </w:r>
      <w:r w:rsidRPr="002601AE">
        <w:rPr>
          <w:lang w:val="ru-RU"/>
        </w:rPr>
        <w:t>พ่อครับ</w:t>
      </w:r>
      <w:r w:rsidRPr="00400B33">
        <w:t xml:space="preserve"> </w:t>
      </w:r>
      <w:r w:rsidRPr="002601AE">
        <w:rPr>
          <w:lang w:val="ru-RU"/>
        </w:rPr>
        <w:t>โปรดอย่าจูบมือลูกเขาเลย</w:t>
      </w:r>
      <w:r w:rsidRPr="00400B33">
        <w:t xml:space="preserve"> </w:t>
      </w:r>
      <w:r w:rsidRPr="002601AE">
        <w:rPr>
          <w:lang w:val="ru-RU"/>
        </w:rPr>
        <w:t>เพราะเขาวิ่งตามพระสงฆ์เสมอ</w:t>
      </w:r>
      <w:r w:rsidRPr="00400B33">
        <w:t xml:space="preserve"> </w:t>
      </w:r>
      <w:r w:rsidRPr="002601AE">
        <w:rPr>
          <w:lang w:val="ru-RU"/>
        </w:rPr>
        <w:t>ยื่นมือให้พระสงฆ์จูบ</w:t>
      </w:r>
      <w:r w:rsidRPr="00400B33">
        <w:t xml:space="preserve"> </w:t>
      </w:r>
      <w:r w:rsidRPr="002601AE">
        <w:rPr>
          <w:lang w:val="ru-RU"/>
        </w:rPr>
        <w:t>และถ้าพระสงฆ์ไม่จูบ</w:t>
      </w:r>
      <w:r w:rsidRPr="00400B33">
        <w:t xml:space="preserve"> </w:t>
      </w:r>
      <w:r>
        <w:rPr>
          <w:lang w:val="ru-RU"/>
        </w:rPr>
        <w:t>เขาก็จะเริ่มร้องไห้</w:t>
      </w:r>
      <w:r w:rsidRPr="00400B33">
        <w:t xml:space="preserve">” </w:t>
      </w:r>
    </w:p>
    <w:p w14:paraId="49930BA6" w14:textId="77777777" w:rsidR="00EF488A" w:rsidRPr="00400B33" w:rsidRDefault="00EF488A" w:rsidP="00B87D11"/>
    <w:p w14:paraId="2932BC4B" w14:textId="77777777" w:rsidR="00EF488A" w:rsidRPr="00400B33" w:rsidRDefault="00000000" w:rsidP="00B87D11">
      <w:pPr>
        <w:pStyle w:val="Heading4"/>
      </w:pPr>
      <w:bookmarkStart w:id="177" w:name="_Toc196932432"/>
      <w:bookmarkStart w:id="178" w:name="_Toc196932976"/>
      <w:bookmarkStart w:id="179" w:name="_Toc242097273"/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จะทำอย่างไรเพื่อยังคงรักพ่อแม่ต่อไปได้</w:t>
      </w:r>
      <w:r w:rsidRPr="00400B33">
        <w:t xml:space="preserve"> </w:t>
      </w:r>
      <w:r w:rsidRPr="002601AE">
        <w:rPr>
          <w:lang w:val="ru-RU"/>
        </w:rPr>
        <w:t>หลังจากที่พวกเขาได้ก่อตั้งครอบครัวของตัวเองแล้ว</w:t>
      </w:r>
      <w:r w:rsidRPr="00400B33">
        <w:t>?</w:t>
      </w:r>
      <w:bookmarkEnd w:id="177"/>
      <w:bookmarkEnd w:id="178"/>
      <w:bookmarkEnd w:id="179"/>
    </w:p>
    <w:p w14:paraId="1A6E582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ได้กำหนดไว้ว่าสามีและภรรยาควรผูกพันกันด้วยความรักที่ลึกซึ้งจนกระทั่งพร้อมที่จะทิ้งพ่อแม่ของตนเอง</w:t>
      </w:r>
      <w:r w:rsidRPr="00400B33">
        <w:t xml:space="preserve"> </w:t>
      </w:r>
      <w:r w:rsidRPr="002601AE">
        <w:rPr>
          <w:lang w:val="ru-RU"/>
        </w:rPr>
        <w:t>หากความรักนี้ไม่มีอยู่</w:t>
      </w:r>
      <w:r w:rsidRPr="00400B33">
        <w:t xml:space="preserve"> </w:t>
      </w:r>
      <w:r w:rsidRPr="002601AE">
        <w:rPr>
          <w:lang w:val="ru-RU"/>
        </w:rPr>
        <w:t>ผู้คนก็ไม่สามารถก่อตั้งครอบครัวของตนเองได้</w:t>
      </w:r>
      <w:r w:rsidRPr="00400B33">
        <w:t xml:space="preserve"> </w:t>
      </w:r>
      <w:r w:rsidRPr="002601AE">
        <w:rPr>
          <w:lang w:val="ru-RU"/>
        </w:rPr>
        <w:t>บทบาทของพ่อแม่จะสิ้นสุดลงทันทีที่ลูกๆ</w:t>
      </w:r>
      <w:r w:rsidRPr="00400B33">
        <w:t xml:space="preserve"> </w:t>
      </w:r>
      <w:r w:rsidRPr="002601AE">
        <w:rPr>
          <w:lang w:val="ru-RU"/>
        </w:rPr>
        <w:t>ของพวกเขาเริ่มก่อตั้งครอบครัวของตนเอง</w:t>
      </w:r>
      <w:r w:rsidRPr="00400B33">
        <w:t xml:space="preserve"> [</w:t>
      </w:r>
      <w:r w:rsidRPr="002601AE">
        <w:rPr>
          <w:lang w:val="ru-RU"/>
        </w:rPr>
        <w:t>หรือบวชเป็นพระ</w:t>
      </w:r>
      <w:r w:rsidRPr="00400B33">
        <w:t xml:space="preserve">]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มีหน้าที่ต่อพ่อแม่เพียง</w:t>
      </w:r>
      <w:r w:rsidRPr="00400B33">
        <w:t xml:space="preserve"> [</w:t>
      </w:r>
      <w:r w:rsidRPr="002601AE">
        <w:rPr>
          <w:lang w:val="ru-RU"/>
        </w:rPr>
        <w:t>สองสิ่ง</w:t>
      </w:r>
      <w:r w:rsidRPr="00400B33">
        <w:t xml:space="preserve">]: </w:t>
      </w:r>
      <w:r w:rsidRPr="002601AE">
        <w:rPr>
          <w:lang w:val="ru-RU"/>
        </w:rPr>
        <w:t>ความเคารพอย่างสูงส่ง</w:t>
      </w:r>
      <w:r w:rsidRPr="00400B33">
        <w:t xml:space="preserve"> </w:t>
      </w:r>
      <w:r w:rsidRPr="002601AE">
        <w:rPr>
          <w:lang w:val="ru-RU"/>
        </w:rPr>
        <w:t>และความรักเท่าที่ลูกควรมีต่อพ่อแม่</w:t>
      </w:r>
      <w:r w:rsidRPr="00400B33">
        <w:t xml:space="preserve"> </w:t>
      </w:r>
      <w:r w:rsidRPr="002601AE">
        <w:rPr>
          <w:lang w:val="ru-RU"/>
        </w:rPr>
        <w:t>ผมไม่ได้หมายความว่าสามีและภรรยาไม่ควรรักพ่อแม่</w:t>
      </w:r>
      <w:r w:rsidRPr="00400B33">
        <w:t xml:space="preserve"> </w:t>
      </w:r>
      <w:r w:rsidRPr="002601AE">
        <w:rPr>
          <w:lang w:val="ru-RU"/>
        </w:rPr>
        <w:t>ไม่ใช่เลย</w:t>
      </w:r>
      <w:r w:rsidRPr="00400B33">
        <w:t xml:space="preserve"> </w:t>
      </w:r>
      <w:r w:rsidRPr="002601AE">
        <w:rPr>
          <w:lang w:val="ru-RU"/>
        </w:rPr>
        <w:t>แต่ก่อนอื่นพวกเขาต้องมีความรักอันยิ่งใหญ่ต่อกัน</w:t>
      </w:r>
      <w:r w:rsidRPr="00400B33">
        <w:t xml:space="preserve"> </w:t>
      </w:r>
      <w:r w:rsidRPr="002601AE">
        <w:rPr>
          <w:lang w:val="ru-RU"/>
        </w:rPr>
        <w:t>และ</w:t>
      </w:r>
      <w:r w:rsidRPr="00400B33">
        <w:t xml:space="preserve"> [</w:t>
      </w:r>
      <w:r w:rsidRPr="002601AE">
        <w:rPr>
          <w:lang w:val="ru-RU"/>
        </w:rPr>
        <w:t>เพียง</w:t>
      </w:r>
      <w:r w:rsidRPr="00400B33">
        <w:t xml:space="preserve">] </w:t>
      </w:r>
      <w:r w:rsidRPr="002601AE">
        <w:rPr>
          <w:lang w:val="ru-RU"/>
        </w:rPr>
        <w:t>หลังจากนั้นจึงรักพ่อแม่</w:t>
      </w:r>
      <w:r w:rsidRPr="00400B33">
        <w:t xml:space="preserve"> </w:t>
      </w:r>
      <w:r w:rsidRPr="002601AE">
        <w:rPr>
          <w:lang w:val="ru-RU"/>
        </w:rPr>
        <w:t>สามีภรรยาต้องรักกันอย่างลึกซึ้งจนความรักนั้นล้นออกมา</w:t>
      </w:r>
      <w:r w:rsidRPr="00400B33">
        <w:t xml:space="preserve"> </w:t>
      </w:r>
      <w:r w:rsidRPr="002601AE">
        <w:rPr>
          <w:lang w:val="ru-RU"/>
        </w:rPr>
        <w:t>และจากความรักคู่สมรสที่ล้นออกมาเช่นนี้</w:t>
      </w:r>
      <w:r w:rsidRPr="00400B33">
        <w:t xml:space="preserve"> </w:t>
      </w:r>
      <w:r w:rsidRPr="002601AE">
        <w:rPr>
          <w:lang w:val="ru-RU"/>
        </w:rPr>
        <w:t>พวกเขาจึงต้องแสดงความเคารพและความกตัญญูต่อพ่อแม่ตามสมควร</w:t>
      </w:r>
      <w:r w:rsidRPr="00400B33">
        <w:t xml:space="preserve"> </w:t>
      </w:r>
      <w:r w:rsidRPr="002601AE">
        <w:rPr>
          <w:lang w:val="ru-RU"/>
        </w:rPr>
        <w:t>ความรักระหว่างสามีภรรยาต้องเป็นความรักที่ประเสริฐ</w:t>
      </w:r>
      <w:r w:rsidRPr="00400B33">
        <w:t xml:space="preserve"> </w:t>
      </w:r>
      <w:r w:rsidRPr="002601AE">
        <w:rPr>
          <w:lang w:val="ru-RU"/>
        </w:rPr>
        <w:t>เพื่อให้แต่ละฝ่ายดูแลพ่อแม่ของอีกฝ่ายให้มากที่สุดเท่าที่จะทำได้</w:t>
      </w:r>
      <w:r w:rsidRPr="00400B33">
        <w:t xml:space="preserve"> </w:t>
      </w:r>
    </w:p>
    <w:p w14:paraId="1638678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เพื่อรักษาความสงบและความสามัคคีในครอบครัว</w:t>
      </w:r>
      <w:r w:rsidRPr="00400B33">
        <w:t xml:space="preserve"> </w:t>
      </w:r>
      <w:r w:rsidRPr="002601AE">
        <w:rPr>
          <w:lang w:val="ru-RU"/>
        </w:rPr>
        <w:t>สิ่งต่อไปนี้จะช่วยได้มาก</w:t>
      </w:r>
      <w:r w:rsidRPr="00400B33">
        <w:t xml:space="preserve">: </w:t>
      </w:r>
      <w:r w:rsidRPr="002601AE">
        <w:rPr>
          <w:lang w:val="ru-RU"/>
        </w:rPr>
        <w:t>สามีต้องรักภรรยาของเขามากกว่าแม่</w:t>
      </w:r>
      <w:r w:rsidRPr="00400B33">
        <w:t xml:space="preserve"> </w:t>
      </w:r>
      <w:r w:rsidRPr="002601AE">
        <w:rPr>
          <w:lang w:val="ru-RU"/>
        </w:rPr>
        <w:t>และมากกว่าญาติหรือสมาชิกครอบครัวคนอื่นๆ</w:t>
      </w:r>
      <w:r w:rsidRPr="00400B33">
        <w:t xml:space="preserve"> </w:t>
      </w:r>
      <w:r w:rsidRPr="002601AE">
        <w:rPr>
          <w:lang w:val="ru-RU"/>
        </w:rPr>
        <w:t>ทั้งหมด</w:t>
      </w:r>
      <w:r w:rsidRPr="00400B33">
        <w:t xml:space="preserve"> </w:t>
      </w:r>
      <w:r w:rsidRPr="002601AE">
        <w:rPr>
          <w:lang w:val="ru-RU"/>
        </w:rPr>
        <w:t>ความรักของสามีต่อพ่อแม่ควรแสดงออกผ่านทางภรรยา</w:t>
      </w:r>
      <w:r w:rsidRPr="00400B33">
        <w:t xml:space="preserve">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ภรรยาก็ควรปฏิบัติตัวในลักษณะเดียวกัน</w:t>
      </w:r>
      <w:r w:rsidRPr="00400B33">
        <w:t xml:space="preserve"> </w:t>
      </w:r>
    </w:p>
    <w:p w14:paraId="0CE9331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ผมรู้ถึงครอบครัวบางครอบครัวที่ในช่วงต้นชีวิตแต่งงาน</w:t>
      </w:r>
      <w:r w:rsidRPr="00400B33">
        <w:t xml:space="preserve"> </w:t>
      </w:r>
      <w:r w:rsidRPr="002601AE">
        <w:rPr>
          <w:lang w:val="ru-RU"/>
        </w:rPr>
        <w:t>สามีและภรรยาต้องเผชิญกับปัญหาและความขัดแย้ง</w:t>
      </w:r>
      <w:r w:rsidRPr="00400B33">
        <w:t xml:space="preserve"> </w:t>
      </w:r>
      <w:r w:rsidRPr="002601AE">
        <w:rPr>
          <w:lang w:val="ru-RU"/>
        </w:rPr>
        <w:t>เนื่องจากฝ่ายหนึ่งรักแม่ของตนเองมากเกินไป</w:t>
      </w:r>
      <w:r w:rsidRPr="00400B33">
        <w:t xml:space="preserve"> </w:t>
      </w:r>
      <w:r w:rsidRPr="002601AE">
        <w:rPr>
          <w:lang w:val="ru-RU"/>
        </w:rPr>
        <w:t>ความรักนี้เกิดจากความผูกพันที่ลูกชายหรือลูกสาวมีต่อแม่</w:t>
      </w:r>
      <w:r w:rsidRPr="00400B33">
        <w:t xml:space="preserve"> </w:t>
      </w:r>
      <w:r w:rsidRPr="002601AE">
        <w:rPr>
          <w:lang w:val="ru-RU"/>
        </w:rPr>
        <w:t>ซึ่งเกิดจากความรู้สึกขอบคุณที่ลึกซึ้ง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เมื่อคู่สามีภรรยาเริ่มใกล้ชิดกันมากขึ้น</w:t>
      </w:r>
      <w:r w:rsidRPr="00400B33">
        <w:t xml:space="preserve"> </w:t>
      </w:r>
      <w:r w:rsidRPr="002601AE">
        <w:rPr>
          <w:lang w:val="ru-RU"/>
        </w:rPr>
        <w:t>ปัญหานี้ก็จะค่อยๆ</w:t>
      </w:r>
      <w:r w:rsidRPr="00400B33">
        <w:t xml:space="preserve"> </w:t>
      </w:r>
      <w:r w:rsidRPr="002601AE">
        <w:rPr>
          <w:lang w:val="ru-RU"/>
        </w:rPr>
        <w:t>หายไป</w:t>
      </w:r>
      <w:r w:rsidRPr="00400B33">
        <w:t xml:space="preserve"> </w:t>
      </w:r>
      <w:r w:rsidRPr="002601AE">
        <w:rPr>
          <w:lang w:val="ru-RU"/>
        </w:rPr>
        <w:t>เพราะหากทันทีหลังแต่งงาน</w:t>
      </w:r>
      <w:r w:rsidRPr="00400B33">
        <w:t xml:space="preserve"> </w:t>
      </w:r>
      <w:r w:rsidRPr="002601AE">
        <w:rPr>
          <w:lang w:val="ru-RU"/>
        </w:rPr>
        <w:t>ฝ่ายหนึ่งจะแสดงความรักต่ออีกฝ่ายจนแทนที่ความรักของแม่ได้</w:t>
      </w:r>
      <w:r w:rsidRPr="00400B33">
        <w:t xml:space="preserve"> </w:t>
      </w:r>
      <w:r w:rsidRPr="002601AE">
        <w:rPr>
          <w:lang w:val="ru-RU"/>
        </w:rPr>
        <w:t>ก็ย่อมเป็นเรื่องที่ไม่เป็นธรรมชาติ</w:t>
      </w:r>
      <w:r w:rsidRPr="00400B33">
        <w:t xml:space="preserve"> </w:t>
      </w:r>
    </w:p>
    <w:p w14:paraId="695A9D6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หากสามีเคารพแม่และพ่อของภรรยา</w:t>
      </w:r>
      <w:r w:rsidRPr="00400B33">
        <w:t xml:space="preserve"> </w:t>
      </w:r>
      <w:r w:rsidRPr="002601AE">
        <w:rPr>
          <w:lang w:val="ru-RU"/>
        </w:rPr>
        <w:t>ก็เป็นความดีงามของเขา</w:t>
      </w:r>
      <w:r w:rsidRPr="00400B33">
        <w:t xml:space="preserve"> </w:t>
      </w:r>
      <w:r w:rsidRPr="002601AE">
        <w:rPr>
          <w:lang w:val="ru-RU"/>
        </w:rPr>
        <w:t>เช่นเดียวกับที่ลูกสะใภ้จะได้รับความดีงามเมื่อเคารพและรักแม่ของสามี</w:t>
      </w:r>
      <w:r w:rsidRPr="00400B33">
        <w:t xml:space="preserve"> — </w:t>
      </w:r>
      <w:r w:rsidRPr="002601AE">
        <w:rPr>
          <w:lang w:val="ru-RU"/>
        </w:rPr>
        <w:t>ผู้หญิงที่ให้กำเนิดสามีของเธอ</w:t>
      </w:r>
      <w:r w:rsidRPr="00400B33">
        <w:t xml:space="preserve"> </w:t>
      </w:r>
      <w:r w:rsidRPr="002601AE">
        <w:rPr>
          <w:lang w:val="ru-RU"/>
        </w:rPr>
        <w:t>เลี้ยงดูเขา</w:t>
      </w:r>
      <w:r w:rsidRPr="00400B33">
        <w:t xml:space="preserve"> </w:t>
      </w:r>
      <w:r w:rsidRPr="002601AE">
        <w:rPr>
          <w:lang w:val="ru-RU"/>
        </w:rPr>
        <w:t>และลูกชายของเธอในปัจจุบันคือสามีของเธอและความสุขของเธอ</w:t>
      </w:r>
      <w:r w:rsidRPr="00400B33">
        <w:t xml:space="preserve"> </w:t>
      </w:r>
      <w:r w:rsidRPr="002601AE">
        <w:rPr>
          <w:lang w:val="ru-RU"/>
        </w:rPr>
        <w:t>หากสามีและภรรยามีความรู้สึกและความคิดเช่นนี้ร่วมกัน</w:t>
      </w:r>
      <w:r w:rsidRPr="00400B33">
        <w:t xml:space="preserve"> </w:t>
      </w:r>
      <w:r w:rsidRPr="002601AE">
        <w:rPr>
          <w:lang w:val="ru-RU"/>
        </w:rPr>
        <w:t>สิ่งเหล่านี้จะค่อยๆ</w:t>
      </w:r>
      <w:r w:rsidRPr="00400B33">
        <w:t xml:space="preserve"> </w:t>
      </w:r>
      <w:r w:rsidRPr="002601AE">
        <w:rPr>
          <w:lang w:val="ru-RU"/>
        </w:rPr>
        <w:t>หล่อหลอมจิตวิญญาณของลูกๆ</w:t>
      </w:r>
      <w:r w:rsidRPr="00400B33">
        <w:t xml:space="preserve"> </w:t>
      </w:r>
      <w:r w:rsidRPr="002601AE">
        <w:rPr>
          <w:lang w:val="ru-RU"/>
        </w:rPr>
        <w:t>ของพวกเขาอย่างเงียบๆ</w:t>
      </w:r>
      <w:r w:rsidRPr="00400B33">
        <w:t xml:space="preserve"> </w:t>
      </w:r>
    </w:p>
    <w:p w14:paraId="545639C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ก่อนที่ลูกชายจะแต่งงาน</w:t>
      </w:r>
      <w:r w:rsidRPr="00400B33">
        <w:t xml:space="preserve"> </w:t>
      </w:r>
      <w:r w:rsidRPr="002601AE">
        <w:rPr>
          <w:lang w:val="ru-RU"/>
        </w:rPr>
        <w:t>แม่ของเขาได้รับความสบายใจอย่างมากจากความรักของลูก</w:t>
      </w:r>
      <w:r w:rsidRPr="00400B33">
        <w:t xml:space="preserve"> </w:t>
      </w:r>
      <w:r w:rsidRPr="002601AE">
        <w:rPr>
          <w:lang w:val="ru-RU"/>
        </w:rPr>
        <w:t>แต่เมื่ออายุมากขึ้น</w:t>
      </w:r>
      <w:r w:rsidRPr="00400B33">
        <w:t xml:space="preserve"> </w:t>
      </w:r>
      <w:r w:rsidRPr="002601AE">
        <w:rPr>
          <w:lang w:val="ru-RU"/>
        </w:rPr>
        <w:t>ผู้สูงอายุก็กลับกลายเป็นเหมือนทารกอีกครั้ง</w:t>
      </w:r>
      <w:r w:rsidRPr="00400B33">
        <w:t xml:space="preserve"> </w:t>
      </w:r>
      <w:r w:rsidRPr="002601AE">
        <w:rPr>
          <w:lang w:val="ru-RU"/>
        </w:rPr>
        <w:t>หลังจากส่งลูกชายไปแต่งงาน</w:t>
      </w:r>
      <w:r w:rsidRPr="00400B33">
        <w:t xml:space="preserve"> </w:t>
      </w:r>
      <w:r w:rsidRPr="002601AE">
        <w:rPr>
          <w:lang w:val="ru-RU"/>
        </w:rPr>
        <w:t>แม่ก็รู้สึกเหมือนที่ลูกคนโตรู้สึกเมื่อเห็นน้องคนใหม่</w:t>
      </w:r>
      <w:r w:rsidRPr="00400B33">
        <w:t>—</w:t>
      </w:r>
      <w:r w:rsidRPr="002601AE">
        <w:rPr>
          <w:lang w:val="ru-RU"/>
        </w:rPr>
        <w:t>ทารกแรกเกิด</w:t>
      </w:r>
      <w:r w:rsidRPr="00400B33">
        <w:t>—</w:t>
      </w:r>
      <w:r w:rsidRPr="002601AE">
        <w:rPr>
          <w:lang w:val="ru-RU"/>
        </w:rPr>
        <w:t>อยู่ในอ้อมกอดของแม่</w:t>
      </w:r>
      <w:r w:rsidRPr="00400B33">
        <w:t xml:space="preserve"> </w:t>
      </w:r>
      <w:r w:rsidRPr="002601AE">
        <w:rPr>
          <w:lang w:val="ru-RU"/>
        </w:rPr>
        <w:t>คุณเห็นไหม</w:t>
      </w:r>
      <w:r w:rsidRPr="00400B33">
        <w:t xml:space="preserve">: </w:t>
      </w:r>
      <w:r w:rsidRPr="002601AE">
        <w:rPr>
          <w:lang w:val="ru-RU"/>
        </w:rPr>
        <w:t>หากคนใดไม่ควบคุมความปรารถนาในวัยหนุ่มสาว</w:t>
      </w:r>
      <w:r w:rsidRPr="00400B33">
        <w:t xml:space="preserve"> </w:t>
      </w:r>
      <w:r w:rsidRPr="002601AE">
        <w:rPr>
          <w:lang w:val="ru-RU"/>
        </w:rPr>
        <w:t>เมื่อเวลาผ่านไป</w:t>
      </w:r>
      <w:r w:rsidRPr="00400B33">
        <w:t xml:space="preserve"> </w:t>
      </w:r>
      <w:r w:rsidRPr="002601AE">
        <w:rPr>
          <w:lang w:val="ru-RU"/>
        </w:rPr>
        <w:t>ความมุ่งมั่นของเขาจะอ่อนแอลง</w:t>
      </w:r>
      <w:r w:rsidRPr="00400B33">
        <w:t xml:space="preserve"> </w:t>
      </w:r>
      <w:r w:rsidRPr="002601AE">
        <w:rPr>
          <w:lang w:val="ru-RU"/>
        </w:rPr>
        <w:t>และความปรารถนาจะยิ่งทวีความรุนแรงขึ้น</w:t>
      </w:r>
      <w:r w:rsidRPr="00400B33">
        <w:t xml:space="preserve"> </w:t>
      </w:r>
    </w:p>
    <w:p w14:paraId="0AF3B00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ลูกสะใภ้ไม่ควรรู้สึกขุ่นเคืองกับเรื่องนี้</w:t>
      </w:r>
      <w:r w:rsidRPr="00400B33">
        <w:t xml:space="preserve"> </w:t>
      </w:r>
      <w:r w:rsidRPr="002601AE">
        <w:rPr>
          <w:lang w:val="ru-RU"/>
        </w:rPr>
        <w:t>และหากเธอยังต้องดูแลแม่สามีที่อายุมากด้วย</w:t>
      </w:r>
      <w:r w:rsidRPr="00400B33">
        <w:t xml:space="preserve"> </w:t>
      </w:r>
      <w:r w:rsidRPr="002601AE">
        <w:rPr>
          <w:lang w:val="ru-RU"/>
        </w:rPr>
        <w:t>ก็ให้เธออดทนอีกสักพัก</w:t>
      </w:r>
      <w:r w:rsidRPr="00400B33">
        <w:t xml:space="preserve"> </w:t>
      </w:r>
      <w:r w:rsidRPr="002601AE">
        <w:rPr>
          <w:lang w:val="ru-RU"/>
        </w:rPr>
        <w:t>เพื่อไม่สูญเสียบุญที่เธอควรได้รับจากการดูแลนี้</w:t>
      </w:r>
      <w:r w:rsidRPr="00400B33">
        <w:t xml:space="preserve"> </w:t>
      </w:r>
      <w:r w:rsidRPr="002601AE">
        <w:rPr>
          <w:lang w:val="ru-RU"/>
        </w:rPr>
        <w:t>หากเธอดูแลแม่สามีด้วยความอดทนในตอนนี้</w:t>
      </w:r>
      <w:r w:rsidRPr="00400B33">
        <w:t xml:space="preserve"> </w:t>
      </w:r>
      <w:r w:rsidRPr="002601AE">
        <w:rPr>
          <w:lang w:val="ru-RU"/>
        </w:rPr>
        <w:t>เมื่อความทุกข์ทั้งปวงผ่านพ้นไปแล้ว</w:t>
      </w:r>
      <w:r w:rsidRPr="00400B33">
        <w:t xml:space="preserve"> </w:t>
      </w:r>
      <w:r w:rsidRPr="002601AE">
        <w:rPr>
          <w:lang w:val="ru-RU"/>
        </w:rPr>
        <w:t>เธอจะได้ชื่นชมยินดีในความดีที่เธอได้ทำไว้</w:t>
      </w:r>
      <w:r w:rsidRPr="00400B33">
        <w:t xml:space="preserve"> </w:t>
      </w:r>
    </w:p>
    <w:p w14:paraId="41B4FED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แต่แน่นอนว่า</w:t>
      </w:r>
      <w:r w:rsidRPr="00400B33">
        <w:t xml:space="preserve"> </w:t>
      </w:r>
      <w:r w:rsidRPr="002601AE">
        <w:rPr>
          <w:lang w:val="ru-RU"/>
        </w:rPr>
        <w:t>แม่สามีควรรักลูกสะใภ้เหมือนลูกสาวของตัวเอง</w:t>
      </w:r>
      <w:r w:rsidRPr="00400B33">
        <w:t xml:space="preserve"> </w:t>
      </w:r>
      <w:r w:rsidRPr="002601AE">
        <w:rPr>
          <w:lang w:val="ru-RU"/>
        </w:rPr>
        <w:t>ยายฝ่ายพ่อของฉันรักแม่ฉันมากกว่าที่รักพ่อฉัน</w:t>
      </w:r>
      <w:r w:rsidRPr="00400B33">
        <w:t xml:space="preserve"> </w:t>
      </w:r>
      <w:r w:rsidRPr="002601AE">
        <w:rPr>
          <w:lang w:val="ru-RU"/>
        </w:rPr>
        <w:t>เมื่อพี่ชายของฉันแต่งงาน</w:t>
      </w:r>
      <w:r w:rsidRPr="00400B33">
        <w:t xml:space="preserve"> </w:t>
      </w:r>
      <w:r w:rsidRPr="002601AE">
        <w:rPr>
          <w:lang w:val="ru-RU"/>
        </w:rPr>
        <w:t>เพื่อนบ้านก็มักจะส่ายหัวและเตือนแม่ฉันว่า</w:t>
      </w:r>
      <w:r w:rsidRPr="00400B33">
        <w:t xml:space="preserve"> ‘</w:t>
      </w:r>
      <w:r w:rsidRPr="002601AE">
        <w:rPr>
          <w:lang w:val="ru-RU"/>
        </w:rPr>
        <w:t>อ้า</w:t>
      </w:r>
      <w:r w:rsidRPr="00400B33">
        <w:t xml:space="preserve"> </w:t>
      </w:r>
      <w:r>
        <w:rPr>
          <w:lang w:val="ru-RU"/>
        </w:rPr>
        <w:t>ตอนนี้ลูกสะใภ้ใหม่ก็จะมาหาแม่แล้ว</w:t>
      </w:r>
      <w:r w:rsidRPr="00400B33">
        <w:t xml:space="preserve">…’ </w:t>
      </w:r>
      <w:r w:rsidRPr="002601AE">
        <w:rPr>
          <w:lang w:val="ru-RU"/>
        </w:rPr>
        <w:t>แต่แม่ฉันก็ตอบกลับว่า</w:t>
      </w:r>
      <w:r w:rsidRPr="00400B33">
        <w:t xml:space="preserve"> ‘</w:t>
      </w:r>
      <w:r w:rsidRPr="002601AE">
        <w:rPr>
          <w:lang w:val="ru-RU"/>
        </w:rPr>
        <w:t>ทำไมคุณถึงพูดอย่างนั้น</w:t>
      </w:r>
      <w:r w:rsidRPr="00400B33">
        <w:t xml:space="preserve">? </w:t>
      </w:r>
      <w:r w:rsidRPr="002601AE">
        <w:rPr>
          <w:lang w:val="ru-RU"/>
        </w:rPr>
        <w:t>แม่สามีของฉันรักฉันมากกว่าลูกสาวแท้ๆ</w:t>
      </w:r>
      <w:r w:rsidRPr="00400B33">
        <w:t xml:space="preserve"> </w:t>
      </w:r>
      <w:r w:rsidRPr="002601AE">
        <w:rPr>
          <w:lang w:val="ru-RU"/>
        </w:rPr>
        <w:t>ของท่านเอง</w:t>
      </w:r>
      <w:r w:rsidRPr="00400B33">
        <w:t xml:space="preserve"> </w:t>
      </w:r>
      <w:r w:rsidRPr="002601AE">
        <w:rPr>
          <w:lang w:val="ru-RU"/>
        </w:rPr>
        <w:t>แล้วทำไมฉันจะไม่รักลูกสะใภ้ของฉันล่ะ</w:t>
      </w:r>
      <w:r w:rsidRPr="00400B33">
        <w:t xml:space="preserve">?’ </w:t>
      </w:r>
      <w:r w:rsidRPr="002601AE">
        <w:rPr>
          <w:lang w:val="ru-RU"/>
        </w:rPr>
        <w:t>และจริงๆ</w:t>
      </w:r>
      <w:r w:rsidRPr="00400B33">
        <w:t xml:space="preserve">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แม่ฉันก็รักลูกสะใภ้เหล่านั้นมากเท่ากับลูกสาวแท้ๆ</w:t>
      </w:r>
      <w:r w:rsidRPr="00400B33">
        <w:t xml:space="preserve"> </w:t>
      </w:r>
      <w:r w:rsidRPr="002601AE">
        <w:rPr>
          <w:lang w:val="ru-RU"/>
        </w:rPr>
        <w:t>ของตัวเอง</w:t>
      </w:r>
      <w:r w:rsidRPr="00400B33">
        <w:t xml:space="preserve"> </w:t>
      </w:r>
    </w:p>
    <w:p w14:paraId="57A17970" w14:textId="77777777" w:rsidR="00EF488A" w:rsidRPr="00400B33" w:rsidRDefault="00EF488A" w:rsidP="00B87D11"/>
    <w:p w14:paraId="68BC96C6" w14:textId="77777777" w:rsidR="00EF488A" w:rsidRPr="00400B33" w:rsidRDefault="00000000" w:rsidP="00B87D11">
      <w:pPr>
        <w:pStyle w:val="Heading4"/>
      </w:pPr>
      <w:bookmarkStart w:id="180" w:name="_Toc196932433"/>
      <w:bookmarkStart w:id="181" w:name="_Toc196932977"/>
      <w:bookmarkStart w:id="182" w:name="_Toc242097274"/>
      <w:r w:rsidRPr="002601AE">
        <w:rPr>
          <w:lang w:val="ru-RU"/>
        </w:rPr>
        <w:t>วัยชราทำให้คนมีความถ่อมตัว</w:t>
      </w:r>
      <w:bookmarkEnd w:id="180"/>
      <w:bookmarkEnd w:id="181"/>
      <w:bookmarkEnd w:id="182"/>
    </w:p>
    <w:p w14:paraId="25F1290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คนจะกลายเป็นคนถ่อมตัวเพียงใดเมื่อถึงวัยชรา</w:t>
      </w:r>
      <w:r w:rsidRPr="00400B33">
        <w:t xml:space="preserve">! </w:t>
      </w:r>
      <w:r w:rsidRPr="002601AE">
        <w:rPr>
          <w:lang w:val="ru-RU"/>
        </w:rPr>
        <w:t>ผู้สูงอายุจะสูญเสียกำลังไปทีละน้อย</w:t>
      </w:r>
      <w:r w:rsidRPr="00400B33">
        <w:t xml:space="preserve"> </w:t>
      </w:r>
      <w:r w:rsidRPr="002601AE">
        <w:rPr>
          <w:lang w:val="ru-RU"/>
        </w:rPr>
        <w:t>และเริ่มคล้ายกับนกเหยี่ยวที่แก่ชรา</w:t>
      </w:r>
      <w:r w:rsidRPr="00400B33">
        <w:t xml:space="preserve"> </w:t>
      </w:r>
      <w:r w:rsidRPr="002601AE">
        <w:rPr>
          <w:lang w:val="ru-RU"/>
        </w:rPr>
        <w:t>เมื่อนกเหยี่ยวแก่ลง</w:t>
      </w:r>
      <w:r w:rsidRPr="00400B33">
        <w:t xml:space="preserve"> </w:t>
      </w:r>
      <w:r w:rsidRPr="002601AE">
        <w:rPr>
          <w:lang w:val="ru-RU"/>
        </w:rPr>
        <w:t>ขนของมันจะร่วงหล่น</w:t>
      </w:r>
      <w:r w:rsidRPr="00400B33">
        <w:t xml:space="preserve"> </w:t>
      </w:r>
      <w:r w:rsidRPr="002601AE">
        <w:rPr>
          <w:lang w:val="ru-RU"/>
        </w:rPr>
        <w:t>และปีกของมันจะคล้ายกับหวีที่หัก</w:t>
      </w:r>
      <w:r w:rsidRPr="00400B33">
        <w:t xml:space="preserve"> </w:t>
      </w:r>
      <w:r w:rsidRPr="002601AE">
        <w:rPr>
          <w:lang w:val="ru-RU"/>
        </w:rPr>
        <w:t>ผมจำได้ว่าสมาชิกของสภาสังฆราช</w:t>
      </w:r>
      <w:r w:rsidRPr="00400B33">
        <w:t xml:space="preserve"> (Holy Synod) </w:t>
      </w:r>
      <w:r>
        <w:rPr>
          <w:lang w:val="ru-RU"/>
        </w:rPr>
        <w:t>ท่าน</w:t>
      </w:r>
      <w:r>
        <w:rPr>
          <w:rStyle w:val="FootnoteReference"/>
          <w:lang w:val="ru-RU"/>
        </w:rPr>
        <w:footnoteReference w:id="57"/>
      </w:r>
      <w:r w:rsidRPr="00400B33">
        <w:t xml:space="preserve"> </w:t>
      </w:r>
      <w:r w:rsidRPr="002601AE">
        <w:rPr>
          <w:lang w:val="ru-RU"/>
        </w:rPr>
        <w:t>จากวัดฟิลอเทโอ</w:t>
      </w:r>
      <w:r w:rsidRPr="00400B33">
        <w:t xml:space="preserve"> (Philotheou Monastery)</w:t>
      </w:r>
      <w:r>
        <w:rPr>
          <w:rStyle w:val="FootnoteReference"/>
          <w:lang w:val="ru-RU"/>
        </w:rPr>
        <w:footnoteReference w:id="58"/>
      </w:r>
      <w:r w:rsidRPr="00400B33">
        <w:t xml:space="preserve"> </w:t>
      </w:r>
      <w:r w:rsidRPr="002601AE">
        <w:rPr>
          <w:lang w:val="ru-RU"/>
        </w:rPr>
        <w:t>ในปี</w:t>
      </w:r>
      <w:r w:rsidRPr="00400B33">
        <w:t xml:space="preserve"> </w:t>
      </w:r>
      <w:r w:rsidRPr="002601AE">
        <w:rPr>
          <w:lang w:val="ru-RU"/>
        </w:rPr>
        <w:t>ค</w:t>
      </w:r>
      <w:r w:rsidRPr="00400B33">
        <w:t>.</w:t>
      </w:r>
      <w:r w:rsidRPr="002601AE">
        <w:rPr>
          <w:lang w:val="ru-RU"/>
        </w:rPr>
        <w:t>ศ</w:t>
      </w:r>
      <w:r w:rsidRPr="00400B33">
        <w:t xml:space="preserve">. 1914 — </w:t>
      </w:r>
      <w:r w:rsidRPr="002601AE">
        <w:rPr>
          <w:lang w:val="ru-RU"/>
        </w:rPr>
        <w:t>เมื่อยังเป็นผู้ไม่บวช</w:t>
      </w:r>
      <w:r w:rsidRPr="00400B33">
        <w:t xml:space="preserve"> — </w:t>
      </w:r>
      <w:r w:rsidRPr="002601AE">
        <w:rPr>
          <w:lang w:val="ru-RU"/>
        </w:rPr>
        <w:t>ได้อาสาเดินทางจากสมิร์นา</w:t>
      </w:r>
      <w:r w:rsidRPr="00400B33">
        <w:t xml:space="preserve"> (Smyrna) </w:t>
      </w:r>
      <w:r w:rsidRPr="002601AE">
        <w:rPr>
          <w:lang w:val="ru-RU"/>
        </w:rPr>
        <w:t>ไปสู้รบในแอลเบเนีย</w:t>
      </w:r>
      <w:r w:rsidRPr="00400B33">
        <w:t xml:space="preserve"> </w:t>
      </w:r>
      <w:r w:rsidRPr="002601AE">
        <w:rPr>
          <w:lang w:val="ru-RU"/>
        </w:rPr>
        <w:t>เพื่อแก้แค้นชาวตุรกีที่ได้สังหารบิดาของเขา</w:t>
      </w:r>
      <w:r w:rsidRPr="00400B33">
        <w:t xml:space="preserve"> </w:t>
      </w:r>
      <w:r w:rsidRPr="002601AE">
        <w:rPr>
          <w:lang w:val="ru-RU"/>
        </w:rPr>
        <w:t>ในครั้งหนึ่ง</w:t>
      </w:r>
      <w:r w:rsidRPr="00400B33">
        <w:t xml:space="preserve"> </w:t>
      </w:r>
      <w:r w:rsidRPr="002601AE">
        <w:rPr>
          <w:lang w:val="ru-RU"/>
        </w:rPr>
        <w:t>เขาจับชาวตุรกีได้คนหนึ่งและกำลังจะตัดคอเขา</w:t>
      </w:r>
      <w:r w:rsidRPr="00400B33">
        <w:t xml:space="preserve"> </w:t>
      </w:r>
      <w:r w:rsidRPr="002601AE">
        <w:rPr>
          <w:lang w:val="ru-RU"/>
        </w:rPr>
        <w:t>ชาวตุรกีคนนั้นวิงวอนเขาว่า</w:t>
      </w:r>
      <w:r w:rsidRPr="00400B33">
        <w:t>: “</w:t>
      </w:r>
      <w:r w:rsidRPr="002601AE">
        <w:rPr>
          <w:lang w:val="ru-RU"/>
        </w:rPr>
        <w:t>ความเชื่อของเราเป็นความเชื่อที่หยาบคาย</w:t>
      </w:r>
      <w:r w:rsidRPr="00400B33">
        <w:t xml:space="preserve"> </w:t>
      </w:r>
      <w:r w:rsidRPr="002601AE">
        <w:rPr>
          <w:lang w:val="ru-RU"/>
        </w:rPr>
        <w:t>มันสอนให้เราตัดและฆ่า</w:t>
      </w:r>
      <w:r w:rsidRPr="00400B33">
        <w:t xml:space="preserve"> </w:t>
      </w:r>
      <w:r w:rsidRPr="002601AE">
        <w:rPr>
          <w:lang w:val="ru-RU"/>
        </w:rPr>
        <w:t>แต่ความเชื่อของคุณไม่ใช่เช่นนั้น</w:t>
      </w:r>
      <w:r w:rsidRPr="00400B33">
        <w:t xml:space="preserve"> </w:t>
      </w:r>
      <w:r>
        <w:rPr>
          <w:lang w:val="ru-RU"/>
        </w:rPr>
        <w:t>พระคริสต์ไม่ได้สอนให้คุณฆ่า</w:t>
      </w:r>
      <w:r w:rsidRPr="00400B33">
        <w:t xml:space="preserve">” </w:t>
      </w:r>
      <w:r w:rsidRPr="002601AE">
        <w:rPr>
          <w:lang w:val="ru-RU"/>
        </w:rPr>
        <w:t>คำพูดเหล่านี้ทำให้เขาสั่นสะเทือนอย่างลึกซึ้ง</w:t>
      </w:r>
      <w:r w:rsidRPr="00400B33">
        <w:t xml:space="preserve"> </w:t>
      </w:r>
      <w:r w:rsidRPr="002601AE">
        <w:rPr>
          <w:lang w:val="ru-RU"/>
        </w:rPr>
        <w:t>จนเขาทิ้งปืนลงและถอนตัวกลับไปยังภูเขาศักดิ์สิทธิ์ทันที</w:t>
      </w:r>
      <w:r w:rsidRPr="00400B33">
        <w:t xml:space="preserve"> </w:t>
      </w:r>
      <w:r w:rsidRPr="002601AE">
        <w:rPr>
          <w:lang w:val="ru-RU"/>
        </w:rPr>
        <w:t>เขากลายเป็นพระภิกษุและสมาชิกของสภาสังคายนาศักดิ์สิทธิ์</w:t>
      </w:r>
      <w:r w:rsidRPr="00400B33">
        <w:t xml:space="preserve"> </w:t>
      </w:r>
      <w:r w:rsidRPr="002601AE">
        <w:rPr>
          <w:lang w:val="ru-RU"/>
        </w:rPr>
        <w:t>แต่จิตวิญญาณของผู้นำชนเผ่าในตัวเขายังคงอยู่ไม่เสื่อมคลาย</w:t>
      </w:r>
      <w:r w:rsidRPr="00400B33">
        <w:t xml:space="preserve"> </w:t>
      </w:r>
      <w:r w:rsidRPr="002601AE">
        <w:rPr>
          <w:lang w:val="ru-RU"/>
        </w:rPr>
        <w:t>เขาเป็นผู้รับผิดชอบทุกหน้าที่ในวัด</w:t>
      </w:r>
      <w:r w:rsidRPr="00400B33">
        <w:t xml:space="preserve"> </w:t>
      </w:r>
      <w:r w:rsidRPr="002601AE">
        <w:rPr>
          <w:lang w:val="ru-RU"/>
        </w:rPr>
        <w:t>และกุญแจทุกห้องเก็บของถูกแขวนไว้ที่เข็มขัดของเขา</w:t>
      </w:r>
      <w:r w:rsidRPr="00400B33">
        <w:t xml:space="preserve"> </w:t>
      </w:r>
      <w:r w:rsidRPr="002601AE">
        <w:rPr>
          <w:lang w:val="ru-RU"/>
        </w:rPr>
        <w:t>ไม่มีพี่น้องนักบวชคนใดกล้าคัดค้านเขา</w:t>
      </w:r>
      <w:r w:rsidRPr="00400B33">
        <w:t xml:space="preserve"> </w:t>
      </w:r>
      <w:r w:rsidRPr="002601AE">
        <w:rPr>
          <w:lang w:val="ru-RU"/>
        </w:rPr>
        <w:t>หากนักบวชคนใดลืมเรียกเขาอย่างถูกต้องว่า</w:t>
      </w:r>
      <w:r w:rsidRPr="00400B33">
        <w:t xml:space="preserve"> ‘</w:t>
      </w:r>
      <w:r w:rsidRPr="002601AE">
        <w:rPr>
          <w:lang w:val="ru-RU"/>
        </w:rPr>
        <w:t>ผู้</w:t>
      </w:r>
      <w:r>
        <w:rPr>
          <w:lang w:val="ru-RU"/>
        </w:rPr>
        <w:t>อาวุโสสปิริดอน</w:t>
      </w:r>
      <w:r w:rsidRPr="00400B33">
        <w:t xml:space="preserve">’ </w:t>
      </w:r>
      <w:r w:rsidRPr="002601AE">
        <w:rPr>
          <w:lang w:val="ru-RU"/>
        </w:rPr>
        <w:t>เขาจะโกรธจัดทันที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ในช่วงเทศกาลมหาพรต</w:t>
      </w:r>
      <w:r w:rsidRPr="00400B33">
        <w:t xml:space="preserve"> </w:t>
      </w:r>
      <w:r w:rsidRPr="002601AE">
        <w:rPr>
          <w:lang w:val="ru-RU"/>
        </w:rPr>
        <w:t>มีกลุ่มโจรบุกเข้ามาในวัดและเรียกร้องให้พระสงฆ์ให้ชีส</w:t>
      </w:r>
      <w:r w:rsidRPr="00400B33">
        <w:t xml:space="preserve"> </w:t>
      </w:r>
      <w:r w:rsidRPr="002601AE">
        <w:rPr>
          <w:lang w:val="ru-RU"/>
        </w:rPr>
        <w:t>พระพ่อสปิริดอนจึงเดินออกไปพบกลุ่มโจรและ</w:t>
      </w:r>
      <w:r w:rsidRPr="00400B33">
        <w:t xml:space="preserve"> ‘</w:t>
      </w:r>
      <w:r>
        <w:rPr>
          <w:lang w:val="ru-RU"/>
        </w:rPr>
        <w:t>ทักทาย</w:t>
      </w:r>
      <w:r w:rsidRPr="00400B33">
        <w:t xml:space="preserve">’ </w:t>
      </w:r>
      <w:r w:rsidRPr="002601AE">
        <w:rPr>
          <w:lang w:val="ru-RU"/>
        </w:rPr>
        <w:t>พวกเขาว่า</w:t>
      </w:r>
      <w:r w:rsidRPr="00400B33">
        <w:t>: ‘</w:t>
      </w:r>
      <w:r w:rsidRPr="002601AE">
        <w:rPr>
          <w:lang w:val="ru-RU"/>
        </w:rPr>
        <w:t>พวกหมู</w:t>
      </w:r>
      <w:r w:rsidRPr="00400B33">
        <w:t xml:space="preserve">! </w:t>
      </w:r>
      <w:r w:rsidRPr="002601AE">
        <w:rPr>
          <w:lang w:val="ru-RU"/>
        </w:rPr>
        <w:t>พวกเจ้ามาขอชีสในช่วงเทศกาลมหาพรตหรือ</w:t>
      </w:r>
      <w:r w:rsidRPr="00400B33">
        <w:t xml:space="preserve">?’ — </w:t>
      </w:r>
      <w:r w:rsidRPr="002601AE">
        <w:rPr>
          <w:lang w:val="ru-RU"/>
        </w:rPr>
        <w:t>เขากล่าว</w:t>
      </w:r>
      <w:r w:rsidRPr="00400B33">
        <w:t xml:space="preserve"> </w:t>
      </w:r>
      <w:r w:rsidRPr="002601AE">
        <w:rPr>
          <w:lang w:val="ru-RU"/>
        </w:rPr>
        <w:t>แล้วรีบผลักพวกเขาออกไปทางประตูทันที</w:t>
      </w:r>
      <w:r w:rsidRPr="00400B33">
        <w:t xml:space="preserve"> </w:t>
      </w:r>
      <w:r w:rsidRPr="002601AE">
        <w:rPr>
          <w:lang w:val="ru-RU"/>
        </w:rPr>
        <w:t>ในอีกโอกาสหนึ่ง</w:t>
      </w:r>
      <w:r w:rsidRPr="00400B33">
        <w:t xml:space="preserve"> </w:t>
      </w:r>
      <w:r w:rsidRPr="002601AE">
        <w:rPr>
          <w:lang w:val="ru-RU"/>
        </w:rPr>
        <w:t>พระภิกษุได้ถอดโคมระย้าออก</w:t>
      </w:r>
      <w:r>
        <w:rPr>
          <w:rStyle w:val="FootnoteReference"/>
          <w:lang w:val="ru-RU"/>
        </w:rPr>
        <w:footnoteReference w:id="59"/>
      </w:r>
      <w:r w:rsidRPr="00400B33">
        <w:t xml:space="preserve"> </w:t>
      </w:r>
      <w:r w:rsidRPr="002601AE">
        <w:rPr>
          <w:lang w:val="ru-RU"/>
        </w:rPr>
        <w:t>เพื่อทำความสะอาด</w:t>
      </w:r>
      <w:r w:rsidRPr="00400B33">
        <w:t xml:space="preserve"> </w:t>
      </w:r>
      <w:r w:rsidRPr="002601AE">
        <w:rPr>
          <w:lang w:val="ru-RU"/>
        </w:rPr>
        <w:t>เมื่อกลุ่มโจรเห็นลวดลายที่แวววาวจากโคมระย้า</w:t>
      </w:r>
      <w:r w:rsidRPr="00400B33">
        <w:t xml:space="preserve"> </w:t>
      </w:r>
      <w:r w:rsidRPr="002601AE">
        <w:rPr>
          <w:lang w:val="ru-RU"/>
        </w:rPr>
        <w:t>พวกเขาคิดว่าทำจากทอง</w:t>
      </w:r>
      <w:r w:rsidRPr="00400B33">
        <w:t xml:space="preserve"> </w:t>
      </w:r>
      <w:r w:rsidRPr="002601AE">
        <w:rPr>
          <w:lang w:val="ru-RU"/>
        </w:rPr>
        <w:t>เมื่อมาถึงวัด</w:t>
      </w:r>
      <w:r w:rsidRPr="00400B33">
        <w:t xml:space="preserve"> </w:t>
      </w:r>
      <w:r w:rsidRPr="002601AE">
        <w:rPr>
          <w:lang w:val="ru-RU"/>
        </w:rPr>
        <w:t>พวกเขาก็โยนลวดลายเหล่านั้นลงในถุง</w:t>
      </w:r>
      <w:r w:rsidRPr="00400B33">
        <w:t xml:space="preserve"> </w:t>
      </w:r>
      <w:r w:rsidRPr="002601AE">
        <w:rPr>
          <w:lang w:val="ru-RU"/>
        </w:rPr>
        <w:t>และรวบรวมลาจากทั่วบริเวณใกล้เคียงมาเพื่อบรรทุกถุงเหล่านั้น</w:t>
      </w:r>
      <w:r w:rsidRPr="00400B33">
        <w:t xml:space="preserve"> </w:t>
      </w:r>
      <w:r w:rsidRPr="002601AE">
        <w:rPr>
          <w:lang w:val="ru-RU"/>
        </w:rPr>
        <w:t>ทันทีที่พ่อสปิริดอนเห็นเหตุการณ์นี้</w:t>
      </w:r>
      <w:r w:rsidRPr="00400B33">
        <w:t xml:space="preserve"> </w:t>
      </w:r>
      <w:r w:rsidRPr="002601AE">
        <w:rPr>
          <w:lang w:val="ru-RU"/>
        </w:rPr>
        <w:t>เขาก็คว้าคอพวกโจรไว้</w:t>
      </w:r>
      <w:r w:rsidRPr="00400B33">
        <w:t xml:space="preserve"> </w:t>
      </w:r>
      <w:r w:rsidRPr="002601AE">
        <w:rPr>
          <w:lang w:val="ru-RU"/>
        </w:rPr>
        <w:t>หยิบถุงของพวกเขาแล้วเทของในถุงลงพื้น</w:t>
      </w:r>
      <w:r w:rsidRPr="00400B33">
        <w:t xml:space="preserve"> “</w:t>
      </w:r>
      <w:r w:rsidRPr="002601AE">
        <w:rPr>
          <w:lang w:val="ru-RU"/>
        </w:rPr>
        <w:t>พวกเจ้าเป็นกลุ่มคนต่ำช้า</w:t>
      </w:r>
      <w:r w:rsidRPr="00400B33">
        <w:t xml:space="preserve"> </w:t>
      </w:r>
      <w:r w:rsidRPr="002601AE">
        <w:rPr>
          <w:lang w:val="ru-RU"/>
        </w:rPr>
        <w:t>กลุ่มคนต่ำช้า</w:t>
      </w:r>
      <w:r w:rsidRPr="00400B33">
        <w:t xml:space="preserve">!” </w:t>
      </w:r>
      <w:r w:rsidRPr="002601AE">
        <w:rPr>
          <w:lang w:val="ru-RU"/>
        </w:rPr>
        <w:t>เขาบอกกับพวกเขา</w:t>
      </w:r>
      <w:r w:rsidRPr="00400B33">
        <w:t xml:space="preserve"> “</w:t>
      </w:r>
      <w:r w:rsidRPr="002601AE">
        <w:rPr>
          <w:lang w:val="ru-RU"/>
        </w:rPr>
        <w:t>แต่นี่เป็นเพียงเศษโลหะราคาถูกเท่านั้น</w:t>
      </w:r>
      <w:r w:rsidRPr="00400B33">
        <w:t xml:space="preserve">! </w:t>
      </w:r>
      <w:r w:rsidRPr="002601AE">
        <w:rPr>
          <w:lang w:val="ru-RU"/>
        </w:rPr>
        <w:lastRenderedPageBreak/>
        <w:t>ถูกพอๆ</w:t>
      </w:r>
      <w:r w:rsidRPr="00400B33">
        <w:t xml:space="preserve"> </w:t>
      </w:r>
      <w:r w:rsidRPr="002601AE">
        <w:rPr>
          <w:lang w:val="ru-RU"/>
        </w:rPr>
        <w:t>กับหน้าผากทองแดงของพวกเจ้า</w:t>
      </w:r>
      <w:r w:rsidRPr="00400B33">
        <w:t xml:space="preserve">!” </w:t>
      </w:r>
      <w:r w:rsidRPr="002601AE">
        <w:rPr>
          <w:lang w:val="ru-RU"/>
        </w:rPr>
        <w:t>ชายคนนี้ไม่รู้จักความขี้ขลาดคืออะไร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เมื่อถึงวัยชรา</w:t>
      </w:r>
      <w:r w:rsidRPr="00400B33">
        <w:t xml:space="preserve"> </w:t>
      </w:r>
      <w:r w:rsidRPr="002601AE">
        <w:rPr>
          <w:lang w:val="ru-RU"/>
        </w:rPr>
        <w:t>ท่านก็ป่วยและกลายเป็นคนอ่อนโยนลง</w:t>
      </w:r>
      <w:r w:rsidRPr="00400B33">
        <w:t xml:space="preserve"> </w:t>
      </w:r>
      <w:r w:rsidRPr="002601AE">
        <w:rPr>
          <w:lang w:val="ru-RU"/>
        </w:rPr>
        <w:t>ผมได้รับมอบหมายให้ดูแลท่าน</w:t>
      </w:r>
      <w:r w:rsidRPr="00400B33">
        <w:t xml:space="preserve"> </w:t>
      </w:r>
      <w:r w:rsidRPr="002601AE">
        <w:rPr>
          <w:lang w:val="ru-RU"/>
        </w:rPr>
        <w:t>วันหนึ่งท่านถามผมว่า</w:t>
      </w:r>
      <w:r w:rsidRPr="00400B33">
        <w:t>: ‘</w:t>
      </w:r>
      <w:r w:rsidRPr="002601AE">
        <w:rPr>
          <w:lang w:val="ru-RU"/>
        </w:rPr>
        <w:t>ช่วยสวดภาวนาให้ผมด้วยนะ</w:t>
      </w:r>
      <w:r w:rsidRPr="00400B33">
        <w:t xml:space="preserve"> </w:t>
      </w:r>
      <w:r w:rsidRPr="002601AE">
        <w:rPr>
          <w:lang w:val="ru-RU"/>
        </w:rPr>
        <w:t>อเวอร์กี</w:t>
      </w:r>
      <w:r>
        <w:rPr>
          <w:rStyle w:val="FootnoteReference"/>
          <w:lang w:val="ru-RU"/>
        </w:rPr>
        <w:footnoteReference w:id="60"/>
      </w:r>
      <w:r w:rsidRPr="00400B33">
        <w:t xml:space="preserve"> </w:t>
      </w:r>
      <w:r>
        <w:rPr>
          <w:lang w:val="ru-RU"/>
        </w:rPr>
        <w:t>ผมรู้สึกไม่สบาย</w:t>
      </w:r>
      <w:r w:rsidRPr="00400B33">
        <w:t xml:space="preserve">’ </w:t>
      </w:r>
      <w:r w:rsidRPr="002601AE">
        <w:rPr>
          <w:lang w:val="ru-RU"/>
        </w:rPr>
        <w:t>ผมจึงลุกขึ้นและเริ่มสวดภาวนาด้วยเสียงดัง</w:t>
      </w:r>
      <w:r w:rsidRPr="00400B33">
        <w:t xml:space="preserve"> </w:t>
      </w:r>
      <w:r w:rsidRPr="002601AE">
        <w:rPr>
          <w:lang w:val="ru-RU"/>
        </w:rPr>
        <w:t>พร้อมกับใช้ลูกประคำ</w:t>
      </w:r>
      <w:r w:rsidRPr="00400B33">
        <w:t>: ‘</w:t>
      </w:r>
      <w:r w:rsidRPr="002601AE">
        <w:rPr>
          <w:lang w:val="ru-RU"/>
        </w:rPr>
        <w:t>พระเยซูคริสต์เจ้า</w:t>
      </w:r>
      <w:r w:rsidRPr="00400B33">
        <w:t xml:space="preserve"> </w:t>
      </w:r>
      <w:r w:rsidRPr="002601AE">
        <w:rPr>
          <w:lang w:val="ru-RU"/>
        </w:rPr>
        <w:t>โปรดเมตตาต่อผู้รับใช้ของพระองค์</w:t>
      </w:r>
      <w:r w:rsidRPr="00400B33">
        <w:t xml:space="preserve"> </w:t>
      </w:r>
      <w:r>
        <w:rPr>
          <w:lang w:val="ru-RU"/>
        </w:rPr>
        <w:t>ผู้อาวุโสสปิริดอน</w:t>
      </w:r>
      <w:r w:rsidRPr="00400B33">
        <w:t>’ “</w:t>
      </w:r>
      <w:r w:rsidRPr="002601AE">
        <w:rPr>
          <w:lang w:val="ru-RU"/>
        </w:rPr>
        <w:t>เจ้าโง่</w:t>
      </w:r>
      <w:r w:rsidRPr="00400B33">
        <w:t xml:space="preserve">,” </w:t>
      </w:r>
      <w:r w:rsidRPr="002601AE">
        <w:rPr>
          <w:lang w:val="ru-RU"/>
        </w:rPr>
        <w:t>เขาพูด</w:t>
      </w:r>
      <w:r w:rsidRPr="00400B33">
        <w:t xml:space="preserve"> “</w:t>
      </w:r>
      <w:r w:rsidRPr="002601AE">
        <w:rPr>
          <w:lang w:val="ru-RU"/>
        </w:rPr>
        <w:t>ไม่ใช่</w:t>
      </w:r>
      <w:r w:rsidRPr="00400B33">
        <w:t xml:space="preserve"> ‘</w:t>
      </w:r>
      <w:r w:rsidRPr="002601AE">
        <w:rPr>
          <w:lang w:val="ru-RU"/>
        </w:rPr>
        <w:t>ผู้อาวุโส</w:t>
      </w:r>
      <w:r w:rsidRPr="00400B33">
        <w:t xml:space="preserve"> </w:t>
      </w:r>
      <w:r w:rsidRPr="002601AE">
        <w:rPr>
          <w:lang w:val="ru-RU"/>
        </w:rPr>
        <w:t>สปิริดอน</w:t>
      </w:r>
      <w:r w:rsidRPr="00400B33">
        <w:t xml:space="preserve">’ </w:t>
      </w:r>
      <w:r w:rsidRPr="002601AE">
        <w:rPr>
          <w:lang w:val="ru-RU"/>
        </w:rPr>
        <w:t>แต่เป็น</w:t>
      </w:r>
      <w:r w:rsidRPr="00400B33">
        <w:t xml:space="preserve"> ‘</w:t>
      </w:r>
      <w:r w:rsidRPr="002601AE">
        <w:rPr>
          <w:lang w:val="ru-RU"/>
        </w:rPr>
        <w:t>สปิรคา</w:t>
      </w:r>
      <w:r w:rsidRPr="00400B33">
        <w:t xml:space="preserve">’!” </w:t>
      </w:r>
      <w:r w:rsidRPr="002601AE">
        <w:rPr>
          <w:lang w:val="ru-RU"/>
        </w:rPr>
        <w:t>ความเจ็บป่วยและวัยชราได้ทำให้เขากลายเป็นคนถ่อมตัวลงมากเพียงใด</w:t>
      </w:r>
      <w:r w:rsidRPr="00400B33">
        <w:t xml:space="preserve">! </w:t>
      </w:r>
      <w:r w:rsidRPr="002601AE">
        <w:rPr>
          <w:lang w:val="ru-RU"/>
        </w:rPr>
        <w:t>ลองเรียกเขาด้วยชื่ออื่นที่ไม่ใช่</w:t>
      </w:r>
      <w:r w:rsidRPr="00400B33">
        <w:t xml:space="preserve"> ‘</w:t>
      </w:r>
      <w:r w:rsidRPr="002601AE">
        <w:rPr>
          <w:lang w:val="ru-RU"/>
        </w:rPr>
        <w:t>ผู้อาวุโส</w:t>
      </w:r>
      <w:r w:rsidRPr="00400B33">
        <w:t xml:space="preserve"> </w:t>
      </w:r>
      <w:r>
        <w:rPr>
          <w:lang w:val="ru-RU"/>
        </w:rPr>
        <w:t>สปิริดอน</w:t>
      </w:r>
      <w:r w:rsidRPr="00400B33">
        <w:t xml:space="preserve">’ </w:t>
      </w:r>
      <w:r w:rsidRPr="002601AE">
        <w:rPr>
          <w:lang w:val="ru-RU"/>
        </w:rPr>
        <w:t>ในสมัยก่อนดูสิ</w:t>
      </w:r>
      <w:r w:rsidRPr="00400B33">
        <w:t xml:space="preserve">! </w:t>
      </w:r>
    </w:p>
    <w:p w14:paraId="2FBF0DF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และเมื่อถึงวัยชรา</w:t>
      </w:r>
      <w:r w:rsidRPr="00400B33">
        <w:t xml:space="preserve"> </w:t>
      </w:r>
      <w:r w:rsidRPr="002601AE">
        <w:rPr>
          <w:lang w:val="ru-RU"/>
        </w:rPr>
        <w:t>พ่อของฉันก็ถูกแมลงวันตัวหนึ่งทำให้ต้องคุกเข่าลง</w:t>
      </w:r>
      <w:r w:rsidRPr="00400B33">
        <w:t xml:space="preserve"> </w:t>
      </w: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พี่สาวของฉันพบพ่อกำลังร้องไห้</w:t>
      </w:r>
      <w:r w:rsidRPr="00400B33">
        <w:t xml:space="preserve"> “</w:t>
      </w:r>
      <w:r w:rsidRPr="002601AE">
        <w:rPr>
          <w:lang w:val="ru-RU"/>
        </w:rPr>
        <w:t>มีเรื่องอะไรครับ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?” </w:t>
      </w:r>
      <w:r w:rsidRPr="002601AE">
        <w:rPr>
          <w:lang w:val="ru-RU"/>
        </w:rPr>
        <w:t>เธอถาม</w:t>
      </w:r>
      <w:r w:rsidRPr="00400B33">
        <w:t xml:space="preserve"> “</w:t>
      </w:r>
      <w:r w:rsidRPr="002601AE">
        <w:rPr>
          <w:lang w:val="ru-RU"/>
        </w:rPr>
        <w:t>คงเป็นหลานคนใดคนหนึ่งที่ทำให้พ่อไม่สบายใจใช่ไหม</w:t>
      </w:r>
      <w:r w:rsidRPr="00400B33">
        <w:t>?” “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ไม่</w:t>
      </w:r>
      <w:r w:rsidRPr="00400B33">
        <w:t xml:space="preserve">” </w:t>
      </w:r>
      <w:r w:rsidRPr="002601AE">
        <w:rPr>
          <w:lang w:val="ru-RU"/>
        </w:rPr>
        <w:t>เขา</w:t>
      </w:r>
      <w:r>
        <w:rPr>
          <w:lang w:val="ru-RU"/>
        </w:rPr>
        <w:t>ตอบ</w:t>
      </w:r>
      <w:r w:rsidRPr="00400B33">
        <w:t xml:space="preserve"> “</w:t>
      </w:r>
      <w:r w:rsidRPr="002601AE">
        <w:rPr>
          <w:lang w:val="ru-RU"/>
        </w:rPr>
        <w:t>นั่นคือธรรมชาติของ</w:t>
      </w:r>
      <w:r>
        <w:rPr>
          <w:lang w:val="ru-RU"/>
        </w:rPr>
        <w:t>มนุษย์</w:t>
      </w:r>
      <w:r w:rsidRPr="00400B33">
        <w:t xml:space="preserve">… </w:t>
      </w:r>
      <w:r w:rsidRPr="002601AE">
        <w:rPr>
          <w:lang w:val="ru-RU"/>
        </w:rPr>
        <w:t>พ่ออยากตีแมลงวันด้วยไม้ตีแมลงวัน</w:t>
      </w:r>
      <w:r w:rsidRPr="00400B33">
        <w:t xml:space="preserve"> </w:t>
      </w:r>
      <w:r w:rsidRPr="002601AE">
        <w:rPr>
          <w:lang w:val="ru-RU"/>
        </w:rPr>
        <w:t>แต่ทำไม่ได้</w:t>
      </w:r>
      <w:r w:rsidRPr="00400B33">
        <w:t xml:space="preserve"> “</w:t>
      </w:r>
      <w:r w:rsidRPr="002601AE">
        <w:rPr>
          <w:lang w:val="ru-RU"/>
        </w:rPr>
        <w:t>ฉันลองตีมันจากทางขวา</w:t>
      </w:r>
      <w:r w:rsidRPr="00400B33">
        <w:t xml:space="preserve"> — </w:t>
      </w:r>
      <w:r w:rsidRPr="002601AE">
        <w:rPr>
          <w:lang w:val="ru-RU"/>
        </w:rPr>
        <w:t>มันก็บินไปทางซ้าย</w:t>
      </w:r>
      <w:r w:rsidRPr="00400B33">
        <w:t xml:space="preserve">; </w:t>
      </w:r>
      <w:r w:rsidRPr="002601AE">
        <w:rPr>
          <w:lang w:val="ru-RU"/>
        </w:rPr>
        <w:t>ฉันลองตีมันจากทางซ้าย</w:t>
      </w:r>
      <w:r w:rsidRPr="00400B33">
        <w:t xml:space="preserve"> — </w:t>
      </w:r>
      <w:r w:rsidRPr="002601AE">
        <w:rPr>
          <w:lang w:val="ru-RU"/>
        </w:rPr>
        <w:t>มันก็บินไปทางขวา</w:t>
      </w:r>
      <w:r w:rsidRPr="00400B33">
        <w:t xml:space="preserve">! </w:t>
      </w:r>
      <w:r w:rsidRPr="002601AE">
        <w:rPr>
          <w:lang w:val="ru-RU"/>
        </w:rPr>
        <w:t>เมื่อฉันยังหนุ่ม</w:t>
      </w:r>
      <w:r w:rsidRPr="00400B33">
        <w:t xml:space="preserve"> </w:t>
      </w:r>
      <w:r w:rsidRPr="002601AE">
        <w:rPr>
          <w:lang w:val="ru-RU"/>
        </w:rPr>
        <w:t>ฉันเป็นนักยิงที่แม่นยำมากจนไม่ยอมฆ่า</w:t>
      </w:r>
      <w:r w:rsidRPr="00400B33">
        <w:t>chet</w:t>
      </w:r>
      <w:r>
        <w:rPr>
          <w:rStyle w:val="FootnoteReference"/>
          <w:lang w:val="ru-RU"/>
        </w:rPr>
        <w:footnoteReference w:id="61"/>
      </w:r>
      <w:r w:rsidRPr="00400B33">
        <w:t xml:space="preserve"> </w:t>
      </w:r>
      <w:r w:rsidRPr="002601AE">
        <w:rPr>
          <w:lang w:val="ru-RU"/>
        </w:rPr>
        <w:t>แต่จะยิงมันจากทุกทิศทาง</w:t>
      </w:r>
      <w:r w:rsidRPr="00400B33">
        <w:t xml:space="preserve"> </w:t>
      </w:r>
      <w:r w:rsidRPr="002601AE">
        <w:rPr>
          <w:lang w:val="ru-RU"/>
        </w:rPr>
        <w:t>เพื่อให้ลูกกระสุนตกลงเป็นกลุ่มที่แน่น</w:t>
      </w:r>
      <w:r w:rsidRPr="00400B33">
        <w:t xml:space="preserve"> </w:t>
      </w:r>
      <w:r w:rsidRPr="002601AE">
        <w:rPr>
          <w:lang w:val="ru-RU"/>
        </w:rPr>
        <w:t>ทำให้มันต้องยอมแพ้</w:t>
      </w:r>
      <w:r w:rsidRPr="00400B33">
        <w:t xml:space="preserve">” </w:t>
      </w:r>
      <w:r w:rsidRPr="002601AE">
        <w:rPr>
          <w:lang w:val="ru-RU"/>
        </w:rPr>
        <w:t>เมื่อผมอายุสิบหกปี</w:t>
      </w:r>
      <w:r w:rsidRPr="00400B33">
        <w:t xml:space="preserve"> </w:t>
      </w:r>
      <w:r w:rsidRPr="002601AE">
        <w:rPr>
          <w:lang w:val="ru-RU"/>
        </w:rPr>
        <w:t>ผมยิงลูกสิงโตจนบาดเจ็บ</w:t>
      </w:r>
      <w:r w:rsidRPr="00400B33">
        <w:t xml:space="preserve"> </w:t>
      </w:r>
      <w:r w:rsidRPr="002601AE">
        <w:rPr>
          <w:lang w:val="ru-RU"/>
        </w:rPr>
        <w:t>แล้วต่อสู้กับสัตว์ที่บาดเจ็บนั้น</w:t>
      </w:r>
      <w:r w:rsidRPr="00400B33">
        <w:t xml:space="preserve"> </w:t>
      </w:r>
      <w:r w:rsidRPr="002601AE">
        <w:rPr>
          <w:lang w:val="ru-RU"/>
        </w:rPr>
        <w:t>แต่ตอนนี้ผมแม้แต่จะฆ่าแมลงวันตัวเดียวก็ทำไม่ได้</w:t>
      </w:r>
      <w:r w:rsidRPr="00400B33">
        <w:t xml:space="preserve">! </w:t>
      </w:r>
      <w:r w:rsidRPr="002601AE">
        <w:rPr>
          <w:lang w:val="ru-RU"/>
        </w:rPr>
        <w:t>อา</w:t>
      </w:r>
      <w:r w:rsidRPr="00400B33">
        <w:t xml:space="preserve"> </w:t>
      </w:r>
      <w:r w:rsidRPr="002601AE">
        <w:rPr>
          <w:lang w:val="ru-RU"/>
        </w:rPr>
        <w:t>มนุษย์เป็นสัตว์</w:t>
      </w:r>
      <w:r>
        <w:rPr>
          <w:lang w:val="ru-RU"/>
        </w:rPr>
        <w:t>ที่น่าเวทนาจริงๆ</w:t>
      </w:r>
      <w:r w:rsidRPr="00400B33">
        <w:t xml:space="preserve">” </w:t>
      </w:r>
      <w:r w:rsidRPr="002601AE">
        <w:rPr>
          <w:lang w:val="ru-RU"/>
        </w:rPr>
        <w:t>ชายผู้น่าเวทนานั้นรู้สึกถึงความ</w:t>
      </w:r>
      <w:r w:rsidRPr="00400B33">
        <w:t xml:space="preserve"> “</w:t>
      </w:r>
      <w:r>
        <w:rPr>
          <w:lang w:val="ru-RU"/>
        </w:rPr>
        <w:t>ว่างเปล่า</w:t>
      </w:r>
      <w:r w:rsidRPr="00400B33">
        <w:t xml:space="preserve">” </w:t>
      </w:r>
      <w:r w:rsidRPr="002601AE">
        <w:rPr>
          <w:lang w:val="ru-RU"/>
        </w:rPr>
        <w:t>อย่างยิ่งใหญ่</w:t>
      </w:r>
      <w:r w:rsidRPr="00400B33">
        <w:t xml:space="preserve"> </w:t>
      </w:r>
      <w:r w:rsidRPr="002601AE">
        <w:rPr>
          <w:lang w:val="ru-RU"/>
        </w:rPr>
        <w:t>เหมือนศูนย์</w:t>
      </w:r>
      <w:r w:rsidRPr="00400B33">
        <w:t xml:space="preserve"> </w:t>
      </w:r>
      <w:r w:rsidRPr="002601AE">
        <w:rPr>
          <w:lang w:val="ru-RU"/>
        </w:rPr>
        <w:t>เหมือนกับว่าเขาไม่ได้ทำอะไรสำเร็จในชีวิตเลย</w:t>
      </w:r>
      <w:r w:rsidRPr="00400B33">
        <w:t xml:space="preserve"> </w:t>
      </w:r>
    </w:p>
    <w:p w14:paraId="4F87873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คุณรู้ไหมว่าพระผู้สูงอายุต้องปรับตัวอย่างไรเมื่อเข้าอยู่ในบ้านพักพระผู้สูงอายุที่</w:t>
      </w:r>
      <w:r>
        <w:rPr>
          <w:lang w:val="ru-RU"/>
        </w:rPr>
        <w:t>วัด</w:t>
      </w:r>
      <w:r w:rsidRPr="002601AE">
        <w:rPr>
          <w:lang w:val="ru-RU"/>
        </w:rPr>
        <w:t>บนภูเขาศักดิ์สิทธิ์</w:t>
      </w:r>
      <w:r w:rsidRPr="00400B33">
        <w:t xml:space="preserve">! </w:t>
      </w:r>
      <w:r w:rsidRPr="002601AE">
        <w:rPr>
          <w:lang w:val="ru-RU"/>
        </w:rPr>
        <w:t>ท่านต้องผ่านการโกนศีรษะแบบนักบวช</w:t>
      </w:r>
      <w:r>
        <w:rPr>
          <w:lang w:val="ru-RU"/>
        </w:rPr>
        <w:t>อีกครั้ง</w:t>
      </w:r>
      <w:r w:rsidRPr="00400B33">
        <w:t xml:space="preserve">! </w:t>
      </w:r>
      <w:r w:rsidRPr="002601AE">
        <w:rPr>
          <w:lang w:val="ru-RU"/>
        </w:rPr>
        <w:t>ผมของท่านถูกตัดสั้นเพื่อให้ล้างทำความสะอาดได้ง่ายขึ้น</w:t>
      </w:r>
      <w:r w:rsidRPr="00400B33">
        <w:t xml:space="preserve"> </w:t>
      </w:r>
      <w:r w:rsidRPr="002601AE">
        <w:rPr>
          <w:lang w:val="ru-RU"/>
        </w:rPr>
        <w:t>ส่วนเคราถูกตัดแต่งเพราะท่านน้ำลายไหล</w:t>
      </w:r>
      <w:r w:rsidRPr="00400B33">
        <w:t xml:space="preserve"> </w:t>
      </w:r>
      <w:r w:rsidRPr="002601AE">
        <w:rPr>
          <w:lang w:val="ru-RU"/>
        </w:rPr>
        <w:t>อาหารหล่นจากปาก</w:t>
      </w:r>
      <w:r w:rsidRPr="00400B33">
        <w:t xml:space="preserve"> </w:t>
      </w:r>
      <w:r w:rsidRPr="002601AE">
        <w:rPr>
          <w:lang w:val="ru-RU"/>
        </w:rPr>
        <w:t>แล้วจะทำความสะอาดอย่างไรได้อีก</w:t>
      </w:r>
      <w:r w:rsidRPr="00400B33">
        <w:t xml:space="preserve">? </w:t>
      </w:r>
      <w:r w:rsidRPr="002601AE">
        <w:rPr>
          <w:lang w:val="ru-RU"/>
        </w:rPr>
        <w:t>การโกนศีรษะครั้งนี้คือครั้งสุดท้าย</w:t>
      </w:r>
      <w:r w:rsidRPr="00400B33">
        <w:t xml:space="preserve"> </w:t>
      </w:r>
      <w:r w:rsidRPr="002601AE">
        <w:rPr>
          <w:lang w:val="ru-RU"/>
        </w:rPr>
        <w:t>การโกนศีรษะแห่งความถ่อมตน</w:t>
      </w:r>
      <w:r w:rsidRPr="00400B33">
        <w:t xml:space="preserve">! </w:t>
      </w:r>
    </w:p>
    <w:p w14:paraId="1D5AEB3A" w14:textId="77777777" w:rsidR="00EF488A" w:rsidRPr="00400B33" w:rsidRDefault="00EF488A" w:rsidP="00B87D11"/>
    <w:p w14:paraId="43FEC3EC" w14:textId="77777777" w:rsidR="00EF488A" w:rsidRPr="00400B33" w:rsidRDefault="00000000" w:rsidP="00B87D11">
      <w:pPr>
        <w:pStyle w:val="Heading4"/>
      </w:pPr>
      <w:bookmarkStart w:id="183" w:name="_Toc196932434"/>
      <w:bookmarkStart w:id="184" w:name="_Toc196932978"/>
      <w:bookmarkStart w:id="185" w:name="_Toc242097275"/>
      <w:r w:rsidRPr="002601AE">
        <w:rPr>
          <w:lang w:val="ru-RU"/>
        </w:rPr>
        <w:t>รางวัลสำหรับการดูแลผู้สูงอายุ</w:t>
      </w:r>
      <w:bookmarkEnd w:id="183"/>
      <w:bookmarkEnd w:id="184"/>
      <w:bookmarkEnd w:id="185"/>
    </w:p>
    <w:p w14:paraId="1FAF02E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โลกนี้กลายเป็นอย่างไรกัน</w:t>
      </w:r>
      <w:r w:rsidRPr="00400B33">
        <w:t xml:space="preserve">! </w:t>
      </w:r>
      <w:r w:rsidRPr="002601AE">
        <w:rPr>
          <w:lang w:val="ru-RU"/>
        </w:rPr>
        <w:t>แม้ในฟาราสและเอพิรัส</w:t>
      </w:r>
      <w:r w:rsidRPr="00400B33">
        <w:t xml:space="preserve"> </w:t>
      </w:r>
      <w:r w:rsidRPr="002601AE">
        <w:rPr>
          <w:lang w:val="ru-RU"/>
        </w:rPr>
        <w:t>พวกเขาก็ยังดูแลสัตว์แก่ๆ</w:t>
      </w:r>
      <w:r w:rsidRPr="00400B33">
        <w:t xml:space="preserve"> </w:t>
      </w:r>
      <w:r w:rsidRPr="002601AE">
        <w:rPr>
          <w:lang w:val="ru-RU"/>
        </w:rPr>
        <w:t>ด้วยนะ</w:t>
      </w:r>
      <w:r w:rsidRPr="00400B33">
        <w:t xml:space="preserve"> </w:t>
      </w:r>
      <w:r w:rsidRPr="002601AE">
        <w:rPr>
          <w:lang w:val="ru-RU"/>
        </w:rPr>
        <w:t>ก็อย่างเช่นลา</w:t>
      </w:r>
      <w:r w:rsidRPr="00400B33">
        <w:t>—</w:t>
      </w:r>
      <w:r w:rsidRPr="002601AE">
        <w:rPr>
          <w:lang w:val="ru-RU"/>
        </w:rPr>
        <w:t>เหตุผลก็ชัดเจน</w:t>
      </w:r>
      <w:r w:rsidRPr="00400B33">
        <w:t xml:space="preserve"> [—</w:t>
      </w:r>
      <w:r w:rsidRPr="002601AE">
        <w:rPr>
          <w:lang w:val="ru-RU"/>
        </w:rPr>
        <w:t>เพราะเนื้อของมันไม่ถูกกิน</w:t>
      </w:r>
      <w:r w:rsidRPr="00400B33">
        <w:t xml:space="preserve">] </w:t>
      </w:r>
      <w:r w:rsidRPr="002601AE">
        <w:rPr>
          <w:lang w:val="ru-RU"/>
        </w:rPr>
        <w:t>แต่แม้สัตว์ที่มีเนื้อกินได้</w:t>
      </w:r>
      <w:r w:rsidRPr="00400B33">
        <w:t xml:space="preserve"> </w:t>
      </w:r>
      <w:r w:rsidRPr="002601AE">
        <w:rPr>
          <w:lang w:val="ru-RU"/>
        </w:rPr>
        <w:t>ก็ไม่ถูกฆ่า</w:t>
      </w:r>
      <w:r w:rsidRPr="00400B33">
        <w:t xml:space="preserve">; </w:t>
      </w:r>
      <w:r w:rsidRPr="002601AE">
        <w:rPr>
          <w:lang w:val="ru-RU"/>
        </w:rPr>
        <w:t>พวกมันถูกปล่อยให้อยู่รอด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เจ้าของสัตว์ให้เกียรติวัวแก่ที่เคยถูกใช้ไถนา</w:t>
      </w:r>
      <w:r w:rsidRPr="00400B33">
        <w:t xml:space="preserve"> </w:t>
      </w:r>
      <w:r w:rsidRPr="002601AE">
        <w:rPr>
          <w:lang w:val="ru-RU"/>
        </w:rPr>
        <w:t>พวกเขาดูแลและเอาใจใส่พวกมันในวัยชรา</w:t>
      </w:r>
      <w:r w:rsidRPr="00400B33">
        <w:t xml:space="preserve"> </w:t>
      </w:r>
      <w:r w:rsidRPr="002601AE">
        <w:rPr>
          <w:lang w:val="ru-RU"/>
        </w:rPr>
        <w:t>โดยกล่าวว่า</w:t>
      </w:r>
      <w:r w:rsidRPr="00400B33">
        <w:t>: ‘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>
        <w:rPr>
          <w:lang w:val="ru-RU"/>
        </w:rPr>
        <w:t>พวกมันคือผู้หาเลี้ยงครอบครัวของเรา</w:t>
      </w:r>
      <w:r w:rsidRPr="00400B33">
        <w:t xml:space="preserve">’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สัตว์ทำงานที่เคยตรากตรำในทุ่งนาได้รับชีวิตวัยชราที่สะดวกสบาย</w:t>
      </w:r>
      <w:r w:rsidRPr="00400B33">
        <w:t xml:space="preserve"> </w:t>
      </w:r>
      <w:r w:rsidRPr="002601AE">
        <w:rPr>
          <w:lang w:val="ru-RU"/>
        </w:rPr>
        <w:t>แต่ในสมัยนั้น</w:t>
      </w:r>
      <w:r w:rsidRPr="00400B33">
        <w:t xml:space="preserve"> </w:t>
      </w:r>
      <w:r w:rsidRPr="002601AE">
        <w:rPr>
          <w:lang w:val="ru-RU"/>
        </w:rPr>
        <w:t>ผู้คนยังไม่มีเครื่องมือทางเทคนิคเหมือนที่เรามีในปัจจุบัน</w:t>
      </w:r>
      <w:r w:rsidRPr="00400B33">
        <w:t xml:space="preserve"> </w:t>
      </w:r>
      <w:r w:rsidRPr="002601AE">
        <w:rPr>
          <w:lang w:val="ru-RU"/>
        </w:rPr>
        <w:t>พวกเขาต้องบดถั่วเลนทิลเป็นอาหารในเครื่องบดมือ</w:t>
      </w:r>
      <w:r w:rsidRPr="00400B33">
        <w:t xml:space="preserve"> </w:t>
      </w:r>
      <w:r w:rsidRPr="002601AE">
        <w:rPr>
          <w:lang w:val="ru-RU"/>
        </w:rPr>
        <w:t>บดให้ละเอียดเพื่อให้วัวแก่ที่อ่อนแอสามารถเคี้ยวได้</w:t>
      </w:r>
      <w:r w:rsidRPr="00400B33">
        <w:t xml:space="preserve"> </w:t>
      </w:r>
      <w:r w:rsidRPr="002601AE">
        <w:rPr>
          <w:lang w:val="ru-RU"/>
        </w:rPr>
        <w:t>แต่คนสมัยนี้ได้ลืมเรื่องเหล่านี้ไปแล้ว</w:t>
      </w:r>
      <w:r w:rsidRPr="00400B33">
        <w:t xml:space="preserve">: </w:t>
      </w:r>
      <w:r w:rsidRPr="002601AE">
        <w:rPr>
          <w:lang w:val="ru-RU"/>
        </w:rPr>
        <w:t>พวกเขาไม่แม้แต่จะดูแลผู้สูงอายุ</w:t>
      </w:r>
      <w:r w:rsidRPr="00400B33">
        <w:t xml:space="preserve"> </w:t>
      </w:r>
      <w:r w:rsidRPr="002601AE">
        <w:rPr>
          <w:lang w:val="ru-RU"/>
        </w:rPr>
        <w:t>ยิ่งไม่ต้องพูดถึงสัตว์แก่เลย</w:t>
      </w:r>
      <w:r w:rsidRPr="00400B33">
        <w:t xml:space="preserve">! </w:t>
      </w:r>
    </w:p>
    <w:p w14:paraId="180E834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ตลอดชีวิตของฉัน</w:t>
      </w:r>
      <w:r w:rsidRPr="00400B33">
        <w:t xml:space="preserve"> </w:t>
      </w:r>
      <w:r w:rsidRPr="002601AE">
        <w:rPr>
          <w:lang w:val="ru-RU"/>
        </w:rPr>
        <w:t>ฉันไม่เคยรู้สึกดีเท่าในช่วงไม่กี่วันนั้น</w:t>
      </w:r>
      <w:r w:rsidRPr="00400B33">
        <w:t xml:space="preserve"> </w:t>
      </w:r>
      <w:r w:rsidRPr="002601AE">
        <w:rPr>
          <w:lang w:val="ru-RU"/>
        </w:rPr>
        <w:t>เมื่อได้รับมอบหมายให้ดูแลพระผู้สูงอายุ</w:t>
      </w:r>
      <w:r w:rsidRPr="00400B33">
        <w:t xml:space="preserve"> </w:t>
      </w:r>
      <w:r w:rsidRPr="002601AE">
        <w:rPr>
          <w:lang w:val="ru-RU"/>
        </w:rPr>
        <w:t>การดูแลผู้สูงอายุให้ผลตอบแทนที่ยิ่งใหญ่</w:t>
      </w:r>
      <w:r w:rsidRPr="00400B33">
        <w:t xml:space="preserve"> </w:t>
      </w:r>
      <w:r w:rsidRPr="002601AE">
        <w:rPr>
          <w:lang w:val="ru-RU"/>
        </w:rPr>
        <w:t>ผมเคยได้ยินเรื่องนักบวชผู้ฝึกหัดบนภูเขาศักดิ์สิทธิ์ที่ถูกผีร้ายเข้าสิง</w:t>
      </w:r>
      <w:r w:rsidRPr="00400B33">
        <w:t xml:space="preserve"> </w:t>
      </w:r>
      <w:r w:rsidRPr="002601AE">
        <w:rPr>
          <w:lang w:val="ru-RU"/>
        </w:rPr>
        <w:t>เขาได้รับมอบหมายให้ดูแลพระผู้สูงอายุหกท่านในบ้านพักผู้สูงอายุของวัด</w:t>
      </w:r>
      <w:r w:rsidRPr="00400B33">
        <w:t xml:space="preserve"> </w:t>
      </w:r>
      <w:r w:rsidRPr="002601AE">
        <w:rPr>
          <w:lang w:val="ru-RU"/>
        </w:rPr>
        <w:t>นั่นเป็นยุคสมัยที่ยากลำบาก</w:t>
      </w:r>
      <w:r w:rsidRPr="00400B33">
        <w:t xml:space="preserve"> </w:t>
      </w:r>
      <w:r w:rsidRPr="002601AE">
        <w:rPr>
          <w:lang w:val="ru-RU"/>
        </w:rPr>
        <w:t>ผู้คนขาดแคลนทรัพยากรที่จะทำให้งานของพวกเขาสะดวกขึ้นได้น้อยมาก</w:t>
      </w:r>
      <w:r w:rsidRPr="00400B33">
        <w:t xml:space="preserve"> </w:t>
      </w:r>
      <w:r w:rsidRPr="002601AE">
        <w:rPr>
          <w:lang w:val="ru-RU"/>
        </w:rPr>
        <w:t>ผู้หนุ่มผู้น่าสงสารนั้นต้องยกมัดผ้าซักของพระผู้สูงอายุขึ้นบนบ่า</w:t>
      </w:r>
      <w:r w:rsidRPr="00400B33">
        <w:t xml:space="preserve"> </w:t>
      </w:r>
      <w:r w:rsidRPr="002601AE">
        <w:rPr>
          <w:lang w:val="ru-RU"/>
        </w:rPr>
        <w:t>แล้วลากมันไปจนถึงบ่อน้ำที่อยู่ไกลๆ</w:t>
      </w:r>
      <w:r w:rsidRPr="00400B33">
        <w:t xml:space="preserve"> </w:t>
      </w:r>
      <w:r w:rsidRPr="002601AE">
        <w:rPr>
          <w:lang w:val="ru-RU"/>
        </w:rPr>
        <w:t>ที่นั่นเขาจะซักผ้าทั้งหมดด้วย</w:t>
      </w:r>
      <w:r>
        <w:rPr>
          <w:lang w:val="ru-RU"/>
        </w:rPr>
        <w:t>น้ำด่าง</w:t>
      </w:r>
      <w:r w:rsidRPr="00400B33">
        <w:t xml:space="preserve">… </w:t>
      </w:r>
      <w:r w:rsidRPr="002601AE">
        <w:rPr>
          <w:lang w:val="ru-RU"/>
        </w:rPr>
        <w:t>ไม่นานหลังจากนั้น</w:t>
      </w:r>
      <w:r w:rsidRPr="00400B33">
        <w:t xml:space="preserve"> </w:t>
      </w:r>
      <w:r w:rsidRPr="002601AE">
        <w:rPr>
          <w:lang w:val="ru-RU"/>
        </w:rPr>
        <w:t>เขาก็ได้รับการปลดปล่อยจากปีศาจที่เข้าสิง</w:t>
      </w:r>
      <w:r w:rsidRPr="00400B33">
        <w:t xml:space="preserve"> </w:t>
      </w:r>
      <w:r w:rsidRPr="002601AE">
        <w:rPr>
          <w:lang w:val="ru-RU"/>
        </w:rPr>
        <w:t>และได้กลายเป็นพระภิกษุ</w:t>
      </w:r>
      <w:r w:rsidRPr="00400B33">
        <w:t xml:space="preserve"> </w:t>
      </w:r>
      <w:r w:rsidRPr="002601AE">
        <w:rPr>
          <w:lang w:val="ru-RU"/>
        </w:rPr>
        <w:t>เหตุการณ์นี้เกิดขึ้นได้ก่อนอื่นใด</w:t>
      </w:r>
      <w:r w:rsidRPr="00400B33">
        <w:t xml:space="preserve"> </w:t>
      </w:r>
      <w:r w:rsidRPr="002601AE">
        <w:rPr>
          <w:lang w:val="ru-RU"/>
        </w:rPr>
        <w:t>เพราะเขาได้เสียสละตนเองเพื่อประโยชน์ของผู้อื่น</w:t>
      </w:r>
      <w:r w:rsidRPr="00400B33">
        <w:t xml:space="preserve"> </w:t>
      </w:r>
      <w:r w:rsidRPr="002601AE">
        <w:rPr>
          <w:lang w:val="ru-RU"/>
        </w:rPr>
        <w:t>และอีกส่วนหนึ่งก็เพราะพระภิกษุผู้สูงอายุได้ให้พรแก่เขา</w:t>
      </w:r>
      <w:r w:rsidRPr="00400B33">
        <w:t xml:space="preserve"> </w:t>
      </w:r>
    </w:p>
    <w:p w14:paraId="7FCDFE5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คู่สามีภรรยาหลายคู่มักบ่นและร้องทุกข์เกี่ยวกับความยากลำบากที่พวกเขาต้องเผชิญในครอบครัว</w:t>
      </w:r>
      <w:r w:rsidRPr="00400B33">
        <w:t xml:space="preserve"> </w:t>
      </w:r>
      <w:r w:rsidRPr="002601AE">
        <w:rPr>
          <w:lang w:val="ru-RU"/>
        </w:rPr>
        <w:t>เนื่องจากนิสัยแปลกๆ</w:t>
      </w:r>
      <w:r w:rsidRPr="00400B33">
        <w:t xml:space="preserve"> </w:t>
      </w:r>
      <w:r w:rsidRPr="002601AE">
        <w:rPr>
          <w:lang w:val="ru-RU"/>
        </w:rPr>
        <w:t>และการบ่นพึมพำของผู้สูงอายุที่อาศัยอยู่ร่วมกับพวกเขา</w:t>
      </w:r>
      <w:r w:rsidRPr="00400B33">
        <w:t xml:space="preserve"> </w:t>
      </w:r>
      <w:r w:rsidRPr="002601AE">
        <w:rPr>
          <w:lang w:val="ru-RU"/>
        </w:rPr>
        <w:t>คนเหล่านี้ลืมไปว่าเมื่อยังเด็ก</w:t>
      </w:r>
      <w:r w:rsidRPr="00400B33">
        <w:t xml:space="preserve"> </w:t>
      </w:r>
      <w:r w:rsidRPr="002601AE">
        <w:rPr>
          <w:lang w:val="ru-RU"/>
        </w:rPr>
        <w:t>พวกเขาก็เคยทำ</w:t>
      </w:r>
      <w:r w:rsidRPr="00400B33">
        <w:t xml:space="preserve"> ‘</w:t>
      </w:r>
      <w:r w:rsidRPr="002601AE">
        <w:rPr>
          <w:lang w:val="ru-RU"/>
        </w:rPr>
        <w:t>เรื่อง</w:t>
      </w:r>
      <w:r>
        <w:rPr>
          <w:lang w:val="ru-RU"/>
        </w:rPr>
        <w:t>บ้าบอ</w:t>
      </w:r>
      <w:r w:rsidRPr="00400B33">
        <w:t xml:space="preserve">’ </w:t>
      </w:r>
      <w:r w:rsidRPr="002601AE">
        <w:rPr>
          <w:lang w:val="ru-RU"/>
        </w:rPr>
        <w:t>แบบนั้นเอง</w:t>
      </w:r>
      <w:r w:rsidRPr="00400B33">
        <w:t xml:space="preserve"> </w:t>
      </w:r>
      <w:r w:rsidRPr="002601AE">
        <w:rPr>
          <w:lang w:val="ru-RU"/>
        </w:rPr>
        <w:t>และเคยทำให้คนอื่นทุกข์ใจด้วยการบ่นพึมพำและพฤติกรรมแปลกๆ</w:t>
      </w:r>
      <w:r w:rsidRPr="00400B33">
        <w:t xml:space="preserve"> </w:t>
      </w:r>
      <w:r w:rsidRPr="002601AE">
        <w:rPr>
          <w:lang w:val="ru-RU"/>
        </w:rPr>
        <w:t>ในอดีต</w:t>
      </w:r>
      <w:r w:rsidRPr="00400B33">
        <w:t xml:space="preserve"> </w:t>
      </w:r>
      <w:r w:rsidRPr="002601AE">
        <w:rPr>
          <w:lang w:val="ru-RU"/>
        </w:rPr>
        <w:t>พวกเขาไม่จำได้ว่า</w:t>
      </w:r>
      <w:r w:rsidRPr="00400B33">
        <w:t xml:space="preserve"> </w:t>
      </w:r>
      <w:r w:rsidRPr="002601AE">
        <w:rPr>
          <w:lang w:val="ru-RU"/>
        </w:rPr>
        <w:t>ด้วยน้ำตาและอาการงอแงของตัวเอง</w:t>
      </w:r>
      <w:r w:rsidRPr="00400B33">
        <w:t xml:space="preserve"> </w:t>
      </w:r>
      <w:r w:rsidRPr="002601AE">
        <w:rPr>
          <w:lang w:val="ru-RU"/>
        </w:rPr>
        <w:t>พวกเขาเองก็เคยทำให้พ่อแม่ไม่มีความสงบสุข</w:t>
      </w:r>
      <w:r w:rsidRPr="00400B33">
        <w:t xml:space="preserve"> </w:t>
      </w:r>
      <w:r w:rsidRPr="002601AE">
        <w:rPr>
          <w:lang w:val="ru-RU"/>
        </w:rPr>
        <w:t>นั่นคือเหตุผลที่พระเจ้าทรงให้คนเหล่านี้ต้องทนทุกข์กับความยากลำบากในการดูแลผู้สูงอายุ</w:t>
      </w:r>
      <w:r w:rsidRPr="00400B33">
        <w:t xml:space="preserve"> — </w:t>
      </w:r>
      <w:r w:rsidRPr="002601AE">
        <w:rPr>
          <w:lang w:val="ru-RU"/>
        </w:rPr>
        <w:t>เพื่อให้พวกเขาได้</w:t>
      </w:r>
      <w:r w:rsidRPr="00400B33">
        <w:t xml:space="preserve"> ‘</w:t>
      </w:r>
      <w:r w:rsidRPr="002601AE">
        <w:rPr>
          <w:lang w:val="ru-RU"/>
        </w:rPr>
        <w:t>ชดใช้</w:t>
      </w:r>
      <w:r w:rsidRPr="00400B33">
        <w:t xml:space="preserve">’ </w:t>
      </w:r>
      <w:r w:rsidRPr="002601AE">
        <w:rPr>
          <w:lang w:val="ru-RU"/>
        </w:rPr>
        <w:t>ความยากลำบากที่พวกเขาเคยก่อให้คนอื่นในอดีต</w:t>
      </w:r>
      <w:r w:rsidRPr="00400B33">
        <w:t xml:space="preserve"> </w:t>
      </w:r>
      <w:r w:rsidRPr="002601AE">
        <w:rPr>
          <w:lang w:val="ru-RU"/>
        </w:rPr>
        <w:t>แม้เพียงเล็กน้อยก็ตาม</w:t>
      </w:r>
      <w:r w:rsidRPr="00400B33">
        <w:t xml:space="preserve"> </w:t>
      </w:r>
      <w:r w:rsidRPr="002601AE">
        <w:rPr>
          <w:lang w:val="ru-RU"/>
        </w:rPr>
        <w:t>ตอนนี้ถึงคราวที่พวกเขาต้องยื่นมือช่วยเหลือพ่อแม่ผู้สูงอายุ</w:t>
      </w:r>
      <w:r w:rsidRPr="00400B33">
        <w:t xml:space="preserve"> </w:t>
      </w:r>
      <w:r w:rsidRPr="002601AE">
        <w:rPr>
          <w:lang w:val="ru-RU"/>
        </w:rPr>
        <w:t>และดูแลท่านด้วยความกตัญญู</w:t>
      </w:r>
      <w:r w:rsidRPr="00400B33">
        <w:t xml:space="preserve"> </w:t>
      </w:r>
      <w:r w:rsidRPr="002601AE">
        <w:rPr>
          <w:lang w:val="ru-RU"/>
        </w:rPr>
        <w:t>โดยระลึกถึงการเสียสละที่พ่อแม่ได้ทำเพื่อพวกเขาเมื่อครั้งยังเป็นเด็ก</w:t>
      </w:r>
      <w:r w:rsidRPr="00400B33">
        <w:t xml:space="preserve"> </w:t>
      </w:r>
      <w:r w:rsidRPr="002601AE">
        <w:rPr>
          <w:lang w:val="ru-RU"/>
        </w:rPr>
        <w:t>ผู้ที่ไม่รู้สึกถึงหน้าที่ต่อพ่อแม่</w:t>
      </w:r>
      <w:r w:rsidRPr="00400B33">
        <w:t xml:space="preserve"> </w:t>
      </w:r>
      <w:r w:rsidRPr="002601AE">
        <w:rPr>
          <w:lang w:val="ru-RU"/>
        </w:rPr>
        <w:t>จะถูกพระเจ้าพิพากษาว่าเป็นคนไม่ยุติธรรมและไม่รู้คุณ</w:t>
      </w:r>
      <w:r w:rsidRPr="00400B33">
        <w:t xml:space="preserve"> </w:t>
      </w:r>
    </w:p>
    <w:p w14:paraId="1CA37CD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ผมเห็นได้ว่าสาเหตุของความทุกข์ที่คนจำนวนมากในโลกนี้ต้องเผชิญ</w:t>
      </w:r>
      <w:r w:rsidRPr="00400B33">
        <w:t xml:space="preserve"> </w:t>
      </w:r>
      <w:r w:rsidRPr="002601AE">
        <w:rPr>
          <w:lang w:val="ru-RU"/>
        </w:rPr>
        <w:t>มักเกิดจากความจริงที่ว่าพ่อแม่ของพวกเขายังคงเก็บความแค้นต่อลูกไว้</w:t>
      </w:r>
      <w:r w:rsidRPr="00400B33">
        <w:t xml:space="preserve"> </w:t>
      </w:r>
      <w:r w:rsidRPr="002601AE">
        <w:rPr>
          <w:lang w:val="ru-RU"/>
        </w:rPr>
        <w:t>ครอบครัวต้องทุกข์ทรมานเพราะไม่ดูแลปู่ย่าตายาย</w:t>
      </w:r>
      <w:r w:rsidRPr="00400B33">
        <w:t xml:space="preserve"> </w:t>
      </w:r>
      <w:r w:rsidRPr="002601AE">
        <w:rPr>
          <w:lang w:val="ru-RU"/>
        </w:rPr>
        <w:t>ลูกหลานจะได้รับพรอะไรได้บ้าง</w:t>
      </w:r>
      <w:r w:rsidRPr="00400B33">
        <w:t xml:space="preserve"> </w:t>
      </w:r>
      <w:r w:rsidRPr="002601AE">
        <w:rPr>
          <w:lang w:val="ru-RU"/>
        </w:rPr>
        <w:t>หากเติบโตขึ้นในครอบครัวที่ส่งหญิงชราผู้ไม่มีความสุขหรือชายชราผู้ยากจนไปอยู่บ้านพักคนชรา</w:t>
      </w:r>
      <w:r w:rsidRPr="00400B33">
        <w:t xml:space="preserve"> </w:t>
      </w:r>
      <w:r w:rsidRPr="002601AE">
        <w:rPr>
          <w:lang w:val="ru-RU"/>
        </w:rPr>
        <w:t>ทิ้งให้พวกเขาตายไปอย่างทุกข์ทรมาน</w:t>
      </w:r>
      <w:r w:rsidRPr="00400B33">
        <w:t xml:space="preserve"> </w:t>
      </w:r>
      <w:r w:rsidRPr="002601AE">
        <w:rPr>
          <w:lang w:val="ru-RU"/>
        </w:rPr>
        <w:t>ในขณะที่ทรัพย์สินของพวกเขาถูกยึดไป</w:t>
      </w:r>
      <w:r w:rsidRPr="00400B33">
        <w:t xml:space="preserve"> </w:t>
      </w:r>
      <w:r w:rsidRPr="002601AE">
        <w:rPr>
          <w:lang w:val="ru-RU"/>
        </w:rPr>
        <w:t>และถูกปฏิเสธความสุขในการใช้เวลาร่วมกับหลานๆ</w:t>
      </w:r>
      <w:r w:rsidRPr="00400B33">
        <w:t xml:space="preserve">? </w:t>
      </w:r>
      <w:r w:rsidRPr="002601AE">
        <w:rPr>
          <w:lang w:val="ru-RU"/>
        </w:rPr>
        <w:t>วันนี้มีหญิงชราคนหนึ่งมาพบผมและเล่าว่าเธอมีลูกชายที่แต่งงานแล้วสี่คน</w:t>
      </w:r>
      <w:r w:rsidRPr="00400B33">
        <w:t xml:space="preserve"> </w:t>
      </w:r>
      <w:r w:rsidRPr="002601AE">
        <w:rPr>
          <w:lang w:val="ru-RU"/>
        </w:rPr>
        <w:t>พวกเขาทั้งหมดอาศัยอยู่ในย่านเดียวกัน</w:t>
      </w:r>
      <w:r w:rsidRPr="00400B33">
        <w:t xml:space="preserve"> </w:t>
      </w:r>
      <w:r w:rsidRPr="002601AE">
        <w:rPr>
          <w:lang w:val="ru-RU"/>
        </w:rPr>
        <w:t>แต่เธอไม่สามารถพบพวกเขาได้</w:t>
      </w:r>
      <w:r w:rsidRPr="00400B33">
        <w:t xml:space="preserve"> </w:t>
      </w:r>
      <w:r w:rsidRPr="002601AE">
        <w:rPr>
          <w:lang w:val="ru-RU"/>
        </w:rPr>
        <w:t>เพราะวันหนึ่งเธอ</w:t>
      </w:r>
      <w:r w:rsidRPr="00400B33">
        <w:t xml:space="preserve"> ‘</w:t>
      </w:r>
      <w:r>
        <w:rPr>
          <w:lang w:val="ru-RU"/>
        </w:rPr>
        <w:t>กล้า</w:t>
      </w:r>
      <w:r w:rsidRPr="00400B33">
        <w:t xml:space="preserve">’ </w:t>
      </w:r>
      <w:r w:rsidRPr="002601AE">
        <w:rPr>
          <w:lang w:val="ru-RU"/>
        </w:rPr>
        <w:t>ให้คำแนะนำลูกสะใภ้ว่า</w:t>
      </w:r>
      <w:r w:rsidRPr="00400B33">
        <w:t>: ‘</w:t>
      </w:r>
      <w:r w:rsidRPr="002601AE">
        <w:rPr>
          <w:lang w:val="ru-RU"/>
        </w:rPr>
        <w:t>รักกัน</w:t>
      </w:r>
      <w:r w:rsidRPr="00400B33">
        <w:t xml:space="preserve"> </w:t>
      </w:r>
      <w:r w:rsidRPr="002601AE">
        <w:rPr>
          <w:lang w:val="ru-RU"/>
        </w:rPr>
        <w:t>และไปโบสถ์</w:t>
      </w:r>
      <w:r w:rsidRPr="00400B33">
        <w:t xml:space="preserve">!’ </w:t>
      </w:r>
      <w:r w:rsidRPr="002601AE">
        <w:rPr>
          <w:lang w:val="ru-RU"/>
        </w:rPr>
        <w:t>เมื่อได้ยินคำนี้</w:t>
      </w:r>
      <w:r w:rsidRPr="00400B33">
        <w:t xml:space="preserve"> </w:t>
      </w:r>
      <w:r w:rsidRPr="002601AE">
        <w:rPr>
          <w:lang w:val="ru-RU"/>
        </w:rPr>
        <w:t>พวกเขาก็โกรธจัดทันที</w:t>
      </w:r>
      <w:r w:rsidRPr="00400B33">
        <w:t>! “</w:t>
      </w:r>
      <w:r w:rsidRPr="002601AE">
        <w:rPr>
          <w:lang w:val="ru-RU"/>
        </w:rPr>
        <w:t>อย่ามาเหยียบเท้าเข้าบ้านเราอีกเลย</w:t>
      </w:r>
      <w:r w:rsidRPr="00400B33">
        <w:t xml:space="preserve">!” </w:t>
      </w:r>
      <w:r w:rsidRPr="002601AE">
        <w:rPr>
          <w:lang w:val="ru-RU"/>
        </w:rPr>
        <w:t>พวกเขากล่าวกับเธอ</w:t>
      </w:r>
      <w:r w:rsidRPr="00400B33">
        <w:t xml:space="preserve"> </w:t>
      </w:r>
      <w:r w:rsidRPr="002601AE">
        <w:rPr>
          <w:lang w:val="ru-RU"/>
        </w:rPr>
        <w:t>ผู้หญิงที่น่าสงสารคนนี้ไม่ได้พบลูกๆ</w:t>
      </w:r>
      <w:r w:rsidRPr="00400B33">
        <w:t xml:space="preserve"> </w:t>
      </w:r>
      <w:r w:rsidRPr="002601AE">
        <w:rPr>
          <w:lang w:val="ru-RU"/>
        </w:rPr>
        <w:t>ของเธอมาห้าปีแล้ว</w:t>
      </w:r>
      <w:r w:rsidRPr="00400B33">
        <w:t xml:space="preserve"> “</w:t>
      </w:r>
      <w:r w:rsidRPr="002601AE">
        <w:rPr>
          <w:lang w:val="ru-RU"/>
        </w:rPr>
        <w:t>โปรดอธิษฐานให้ฉันด้วยค่ะ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” </w:t>
      </w:r>
      <w:r w:rsidRPr="002601AE">
        <w:rPr>
          <w:lang w:val="ru-RU"/>
        </w:rPr>
        <w:t>เธอวิงวอนผ่านน้ำตา</w:t>
      </w:r>
      <w:r w:rsidRPr="00400B33">
        <w:t xml:space="preserve"> “</w:t>
      </w:r>
      <w:r w:rsidRPr="002601AE">
        <w:rPr>
          <w:lang w:val="ru-RU"/>
        </w:rPr>
        <w:t>เพราะฉันก็มีหลานด้วย</w:t>
      </w:r>
      <w:r w:rsidRPr="00400B33">
        <w:t xml:space="preserve"> </w:t>
      </w:r>
      <w:r w:rsidRPr="002601AE">
        <w:rPr>
          <w:lang w:val="ru-RU"/>
        </w:rPr>
        <w:t>โปรดอธิษฐานให้ฉันได้พบพวกเขา</w:t>
      </w:r>
      <w:r w:rsidRPr="00400B33">
        <w:t xml:space="preserve"> </w:t>
      </w:r>
      <w:r w:rsidRPr="002601AE">
        <w:rPr>
          <w:lang w:val="ru-RU"/>
        </w:rPr>
        <w:t>แม้เพียง</w:t>
      </w:r>
      <w:r>
        <w:rPr>
          <w:lang w:val="ru-RU"/>
        </w:rPr>
        <w:t>ในความฝันก็ตาม</w:t>
      </w:r>
      <w:r w:rsidRPr="00400B33">
        <w:t xml:space="preserve">” </w:t>
      </w:r>
      <w:r w:rsidRPr="002601AE">
        <w:rPr>
          <w:lang w:val="ru-RU"/>
        </w:rPr>
        <w:t>แล้ว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ของผู้หญิงคนนี้จะมีพรแบบไหนได้บ้างล่ะ</w:t>
      </w:r>
      <w:r w:rsidRPr="00400B33">
        <w:t xml:space="preserve">? </w:t>
      </w:r>
    </w:p>
    <w:p w14:paraId="46F91C2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การมียายในครอบครัวเป็นพรอันยิ่งใหญ่</w:t>
      </w:r>
      <w:r w:rsidRPr="00400B33">
        <w:t xml:space="preserve"> </w:t>
      </w:r>
      <w:r w:rsidRPr="002601AE">
        <w:rPr>
          <w:lang w:val="ru-RU"/>
        </w:rPr>
        <w:t>แต่บางคนกลับไม่ตระหนักถึงสิ่งนี้</w:t>
      </w:r>
      <w:r w:rsidRPr="00400B33">
        <w:t xml:space="preserve"> </w:t>
      </w:r>
      <w:r w:rsidRPr="002601AE">
        <w:rPr>
          <w:lang w:val="ru-RU"/>
        </w:rPr>
        <w:t>ผู้ชายมักแก่ก่อนภรรยา</w:t>
      </w:r>
      <w:r w:rsidRPr="00400B33">
        <w:t xml:space="preserve"> </w:t>
      </w:r>
      <w:r w:rsidRPr="002601AE">
        <w:rPr>
          <w:lang w:val="ru-RU"/>
        </w:rPr>
        <w:t>และภรรยาคือผู้ดูแลพวกเขา</w:t>
      </w:r>
      <w:r w:rsidRPr="00400B33">
        <w:t xml:space="preserve"> </w:t>
      </w:r>
      <w:r w:rsidRPr="002601AE">
        <w:rPr>
          <w:lang w:val="ru-RU"/>
        </w:rPr>
        <w:t>เมื่อสามีเสียชีวิต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จะพาคุณยายมาอยู่ด้วย</w:t>
      </w:r>
      <w:r w:rsidRPr="00400B33">
        <w:t xml:space="preserve"> </w:t>
      </w:r>
      <w:r w:rsidRPr="002601AE">
        <w:rPr>
          <w:lang w:val="ru-RU"/>
        </w:rPr>
        <w:t>เพื่อให้เธอได้ดูแลหลานๆ</w:t>
      </w:r>
      <w:r w:rsidRPr="00400B33">
        <w:t xml:space="preserve"> </w:t>
      </w:r>
      <w:r w:rsidRPr="002601AE">
        <w:rPr>
          <w:lang w:val="ru-RU"/>
        </w:rPr>
        <w:t>และไม่รู้สึกว่าตัวเองไม่จำเป็นอีกต่อไป</w:t>
      </w:r>
      <w:r w:rsidRPr="00400B33">
        <w:t xml:space="preserve"> </w:t>
      </w:r>
      <w:r w:rsidRPr="002601AE">
        <w:rPr>
          <w:lang w:val="ru-RU"/>
        </w:rPr>
        <w:t>การที่ลูกๆ</w:t>
      </w:r>
      <w:r w:rsidRPr="00400B33">
        <w:t xml:space="preserve"> </w:t>
      </w:r>
      <w:r w:rsidRPr="002601AE">
        <w:rPr>
          <w:lang w:val="ru-RU"/>
        </w:rPr>
        <w:t>ทำเช่นนี้ถือเป็นเรื่องที่ดีมาก</w:t>
      </w:r>
      <w:r w:rsidRPr="00400B33">
        <w:t xml:space="preserve">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แม่ที่อายุมากจะพบความสงบ</w:t>
      </w:r>
      <w:r w:rsidRPr="00400B33">
        <w:t xml:space="preserve"> </w:t>
      </w:r>
      <w:r w:rsidRPr="002601AE">
        <w:rPr>
          <w:lang w:val="ru-RU"/>
        </w:rPr>
        <w:t>และครอบครัวก็ได้รับความช่วยเหลือ</w:t>
      </w:r>
      <w:r w:rsidRPr="00400B33">
        <w:t xml:space="preserve"> </w:t>
      </w:r>
      <w:r w:rsidRPr="002601AE">
        <w:rPr>
          <w:lang w:val="ru-RU"/>
        </w:rPr>
        <w:t>เพราะแม่มีหน้าที่รับผิดชอบมากมาย</w:t>
      </w:r>
      <w:r w:rsidRPr="00400B33">
        <w:t xml:space="preserve"> </w:t>
      </w:r>
      <w:r w:rsidRPr="002601AE">
        <w:rPr>
          <w:lang w:val="ru-RU"/>
        </w:rPr>
        <w:t>จึงไม่เสมอไปที่จะมีเวลาให้ความอบอุ่นและความรักที่ลูกๆ</w:t>
      </w:r>
      <w:r w:rsidRPr="00400B33">
        <w:t xml:space="preserve"> </w:t>
      </w:r>
      <w:r w:rsidRPr="002601AE">
        <w:rPr>
          <w:lang w:val="ru-RU"/>
        </w:rPr>
        <w:t>ต้องการ</w:t>
      </w:r>
      <w:r w:rsidRPr="00400B33">
        <w:t xml:space="preserve"> </w:t>
      </w:r>
      <w:r w:rsidRPr="002601AE">
        <w:rPr>
          <w:lang w:val="ru-RU"/>
        </w:rPr>
        <w:t>และส่วนที่ขาดหายไปนี้เองที่ยายจะเติมเต็มให้ลูกๆ</w:t>
      </w:r>
      <w:r w:rsidRPr="00400B33">
        <w:t xml:space="preserve"> </w:t>
      </w:r>
      <w:r w:rsidRPr="002601AE">
        <w:rPr>
          <w:lang w:val="ru-RU"/>
        </w:rPr>
        <w:t>ได้</w:t>
      </w:r>
      <w:r w:rsidRPr="00400B33">
        <w:t xml:space="preserve"> </w:t>
      </w:r>
      <w:r w:rsidRPr="002601AE">
        <w:rPr>
          <w:lang w:val="ru-RU"/>
        </w:rPr>
        <w:t>เพราะวัยของยายคือวัยแห่งความรักและความอบอุ่น</w:t>
      </w:r>
      <w:r w:rsidRPr="00400B33">
        <w:t xml:space="preserve"> </w:t>
      </w:r>
      <w:r w:rsidRPr="002601AE">
        <w:rPr>
          <w:lang w:val="ru-RU"/>
        </w:rPr>
        <w:t>ลองดูสิ</w:t>
      </w:r>
      <w:r w:rsidRPr="00400B33">
        <w:t xml:space="preserve">: </w:t>
      </w:r>
      <w:r w:rsidRPr="002601AE">
        <w:rPr>
          <w:lang w:val="ru-RU"/>
        </w:rPr>
        <w:t>เมื่อเด็กทำผิด</w:t>
      </w:r>
      <w:r w:rsidRPr="00400B33">
        <w:t xml:space="preserve"> </w:t>
      </w:r>
      <w:r w:rsidRPr="002601AE">
        <w:rPr>
          <w:lang w:val="ru-RU"/>
        </w:rPr>
        <w:t>แม่จะดุเขา</w:t>
      </w:r>
      <w:r w:rsidRPr="00400B33">
        <w:t xml:space="preserve"> </w:t>
      </w:r>
      <w:r w:rsidRPr="002601AE">
        <w:rPr>
          <w:lang w:val="ru-RU"/>
        </w:rPr>
        <w:t>ส่วนยายจะปลอบใจเขา</w:t>
      </w:r>
      <w:r w:rsidRPr="00400B33">
        <w:t xml:space="preserve"> </w:t>
      </w:r>
      <w:r w:rsidRPr="002601AE">
        <w:rPr>
          <w:lang w:val="ru-RU"/>
        </w:rPr>
        <w:t>เมื่อเด็กๆ</w:t>
      </w:r>
      <w:r w:rsidRPr="00400B33">
        <w:t xml:space="preserve"> </w:t>
      </w:r>
      <w:r w:rsidRPr="002601AE">
        <w:rPr>
          <w:lang w:val="ru-RU"/>
        </w:rPr>
        <w:t>อยู่ในความดูแลของยาย</w:t>
      </w:r>
      <w:r w:rsidRPr="00400B33">
        <w:t xml:space="preserve"> </w:t>
      </w:r>
      <w:r w:rsidRPr="002601AE">
        <w:rPr>
          <w:lang w:val="ru-RU"/>
        </w:rPr>
        <w:t>แม่ก็มีเวลาไปทำงานบ้าน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ก็ถูกล้อมรอบด้วยความรักและความอบอุ่น</w:t>
      </w:r>
      <w:r w:rsidRPr="00400B33">
        <w:t xml:space="preserve"> </w:t>
      </w:r>
      <w:r w:rsidRPr="002601AE">
        <w:rPr>
          <w:lang w:val="ru-RU"/>
        </w:rPr>
        <w:t>ส่วนยายเองก็รู้สึกอบอุ่นจากความรักของหลานๆ</w:t>
      </w:r>
      <w:r w:rsidRPr="00400B33">
        <w:t xml:space="preserve"> </w:t>
      </w:r>
    </w:p>
    <w:p w14:paraId="5DB9A1B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ผู้ที่ดูแลพ่อแม่จะได้รับพรอันยิ่งใหญ่จากพระเจ้า</w:t>
      </w:r>
      <w:r w:rsidRPr="00400B33">
        <w:t xml:space="preserve"> </w:t>
      </w:r>
      <w:r w:rsidRPr="002601AE">
        <w:rPr>
          <w:lang w:val="ru-RU"/>
        </w:rPr>
        <w:t>ชายหนุ่มคนหนึ่งที่เพิ่งแต่งงานได้มาเล่าแผนการของเขาให้ผมฟังว่า</w:t>
      </w:r>
      <w:r w:rsidRPr="00400B33">
        <w:t>: ‘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ผมอยากสร้างบ้านและจัดห้องพักเล็กสองห้องไว้ที่ชั้นล่างสำหรับพ่อแม่ผม</w:t>
      </w:r>
      <w:r w:rsidRPr="00400B33">
        <w:t xml:space="preserve"> </w:t>
      </w:r>
      <w:r w:rsidRPr="002601AE">
        <w:rPr>
          <w:lang w:val="ru-RU"/>
        </w:rPr>
        <w:t>และสำหรับแม่และ</w:t>
      </w:r>
      <w:r>
        <w:rPr>
          <w:lang w:val="ru-RU"/>
        </w:rPr>
        <w:t>พ่อของภรรยาผม</w:t>
      </w:r>
      <w:r w:rsidRPr="00400B33">
        <w:t xml:space="preserve">’ </w:t>
      </w:r>
      <w:r w:rsidRPr="002601AE">
        <w:rPr>
          <w:lang w:val="ru-RU"/>
        </w:rPr>
        <w:t>คุณรู้ไหมว่าผมรู้สึกซาบซึ้งใจเพียงใด</w:t>
      </w:r>
      <w:r w:rsidRPr="00400B33">
        <w:t xml:space="preserve">! </w:t>
      </w:r>
      <w:r w:rsidRPr="002601AE">
        <w:rPr>
          <w:lang w:val="ru-RU"/>
        </w:rPr>
        <w:t>คุณรู้ไหมว่าผมได้ประทานพรให้ชายคนนั้นมากเพียงใด</w:t>
      </w:r>
      <w:r w:rsidRPr="00400B33">
        <w:t xml:space="preserve">! </w:t>
      </w:r>
      <w:r w:rsidRPr="002601AE">
        <w:rPr>
          <w:lang w:val="ru-RU"/>
        </w:rPr>
        <w:t>มันน่าประหลาดใจจริงๆ</w:t>
      </w:r>
      <w:r w:rsidRPr="00400B33">
        <w:t xml:space="preserve">: </w:t>
      </w:r>
      <w:r w:rsidRPr="002601AE">
        <w:rPr>
          <w:lang w:val="ru-RU"/>
        </w:rPr>
        <w:t>ทำไมคู่สามีภรรยาหลายคู่จึงไม่เข้าใจเรื่องนี้</w:t>
      </w:r>
      <w:r w:rsidRPr="00400B33">
        <w:t xml:space="preserve">? </w:t>
      </w:r>
    </w:p>
    <w:p w14:paraId="357CCC8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เมื่อไม่กี่วันก่อน</w:t>
      </w:r>
      <w:r w:rsidRPr="00400B33">
        <w:t xml:space="preserve"> </w:t>
      </w:r>
      <w:r w:rsidRPr="002601AE">
        <w:rPr>
          <w:lang w:val="ru-RU"/>
        </w:rPr>
        <w:t>มีผู้หญิงคนหนึ่งมาหาผมและพูดว่า</w:t>
      </w:r>
      <w:r w:rsidRPr="00400B33">
        <w:t>: “</w:t>
      </w:r>
      <w:r w:rsidRPr="002601AE">
        <w:rPr>
          <w:lang w:val="ru-RU"/>
        </w:rPr>
        <w:t>พ่อครับ</w:t>
      </w:r>
      <w:r w:rsidRPr="00400B33">
        <w:t xml:space="preserve"> </w:t>
      </w:r>
      <w:r w:rsidRPr="002601AE">
        <w:rPr>
          <w:lang w:val="ru-RU"/>
        </w:rPr>
        <w:t>แม่ผมเป็นอัมพาตแล้วครับ</w:t>
      </w:r>
      <w:r w:rsidRPr="00400B33">
        <w:t xml:space="preserve"> </w:t>
      </w:r>
      <w:r w:rsidRPr="002601AE">
        <w:rPr>
          <w:lang w:val="ru-RU"/>
        </w:rPr>
        <w:t>ผมเหนื่อยมากเลย</w:t>
      </w:r>
      <w:r w:rsidRPr="00400B33">
        <w:t xml:space="preserve">! </w:t>
      </w:r>
      <w:r w:rsidRPr="002601AE">
        <w:rPr>
          <w:lang w:val="ru-RU"/>
        </w:rPr>
        <w:t>ผมต้องช่วยพลิกตัวแม่จากด้านนี้ไปด้านนั้นมาตลอด</w:t>
      </w:r>
      <w:r w:rsidRPr="00400B33">
        <w:t xml:space="preserve"> 8 </w:t>
      </w:r>
      <w:r w:rsidRPr="002601AE">
        <w:rPr>
          <w:lang w:val="ru-RU"/>
        </w:rPr>
        <w:t>ปีแล้ว</w:t>
      </w:r>
      <w:r w:rsidRPr="00400B33">
        <w:t xml:space="preserve">!” </w:t>
      </w:r>
      <w:r w:rsidRPr="002601AE">
        <w:rPr>
          <w:lang w:val="ru-RU"/>
        </w:rPr>
        <w:t>คุณเชื่อได้ไหมว่าเกิดเรื่องอะไรขึ้น</w:t>
      </w:r>
      <w:r w:rsidRPr="00400B33">
        <w:t xml:space="preserve">? </w:t>
      </w:r>
      <w:r w:rsidRPr="002601AE">
        <w:rPr>
          <w:lang w:val="ru-RU"/>
        </w:rPr>
        <w:t>ลูกสาวพูดเกี่ยวกับแม่ด้วยน้ำเสียงแบบนั้น</w:t>
      </w:r>
      <w:r w:rsidRPr="00400B33">
        <w:t>! “</w:t>
      </w:r>
      <w:r w:rsidRPr="002601AE">
        <w:rPr>
          <w:lang w:val="ru-RU"/>
        </w:rPr>
        <w:t>อ้อ</w:t>
      </w:r>
      <w:r w:rsidRPr="00400B33">
        <w:t xml:space="preserve">” </w:t>
      </w:r>
      <w:r w:rsidRPr="002601AE">
        <w:rPr>
          <w:lang w:val="ru-RU"/>
        </w:rPr>
        <w:t>ผมตอบ</w:t>
      </w:r>
      <w:r w:rsidRPr="00400B33">
        <w:t xml:space="preserve"> “</w:t>
      </w:r>
      <w:r w:rsidRPr="002601AE">
        <w:rPr>
          <w:lang w:val="ru-RU"/>
        </w:rPr>
        <w:t>ปัญหาของคุณแก้ได้ง่ายมาก</w:t>
      </w:r>
      <w:r w:rsidRPr="00400B33">
        <w:t>!” “</w:t>
      </w:r>
      <w:r w:rsidRPr="002601AE">
        <w:rPr>
          <w:lang w:val="ru-RU"/>
        </w:rPr>
        <w:t>ผมจะอธิษฐานทันทีว่าลูกจะเป็นอัมพาตเป็นเวลาแปดปี</w:t>
      </w:r>
      <w:r w:rsidRPr="00400B33">
        <w:t xml:space="preserve"> </w:t>
      </w:r>
      <w:r>
        <w:rPr>
          <w:lang w:val="ru-RU"/>
        </w:rPr>
        <w:t>ส่วนแม่ของลูก</w:t>
      </w:r>
      <w:r w:rsidRPr="002601AE">
        <w:rPr>
          <w:lang w:val="ru-RU"/>
        </w:rPr>
        <w:t>จะ</w:t>
      </w:r>
      <w:r>
        <w:rPr>
          <w:lang w:val="ru-RU"/>
        </w:rPr>
        <w:t>หายดีและมาดูแลลูกแทน</w:t>
      </w:r>
      <w:r w:rsidRPr="00400B33">
        <w:t>” “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คุณพ่อ</w:t>
      </w:r>
      <w:r w:rsidRPr="00400B33">
        <w:t xml:space="preserve">!” </w:t>
      </w:r>
      <w:r w:rsidRPr="002601AE">
        <w:rPr>
          <w:lang w:val="ru-RU"/>
        </w:rPr>
        <w:t>เธอร้องขึ้น</w:t>
      </w:r>
      <w:r w:rsidRPr="00400B33">
        <w:t xml:space="preserve"> “</w:t>
      </w:r>
      <w:r w:rsidRPr="002601AE">
        <w:rPr>
          <w:lang w:val="ru-RU"/>
        </w:rPr>
        <w:t>สี่ปีครับ</w:t>
      </w:r>
      <w:r w:rsidRPr="00400B33">
        <w:t xml:space="preserve">” </w:t>
      </w:r>
      <w:r w:rsidRPr="002601AE">
        <w:rPr>
          <w:lang w:val="ru-RU"/>
        </w:rPr>
        <w:t>ผมตอบ</w:t>
      </w:r>
      <w:r w:rsidRPr="00400B33">
        <w:t xml:space="preserve"> </w:t>
      </w:r>
      <w:r w:rsidRPr="00400B33">
        <w:lastRenderedPageBreak/>
        <w:t>“</w:t>
      </w:r>
      <w:r w:rsidRPr="002601AE">
        <w:rPr>
          <w:lang w:val="ru-RU"/>
        </w:rPr>
        <w:t>ลูกต้องเป็นอัมพาตอย่างน้อยสี่ปี</w:t>
      </w:r>
      <w:r w:rsidRPr="00400B33">
        <w:t xml:space="preserve">! </w:t>
      </w:r>
      <w:r w:rsidRPr="002601AE">
        <w:rPr>
          <w:lang w:val="ru-RU"/>
        </w:rPr>
        <w:t>ลูกไม่รู้สึกอายตัวเองเลยหรือ</w:t>
      </w:r>
      <w:r w:rsidRPr="00400B33">
        <w:t xml:space="preserve">? </w:t>
      </w:r>
      <w:r w:rsidRPr="002601AE">
        <w:rPr>
          <w:lang w:val="ru-RU"/>
        </w:rPr>
        <w:t>ลูกอยากเลือกแบบไหน</w:t>
      </w:r>
      <w:r w:rsidRPr="00400B33">
        <w:t>? “</w:t>
      </w:r>
      <w:r w:rsidRPr="002601AE">
        <w:rPr>
          <w:lang w:val="ru-RU"/>
        </w:rPr>
        <w:t>จะสุขภาพดี</w:t>
      </w:r>
      <w:r w:rsidRPr="00400B33">
        <w:t xml:space="preserve"> </w:t>
      </w:r>
      <w:r w:rsidRPr="002601AE">
        <w:rPr>
          <w:lang w:val="ru-RU"/>
        </w:rPr>
        <w:t>ไม่รู้สึกเจ็บปวด</w:t>
      </w:r>
      <w:r w:rsidRPr="00400B33">
        <w:t xml:space="preserve"> </w:t>
      </w:r>
      <w:r w:rsidRPr="002601AE">
        <w:rPr>
          <w:lang w:val="ru-RU"/>
        </w:rPr>
        <w:t>และดูแลคนป่วย</w:t>
      </w:r>
      <w:r w:rsidRPr="00400B33">
        <w:t xml:space="preserve"> </w:t>
      </w:r>
      <w:r w:rsidRPr="002601AE">
        <w:rPr>
          <w:lang w:val="ru-RU"/>
        </w:rPr>
        <w:t>พร้อมทั้งได้รับรางวัลจากพระเจ้า</w:t>
      </w:r>
      <w:r w:rsidRPr="00400B33">
        <w:t xml:space="preserve"> </w:t>
      </w:r>
      <w:r w:rsidRPr="002601AE">
        <w:rPr>
          <w:lang w:val="ru-RU"/>
        </w:rPr>
        <w:t>หรือจะทนทุกข์</w:t>
      </w:r>
      <w:r w:rsidRPr="00400B33">
        <w:t xml:space="preserve"> </w:t>
      </w:r>
      <w:r w:rsidRPr="002601AE">
        <w:rPr>
          <w:lang w:val="ru-RU"/>
        </w:rPr>
        <w:t>ไม่สามารถขยับขาได้</w:t>
      </w:r>
      <w:r w:rsidRPr="00400B33">
        <w:t xml:space="preserve"> </w:t>
      </w:r>
      <w:r w:rsidRPr="002601AE">
        <w:rPr>
          <w:lang w:val="ru-RU"/>
        </w:rPr>
        <w:t>ต้องถ่อมตัวลงและขอว่า</w:t>
      </w:r>
      <w:r w:rsidRPr="00400B33">
        <w:t xml:space="preserve"> ‘</w:t>
      </w:r>
      <w:r w:rsidRPr="002601AE">
        <w:rPr>
          <w:lang w:val="ru-RU"/>
        </w:rPr>
        <w:t>โปรดนำเป็ดมาให้ฉัน</w:t>
      </w:r>
      <w:r w:rsidRPr="00400B33">
        <w:t xml:space="preserve"> </w:t>
      </w:r>
      <w:r w:rsidRPr="002601AE">
        <w:rPr>
          <w:lang w:val="ru-RU"/>
        </w:rPr>
        <w:t>หมุนตัวฉันไปอีกด้านหนึ่ง</w:t>
      </w:r>
      <w:r w:rsidRPr="00400B33">
        <w:t xml:space="preserve"> </w:t>
      </w:r>
      <w:r w:rsidRPr="002601AE">
        <w:rPr>
          <w:lang w:val="ru-RU"/>
        </w:rPr>
        <w:t>ย้ายฉันให้ใกล้</w:t>
      </w:r>
      <w:r>
        <w:rPr>
          <w:lang w:val="ru-RU"/>
        </w:rPr>
        <w:t>ผนังมากขึ้น</w:t>
      </w:r>
      <w:r w:rsidRPr="00400B33">
        <w:t xml:space="preserve">…’?” </w:t>
      </w:r>
      <w:r w:rsidRPr="002601AE">
        <w:rPr>
          <w:lang w:val="ru-RU"/>
        </w:rPr>
        <w:t>เมื่อผู้หญิงคนนี้ฟังสิ่งที่ฉันพูดกับเธอ</w:t>
      </w:r>
      <w:r w:rsidRPr="00400B33">
        <w:t xml:space="preserve"> </w:t>
      </w:r>
      <w:r w:rsidRPr="002601AE">
        <w:rPr>
          <w:lang w:val="ru-RU"/>
        </w:rPr>
        <w:t>เธอรู้สึกอับอายเล็กน้อย</w:t>
      </w:r>
      <w:r w:rsidRPr="00400B33">
        <w:t xml:space="preserve"> </w:t>
      </w:r>
    </w:p>
    <w:p w14:paraId="0FBE5C7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ภายในครอบครัวจะไม่เกิดปัญหาเช่นนี้</w:t>
      </w:r>
      <w:r w:rsidRPr="00400B33">
        <w:t xml:space="preserve"> </w:t>
      </w:r>
      <w:r w:rsidRPr="002601AE">
        <w:rPr>
          <w:lang w:val="ru-RU"/>
        </w:rPr>
        <w:t>หากลูกๆ</w:t>
      </w:r>
      <w:r w:rsidRPr="00400B33">
        <w:t xml:space="preserve"> </w:t>
      </w:r>
      <w:r w:rsidRPr="002601AE">
        <w:rPr>
          <w:lang w:val="ru-RU"/>
        </w:rPr>
        <w:t>ลองคิดในมุมมองของพ่อแม่ที่อายุมากขึ้น</w:t>
      </w:r>
      <w:r w:rsidRPr="00400B33">
        <w:t xml:space="preserve"> </w:t>
      </w:r>
      <w:r w:rsidRPr="002601AE">
        <w:rPr>
          <w:lang w:val="ru-RU"/>
        </w:rPr>
        <w:t>หรือหากลูกสะใภ้ลองคิดในมุมมองของแม่สามีและคิดว่า</w:t>
      </w:r>
      <w:r w:rsidRPr="00400B33">
        <w:t>: ‘</w:t>
      </w:r>
      <w:r w:rsidRPr="002601AE">
        <w:rPr>
          <w:lang w:val="ru-RU"/>
        </w:rPr>
        <w:t>เมื่อคิดดูแล้ว</w:t>
      </w:r>
      <w:r w:rsidRPr="00400B33">
        <w:t xml:space="preserve"> </w:t>
      </w:r>
      <w:r w:rsidRPr="002601AE">
        <w:rPr>
          <w:lang w:val="ru-RU"/>
        </w:rPr>
        <w:t>ฉันเองก็จะต้องแก่ไปสักวันหนึ่ง</w:t>
      </w:r>
      <w:r w:rsidRPr="00400B33">
        <w:t xml:space="preserve">; </w:t>
      </w:r>
      <w:r w:rsidRPr="002601AE">
        <w:rPr>
          <w:lang w:val="ru-RU"/>
        </w:rPr>
        <w:t>วันหนึ่งฉันเองก็จะกลายเป็นแม่สามี</w:t>
      </w:r>
      <w:r w:rsidRPr="00400B33">
        <w:t xml:space="preserve"> — </w:t>
      </w:r>
      <w:r w:rsidRPr="002601AE">
        <w:rPr>
          <w:lang w:val="ru-RU"/>
        </w:rPr>
        <w:t>และฉันจะรู้สึกอย่างไรหากลูกสะใภ้ของฉันไม่สนใจฉันเลย</w:t>
      </w:r>
      <w:r w:rsidRPr="00400B33">
        <w:t xml:space="preserve">?’ </w:t>
      </w:r>
    </w:p>
    <w:p w14:paraId="14EDEE6A" w14:textId="77777777" w:rsidR="00EF488A" w:rsidRPr="00400B33" w:rsidRDefault="00EF488A" w:rsidP="00B87D11"/>
    <w:p w14:paraId="06E0204B" w14:textId="77777777" w:rsidR="00EF488A" w:rsidRPr="00400B33" w:rsidRDefault="00000000" w:rsidP="00B87D11">
      <w:pPr>
        <w:pStyle w:val="Heading4"/>
      </w:pPr>
      <w:bookmarkStart w:id="186" w:name="_Toc196932435"/>
      <w:bookmarkStart w:id="187" w:name="_Toc196932979"/>
      <w:bookmarkStart w:id="188" w:name="_Toc242097276"/>
      <w:r w:rsidRPr="002601AE">
        <w:rPr>
          <w:lang w:val="ru-RU"/>
        </w:rPr>
        <w:t>คำอวยพรของพ่อแม่</w:t>
      </w:r>
      <w:bookmarkEnd w:id="186"/>
      <w:bookmarkEnd w:id="187"/>
      <w:bookmarkEnd w:id="188"/>
    </w:p>
    <w:p w14:paraId="5F43912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คำอวยพรของพ่อแม่คือมรดกอันล้ำค่าที่สุดที่พ่อแม่ทิ้งไว้ให้ลูกๆ</w:t>
      </w:r>
      <w:r w:rsidRPr="00400B33">
        <w:t xml:space="preserve"> </w:t>
      </w:r>
      <w:r w:rsidRPr="002601AE">
        <w:rPr>
          <w:lang w:val="ru-RU"/>
        </w:rPr>
        <w:t>นั่นคือเหตุผลที่ลูกๆ</w:t>
      </w:r>
      <w:r w:rsidRPr="00400B33">
        <w:t xml:space="preserve"> </w:t>
      </w:r>
      <w:r w:rsidRPr="002601AE">
        <w:rPr>
          <w:lang w:val="ru-RU"/>
        </w:rPr>
        <w:t>ต้องมั่นใจว่าตนเองได้รับคำอวยพรนั้น</w:t>
      </w:r>
      <w:r w:rsidRPr="00400B33">
        <w:t xml:space="preserve"> </w:t>
      </w:r>
      <w:r w:rsidRPr="002601AE">
        <w:rPr>
          <w:lang w:val="ru-RU"/>
        </w:rPr>
        <w:t>ลองดูสิว่ายาโคบได้พยายามอย่างหนักเพียงใดเพื่อรับคำอวยพรจากพ่อของเขา</w:t>
      </w:r>
      <w:r w:rsidRPr="00400B33">
        <w:t>—</w:t>
      </w:r>
      <w:r w:rsidRPr="002601AE">
        <w:rPr>
          <w:lang w:val="ru-RU"/>
        </w:rPr>
        <w:t>เขาถึงขั้นสวมหนังแกะด้วย</w:t>
      </w:r>
      <w:r w:rsidRPr="00400B33">
        <w:t>!</w:t>
      </w:r>
      <w:r>
        <w:rPr>
          <w:rStyle w:val="FootnoteReference"/>
          <w:lang w:val="ru-RU"/>
        </w:rPr>
        <w:footnoteReference w:id="62"/>
      </w:r>
    </w:p>
    <w:p w14:paraId="3E251A1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คำอวยพรของแม่เป็นสิ่งที่ยิ่งใหญ่จริงๆ</w:t>
      </w:r>
      <w:r w:rsidRPr="00400B33">
        <w:t xml:space="preserve">! </w:t>
      </w:r>
      <w:r w:rsidRPr="002601AE">
        <w:rPr>
          <w:lang w:val="ru-RU"/>
        </w:rPr>
        <w:t>มีชายคนหนึ่งเคยกล่าวไว้ว่า</w:t>
      </w:r>
      <w:r w:rsidRPr="00400B33">
        <w:t>: ‘</w:t>
      </w:r>
      <w:r w:rsidRPr="002601AE">
        <w:rPr>
          <w:lang w:val="ru-RU"/>
        </w:rPr>
        <w:t>ทุกคำที่แม่ฉัน</w:t>
      </w:r>
      <w:r>
        <w:rPr>
          <w:lang w:val="ru-RU"/>
        </w:rPr>
        <w:t>พูดก็เหมือนเหรียญทอง</w:t>
      </w:r>
      <w:r w:rsidRPr="00400B33">
        <w:t xml:space="preserve">’ </w:t>
      </w:r>
      <w:r w:rsidRPr="002601AE">
        <w:rPr>
          <w:lang w:val="ru-RU"/>
        </w:rPr>
        <w:t>เมื่อไม่นานมานี้</w:t>
      </w:r>
      <w:r w:rsidRPr="00400B33">
        <w:t xml:space="preserve"> </w:t>
      </w:r>
      <w:r w:rsidRPr="002601AE">
        <w:rPr>
          <w:lang w:val="ru-RU"/>
        </w:rPr>
        <w:t>มีชายชาวกรีกจากโจฮันเนสเบิร์กมาเยี่ยมฉัน</w:t>
      </w:r>
      <w:r w:rsidRPr="00400B33">
        <w:t xml:space="preserve"> </w:t>
      </w:r>
      <w:r w:rsidRPr="002601AE">
        <w:rPr>
          <w:lang w:val="ru-RU"/>
        </w:rPr>
        <w:t>คุณรู้ไหมว่าเขาสร้างความประทับใจให้ฉันอย่างไร</w:t>
      </w:r>
      <w:r w:rsidRPr="00400B33">
        <w:t xml:space="preserve">? </w:t>
      </w:r>
      <w:r w:rsidRPr="002601AE">
        <w:rPr>
          <w:lang w:val="ru-RU"/>
        </w:rPr>
        <w:t>เขามาพบฉันที่คาลิวาของฉันในช่วงฤดูใบไม้ร่วง</w:t>
      </w:r>
      <w:r w:rsidRPr="00400B33">
        <w:t xml:space="preserve"> “</w:t>
      </w:r>
      <w:r w:rsidRPr="002601AE">
        <w:rPr>
          <w:lang w:val="ru-RU"/>
        </w:rPr>
        <w:t>เกโรนดา</w:t>
      </w:r>
      <w:r w:rsidRPr="00400B33">
        <w:t xml:space="preserve">,” </w:t>
      </w:r>
      <w:r w:rsidRPr="002601AE">
        <w:rPr>
          <w:lang w:val="ru-RU"/>
        </w:rPr>
        <w:t>เขาพูด</w:t>
      </w:r>
      <w:r w:rsidRPr="00400B33">
        <w:t>, “</w:t>
      </w:r>
      <w:r w:rsidRPr="002601AE">
        <w:rPr>
          <w:lang w:val="ru-RU"/>
        </w:rPr>
        <w:t>แม่ผมป่วยแล้ว</w:t>
      </w:r>
      <w:r w:rsidRPr="00400B33">
        <w:t xml:space="preserve"> </w:t>
      </w:r>
      <w:r>
        <w:rPr>
          <w:lang w:val="ru-RU"/>
        </w:rPr>
        <w:t>ผมจึงมาเยี่ยมท่าน</w:t>
      </w:r>
      <w:r w:rsidRPr="00400B33">
        <w:t xml:space="preserve">” </w:t>
      </w:r>
      <w:r w:rsidRPr="002601AE">
        <w:rPr>
          <w:lang w:val="ru-RU"/>
        </w:rPr>
        <w:t>ผ่านไปเพียงสามเดือนเท่านั้น</w:t>
      </w:r>
      <w:r w:rsidRPr="00400B33">
        <w:t xml:space="preserve"> </w:t>
      </w:r>
      <w:r w:rsidRPr="002601AE">
        <w:rPr>
          <w:lang w:val="ru-RU"/>
        </w:rPr>
        <w:t>เขาก็มาอีกครั้งในช่วงวันคริสต์มาส</w:t>
      </w:r>
      <w:r w:rsidRPr="00400B33">
        <w:t xml:space="preserve"> “</w:t>
      </w:r>
      <w:r w:rsidRPr="002601AE">
        <w:rPr>
          <w:lang w:val="ru-RU"/>
        </w:rPr>
        <w:t>อะไร</w:t>
      </w:r>
      <w:r w:rsidRPr="00400B33">
        <w:t>—</w:t>
      </w:r>
      <w:r w:rsidRPr="002601AE">
        <w:rPr>
          <w:lang w:val="ru-RU"/>
        </w:rPr>
        <w:t>คุณมาอีกแล้วเหรอ</w:t>
      </w:r>
      <w:r w:rsidRPr="00400B33">
        <w:t xml:space="preserve">?” </w:t>
      </w:r>
      <w:r w:rsidRPr="002601AE">
        <w:rPr>
          <w:lang w:val="ru-RU"/>
        </w:rPr>
        <w:t>ผมถาม</w:t>
      </w:r>
      <w:r w:rsidRPr="00400B33">
        <w:t xml:space="preserve"> “</w:t>
      </w:r>
      <w:r w:rsidRPr="002601AE">
        <w:rPr>
          <w:lang w:val="ru-RU"/>
        </w:rPr>
        <w:t>ใช่ครับ</w:t>
      </w:r>
      <w:r w:rsidRPr="00400B33">
        <w:t xml:space="preserve">,” </w:t>
      </w:r>
      <w:r w:rsidRPr="002601AE">
        <w:rPr>
          <w:lang w:val="ru-RU"/>
        </w:rPr>
        <w:t>เขาตอบ</w:t>
      </w:r>
      <w:r w:rsidRPr="00400B33">
        <w:t xml:space="preserve"> ‘</w:t>
      </w:r>
      <w:r w:rsidRPr="002601AE">
        <w:rPr>
          <w:lang w:val="ru-RU"/>
        </w:rPr>
        <w:t>ผมได้ยินว่าแม่ผมไม่สบายอีกแล้ว</w:t>
      </w:r>
      <w:r w:rsidRPr="00400B33">
        <w:t xml:space="preserve"> </w:t>
      </w:r>
      <w:r w:rsidRPr="002601AE">
        <w:rPr>
          <w:lang w:val="ru-RU"/>
        </w:rPr>
        <w:t>จึงมาจูบมือท่าน</w:t>
      </w:r>
      <w:r w:rsidRPr="00400B33">
        <w:t xml:space="preserve"> </w:t>
      </w:r>
      <w:r w:rsidRPr="002601AE">
        <w:rPr>
          <w:lang w:val="ru-RU"/>
        </w:rPr>
        <w:t>เพราะท่านอายุมากแล้วและอาจเสียชีวิตได้</w:t>
      </w:r>
      <w:r w:rsidRPr="00400B33">
        <w:t xml:space="preserve"> </w:t>
      </w:r>
      <w:r w:rsidRPr="002601AE">
        <w:rPr>
          <w:lang w:val="ru-RU"/>
        </w:rPr>
        <w:t>สำหรับผม</w:t>
      </w:r>
      <w:r w:rsidRPr="00400B33">
        <w:t xml:space="preserve"> </w:t>
      </w:r>
      <w:r>
        <w:rPr>
          <w:lang w:val="ru-RU"/>
        </w:rPr>
        <w:t>การได้รับพรจากแม่คือสมบัติล้ำค่าที่สุดของผม</w:t>
      </w:r>
      <w:r w:rsidRPr="00400B33">
        <w:t xml:space="preserve">’ </w:t>
      </w:r>
      <w:r w:rsidRPr="002601AE">
        <w:rPr>
          <w:lang w:val="ru-RU"/>
        </w:rPr>
        <w:t>ชายวัยหกสิบปี</w:t>
      </w:r>
      <w:r w:rsidRPr="00400B33">
        <w:t xml:space="preserve"> — </w:t>
      </w:r>
      <w:r w:rsidRPr="002601AE">
        <w:rPr>
          <w:lang w:val="ru-RU"/>
        </w:rPr>
        <w:t>และเขาเดินทางจากโจฮันเนสเบิร์กมาจนถึงกรีซ</w:t>
      </w:r>
      <w:r w:rsidRPr="00400B33">
        <w:t xml:space="preserve"> </w:t>
      </w:r>
      <w:r w:rsidRPr="002601AE">
        <w:rPr>
          <w:lang w:val="ru-RU"/>
        </w:rPr>
        <w:t>เพียงเพื่อจูบมือแม่ของเขา</w:t>
      </w:r>
      <w:r w:rsidRPr="00400B33">
        <w:t xml:space="preserve">! </w:t>
      </w:r>
      <w:r w:rsidRPr="002601AE">
        <w:rPr>
          <w:lang w:val="ru-RU"/>
        </w:rPr>
        <w:t>และตอนนี้พระเจ้าได้ประทานพรให้ชายคนนี้ด้วยทรัพยากรมากมาย</w:t>
      </w:r>
      <w:r w:rsidRPr="00400B33">
        <w:t xml:space="preserve"> </w:t>
      </w:r>
      <w:r w:rsidRPr="002601AE">
        <w:rPr>
          <w:lang w:val="ru-RU"/>
        </w:rPr>
        <w:t>จนเขาต้องการสร้างบ้านพักดูแลขนาดใหญ่สำหรับนักบวช</w:t>
      </w:r>
      <w:r w:rsidRPr="00400B33">
        <w:t xml:space="preserve"> </w:t>
      </w:r>
      <w:r w:rsidRPr="002601AE">
        <w:rPr>
          <w:lang w:val="ru-RU"/>
        </w:rPr>
        <w:t>และบริจาคให้กับพระศาสนจักร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เขากำลังถูกพรท่วมท้นจนไม่รู้จะทำอย่างไรกับมัน</w:t>
      </w:r>
      <w:r w:rsidRPr="00400B33">
        <w:t xml:space="preserve">! </w:t>
      </w:r>
      <w:r w:rsidRPr="002601AE">
        <w:rPr>
          <w:lang w:val="ru-RU"/>
        </w:rPr>
        <w:t>จิตวิญญาณเช่นนั้นเปรียบเสมือนยาบรรเทาสำหรับผม</w:t>
      </w:r>
      <w:r w:rsidRPr="00400B33">
        <w:t xml:space="preserve"> </w:t>
      </w:r>
      <w:r w:rsidRPr="002601AE">
        <w:rPr>
          <w:lang w:val="ru-RU"/>
        </w:rPr>
        <w:t>เหมือนกับว่าคุณกำลังเดินผ่านทะเลทรายซาฮารา</w:t>
      </w:r>
      <w:r w:rsidRPr="00400B33">
        <w:t xml:space="preserve"> </w:t>
      </w:r>
      <w:r w:rsidRPr="002601AE">
        <w:rPr>
          <w:lang w:val="ru-RU"/>
        </w:rPr>
        <w:t>แล้วทันใดนั้นก็พบแหล่งน้ำเล็กๆ</w:t>
      </w:r>
      <w:r w:rsidRPr="00400B33">
        <w:t xml:space="preserve"> </w:t>
      </w:r>
      <w:r w:rsidRPr="002601AE">
        <w:rPr>
          <w:lang w:val="ru-RU"/>
        </w:rPr>
        <w:t>ทีละน้อย</w:t>
      </w:r>
      <w:r w:rsidRPr="00400B33">
        <w:t xml:space="preserve"> </w:t>
      </w:r>
      <w:r w:rsidRPr="002601AE">
        <w:rPr>
          <w:lang w:val="ru-RU"/>
        </w:rPr>
        <w:t>น้ำนั้นก็ค่อยๆ</w:t>
      </w:r>
      <w:r w:rsidRPr="00400B33">
        <w:t xml:space="preserve"> </w:t>
      </w:r>
      <w:r w:rsidRPr="002601AE">
        <w:rPr>
          <w:lang w:val="ru-RU"/>
        </w:rPr>
        <w:t>จางหายไปจนหมดสิ้น</w:t>
      </w:r>
      <w:r w:rsidRPr="00400B33">
        <w:t xml:space="preserve"> </w:t>
      </w:r>
    </w:p>
    <w:p w14:paraId="30673E7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แล้วมีชายอีกคนเดินเข้ามาในกระท่อมของฉัน</w:t>
      </w:r>
      <w:r w:rsidRPr="00400B33">
        <w:t xml:space="preserve"> </w:t>
      </w:r>
      <w:r w:rsidRPr="002601AE">
        <w:rPr>
          <w:lang w:val="ru-RU"/>
        </w:rPr>
        <w:t>ด้วยน้ำตาคลอ</w:t>
      </w:r>
      <w:r w:rsidRPr="00400B33">
        <w:t xml:space="preserve"> “</w:t>
      </w:r>
      <w:r w:rsidRPr="002601AE">
        <w:rPr>
          <w:lang w:val="ru-RU"/>
        </w:rPr>
        <w:t>พ่อครับ</w:t>
      </w:r>
      <w:r w:rsidRPr="00400B33">
        <w:t xml:space="preserve">” </w:t>
      </w:r>
      <w:r w:rsidRPr="002601AE">
        <w:rPr>
          <w:lang w:val="ru-RU"/>
        </w:rPr>
        <w:t>เขาเริ่มพูด</w:t>
      </w:r>
      <w:r w:rsidRPr="00400B33">
        <w:t xml:space="preserve"> “</w:t>
      </w:r>
      <w:r w:rsidRPr="002601AE">
        <w:rPr>
          <w:lang w:val="ru-RU"/>
        </w:rPr>
        <w:t>แม่ผมได้สาปแช่งผมแล้ว</w:t>
      </w:r>
      <w:r w:rsidRPr="00400B33">
        <w:t xml:space="preserve"> </w:t>
      </w:r>
      <w:r w:rsidRPr="002601AE">
        <w:rPr>
          <w:lang w:val="ru-RU"/>
        </w:rPr>
        <w:t>และตอนนี้ครอบครัวผมก็ถูกโรคภัยและปัญหาต่างๆ</w:t>
      </w:r>
      <w:r w:rsidRPr="00400B33">
        <w:t xml:space="preserve"> </w:t>
      </w:r>
      <w:r w:rsidRPr="002601AE">
        <w:rPr>
          <w:lang w:val="ru-RU"/>
        </w:rPr>
        <w:t>รุมเร้า</w:t>
      </w:r>
      <w:r w:rsidRPr="00400B33">
        <w:t xml:space="preserve"> </w:t>
      </w:r>
      <w:r w:rsidRPr="002601AE">
        <w:rPr>
          <w:lang w:val="ru-RU"/>
        </w:rPr>
        <w:t>ส่วนงานก็กำลังไป</w:t>
      </w:r>
      <w:r>
        <w:rPr>
          <w:lang w:val="ru-RU"/>
        </w:rPr>
        <w:t>ไม่เป็นท่า</w:t>
      </w:r>
      <w:r w:rsidRPr="00400B33">
        <w:t>…” “</w:t>
      </w:r>
      <w:r w:rsidRPr="002601AE">
        <w:rPr>
          <w:lang w:val="ru-RU"/>
        </w:rPr>
        <w:t>คุณคงต้องให้แม่มีเหตุผลบางอย่างด้วยตัวเองแน่ๆ</w:t>
      </w:r>
      <w:r w:rsidRPr="00400B33">
        <w:t xml:space="preserve">” </w:t>
      </w:r>
      <w:r w:rsidRPr="002601AE">
        <w:rPr>
          <w:lang w:val="ru-RU"/>
        </w:rPr>
        <w:t>ฉันตอบ</w:t>
      </w:r>
      <w:r w:rsidRPr="00400B33">
        <w:t xml:space="preserve"> ‘</w:t>
      </w:r>
      <w:r>
        <w:rPr>
          <w:lang w:val="ru-RU"/>
        </w:rPr>
        <w:t>เพราะอย่างไรไปก็แม่คุณคงไม่ได้สาปคุณโดยไม่มีเหตุผลอะไรเลย</w:t>
      </w:r>
      <w:r w:rsidRPr="00400B33">
        <w:t>’ ‘</w:t>
      </w:r>
      <w:r w:rsidRPr="002601AE">
        <w:rPr>
          <w:lang w:val="ru-RU"/>
        </w:rPr>
        <w:t>ใช่ครับ</w:t>
      </w:r>
      <w:r w:rsidRPr="00400B33">
        <w:t xml:space="preserve">’ </w:t>
      </w:r>
      <w:r w:rsidRPr="002601AE">
        <w:rPr>
          <w:lang w:val="ru-RU"/>
        </w:rPr>
        <w:t>เขาตอบ</w:t>
      </w:r>
      <w:r w:rsidRPr="00400B33">
        <w:t xml:space="preserve"> ‘</w:t>
      </w:r>
      <w:r w:rsidRPr="002601AE">
        <w:rPr>
          <w:lang w:val="ru-RU"/>
        </w:rPr>
        <w:t>ตอนนั้นผมเป็น</w:t>
      </w:r>
      <w:r>
        <w:rPr>
          <w:lang w:val="ru-RU"/>
        </w:rPr>
        <w:t>ลูกที่ไม่ดีเลย</w:t>
      </w:r>
      <w:r w:rsidRPr="00400B33">
        <w:t>…’ ‘</w:t>
      </w:r>
      <w:r w:rsidRPr="002601AE">
        <w:rPr>
          <w:lang w:val="ru-RU"/>
        </w:rPr>
        <w:t>ไปเถอะ</w:t>
      </w:r>
      <w:r w:rsidRPr="00400B33">
        <w:t xml:space="preserve">’ </w:t>
      </w:r>
      <w:r w:rsidRPr="002601AE">
        <w:rPr>
          <w:lang w:val="ru-RU"/>
        </w:rPr>
        <w:t>ผมกล่าว</w:t>
      </w:r>
      <w:r w:rsidRPr="00400B33">
        <w:t xml:space="preserve"> ‘</w:t>
      </w:r>
      <w:r>
        <w:rPr>
          <w:lang w:val="ru-RU"/>
        </w:rPr>
        <w:t>ไปขออภัยแม่คุณ</w:t>
      </w:r>
      <w:r w:rsidRPr="00400B33">
        <w:t>’ ‘</w:t>
      </w:r>
      <w:r w:rsidRPr="002601AE">
        <w:rPr>
          <w:lang w:val="ru-RU"/>
        </w:rPr>
        <w:t>ผมจะไปครับ</w:t>
      </w:r>
      <w:r w:rsidRPr="00400B33">
        <w:t xml:space="preserve"> </w:t>
      </w:r>
      <w:r w:rsidRPr="002601AE">
        <w:rPr>
          <w:lang w:val="ru-RU"/>
        </w:rPr>
        <w:t>พ่อ</w:t>
      </w:r>
      <w:r w:rsidRPr="00400B33">
        <w:t xml:space="preserve">’ </w:t>
      </w:r>
      <w:r w:rsidRPr="002601AE">
        <w:rPr>
          <w:lang w:val="ru-RU"/>
        </w:rPr>
        <w:t>เขาตอบ</w:t>
      </w:r>
      <w:r w:rsidRPr="00400B33">
        <w:t xml:space="preserve"> ‘</w:t>
      </w:r>
      <w:r>
        <w:rPr>
          <w:lang w:val="ru-RU"/>
        </w:rPr>
        <w:t>โปรดให้พรผมด้วย</w:t>
      </w:r>
      <w:r w:rsidRPr="00400B33">
        <w:t>’ “</w:t>
      </w:r>
      <w:r w:rsidRPr="002601AE">
        <w:rPr>
          <w:lang w:val="ru-RU"/>
        </w:rPr>
        <w:t>ฉันให้พรแก่ลูก</w:t>
      </w:r>
      <w:r w:rsidRPr="00400B33">
        <w:t xml:space="preserve">,” </w:t>
      </w:r>
      <w:r w:rsidRPr="002601AE">
        <w:rPr>
          <w:lang w:val="ru-RU"/>
        </w:rPr>
        <w:t>ฉันบอกเขา</w:t>
      </w:r>
      <w:r w:rsidRPr="00400B33">
        <w:t xml:space="preserve"> “</w:t>
      </w:r>
      <w:r>
        <w:rPr>
          <w:lang w:val="ru-RU"/>
        </w:rPr>
        <w:t>แต่ลูกต้องไปขอพรจากแม่ด้วย</w:t>
      </w:r>
      <w:r w:rsidRPr="00400B33">
        <w:t>” “</w:t>
      </w:r>
      <w:r w:rsidRPr="002601AE">
        <w:rPr>
          <w:lang w:val="ru-RU"/>
        </w:rPr>
        <w:t>ฉันไม่แน่ใจ</w:t>
      </w:r>
      <w:r w:rsidRPr="00400B33">
        <w:t xml:space="preserve">,” </w:t>
      </w:r>
      <w:r w:rsidRPr="002601AE">
        <w:rPr>
          <w:lang w:val="ru-RU"/>
        </w:rPr>
        <w:t>เขาพูด</w:t>
      </w:r>
      <w:r w:rsidRPr="00400B33">
        <w:t xml:space="preserve"> “</w:t>
      </w:r>
      <w:r>
        <w:rPr>
          <w:lang w:val="ru-RU"/>
        </w:rPr>
        <w:t>ว่าแม่จะให้พรแก่ฉัน</w:t>
      </w:r>
      <w:r w:rsidRPr="00400B33">
        <w:t>” “</w:t>
      </w:r>
      <w:r w:rsidRPr="002601AE">
        <w:rPr>
          <w:lang w:val="ru-RU"/>
        </w:rPr>
        <w:t>ไป</w:t>
      </w:r>
      <w:r w:rsidRPr="00400B33">
        <w:t xml:space="preserve">,” </w:t>
      </w:r>
      <w:r w:rsidRPr="002601AE">
        <w:rPr>
          <w:lang w:val="ru-RU"/>
        </w:rPr>
        <w:t>ฉันพูด</w:t>
      </w:r>
      <w:r w:rsidRPr="00400B33">
        <w:t xml:space="preserve"> “</w:t>
      </w:r>
      <w:r w:rsidRPr="002601AE">
        <w:rPr>
          <w:lang w:val="ru-RU"/>
        </w:rPr>
        <w:t>ไปหาแม่</w:t>
      </w:r>
      <w:r w:rsidRPr="00400B33">
        <w:t xml:space="preserve"> </w:t>
      </w:r>
      <w:r w:rsidRPr="002601AE">
        <w:rPr>
          <w:lang w:val="ru-RU"/>
        </w:rPr>
        <w:t>และถ้าแม่ไม่ให้พรแก่ลูก</w:t>
      </w:r>
      <w:r w:rsidRPr="00400B33">
        <w:t xml:space="preserve"> </w:t>
      </w:r>
      <w:r w:rsidRPr="002601AE">
        <w:rPr>
          <w:lang w:val="ru-RU"/>
        </w:rPr>
        <w:t>ก็บอกแม่ว่า</w:t>
      </w:r>
      <w:r w:rsidRPr="00400B33">
        <w:t>: ‘‘</w:t>
      </w:r>
      <w:r>
        <w:rPr>
          <w:lang w:val="ru-RU"/>
        </w:rPr>
        <w:t>ผู้</w:t>
      </w:r>
      <w:r w:rsidRPr="002601AE">
        <w:rPr>
          <w:lang w:val="ru-RU"/>
        </w:rPr>
        <w:t>อาวุโสคนหนึ่งบอกฉันว่า</w:t>
      </w:r>
      <w:r w:rsidRPr="00400B33">
        <w:t xml:space="preserve"> </w:t>
      </w:r>
      <w:r>
        <w:rPr>
          <w:lang w:val="ru-RU"/>
        </w:rPr>
        <w:t>วันหนึ่งแม่เองก็จะมอบวิญญาณให้พระเจ้าเช่นกัน</w:t>
      </w:r>
      <w:r w:rsidRPr="00400B33">
        <w:t xml:space="preserve">’” </w:t>
      </w:r>
      <w:r w:rsidRPr="002601AE">
        <w:rPr>
          <w:lang w:val="ru-RU"/>
        </w:rPr>
        <w:t>เขาไปหาแม่</w:t>
      </w:r>
      <w:r w:rsidRPr="00400B33">
        <w:t xml:space="preserve"> </w:t>
      </w:r>
      <w:r w:rsidRPr="002601AE">
        <w:rPr>
          <w:lang w:val="ru-RU"/>
        </w:rPr>
        <w:t>และแม่ก็ให้พรเขาว่า</w:t>
      </w:r>
      <w:r w:rsidRPr="00400B33">
        <w:t xml:space="preserve"> “</w:t>
      </w:r>
      <w:r w:rsidRPr="002601AE">
        <w:rPr>
          <w:lang w:val="ru-RU"/>
        </w:rPr>
        <w:t>ลูกเอ๋ย</w:t>
      </w:r>
      <w:r w:rsidRPr="00400B33">
        <w:t xml:space="preserve"> </w:t>
      </w:r>
      <w:r w:rsidRPr="002601AE">
        <w:rPr>
          <w:lang w:val="ru-RU"/>
        </w:rPr>
        <w:t>ขอให้พรของอับราฮัมมาอยู่กับลูก</w:t>
      </w:r>
      <w:r w:rsidRPr="00400B33">
        <w:t xml:space="preserve">!” </w:t>
      </w:r>
      <w:r w:rsidRPr="002601AE">
        <w:rPr>
          <w:lang w:val="ru-RU"/>
        </w:rPr>
        <w:t>ผ่านไปไม่นาน</w:t>
      </w:r>
      <w:r w:rsidRPr="00400B33">
        <w:t xml:space="preserve"> </w:t>
      </w:r>
      <w:r w:rsidRPr="002601AE">
        <w:rPr>
          <w:lang w:val="ru-RU"/>
        </w:rPr>
        <w:t>เขากลับมาที่ภูเขาอาทอส</w:t>
      </w:r>
      <w:r w:rsidRPr="00400B33">
        <w:t xml:space="preserve"> </w:t>
      </w:r>
      <w:r w:rsidRPr="002601AE">
        <w:rPr>
          <w:lang w:val="ru-RU"/>
        </w:rPr>
        <w:t>พร้อมนำของขวัญมาให้ฉัน</w:t>
      </w:r>
      <w:r w:rsidRPr="00400B33">
        <w:t>—</w:t>
      </w:r>
      <w:r w:rsidRPr="002601AE">
        <w:rPr>
          <w:lang w:val="ru-RU"/>
        </w:rPr>
        <w:t>น้ำเชอร์รีและตุรกิชเดไลท์</w:t>
      </w:r>
      <w:r w:rsidRPr="00400B33">
        <w:t xml:space="preserve"> </w:t>
      </w:r>
      <w:r w:rsidRPr="002601AE">
        <w:rPr>
          <w:lang w:val="ru-RU"/>
        </w:rPr>
        <w:t>เขาเต็มไปด้วยความสุข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ของเขาสุขภาพดี</w:t>
      </w:r>
      <w:r w:rsidRPr="00400B33">
        <w:t xml:space="preserve"> </w:t>
      </w:r>
      <w:r w:rsidRPr="002601AE">
        <w:rPr>
          <w:lang w:val="ru-RU"/>
        </w:rPr>
        <w:t>และทุกอย่างที่งานก็ดำเนินไปอย่างราบรื่น</w:t>
      </w:r>
      <w:r w:rsidRPr="00400B33">
        <w:t xml:space="preserve"> </w:t>
      </w:r>
      <w:r w:rsidRPr="002601AE">
        <w:rPr>
          <w:lang w:val="ru-RU"/>
        </w:rPr>
        <w:t>มีน้ำตาในตาเขา</w:t>
      </w:r>
      <w:r w:rsidRPr="00400B33">
        <w:t xml:space="preserve"> </w:t>
      </w:r>
      <w:r w:rsidRPr="002601AE">
        <w:rPr>
          <w:lang w:val="ru-RU"/>
        </w:rPr>
        <w:t>และเขาพูดซ้ำๆ</w:t>
      </w:r>
      <w:r w:rsidRPr="00400B33">
        <w:t xml:space="preserve"> </w:t>
      </w:r>
      <w:r w:rsidRPr="002601AE">
        <w:rPr>
          <w:lang w:val="ru-RU"/>
        </w:rPr>
        <w:t>ว่า</w:t>
      </w:r>
      <w:r w:rsidRPr="00400B33">
        <w:t xml:space="preserve"> ‘</w:t>
      </w:r>
      <w:r>
        <w:rPr>
          <w:lang w:val="ru-RU"/>
        </w:rPr>
        <w:t>พระสิริแด่พระเจ้า</w:t>
      </w:r>
      <w:r w:rsidRPr="00400B33">
        <w:t xml:space="preserve">’ </w:t>
      </w:r>
      <w:r w:rsidRPr="002601AE">
        <w:rPr>
          <w:lang w:val="ru-RU"/>
        </w:rPr>
        <w:t>ชีวิตของชายคนนี้ได้เปลี่ยนไป</w:t>
      </w:r>
      <w:r w:rsidRPr="00400B33">
        <w:t xml:space="preserve"> </w:t>
      </w:r>
      <w:r w:rsidRPr="002601AE">
        <w:rPr>
          <w:lang w:val="ru-RU"/>
        </w:rPr>
        <w:t>และเขาพูดแต่เรื่องทางจิตวิญญาณเท่านั้น</w:t>
      </w:r>
      <w:r w:rsidRPr="00400B33">
        <w:t xml:space="preserve"> </w:t>
      </w:r>
      <w:r w:rsidRPr="002601AE">
        <w:rPr>
          <w:lang w:val="ru-RU"/>
        </w:rPr>
        <w:t>แล้วจะพูดอย่างไรได้หากคนๆ</w:t>
      </w:r>
      <w:r w:rsidRPr="00400B33">
        <w:t xml:space="preserve"> </w:t>
      </w:r>
      <w:r w:rsidRPr="002601AE">
        <w:rPr>
          <w:lang w:val="ru-RU"/>
        </w:rPr>
        <w:t>หนึ่งมีความเคารพต่อพ่อแม่ตั้งแต่ต้น</w:t>
      </w:r>
      <w:r w:rsidRPr="00400B33">
        <w:t xml:space="preserve">! </w:t>
      </w:r>
      <w:r w:rsidRPr="002601AE">
        <w:rPr>
          <w:lang w:val="ru-RU"/>
        </w:rPr>
        <w:t>คนเช่นนี้จะไม่มีพระพรของพระเจ้าได้อย่างไร</w:t>
      </w:r>
      <w:r w:rsidRPr="00400B33">
        <w:t>?</w:t>
      </w:r>
    </w:p>
    <w:p w14:paraId="03D4786F" w14:textId="77777777" w:rsidR="00EF488A" w:rsidRPr="00400B33" w:rsidRDefault="00EF488A" w:rsidP="00B87D11"/>
    <w:p w14:paraId="091CF0F3" w14:textId="77777777" w:rsidR="00EF488A" w:rsidRPr="00400B33" w:rsidRDefault="00EF488A" w:rsidP="00B87D11"/>
    <w:p w14:paraId="36545DB7" w14:textId="77777777" w:rsidR="00EF488A" w:rsidRPr="00400B33" w:rsidRDefault="00000000" w:rsidP="00B87D11">
      <w:pPr>
        <w:pStyle w:val="Heading2"/>
        <w:keepNext w:val="0"/>
        <w:spacing w:before="390" w:after="240"/>
      </w:pPr>
      <w:bookmarkStart w:id="189" w:name="_Toc196932436"/>
      <w:bookmarkStart w:id="190" w:name="_Toc196932980"/>
      <w:bookmarkStart w:id="191" w:name="_Toc242097277"/>
      <w:r w:rsidRPr="002601AE">
        <w:rPr>
          <w:lang w:val="ru-RU"/>
        </w:rPr>
        <w:lastRenderedPageBreak/>
        <w:t>ส่วนที่</w:t>
      </w:r>
      <w:r w:rsidRPr="00400B33">
        <w:t xml:space="preserve"> 4. </w:t>
      </w:r>
      <w:r w:rsidRPr="00400B33">
        <w:br/>
      </w:r>
      <w:r w:rsidRPr="002601AE">
        <w:rPr>
          <w:lang w:val="ru-RU"/>
        </w:rPr>
        <w:t>ชีวิตทางจิตวิญญาณ</w:t>
      </w:r>
      <w:bookmarkEnd w:id="189"/>
      <w:bookmarkEnd w:id="190"/>
      <w:bookmarkEnd w:id="191"/>
    </w:p>
    <w:p w14:paraId="5D9BFB3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rPr>
          <w:i/>
          <w:iCs/>
        </w:rPr>
        <w:t>“</w:t>
      </w:r>
      <w:r w:rsidRPr="002601AE">
        <w:rPr>
          <w:i/>
          <w:iCs/>
          <w:lang w:val="ru-RU"/>
        </w:rPr>
        <w:t>เมื่อได้รักพระเจ้าแล้ว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เมื่อได้ตระหนักถึงการเสียสละอันยิ่งใหญ่ของพระองค์และพระพรของพระองค์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และเมื่อได้ใช้เหตุผลบังคับตนเองให้เลียนแบบนักบุญแล้ว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บุคคลนั้นจะได้รับการชำระให้บริสุทธิ์อย่างรวดเร็ว</w:t>
      </w:r>
      <w:r w:rsidRPr="00400B33">
        <w:rPr>
          <w:i/>
          <w:iCs/>
        </w:rPr>
        <w:t xml:space="preserve">: </w:t>
      </w:r>
      <w:r w:rsidRPr="002601AE">
        <w:rPr>
          <w:i/>
          <w:iCs/>
          <w:lang w:val="ru-RU"/>
        </w:rPr>
        <w:t>เขาจะเริ่มถ่อมตน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รู้สึกถึงความไม่คู่ควรของตนเอง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และความไม่สำนึกในพระคุณอันยิ่งใหญ่</w:t>
      </w:r>
      <w:r>
        <w:rPr>
          <w:i/>
          <w:iCs/>
          <w:lang w:val="ru-RU"/>
        </w:rPr>
        <w:t>ต่อพระเจ้า</w:t>
      </w:r>
      <w:r w:rsidRPr="00400B33">
        <w:rPr>
          <w:i/>
          <w:iCs/>
        </w:rPr>
        <w:t>”</w:t>
      </w:r>
    </w:p>
    <w:p w14:paraId="4402311F" w14:textId="77777777" w:rsidR="00EF488A" w:rsidRPr="00400B33" w:rsidRDefault="00EF488A" w:rsidP="00B87D11"/>
    <w:p w14:paraId="23234390" w14:textId="77777777" w:rsidR="00EF488A" w:rsidRPr="00400B33" w:rsidRDefault="00EF488A" w:rsidP="00B87D11"/>
    <w:p w14:paraId="1AE3A1DD" w14:textId="77777777" w:rsidR="00EF488A" w:rsidRPr="00400B33" w:rsidRDefault="00000000" w:rsidP="00B87D11">
      <w:pPr>
        <w:pStyle w:val="Heading3"/>
        <w:spacing w:before="390" w:after="240"/>
      </w:pPr>
      <w:bookmarkStart w:id="192" w:name="_Toc196932437"/>
      <w:bookmarkStart w:id="193" w:name="_Toc196932981"/>
      <w:bookmarkStart w:id="194" w:name="_Toc242097278"/>
      <w:r w:rsidRPr="002601AE">
        <w:rPr>
          <w:lang w:val="ru-RU"/>
        </w:rPr>
        <w:t>บทที่</w:t>
      </w:r>
      <w:r w:rsidRPr="00400B33">
        <w:t xml:space="preserve"> 1. </w:t>
      </w:r>
      <w:r w:rsidRPr="00400B33">
        <w:br/>
      </w:r>
      <w:r w:rsidRPr="002601AE">
        <w:rPr>
          <w:lang w:val="ru-RU"/>
        </w:rPr>
        <w:t>เกี่ยวกับชีวิตทางจิตวิญญาณในครอบครัว</w:t>
      </w:r>
      <w:bookmarkEnd w:id="192"/>
      <w:bookmarkEnd w:id="193"/>
      <w:bookmarkEnd w:id="194"/>
    </w:p>
    <w:p w14:paraId="29C557C1" w14:textId="77777777" w:rsidR="00EF488A" w:rsidRPr="00400B33" w:rsidRDefault="00EF488A" w:rsidP="00B87D11"/>
    <w:p w14:paraId="12C450FF" w14:textId="77777777" w:rsidR="00EF488A" w:rsidRPr="00400B33" w:rsidRDefault="00000000" w:rsidP="00B87D11">
      <w:pPr>
        <w:pStyle w:val="Heading4"/>
      </w:pPr>
      <w:bookmarkStart w:id="195" w:name="_Toc196932438"/>
      <w:bookmarkStart w:id="196" w:name="_Toc196932982"/>
      <w:bookmarkStart w:id="197" w:name="_Toc242097279"/>
      <w:r w:rsidRPr="002601AE">
        <w:rPr>
          <w:lang w:val="ru-RU"/>
        </w:rPr>
        <w:t>ยิ่งคนใดบ่นมาก</w:t>
      </w:r>
      <w:r w:rsidRPr="00400B33">
        <w:t xml:space="preserve"> </w:t>
      </w:r>
      <w:r w:rsidRPr="002601AE">
        <w:rPr>
          <w:lang w:val="ru-RU"/>
        </w:rPr>
        <w:t>ก็ยิ่งทำลายตัวเองมาก</w:t>
      </w:r>
      <w:bookmarkEnd w:id="195"/>
      <w:bookmarkEnd w:id="196"/>
      <w:bookmarkEnd w:id="197"/>
    </w:p>
    <w:p w14:paraId="1063FDD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การบ่นเริ่มจากที่ไหน</w:t>
      </w:r>
      <w:r w:rsidRPr="00400B33">
        <w:t xml:space="preserve"> </w:t>
      </w:r>
      <w:r w:rsidRPr="002601AE">
        <w:rPr>
          <w:lang w:val="ru-RU"/>
        </w:rPr>
        <w:t>และจะหลีกเลี่ยงได้อย่างไร</w:t>
      </w:r>
      <w:r w:rsidRPr="00400B33">
        <w:t xml:space="preserve">? </w:t>
      </w:r>
    </w:p>
    <w:p w14:paraId="670EB5B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การบ่นด่าเกิดจากความรู้สึกว่าตนเองไม่โชคดี</w:t>
      </w:r>
      <w:r w:rsidRPr="00400B33">
        <w:t xml:space="preserve"> </w:t>
      </w:r>
      <w:r w:rsidRPr="002601AE">
        <w:rPr>
          <w:lang w:val="ru-RU"/>
        </w:rPr>
        <w:t>และสามารถขจัดได้ด้วยการขอบคุณ</w:t>
      </w:r>
      <w:r w:rsidRPr="00400B33">
        <w:t xml:space="preserve"> [</w:t>
      </w:r>
      <w:r w:rsidRPr="002601AE">
        <w:rPr>
          <w:lang w:val="ru-RU"/>
        </w:rPr>
        <w:t>พระเจ้า</w:t>
      </w:r>
      <w:r w:rsidRPr="00400B33">
        <w:t xml:space="preserve">] </w:t>
      </w:r>
      <w:r w:rsidRPr="002601AE">
        <w:rPr>
          <w:lang w:val="ru-RU"/>
        </w:rPr>
        <w:t>การบ่นด่าก่อให้เกิดการบ่นด่าเพิ่มเติม</w:t>
      </w:r>
      <w:r w:rsidRPr="00400B33">
        <w:t xml:space="preserve"> </w:t>
      </w:r>
      <w:r w:rsidRPr="002601AE">
        <w:rPr>
          <w:lang w:val="ru-RU"/>
        </w:rPr>
        <w:t>ส่วนการขอบคุณก่อให้เกิดการขอบคุณเพิ่มเติม</w:t>
      </w:r>
      <w:r w:rsidRPr="00400B33">
        <w:t xml:space="preserve"> </w:t>
      </w:r>
      <w:r w:rsidRPr="002601AE">
        <w:rPr>
          <w:lang w:val="ru-RU"/>
        </w:rPr>
        <w:t>หากเมื่อเผชิญกับความยากลำบาก</w:t>
      </w:r>
      <w:r w:rsidRPr="00400B33">
        <w:t xml:space="preserve"> </w:t>
      </w:r>
      <w:r w:rsidRPr="002601AE">
        <w:rPr>
          <w:lang w:val="ru-RU"/>
        </w:rPr>
        <w:t>คนนั้นไม่บ่นท้อแต่กลับสรรเสริญพระเจ้า</w:t>
      </w:r>
      <w:r w:rsidRPr="00400B33">
        <w:t xml:space="preserve"> </w:t>
      </w:r>
      <w:r w:rsidRPr="002601AE">
        <w:rPr>
          <w:lang w:val="ru-RU"/>
        </w:rPr>
        <w:t>ปีศาจก็จะระเบิด</w:t>
      </w:r>
      <w:r w:rsidRPr="00400B33">
        <w:t xml:space="preserve"> [</w:t>
      </w:r>
      <w:r w:rsidRPr="002601AE">
        <w:rPr>
          <w:lang w:val="ru-RU"/>
        </w:rPr>
        <w:t>ด้วยความโกรธ</w:t>
      </w:r>
      <w:r w:rsidRPr="00400B33">
        <w:t xml:space="preserve">] </w:t>
      </w:r>
      <w:r w:rsidRPr="002601AE">
        <w:rPr>
          <w:lang w:val="ru-RU"/>
        </w:rPr>
        <w:t>และไปหาคนอื่น</w:t>
      </w:r>
      <w:r w:rsidRPr="00400B33">
        <w:t xml:space="preserve"> — </w:t>
      </w:r>
      <w:r w:rsidRPr="002601AE">
        <w:rPr>
          <w:lang w:val="ru-RU"/>
        </w:rPr>
        <w:t>คือผู้ที่บ่นท้อ</w:t>
      </w:r>
      <w:r w:rsidRPr="00400B33">
        <w:t xml:space="preserve"> — </w:t>
      </w:r>
      <w:r w:rsidRPr="002601AE">
        <w:rPr>
          <w:lang w:val="ru-RU"/>
        </w:rPr>
        <w:t>เพื่อก่อให้เกิดปัญหาที่ใหญ่กว่าเดิม</w:t>
      </w:r>
      <w:r w:rsidRPr="00400B33">
        <w:t xml:space="preserve"> </w:t>
      </w:r>
      <w:r w:rsidRPr="002601AE">
        <w:rPr>
          <w:lang w:val="ru-RU"/>
        </w:rPr>
        <w:t>เพราะยิ่งคนนั้นบ่นท้อมากเท่าไร</w:t>
      </w:r>
      <w:r w:rsidRPr="00400B33">
        <w:t xml:space="preserve"> </w:t>
      </w:r>
      <w:r w:rsidRPr="002601AE">
        <w:rPr>
          <w:lang w:val="ru-RU"/>
        </w:rPr>
        <w:t>ก็ยิ่งทำลายตัวเองมากขึ้นเท่านั้น</w:t>
      </w:r>
      <w:r w:rsidRPr="00400B33">
        <w:t xml:space="preserve"> </w:t>
      </w:r>
      <w:r w:rsidRPr="002601AE">
        <w:rPr>
          <w:lang w:val="ru-RU"/>
        </w:rPr>
        <w:t>บางครั้งมารจะขโมย</w:t>
      </w:r>
      <w:r w:rsidRPr="00400B33">
        <w:t xml:space="preserve"> </w:t>
      </w:r>
      <w:r w:rsidRPr="002601AE">
        <w:rPr>
          <w:lang w:val="ru-RU"/>
        </w:rPr>
        <w:t>จากเรา</w:t>
      </w:r>
      <w:r w:rsidRPr="00400B33">
        <w:t xml:space="preserve"> </w:t>
      </w:r>
      <w:r w:rsidRPr="002601AE">
        <w:rPr>
          <w:lang w:val="ru-RU"/>
        </w:rPr>
        <w:t>และสอนให้เราไม่พอใจกับสิ่งใดเลย</w:t>
      </w:r>
      <w:r w:rsidRPr="00400B33">
        <w:t xml:space="preserve"> </w:t>
      </w:r>
      <w:r w:rsidRPr="002601AE">
        <w:rPr>
          <w:lang w:val="ru-RU"/>
        </w:rPr>
        <w:t>ทั้งที่ทุกสิ่งที่เกิดขึ้นกับเราสามารถรับมือด้วยความสุขทางจิตวิญญาณและการสรรเสริญ</w:t>
      </w:r>
      <w:r w:rsidRPr="00400B33">
        <w:t xml:space="preserve"> </w:t>
      </w:r>
      <w:r w:rsidRPr="002601AE">
        <w:rPr>
          <w:lang w:val="ru-RU"/>
        </w:rPr>
        <w:t>และเราจะได้รับพรจากพระเจ้า</w:t>
      </w:r>
      <w:r w:rsidRPr="00400B33">
        <w:t xml:space="preserve"> </w:t>
      </w:r>
      <w:r w:rsidRPr="002601AE">
        <w:rPr>
          <w:lang w:val="ru-RU"/>
        </w:rPr>
        <w:t>ฉันรู้จักพระภิกษุรูปหนึ่งบนภูเขาศักดิ์สิทธิ์</w:t>
      </w:r>
      <w:r w:rsidRPr="00400B33">
        <w:t xml:space="preserve"> </w:t>
      </w:r>
      <w:r w:rsidRPr="002601AE">
        <w:rPr>
          <w:lang w:val="ru-RU"/>
        </w:rPr>
        <w:t>หากฝนเริ่มตกและคุณพูดกับท่านว่า</w:t>
      </w:r>
      <w:r w:rsidRPr="00400B33">
        <w:t xml:space="preserve"> ‘</w:t>
      </w:r>
      <w:r w:rsidRPr="002601AE">
        <w:rPr>
          <w:lang w:val="ru-RU"/>
        </w:rPr>
        <w:t>ฝนตก</w:t>
      </w:r>
      <w:r>
        <w:rPr>
          <w:lang w:val="ru-RU"/>
        </w:rPr>
        <w:t>อีกแล้ว</w:t>
      </w:r>
      <w:r w:rsidRPr="00400B33">
        <w:t xml:space="preserve">’ </w:t>
      </w:r>
      <w:r w:rsidRPr="002601AE">
        <w:rPr>
          <w:lang w:val="ru-RU"/>
        </w:rPr>
        <w:t>ท่านจะตอบว่า</w:t>
      </w:r>
      <w:r w:rsidRPr="00400B33">
        <w:t>: ‘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ฝนตกหนักมากเลย</w:t>
      </w:r>
      <w:r w:rsidRPr="00400B33">
        <w:t xml:space="preserve"> </w:t>
      </w:r>
      <w:r>
        <w:rPr>
          <w:lang w:val="ru-RU"/>
        </w:rPr>
        <w:t>เรากำลังจะเน่าเปื่อยเพราะความชื้นนี้ในไม่ช้า</w:t>
      </w:r>
      <w:r w:rsidRPr="00400B33">
        <w:t xml:space="preserve">’ </w:t>
      </w:r>
      <w:r w:rsidRPr="002601AE">
        <w:rPr>
          <w:lang w:val="ru-RU"/>
        </w:rPr>
        <w:t>หากฝนหยุดตกไม่นานหลังจากนั้น</w:t>
      </w:r>
      <w:r w:rsidRPr="00400B33">
        <w:t xml:space="preserve"> </w:t>
      </w:r>
      <w:r w:rsidRPr="002601AE">
        <w:rPr>
          <w:lang w:val="ru-RU"/>
        </w:rPr>
        <w:t>และคุณพูดกับเขาว่า</w:t>
      </w:r>
      <w:r w:rsidRPr="00400B33">
        <w:t xml:space="preserve"> ‘</w:t>
      </w:r>
      <w:r>
        <w:rPr>
          <w:lang w:val="ru-RU"/>
        </w:rPr>
        <w:t>ฝนหยุดแล้ว</w:t>
      </w:r>
      <w:r w:rsidRPr="00400B33">
        <w:t xml:space="preserve">’ </w:t>
      </w:r>
      <w:r w:rsidRPr="002601AE">
        <w:rPr>
          <w:lang w:val="ru-RU"/>
        </w:rPr>
        <w:t>เขาจะตอบว่า</w:t>
      </w:r>
      <w:r w:rsidRPr="00400B33">
        <w:t xml:space="preserve"> ‘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แต่นั่นคือฝนจริงหรือ</w:t>
      </w:r>
      <w:r w:rsidRPr="00400B33">
        <w:t xml:space="preserve">? </w:t>
      </w:r>
      <w:r>
        <w:rPr>
          <w:lang w:val="ru-RU"/>
        </w:rPr>
        <w:t>ฝนแบบนี้จะทำให้ทุกสิ่งเหี่ยวเฉาไปเท่านั้น</w:t>
      </w:r>
      <w:r w:rsidRPr="00400B33">
        <w:t xml:space="preserve">…’ </w:t>
      </w:r>
      <w:r w:rsidRPr="002601AE">
        <w:rPr>
          <w:lang w:val="ru-RU"/>
        </w:rPr>
        <w:t>คุณไม่อาจกล่าวได้ว่าชายคนนี้มีปัญหาทางจิตใจ</w:t>
      </w:r>
      <w:r w:rsidRPr="00400B33">
        <w:t xml:space="preserve"> 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เขาเพียงแต่ชินกับการบ่นเท่านั้น</w:t>
      </w:r>
      <w:r w:rsidRPr="00400B33">
        <w:t xml:space="preserve"> </w:t>
      </w:r>
      <w:r w:rsidRPr="002601AE">
        <w:rPr>
          <w:lang w:val="ru-RU"/>
        </w:rPr>
        <w:t>ชายคนนี้ยังมีสติสัมปชัญญะดี</w:t>
      </w:r>
      <w:r w:rsidRPr="00400B33">
        <w:t xml:space="preserve"> </w:t>
      </w:r>
      <w:r w:rsidRPr="002601AE">
        <w:rPr>
          <w:lang w:val="ru-RU"/>
        </w:rPr>
        <w:t>แต่กลับคิดเหมือนคนบ้า</w:t>
      </w:r>
      <w:r w:rsidRPr="00400B33">
        <w:t xml:space="preserve">! </w:t>
      </w:r>
    </w:p>
    <w:p w14:paraId="3A5F052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การบ่นท้อมีคำสาปอยู่</w:t>
      </w:r>
      <w:r w:rsidRPr="00400B33">
        <w:t xml:space="preserve"> </w:t>
      </w:r>
      <w:r w:rsidRPr="002601AE">
        <w:rPr>
          <w:lang w:val="ru-RU"/>
        </w:rPr>
        <w:t>นั่นคือ</w:t>
      </w:r>
      <w:r w:rsidRPr="00400B33">
        <w:t xml:space="preserve"> </w:t>
      </w:r>
      <w:r w:rsidRPr="002601AE">
        <w:rPr>
          <w:lang w:val="ru-RU"/>
        </w:rPr>
        <w:t>คนที่บ่นท้อก็เท่ากับกำลังสาปตัวเอง</w:t>
      </w:r>
      <w:r w:rsidRPr="00400B33">
        <w:t xml:space="preserve"> </w:t>
      </w:r>
      <w:r w:rsidRPr="002601AE">
        <w:rPr>
          <w:lang w:val="ru-RU"/>
        </w:rPr>
        <w:t>และแล้วความโกรธของพระเจ้าก็จะลงมาบนตัวเขา</w:t>
      </w:r>
      <w:r w:rsidRPr="00400B33">
        <w:t xml:space="preserve"> </w:t>
      </w:r>
      <w:r w:rsidRPr="002601AE">
        <w:rPr>
          <w:lang w:val="ru-RU"/>
        </w:rPr>
        <w:t>ในเอพิรัส</w:t>
      </w:r>
      <w:r w:rsidRPr="00400B33">
        <w:t xml:space="preserve"> </w:t>
      </w:r>
      <w:r w:rsidRPr="002601AE">
        <w:rPr>
          <w:lang w:val="ru-RU"/>
        </w:rPr>
        <w:t>ฉันรู้จักชาวนาสองคน</w:t>
      </w:r>
      <w:r w:rsidRPr="00400B33">
        <w:t xml:space="preserve"> </w:t>
      </w:r>
      <w:r w:rsidRPr="002601AE">
        <w:rPr>
          <w:lang w:val="ru-RU"/>
        </w:rPr>
        <w:t>คนหนึ่งมีครอบครัวและที่ดินสองแปลงเล็กๆ</w:t>
      </w:r>
      <w:r w:rsidRPr="00400B33">
        <w:t xml:space="preserve"> </w:t>
      </w:r>
      <w:r w:rsidRPr="002601AE">
        <w:rPr>
          <w:lang w:val="ru-RU"/>
        </w:rPr>
        <w:t>และเขาได้มอบทุกสิ่งไว้กับพระเจ้าด้วยความเชื่อมั่น</w:t>
      </w:r>
      <w:r w:rsidRPr="00400B33">
        <w:t xml:space="preserve"> </w:t>
      </w:r>
      <w:r w:rsidRPr="002601AE">
        <w:rPr>
          <w:lang w:val="ru-RU"/>
        </w:rPr>
        <w:t>เขาทำงานอย่างเต็มที่</w:t>
      </w:r>
      <w:r w:rsidRPr="00400B33">
        <w:t xml:space="preserve"> </w:t>
      </w:r>
      <w:r w:rsidRPr="002601AE">
        <w:rPr>
          <w:lang w:val="ru-RU"/>
        </w:rPr>
        <w:t>โดยไม่ทรมานตัวเองด้วยความกังวล</w:t>
      </w:r>
      <w:r w:rsidRPr="00400B33">
        <w:t xml:space="preserve"> “</w:t>
      </w:r>
      <w:r w:rsidRPr="002601AE">
        <w:rPr>
          <w:lang w:val="ru-RU"/>
        </w:rPr>
        <w:t>อะไรที่ฉันทำได้</w:t>
      </w:r>
      <w:r w:rsidRPr="00400B33">
        <w:t xml:space="preserve"> </w:t>
      </w:r>
      <w:r>
        <w:rPr>
          <w:lang w:val="ru-RU"/>
        </w:rPr>
        <w:t>ก็ทำได้</w:t>
      </w:r>
      <w:r w:rsidRPr="00400B33">
        <w:t xml:space="preserve">” </w:t>
      </w:r>
      <w:r w:rsidRPr="002601AE">
        <w:rPr>
          <w:lang w:val="ru-RU"/>
        </w:rPr>
        <w:t>เขามักพูดเช่นนั้น</w:t>
      </w:r>
      <w:r w:rsidRPr="00400B33">
        <w:t xml:space="preserve"> </w:t>
      </w:r>
      <w:r w:rsidRPr="002601AE">
        <w:rPr>
          <w:lang w:val="ru-RU"/>
        </w:rPr>
        <w:t>บางครั้งเขาไม่สามารถเก็บหญ้าแห้งได้ทันเวลา</w:t>
      </w:r>
      <w:r w:rsidRPr="00400B33">
        <w:t xml:space="preserve"> </w:t>
      </w:r>
      <w:r w:rsidRPr="002601AE">
        <w:rPr>
          <w:lang w:val="ru-RU"/>
        </w:rPr>
        <w:t>จนมันเน่าเปื่อยในฝน</w:t>
      </w:r>
      <w:r w:rsidRPr="00400B33">
        <w:t xml:space="preserve"> </w:t>
      </w:r>
      <w:r w:rsidRPr="002601AE">
        <w:rPr>
          <w:lang w:val="ru-RU"/>
        </w:rPr>
        <w:t>บางครั้งลมก็พัดกองหญ้าแห้งกระจัดกระจาย</w:t>
      </w:r>
      <w:r w:rsidRPr="00400B33">
        <w:t xml:space="preserve"> </w:t>
      </w:r>
      <w:r w:rsidRPr="002601AE">
        <w:rPr>
          <w:lang w:val="ru-RU"/>
        </w:rPr>
        <w:t>แต่เขากลับพูดว่า</w:t>
      </w:r>
      <w:r w:rsidRPr="00400B33">
        <w:t xml:space="preserve"> “</w:t>
      </w:r>
      <w:r w:rsidRPr="002601AE">
        <w:rPr>
          <w:lang w:val="ru-RU"/>
        </w:rPr>
        <w:t>พระสิริจงมีแด่พระองค์</w:t>
      </w:r>
      <w:r w:rsidRPr="00400B33">
        <w:t xml:space="preserve"> </w:t>
      </w:r>
      <w:r>
        <w:rPr>
          <w:lang w:val="ru-RU"/>
        </w:rPr>
        <w:t>พระเจ้า</w:t>
      </w:r>
      <w:r w:rsidRPr="00400B33">
        <w:t xml:space="preserve">” </w:t>
      </w:r>
      <w:r w:rsidRPr="002601AE">
        <w:rPr>
          <w:lang w:val="ru-RU"/>
        </w:rPr>
        <w:t>และทุกสิ่งก็ดำเนินไปด้วยดีสำหรับเขา</w:t>
      </w:r>
      <w:r w:rsidRPr="00400B33">
        <w:t xml:space="preserve"> </w:t>
      </w:r>
      <w:r w:rsidRPr="002601AE">
        <w:rPr>
          <w:lang w:val="ru-RU"/>
        </w:rPr>
        <w:t>มีชายอีกคนที่มีที่ดินมากมาย</w:t>
      </w:r>
      <w:r w:rsidRPr="00400B33">
        <w:t xml:space="preserve"> </w:t>
      </w:r>
      <w:r w:rsidRPr="002601AE">
        <w:rPr>
          <w:lang w:val="ru-RU"/>
        </w:rPr>
        <w:t>วัว</w:t>
      </w:r>
      <w:r w:rsidRPr="00400B33">
        <w:t xml:space="preserve"> </w:t>
      </w:r>
      <w:r w:rsidRPr="002601AE">
        <w:rPr>
          <w:lang w:val="ru-RU"/>
        </w:rPr>
        <w:t>และสิ่งของอื่นๆ</w:t>
      </w:r>
      <w:r w:rsidRPr="00400B33">
        <w:t xml:space="preserve"> </w:t>
      </w:r>
      <w:r w:rsidRPr="002601AE">
        <w:rPr>
          <w:lang w:val="ru-RU"/>
        </w:rPr>
        <w:t>เขาไม่มีลูก</w:t>
      </w:r>
      <w:r w:rsidRPr="00400B33">
        <w:t xml:space="preserve"> </w:t>
      </w:r>
      <w:r w:rsidRPr="002601AE">
        <w:rPr>
          <w:lang w:val="ru-RU"/>
        </w:rPr>
        <w:t>หากถามชายคนนี้ว่า</w:t>
      </w:r>
      <w:r w:rsidRPr="00400B33">
        <w:t xml:space="preserve"> “</w:t>
      </w:r>
      <w:r w:rsidRPr="002601AE">
        <w:rPr>
          <w:lang w:val="ru-RU"/>
        </w:rPr>
        <w:t>ชีวิตคุณเป็นอย่างไรบ้าง</w:t>
      </w:r>
      <w:r w:rsidRPr="00400B33">
        <w:t xml:space="preserve">?” </w:t>
      </w:r>
      <w:r w:rsidRPr="002601AE">
        <w:rPr>
          <w:lang w:val="ru-RU"/>
        </w:rPr>
        <w:t>เขาจะตอบว่า</w:t>
      </w:r>
      <w:r w:rsidRPr="00400B33">
        <w:t xml:space="preserve"> “</w:t>
      </w:r>
      <w:r w:rsidRPr="002601AE">
        <w:rPr>
          <w:lang w:val="ru-RU"/>
        </w:rPr>
        <w:t>อย่าถามเลยว่า</w:t>
      </w:r>
      <w:r>
        <w:rPr>
          <w:lang w:val="ru-RU"/>
        </w:rPr>
        <w:t>ชีวิตเป็นอย่างไร</w:t>
      </w:r>
      <w:r w:rsidRPr="00400B33">
        <w:t xml:space="preserve">” </w:t>
      </w:r>
      <w:r w:rsidRPr="002601AE">
        <w:rPr>
          <w:lang w:val="ru-RU"/>
        </w:rPr>
        <w:t>เขาไม่เคยพูดว่า</w:t>
      </w:r>
      <w:r w:rsidRPr="00400B33">
        <w:t xml:space="preserve"> “</w:t>
      </w:r>
      <w:r>
        <w:rPr>
          <w:lang w:val="ru-RU"/>
        </w:rPr>
        <w:t>พระเกียรติแด่พระเจ้า</w:t>
      </w:r>
      <w:r w:rsidRPr="00400B33">
        <w:t xml:space="preserve">” </w:t>
      </w:r>
      <w:r w:rsidRPr="002601AE">
        <w:rPr>
          <w:lang w:val="ru-RU"/>
        </w:rPr>
        <w:t>แต่กลับบ่นพึมพำและบ่นว่าอยู่เสมอ</w:t>
      </w:r>
      <w:r w:rsidRPr="00400B33">
        <w:t xml:space="preserve"> </w:t>
      </w:r>
      <w:r w:rsidRPr="002601AE">
        <w:rPr>
          <w:lang w:val="ru-RU"/>
        </w:rPr>
        <w:t>และลองดูเขาสิ</w:t>
      </w:r>
      <w:r w:rsidRPr="00400B33">
        <w:t xml:space="preserve">: </w:t>
      </w:r>
      <w:r w:rsidRPr="002601AE">
        <w:rPr>
          <w:lang w:val="ru-RU"/>
        </w:rPr>
        <w:t>เพิ่งมีวัวตายไปตัวหนึ่ง</w:t>
      </w:r>
      <w:r w:rsidRPr="00400B33">
        <w:t xml:space="preserve"> </w:t>
      </w:r>
      <w:r w:rsidRPr="002601AE">
        <w:rPr>
          <w:lang w:val="ru-RU"/>
        </w:rPr>
        <w:t>ก็เกิดเรื่องไม่พึงประสงค์อื่นตามมาทันที</w:t>
      </w:r>
      <w:r w:rsidRPr="00400B33">
        <w:t xml:space="preserve"> </w:t>
      </w:r>
      <w:r>
        <w:rPr>
          <w:lang w:val="ru-RU"/>
        </w:rPr>
        <w:t>แล้วอีกเรื่องหนึ่ง</w:t>
      </w:r>
      <w:r w:rsidRPr="00400B33">
        <w:t xml:space="preserve">… </w:t>
      </w:r>
      <w:r w:rsidRPr="002601AE">
        <w:rPr>
          <w:lang w:val="ru-RU"/>
        </w:rPr>
        <w:t>คนนี้มีทุกอย่าง</w:t>
      </w:r>
      <w:r w:rsidRPr="00400B33">
        <w:t xml:space="preserve"> </w:t>
      </w:r>
      <w:r w:rsidRPr="002601AE">
        <w:rPr>
          <w:lang w:val="ru-RU"/>
        </w:rPr>
        <w:t>แต่กลับไม่เจริญรุ่งเรือง</w:t>
      </w:r>
      <w:r w:rsidRPr="00400B33">
        <w:t xml:space="preserve"> </w:t>
      </w:r>
    </w:p>
    <w:p w14:paraId="6A56704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นั่นคือเหตุผลที่ผมกล่าวว่า</w:t>
      </w:r>
      <w:r w:rsidRPr="00400B33">
        <w:t xml:space="preserve"> </w:t>
      </w:r>
      <w:r w:rsidRPr="002601AE">
        <w:rPr>
          <w:lang w:val="ru-RU"/>
        </w:rPr>
        <w:t>การขอบคุณเป็นสิ่งที่ยอดเยี่ยม</w:t>
      </w:r>
      <w:r w:rsidRPr="00400B33">
        <w:t xml:space="preserve"> </w:t>
      </w:r>
      <w:r w:rsidRPr="002601AE">
        <w:rPr>
          <w:lang w:val="ru-RU"/>
        </w:rPr>
        <w:t>พระเจ้าประทานพรให้เรา</w:t>
      </w:r>
      <w:r w:rsidRPr="00400B33">
        <w:t xml:space="preserve"> </w:t>
      </w:r>
      <w:r w:rsidRPr="002601AE">
        <w:rPr>
          <w:lang w:val="ru-RU"/>
        </w:rPr>
        <w:t>แต่ว่าจะรับพรนั้นหรือไม่</w:t>
      </w:r>
      <w:r w:rsidRPr="00400B33">
        <w:t xml:space="preserve"> </w:t>
      </w:r>
      <w:r w:rsidRPr="002601AE">
        <w:rPr>
          <w:lang w:val="ru-RU"/>
        </w:rPr>
        <w:t>ขึ้นอยู่กับเราเอง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เราจะรับพรนั้นได้อย่างไร</w:t>
      </w:r>
      <w:r w:rsidRPr="00400B33">
        <w:t xml:space="preserve"> </w:t>
      </w:r>
      <w:r w:rsidRPr="002601AE">
        <w:rPr>
          <w:lang w:val="ru-RU"/>
        </w:rPr>
        <w:t>หากตัวอย่างเช่น</w:t>
      </w:r>
      <w:r w:rsidRPr="00400B33">
        <w:t xml:space="preserve"> </w:t>
      </w:r>
      <w:r w:rsidRPr="002601AE">
        <w:rPr>
          <w:lang w:val="ru-RU"/>
        </w:rPr>
        <w:t>พระเจ้าประทานกล้วยให้เรา</w:t>
      </w:r>
      <w:r w:rsidRPr="00400B33">
        <w:t xml:space="preserve"> </w:t>
      </w:r>
      <w:r w:rsidRPr="002601AE">
        <w:rPr>
          <w:lang w:val="ru-RU"/>
        </w:rPr>
        <w:t>แต่เรากลับเริ่มคิดถึงอาหารรสเลิศที่เศรษฐีกำลังรับประทานอยู่</w:t>
      </w:r>
      <w:r w:rsidRPr="00400B33">
        <w:t xml:space="preserve">? </w:t>
      </w:r>
      <w:r w:rsidRPr="002601AE">
        <w:rPr>
          <w:lang w:val="ru-RU"/>
        </w:rPr>
        <w:t>คุณรู้ไหมว่ามีคนจำนวนมากเพียงใด</w:t>
      </w:r>
      <w:r w:rsidRPr="00400B33">
        <w:t xml:space="preserve"> </w:t>
      </w:r>
      <w:r w:rsidRPr="002601AE">
        <w:rPr>
          <w:lang w:val="ru-RU"/>
        </w:rPr>
        <w:t>ที่แม้จะกินบิสกิตเก่าเพียงชิ้นเดียว</w:t>
      </w:r>
      <w:r w:rsidRPr="00400B33">
        <w:t xml:space="preserve"> </w:t>
      </w:r>
      <w:r w:rsidRPr="002601AE">
        <w:rPr>
          <w:lang w:val="ru-RU"/>
        </w:rPr>
        <w:t>ก็ยังสรรเสริญพระเจ้าทั้งวันทั้งคืน</w:t>
      </w:r>
      <w:r w:rsidRPr="00400B33">
        <w:t xml:space="preserve"> </w:t>
      </w:r>
      <w:r w:rsidRPr="002601AE">
        <w:rPr>
          <w:lang w:val="ru-RU"/>
        </w:rPr>
        <w:lastRenderedPageBreak/>
        <w:t>และดื่มด่ำกับความหวานชื่นจากสวรรค์</w:t>
      </w:r>
      <w:r w:rsidRPr="00400B33">
        <w:t xml:space="preserve">! </w:t>
      </w:r>
      <w:r w:rsidRPr="002601AE">
        <w:rPr>
          <w:lang w:val="ru-RU"/>
        </w:rPr>
        <w:t>คนเหล่านี้มีความไวต่อจิตวิญญาณ</w:t>
      </w:r>
      <w:r w:rsidRPr="00400B33">
        <w:t xml:space="preserve"> </w:t>
      </w:r>
      <w:r w:rsidRPr="002601AE">
        <w:rPr>
          <w:lang w:val="ru-RU"/>
        </w:rPr>
        <w:t>และเข้าใจเมื่อพระหัตถ์ของพระเจ้าเริ่มลูบไล้พวกเขา</w:t>
      </w:r>
      <w:r w:rsidRPr="00400B33">
        <w:t xml:space="preserve"> </w:t>
      </w:r>
      <w:r w:rsidRPr="002601AE">
        <w:rPr>
          <w:lang w:val="ru-RU"/>
        </w:rPr>
        <w:t>แต่เราไม่เข้าใจสิ่งนี้</w:t>
      </w:r>
      <w:r w:rsidRPr="00400B33">
        <w:t xml:space="preserve"> </w:t>
      </w:r>
      <w:r w:rsidRPr="002601AE">
        <w:rPr>
          <w:lang w:val="ru-RU"/>
        </w:rPr>
        <w:t>เพราะใจของเราได้แข็งกระด้างไปแล้ว</w:t>
      </w:r>
      <w:r w:rsidRPr="00400B33">
        <w:t xml:space="preserve"> </w:t>
      </w:r>
      <w:r w:rsidRPr="002601AE">
        <w:rPr>
          <w:lang w:val="ru-RU"/>
        </w:rPr>
        <w:t>และไม่มีสิ่งใดที่ทำให้เราพอใจ</w:t>
      </w:r>
      <w:r w:rsidRPr="00400B33">
        <w:t xml:space="preserve"> </w:t>
      </w:r>
      <w:r w:rsidRPr="002601AE">
        <w:rPr>
          <w:lang w:val="ru-RU"/>
        </w:rPr>
        <w:t>เราไม่ตระหนักว่าความสุขที่แท้จริงอยู่ที่สิ่งที่เกี่ยวข้องกับนิรันดร์</w:t>
      </w:r>
      <w:r w:rsidRPr="00400B33">
        <w:t xml:space="preserve"> </w:t>
      </w:r>
      <w:r w:rsidRPr="002601AE">
        <w:rPr>
          <w:lang w:val="ru-RU"/>
        </w:rPr>
        <w:t>ไม่ใช่ความว่างเปล่าของโลกนี้</w:t>
      </w:r>
      <w:r w:rsidRPr="00400B33">
        <w:t xml:space="preserve"> </w:t>
      </w:r>
    </w:p>
    <w:p w14:paraId="111F3BD4" w14:textId="77777777" w:rsidR="00EF488A" w:rsidRPr="00400B33" w:rsidRDefault="00EF488A" w:rsidP="00B87D11"/>
    <w:p w14:paraId="7646DF2C" w14:textId="77777777" w:rsidR="00EF488A" w:rsidRPr="00400B33" w:rsidRDefault="00000000" w:rsidP="00B87D11">
      <w:pPr>
        <w:pStyle w:val="Heading4"/>
      </w:pPr>
      <w:bookmarkStart w:id="198" w:name="_Toc196932439"/>
      <w:bookmarkStart w:id="199" w:name="_Toc196932983"/>
      <w:bookmarkStart w:id="200" w:name="_Toc242097280"/>
      <w:r w:rsidRPr="002601AE">
        <w:rPr>
          <w:lang w:val="ru-RU"/>
        </w:rPr>
        <w:t>ขอให้เราเปิดใจให้พระเจ้าทรงนำทางชีวิตของเรา</w:t>
      </w:r>
      <w:bookmarkEnd w:id="198"/>
      <w:bookmarkEnd w:id="199"/>
      <w:bookmarkEnd w:id="200"/>
    </w:p>
    <w:p w14:paraId="17EC8CC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ทำไมในพระวรสารจึงเปรียบเทียบอาณาจักรของพระเจ้ากับเมล็ดมัสตาร์ด</w:t>
      </w:r>
      <w:r w:rsidRPr="002601AE">
        <w:rPr>
          <w:i/>
          <w:iCs/>
          <w:lang w:val="ru-RU"/>
        </w:rPr>
        <w:t>ว่า</w:t>
      </w:r>
      <w:r w:rsidRPr="00400B33">
        <w:rPr>
          <w:i/>
          <w:iCs/>
        </w:rPr>
        <w:t>: ‘…</w:t>
      </w:r>
      <w:r w:rsidRPr="002601AE">
        <w:rPr>
          <w:i/>
          <w:iCs/>
          <w:lang w:val="ru-RU"/>
        </w:rPr>
        <w:t>เมื่อถูกหว่านลงในดิน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มันเป็นเมล็ดที่เล็กที่สุดในโลกทั้งสิ้น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แต่เมื่อถูกหว่านแล้ว</w:t>
      </w:r>
      <w:r w:rsidRPr="00400B33">
        <w:rPr>
          <w:i/>
          <w:iCs/>
        </w:rPr>
        <w:t xml:space="preserve"> </w:t>
      </w:r>
      <w:r w:rsidRPr="002601AE">
        <w:rPr>
          <w:i/>
          <w:iCs/>
          <w:lang w:val="ru-RU"/>
        </w:rPr>
        <w:t>มันก็เติบโตและกลายเป็น</w:t>
      </w:r>
      <w:r w:rsidRPr="00376CAE">
        <w:rPr>
          <w:i/>
          <w:iCs/>
          <w:lang w:val="ru-RU"/>
        </w:rPr>
        <w:t>พืชที่ใหญ่ที่สุดในโลกทั้งสิ้น</w:t>
      </w:r>
      <w:r w:rsidRPr="00400B33">
        <w:rPr>
          <w:i/>
          <w:iCs/>
        </w:rPr>
        <w:t>…’</w:t>
      </w:r>
      <w:r>
        <w:rPr>
          <w:rStyle w:val="FootnoteReference"/>
          <w:lang w:val="ru-RU"/>
        </w:rPr>
        <w:footnoteReference w:id="63"/>
      </w:r>
      <w:r w:rsidRPr="00400B33">
        <w:t xml:space="preserve"> </w:t>
      </w:r>
    </w:p>
    <w:p w14:paraId="68E26B0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เมล็ดมัสตาร์ดนั้นเล็กมาก</w:t>
      </w:r>
      <w:r w:rsidRPr="00400B33">
        <w:t xml:space="preserve"> </w:t>
      </w:r>
      <w:r w:rsidRPr="002601AE">
        <w:rPr>
          <w:lang w:val="ru-RU"/>
        </w:rPr>
        <w:t>แต่เมื่อต้นไม้นั้นเติบโตขึ้น</w:t>
      </w:r>
      <w:r w:rsidRPr="00400B33">
        <w:t xml:space="preserve"> </w:t>
      </w:r>
      <w:r w:rsidRPr="002601AE">
        <w:rPr>
          <w:lang w:val="ru-RU"/>
        </w:rPr>
        <w:t>ก็กลายเป็นต้นไม้ใหญ่</w:t>
      </w:r>
      <w:r w:rsidRPr="00400B33">
        <w:t xml:space="preserve"> </w:t>
      </w:r>
      <w:r w:rsidRPr="002601AE">
        <w:rPr>
          <w:lang w:val="ru-RU"/>
        </w:rPr>
        <w:t>แม้แต่สัตว์ปีกก็สามารถมาเกาะบนกิ่งของมันได้</w:t>
      </w:r>
      <w:r w:rsidRPr="00400B33">
        <w:t xml:space="preserve"> </w:t>
      </w:r>
      <w:r w:rsidRPr="002601AE">
        <w:rPr>
          <w:lang w:val="ru-RU"/>
        </w:rPr>
        <w:t>พระวจนะของพระเจ้าถูกเปรียบเหมือนเมล็ดมัสตาร์ด</w:t>
      </w:r>
      <w:r w:rsidRPr="00400B33">
        <w:t xml:space="preserve"> </w:t>
      </w:r>
      <w:r w:rsidRPr="002601AE">
        <w:rPr>
          <w:lang w:val="ru-RU"/>
        </w:rPr>
        <w:t>เพราะจากพระวจนะเล็กๆ</w:t>
      </w:r>
      <w:r w:rsidRPr="00400B33">
        <w:t xml:space="preserve"> </w:t>
      </w:r>
      <w:r w:rsidRPr="002601AE">
        <w:rPr>
          <w:lang w:val="ru-RU"/>
        </w:rPr>
        <w:t>เพียงคำเดียวของข่าวประเสริฐ</w:t>
      </w:r>
      <w:r w:rsidRPr="00400B33">
        <w:t xml:space="preserve"> </w:t>
      </w:r>
      <w:r w:rsidRPr="002601AE">
        <w:rPr>
          <w:lang w:val="ru-RU"/>
        </w:rPr>
        <w:t>คนหนึ่งจะเติบโตขึ้นและเข้าใจถึงอาณาจักรของพระเจ้า</w:t>
      </w:r>
      <w:r w:rsidRPr="00400B33">
        <w:t xml:space="preserve"> </w:t>
      </w:r>
    </w:p>
    <w:p w14:paraId="51304A6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คนเราจะสามารถสัมผัสประสบการณ์ได้อย่างไรตามคำที่พระคัมภีร์กล่าวไว้ว่า</w:t>
      </w:r>
      <w:r w:rsidRPr="00400B33">
        <w:t xml:space="preserve">: </w:t>
      </w:r>
      <w:r w:rsidRPr="00400B33">
        <w:rPr>
          <w:i/>
          <w:iCs/>
        </w:rPr>
        <w:t>‘</w:t>
      </w:r>
      <w:r w:rsidRPr="002601AE">
        <w:rPr>
          <w:i/>
          <w:iCs/>
          <w:lang w:val="ru-RU"/>
        </w:rPr>
        <w:t>ราชอาณาจักรของพระเจ้าอยู่ภายใน</w:t>
      </w:r>
      <w:r>
        <w:rPr>
          <w:i/>
          <w:iCs/>
          <w:lang w:val="ru-RU"/>
        </w:rPr>
        <w:t>ท่าน</w:t>
      </w:r>
      <w:r w:rsidRPr="00400B33">
        <w:rPr>
          <w:i/>
          <w:iCs/>
        </w:rPr>
        <w:t>’?</w:t>
      </w:r>
      <w:r>
        <w:rPr>
          <w:rStyle w:val="FootnoteReference"/>
          <w:i/>
          <w:iCs/>
          <w:lang w:val="ru-RU"/>
        </w:rPr>
        <w:footnoteReference w:id="64"/>
      </w:r>
    </w:p>
    <w:p w14:paraId="44A4067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ฟังเถิด</w:t>
      </w:r>
      <w:r w:rsidRPr="00400B33">
        <w:t xml:space="preserve"> </w:t>
      </w:r>
      <w:r w:rsidRPr="002601AE">
        <w:rPr>
          <w:lang w:val="ru-RU"/>
        </w:rPr>
        <w:t>จิตวิญญาณที่ได้รับการอวยพร</w:t>
      </w:r>
      <w:r w:rsidRPr="00400B33">
        <w:t xml:space="preserve">: </w:t>
      </w:r>
      <w:r w:rsidRPr="002601AE">
        <w:rPr>
          <w:lang w:val="ru-RU"/>
        </w:rPr>
        <w:t>เมื่อเราเก็บรักษาส่วนหนึ่งของความสุขจากสวรรค์ไว้ในใจเราเอง</w:t>
      </w:r>
      <w:r w:rsidRPr="00400B33">
        <w:t xml:space="preserve"> </w:t>
      </w:r>
      <w:r w:rsidRPr="002601AE">
        <w:rPr>
          <w:lang w:val="ru-RU"/>
        </w:rPr>
        <w:t>ราชอาณาจักรของพระเจ้าก็อยู่ภายในเราเอง</w:t>
      </w:r>
      <w:r w:rsidRPr="00400B33">
        <w:t xml:space="preserve"> </w:t>
      </w:r>
      <w:r w:rsidRPr="002601AE">
        <w:rPr>
          <w:lang w:val="ru-RU"/>
        </w:rPr>
        <w:t>แต่ในทางตรงกันข้าม</w:t>
      </w:r>
      <w:r w:rsidRPr="00400B33">
        <w:t xml:space="preserve"> </w:t>
      </w:r>
      <w:r w:rsidRPr="002601AE">
        <w:rPr>
          <w:lang w:val="ru-RU"/>
        </w:rPr>
        <w:t>เมื่อเราเก็บรักษาความวุ่นวายภายในใจและความรู้สึกผิดในจิตสำนึกไว้ในใจเราเอง</w:t>
      </w:r>
      <w:r w:rsidRPr="00400B33">
        <w:t xml:space="preserve"> </w:t>
      </w:r>
      <w:r w:rsidRPr="002601AE">
        <w:rPr>
          <w:lang w:val="ru-RU"/>
        </w:rPr>
        <w:t>เราก็กำลังแบกรับส่วนหนึ่งของความทรมานจากนรกไว้ในตัวเราเอง</w:t>
      </w:r>
      <w:r w:rsidRPr="00400B33">
        <w:t xml:space="preserve"> </w:t>
      </w:r>
      <w:r w:rsidRPr="002601AE">
        <w:rPr>
          <w:lang w:val="ru-RU"/>
        </w:rPr>
        <w:t>เป็นเรื่องที่ยิ่งใหญ่หากใครสักคนเริ่มรู้สึกถึงความสุขส่วนหนึ่งของสวรรค์</w:t>
      </w:r>
      <w:r w:rsidRPr="00400B33">
        <w:t xml:space="preserve"> </w:t>
      </w:r>
      <w:r w:rsidRPr="002601AE">
        <w:rPr>
          <w:lang w:val="ru-RU"/>
        </w:rPr>
        <w:t>แม้แต่ในชีวิตนี้เอง</w:t>
      </w:r>
      <w:r w:rsidRPr="00400B33">
        <w:t xml:space="preserve"> </w:t>
      </w:r>
      <w:r w:rsidRPr="002601AE">
        <w:rPr>
          <w:lang w:val="ru-RU"/>
        </w:rPr>
        <w:t>และสิ่งนี้ไม่ได้ยากที่จะบรรลุ</w:t>
      </w:r>
      <w:r w:rsidRPr="00400B33">
        <w:t xml:space="preserve">; </w:t>
      </w:r>
      <w:r w:rsidRPr="002601AE">
        <w:rPr>
          <w:lang w:val="ru-RU"/>
        </w:rPr>
        <w:t>แต่โชคร้ายที่ความเห็นแก่ตัวของเราขัดขวางไม่ให้เราบรรลุความยิ่งใหญ่ทางจิตวิญญาณนี้</w:t>
      </w:r>
      <w:r w:rsidRPr="00400B33">
        <w:t xml:space="preserve"> </w:t>
      </w:r>
    </w:p>
    <w:p w14:paraId="639A1A3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เมื่อเรายอมรับว่าพระเจ้าทรงนำทางเราในฐานะพ่อที่รักเรา</w:t>
      </w:r>
      <w:r w:rsidRPr="00400B33">
        <w:t xml:space="preserve"> </w:t>
      </w:r>
      <w:r w:rsidRPr="002601AE">
        <w:rPr>
          <w:lang w:val="ru-RU"/>
        </w:rPr>
        <w:t>เราเองก็สามารถทำให้ชีวิตของเราเป็นสวรรค์ได้</w:t>
      </w:r>
      <w:r w:rsidRPr="00400B33">
        <w:t xml:space="preserve"> </w:t>
      </w:r>
      <w:r w:rsidRPr="002601AE">
        <w:rPr>
          <w:lang w:val="ru-RU"/>
        </w:rPr>
        <w:t>เราต้องวางใจในพระเจ้า</w:t>
      </w:r>
      <w:r w:rsidRPr="00400B33">
        <w:t xml:space="preserve"> </w:t>
      </w:r>
      <w:r w:rsidRPr="002601AE">
        <w:rPr>
          <w:lang w:val="ru-RU"/>
        </w:rPr>
        <w:t>วางความหวังในพระองค์ในทุกสิ่งที่เราตั้งใจทำ</w:t>
      </w:r>
      <w:r w:rsidRPr="00400B33">
        <w:t xml:space="preserve"> — </w:t>
      </w:r>
      <w:r w:rsidRPr="002601AE">
        <w:rPr>
          <w:lang w:val="ru-RU"/>
        </w:rPr>
        <w:t>และถวายเกียรติแด่พระองค์ในทุกสิ่ง</w:t>
      </w:r>
      <w:r w:rsidRPr="00400B33">
        <w:t xml:space="preserve"> </w:t>
      </w:r>
      <w:r w:rsidRPr="002601AE">
        <w:rPr>
          <w:lang w:val="ru-RU"/>
        </w:rPr>
        <w:t>เราต้องไม่เก็บความกังวลไว้ในใจ</w:t>
      </w:r>
      <w:r w:rsidRPr="00400B33">
        <w:t xml:space="preserve"> </w:t>
      </w:r>
      <w:r w:rsidRPr="002601AE">
        <w:rPr>
          <w:lang w:val="ru-RU"/>
        </w:rPr>
        <w:t>ความกังวล</w:t>
      </w:r>
      <w:r w:rsidRPr="00400B33">
        <w:t xml:space="preserve"> </w:t>
      </w:r>
      <w:r w:rsidRPr="002601AE">
        <w:rPr>
          <w:lang w:val="ru-RU"/>
        </w:rPr>
        <w:t>นำไปสู่การพังทลายทางอารมณ์</w:t>
      </w:r>
      <w:r w:rsidRPr="00400B33">
        <w:t xml:space="preserve">; </w:t>
      </w:r>
      <w:r w:rsidRPr="002601AE">
        <w:rPr>
          <w:lang w:val="ru-RU"/>
        </w:rPr>
        <w:t>มันทำให้จิตวิญญาณเป็นอัมพาต</w:t>
      </w:r>
      <w:r w:rsidRPr="00400B33">
        <w:t xml:space="preserve"> </w:t>
      </w:r>
      <w:r w:rsidRPr="002601AE">
        <w:rPr>
          <w:lang w:val="ru-RU"/>
        </w:rPr>
        <w:t>หากใครแสวงหาอาณาจักรสวรรค์</w:t>
      </w:r>
      <w:r w:rsidRPr="00400B33">
        <w:t xml:space="preserve"> </w:t>
      </w:r>
      <w:r w:rsidRPr="002601AE">
        <w:rPr>
          <w:lang w:val="ru-RU"/>
        </w:rPr>
        <w:t>สิ่งอื่นทั้งหมดก็จะถูกประทานให้แก่เขา</w:t>
      </w:r>
      <w:r w:rsidRPr="00400B33">
        <w:t xml:space="preserve"> </w:t>
      </w:r>
      <w:r w:rsidRPr="002601AE">
        <w:rPr>
          <w:lang w:val="ru-RU"/>
        </w:rPr>
        <w:t>พระวรสารกล่าวว่า</w:t>
      </w:r>
      <w:r w:rsidRPr="00400B33">
        <w:t>: ‘</w:t>
      </w:r>
      <w:r>
        <w:rPr>
          <w:lang w:val="ru-RU"/>
        </w:rPr>
        <w:t>จงแสวงหาอาณาจักรของพระเจ้าก่อน</w:t>
      </w:r>
      <w:r w:rsidRPr="00400B33">
        <w:t>’</w:t>
      </w:r>
      <w:r>
        <w:rPr>
          <w:rStyle w:val="FootnoteReference"/>
          <w:lang w:val="ru-RU"/>
        </w:rPr>
        <w:footnoteReference w:id="65"/>
      </w:r>
      <w:r w:rsidRPr="00400B33">
        <w:t xml:space="preserve"> </w:t>
      </w:r>
      <w:r w:rsidRPr="002601AE">
        <w:rPr>
          <w:lang w:val="ru-RU"/>
        </w:rPr>
        <w:t>และอีกว่า</w:t>
      </w:r>
      <w:r w:rsidRPr="00400B33">
        <w:t xml:space="preserve"> ‘</w:t>
      </w:r>
      <w:r>
        <w:rPr>
          <w:lang w:val="ru-RU"/>
        </w:rPr>
        <w:t>อาณาจักรของพระเจ้าถูกยึดครองโดยผู้ที่ขัดสน</w:t>
      </w:r>
      <w:r w:rsidRPr="00400B33">
        <w:t>’</w:t>
      </w:r>
      <w:r>
        <w:rPr>
          <w:rStyle w:val="FootnoteReference"/>
          <w:lang w:val="ru-RU"/>
        </w:rPr>
        <w:footnoteReference w:id="66"/>
      </w:r>
    </w:p>
    <w:p w14:paraId="29ED89C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ในปัจจุบัน</w:t>
      </w:r>
      <w:r w:rsidRPr="00400B33">
        <w:t xml:space="preserve"> </w:t>
      </w:r>
      <w:r w:rsidRPr="002601AE">
        <w:rPr>
          <w:lang w:val="ru-RU"/>
        </w:rPr>
        <w:t>ผู้คนได้ทำให้ชีวิตของตนเองซับซ้อนขึ้น</w:t>
      </w:r>
      <w:r w:rsidRPr="00400B33">
        <w:t xml:space="preserve"> </w:t>
      </w:r>
      <w:r w:rsidRPr="002601AE">
        <w:rPr>
          <w:lang w:val="ru-RU"/>
        </w:rPr>
        <w:t>เพราะพวกเขาไม่พอใจกับสิ่งน้อยนิด</w:t>
      </w:r>
      <w:r w:rsidRPr="00400B33">
        <w:t xml:space="preserve"> </w:t>
      </w:r>
      <w:r w:rsidRPr="002601AE">
        <w:rPr>
          <w:lang w:val="ru-RU"/>
        </w:rPr>
        <w:t>แต่กลับไล่ตามทรัพย์สินทางวัตถุอย่างไม่หยุดยั้ง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ผู้ที่ต้องการใช้ชีวิตทางจิตวิญญาณที่แท้จริงและบริสุทธิ์</w:t>
      </w:r>
      <w:r w:rsidRPr="00400B33">
        <w:t xml:space="preserve"> </w:t>
      </w:r>
      <w:r w:rsidRPr="002601AE">
        <w:rPr>
          <w:lang w:val="ru-RU"/>
        </w:rPr>
        <w:t>ต้องเรียนรู้ก่อนอื่นใดที่จะพอใจกับสิ่งน้อยนิด</w:t>
      </w:r>
      <w:r w:rsidRPr="00400B33">
        <w:t xml:space="preserve"> </w:t>
      </w:r>
      <w:r w:rsidRPr="002601AE">
        <w:rPr>
          <w:lang w:val="ru-RU"/>
        </w:rPr>
        <w:t>หากผู้คนทำให้ชีวิตเรียบง่ายขึ้น</w:t>
      </w:r>
      <w:r w:rsidRPr="00400B33">
        <w:t xml:space="preserve"> </w:t>
      </w:r>
      <w:r w:rsidRPr="002601AE">
        <w:rPr>
          <w:lang w:val="ru-RU"/>
        </w:rPr>
        <w:t>และชีวิตของพวกเขาไม่ถูกถ่วงด้วยภาระความกังวลมากมาย</w:t>
      </w:r>
      <w:r w:rsidRPr="00400B33">
        <w:t xml:space="preserve"> </w:t>
      </w:r>
      <w:r w:rsidRPr="002601AE">
        <w:rPr>
          <w:lang w:val="ru-RU"/>
        </w:rPr>
        <w:t>สิ่งนี้จะช่วยให้พวกเขาหลุดพ้นจากความกังวลทางโลก</w:t>
      </w:r>
      <w:r w:rsidRPr="00400B33">
        <w:t xml:space="preserve"> </w:t>
      </w:r>
      <w:r w:rsidRPr="002601AE">
        <w:rPr>
          <w:lang w:val="ru-RU"/>
        </w:rPr>
        <w:t>และให้เวลาว่างสำหรับการแสวงหาทางจิตวิญญาณ</w:t>
      </w:r>
      <w:r w:rsidRPr="00400B33">
        <w:t xml:space="preserve"> </w:t>
      </w:r>
      <w:r w:rsidRPr="002601AE">
        <w:rPr>
          <w:lang w:val="ru-RU"/>
        </w:rPr>
        <w:t>แต่หากไม่ทำเช่นนั้น</w:t>
      </w:r>
      <w:r w:rsidRPr="00400B33">
        <w:t xml:space="preserve"> </w:t>
      </w:r>
      <w:r w:rsidRPr="002601AE">
        <w:rPr>
          <w:lang w:val="ru-RU"/>
        </w:rPr>
        <w:t>ในความพยายามที่จะตามทันเทรนด์ล่าสุด</w:t>
      </w:r>
      <w:r w:rsidRPr="00400B33">
        <w:t xml:space="preserve"> </w:t>
      </w:r>
      <w:r w:rsidRPr="002601AE">
        <w:rPr>
          <w:lang w:val="ru-RU"/>
        </w:rPr>
        <w:t>ผู้คนจะรู้สึกเหนื่อยล้า</w:t>
      </w:r>
      <w:r w:rsidRPr="00400B33">
        <w:t xml:space="preserve"> </w:t>
      </w:r>
      <w:r w:rsidRPr="002601AE">
        <w:rPr>
          <w:lang w:val="ru-RU"/>
        </w:rPr>
        <w:t>สูญเสียความสงบและความสันติ</w:t>
      </w:r>
      <w:r w:rsidRPr="00400B33">
        <w:t xml:space="preserve"> </w:t>
      </w:r>
      <w:r w:rsidRPr="002601AE">
        <w:rPr>
          <w:lang w:val="ru-RU"/>
        </w:rPr>
        <w:t>และเกิดความกังวลลึกซึ้งในใจ</w:t>
      </w:r>
      <w:r w:rsidRPr="00400B33">
        <w:t xml:space="preserve"> </w:t>
      </w:r>
    </w:p>
    <w:p w14:paraId="18CB553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ผมเห็นได้ว่าบางครั้งคนเรามักทำให้ชีวิตตัวเองกลายเป็นความทุกข์ทรมานอย่างแท้จริง</w:t>
      </w:r>
      <w:r w:rsidRPr="00400B33">
        <w:t xml:space="preserve">! </w:t>
      </w:r>
      <w:r w:rsidRPr="002601AE">
        <w:rPr>
          <w:lang w:val="ru-RU"/>
        </w:rPr>
        <w:t>วันนี้</w:t>
      </w:r>
      <w:r w:rsidRPr="00400B33">
        <w:t xml:space="preserve"> </w:t>
      </w:r>
      <w:r w:rsidRPr="002601AE">
        <w:rPr>
          <w:lang w:val="ru-RU"/>
        </w:rPr>
        <w:t>เมื่อผมกำลังจะออกจากภูเขาอาทอส</w:t>
      </w:r>
      <w:r w:rsidRPr="00400B33">
        <w:t xml:space="preserve"> </w:t>
      </w:r>
      <w:r w:rsidRPr="002601AE">
        <w:rPr>
          <w:lang w:val="ru-RU"/>
        </w:rPr>
        <w:t>มีชายคนหนึ่งจากเมืองอูราโนโพลิสให้ผมขึ้นรถไปด้วยจนถึงวัดนี้</w:t>
      </w:r>
      <w:r w:rsidRPr="00400B33">
        <w:t xml:space="preserve"> </w:t>
      </w:r>
      <w:r w:rsidRPr="002601AE">
        <w:rPr>
          <w:lang w:val="ru-RU"/>
        </w:rPr>
        <w:lastRenderedPageBreak/>
        <w:t>และระหว่างทางเขาถามว่าผมจะแวะไปบ้านเขาสักครู่ได้ไหม</w:t>
      </w:r>
      <w:r w:rsidRPr="00400B33">
        <w:t xml:space="preserve"> </w:t>
      </w:r>
      <w:r w:rsidRPr="002601AE">
        <w:rPr>
          <w:lang w:val="ru-RU"/>
        </w:rPr>
        <w:t>เนื่องจากเขาขอร้องอย่างหนัก</w:t>
      </w:r>
      <w:r w:rsidRPr="00400B33">
        <w:t xml:space="preserve"> </w:t>
      </w:r>
      <w:r w:rsidRPr="002601AE">
        <w:rPr>
          <w:lang w:val="ru-RU"/>
        </w:rPr>
        <w:t>ผมจึงไม่อยากทำให้เขาผิดหวัง</w:t>
      </w:r>
      <w:r w:rsidRPr="00400B33">
        <w:t xml:space="preserve"> </w:t>
      </w:r>
      <w:r w:rsidRPr="002601AE">
        <w:rPr>
          <w:lang w:val="ru-RU"/>
        </w:rPr>
        <w:t>ทันทีที่เราถึงประตูบ้านของเขา</w:t>
      </w:r>
      <w:r w:rsidRPr="00400B33">
        <w:t xml:space="preserve"> </w:t>
      </w:r>
      <w:r w:rsidRPr="002601AE">
        <w:rPr>
          <w:lang w:val="ru-RU"/>
        </w:rPr>
        <w:t>ผมก็เห็นว่าเขากำลังถอดรองเท้าและเดินปลายเท้าไปตามทางเดิน</w:t>
      </w:r>
      <w:r w:rsidRPr="00400B33">
        <w:t xml:space="preserve"> “</w:t>
      </w:r>
      <w:r w:rsidRPr="002601AE">
        <w:rPr>
          <w:lang w:val="ru-RU"/>
        </w:rPr>
        <w:t>มีอะไรผิดปกติกับคุณเหรอ</w:t>
      </w:r>
      <w:r w:rsidRPr="00400B33">
        <w:t xml:space="preserve">? </w:t>
      </w:r>
      <w:r w:rsidRPr="002601AE">
        <w:rPr>
          <w:lang w:val="ru-RU"/>
        </w:rPr>
        <w:t>ทำไมคุณเดินแปลกๆ</w:t>
      </w:r>
      <w:r w:rsidRPr="00400B33">
        <w:t xml:space="preserve"> </w:t>
      </w:r>
      <w:r w:rsidRPr="002601AE">
        <w:rPr>
          <w:lang w:val="ru-RU"/>
        </w:rPr>
        <w:t>แบบนี้</w:t>
      </w:r>
      <w:r w:rsidRPr="00400B33">
        <w:t xml:space="preserve">?” </w:t>
      </w:r>
      <w:r w:rsidRPr="002601AE">
        <w:rPr>
          <w:lang w:val="ru-RU"/>
        </w:rPr>
        <w:t>ผมถามเขา</w:t>
      </w:r>
      <w:r w:rsidRPr="00400B33">
        <w:t xml:space="preserve"> “</w:t>
      </w:r>
      <w:r w:rsidRPr="002601AE">
        <w:rPr>
          <w:lang w:val="ru-RU"/>
        </w:rPr>
        <w:t>ไม่มีอะไรต้องกังวลหรอกครับ</w:t>
      </w:r>
      <w:r w:rsidRPr="00400B33">
        <w:t xml:space="preserve"> </w:t>
      </w:r>
      <w:r w:rsidRPr="002601AE">
        <w:rPr>
          <w:lang w:val="ru-RU"/>
        </w:rPr>
        <w:t>เกโรนดา</w:t>
      </w:r>
      <w:r w:rsidRPr="00400B33">
        <w:t xml:space="preserve">” </w:t>
      </w:r>
      <w:r w:rsidRPr="002601AE">
        <w:rPr>
          <w:lang w:val="ru-RU"/>
        </w:rPr>
        <w:t>เขาตอบ</w:t>
      </w:r>
      <w:r w:rsidRPr="00400B33">
        <w:t xml:space="preserve"> “</w:t>
      </w:r>
      <w:r w:rsidRPr="002601AE">
        <w:rPr>
          <w:lang w:val="ru-RU"/>
        </w:rPr>
        <w:t>ผมแค่พยายามเดินอย่างระมัดระวัง</w:t>
      </w:r>
      <w:r>
        <w:rPr>
          <w:lang w:val="ru-RU"/>
        </w:rPr>
        <w:t>เพื่อไม่ให้พื้นไม้ปาร์เกต์เสียหาย</w:t>
      </w:r>
      <w:r w:rsidRPr="00400B33">
        <w:t xml:space="preserve">” </w:t>
      </w:r>
      <w:r w:rsidRPr="002601AE">
        <w:rPr>
          <w:lang w:val="ru-RU"/>
        </w:rPr>
        <w:t>แล้วจะพูดอะไรได้ล่ะ</w:t>
      </w:r>
      <w:r w:rsidRPr="00400B33">
        <w:t xml:space="preserve">? </w:t>
      </w:r>
      <w:r w:rsidRPr="002601AE">
        <w:rPr>
          <w:lang w:val="ru-RU"/>
        </w:rPr>
        <w:t>คนเรามักทรมานตัวเองโดยไม่มีเหตุผลใดๆ</w:t>
      </w:r>
      <w:r w:rsidRPr="00400B33">
        <w:t xml:space="preserve"> </w:t>
      </w:r>
      <w:r w:rsidRPr="002601AE">
        <w:rPr>
          <w:lang w:val="ru-RU"/>
        </w:rPr>
        <w:t>เลย</w:t>
      </w:r>
      <w:r w:rsidRPr="00400B33">
        <w:t xml:space="preserve"> </w:t>
      </w:r>
    </w:p>
    <w:p w14:paraId="4B8FC743" w14:textId="77777777" w:rsidR="00EF488A" w:rsidRPr="00400B33" w:rsidRDefault="00EF488A" w:rsidP="00B87D11"/>
    <w:p w14:paraId="65DC315A" w14:textId="77777777" w:rsidR="00EF488A" w:rsidRPr="00400B33" w:rsidRDefault="00000000" w:rsidP="00B87D11">
      <w:pPr>
        <w:pStyle w:val="Heading4"/>
      </w:pPr>
      <w:bookmarkStart w:id="201" w:name="_Toc196932440"/>
      <w:bookmarkStart w:id="202" w:name="_Toc196932984"/>
      <w:bookmarkStart w:id="203" w:name="_Toc242097281"/>
      <w:r w:rsidRPr="002601AE">
        <w:rPr>
          <w:lang w:val="ru-RU"/>
        </w:rPr>
        <w:t>ความเห็นอกเห็นใจต่อผู้อื่นช่วยเสริมสร้างความสามัคคีในครอบครัว</w:t>
      </w:r>
      <w:bookmarkEnd w:id="201"/>
      <w:bookmarkEnd w:id="202"/>
      <w:bookmarkEnd w:id="203"/>
    </w:p>
    <w:p w14:paraId="4B5E25A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ยิ่งคนสมัยนี้สะสมทรัพย์สิน</w:t>
      </w:r>
      <w:r w:rsidRPr="00400B33">
        <w:t xml:space="preserve"> [</w:t>
      </w:r>
      <w:r w:rsidRPr="002601AE">
        <w:rPr>
          <w:lang w:val="ru-RU"/>
        </w:rPr>
        <w:t>ทางวัตถุ</w:t>
      </w:r>
      <w:r w:rsidRPr="00400B33">
        <w:t xml:space="preserve">] </w:t>
      </w:r>
      <w:r w:rsidRPr="002601AE">
        <w:rPr>
          <w:lang w:val="ru-RU"/>
        </w:rPr>
        <w:t>มากเท่าไร</w:t>
      </w:r>
      <w:r w:rsidRPr="00400B33">
        <w:t xml:space="preserve"> </w:t>
      </w:r>
      <w:r w:rsidRPr="002601AE">
        <w:rPr>
          <w:lang w:val="ru-RU"/>
        </w:rPr>
        <w:t>ก็ยิ่งต้องเผชิญกับปัญหามากขึ้นเท่านั้น</w:t>
      </w:r>
      <w:r w:rsidRPr="00400B33">
        <w:t xml:space="preserve"> </w:t>
      </w:r>
      <w:r w:rsidRPr="002601AE">
        <w:rPr>
          <w:lang w:val="ru-RU"/>
        </w:rPr>
        <w:t>พวกเขาไม่ขอบคุณพระเจ้าสำหรับพระพรของพระองค์</w:t>
      </w:r>
      <w:r w:rsidRPr="00400B33">
        <w:t xml:space="preserve"> </w:t>
      </w:r>
      <w:r w:rsidRPr="002601AE">
        <w:rPr>
          <w:lang w:val="ru-RU"/>
        </w:rPr>
        <w:t>และก็ไม่เห็นความทุกข์ยากของเพื่อนบ้านด้วย</w:t>
      </w:r>
      <w:r w:rsidRPr="00400B33">
        <w:t xml:space="preserve"> </w:t>
      </w:r>
      <w:r w:rsidRPr="002601AE">
        <w:rPr>
          <w:lang w:val="ru-RU"/>
        </w:rPr>
        <w:t>และเพราะไม่เห็นความทุกข์ยากของเพื่อนบ้าน</w:t>
      </w:r>
      <w:r w:rsidRPr="00400B33">
        <w:t xml:space="preserve"> </w:t>
      </w:r>
      <w:r w:rsidRPr="002601AE">
        <w:rPr>
          <w:lang w:val="ru-RU"/>
        </w:rPr>
        <w:t>จึงไม่ให้ทานแก่พวกเขา</w:t>
      </w:r>
      <w:r w:rsidRPr="00400B33">
        <w:t xml:space="preserve"> </w:t>
      </w:r>
      <w:r w:rsidRPr="002601AE">
        <w:rPr>
          <w:lang w:val="ru-RU"/>
        </w:rPr>
        <w:t>ผู้คนใช้เงินอย่างไม่มีจุดหมาย</w:t>
      </w:r>
      <w:r w:rsidRPr="00400B33">
        <w:t xml:space="preserve"> </w:t>
      </w:r>
      <w:r w:rsidRPr="002601AE">
        <w:rPr>
          <w:lang w:val="ru-RU"/>
        </w:rPr>
        <w:t>และไม่คิดถึงเพื่อนบ้านที่ไม่มีอะไรกิน</w:t>
      </w:r>
      <w:r w:rsidRPr="00400B33">
        <w:t xml:space="preserve"> </w:t>
      </w:r>
      <w:r w:rsidRPr="002601AE">
        <w:rPr>
          <w:lang w:val="ru-RU"/>
        </w:rPr>
        <w:t>แล้วพระคุณของพระเจ้าจะมาถึงพวกเขาได้อย่างไร</w:t>
      </w:r>
      <w:r w:rsidRPr="00400B33">
        <w:t xml:space="preserve">? </w:t>
      </w:r>
      <w:r w:rsidRPr="002601AE">
        <w:rPr>
          <w:lang w:val="ru-RU"/>
        </w:rPr>
        <w:t>แม้คนนั้นจะมีครอบครัวอยู่</w:t>
      </w:r>
      <w:r w:rsidRPr="00400B33">
        <w:t xml:space="preserve"> </w:t>
      </w:r>
      <w:r w:rsidRPr="002601AE">
        <w:rPr>
          <w:lang w:val="ru-RU"/>
        </w:rPr>
        <w:t>ก็ยังต้องประหยัดในบางเรื่องและเก็บเงินไว้เพื่อบริจาคให้ผู้อื่น</w:t>
      </w:r>
      <w:r w:rsidRPr="00400B33">
        <w:t xml:space="preserve"> </w:t>
      </w:r>
      <w:r w:rsidRPr="002601AE">
        <w:rPr>
          <w:lang w:val="ru-RU"/>
        </w:rPr>
        <w:t>เขาต้องอธิบายให้ภรรยาและลูกๆ</w:t>
      </w:r>
      <w:r w:rsidRPr="00400B33">
        <w:t xml:space="preserve"> </w:t>
      </w:r>
      <w:r w:rsidRPr="002601AE">
        <w:rPr>
          <w:lang w:val="ru-RU"/>
        </w:rPr>
        <w:t>ฟังว่า</w:t>
      </w:r>
      <w:r w:rsidRPr="00400B33">
        <w:t xml:space="preserve"> </w:t>
      </w:r>
      <w:r w:rsidRPr="002601AE">
        <w:rPr>
          <w:lang w:val="ru-RU"/>
        </w:rPr>
        <w:t>มีคนป่วยที่ถูกทุกคนทิ้งไว้</w:t>
      </w:r>
      <w:r w:rsidRPr="00400B33">
        <w:t xml:space="preserve"> </w:t>
      </w:r>
      <w:r w:rsidRPr="002601AE">
        <w:rPr>
          <w:lang w:val="ru-RU"/>
        </w:rPr>
        <w:t>หรือครอบครัวที่ยากจนและต้องการความช่วยเหลืออย่างมากอยู่ที่ไหนสักแห่ง</w:t>
      </w:r>
      <w:r w:rsidRPr="00400B33">
        <w:t xml:space="preserve"> </w:t>
      </w:r>
      <w:r w:rsidRPr="002601AE">
        <w:rPr>
          <w:lang w:val="ru-RU"/>
        </w:rPr>
        <w:t>และหากไม่มีเงินที่จะช่วยเหลือผู้โชคร้ายนั้น</w:t>
      </w:r>
      <w:r w:rsidRPr="00400B33">
        <w:t xml:space="preserve"> </w:t>
      </w:r>
      <w:r w:rsidRPr="002601AE">
        <w:rPr>
          <w:lang w:val="ru-RU"/>
        </w:rPr>
        <w:t>ก็ต้องบอกกับคนที่รักว่า</w:t>
      </w:r>
      <w:r w:rsidRPr="00400B33">
        <w:t>: ‘</w:t>
      </w:r>
      <w:r w:rsidRPr="002601AE">
        <w:rPr>
          <w:lang w:val="ru-RU"/>
        </w:rPr>
        <w:t>อย่างน้อยก็ให้หนังสือคริสเตียนหนึ่งหรือสองเล่มแก่ผู้โชคร้ายเหล่านี้เถอะ</w:t>
      </w:r>
      <w:r w:rsidRPr="00400B33">
        <w:t xml:space="preserve">; </w:t>
      </w:r>
      <w:r w:rsidRPr="002601AE">
        <w:rPr>
          <w:lang w:val="ru-RU"/>
        </w:rPr>
        <w:t>เพราะเรามี</w:t>
      </w:r>
      <w:r>
        <w:rPr>
          <w:lang w:val="ru-RU"/>
        </w:rPr>
        <w:t>หนังสือเหล่านี้อยู่มากมาย</w:t>
      </w:r>
      <w:r w:rsidRPr="00400B33">
        <w:t xml:space="preserve">’ </w:t>
      </w:r>
      <w:r w:rsidRPr="002601AE">
        <w:rPr>
          <w:lang w:val="ru-RU"/>
        </w:rPr>
        <w:t>การให้ทานแก่ผู้ที่ต้องการความช่วยเหลือนั้น</w:t>
      </w:r>
      <w:r w:rsidRPr="00400B33">
        <w:t xml:space="preserve"> </w:t>
      </w:r>
      <w:r w:rsidRPr="002601AE">
        <w:rPr>
          <w:lang w:val="ru-RU"/>
        </w:rPr>
        <w:t>ช่วยให้ทั้งตัวเขาเองและครอบครัวของเขาด้วย</w:t>
      </w:r>
      <w:r w:rsidRPr="00400B33">
        <w:t xml:space="preserve"> </w:t>
      </w:r>
    </w:p>
    <w:p w14:paraId="75D68CD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คุณรู้ไหมว่าผู้เชื่อที่ยากจนในรัสเซียกำลังต้องการความช่วยเหลือมากเพียงใด</w:t>
      </w:r>
      <w:r w:rsidRPr="00400B33">
        <w:t xml:space="preserve">!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ผมเคยให้พระรัสเซียกล่องธูปเล็กๆ</w:t>
      </w:r>
      <w:r w:rsidRPr="00400B33">
        <w:t xml:space="preserve"> </w:t>
      </w:r>
      <w:r w:rsidRPr="002601AE">
        <w:rPr>
          <w:lang w:val="ru-RU"/>
        </w:rPr>
        <w:t>หนึ่งกล่อง</w:t>
      </w:r>
      <w:r w:rsidRPr="00400B33">
        <w:t xml:space="preserve"> </w:t>
      </w:r>
      <w:r w:rsidRPr="002601AE">
        <w:rPr>
          <w:lang w:val="ru-RU"/>
        </w:rPr>
        <w:t>และกล่าวว่า</w:t>
      </w:r>
      <w:r w:rsidRPr="00400B33">
        <w:t xml:space="preserve"> ‘</w:t>
      </w:r>
      <w:r w:rsidRPr="002601AE">
        <w:rPr>
          <w:lang w:val="ru-RU"/>
        </w:rPr>
        <w:t>โปรดรับของขวัญเล็กๆ</w:t>
      </w:r>
      <w:r w:rsidRPr="00400B33">
        <w:t xml:space="preserve"> </w:t>
      </w:r>
      <w:r>
        <w:rPr>
          <w:lang w:val="ru-RU"/>
        </w:rPr>
        <w:t>นี้ด้วยครับ</w:t>
      </w:r>
      <w:r w:rsidRPr="00400B33">
        <w:t>’ ‘</w:t>
      </w:r>
      <w:r w:rsidRPr="002601AE">
        <w:rPr>
          <w:lang w:val="ru-RU"/>
        </w:rPr>
        <w:t>แต่นี่เป็นของขวัญเล็กๆ</w:t>
      </w:r>
      <w:r w:rsidRPr="00400B33">
        <w:t xml:space="preserve"> </w:t>
      </w:r>
      <w:r w:rsidRPr="002601AE">
        <w:rPr>
          <w:lang w:val="ru-RU"/>
        </w:rPr>
        <w:t>จริงหรือครับ</w:t>
      </w:r>
      <w:r w:rsidRPr="00400B33">
        <w:t xml:space="preserve">?’ </w:t>
      </w:r>
      <w:r w:rsidRPr="002601AE">
        <w:rPr>
          <w:lang w:val="ru-RU"/>
        </w:rPr>
        <w:t>เขาตอบกลับ</w:t>
      </w:r>
      <w:r w:rsidRPr="00400B33">
        <w:t xml:space="preserve"> ‘</w:t>
      </w:r>
      <w:r w:rsidRPr="002601AE">
        <w:rPr>
          <w:lang w:val="ru-RU"/>
        </w:rPr>
        <w:t>เพราะในรัสเซียหา</w:t>
      </w:r>
      <w:r>
        <w:rPr>
          <w:lang w:val="ru-RU"/>
        </w:rPr>
        <w:t>ธูปที่ดีเช่นนี้ไม่ได้เลย</w:t>
      </w:r>
      <w:r w:rsidRPr="00400B33">
        <w:t xml:space="preserve">’ </w:t>
      </w:r>
      <w:r w:rsidRPr="002601AE">
        <w:rPr>
          <w:lang w:val="ru-RU"/>
        </w:rPr>
        <w:t>และคุณรู้ไหมว่าผู้ลี้ภัยจากรัสเซียและประเทศอื่น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ต้องทนทุกข์ทรมานอย่างไรที่นี่ในกรีซ</w:t>
      </w:r>
      <w:r w:rsidRPr="00400B33">
        <w:t xml:space="preserve">? </w:t>
      </w:r>
      <w:r w:rsidRPr="002601AE">
        <w:rPr>
          <w:lang w:val="ru-RU"/>
        </w:rPr>
        <w:t>ที่ชัลคิดิกี</w:t>
      </w:r>
      <w:r w:rsidRPr="00400B33">
        <w:t xml:space="preserve"> </w:t>
      </w:r>
      <w:r w:rsidRPr="002601AE">
        <w:rPr>
          <w:lang w:val="ru-RU"/>
        </w:rPr>
        <w:t>ผมได้พบชายคนหนึ่งที่มาจากรัสเซีย</w:t>
      </w:r>
      <w:r w:rsidRPr="00400B33">
        <w:t xml:space="preserve"> </w:t>
      </w:r>
      <w:r w:rsidRPr="002601AE">
        <w:rPr>
          <w:lang w:val="ru-RU"/>
        </w:rPr>
        <w:t>เขากำลังวางแผ่นหิน</w:t>
      </w:r>
      <w:r w:rsidRPr="00400B33">
        <w:t xml:space="preserve"> </w:t>
      </w:r>
      <w:r w:rsidRPr="002601AE">
        <w:rPr>
          <w:lang w:val="ru-RU"/>
        </w:rPr>
        <w:t>ได้ค่าจ้างสามร้อยดราคมาต่อตารางเมตร</w:t>
      </w:r>
      <w:r>
        <w:rPr>
          <w:rStyle w:val="FootnoteReference"/>
          <w:lang w:val="ru-RU"/>
        </w:rPr>
        <w:footnoteReference w:id="67"/>
      </w:r>
      <w:r w:rsidRPr="00400B33">
        <w:t xml:space="preserve"> </w:t>
      </w:r>
      <w:r w:rsidRPr="002601AE">
        <w:rPr>
          <w:lang w:val="ru-RU"/>
        </w:rPr>
        <w:t>และกล่าวว่า</w:t>
      </w:r>
      <w:r w:rsidRPr="00400B33">
        <w:t>: ‘</w:t>
      </w:r>
      <w:r w:rsidRPr="002601AE">
        <w:rPr>
          <w:lang w:val="ru-RU"/>
        </w:rPr>
        <w:t>พระเจ้าผู้ทรงฤทธานุภาพ</w:t>
      </w:r>
      <w:r w:rsidRPr="00400B33">
        <w:t xml:space="preserve"> </w:t>
      </w:r>
      <w:r w:rsidRPr="002601AE">
        <w:rPr>
          <w:lang w:val="ru-RU"/>
        </w:rPr>
        <w:t>ขอถวายพระเกียรติแด่พระองค์</w:t>
      </w:r>
      <w:r w:rsidRPr="00400B33">
        <w:t xml:space="preserve"> </w:t>
      </w:r>
      <w:r>
        <w:rPr>
          <w:lang w:val="ru-RU"/>
        </w:rPr>
        <w:t>ที่เรามีขนมปัง</w:t>
      </w:r>
      <w:r w:rsidRPr="00400B33">
        <w:t xml:space="preserve">’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เมื่อผู้รับจ้างคนหนึ่งมาบ่นกับผมว่าขณะทำงานเขากำลัง</w:t>
      </w:r>
      <w:r w:rsidRPr="00400B33">
        <w:t xml:space="preserve"> ‘</w:t>
      </w:r>
      <w:r>
        <w:rPr>
          <w:lang w:val="ru-RU"/>
        </w:rPr>
        <w:t>แบก</w:t>
      </w:r>
      <w:r w:rsidRPr="00400B33">
        <w:t xml:space="preserve">’ </w:t>
      </w:r>
      <w:r w:rsidRPr="002601AE">
        <w:rPr>
          <w:lang w:val="ru-RU"/>
        </w:rPr>
        <w:t>บาปไว้บนตัว</w:t>
      </w:r>
      <w:r w:rsidRPr="00400B33">
        <w:t xml:space="preserve"> </w:t>
      </w:r>
      <w:r w:rsidRPr="002601AE">
        <w:rPr>
          <w:lang w:val="ru-RU"/>
        </w:rPr>
        <w:t>ผมจึงตอบว่า</w:t>
      </w:r>
      <w:r w:rsidRPr="00400B33">
        <w:t>: ‘</w:t>
      </w:r>
      <w:r w:rsidRPr="002601AE">
        <w:rPr>
          <w:lang w:val="ru-RU"/>
        </w:rPr>
        <w:t>ถ้าคุณให้งานแก่ผู้ลี้ภัยเหล่านี้และช่วยเหลือพวกเขา</w:t>
      </w:r>
      <w:r w:rsidRPr="00400B33">
        <w:t xml:space="preserve"> </w:t>
      </w:r>
      <w:r w:rsidRPr="002601AE">
        <w:rPr>
          <w:lang w:val="ru-RU"/>
        </w:rPr>
        <w:t>คุณจะปลดปล่อยตัวเองจากบาปได้</w:t>
      </w:r>
      <w:r w:rsidRPr="00400B33">
        <w:t xml:space="preserve"> </w:t>
      </w:r>
      <w:r w:rsidRPr="002601AE">
        <w:rPr>
          <w:lang w:val="ru-RU"/>
        </w:rPr>
        <w:t>เพราะท้ายที่สุดแล้ว</w:t>
      </w:r>
      <w:r w:rsidRPr="00400B33">
        <w:t xml:space="preserve"> </w:t>
      </w:r>
      <w:r w:rsidRPr="002601AE">
        <w:rPr>
          <w:lang w:val="ru-RU"/>
        </w:rPr>
        <w:t>ผู้คนที่น่าสงสารเหล่านี้ไม่มีที่อยู่เลย</w:t>
      </w:r>
      <w:r w:rsidRPr="00400B33">
        <w:t xml:space="preserve"> </w:t>
      </w:r>
      <w:r w:rsidRPr="002601AE">
        <w:rPr>
          <w:lang w:val="ru-RU"/>
        </w:rPr>
        <w:t>เมื่อเทียบกับพวกเขา</w:t>
      </w:r>
      <w:r w:rsidRPr="00400B33">
        <w:t xml:space="preserve"> </w:t>
      </w:r>
      <w:r>
        <w:rPr>
          <w:lang w:val="ru-RU"/>
        </w:rPr>
        <w:t>คุณก็เหมือนโอนาซิส</w:t>
      </w:r>
      <w:r w:rsidRPr="00400B33">
        <w:t>’</w:t>
      </w:r>
      <w:r>
        <w:rPr>
          <w:rStyle w:val="FootnoteReference"/>
          <w:lang w:val="ru-RU"/>
        </w:rPr>
        <w:footnoteReference w:id="68"/>
      </w:r>
    </w:p>
    <w:p w14:paraId="42E52D6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ด้วยความปรารถนาของพระเจ้าให้เราพัฒนาคุณธรรม</w:t>
      </w:r>
      <w:r w:rsidRPr="00400B33">
        <w:t xml:space="preserve"> </w:t>
      </w:r>
      <w:r w:rsidRPr="002601AE">
        <w:rPr>
          <w:lang w:val="ru-RU"/>
        </w:rPr>
        <w:t>พระเจ้าจึงทรงอนุญาตให้มีความเจ็บป่วย</w:t>
      </w:r>
      <w:r w:rsidRPr="00400B33">
        <w:t xml:space="preserve"> </w:t>
      </w:r>
      <w:r w:rsidRPr="002601AE">
        <w:rPr>
          <w:lang w:val="ru-RU"/>
        </w:rPr>
        <w:t>ความยากจน</w:t>
      </w:r>
      <w:r w:rsidRPr="00400B33">
        <w:t xml:space="preserve"> </w:t>
      </w:r>
      <w:r w:rsidRPr="002601AE">
        <w:rPr>
          <w:lang w:val="ru-RU"/>
        </w:rPr>
        <w:t>และสิ่งต่างๆ</w:t>
      </w:r>
      <w:r w:rsidRPr="00400B33">
        <w:t xml:space="preserve"> </w:t>
      </w:r>
      <w:r w:rsidRPr="002601AE">
        <w:rPr>
          <w:lang w:val="ru-RU"/>
        </w:rPr>
        <w:t>ที่คล้ายคลึงกันเกิดขึ้น</w:t>
      </w:r>
      <w:r w:rsidRPr="00400B33">
        <w:t xml:space="preserve"> </w:t>
      </w:r>
      <w:r w:rsidRPr="002601AE">
        <w:rPr>
          <w:lang w:val="ru-RU"/>
        </w:rPr>
        <w:t>ท้ายที่สุดแล้ว</w:t>
      </w:r>
      <w:r w:rsidRPr="00400B33">
        <w:t xml:space="preserve"> </w:t>
      </w:r>
      <w:r w:rsidRPr="002601AE">
        <w:rPr>
          <w:lang w:val="ru-RU"/>
        </w:rPr>
        <w:t>พระเจ้าสามารถรักษาผู้ป่วยและทำให้คนยากจนร่ำรวยได้</w:t>
      </w:r>
      <w:r w:rsidRPr="00400B33">
        <w:t xml:space="preserve"> </w:t>
      </w:r>
      <w:r w:rsidRPr="002601AE">
        <w:rPr>
          <w:lang w:val="ru-RU"/>
        </w:rPr>
        <w:t>พระองค์สามารถจัดหาให้ทุกคนได้</w:t>
      </w:r>
      <w:r w:rsidRPr="00400B33">
        <w:t xml:space="preserve"> </w:t>
      </w:r>
      <w:r w:rsidRPr="002601AE">
        <w:rPr>
          <w:lang w:val="ru-RU"/>
        </w:rPr>
        <w:t>แต่หากเป็นเช่นนั้น</w:t>
      </w:r>
      <w:r w:rsidRPr="00400B33">
        <w:t xml:space="preserve"> </w:t>
      </w:r>
      <w:r w:rsidRPr="002601AE">
        <w:rPr>
          <w:lang w:val="ru-RU"/>
        </w:rPr>
        <w:t>เราอาจมีความรู้สึกผิดๆ</w:t>
      </w:r>
      <w:r w:rsidRPr="00400B33">
        <w:t xml:space="preserve"> </w:t>
      </w:r>
      <w:r w:rsidRPr="002601AE">
        <w:rPr>
          <w:lang w:val="ru-RU"/>
        </w:rPr>
        <w:t>ว่าตัวเองเป็นคนมีคุณธรรม</w:t>
      </w:r>
      <w:r w:rsidRPr="00400B33">
        <w:t xml:space="preserve"> </w:t>
      </w:r>
      <w:r w:rsidRPr="002601AE">
        <w:rPr>
          <w:lang w:val="ru-RU"/>
        </w:rPr>
        <w:t>เราจะเรียกตัวเองว่า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มีเมตตา</w:t>
      </w:r>
      <w:r w:rsidRPr="00400B33">
        <w:t xml:space="preserve"> </w:t>
      </w:r>
      <w:r w:rsidRPr="002601AE">
        <w:rPr>
          <w:lang w:val="ru-RU"/>
        </w:rPr>
        <w:t>โดยที่จริงแล้วไม่ได้เป็นเช่นนั้น</w:t>
      </w:r>
      <w:r w:rsidRPr="00400B33">
        <w:t xml:space="preserve"> </w:t>
      </w:r>
      <w:r w:rsidRPr="002601AE">
        <w:rPr>
          <w:lang w:val="ru-RU"/>
        </w:rPr>
        <w:t>แต่ตอนนี้คุณธรรมของเราปรากฏชัดจากสิ่งที่เราทำ</w:t>
      </w:r>
      <w:r w:rsidRPr="00400B33">
        <w:t xml:space="preserve"> </w:t>
      </w:r>
      <w:r w:rsidRPr="002601AE">
        <w:rPr>
          <w:lang w:val="ru-RU"/>
        </w:rPr>
        <w:t>ขอบคุณพระเจ้าที่มีผู้คนยอมเสียสละตนเองเพื่อประโยชน์ของผู้อื่น</w:t>
      </w:r>
      <w:r w:rsidRPr="00400B33">
        <w:t xml:space="preserve"> </w:t>
      </w:r>
      <w:r w:rsidRPr="002601AE">
        <w:rPr>
          <w:lang w:val="ru-RU"/>
        </w:rPr>
        <w:t>ผมเคยรู้จักชายคนหนึ่งที่หลังจากถูกปลดจากกองทัพ</w:t>
      </w:r>
      <w:r w:rsidRPr="00400B33">
        <w:t xml:space="preserve"> </w:t>
      </w:r>
      <w:r w:rsidRPr="002601AE">
        <w:rPr>
          <w:lang w:val="ru-RU"/>
        </w:rPr>
        <w:t>ก็ถูกตัดสินลงโทษอย่างไม่เป็นธรรมให้รับโทษจำคุกเป็นเวลานานทันที</w:t>
      </w:r>
      <w:r w:rsidRPr="00400B33">
        <w:t xml:space="preserve"> </w:t>
      </w:r>
      <w:r w:rsidRPr="002601AE">
        <w:rPr>
          <w:lang w:val="ru-RU"/>
        </w:rPr>
        <w:t>เขาเลือกทำเช่นนี้อย่างรู้ตัวเพื่อช่วยชีวิตครอบครัวหนึ่ง</w:t>
      </w:r>
      <w:r w:rsidRPr="00400B33">
        <w:t xml:space="preserve"> </w:t>
      </w:r>
      <w:r w:rsidRPr="002601AE">
        <w:rPr>
          <w:lang w:val="ru-RU"/>
        </w:rPr>
        <w:t>ชายคนนี้ไม่ได้คิดถึงเรื่องว่าเขาจะต้องเสียชื่อเสียง</w:t>
      </w:r>
      <w:r w:rsidRPr="00400B33">
        <w:t xml:space="preserve"> </w:t>
      </w:r>
      <w:r w:rsidRPr="002601AE">
        <w:rPr>
          <w:lang w:val="ru-RU"/>
        </w:rPr>
        <w:t>หรือถึงอนาคตการงานของเขาเลย</w:t>
      </w:r>
      <w:r w:rsidRPr="00400B33">
        <w:t xml:space="preserve"> </w:t>
      </w:r>
    </w:p>
    <w:p w14:paraId="6D0ABB0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ผมเห็นได้ว่าพระเจ้าทรงจัดสรรให้ในทุกครอบครัวมีอย่างน้อยหนึ่งคนที่มีความเชื่อและความศรัทธา</w:t>
      </w:r>
      <w:r w:rsidRPr="00400B33">
        <w:t xml:space="preserve"> </w:t>
      </w:r>
      <w:r w:rsidRPr="002601AE">
        <w:rPr>
          <w:lang w:val="ru-RU"/>
        </w:rPr>
        <w:t>เพื่อให้สมาชิกคนอื่นในครอบครัวนั้นได้รับความช่วยเหลือด้วย</w:t>
      </w:r>
      <w:r w:rsidRPr="00400B33">
        <w:t xml:space="preserve">! </w:t>
      </w:r>
      <w:r w:rsidRPr="002601AE">
        <w:rPr>
          <w:lang w:val="ru-RU"/>
        </w:rPr>
        <w:t>ในเมืองโคนิกา</w:t>
      </w:r>
      <w:r w:rsidRPr="00400B33">
        <w:t xml:space="preserve"> </w:t>
      </w:r>
      <w:r w:rsidRPr="002601AE">
        <w:rPr>
          <w:lang w:val="ru-RU"/>
        </w:rPr>
        <w:lastRenderedPageBreak/>
        <w:t>ผมเคยรู้จักครอบครัวหนึ่งที่สมาชิกทุกคนไม่สนใจเรื่องศาสนา</w:t>
      </w:r>
      <w:r w:rsidRPr="00400B33">
        <w:t xml:space="preserve"> </w:t>
      </w:r>
      <w:r w:rsidRPr="002601AE">
        <w:rPr>
          <w:lang w:val="ru-RU"/>
        </w:rPr>
        <w:t>ยกเว้นลูกสาวคนหนึ่ง</w:t>
      </w:r>
      <w:r w:rsidRPr="00400B33">
        <w:t xml:space="preserve"> </w:t>
      </w:r>
      <w:r w:rsidRPr="002601AE">
        <w:rPr>
          <w:lang w:val="ru-RU"/>
        </w:rPr>
        <w:t>ทันทีที่สาวคนนี้ได้ยินเสียงระฆังดังขึ้น</w:t>
      </w:r>
      <w:r w:rsidRPr="00400B33">
        <w:t xml:space="preserve"> </w:t>
      </w:r>
      <w:r w:rsidRPr="002601AE">
        <w:rPr>
          <w:lang w:val="ru-RU"/>
        </w:rPr>
        <w:t>เธอจะถอดผ้ากันเปื้อน</w:t>
      </w:r>
      <w:r w:rsidRPr="00400B33">
        <w:t xml:space="preserve"> </w:t>
      </w:r>
      <w:r w:rsidRPr="002601AE">
        <w:rPr>
          <w:lang w:val="ru-RU"/>
        </w:rPr>
        <w:t>ทิ้งงานบ้านทั้งหมดไว้ยังไม่เสร็จ</w:t>
      </w:r>
      <w:r w:rsidRPr="00400B33">
        <w:t xml:space="preserve"> </w:t>
      </w:r>
      <w:r w:rsidRPr="002601AE">
        <w:rPr>
          <w:lang w:val="ru-RU"/>
        </w:rPr>
        <w:t>และรีบวิ่งไปโบสถ์</w:t>
      </w:r>
      <w:r w:rsidRPr="00400B33">
        <w:t xml:space="preserve"> </w:t>
      </w:r>
      <w:r w:rsidRPr="002601AE">
        <w:rPr>
          <w:lang w:val="ru-RU"/>
        </w:rPr>
        <w:t>แม้เมื่อทหารเยอรมันมาที่หมู่บ้าน</w:t>
      </w:r>
      <w:r w:rsidRPr="00400B33">
        <w:t xml:space="preserve"> </w:t>
      </w:r>
      <w:r w:rsidRPr="002601AE">
        <w:rPr>
          <w:lang w:val="ru-RU"/>
        </w:rPr>
        <w:t>และผู้ดูแลโบสถ์เริ่มตีระฆังเพื่อเตือนชาวบ้าน</w:t>
      </w:r>
      <w:r w:rsidRPr="00400B33">
        <w:t xml:space="preserve"> </w:t>
      </w:r>
      <w:r w:rsidRPr="002601AE">
        <w:rPr>
          <w:lang w:val="ru-RU"/>
        </w:rPr>
        <w:t>สาวคนนี้ก็ยังวิ่งไปโบสถ์เพื่อร่วมพิธีสวดเย็น</w:t>
      </w:r>
      <w:r w:rsidRPr="00400B33">
        <w:t xml:space="preserve">! </w:t>
      </w:r>
      <w:r w:rsidRPr="002601AE">
        <w:rPr>
          <w:lang w:val="ru-RU"/>
        </w:rPr>
        <w:t>และแม้พ่อแม่ของเธอจะเป็นคนขี้เหนียวมาก</w:t>
      </w:r>
      <w:r w:rsidRPr="00400B33">
        <w:t xml:space="preserve"> </w:t>
      </w:r>
      <w:r w:rsidRPr="002601AE">
        <w:rPr>
          <w:lang w:val="ru-RU"/>
        </w:rPr>
        <w:t>แต่ตัวเธอเองกลับมีใจเมตตาอย่างยิ่ง</w:t>
      </w:r>
      <w:r w:rsidRPr="00400B33">
        <w:t xml:space="preserve"> </w:t>
      </w:r>
      <w:r w:rsidRPr="002601AE">
        <w:rPr>
          <w:lang w:val="ru-RU"/>
        </w:rPr>
        <w:t>ด้วยความขี้เหนียว</w:t>
      </w:r>
      <w:r w:rsidRPr="00400B33">
        <w:t xml:space="preserve"> </w:t>
      </w:r>
      <w:r w:rsidRPr="002601AE">
        <w:rPr>
          <w:lang w:val="ru-RU"/>
        </w:rPr>
        <w:t>พ่อของสาวคนนี้ไม่กินอาหารที่เหมาะสม</w:t>
      </w:r>
      <w:r w:rsidRPr="00400B33">
        <w:t xml:space="preserve"> </w:t>
      </w:r>
      <w:r w:rsidRPr="002601AE">
        <w:rPr>
          <w:lang w:val="ru-RU"/>
        </w:rPr>
        <w:t>แต่กินเพียงขนมปังแห้งที่แช่น้ำไว้</w:t>
      </w:r>
      <w:r w:rsidRPr="00400B33">
        <w:t xml:space="preserve"> </w:t>
      </w:r>
      <w:r w:rsidRPr="002601AE">
        <w:rPr>
          <w:lang w:val="ru-RU"/>
        </w:rPr>
        <w:t>แม่ของเธอก็ขี้เหนียวไม่แพ้กัน</w:t>
      </w:r>
      <w:r w:rsidRPr="00400B33">
        <w:t xml:space="preserve">! </w:t>
      </w:r>
      <w:r w:rsidRPr="002601AE">
        <w:rPr>
          <w:lang w:val="ru-RU"/>
        </w:rPr>
        <w:t>แม้ลูกๆ</w:t>
      </w:r>
      <w:r w:rsidRPr="00400B33">
        <w:t xml:space="preserve"> </w:t>
      </w:r>
      <w:r w:rsidRPr="002601AE">
        <w:rPr>
          <w:lang w:val="ru-RU"/>
        </w:rPr>
        <w:t>ของเธอจะดำรงตำแหน่งสำคัญและร่ำรวย</w:t>
      </w:r>
      <w:r w:rsidRPr="00400B33">
        <w:t xml:space="preserve"> </w:t>
      </w:r>
      <w:r w:rsidRPr="002601AE">
        <w:rPr>
          <w:lang w:val="ru-RU"/>
        </w:rPr>
        <w:t>แต่เพื่อไม่ให้เสียแม้กระทั่งไม้ขีดไฟ</w:t>
      </w:r>
      <w:r w:rsidRPr="00400B33">
        <w:t xml:space="preserve"> </w:t>
      </w:r>
      <w:r w:rsidRPr="002601AE">
        <w:rPr>
          <w:lang w:val="ru-RU"/>
        </w:rPr>
        <w:t>เธอก็จะคุ้ยหาในขี้เถ้าเพื่อหาถ่านที่ยังไม่ดับสนิท</w:t>
      </w:r>
      <w:r w:rsidRPr="00400B33">
        <w:t xml:space="preserve"> </w:t>
      </w:r>
      <w:r w:rsidRPr="002601AE">
        <w:rPr>
          <w:lang w:val="ru-RU"/>
        </w:rPr>
        <w:t>แล้วใช้ฟางจุดไฟจากมัน</w:t>
      </w:r>
      <w:r w:rsidRPr="00400B33">
        <w:t xml:space="preserve"> </w:t>
      </w:r>
      <w:r w:rsidRPr="002601AE">
        <w:rPr>
          <w:lang w:val="ru-RU"/>
        </w:rPr>
        <w:t>เพื่อหลีกเลี่ยงการซื้อหม้อต้มกาแฟ</w:t>
      </w:r>
      <w:r w:rsidRPr="00400B33">
        <w:t xml:space="preserve"> </w:t>
      </w:r>
      <w:r w:rsidRPr="002601AE">
        <w:rPr>
          <w:lang w:val="ru-RU"/>
        </w:rPr>
        <w:t>พวกเขาจึงชงกาแฟในกระป๋องดีบุก</w:t>
      </w:r>
      <w:r w:rsidRPr="00400B33">
        <w:t xml:space="preserve">! </w:t>
      </w:r>
    </w:p>
    <w:p w14:paraId="4FB5DEB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แต่แม่ของเธอรักฉันมาก</w:t>
      </w:r>
      <w:r w:rsidRPr="00400B33">
        <w:t xml:space="preserve"> </w:t>
      </w:r>
      <w:r w:rsidRPr="002601AE">
        <w:rPr>
          <w:lang w:val="ru-RU"/>
        </w:rPr>
        <w:t>ในตอนนั้น</w:t>
      </w:r>
      <w:r w:rsidRPr="00400B33">
        <w:t xml:space="preserve"> </w:t>
      </w:r>
      <w:r w:rsidRPr="002601AE">
        <w:rPr>
          <w:lang w:val="ru-RU"/>
        </w:rPr>
        <w:t>ฉันกำลังอยู่ที่วัดสโตมิออน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ทุกครั้งที่เด็กสาวคนนี้ต้องการนำของอะไรสักอย่างจากบ้านพ่อแม่ที่ตระหนี่ของเธอไปถวายเป็นทานแก่คนยากจน</w:t>
      </w:r>
      <w:r w:rsidRPr="00400B33">
        <w:t xml:space="preserve"> </w:t>
      </w:r>
      <w:r w:rsidRPr="002601AE">
        <w:rPr>
          <w:lang w:val="ru-RU"/>
        </w:rPr>
        <w:t>แต่ไม่สามารถนำออกมาอย่างลับๆ</w:t>
      </w:r>
      <w:r w:rsidRPr="00400B33">
        <w:t xml:space="preserve"> </w:t>
      </w:r>
      <w:r w:rsidRPr="002601AE">
        <w:rPr>
          <w:lang w:val="ru-RU"/>
        </w:rPr>
        <w:t>ได้</w:t>
      </w:r>
      <w:r w:rsidRPr="00400B33">
        <w:t xml:space="preserve"> </w:t>
      </w:r>
      <w:r w:rsidRPr="002601AE">
        <w:rPr>
          <w:lang w:val="ru-RU"/>
        </w:rPr>
        <w:t>เธอก็จะพูดกับแม่ว่า</w:t>
      </w:r>
      <w:r w:rsidRPr="00400B33">
        <w:t xml:space="preserve"> “</w:t>
      </w:r>
      <w:r w:rsidRPr="002601AE">
        <w:rPr>
          <w:lang w:val="ru-RU"/>
        </w:rPr>
        <w:t>แม่ครับ</w:t>
      </w:r>
      <w:r w:rsidRPr="00400B33">
        <w:t xml:space="preserve"> </w:t>
      </w:r>
      <w:r>
        <w:rPr>
          <w:lang w:val="ru-RU"/>
        </w:rPr>
        <w:t>พระท่านต้องการสิ่งนี้</w:t>
      </w:r>
      <w:r w:rsidRPr="00400B33">
        <w:t>” “</w:t>
      </w:r>
      <w:r w:rsidRPr="002601AE">
        <w:rPr>
          <w:lang w:val="ru-RU"/>
        </w:rPr>
        <w:t>ให้เขาไป</w:t>
      </w:r>
      <w:r w:rsidRPr="00400B33">
        <w:t xml:space="preserve"> </w:t>
      </w:r>
      <w:r w:rsidRPr="002601AE">
        <w:rPr>
          <w:lang w:val="ru-RU"/>
        </w:rPr>
        <w:t>ให้เขา</w:t>
      </w:r>
      <w:r>
        <w:rPr>
          <w:lang w:val="ru-RU"/>
        </w:rPr>
        <w:t>ไป</w:t>
      </w:r>
      <w:r w:rsidRPr="00400B33">
        <w:t xml:space="preserve">” </w:t>
      </w:r>
      <w:r w:rsidRPr="002601AE">
        <w:rPr>
          <w:lang w:val="ru-RU"/>
        </w:rPr>
        <w:t>แม่เธอจะตอบกลับ</w:t>
      </w:r>
      <w:r w:rsidRPr="00400B33">
        <w:t xml:space="preserve"> </w:t>
      </w:r>
      <w:r w:rsidRPr="002601AE">
        <w:rPr>
          <w:lang w:val="ru-RU"/>
        </w:rPr>
        <w:t>ผู้หญิงที่ตระหนี่คนนั้นจะยอมให้สิ่งใดก็ตามก็ต่อเมื่อเป็นพระเท่านั้น</w:t>
      </w:r>
      <w:r w:rsidRPr="00400B33">
        <w:t xml:space="preserve"> </w:t>
      </w:r>
      <w:r w:rsidRPr="002601AE">
        <w:rPr>
          <w:lang w:val="ru-RU"/>
        </w:rPr>
        <w:t>และก่อนนั้น</w:t>
      </w:r>
      <w:r w:rsidRPr="00400B33">
        <w:t xml:space="preserve"> </w:t>
      </w:r>
      <w:r w:rsidRPr="002601AE">
        <w:rPr>
          <w:lang w:val="ru-RU"/>
        </w:rPr>
        <w:t>ในช่วงที่ประเทศถูกยึดครอง</w:t>
      </w:r>
      <w:r w:rsidRPr="00400B33">
        <w:t xml:space="preserve"> </w:t>
      </w:r>
      <w:r w:rsidRPr="002601AE">
        <w:rPr>
          <w:lang w:val="ru-RU"/>
        </w:rPr>
        <w:t>ลูกสาวของเธอได้ช่วยคนจนอย่างลับๆ</w:t>
      </w:r>
      <w:r w:rsidRPr="00400B33">
        <w:t xml:space="preserve"> </w:t>
      </w:r>
      <w:r w:rsidRPr="002601AE">
        <w:rPr>
          <w:lang w:val="ru-RU"/>
        </w:rPr>
        <w:t>มาโดยตลอด</w:t>
      </w:r>
      <w:r w:rsidRPr="00400B33">
        <w:t xml:space="preserve"> </w:t>
      </w:r>
      <w:r w:rsidRPr="002601AE">
        <w:rPr>
          <w:lang w:val="ru-RU"/>
        </w:rPr>
        <w:t>เธอจะแอบนำข้าวสาลีจากยุ้งฉางมาบ่าบนบ่าไปยังโรงสี</w:t>
      </w:r>
      <w:r w:rsidRPr="00400B33">
        <w:t xml:space="preserve"> </w:t>
      </w:r>
      <w:r w:rsidRPr="002601AE">
        <w:rPr>
          <w:lang w:val="ru-RU"/>
        </w:rPr>
        <w:t>บดให้เป็นแป้ง</w:t>
      </w:r>
      <w:r w:rsidRPr="00400B33">
        <w:t xml:space="preserve"> </w:t>
      </w:r>
      <w:r w:rsidRPr="002601AE">
        <w:rPr>
          <w:lang w:val="ru-RU"/>
        </w:rPr>
        <w:t>แล้วแจกจ่ายแป้งนั้นให้ครอบครัวคนจน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แม่ของเธอจับได้คาหนังคาเขา</w:t>
      </w:r>
      <w:r w:rsidRPr="00400B33">
        <w:t xml:space="preserve"> </w:t>
      </w:r>
      <w:r w:rsidRPr="002601AE">
        <w:rPr>
          <w:lang w:val="ru-RU"/>
        </w:rPr>
        <w:t>ลูกสาวถูกดุอย่างหนัก</w:t>
      </w:r>
      <w:r w:rsidRPr="00400B33">
        <w:t xml:space="preserve">! </w:t>
      </w:r>
      <w:r w:rsidRPr="002601AE">
        <w:rPr>
          <w:lang w:val="ru-RU"/>
        </w:rPr>
        <w:t>นั่นคือตอนที่เธอได้ตั้งคำปฏิญาณต่อพระเจ้า</w:t>
      </w:r>
      <w:r w:rsidRPr="00400B33">
        <w:t xml:space="preserve"> “</w:t>
      </w:r>
      <w:r w:rsidRPr="002601AE">
        <w:rPr>
          <w:lang w:val="ru-RU"/>
        </w:rPr>
        <w:t>พระเจ้าข้า</w:t>
      </w:r>
      <w:r w:rsidRPr="00400B33">
        <w:t xml:space="preserve">” </w:t>
      </w:r>
      <w:r w:rsidRPr="002601AE">
        <w:rPr>
          <w:lang w:val="ru-RU"/>
        </w:rPr>
        <w:t>เธอกล่าว</w:t>
      </w:r>
      <w:r w:rsidRPr="00400B33">
        <w:t xml:space="preserve"> “</w:t>
      </w:r>
      <w:r w:rsidRPr="002601AE">
        <w:rPr>
          <w:lang w:val="ru-RU"/>
        </w:rPr>
        <w:t>โปรดช่วยให้ฉันหางานทำสักอย่าง</w:t>
      </w:r>
      <w:r w:rsidRPr="00400B33">
        <w:t xml:space="preserve"> </w:t>
      </w:r>
      <w:r>
        <w:rPr>
          <w:lang w:val="ru-RU"/>
        </w:rPr>
        <w:t>และ</w:t>
      </w:r>
      <w:r w:rsidRPr="002601AE">
        <w:rPr>
          <w:lang w:val="ru-RU"/>
        </w:rPr>
        <w:t>ฉันจะบริจาคเงิน</w:t>
      </w:r>
      <w:r>
        <w:rPr>
          <w:lang w:val="ru-RU"/>
        </w:rPr>
        <w:t>เดือนทั้งหมดของฉันเพื่อการกุศล</w:t>
      </w:r>
      <w:r w:rsidRPr="00400B33">
        <w:t xml:space="preserve">” </w:t>
      </w:r>
      <w:r w:rsidRPr="002601AE">
        <w:rPr>
          <w:lang w:val="ru-RU"/>
        </w:rPr>
        <w:t>และในวันถัดมาทันที</w:t>
      </w:r>
      <w:r w:rsidRPr="00400B33">
        <w:t xml:space="preserve"> </w:t>
      </w:r>
      <w:r w:rsidRPr="002601AE">
        <w:rPr>
          <w:lang w:val="ru-RU"/>
        </w:rPr>
        <w:t>เธอก็ได้รับข้อเสนองานจากองค์กรการกุศล</w:t>
      </w:r>
      <w:r w:rsidRPr="00400B33">
        <w:t xml:space="preserve"> 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เธอดีใจเพียงใด</w:t>
      </w:r>
      <w:r w:rsidRPr="00400B33">
        <w:t xml:space="preserve">! </w:t>
      </w:r>
      <w:r w:rsidRPr="002601AE">
        <w:rPr>
          <w:lang w:val="ru-RU"/>
        </w:rPr>
        <w:t>เธอรักษาคำสัญญาไว้</w:t>
      </w:r>
      <w:r w:rsidRPr="00400B33">
        <w:t xml:space="preserve">: </w:t>
      </w:r>
      <w:r w:rsidRPr="002601AE">
        <w:rPr>
          <w:lang w:val="ru-RU"/>
        </w:rPr>
        <w:t>เธอไม่ซื้อแม้แต่ถุงน่องคู่เดียวด้วยเงินที่เธอหาได้</w:t>
      </w:r>
      <w:r w:rsidRPr="00400B33">
        <w:t xml:space="preserve">; </w:t>
      </w:r>
      <w:r w:rsidRPr="002601AE">
        <w:rPr>
          <w:lang w:val="ru-RU"/>
        </w:rPr>
        <w:t>เธอให้ทั้งหมดไปเพื่อการกุศล</w:t>
      </w:r>
      <w:r w:rsidRPr="00400B33">
        <w:t xml:space="preserve"> </w:t>
      </w:r>
      <w:r w:rsidRPr="002601AE">
        <w:rPr>
          <w:lang w:val="ru-RU"/>
        </w:rPr>
        <w:t>คุณรู้ไหมว่าตอนนี้มีคนมากมายที่พูดกับเธอว่า</w:t>
      </w:r>
      <w:r w:rsidRPr="00400B33">
        <w:t>: ‘</w:t>
      </w:r>
      <w:r w:rsidRPr="002601AE">
        <w:rPr>
          <w:lang w:val="ru-RU"/>
        </w:rPr>
        <w:t>ขอให้พระเจ้าคุ้มครองคุณ</w:t>
      </w:r>
      <w:r w:rsidRPr="00400B33">
        <w:t xml:space="preserve"> </w:t>
      </w:r>
      <w:r w:rsidRPr="002601AE">
        <w:rPr>
          <w:lang w:val="ru-RU"/>
        </w:rPr>
        <w:t>ขอให้เถ้ากระดูกของพ่อแม่คุณได้รับพร</w:t>
      </w:r>
      <w:r w:rsidRPr="00400B33">
        <w:t xml:space="preserve">!’ </w:t>
      </w:r>
      <w:r w:rsidRPr="002601AE">
        <w:rPr>
          <w:lang w:val="ru-RU"/>
        </w:rPr>
        <w:t>และด้วยเหตุนี้</w:t>
      </w:r>
      <w:r w:rsidRPr="00400B33">
        <w:t xml:space="preserve"> </w:t>
      </w:r>
      <w:r w:rsidRPr="002601AE">
        <w:rPr>
          <w:lang w:val="ru-RU"/>
        </w:rPr>
        <w:t>เพราะการกุศลของเธอ</w:t>
      </w:r>
      <w:r w:rsidRPr="00400B33">
        <w:t xml:space="preserve"> </w:t>
      </w:r>
      <w:r w:rsidRPr="002601AE">
        <w:rPr>
          <w:lang w:val="ru-RU"/>
        </w:rPr>
        <w:t>พระเจ้าจึงเมตตาต่อแม่ของเธอในเวลาต่อมาด้วย</w:t>
      </w:r>
      <w:r w:rsidRPr="00400B33">
        <w:t xml:space="preserve"> </w:t>
      </w:r>
    </w:p>
    <w:p w14:paraId="0F2F321C" w14:textId="77777777" w:rsidR="00EF488A" w:rsidRPr="00400B33" w:rsidRDefault="00EF488A" w:rsidP="00B87D11"/>
    <w:p w14:paraId="20A22527" w14:textId="77777777" w:rsidR="00EF488A" w:rsidRPr="00400B33" w:rsidRDefault="00000000" w:rsidP="00B87D11">
      <w:pPr>
        <w:pStyle w:val="Heading4"/>
      </w:pPr>
      <w:bookmarkStart w:id="204" w:name="_Toc196932441"/>
      <w:bookmarkStart w:id="205" w:name="_Toc196932985"/>
      <w:bookmarkStart w:id="206" w:name="_Toc242097282"/>
      <w:r w:rsidRPr="002601AE">
        <w:rPr>
          <w:lang w:val="ru-RU"/>
        </w:rPr>
        <w:t>การปลูกฝังคุณธรรมในครอบครัว</w:t>
      </w:r>
      <w:bookmarkEnd w:id="204"/>
      <w:bookmarkEnd w:id="205"/>
      <w:bookmarkEnd w:id="206"/>
    </w:p>
    <w:p w14:paraId="07781FD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คนที่มีครอบครัวสามารถปลูกฝังคุณธรรมในตัวตนเองได้อย่างไร</w:t>
      </w:r>
      <w:r w:rsidRPr="00400B33">
        <w:t xml:space="preserve">? </w:t>
      </w:r>
    </w:p>
    <w:p w14:paraId="266B1AD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พระเจ้าทรงจัดเตรียมโอกาสที่ดีสำหรับเรื่องนี้</w:t>
      </w:r>
      <w:r w:rsidRPr="00400B33">
        <w:t xml:space="preserve"> </w:t>
      </w:r>
      <w:r w:rsidRPr="002601AE">
        <w:rPr>
          <w:lang w:val="ru-RU"/>
        </w:rPr>
        <w:t>แต่หลายคน</w:t>
      </w:r>
      <w:r w:rsidRPr="00400B33">
        <w:t xml:space="preserve"> </w:t>
      </w:r>
      <w:r w:rsidRPr="002601AE">
        <w:rPr>
          <w:lang w:val="ru-RU"/>
        </w:rPr>
        <w:t>แม้จะขอพระเจ้าให้ประทานโอกาสที่ดีเพื่อพัฒนาคุณธรรม</w:t>
      </w:r>
      <w:r w:rsidRPr="00400B33">
        <w:t xml:space="preserve"> </w:t>
      </w:r>
      <w:r w:rsidRPr="002601AE">
        <w:rPr>
          <w:lang w:val="ru-RU"/>
        </w:rPr>
        <w:t>แต่เมื่อเผชิญกับความยากลำบาก</w:t>
      </w:r>
      <w:r w:rsidRPr="00400B33">
        <w:t xml:space="preserve"> </w:t>
      </w:r>
      <w:r w:rsidRPr="002601AE">
        <w:rPr>
          <w:lang w:val="ru-RU"/>
        </w:rPr>
        <w:t>ก็เริ่มบ่นท้อ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บางครั้งพระเจ้าผู้ทรงความดี</w:t>
      </w:r>
      <w:r w:rsidRPr="00400B33">
        <w:t xml:space="preserve"> </w:t>
      </w:r>
      <w:r w:rsidRPr="002601AE">
        <w:rPr>
          <w:lang w:val="ru-RU"/>
        </w:rPr>
        <w:t>ด้วยความรักอันไม่มีขอบเขตของพระองค์</w:t>
      </w:r>
      <w:r w:rsidRPr="00400B33">
        <w:t xml:space="preserve"> </w:t>
      </w:r>
      <w:r w:rsidRPr="002601AE">
        <w:rPr>
          <w:lang w:val="ru-RU"/>
        </w:rPr>
        <w:t>และด้วยความปรารถนาให้สามีได้ฝึกฝนความถ่อมตนและความอดทนในตัวตนเอง</w:t>
      </w:r>
      <w:r w:rsidRPr="00400B33">
        <w:t xml:space="preserve"> </w:t>
      </w:r>
      <w:r w:rsidRPr="002601AE">
        <w:rPr>
          <w:lang w:val="ru-RU"/>
        </w:rPr>
        <w:t>พระองค์จึงถอนพระคุณของพระองค์ออกจากภรรยาของเขา</w:t>
      </w:r>
      <w:r w:rsidRPr="00400B33">
        <w:t xml:space="preserve"> </w:t>
      </w:r>
      <w:r w:rsidRPr="002601AE">
        <w:rPr>
          <w:lang w:val="ru-RU"/>
        </w:rPr>
        <w:t>ซึ่งทำให้เธอเริ่มแสดงท่าทาง</w:t>
      </w:r>
      <w:r w:rsidRPr="00400B33">
        <w:t xml:space="preserve"> ‘</w:t>
      </w:r>
      <w:r>
        <w:rPr>
          <w:lang w:val="ru-RU"/>
        </w:rPr>
        <w:t>จู้จี้</w:t>
      </w:r>
      <w:r w:rsidRPr="00400B33">
        <w:t xml:space="preserve">’ </w:t>
      </w:r>
      <w:r w:rsidRPr="002601AE">
        <w:rPr>
          <w:lang w:val="ru-RU"/>
        </w:rPr>
        <w:t>และปฏิบัติต่อสามีอย่างหยาบคาย</w:t>
      </w:r>
      <w:r w:rsidRPr="00400B33">
        <w:t xml:space="preserve"> </w:t>
      </w:r>
      <w:r w:rsidRPr="002601AE">
        <w:rPr>
          <w:lang w:val="ru-RU"/>
        </w:rPr>
        <w:t>ในกรณีนี้</w:t>
      </w:r>
      <w:r w:rsidRPr="00400B33">
        <w:t xml:space="preserve"> </w:t>
      </w:r>
      <w:r w:rsidRPr="002601AE">
        <w:rPr>
          <w:lang w:val="ru-RU"/>
        </w:rPr>
        <w:t>สามีไม่ควรบ่น</w:t>
      </w:r>
      <w:r w:rsidRPr="00400B33">
        <w:t xml:space="preserve"> </w:t>
      </w:r>
      <w:r w:rsidRPr="002601AE">
        <w:rPr>
          <w:lang w:val="ru-RU"/>
        </w:rPr>
        <w:t>แต่ควรยินดีและขอบคุณพระเจ้าสำหรับโอกาสอันดีที่พระองค์ประทานให้เขาได้แสดงคุณธรรม</w:t>
      </w:r>
      <w:r w:rsidRPr="00400B33">
        <w:t xml:space="preserve"> </w:t>
      </w:r>
      <w:r w:rsidRPr="002601AE">
        <w:rPr>
          <w:lang w:val="ru-RU"/>
        </w:rPr>
        <w:t>หรือตัวอย่างเช่น</w:t>
      </w:r>
      <w:r w:rsidRPr="00400B33">
        <w:t xml:space="preserve"> </w:t>
      </w:r>
      <w:r w:rsidRPr="002601AE">
        <w:rPr>
          <w:lang w:val="ru-RU"/>
        </w:rPr>
        <w:t>แม่คนหนึ่งขอพระเจ้าให้เธอมีความอดทน</w:t>
      </w:r>
      <w:r w:rsidRPr="00400B33">
        <w:t xml:space="preserve"> </w:t>
      </w:r>
      <w:r w:rsidRPr="002601AE">
        <w:rPr>
          <w:lang w:val="ru-RU"/>
        </w:rPr>
        <w:t>แล้วเธอก็จัดโต๊ะอาหาร</w:t>
      </w:r>
      <w:r w:rsidRPr="00400B33">
        <w:t xml:space="preserve"> </w:t>
      </w:r>
      <w:r w:rsidRPr="002601AE">
        <w:rPr>
          <w:lang w:val="ru-RU"/>
        </w:rPr>
        <w:t>ลูกของเธอเดินมาใกล้โต๊ะ</w:t>
      </w:r>
      <w:r w:rsidRPr="00400B33">
        <w:t xml:space="preserve"> </w:t>
      </w:r>
      <w:r w:rsidRPr="002601AE">
        <w:rPr>
          <w:lang w:val="ru-RU"/>
        </w:rPr>
        <w:t>ดึงชายผ้าปูโต๊ะ</w:t>
      </w:r>
      <w:r w:rsidRPr="00400B33">
        <w:t xml:space="preserve"> </w:t>
      </w:r>
      <w:r w:rsidRPr="002601AE">
        <w:rPr>
          <w:lang w:val="ru-RU"/>
        </w:rPr>
        <w:t>และเครื่องใช้บนโต๊ะทั้งหมดก็หล่นลงพื้น</w:t>
      </w:r>
      <w:r w:rsidRPr="00400B33">
        <w:t xml:space="preserve"> </w:t>
      </w:r>
      <w:r w:rsidRPr="002601AE">
        <w:rPr>
          <w:lang w:val="ru-RU"/>
        </w:rPr>
        <w:t>เหมือนว่าเด็กน้อยกำลังพูดกับแม่ว่า</w:t>
      </w:r>
      <w:r w:rsidRPr="00400B33">
        <w:t>: “</w:t>
      </w:r>
      <w:r w:rsidRPr="002601AE">
        <w:rPr>
          <w:lang w:val="ru-RU"/>
        </w:rPr>
        <w:t>แม่คะ</w:t>
      </w:r>
      <w:r w:rsidRPr="00400B33">
        <w:t xml:space="preserve"> </w:t>
      </w:r>
      <w:r w:rsidRPr="002601AE">
        <w:rPr>
          <w:lang w:val="ru-RU"/>
        </w:rPr>
        <w:t>จงอดทนหน่อย</w:t>
      </w:r>
      <w:r w:rsidRPr="00400B33">
        <w:t xml:space="preserve">!” </w:t>
      </w:r>
    </w:p>
    <w:p w14:paraId="75F1240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ในทุกกรณี</w:t>
      </w:r>
      <w:r w:rsidRPr="00400B33">
        <w:t xml:space="preserve"> </w:t>
      </w:r>
      <w:r w:rsidRPr="002601AE">
        <w:rPr>
          <w:lang w:val="ru-RU"/>
        </w:rPr>
        <w:t>ความยากลำบากที่มีอยู่ในโลกปัจจุบันนี้</w:t>
      </w:r>
      <w:r w:rsidRPr="00400B33">
        <w:t xml:space="preserve"> </w:t>
      </w:r>
      <w:r w:rsidRPr="002601AE">
        <w:rPr>
          <w:lang w:val="ru-RU"/>
        </w:rPr>
        <w:t>ทำให้ผู้ที่ต้องการใช้ชีวิตอย่างมีจิตวิญญาณแม้เพียงเล็กน้อย</w:t>
      </w:r>
      <w:r w:rsidRPr="00400B33">
        <w:t xml:space="preserve"> </w:t>
      </w:r>
      <w:r w:rsidRPr="002601AE">
        <w:rPr>
          <w:lang w:val="ru-RU"/>
        </w:rPr>
        <w:t>ต้องไม่ประมาทหรือหลับใหล</w:t>
      </w:r>
      <w:r w:rsidRPr="00400B33">
        <w:t xml:space="preserve"> </w:t>
      </w:r>
      <w:r w:rsidRPr="002601AE">
        <w:rPr>
          <w:lang w:val="ru-RU"/>
        </w:rPr>
        <w:t>เมื่อถึงเวลาที่พระเจ้าทรงห้ามไว้</w:t>
      </w:r>
      <w:r w:rsidRPr="00400B33">
        <w:t xml:space="preserve"> </w:t>
      </w:r>
      <w:r w:rsidRPr="002601AE">
        <w:rPr>
          <w:lang w:val="ru-RU"/>
        </w:rPr>
        <w:t>หากเกิดสงครามขึ้น</w:t>
      </w:r>
      <w:r w:rsidRPr="00400B33">
        <w:t xml:space="preserve"> </w:t>
      </w:r>
      <w:r w:rsidRPr="002601AE">
        <w:rPr>
          <w:lang w:val="ru-RU"/>
        </w:rPr>
        <w:t>ผู้คนก็จะไม่ประมาทหรือหลับตาลง</w:t>
      </w:r>
      <w:r w:rsidRPr="00400B33">
        <w:t xml:space="preserve"> </w:t>
      </w:r>
      <w:r w:rsidRPr="002601AE">
        <w:rPr>
          <w:lang w:val="ru-RU"/>
        </w:rPr>
        <w:t>สิ่งที่คล้ายกันนี้</w:t>
      </w:r>
      <w:r w:rsidRPr="00400B33">
        <w:t xml:space="preserve"> </w:t>
      </w:r>
      <w:r w:rsidRPr="002601AE">
        <w:rPr>
          <w:lang w:val="ru-RU"/>
        </w:rPr>
        <w:t>ตามที่ผมเห็น</w:t>
      </w:r>
      <w:r w:rsidRPr="00400B33">
        <w:t xml:space="preserve"> </w:t>
      </w:r>
      <w:r w:rsidRPr="002601AE">
        <w:rPr>
          <w:lang w:val="ru-RU"/>
        </w:rPr>
        <w:t>กำลังเกิดขึ้นกับผู้ที่พยายามใช้ชีวิตอย่างมีจิตวิญญาณในปัจจุบัน</w:t>
      </w:r>
      <w:r w:rsidRPr="00400B33">
        <w:t xml:space="preserve"> </w:t>
      </w:r>
      <w:r w:rsidRPr="002601AE">
        <w:rPr>
          <w:lang w:val="ru-RU"/>
        </w:rPr>
        <w:t>ลองดูตัวอย่างกลุ่มคนหนุ่มสาวที่ใช้ชีวิตโดยมีคริสตจักรเป็นศูนย์กลางดูสิ</w:t>
      </w:r>
      <w:r w:rsidRPr="00400B33">
        <w:t xml:space="preserve"> </w:t>
      </w:r>
      <w:r w:rsidRPr="002601AE">
        <w:rPr>
          <w:lang w:val="ru-RU"/>
        </w:rPr>
        <w:t>ความยากลำบากที่พวกเขา</w:t>
      </w:r>
      <w:r w:rsidRPr="00400B33">
        <w:t>—</w:t>
      </w:r>
      <w:r w:rsidRPr="002601AE">
        <w:rPr>
          <w:lang w:val="ru-RU"/>
        </w:rPr>
        <w:t>วิญญาณที่น่าสงสารเหล่านี้</w:t>
      </w:r>
      <w:r w:rsidRPr="00400B33">
        <w:t>—</w:t>
      </w:r>
      <w:r w:rsidRPr="002601AE">
        <w:rPr>
          <w:lang w:val="ru-RU"/>
        </w:rPr>
        <w:t>ต้องทนรับนั้นมากเพียงใด</w:t>
      </w:r>
      <w:r w:rsidRPr="00400B33">
        <w:t xml:space="preserve">! </w:t>
      </w:r>
      <w:r w:rsidRPr="002601AE">
        <w:rPr>
          <w:lang w:val="ru-RU"/>
        </w:rPr>
        <w:t>แต่ความไม่เป็นมิตรที่พวกเขาต้องเผชิญจากโลกที่สกปรกและเต็มไปด้วยความชั่วร้ายที่พวกเขาอาศัยอยู่นั้น</w:t>
      </w:r>
      <w:r w:rsidRPr="00400B33">
        <w:t xml:space="preserve"> </w:t>
      </w:r>
      <w:r w:rsidRPr="002601AE">
        <w:rPr>
          <w:lang w:val="ru-RU"/>
        </w:rPr>
        <w:lastRenderedPageBreak/>
        <w:t>กลับช่วยให้พวกเขายังคงตื่นตัวอยู่ได้</w:t>
      </w:r>
      <w:r w:rsidRPr="00400B33">
        <w:t xml:space="preserve"> </w:t>
      </w:r>
      <w:r w:rsidRPr="002601AE">
        <w:rPr>
          <w:lang w:val="ru-RU"/>
        </w:rPr>
        <w:t>แต่ในยามสงบ</w:t>
      </w:r>
      <w:r w:rsidRPr="00400B33">
        <w:t xml:space="preserve"> </w:t>
      </w:r>
      <w:r w:rsidRPr="002601AE">
        <w:rPr>
          <w:lang w:val="ru-RU"/>
        </w:rPr>
        <w:t>เมื่อไม่มีความยากลำบาก</w:t>
      </w:r>
      <w:r w:rsidRPr="00400B33">
        <w:t xml:space="preserve"> </w:t>
      </w:r>
      <w:r w:rsidRPr="002601AE">
        <w:rPr>
          <w:lang w:val="ru-RU"/>
        </w:rPr>
        <w:t>คุณจะเห็นว่าคนส่วนใหญ่ไม่สนใจเรื่องความเชื่อและศีลธรรม</w:t>
      </w:r>
      <w:r w:rsidRPr="00400B33">
        <w:t xml:space="preserve"> </w:t>
      </w:r>
      <w:r w:rsidRPr="002601AE">
        <w:rPr>
          <w:lang w:val="ru-RU"/>
        </w:rPr>
        <w:t>ทั้งที่ผู้คนควรใช้ช่วงเวลาสงบนี้เพื่อพัฒนาทางจิตวิญญาณด้วย</w:t>
      </w:r>
      <w:r w:rsidRPr="00400B33">
        <w:t xml:space="preserve">: </w:t>
      </w:r>
      <w:r w:rsidRPr="002601AE">
        <w:rPr>
          <w:lang w:val="ru-RU"/>
        </w:rPr>
        <w:t>พวกเขาควรพยายามกำจัดข้อบกพร่องและปลูกฝังคุณธรรม</w:t>
      </w:r>
      <w:r w:rsidRPr="00400B33">
        <w:t xml:space="preserve"> </w:t>
      </w:r>
    </w:p>
    <w:p w14:paraId="3F00522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ความเงียบเป็นประโยชน์อย่างยิ่งในชีวิตทางจิตวิญญาณ</w:t>
      </w:r>
      <w:r w:rsidRPr="00400B33">
        <w:t xml:space="preserve"> </w:t>
      </w:r>
      <w:r w:rsidRPr="002601AE">
        <w:rPr>
          <w:lang w:val="ru-RU"/>
        </w:rPr>
        <w:t>การจัดระเบียบกิจวัตรประจำวันให้รวมถึงช่วงเวลาที่กำหนดไว้สำหรับความเงียบนั้นเป็นสิ่งที่ดี</w:t>
      </w:r>
      <w:r w:rsidRPr="00400B33">
        <w:t xml:space="preserve"> </w:t>
      </w:r>
      <w:r w:rsidRPr="002601AE">
        <w:rPr>
          <w:lang w:val="ru-RU"/>
        </w:rPr>
        <w:t>ให้บุคคลนั้นใช้เวลาหนึ่งชั่วโมงนี้เพื่อมองลึกเข้าไปในจิตใจตนเอง</w:t>
      </w:r>
      <w:r w:rsidRPr="00400B33">
        <w:t xml:space="preserve"> </w:t>
      </w:r>
      <w:r w:rsidRPr="002601AE">
        <w:rPr>
          <w:lang w:val="ru-RU"/>
        </w:rPr>
        <w:t>เพื่อตระหนักถึงความปรารถนาอันแรงกล้า</w:t>
      </w:r>
      <w:r w:rsidRPr="00400B33">
        <w:t xml:space="preserve"> </w:t>
      </w:r>
      <w:r w:rsidRPr="002601AE">
        <w:rPr>
          <w:lang w:val="ru-RU"/>
        </w:rPr>
        <w:t>และรวบรวมกำลังเพื่อตัดขาดความปรารถนาเหล่านั้นและชำระใจให้บริสุทธิ์</w:t>
      </w:r>
      <w:r w:rsidRPr="00400B33">
        <w:t xml:space="preserve"> </w:t>
      </w: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ยังเป็นประโยชน์อย่างยิ่งหากมีห้องเงียบสงบในบ้าน</w:t>
      </w:r>
      <w:r w:rsidRPr="00400B33">
        <w:t xml:space="preserve"> </w:t>
      </w:r>
      <w:r w:rsidRPr="002601AE">
        <w:rPr>
          <w:lang w:val="ru-RU"/>
        </w:rPr>
        <w:t>ซึ่งบรรยากาศภายในห้องนั้นคล้ายกับห้องพักของนักบวช</w:t>
      </w:r>
      <w:r w:rsidRPr="00400B33">
        <w:t xml:space="preserve"> </w:t>
      </w:r>
      <w:r w:rsidRPr="002601AE">
        <w:rPr>
          <w:lang w:val="ru-RU"/>
        </w:rPr>
        <w:t>ที่นั่น</w:t>
      </w:r>
      <w:r w:rsidRPr="00400B33">
        <w:t xml:space="preserve"> </w:t>
      </w:r>
      <w:r w:rsidRPr="00400B33">
        <w:rPr>
          <w:i/>
          <w:iCs/>
        </w:rPr>
        <w:t>‘</w:t>
      </w:r>
      <w:r w:rsidRPr="002601AE">
        <w:rPr>
          <w:i/>
          <w:iCs/>
          <w:lang w:val="ru-RU"/>
        </w:rPr>
        <w:t>ใน</w:t>
      </w:r>
      <w:r>
        <w:rPr>
          <w:i/>
          <w:iCs/>
          <w:lang w:val="ru-RU"/>
        </w:rPr>
        <w:t>ความลับ</w:t>
      </w:r>
      <w:r w:rsidRPr="00400B33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69"/>
      </w:r>
      <w:r w:rsidRPr="00400B33">
        <w:t xml:space="preserve"> </w:t>
      </w:r>
      <w:r w:rsidRPr="002601AE">
        <w:rPr>
          <w:lang w:val="ru-RU"/>
        </w:rPr>
        <w:t>คนเราสามารถปฏิบัติหน้าที่ทางจิตวิญญาณ</w:t>
      </w:r>
      <w:r w:rsidRPr="00400B33">
        <w:t xml:space="preserve"> </w:t>
      </w:r>
      <w:r w:rsidRPr="002601AE">
        <w:rPr>
          <w:lang w:val="ru-RU"/>
        </w:rPr>
        <w:t>อ่านหนังสือทางจิตวิญญาณ</w:t>
      </w:r>
      <w:r w:rsidRPr="00400B33">
        <w:t xml:space="preserve"> </w:t>
      </w:r>
      <w:r w:rsidRPr="002601AE">
        <w:rPr>
          <w:lang w:val="ru-RU"/>
        </w:rPr>
        <w:t>และสวดมนต์ได้</w:t>
      </w:r>
      <w:r w:rsidRPr="00400B33">
        <w:t xml:space="preserve"> </w:t>
      </w:r>
      <w:r w:rsidRPr="002601AE">
        <w:rPr>
          <w:lang w:val="ru-RU"/>
        </w:rPr>
        <w:t>หากก่อนการสวดมนต์มีช่วงเวลาสั้นๆ</w:t>
      </w:r>
      <w:r w:rsidRPr="00400B33">
        <w:t xml:space="preserve"> </w:t>
      </w:r>
      <w:r w:rsidRPr="002601AE">
        <w:rPr>
          <w:lang w:val="ru-RU"/>
        </w:rPr>
        <w:t>สำหรับการอ่านหนังสือทางจิตวิญญาณ</w:t>
      </w:r>
      <w:r w:rsidRPr="00400B33">
        <w:t xml:space="preserve"> </w:t>
      </w:r>
      <w:r w:rsidRPr="002601AE">
        <w:rPr>
          <w:lang w:val="ru-RU"/>
        </w:rPr>
        <w:t>สิ่งนี้จะเป็นประโยชน์อย่างยิ่ง</w:t>
      </w:r>
      <w:r w:rsidRPr="00400B33">
        <w:t xml:space="preserve"> </w:t>
      </w:r>
      <w:r w:rsidRPr="002601AE">
        <w:rPr>
          <w:lang w:val="ru-RU"/>
        </w:rPr>
        <w:t>เพราะการอ่านเช่นนี้จะทำให้จิตวิญญาณอบอุ่นและนำจิตใจเข้าสู่โลกแห่งจิตวิญญาณ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หากบุคคลที่ถูกสิ่งต่าง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รบกวนตลอดทั้งวันมีเวลาสิบนาทีสำหรับการสวดมนต์</w:t>
      </w:r>
      <w:r w:rsidRPr="00400B33">
        <w:t xml:space="preserve"> </w:t>
      </w:r>
      <w:r w:rsidRPr="002601AE">
        <w:rPr>
          <w:lang w:val="ru-RU"/>
        </w:rPr>
        <w:t>ก็ควรใช้เวลาสองนาทีจากเวลานั้นอ่านสิ่งที่มีความลึกซึ้ง</w:t>
      </w:r>
      <w:r w:rsidRPr="00400B33">
        <w:t xml:space="preserve"> </w:t>
      </w:r>
      <w:r w:rsidRPr="002601AE">
        <w:rPr>
          <w:lang w:val="ru-RU"/>
        </w:rPr>
        <w:t>เพื่อขจัดความรบกวนนั้นออกไป</w:t>
      </w:r>
      <w:r w:rsidRPr="00400B33">
        <w:t xml:space="preserve"> </w:t>
      </w:r>
    </w:p>
    <w:p w14:paraId="0A5B5BF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คุณไม่คิดว่าการใช้ชีวิตแบบที่คุณกำลังอธิบายนั้นค่อนข้างยากในโลกปัจจุบันหรือไม่</w:t>
      </w:r>
      <w:r w:rsidRPr="00400B33">
        <w:t xml:space="preserve">? </w:t>
      </w:r>
    </w:p>
    <w:p w14:paraId="6DE49B8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มีผู้ไม่บวชที่ดำเนินชีวิตอย่างจิตวิญญาณสูงมาก</w:t>
      </w:r>
      <w:r w:rsidRPr="00400B33">
        <w:t xml:space="preserve"> </w:t>
      </w:r>
      <w:r w:rsidRPr="002601AE">
        <w:rPr>
          <w:lang w:val="ru-RU"/>
        </w:rPr>
        <w:t>พวกเขาใช้ชีวิตเหมือนนักพรต</w:t>
      </w:r>
      <w:r w:rsidRPr="00400B33">
        <w:t xml:space="preserve">: </w:t>
      </w:r>
      <w:r w:rsidRPr="002601AE">
        <w:rPr>
          <w:lang w:val="ru-RU"/>
        </w:rPr>
        <w:t>ถือศีลอด</w:t>
      </w:r>
      <w:r w:rsidRPr="00400B33">
        <w:t xml:space="preserve"> </w:t>
      </w:r>
      <w:r w:rsidRPr="002601AE">
        <w:rPr>
          <w:lang w:val="ru-RU"/>
        </w:rPr>
        <w:t>เข้าร่วมพิธีกรรม</w:t>
      </w:r>
      <w:r w:rsidRPr="00400B33">
        <w:t xml:space="preserve"> </w:t>
      </w:r>
      <w:r w:rsidRPr="002601AE">
        <w:rPr>
          <w:lang w:val="ru-RU"/>
        </w:rPr>
        <w:t>สวดลูกประคำ</w:t>
      </w:r>
      <w:r w:rsidRPr="00400B33">
        <w:t xml:space="preserve"> </w:t>
      </w:r>
      <w:r w:rsidRPr="002601AE">
        <w:rPr>
          <w:lang w:val="ru-RU"/>
        </w:rPr>
        <w:t>และกราบลงดิน</w:t>
      </w:r>
      <w:r w:rsidRPr="00400B33">
        <w:t xml:space="preserve"> — </w:t>
      </w:r>
      <w:r w:rsidRPr="002601AE">
        <w:rPr>
          <w:lang w:val="ru-RU"/>
        </w:rPr>
        <w:t>แม้จะมีลูกและหลานแล้วก็ตาม</w:t>
      </w:r>
      <w:r w:rsidRPr="00400B33">
        <w:t xml:space="preserve"> </w:t>
      </w:r>
      <w:r w:rsidRPr="002601AE">
        <w:rPr>
          <w:lang w:val="ru-RU"/>
        </w:rPr>
        <w:t>ในวันอาทิตย์</w:t>
      </w:r>
      <w:r w:rsidRPr="00400B33">
        <w:t xml:space="preserve"> </w:t>
      </w:r>
      <w:r w:rsidRPr="002601AE">
        <w:rPr>
          <w:lang w:val="ru-RU"/>
        </w:rPr>
        <w:t>ผู้คนเช่นนี้จะไปโบสถ์</w:t>
      </w:r>
      <w:r w:rsidRPr="00400B33">
        <w:t xml:space="preserve"> </w:t>
      </w:r>
      <w:r w:rsidRPr="002601AE">
        <w:rPr>
          <w:lang w:val="ru-RU"/>
        </w:rPr>
        <w:t>รับศีลมหาสนิท</w:t>
      </w:r>
      <w:r w:rsidRPr="00400B33">
        <w:t xml:space="preserve"> </w:t>
      </w:r>
      <w:r w:rsidRPr="002601AE">
        <w:rPr>
          <w:lang w:val="ru-RU"/>
        </w:rPr>
        <w:t>และกลับไปยัง</w:t>
      </w:r>
      <w:r w:rsidRPr="00400B33">
        <w:t xml:space="preserve"> ‘</w:t>
      </w:r>
      <w:r w:rsidRPr="002601AE">
        <w:rPr>
          <w:lang w:val="ru-RU"/>
        </w:rPr>
        <w:t>ห้อง</w:t>
      </w:r>
      <w:r>
        <w:rPr>
          <w:lang w:val="ru-RU"/>
        </w:rPr>
        <w:t>พัก</w:t>
      </w:r>
      <w:r w:rsidRPr="00400B33">
        <w:t xml:space="preserve">’ </w:t>
      </w:r>
      <w:r w:rsidRPr="002601AE">
        <w:rPr>
          <w:lang w:val="ru-RU"/>
        </w:rPr>
        <w:t>ของตน</w:t>
      </w:r>
      <w:r w:rsidRPr="00400B33">
        <w:t xml:space="preserve"> </w:t>
      </w:r>
      <w:r w:rsidRPr="002601AE">
        <w:rPr>
          <w:lang w:val="ru-RU"/>
        </w:rPr>
        <w:t>คล้ายกับนักพรตที่เดินทางมาที่มหาวิหารของอารามในวันอาทิตย์</w:t>
      </w:r>
      <w:r w:rsidRPr="00400B33">
        <w:t xml:space="preserve"> </w:t>
      </w:r>
      <w:r w:rsidRPr="002601AE">
        <w:rPr>
          <w:lang w:val="ru-RU"/>
        </w:rPr>
        <w:t>แล้วกลับไปยังห้องพักเพื่อใช้ชีวิตในความเงียบสงบอีกครั้ง</w:t>
      </w:r>
      <w:r w:rsidRPr="00400B33">
        <w:t xml:space="preserve"> </w:t>
      </w:r>
      <w:r w:rsidRPr="002601AE">
        <w:rPr>
          <w:lang w:val="ru-RU"/>
        </w:rPr>
        <w:t>ขอบคุณพระเจ้า</w:t>
      </w:r>
      <w:r w:rsidRPr="00400B33">
        <w:t xml:space="preserve"> </w:t>
      </w:r>
      <w:r w:rsidRPr="002601AE">
        <w:rPr>
          <w:lang w:val="ru-RU"/>
        </w:rPr>
        <w:t>ที่โลกนี้มีจิตวิญญาณเช่นนี้อยู่มากมาย</w:t>
      </w:r>
      <w:r w:rsidRPr="00400B33">
        <w:t xml:space="preserve"> </w:t>
      </w:r>
      <w:r w:rsidRPr="002601AE">
        <w:rPr>
          <w:lang w:val="ru-RU"/>
        </w:rPr>
        <w:t>และหากจะกล่าวให้ชัดเจน</w:t>
      </w:r>
      <w:r w:rsidRPr="00400B33">
        <w:t xml:space="preserve"> </w:t>
      </w:r>
      <w:r w:rsidRPr="002601AE">
        <w:rPr>
          <w:lang w:val="ru-RU"/>
        </w:rPr>
        <w:t>ผมรู้จักหัวหน้าครอบครัวคนหนึ่งที่สวดคำอธิษฐานพระเยซูอยู่เสมอ</w:t>
      </w:r>
      <w:r w:rsidRPr="00400B33">
        <w:t xml:space="preserve"> — </w:t>
      </w:r>
      <w:r w:rsidRPr="002601AE">
        <w:rPr>
          <w:lang w:val="ru-RU"/>
        </w:rPr>
        <w:t>ไม่ว่าเขาจะอยู่ที่ใดก็ตาม</w:t>
      </w:r>
      <w:r w:rsidRPr="00400B33">
        <w:t xml:space="preserve"> </w:t>
      </w:r>
      <w:r w:rsidRPr="002601AE">
        <w:rPr>
          <w:lang w:val="ru-RU"/>
        </w:rPr>
        <w:t>ชายคนนี้มักจะร้องไห้ทุกครั้งที่สวดคำอธิษฐาน</w:t>
      </w:r>
      <w:r w:rsidRPr="00400B33">
        <w:t xml:space="preserve"> </w:t>
      </w:r>
      <w:r w:rsidRPr="002601AE">
        <w:rPr>
          <w:lang w:val="ru-RU"/>
        </w:rPr>
        <w:t>คำอธิษฐานของเขาได้กลายเป็นสิ่งที่เกิดขึ้นโดยธรรมชาติ</w:t>
      </w:r>
      <w:r w:rsidRPr="00400B33">
        <w:t xml:space="preserve"> </w:t>
      </w:r>
      <w:r w:rsidRPr="002601AE">
        <w:rPr>
          <w:lang w:val="ru-RU"/>
        </w:rPr>
        <w:t>และน้ำตาของเขาเป็นน้ำตาที่หวานชื่น</w:t>
      </w:r>
      <w:r w:rsidRPr="00400B33">
        <w:t xml:space="preserve"> — </w:t>
      </w:r>
      <w:r w:rsidRPr="002601AE">
        <w:rPr>
          <w:lang w:val="ru-RU"/>
        </w:rPr>
        <w:t>เป็นน้ำตาแห่งความสุขอันศักดิ์สิทธิ์</w:t>
      </w:r>
      <w:r w:rsidRPr="00400B33">
        <w:t xml:space="preserve"> </w:t>
      </w:r>
      <w:r w:rsidRPr="002601AE">
        <w:rPr>
          <w:lang w:val="ru-RU"/>
        </w:rPr>
        <w:t>ผมยังจำได้ถึงคนงานคนหนึ่งบนภูเขาศักดิ์สิทธิ์</w:t>
      </w:r>
      <w:r w:rsidRPr="00400B33">
        <w:t xml:space="preserve"> </w:t>
      </w:r>
      <w:r w:rsidRPr="002601AE">
        <w:rPr>
          <w:lang w:val="ru-RU"/>
        </w:rPr>
        <w:t>ชื่อว่า</w:t>
      </w:r>
      <w:r w:rsidRPr="00400B33">
        <w:t xml:space="preserve"> </w:t>
      </w:r>
      <w:r w:rsidRPr="002601AE">
        <w:rPr>
          <w:lang w:val="ru-RU"/>
        </w:rPr>
        <w:t>ยานนิส</w:t>
      </w:r>
      <w:r w:rsidRPr="00400B33">
        <w:t xml:space="preserve"> </w:t>
      </w:r>
      <w:r w:rsidRPr="002601AE">
        <w:rPr>
          <w:lang w:val="ru-RU"/>
        </w:rPr>
        <w:t>เขาทำงานหนักมาก</w:t>
      </w:r>
      <w:r w:rsidRPr="00400B33">
        <w:t xml:space="preserve"> </w:t>
      </w:r>
      <w:r w:rsidRPr="002601AE">
        <w:rPr>
          <w:lang w:val="ru-RU"/>
        </w:rPr>
        <w:t>และทำงานแทนคนสองคน</w:t>
      </w:r>
      <w:r w:rsidRPr="00400B33">
        <w:t xml:space="preserve"> </w:t>
      </w:r>
      <w:r w:rsidRPr="002601AE">
        <w:rPr>
          <w:lang w:val="ru-RU"/>
        </w:rPr>
        <w:t>ผมสอนเขาให้สวดคำอธิษฐานพระเยซูขณะทำงาน</w:t>
      </w:r>
      <w:r w:rsidRPr="00400B33">
        <w:t xml:space="preserve"> </w:t>
      </w:r>
      <w:r w:rsidRPr="002601AE">
        <w:rPr>
          <w:lang w:val="ru-RU"/>
        </w:rPr>
        <w:t>และค่อยๆ</w:t>
      </w:r>
      <w:r w:rsidRPr="00400B33">
        <w:t xml:space="preserve"> </w:t>
      </w:r>
      <w:r w:rsidRPr="002601AE">
        <w:rPr>
          <w:lang w:val="ru-RU"/>
        </w:rPr>
        <w:t>เขาก็เริ่มคุ้นเคยกับมัน</w:t>
      </w:r>
      <w:r w:rsidRPr="00400B33">
        <w:t xml:space="preserve"> </w:t>
      </w:r>
      <w:r w:rsidRPr="002601AE">
        <w:rPr>
          <w:lang w:val="ru-RU"/>
        </w:rPr>
        <w:t>วันหนึ่งเขามาหาผมและบอกว่า</w:t>
      </w:r>
      <w:r w:rsidRPr="00400B33">
        <w:t xml:space="preserve"> </w:t>
      </w:r>
      <w:r w:rsidRPr="002601AE">
        <w:rPr>
          <w:lang w:val="ru-RU"/>
        </w:rPr>
        <w:t>ขณะสวดคำอธิษฐานพระเยซู</w:t>
      </w:r>
      <w:r w:rsidRPr="00400B33">
        <w:t xml:space="preserve"> </w:t>
      </w:r>
      <w:r w:rsidRPr="002601AE">
        <w:rPr>
          <w:lang w:val="ru-RU"/>
        </w:rPr>
        <w:t>เขารู้สึกถึงความสุขอันยิ่งใหญ่</w:t>
      </w:r>
      <w:r w:rsidRPr="00400B33">
        <w:t xml:space="preserve"> “</w:t>
      </w:r>
      <w:r>
        <w:rPr>
          <w:lang w:val="ru-RU"/>
        </w:rPr>
        <w:t>รุ่งอรุณกำลังมา</w:t>
      </w:r>
      <w:r w:rsidRPr="00400B33">
        <w:t xml:space="preserve">” </w:t>
      </w:r>
      <w:r w:rsidRPr="002601AE">
        <w:rPr>
          <w:lang w:val="ru-RU"/>
        </w:rPr>
        <w:t>ผมตอบกลับ</w:t>
      </w:r>
      <w:r w:rsidRPr="00400B33">
        <w:t xml:space="preserve"> </w:t>
      </w:r>
      <w:r w:rsidRPr="002601AE">
        <w:rPr>
          <w:lang w:val="ru-RU"/>
        </w:rPr>
        <w:t>ไม่นานหลังจากนั้น</w:t>
      </w:r>
      <w:r w:rsidRPr="00400B33">
        <w:t xml:space="preserve"> </w:t>
      </w:r>
      <w:r w:rsidRPr="002601AE">
        <w:rPr>
          <w:lang w:val="ru-RU"/>
        </w:rPr>
        <w:t>ผมได้ทราบว่าชายคนนี้ถูกฆ่าโดยนักเลงสองคนที่เมาสุรา</w:t>
      </w:r>
      <w:r w:rsidRPr="00400B33">
        <w:t xml:space="preserve"> </w:t>
      </w:r>
      <w:r w:rsidRPr="002601AE">
        <w:rPr>
          <w:lang w:val="ru-RU"/>
        </w:rPr>
        <w:t>ผมเศร้าโศกอย่างลึกซึ้ง</w:t>
      </w:r>
      <w:r w:rsidRPr="00400B33">
        <w:t xml:space="preserve">! </w:t>
      </w:r>
      <w:r w:rsidRPr="002601AE">
        <w:rPr>
          <w:lang w:val="ru-RU"/>
        </w:rPr>
        <w:t>ผ่านไปอีกไม่กี่วัน</w:t>
      </w:r>
      <w:r w:rsidRPr="00400B33">
        <w:t xml:space="preserve"> </w:t>
      </w:r>
      <w:r w:rsidRPr="002601AE">
        <w:rPr>
          <w:lang w:val="ru-RU"/>
        </w:rPr>
        <w:t>มีพระรูปหนึ่งเริ่มค้นหาเครื่องมือที่ยานิสได้เก็บไว้ที่ไหนสักแห่งแต่หาไม่เจอ</w:t>
      </w:r>
      <w:r w:rsidRPr="00400B33">
        <w:t xml:space="preserve"> </w:t>
      </w:r>
      <w:r w:rsidRPr="002601AE">
        <w:rPr>
          <w:lang w:val="ru-RU"/>
        </w:rPr>
        <w:t>แล้วยานิสก็ปรากฏตัวในความฝันของเขาและบอกให้รู้ว่าเขาได้เก็บเครื่องมือนั้นไว้ที่ไหน</w:t>
      </w:r>
      <w:r w:rsidRPr="00400B33">
        <w:t xml:space="preserve"> </w:t>
      </w:r>
      <w:r w:rsidRPr="002601AE">
        <w:rPr>
          <w:lang w:val="ru-RU"/>
        </w:rPr>
        <w:t>ชายผู้นี้ได้บรรลุถึงภาวะทางจิตวิญญาณ</w:t>
      </w:r>
      <w:r w:rsidRPr="00400B33">
        <w:t xml:space="preserve"> </w:t>
      </w:r>
      <w:r w:rsidRPr="002601AE">
        <w:rPr>
          <w:lang w:val="ru-RU"/>
        </w:rPr>
        <w:t>และสามารถช่วยเหลือผู้อื่นได้แม้จากโลกหลังความตาย</w:t>
      </w:r>
      <w:r w:rsidRPr="00400B33">
        <w:t xml:space="preserve"> </w:t>
      </w:r>
    </w:p>
    <w:p w14:paraId="762F60B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ชีวิตทางจิตวิญญาณนั้นง่ายเพียงใด</w:t>
      </w:r>
      <w:r w:rsidRPr="00400B33">
        <w:t xml:space="preserve">! </w:t>
      </w:r>
      <w:r w:rsidRPr="002601AE">
        <w:rPr>
          <w:lang w:val="ru-RU"/>
        </w:rPr>
        <w:t>โดยการรักพระเจ้า</w:t>
      </w:r>
      <w:r w:rsidRPr="00400B33">
        <w:t xml:space="preserve"> </w:t>
      </w:r>
      <w:r w:rsidRPr="002601AE">
        <w:rPr>
          <w:lang w:val="ru-RU"/>
        </w:rPr>
        <w:t>ยอมรับการเสียสละอันยิ่งใหญ่ของพระองค์และพระพรของพระองค์</w:t>
      </w:r>
      <w:r w:rsidRPr="00400B33">
        <w:t xml:space="preserve"> </w:t>
      </w:r>
      <w:r w:rsidRPr="002601AE">
        <w:rPr>
          <w:lang w:val="ru-RU"/>
        </w:rPr>
        <w:t>และด้วยจิตใจที่แจ่มใส</w:t>
      </w:r>
      <w:r w:rsidRPr="00400B33">
        <w:t xml:space="preserve"> </w:t>
      </w:r>
      <w:r w:rsidRPr="002601AE">
        <w:rPr>
          <w:lang w:val="ru-RU"/>
        </w:rPr>
        <w:t>บังคับตนเองให้เลียนแบบนักบุญ</w:t>
      </w:r>
      <w:r w:rsidRPr="00400B33">
        <w:t xml:space="preserve"> </w:t>
      </w:r>
      <w:r w:rsidRPr="002601AE">
        <w:rPr>
          <w:lang w:val="ru-RU"/>
        </w:rPr>
        <w:t>ผู้คนก็จะได้รับการชำระให้บริสุทธิ์อย่างรวดเร็ว</w:t>
      </w:r>
      <w:r w:rsidRPr="00400B33">
        <w:t xml:space="preserve"> </w:t>
      </w:r>
      <w:r w:rsidRPr="002601AE">
        <w:rPr>
          <w:lang w:val="ru-RU"/>
        </w:rPr>
        <w:t>สิ่งที่จำเป็นคือให้พวกเขามีความถ่อมตน</w:t>
      </w:r>
      <w:r w:rsidRPr="00400B33">
        <w:t xml:space="preserve"> </w:t>
      </w:r>
      <w:r w:rsidRPr="002601AE">
        <w:rPr>
          <w:lang w:val="ru-RU"/>
        </w:rPr>
        <w:t>ยอมรับความน่าเวทนาของตนเอง</w:t>
      </w:r>
      <w:r w:rsidRPr="00400B33">
        <w:t xml:space="preserve"> </w:t>
      </w:r>
      <w:r w:rsidRPr="002601AE">
        <w:rPr>
          <w:lang w:val="ru-RU"/>
        </w:rPr>
        <w:t>และความไม่สำนึกในพระคุณอันยิ่งใหญ่ต่อพระเจ้า</w:t>
      </w:r>
      <w:r w:rsidRPr="00400B33">
        <w:t xml:space="preserve"> </w:t>
      </w:r>
    </w:p>
    <w:p w14:paraId="129EEC48" w14:textId="77777777" w:rsidR="00EF488A" w:rsidRPr="00400B33" w:rsidRDefault="00EF488A" w:rsidP="00B87D11"/>
    <w:p w14:paraId="75DB53DB" w14:textId="77777777" w:rsidR="00EF488A" w:rsidRPr="00400B33" w:rsidRDefault="00000000" w:rsidP="00B87D11">
      <w:pPr>
        <w:pStyle w:val="Heading4"/>
      </w:pPr>
      <w:bookmarkStart w:id="207" w:name="_Toc196932442"/>
      <w:bookmarkStart w:id="208" w:name="_Toc196932986"/>
      <w:bookmarkStart w:id="209" w:name="_Toc242097283"/>
      <w:r w:rsidRPr="002601AE">
        <w:rPr>
          <w:lang w:val="ru-RU"/>
        </w:rPr>
        <w:lastRenderedPageBreak/>
        <w:t>การสวดมนต์ในครอบครัว</w:t>
      </w:r>
      <w:bookmarkEnd w:id="207"/>
      <w:bookmarkEnd w:id="208"/>
      <w:bookmarkEnd w:id="209"/>
    </w:p>
    <w:p w14:paraId="7A2CE04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ทั้งครอบครัวควรสวดเวสเปอร์ร่วมกันหรือไม่</w:t>
      </w:r>
      <w:r w:rsidRPr="00400B33">
        <w:t xml:space="preserve">? </w:t>
      </w:r>
    </w:p>
    <w:p w14:paraId="26A42CC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ผู้ใหญ่ควรแสดงตัวอย่างมีเกียรติในเรื่องนี้</w:t>
      </w:r>
      <w:r w:rsidRPr="00400B33">
        <w:t xml:space="preserve"> </w:t>
      </w:r>
      <w:r w:rsidRPr="002601AE">
        <w:rPr>
          <w:lang w:val="ru-RU"/>
        </w:rPr>
        <w:t>พวกเขาควรสวดบทเวสเปอร์</w:t>
      </w:r>
      <w:r w:rsidRPr="00400B33">
        <w:t xml:space="preserve"> </w:t>
      </w:r>
      <w:r w:rsidRPr="002601AE">
        <w:rPr>
          <w:lang w:val="ru-RU"/>
        </w:rPr>
        <w:t>และพูดกับเด็กๆ</w:t>
      </w:r>
      <w:r w:rsidRPr="00400B33">
        <w:t xml:space="preserve"> </w:t>
      </w:r>
      <w:r>
        <w:rPr>
          <w:lang w:val="ru-RU"/>
        </w:rPr>
        <w:t>ว่า</w:t>
      </w:r>
      <w:r w:rsidRPr="00400B33">
        <w:t>: ‘</w:t>
      </w:r>
      <w:r w:rsidRPr="002601AE">
        <w:rPr>
          <w:lang w:val="ru-RU"/>
        </w:rPr>
        <w:t>ถ้าอยาก</w:t>
      </w:r>
      <w:r w:rsidRPr="00400B33">
        <w:t xml:space="preserve"> </w:t>
      </w:r>
      <w:r w:rsidRPr="002601AE">
        <w:rPr>
          <w:lang w:val="ru-RU"/>
        </w:rPr>
        <w:t>ก็มาสวดกับ</w:t>
      </w:r>
      <w:r>
        <w:rPr>
          <w:lang w:val="ru-RU"/>
        </w:rPr>
        <w:t>เราสักครู่ก็ได้</w:t>
      </w:r>
      <w:r w:rsidRPr="00400B33">
        <w:t xml:space="preserve">’ </w:t>
      </w:r>
      <w:r w:rsidRPr="002601AE">
        <w:rPr>
          <w:lang w:val="ru-RU"/>
        </w:rPr>
        <w:t>เมื่อเด็กๆ</w:t>
      </w:r>
      <w:r w:rsidRPr="00400B33">
        <w:t xml:space="preserve"> </w:t>
      </w:r>
      <w:r w:rsidRPr="002601AE">
        <w:rPr>
          <w:lang w:val="ru-RU"/>
        </w:rPr>
        <w:t>โตขึ้นอีกหน่อย</w:t>
      </w:r>
      <w:r w:rsidRPr="00400B33">
        <w:t xml:space="preserve"> </w:t>
      </w:r>
      <w:r w:rsidRPr="002601AE">
        <w:rPr>
          <w:lang w:val="ru-RU"/>
        </w:rPr>
        <w:t>พวกเขาก็สามารถทำตาม</w:t>
      </w:r>
      <w:r w:rsidRPr="00400B33">
        <w:t xml:space="preserve"> ‘</w:t>
      </w:r>
      <w:r>
        <w:rPr>
          <w:lang w:val="ru-RU"/>
        </w:rPr>
        <w:t>กิจวัตร</w:t>
      </w:r>
      <w:r w:rsidRPr="00400B33">
        <w:t xml:space="preserve">’ </w:t>
      </w:r>
      <w:r w:rsidRPr="002601AE">
        <w:rPr>
          <w:lang w:val="ru-RU"/>
        </w:rPr>
        <w:t>บางอย่างในการสวดมนต์ได้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หากผู้ใหญ่สวดมนต์เป็นเวลา</w:t>
      </w:r>
      <w:r w:rsidRPr="00400B33">
        <w:t xml:space="preserve"> 15 </w:t>
      </w:r>
      <w:r w:rsidRPr="002601AE">
        <w:rPr>
          <w:lang w:val="ru-RU"/>
        </w:rPr>
        <w:t>นาที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ก็อาจสวดมนต์</w:t>
      </w:r>
      <w:r w:rsidRPr="00400B33">
        <w:t xml:space="preserve"> 2 </w:t>
      </w:r>
      <w:r w:rsidRPr="002601AE">
        <w:rPr>
          <w:lang w:val="ru-RU"/>
        </w:rPr>
        <w:t>หรือ</w:t>
      </w:r>
      <w:r w:rsidRPr="00400B33">
        <w:t xml:space="preserve"> 5 </w:t>
      </w:r>
      <w:r w:rsidRPr="002601AE">
        <w:rPr>
          <w:lang w:val="ru-RU"/>
        </w:rPr>
        <w:t>นาที</w:t>
      </w:r>
      <w:r w:rsidRPr="00400B33">
        <w:t xml:space="preserve"> — </w:t>
      </w:r>
      <w:r w:rsidRPr="002601AE">
        <w:rPr>
          <w:lang w:val="ru-RU"/>
        </w:rPr>
        <w:t>และหากพวกเขาต้องการสวดมนต์นานกว่านั้น</w:t>
      </w:r>
      <w:r w:rsidRPr="00400B33">
        <w:t xml:space="preserve"> </w:t>
      </w:r>
      <w:r w:rsidRPr="002601AE">
        <w:rPr>
          <w:lang w:val="ru-RU"/>
        </w:rPr>
        <w:t>ก็ให้สวดมนต์ตามใจชอบ</w:t>
      </w:r>
      <w:r w:rsidRPr="00400B33">
        <w:t xml:space="preserve"> </w:t>
      </w:r>
      <w:r w:rsidRPr="002601AE">
        <w:rPr>
          <w:lang w:val="ru-RU"/>
        </w:rPr>
        <w:t>หากพ่อแม่บังคับให้ลูกๆ</w:t>
      </w:r>
      <w:r w:rsidRPr="00400B33">
        <w:t xml:space="preserve"> </w:t>
      </w:r>
      <w:r w:rsidRPr="002601AE">
        <w:rPr>
          <w:lang w:val="ru-RU"/>
        </w:rPr>
        <w:t>ยืนสวดมนต์เย็นร่วมกับตนตลอดทั้งเวลา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ก็จะเริ่ม</w:t>
      </w:r>
      <w:r w:rsidRPr="00400B33">
        <w:t xml:space="preserve"> ‘</w:t>
      </w:r>
      <w:r w:rsidRPr="002601AE">
        <w:rPr>
          <w:lang w:val="ru-RU"/>
        </w:rPr>
        <w:t>ก่อเรื่อง</w:t>
      </w:r>
      <w:r w:rsidRPr="00400B33">
        <w:t xml:space="preserve">’ </w:t>
      </w:r>
      <w:r w:rsidRPr="002601AE">
        <w:rPr>
          <w:lang w:val="ru-RU"/>
        </w:rPr>
        <w:t>ในที่สุด</w:t>
      </w:r>
      <w:r w:rsidRPr="00400B33">
        <w:t xml:space="preserve">” </w:t>
      </w:r>
      <w:r w:rsidRPr="002601AE">
        <w:rPr>
          <w:lang w:val="ru-RU"/>
        </w:rPr>
        <w:t>เราไม่ควรสร้างแรงกดดันให้เด็ก</w:t>
      </w:r>
      <w:r w:rsidRPr="00400B33">
        <w:t xml:space="preserve"> </w:t>
      </w:r>
      <w:r w:rsidRPr="002601AE">
        <w:rPr>
          <w:lang w:val="ru-RU"/>
        </w:rPr>
        <w:t>เพราะพวกเขายังไม่เข้าใจถึงพลังและคุณค่าของการสวดมนต์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ผู้ปกครองสามารถกินถั่ว</w:t>
      </w:r>
      <w:r w:rsidRPr="00400B33">
        <w:t xml:space="preserve"> </w:t>
      </w:r>
      <w:r w:rsidRPr="002601AE">
        <w:rPr>
          <w:lang w:val="ru-RU"/>
        </w:rPr>
        <w:t>เนื้อสัตว์</w:t>
      </w:r>
      <w:r w:rsidRPr="00400B33">
        <w:t xml:space="preserve"> </w:t>
      </w:r>
      <w:r w:rsidRPr="002601AE">
        <w:rPr>
          <w:lang w:val="ru-RU"/>
        </w:rPr>
        <w:t>และอาหารแข็งอื่นๆ</w:t>
      </w:r>
      <w:r w:rsidRPr="00400B33">
        <w:t xml:space="preserve"> </w:t>
      </w:r>
      <w:r w:rsidRPr="002601AE">
        <w:rPr>
          <w:lang w:val="ru-RU"/>
        </w:rPr>
        <w:t>ได้</w:t>
      </w:r>
      <w:r w:rsidRPr="00400B33">
        <w:t xml:space="preserve"> </w:t>
      </w:r>
      <w:r w:rsidRPr="002601AE">
        <w:rPr>
          <w:lang w:val="ru-RU"/>
        </w:rPr>
        <w:t>แต่หากทารกยังกินนมเพียงอย่างเดียว</w:t>
      </w:r>
      <w:r w:rsidRPr="00400B33">
        <w:t xml:space="preserve"> </w:t>
      </w:r>
      <w:r w:rsidRPr="002601AE">
        <w:rPr>
          <w:lang w:val="ru-RU"/>
        </w:rPr>
        <w:t>ผู้ปกครองจะบังคับให้เขากินเนื้อสัตว์เพียงเพราะมันมีแคลอรีสูงกว่าหรือไม่</w:t>
      </w:r>
      <w:r w:rsidRPr="00400B33">
        <w:t xml:space="preserve">? </w:t>
      </w:r>
      <w:r w:rsidRPr="002601AE">
        <w:rPr>
          <w:lang w:val="ru-RU"/>
        </w:rPr>
        <w:t>เนื้อสัตว์นั้นมีแคลอรีสูงกว่าจริง</w:t>
      </w:r>
      <w:r w:rsidRPr="00400B33">
        <w:t xml:space="preserve"> </w:t>
      </w:r>
      <w:r w:rsidRPr="002601AE">
        <w:rPr>
          <w:lang w:val="ru-RU"/>
        </w:rPr>
        <w:t>แต่ทารกยังไม่สามารถย่อยมันได้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ในขั้นแรก</w:t>
      </w:r>
      <w:r w:rsidRPr="00400B33">
        <w:t xml:space="preserve"> </w:t>
      </w:r>
      <w:r w:rsidRPr="002601AE">
        <w:rPr>
          <w:lang w:val="ru-RU"/>
        </w:rPr>
        <w:t>เพื่อให้ทารกคุ้นเคยกับการกินเนื้อสัตว์</w:t>
      </w:r>
      <w:r w:rsidRPr="00400B33">
        <w:t xml:space="preserve"> </w:t>
      </w:r>
      <w:r w:rsidRPr="002601AE">
        <w:rPr>
          <w:lang w:val="ru-RU"/>
        </w:rPr>
        <w:t>ผู้ปกครองจะให้กินในปริมาณน้อย</w:t>
      </w:r>
      <w:r w:rsidRPr="00400B33">
        <w:t xml:space="preserve"> — </w:t>
      </w:r>
      <w:r w:rsidRPr="002601AE">
        <w:rPr>
          <w:lang w:val="ru-RU"/>
        </w:rPr>
        <w:t>ชิ้นเล็กๆ</w:t>
      </w:r>
      <w:r w:rsidRPr="00400B33">
        <w:t xml:space="preserve"> </w:t>
      </w:r>
      <w:r w:rsidRPr="002601AE">
        <w:rPr>
          <w:lang w:val="ru-RU"/>
        </w:rPr>
        <w:t>ในหนึ่งช้อนน้ำซุปเนื้อ</w:t>
      </w:r>
      <w:r w:rsidRPr="00400B33">
        <w:t xml:space="preserve"> — </w:t>
      </w:r>
      <w:r w:rsidRPr="002601AE">
        <w:rPr>
          <w:lang w:val="ru-RU"/>
        </w:rPr>
        <w:t>เพื่อให้เด็กในที่สุดจะอยากกินอาหารประเภทนี้ด้วยตนเอง</w:t>
      </w:r>
      <w:r w:rsidRPr="00400B33">
        <w:t xml:space="preserve"> </w:t>
      </w:r>
    </w:p>
    <w:p w14:paraId="035792D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บางครั้งไม่ใช่แค่เด็กๆ</w:t>
      </w:r>
      <w:r w:rsidRPr="00400B33">
        <w:t xml:space="preserve"> </w:t>
      </w:r>
      <w:r w:rsidRPr="002601AE">
        <w:rPr>
          <w:lang w:val="ru-RU"/>
        </w:rPr>
        <w:t>แต่ผู้ใหญ่ด้วยที่ถึงเย็นแล้วรู้สึกเหนื่อยจนไม่สามารถอ่านคำสวดเย็นได้เลย</w:t>
      </w:r>
      <w:r w:rsidRPr="00400B33">
        <w:t xml:space="preserve"> </w:t>
      </w:r>
    </w:p>
    <w:p w14:paraId="51A7DCF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หากพวกเขารู้สึกเหนื่อยมากหรือป่วย</w:t>
      </w:r>
      <w:r w:rsidRPr="00400B33">
        <w:t xml:space="preserve"> </w:t>
      </w:r>
      <w:r w:rsidRPr="002601AE">
        <w:rPr>
          <w:lang w:val="ru-RU"/>
        </w:rPr>
        <w:t>ให้พวกเขาอ่านสวดครึ่งหนึ่งของบทสวดเย็นแทนที่จะอ่านทั้งบท</w:t>
      </w:r>
      <w:r w:rsidRPr="00400B33">
        <w:t xml:space="preserve"> </w:t>
      </w:r>
      <w:r w:rsidRPr="002601AE">
        <w:rPr>
          <w:lang w:val="ru-RU"/>
        </w:rPr>
        <w:t>หรืออย่างน้อยที่สุด</w:t>
      </w:r>
      <w:r w:rsidRPr="00400B33">
        <w:t xml:space="preserve"> </w:t>
      </w:r>
      <w:r w:rsidRPr="002601AE">
        <w:rPr>
          <w:lang w:val="ru-RU"/>
        </w:rPr>
        <w:t>ให้พวกเขาอ่าน</w:t>
      </w:r>
      <w:r w:rsidRPr="00400B33">
        <w:t xml:space="preserve"> ‘</w:t>
      </w:r>
      <w:r>
        <w:rPr>
          <w:lang w:val="ru-RU"/>
        </w:rPr>
        <w:t>บทสวดพระบิดา</w:t>
      </w:r>
      <w:r w:rsidRPr="00400B33">
        <w:t xml:space="preserve">’ </w:t>
      </w:r>
      <w:r w:rsidRPr="002601AE">
        <w:rPr>
          <w:lang w:val="ru-RU"/>
        </w:rPr>
        <w:t>หนึ่งครั้ง</w:t>
      </w:r>
      <w:r w:rsidRPr="00400B33">
        <w:t xml:space="preserve"> </w:t>
      </w:r>
      <w:r w:rsidRPr="002601AE">
        <w:rPr>
          <w:lang w:val="ru-RU"/>
        </w:rPr>
        <w:t>ห้ามละเลยการสวดมนต์โดยสิ้นเชิง</w:t>
      </w:r>
      <w:r w:rsidRPr="00400B33">
        <w:t xml:space="preserve"> </w:t>
      </w:r>
      <w:r w:rsidRPr="002601AE">
        <w:rPr>
          <w:lang w:val="ru-RU"/>
        </w:rPr>
        <w:t>เช่นเดียวกับในช่วงสงครามที่ทหารซึ่งถูกล้อมรอบด้วยศัตรูบนที่สูง</w:t>
      </w:r>
      <w:r w:rsidRPr="00400B33">
        <w:t xml:space="preserve"> </w:t>
      </w:r>
      <w:r w:rsidRPr="002601AE">
        <w:rPr>
          <w:lang w:val="ru-RU"/>
        </w:rPr>
        <w:t>ยิงปืนไรเฟิลเป็นครั้งคราวเพื่อกันไม่ให้ศัตรูเข้ามาใกล้และป้องกันไม่ให้พวกเขาโจมตี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ผู้ที่ไม่มีแรงเหลือพอสำหรับการสวดมนต์เต็มรูปแบบ</w:t>
      </w:r>
      <w:r w:rsidRPr="00400B33">
        <w:t xml:space="preserve"> </w:t>
      </w:r>
      <w:r w:rsidRPr="002601AE">
        <w:rPr>
          <w:lang w:val="ru-RU"/>
        </w:rPr>
        <w:t>ก็ต้องยิง</w:t>
      </w:r>
      <w:r w:rsidRPr="00400B33">
        <w:t xml:space="preserve"> [</w:t>
      </w:r>
      <w:r w:rsidRPr="002601AE">
        <w:rPr>
          <w:lang w:val="ru-RU"/>
        </w:rPr>
        <w:t>ทางจิตวิญญาณ</w:t>
      </w:r>
      <w:r w:rsidRPr="00400B33">
        <w:t xml:space="preserve">] </w:t>
      </w:r>
      <w:r w:rsidRPr="002601AE">
        <w:rPr>
          <w:lang w:val="ru-RU"/>
        </w:rPr>
        <w:t>เพื่อทำให้มารกลัวและหนีไป</w:t>
      </w:r>
      <w:r w:rsidRPr="00400B33">
        <w:t xml:space="preserve"> </w:t>
      </w:r>
    </w:p>
    <w:p w14:paraId="2FD52B2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การอธิษฐานในครอบครัวเป็นพลังที่ทรงพลังมาก</w:t>
      </w:r>
      <w:r w:rsidRPr="00400B33">
        <w:t xml:space="preserve"> </w:t>
      </w:r>
      <w:r w:rsidRPr="002601AE">
        <w:rPr>
          <w:lang w:val="ru-RU"/>
        </w:rPr>
        <w:t>ผมรู้จักพี่น้องสองคนที่ผ่านการอธิษฐานของพวกเขา</w:t>
      </w:r>
      <w:r w:rsidRPr="00400B33">
        <w:t xml:space="preserve"> </w:t>
      </w:r>
      <w:r w:rsidRPr="002601AE">
        <w:rPr>
          <w:lang w:val="ru-RU"/>
        </w:rPr>
        <w:t>ไม่เพียงแต่สามารถป้องกันไม่ให้พ่อแม่ที่แยกทางกันหย่าร้างได้</w:t>
      </w:r>
      <w:r w:rsidRPr="00400B33">
        <w:t xml:space="preserve"> </w:t>
      </w:r>
      <w:r w:rsidRPr="002601AE">
        <w:rPr>
          <w:lang w:val="ru-RU"/>
        </w:rPr>
        <w:t>แต่ยังทำให้ความสัมพันธ์ของพ่อแม่ทั้งสองใกล้ชิดกันยิ่งกว่าเดิมอีกด้วย</w:t>
      </w:r>
      <w:r w:rsidRPr="00400B33">
        <w:t xml:space="preserve"> </w:t>
      </w:r>
      <w:r w:rsidRPr="002601AE">
        <w:rPr>
          <w:lang w:val="ru-RU"/>
        </w:rPr>
        <w:t>พ่อของเราเคยบอกเราว่า</w:t>
      </w:r>
      <w:r w:rsidRPr="00400B33">
        <w:t>: “</w:t>
      </w:r>
      <w:r w:rsidRPr="002601AE">
        <w:rPr>
          <w:lang w:val="ru-RU"/>
        </w:rPr>
        <w:t>ไม่ว่าลูกจะทำอะไร</w:t>
      </w:r>
      <w:r w:rsidRPr="00400B33">
        <w:t xml:space="preserve"> </w:t>
      </w:r>
      <w:r w:rsidRPr="002601AE">
        <w:rPr>
          <w:lang w:val="ru-RU"/>
        </w:rPr>
        <w:t>ก็ต้องรายงานกับพระเจ้าวันละสองครั้ง</w:t>
      </w:r>
      <w:r w:rsidRPr="00400B33">
        <w:t xml:space="preserve"> — </w:t>
      </w:r>
      <w:r w:rsidRPr="002601AE">
        <w:rPr>
          <w:lang w:val="ru-RU"/>
        </w:rPr>
        <w:t>เพื่อให้พระองค์รู้ว่าลูก</w:t>
      </w:r>
      <w:r>
        <w:rPr>
          <w:lang w:val="ru-RU"/>
        </w:rPr>
        <w:t>อยู่ที่ไหน</w:t>
      </w:r>
      <w:r w:rsidRPr="00400B33">
        <w:t xml:space="preserve">” </w:t>
      </w:r>
      <w:r w:rsidRPr="002601AE">
        <w:rPr>
          <w:lang w:val="ru-RU"/>
        </w:rPr>
        <w:t>ทุกเช้าและทุกเย็น</w:t>
      </w:r>
      <w:r w:rsidRPr="00400B33">
        <w:t xml:space="preserve"> </w:t>
      </w:r>
      <w:r w:rsidRPr="002601AE">
        <w:rPr>
          <w:lang w:val="ru-RU"/>
        </w:rPr>
        <w:t>พวกเราทุกคน</w:t>
      </w:r>
      <w:r w:rsidRPr="00400B33">
        <w:t xml:space="preserve"> — </w:t>
      </w:r>
      <w:r w:rsidRPr="002601AE">
        <w:rPr>
          <w:lang w:val="ru-RU"/>
        </w:rPr>
        <w:t>พ่อ</w:t>
      </w:r>
      <w:r w:rsidRPr="00400B33">
        <w:t xml:space="preserve"> </w:t>
      </w:r>
      <w:r w:rsidRPr="002601AE">
        <w:rPr>
          <w:lang w:val="ru-RU"/>
        </w:rPr>
        <w:t>แม่</w:t>
      </w:r>
      <w:r w:rsidRPr="00400B33">
        <w:t xml:space="preserve"> </w:t>
      </w:r>
      <w:r w:rsidRPr="002601AE">
        <w:rPr>
          <w:lang w:val="ru-RU"/>
        </w:rPr>
        <w:t>พี่น้องชายและหญิง</w:t>
      </w:r>
      <w:r w:rsidRPr="00400B33">
        <w:t xml:space="preserve"> — </w:t>
      </w:r>
      <w:r w:rsidRPr="002601AE">
        <w:rPr>
          <w:lang w:val="ru-RU"/>
        </w:rPr>
        <w:t>จะสวดมนต์หน้าไอโคโนสตาซิส</w:t>
      </w:r>
      <w:r w:rsidRPr="00400B33">
        <w:t xml:space="preserve"> </w:t>
      </w:r>
      <w:r w:rsidRPr="002601AE">
        <w:rPr>
          <w:lang w:val="ru-RU"/>
        </w:rPr>
        <w:t>และเมื่อจบการสวดมนต์</w:t>
      </w:r>
      <w:r w:rsidRPr="00400B33">
        <w:t xml:space="preserve"> </w:t>
      </w:r>
      <w:r w:rsidRPr="002601AE">
        <w:rPr>
          <w:lang w:val="ru-RU"/>
        </w:rPr>
        <w:t>เราจะก้มศีรษะลงต่อหน้าภาพพระคริสต์</w:t>
      </w:r>
      <w:r w:rsidRPr="00400B33">
        <w:t xml:space="preserve"> </w:t>
      </w:r>
      <w:r w:rsidRPr="002601AE">
        <w:rPr>
          <w:lang w:val="ru-RU"/>
        </w:rPr>
        <w:t>และทุกครั้งที่ครอบครัวของเราเผชิญกับความล่อลวงหรือความยากลำบาก</w:t>
      </w:r>
      <w:r w:rsidRPr="00400B33">
        <w:t xml:space="preserve"> </w:t>
      </w:r>
      <w:r w:rsidRPr="002601AE">
        <w:rPr>
          <w:lang w:val="ru-RU"/>
        </w:rPr>
        <w:t>เราจะสวดมนต์ขอให้เรื่องนั้นได้รับการแก้ไข</w:t>
      </w:r>
      <w:r w:rsidRPr="00400B33">
        <w:t xml:space="preserve"> </w:t>
      </w:r>
      <w:r w:rsidRPr="002601AE">
        <w:rPr>
          <w:lang w:val="ru-RU"/>
        </w:rPr>
        <w:t>ผมจำได้ว่าวันหนึ่งน้องชายคนเล็กของผมป่วยลง</w:t>
      </w:r>
      <w:r w:rsidRPr="00400B33">
        <w:t xml:space="preserve"> </w:t>
      </w:r>
      <w:r w:rsidRPr="002601AE">
        <w:rPr>
          <w:lang w:val="ru-RU"/>
        </w:rPr>
        <w:t>พ่อผมกล่าวว่า</w:t>
      </w:r>
      <w:r w:rsidRPr="00400B33">
        <w:t>: “</w:t>
      </w:r>
      <w:r w:rsidRPr="002601AE">
        <w:rPr>
          <w:lang w:val="ru-RU"/>
        </w:rPr>
        <w:t>ไปขอพระเจ้าให้รักษาเขาให้หาย</w:t>
      </w:r>
      <w:r w:rsidRPr="00400B33">
        <w:t xml:space="preserve"> </w:t>
      </w:r>
      <w:r w:rsidRPr="002601AE">
        <w:rPr>
          <w:lang w:val="ru-RU"/>
        </w:rPr>
        <w:t>หรือรับเขาไปอยู่กับพระองค์</w:t>
      </w:r>
      <w:r w:rsidRPr="00400B33">
        <w:t xml:space="preserve"> </w:t>
      </w:r>
      <w:r>
        <w:rPr>
          <w:lang w:val="ru-RU"/>
        </w:rPr>
        <w:t>เพื่อไม่ให้เขาต้องทนทุกข์</w:t>
      </w:r>
      <w:r w:rsidRPr="00400B33">
        <w:t xml:space="preserve">” </w:t>
      </w:r>
      <w:r w:rsidRPr="002601AE">
        <w:rPr>
          <w:lang w:val="ru-RU"/>
        </w:rPr>
        <w:t>เราทั้งครอบครัวร่วมกันสวดอ้อนวอน</w:t>
      </w:r>
      <w:r w:rsidRPr="00400B33">
        <w:t xml:space="preserve"> </w:t>
      </w:r>
      <w:r w:rsidRPr="002601AE">
        <w:rPr>
          <w:lang w:val="ru-RU"/>
        </w:rPr>
        <w:t>และน้องชายของผมก็หายป่วย</w:t>
      </w:r>
      <w:r w:rsidRPr="00400B33">
        <w:t xml:space="preserve"> </w:t>
      </w:r>
      <w:r w:rsidRPr="002601AE">
        <w:rPr>
          <w:lang w:val="ru-RU"/>
        </w:rPr>
        <w:t>และเราทุกคนก็นั่งรับประทานอาหารร่วมกันด้วย</w:t>
      </w:r>
      <w:r w:rsidRPr="00400B33">
        <w:t xml:space="preserve"> </w:t>
      </w:r>
      <w:r w:rsidRPr="002601AE">
        <w:rPr>
          <w:lang w:val="ru-RU"/>
        </w:rPr>
        <w:t>ก่อนอื่นเราจะกล่าวคำขอบคุณพระเจ้า</w:t>
      </w:r>
      <w:r w:rsidRPr="00400B33">
        <w:t xml:space="preserve"> </w:t>
      </w:r>
      <w:r w:rsidRPr="002601AE">
        <w:rPr>
          <w:lang w:val="ru-RU"/>
        </w:rPr>
        <w:t>แล้วจึงเริ่มรับประทานอาหาร</w:t>
      </w:r>
      <w:r w:rsidRPr="00400B33">
        <w:t xml:space="preserve"> </w:t>
      </w:r>
      <w:r w:rsidRPr="002601AE">
        <w:rPr>
          <w:lang w:val="ru-RU"/>
        </w:rPr>
        <w:t>หากใครเริ่มกินก่อนที่อาหารจะได้รับการอวยพร</w:t>
      </w:r>
      <w:r w:rsidRPr="00400B33">
        <w:t xml:space="preserve"> </w:t>
      </w:r>
      <w:r w:rsidRPr="002601AE">
        <w:rPr>
          <w:lang w:val="ru-RU"/>
        </w:rPr>
        <w:t>เราจะกล่าวว่า</w:t>
      </w:r>
      <w:r w:rsidRPr="00400B33">
        <w:t xml:space="preserve"> ‘</w:t>
      </w:r>
      <w:r>
        <w:rPr>
          <w:lang w:val="ru-RU"/>
        </w:rPr>
        <w:t>เขาได้กระทำบาปทางเพศแล้ว</w:t>
      </w:r>
      <w:r w:rsidRPr="00400B33">
        <w:t xml:space="preserve">’ </w:t>
      </w:r>
      <w:r w:rsidRPr="002601AE">
        <w:rPr>
          <w:lang w:val="ru-RU"/>
        </w:rPr>
        <w:t>เราถือว่าการขาดการควบคุมตนเองเป็นบาปทางเพศ</w:t>
      </w:r>
      <w:r w:rsidRPr="00400B33">
        <w:t xml:space="preserve"> </w:t>
      </w:r>
      <w:r w:rsidRPr="002601AE">
        <w:rPr>
          <w:lang w:val="ru-RU"/>
        </w:rPr>
        <w:t>หากสมาชิกทุกคนในครอบครัวกลับบ้านโดยไม่มีเหตุผล</w:t>
      </w:r>
      <w:r w:rsidRPr="00400B33">
        <w:t xml:space="preserve"> </w:t>
      </w:r>
      <w:r w:rsidRPr="002601AE">
        <w:rPr>
          <w:lang w:val="ru-RU"/>
        </w:rPr>
        <w:t>เมื่อใดก็ตามที่พวกเขาต้องการ</w:t>
      </w:r>
      <w:r w:rsidRPr="00400B33">
        <w:t xml:space="preserve"> </w:t>
      </w:r>
      <w:r w:rsidRPr="002601AE">
        <w:rPr>
          <w:lang w:val="ru-RU"/>
        </w:rPr>
        <w:t>และนั่งรับประทานอาหารคนเดียว</w:t>
      </w:r>
      <w:r w:rsidRPr="00400B33">
        <w:t xml:space="preserve"> </w:t>
      </w:r>
      <w:r w:rsidRPr="002601AE">
        <w:rPr>
          <w:lang w:val="ru-RU"/>
        </w:rPr>
        <w:t>สิ่งนี้จะนำไปสู่การแตกสลายของครอบครัว</w:t>
      </w:r>
      <w:r w:rsidRPr="00400B33">
        <w:t xml:space="preserve"> </w:t>
      </w:r>
    </w:p>
    <w:p w14:paraId="1FE44F55" w14:textId="77777777" w:rsidR="00EF488A" w:rsidRPr="00400B33" w:rsidRDefault="00EF488A" w:rsidP="00B87D11"/>
    <w:p w14:paraId="14C42827" w14:textId="77777777" w:rsidR="00EF488A" w:rsidRPr="00400B33" w:rsidRDefault="00000000" w:rsidP="00B87D11">
      <w:pPr>
        <w:pStyle w:val="Heading4"/>
      </w:pPr>
      <w:bookmarkStart w:id="210" w:name="_Toc196932443"/>
      <w:bookmarkStart w:id="211" w:name="_Toc196932987"/>
      <w:bookmarkStart w:id="212" w:name="_Toc242097284"/>
      <w:r w:rsidRPr="002601AE">
        <w:rPr>
          <w:lang w:val="ru-RU"/>
        </w:rPr>
        <w:t>ชีวิตทางจิตวิญญาณของคู่สามีภรรยา</w:t>
      </w:r>
      <w:bookmarkEnd w:id="210"/>
      <w:bookmarkEnd w:id="211"/>
      <w:bookmarkEnd w:id="212"/>
    </w:p>
    <w:p w14:paraId="4445237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ภรรยาควรทำอย่างไรหากสามีของเธอไม่ดำเนินชีวิตทางจิตวิญญาณ</w:t>
      </w:r>
      <w:r w:rsidRPr="00400B33">
        <w:t xml:space="preserve">? </w:t>
      </w:r>
    </w:p>
    <w:p w14:paraId="2B6DF75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ให้เธอไว้วางใจสามีไว้ในพระคริสต์</w:t>
      </w:r>
      <w:r w:rsidRPr="00400B33">
        <w:t xml:space="preserve"> </w:t>
      </w:r>
      <w:r w:rsidRPr="002601AE">
        <w:rPr>
          <w:lang w:val="ru-RU"/>
        </w:rPr>
        <w:t>และอธิษฐานขอให้ใจเขาอ่อนลงสักหน่อย</w:t>
      </w:r>
      <w:r w:rsidRPr="00400B33">
        <w:t xml:space="preserve"> </w:t>
      </w:r>
      <w:r w:rsidRPr="002601AE">
        <w:rPr>
          <w:lang w:val="ru-RU"/>
        </w:rPr>
        <w:t>เมื่อถึงเวลา</w:t>
      </w:r>
      <w:r w:rsidRPr="00400B33">
        <w:t xml:space="preserve"> </w:t>
      </w:r>
      <w:r w:rsidRPr="002601AE">
        <w:rPr>
          <w:lang w:val="ru-RU"/>
        </w:rPr>
        <w:t>พระคริสต์จะ</w:t>
      </w:r>
      <w:r w:rsidRPr="00400B33">
        <w:t xml:space="preserve"> ‘</w:t>
      </w:r>
      <w:r w:rsidRPr="002601AE">
        <w:rPr>
          <w:lang w:val="ru-RU"/>
        </w:rPr>
        <w:t>ปลูกเมล็ดพันธุ์</w:t>
      </w:r>
      <w:r w:rsidRPr="00400B33">
        <w:t xml:space="preserve">’ </w:t>
      </w:r>
      <w:r w:rsidRPr="002601AE">
        <w:rPr>
          <w:lang w:val="ru-RU"/>
        </w:rPr>
        <w:t>ลงในใจเขาอย่างเงียบๆ</w:t>
      </w:r>
      <w:r w:rsidRPr="00400B33">
        <w:t xml:space="preserve"> </w:t>
      </w:r>
      <w:r w:rsidRPr="002601AE">
        <w:rPr>
          <w:lang w:val="ru-RU"/>
        </w:rPr>
        <w:t>และสามีของเธอจะเริ่มคิดทบทวน</w:t>
      </w:r>
      <w:r w:rsidRPr="00400B33">
        <w:t xml:space="preserve"> [</w:t>
      </w:r>
      <w:r w:rsidRPr="002601AE">
        <w:rPr>
          <w:lang w:val="ru-RU"/>
        </w:rPr>
        <w:t>ถึงสิ่งที่สำคัญจริงๆ</w:t>
      </w:r>
      <w:r w:rsidRPr="00400B33">
        <w:t xml:space="preserve">] </w:t>
      </w:r>
      <w:r w:rsidRPr="002601AE">
        <w:rPr>
          <w:lang w:val="ru-RU"/>
        </w:rPr>
        <w:t>และทันทีที่ใจของสามีเธออ่อนลงสักหน่อย</w:t>
      </w:r>
      <w:r w:rsidRPr="00400B33">
        <w:t xml:space="preserve"> </w:t>
      </w:r>
      <w:r w:rsidRPr="002601AE">
        <w:rPr>
          <w:lang w:val="ru-RU"/>
        </w:rPr>
        <w:t>ภรรยาสามารถขอให้เขา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ให้เธอขึ้นรถไปโบสถ์ได้</w:t>
      </w:r>
      <w:r w:rsidRPr="00400B33">
        <w:t xml:space="preserve"> </w:t>
      </w:r>
      <w:r w:rsidRPr="002601AE">
        <w:rPr>
          <w:lang w:val="ru-RU"/>
        </w:rPr>
        <w:t>เธอไม่จำเป็นต้องพยายามโน้มน้าวเขาด้วยคำว่า</w:t>
      </w:r>
      <w:r w:rsidRPr="00400B33">
        <w:t xml:space="preserve"> ‘</w:t>
      </w:r>
      <w:r w:rsidRPr="002601AE">
        <w:rPr>
          <w:lang w:val="ru-RU"/>
        </w:rPr>
        <w:t>ทำไมคุณไม่ไปโบสถ์ล่ะ</w:t>
      </w:r>
      <w:r w:rsidRPr="00400B33">
        <w:t xml:space="preserve">?’ </w:t>
      </w:r>
      <w:r w:rsidRPr="002601AE">
        <w:rPr>
          <w:lang w:val="ru-RU"/>
        </w:rPr>
        <w:t>แต่เพียงแต่ถามว่า</w:t>
      </w:r>
      <w:r w:rsidRPr="00400B33">
        <w:t xml:space="preserve">: </w:t>
      </w:r>
      <w:r w:rsidRPr="00400B33">
        <w:lastRenderedPageBreak/>
        <w:t>‘</w:t>
      </w:r>
      <w:r w:rsidRPr="002601AE">
        <w:rPr>
          <w:lang w:val="ru-RU"/>
        </w:rPr>
        <w:t>ถ้าไม่ลำบากเกินไป</w:t>
      </w:r>
      <w:r w:rsidRPr="00400B33">
        <w:t xml:space="preserve"> </w:t>
      </w:r>
      <w:r w:rsidRPr="002601AE">
        <w:rPr>
          <w:lang w:val="ru-RU"/>
        </w:rPr>
        <w:t>คุณช่วยส่งฉันไปโบสถ์ได้ไหม</w:t>
      </w:r>
      <w:r w:rsidRPr="00400B33">
        <w:t xml:space="preserve">?’ </w:t>
      </w:r>
      <w:r w:rsidRPr="002601AE">
        <w:rPr>
          <w:lang w:val="ru-RU"/>
        </w:rPr>
        <w:t>และหลังจากส่งเธอไปโบสถ์แล้ว</w:t>
      </w:r>
      <w:r w:rsidRPr="00400B33">
        <w:t xml:space="preserve"> </w:t>
      </w:r>
      <w:r w:rsidRPr="002601AE">
        <w:rPr>
          <w:lang w:val="ru-RU"/>
        </w:rPr>
        <w:t>สามีอาจพูดว่า</w:t>
      </w:r>
      <w:r w:rsidRPr="00400B33">
        <w:t>: ‘</w:t>
      </w:r>
      <w:r w:rsidRPr="002601AE">
        <w:rPr>
          <w:lang w:val="ru-RU"/>
        </w:rPr>
        <w:t>ดีแล้ว</w:t>
      </w:r>
      <w:r w:rsidRPr="00400B33">
        <w:t xml:space="preserve"> </w:t>
      </w:r>
      <w:r w:rsidRPr="002601AE">
        <w:rPr>
          <w:lang w:val="ru-RU"/>
        </w:rPr>
        <w:t>ตอนนี้ฉันมาถึงที่นี่แล้ว</w:t>
      </w:r>
      <w:r w:rsidRPr="00400B33">
        <w:t xml:space="preserve"> </w:t>
      </w:r>
      <w:r w:rsidRPr="002601AE">
        <w:rPr>
          <w:lang w:val="ru-RU"/>
        </w:rPr>
        <w:t>ให้ฉันเข้าไปในบ้านของพระเจ้าและจุด</w:t>
      </w:r>
      <w:r>
        <w:rPr>
          <w:lang w:val="ru-RU"/>
        </w:rPr>
        <w:t>เทียนสักเล่ม</w:t>
      </w:r>
      <w:r w:rsidRPr="00400B33">
        <w:t xml:space="preserve">’ </w:t>
      </w:r>
      <w:r w:rsidRPr="002601AE">
        <w:rPr>
          <w:lang w:val="ru-RU"/>
        </w:rPr>
        <w:t>และมีความเป็นไปได้สูงว่าเขาจะค่อยๆ</w:t>
      </w:r>
      <w:r w:rsidRPr="00400B33">
        <w:t xml:space="preserve"> </w:t>
      </w:r>
      <w:r w:rsidRPr="002601AE">
        <w:rPr>
          <w:lang w:val="ru-RU"/>
        </w:rPr>
        <w:t>เดินทางต่อไปในเส้นทางจิตวิญญาณของเขา</w:t>
      </w:r>
      <w:r w:rsidRPr="00400B33">
        <w:t xml:space="preserve"> </w:t>
      </w:r>
    </w:p>
    <w:p w14:paraId="34B6115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พ่อทางจิตวิญญาณของภรรยาสามารถช่วยสามีของเธอได้หรือไม่</w:t>
      </w:r>
      <w:r w:rsidRPr="00400B33">
        <w:t xml:space="preserve">? </w:t>
      </w:r>
    </w:p>
    <w:p w14:paraId="47C4A09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บางครั้ง</w:t>
      </w:r>
      <w:r w:rsidRPr="00400B33">
        <w:t xml:space="preserve"> </w:t>
      </w:r>
      <w:r w:rsidRPr="002601AE">
        <w:rPr>
          <w:lang w:val="ru-RU"/>
        </w:rPr>
        <w:t>เพื่อช่วยสามี</w:t>
      </w:r>
      <w:r w:rsidRPr="00400B33">
        <w:t xml:space="preserve"> </w:t>
      </w:r>
      <w:r w:rsidRPr="002601AE">
        <w:rPr>
          <w:lang w:val="ru-RU"/>
        </w:rPr>
        <w:t>ผู้เป็นพ่อทางจิตวิญญาณต้องทำงานทางจิตวิญญาณร่วมกับภรรยา</w:t>
      </w:r>
      <w:r w:rsidRPr="00400B33">
        <w:t xml:space="preserve"> </w:t>
      </w:r>
      <w:r w:rsidRPr="002601AE">
        <w:rPr>
          <w:lang w:val="ru-RU"/>
        </w:rPr>
        <w:t>และเมื่อนั้น</w:t>
      </w:r>
      <w:r w:rsidRPr="00400B33">
        <w:t xml:space="preserve"> </w:t>
      </w:r>
      <w:r w:rsidRPr="002601AE">
        <w:rPr>
          <w:lang w:val="ru-RU"/>
        </w:rPr>
        <w:t>คุณสมบัติที่ดีที่ภรรยามีอยู่จะถูกส่งต่อไปยังสามีของเธอ</w:t>
      </w:r>
      <w:r w:rsidRPr="00400B33">
        <w:t xml:space="preserve"> </w:t>
      </w:r>
      <w:r w:rsidRPr="002601AE">
        <w:rPr>
          <w:lang w:val="ru-RU"/>
        </w:rPr>
        <w:t>หากเขามีใจที่ดี</w:t>
      </w:r>
      <w:r w:rsidRPr="00400B33">
        <w:t xml:space="preserve"> </w:t>
      </w:r>
      <w:r w:rsidRPr="002601AE">
        <w:rPr>
          <w:lang w:val="ru-RU"/>
        </w:rPr>
        <w:t>พระเจ้าจะช่วยเขาให้เปลี่ยนแปลงได้</w:t>
      </w:r>
      <w:r w:rsidRPr="00400B33">
        <w:t xml:space="preserve"> </w:t>
      </w:r>
    </w:p>
    <w:p w14:paraId="5D523E4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ผู้หญิงมีจิตสำนึกแห่งความเคารพอยู่ในธรรมชาติของเธอเอง</w:t>
      </w:r>
      <w:r w:rsidRPr="00400B33">
        <w:t xml:space="preserve"> </w:t>
      </w:r>
      <w:r w:rsidRPr="002601AE">
        <w:rPr>
          <w:lang w:val="ru-RU"/>
        </w:rPr>
        <w:t>แต่หากผู้ชายคนหนึ่ง</w:t>
      </w:r>
      <w:r w:rsidRPr="00400B33">
        <w:t xml:space="preserve"> </w:t>
      </w:r>
      <w:r w:rsidRPr="002601AE">
        <w:rPr>
          <w:lang w:val="ru-RU"/>
        </w:rPr>
        <w:t>ซึ่งเดิมทีไม่สนใจเรื่องศาสนา</w:t>
      </w:r>
      <w:r w:rsidRPr="00400B33">
        <w:t xml:space="preserve"> </w:t>
      </w:r>
      <w:r w:rsidRPr="002601AE">
        <w:rPr>
          <w:lang w:val="ru-RU"/>
        </w:rPr>
        <w:t>แต่ต่อมาได้กลับใจทางจิตวิญญาณ</w:t>
      </w:r>
      <w:r w:rsidRPr="00400B33">
        <w:t xml:space="preserve"> </w:t>
      </w:r>
      <w:r w:rsidRPr="002601AE">
        <w:rPr>
          <w:lang w:val="ru-RU"/>
        </w:rPr>
        <w:t>เขาก็จะก้าวไปข้างหน้าอย่างมั่นใจในเรื่องทางจิตวิญญาณ</w:t>
      </w:r>
      <w:r w:rsidRPr="00400B33">
        <w:t xml:space="preserve"> </w:t>
      </w:r>
      <w:r w:rsidRPr="002601AE">
        <w:rPr>
          <w:lang w:val="ru-RU"/>
        </w:rPr>
        <w:t>ในขณะที่ภรรยาของเขาไม่สามารถตามทันเขาได้</w:t>
      </w:r>
      <w:r w:rsidRPr="00400B33">
        <w:t xml:space="preserve"> </w:t>
      </w:r>
      <w:r w:rsidRPr="002601AE">
        <w:rPr>
          <w:lang w:val="ru-RU"/>
        </w:rPr>
        <w:t>อาจถึงขั้นที่ภรรยาเริ่มรู้สึกอิจฉาเขา</w:t>
      </w:r>
      <w:r w:rsidRPr="00400B33">
        <w:t xml:space="preserve"> </w:t>
      </w:r>
      <w:r w:rsidRPr="002601AE">
        <w:rPr>
          <w:lang w:val="ru-RU"/>
        </w:rPr>
        <w:t>เพราะตัวเธอเองกำลังหยุดนิ่งทางจิตวิญญาณ</w:t>
      </w:r>
      <w:r w:rsidRPr="00400B33">
        <w:t xml:space="preserve"> </w:t>
      </w:r>
      <w:r w:rsidRPr="002601AE">
        <w:rPr>
          <w:lang w:val="ru-RU"/>
        </w:rPr>
        <w:t>นั่นคือเหตุผลที่ในกรณีเช่นนี้</w:t>
      </w:r>
      <w:r w:rsidRPr="00400B33">
        <w:t xml:space="preserve"> </w:t>
      </w:r>
      <w:r w:rsidRPr="002601AE">
        <w:rPr>
          <w:lang w:val="ru-RU"/>
        </w:rPr>
        <w:t>ผมแนะนำให้สามีระมัดระวัง</w:t>
      </w:r>
      <w:r w:rsidRPr="00400B33">
        <w:t xml:space="preserve"> </w:t>
      </w:r>
      <w:r w:rsidRPr="002601AE">
        <w:rPr>
          <w:lang w:val="ru-RU"/>
        </w:rPr>
        <w:t>เพราะท้ายที่สุดแล้วจะเกิดอะไรขึ้น</w:t>
      </w:r>
      <w:r w:rsidRPr="00400B33">
        <w:t xml:space="preserve">? </w:t>
      </w:r>
      <w:r w:rsidRPr="002601AE">
        <w:rPr>
          <w:lang w:val="ru-RU"/>
        </w:rPr>
        <w:t>ยิ่งสามีก้าวหน้าทางจิตวิญญาณมากเท่าไร</w:t>
      </w:r>
      <w:r w:rsidRPr="00400B33">
        <w:t xml:space="preserve"> </w:t>
      </w:r>
      <w:r w:rsidRPr="002601AE">
        <w:rPr>
          <w:lang w:val="ru-RU"/>
        </w:rPr>
        <w:t>ภรรยาก็ยิ่ง</w:t>
      </w:r>
      <w:r w:rsidRPr="00400B33">
        <w:t xml:space="preserve"> — </w:t>
      </w:r>
      <w:r w:rsidRPr="002601AE">
        <w:rPr>
          <w:lang w:val="ru-RU"/>
        </w:rPr>
        <w:t>หากเธอไม่ดำเนินชีวิตทางจิตวิญญาณ</w:t>
      </w:r>
      <w:r w:rsidRPr="00400B33">
        <w:t xml:space="preserve"> — </w:t>
      </w:r>
      <w:r w:rsidRPr="002601AE">
        <w:rPr>
          <w:lang w:val="ru-RU"/>
        </w:rPr>
        <w:t>ต่อต้านเขามากขึ้นเท่านั้น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หากสามีพูดว่า</w:t>
      </w:r>
      <w:r w:rsidRPr="00400B33">
        <w:t xml:space="preserve"> ‘</w:t>
      </w:r>
      <w:r w:rsidRPr="002601AE">
        <w:rPr>
          <w:lang w:val="ru-RU"/>
        </w:rPr>
        <w:t>เราสายแล้ว</w:t>
      </w:r>
      <w:r w:rsidRPr="00400B33">
        <w:t xml:space="preserve"> </w:t>
      </w:r>
      <w:r w:rsidRPr="002601AE">
        <w:rPr>
          <w:lang w:val="ru-RU"/>
        </w:rPr>
        <w:t>ลุกขึ้นแล้วไป</w:t>
      </w:r>
      <w:r>
        <w:rPr>
          <w:lang w:val="ru-RU"/>
        </w:rPr>
        <w:t>โบสถ์กัน</w:t>
      </w:r>
      <w:r w:rsidRPr="00400B33">
        <w:t xml:space="preserve">’ </w:t>
      </w:r>
      <w:r w:rsidRPr="002601AE">
        <w:rPr>
          <w:lang w:val="ru-RU"/>
        </w:rPr>
        <w:t>เธอก็ตอบว่า</w:t>
      </w:r>
      <w:r w:rsidRPr="00400B33">
        <w:t>: ‘</w:t>
      </w:r>
      <w:r w:rsidRPr="002601AE">
        <w:rPr>
          <w:lang w:val="ru-RU"/>
        </w:rPr>
        <w:t>ไปคนเดียวเลย</w:t>
      </w:r>
      <w:r w:rsidRPr="00400B33">
        <w:t xml:space="preserve">! </w:t>
      </w:r>
      <w:r w:rsidRPr="002601AE">
        <w:rPr>
          <w:lang w:val="ru-RU"/>
        </w:rPr>
        <w:t>ไม่</w:t>
      </w:r>
      <w:r w:rsidRPr="00400B33">
        <w:t xml:space="preserve"> </w:t>
      </w:r>
      <w:r w:rsidRPr="002601AE">
        <w:rPr>
          <w:lang w:val="ru-RU"/>
        </w:rPr>
        <w:t>คุณไม่เข้าใจฉันเลย</w:t>
      </w:r>
      <w:r w:rsidRPr="00400B33">
        <w:t xml:space="preserve"> </w:t>
      </w:r>
      <w:r>
        <w:rPr>
          <w:lang w:val="ru-RU"/>
        </w:rPr>
        <w:t>ฉันมีงานต้องทำ</w:t>
      </w:r>
      <w:r w:rsidRPr="002601AE">
        <w:rPr>
          <w:lang w:val="ru-RU"/>
        </w:rPr>
        <w:t>เยอะแยะ</w:t>
      </w:r>
      <w:r w:rsidRPr="00400B33">
        <w:t xml:space="preserve">…’ </w:t>
      </w:r>
      <w:r w:rsidRPr="002601AE">
        <w:rPr>
          <w:lang w:val="ru-RU"/>
        </w:rPr>
        <w:t>หรือหากสามีพูดว่า</w:t>
      </w:r>
      <w:r w:rsidRPr="00400B33">
        <w:t xml:space="preserve"> ‘</w:t>
      </w:r>
      <w:r w:rsidRPr="002601AE">
        <w:rPr>
          <w:lang w:val="ru-RU"/>
        </w:rPr>
        <w:t>ฟังนะ</w:t>
      </w:r>
      <w:r w:rsidRPr="00400B33">
        <w:t xml:space="preserve"> </w:t>
      </w:r>
      <w:r w:rsidRPr="002601AE">
        <w:rPr>
          <w:lang w:val="ru-RU"/>
        </w:rPr>
        <w:t>ทำไมโคมน้ำมันของคุณไม่ติด</w:t>
      </w:r>
      <w:r w:rsidRPr="00400B33">
        <w:t xml:space="preserve">?’ </w:t>
      </w:r>
      <w:r w:rsidRPr="002601AE">
        <w:rPr>
          <w:lang w:val="ru-RU"/>
        </w:rPr>
        <w:t>หรือต้องการจุดโคมที่ดับเอง</w:t>
      </w:r>
      <w:r w:rsidRPr="00400B33">
        <w:t xml:space="preserve"> </w:t>
      </w:r>
      <w:r w:rsidRPr="002601AE">
        <w:rPr>
          <w:lang w:val="ru-RU"/>
        </w:rPr>
        <w:t>เขาก็จะทำร้ายความภูมิใจของเธอ</w:t>
      </w:r>
      <w:r w:rsidRPr="00400B33">
        <w:t xml:space="preserve"> </w:t>
      </w:r>
      <w:r w:rsidRPr="002601AE">
        <w:rPr>
          <w:lang w:val="ru-RU"/>
        </w:rPr>
        <w:t>และเธอจะตะโกนว่า</w:t>
      </w:r>
      <w:r w:rsidRPr="00400B33">
        <w:t xml:space="preserve"> ‘</w:t>
      </w:r>
      <w:r w:rsidRPr="002601AE">
        <w:rPr>
          <w:lang w:val="ru-RU"/>
        </w:rPr>
        <w:t>อะไร</w:t>
      </w:r>
      <w:r w:rsidRPr="00400B33">
        <w:t xml:space="preserve"> </w:t>
      </w:r>
      <w:r w:rsidRPr="002601AE">
        <w:rPr>
          <w:lang w:val="ru-RU"/>
        </w:rPr>
        <w:t>คุณคิดจะเป็นพระหรือ</w:t>
      </w:r>
      <w:r w:rsidRPr="00400B33">
        <w:t xml:space="preserve">? </w:t>
      </w:r>
      <w:r w:rsidRPr="002601AE">
        <w:rPr>
          <w:lang w:val="ru-RU"/>
        </w:rPr>
        <w:t>หรือจะเป็นพระ</w:t>
      </w:r>
      <w:r w:rsidRPr="00400B33">
        <w:t xml:space="preserve">?” </w:t>
      </w:r>
      <w:r w:rsidRPr="002601AE">
        <w:rPr>
          <w:lang w:val="ru-RU"/>
        </w:rPr>
        <w:t>เธออาจตอบกลับด้วยว่า</w:t>
      </w:r>
      <w:r w:rsidRPr="00400B33">
        <w:t>: “</w:t>
      </w:r>
      <w:r w:rsidRPr="002601AE">
        <w:rPr>
          <w:lang w:val="ru-RU"/>
        </w:rPr>
        <w:t>ทำไมเราต้องจุดโคมนี้ด้วยล่ะ</w:t>
      </w:r>
      <w:r w:rsidRPr="00400B33">
        <w:t>? “</w:t>
      </w:r>
      <w:r>
        <w:rPr>
          <w:lang w:val="ru-RU"/>
        </w:rPr>
        <w:t>เราควรให้น้ำมันนี้กับคนจนดีกว่า</w:t>
      </w:r>
      <w:r w:rsidRPr="00400B33">
        <w:t xml:space="preserve">” </w:t>
      </w:r>
      <w:r w:rsidRPr="002601AE">
        <w:rPr>
          <w:lang w:val="ru-RU"/>
        </w:rPr>
        <w:t>ใช่</w:t>
      </w:r>
      <w:r w:rsidRPr="00400B33">
        <w:t xml:space="preserve"> </w:t>
      </w:r>
      <w:r w:rsidRPr="002601AE">
        <w:rPr>
          <w:lang w:val="ru-RU"/>
        </w:rPr>
        <w:t>ใช่</w:t>
      </w:r>
      <w:r w:rsidRPr="00400B33">
        <w:t xml:space="preserve"> </w:t>
      </w:r>
      <w:r w:rsidRPr="002601AE">
        <w:rPr>
          <w:lang w:val="ru-RU"/>
        </w:rPr>
        <w:t>เธออาจไปไกลถึงขนาดนั้นเลย</w:t>
      </w:r>
      <w:r w:rsidRPr="00400B33">
        <w:t xml:space="preserve"> </w:t>
      </w:r>
      <w:r w:rsidRPr="002601AE">
        <w:rPr>
          <w:lang w:val="ru-RU"/>
        </w:rPr>
        <w:t>จนถึงขั้นความไร้สาระแบบโปรเตสแตนต์</w:t>
      </w:r>
      <w:r w:rsidRPr="00400B33">
        <w:t xml:space="preserve">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ภรรยาเองก็รู้สึกไม่สบายใจเพราะคำแก้ตัวที่เธอพูดออกมา</w:t>
      </w:r>
      <w:r w:rsidRPr="00400B33">
        <w:t xml:space="preserve"> </w:t>
      </w:r>
      <w:r w:rsidRPr="002601AE">
        <w:rPr>
          <w:lang w:val="ru-RU"/>
        </w:rPr>
        <w:t>แต่ในขณะเดียวกัน</w:t>
      </w:r>
      <w:r w:rsidRPr="00400B33">
        <w:t xml:space="preserve"> </w:t>
      </w:r>
      <w:r w:rsidRPr="002601AE">
        <w:rPr>
          <w:lang w:val="ru-RU"/>
        </w:rPr>
        <w:t>เธอก็ยังคงรู้สึกไม่สบายใจกับความก้าวหน้าทางจิตวิญญาณที่เธอเห็นในตัวสามี</w:t>
      </w:r>
      <w:r w:rsidRPr="00400B33">
        <w:t xml:space="preserve"> </w:t>
      </w:r>
      <w:r w:rsidRPr="002601AE">
        <w:rPr>
          <w:lang w:val="ru-RU"/>
        </w:rPr>
        <w:t>นั่นคือเหตุผลที่ในกรณีเช่นนี้</w:t>
      </w:r>
      <w:r w:rsidRPr="00400B33">
        <w:t xml:space="preserve"> </w:t>
      </w:r>
      <w:r w:rsidRPr="002601AE">
        <w:rPr>
          <w:lang w:val="ru-RU"/>
        </w:rPr>
        <w:t>การไม่จุดตะเกียงนั้นดีกว่าพันเท่ากว่าการที่สามีจะจุดมันขึ้น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เพื่อป้องกันไม่ให้ครอบครัวแตกแยก</w:t>
      </w:r>
      <w:r w:rsidRPr="00400B33">
        <w:t xml:space="preserve"> </w:t>
      </w:r>
      <w:r w:rsidRPr="002601AE">
        <w:rPr>
          <w:lang w:val="ru-RU"/>
        </w:rPr>
        <w:t>ผมจึงแนะนำให้สามีว่า</w:t>
      </w:r>
      <w:r w:rsidRPr="00400B33">
        <w:t>: ‘</w:t>
      </w:r>
      <w:r w:rsidRPr="002601AE">
        <w:rPr>
          <w:lang w:val="ru-RU"/>
        </w:rPr>
        <w:t>เมื่อภรรยาของคุณอยู่ในสภาพจิตใจที่สงบ</w:t>
      </w:r>
      <w:r w:rsidRPr="00400B33">
        <w:t xml:space="preserve"> </w:t>
      </w:r>
      <w:r w:rsidRPr="002601AE">
        <w:rPr>
          <w:lang w:val="ru-RU"/>
        </w:rPr>
        <w:t>ให้พูดกับเธอว่า</w:t>
      </w:r>
      <w:r w:rsidRPr="00400B33">
        <w:t>: ‘</w:t>
      </w:r>
      <w:r w:rsidRPr="002601AE">
        <w:rPr>
          <w:lang w:val="ru-RU"/>
        </w:rPr>
        <w:t>รู้ไหม</w:t>
      </w:r>
      <w:r w:rsidRPr="00400B33">
        <w:t xml:space="preserve"> </w:t>
      </w:r>
      <w:r w:rsidRPr="002601AE">
        <w:rPr>
          <w:lang w:val="ru-RU"/>
        </w:rPr>
        <w:t>เมื่อฉันไปโบสถ์</w:t>
      </w:r>
      <w:r w:rsidRPr="00400B33">
        <w:t xml:space="preserve"> </w:t>
      </w:r>
      <w:r w:rsidRPr="002601AE">
        <w:rPr>
          <w:lang w:val="ru-RU"/>
        </w:rPr>
        <w:t>สวดมนต์</w:t>
      </w:r>
      <w:r w:rsidRPr="00400B33">
        <w:t xml:space="preserve"> </w:t>
      </w:r>
      <w:r w:rsidRPr="002601AE">
        <w:rPr>
          <w:lang w:val="ru-RU"/>
        </w:rPr>
        <w:t>ก้มศีรษะเล็กน้อย</w:t>
      </w:r>
      <w:r w:rsidRPr="00400B33">
        <w:t xml:space="preserve"> </w:t>
      </w:r>
      <w:r w:rsidRPr="002601AE">
        <w:rPr>
          <w:lang w:val="ru-RU"/>
        </w:rPr>
        <w:t>หรืออ่านหนังสือทางจิตวิญญาณ</w:t>
      </w:r>
      <w:r w:rsidRPr="00400B33">
        <w:t xml:space="preserve"> </w:t>
      </w:r>
      <w:r w:rsidRPr="002601AE">
        <w:rPr>
          <w:lang w:val="ru-RU"/>
        </w:rPr>
        <w:t>ฉันไม่ได้ทำเพราะความศรัทธาอันยิ่งใหญ่หรอก</w:t>
      </w:r>
      <w:r w:rsidRPr="00400B33">
        <w:t xml:space="preserve"> </w:t>
      </w:r>
      <w:r w:rsidRPr="002601AE">
        <w:rPr>
          <w:lang w:val="ru-RU"/>
        </w:rPr>
        <w:t>ไม่เลย</w:t>
      </w:r>
      <w:r w:rsidRPr="00400B33">
        <w:t xml:space="preserve"> </w:t>
      </w:r>
      <w:r w:rsidRPr="002601AE">
        <w:rPr>
          <w:lang w:val="ru-RU"/>
        </w:rPr>
        <w:t>แต่เพราะทุกสิ่งเหล่านี้ทำให้ผมช้าลง</w:t>
      </w:r>
      <w:r w:rsidRPr="00400B33">
        <w:t xml:space="preserve"> </w:t>
      </w:r>
      <w:r w:rsidRPr="002601AE">
        <w:rPr>
          <w:lang w:val="ru-RU"/>
        </w:rPr>
        <w:t>ควบคุมตัวผม</w:t>
      </w:r>
      <w:r w:rsidRPr="00400B33">
        <w:t xml:space="preserve"> </w:t>
      </w:r>
      <w:r w:rsidRPr="002601AE">
        <w:rPr>
          <w:lang w:val="ru-RU"/>
        </w:rPr>
        <w:t>และป้องกันไม่ให้กระแสของสังคมที่น่ากลัวนี้</w:t>
      </w:r>
      <w:r w:rsidRPr="00400B33">
        <w:t xml:space="preserve"> </w:t>
      </w:r>
      <w:r w:rsidRPr="002601AE">
        <w:rPr>
          <w:lang w:val="ru-RU"/>
        </w:rPr>
        <w:t>ซึ่งเราอาศัยอยู่</w:t>
      </w:r>
      <w:r w:rsidRPr="00400B33">
        <w:t xml:space="preserve"> </w:t>
      </w:r>
      <w:r w:rsidRPr="002601AE">
        <w:rPr>
          <w:lang w:val="ru-RU"/>
        </w:rPr>
        <w:t>พัดพาผมไป</w:t>
      </w:r>
      <w:r w:rsidRPr="00400B33">
        <w:t xml:space="preserve"> </w:t>
      </w:r>
      <w:r w:rsidRPr="002601AE">
        <w:rPr>
          <w:lang w:val="ru-RU"/>
        </w:rPr>
        <w:t>มิฉะนั้น</w:t>
      </w:r>
      <w:r w:rsidRPr="00400B33">
        <w:t xml:space="preserve"> </w:t>
      </w:r>
      <w:r w:rsidRPr="002601AE">
        <w:rPr>
          <w:lang w:val="ru-RU"/>
        </w:rPr>
        <w:t>คุณก็รู้ดีว่ามันจะลากผมไปทั่วทุกผับและ</w:t>
      </w:r>
      <w:r>
        <w:rPr>
          <w:lang w:val="ru-RU"/>
        </w:rPr>
        <w:t>งานสังสรรค์ต่าง</w:t>
      </w:r>
      <w:r w:rsidRPr="00400B33">
        <w:t xml:space="preserve"> </w:t>
      </w:r>
      <w:r>
        <w:rPr>
          <w:lang w:val="ru-RU"/>
        </w:rPr>
        <w:t>ๆ</w:t>
      </w:r>
      <w:r w:rsidRPr="00400B33">
        <w:t xml:space="preserve">…”” </w:t>
      </w:r>
      <w:r w:rsidRPr="002601AE">
        <w:rPr>
          <w:lang w:val="ru-RU"/>
        </w:rPr>
        <w:t>หากสามีตั้งคำถามในลักษณะนี้</w:t>
      </w:r>
      <w:r w:rsidRPr="00400B33">
        <w:t xml:space="preserve"> </w:t>
      </w:r>
      <w:r w:rsidRPr="002601AE">
        <w:rPr>
          <w:lang w:val="ru-RU"/>
        </w:rPr>
        <w:t>ภรรยาของเขาจะรู้สึกพอใจ</w:t>
      </w:r>
      <w:r w:rsidRPr="00400B33">
        <w:t xml:space="preserve"> </w:t>
      </w:r>
      <w:r w:rsidRPr="002601AE">
        <w:rPr>
          <w:lang w:val="ru-RU"/>
        </w:rPr>
        <w:t>และอาจเปลี่ยนแปลงตัวเองได้</w:t>
      </w:r>
      <w:r w:rsidRPr="00400B33">
        <w:t xml:space="preserve"> </w:t>
      </w:r>
      <w:r w:rsidRPr="002601AE">
        <w:rPr>
          <w:lang w:val="ru-RU"/>
        </w:rPr>
        <w:t>จนกระทั่งก้าวข้ามเขาในด้านจิตวิญญาณด้วยซ้ำ</w:t>
      </w:r>
      <w:r w:rsidRPr="00400B33">
        <w:t xml:space="preserve"> </w:t>
      </w:r>
      <w:r w:rsidRPr="002601AE">
        <w:rPr>
          <w:lang w:val="ru-RU"/>
        </w:rPr>
        <w:t>แต่ถ้าเขาตั้งคำถามในแบบที่ต่างออกไป</w:t>
      </w:r>
      <w:r w:rsidRPr="00400B33">
        <w:t xml:space="preserve"> </w:t>
      </w:r>
      <w:r w:rsidRPr="002601AE">
        <w:rPr>
          <w:lang w:val="ru-RU"/>
        </w:rPr>
        <w:t>เขาจะทำให้เธอรู้สึกขุ่นเคืองอย่างรุนแรง</w:t>
      </w:r>
      <w:r w:rsidRPr="00400B33">
        <w:t xml:space="preserve"> </w:t>
      </w:r>
      <w:r w:rsidRPr="002601AE">
        <w:rPr>
          <w:lang w:val="ru-RU"/>
        </w:rPr>
        <w:t>และผลักดันเธอเข้าสู่ภาวะสิ้นหวัง</w:t>
      </w:r>
      <w:r w:rsidRPr="00400B33">
        <w:t xml:space="preserve"> </w:t>
      </w:r>
      <w:r w:rsidRPr="002601AE">
        <w:rPr>
          <w:lang w:val="ru-RU"/>
        </w:rPr>
        <w:t>ทั้งคู่แม้กระทั่งอาจลงเอยด้วยการหย่าร้าง</w:t>
      </w:r>
      <w:r w:rsidRPr="00400B33">
        <w:t xml:space="preserve"> </w:t>
      </w:r>
      <w:r w:rsidRPr="002601AE">
        <w:rPr>
          <w:lang w:val="ru-RU"/>
        </w:rPr>
        <w:t>หากสามีต้องการช่วยเหลือภรรยาทางจิตวิญญาณ</w:t>
      </w:r>
      <w:r w:rsidRPr="00400B33">
        <w:t xml:space="preserve"> </w:t>
      </w:r>
      <w:r w:rsidRPr="002601AE">
        <w:rPr>
          <w:lang w:val="ru-RU"/>
        </w:rPr>
        <w:t>ให้เขาลองเชื่อมโยงเธอเข้ากับครอบครัวที่มีชีวิตทางจิตวิญญาณ</w:t>
      </w:r>
      <w:r w:rsidRPr="00400B33">
        <w:t xml:space="preserve"> </w:t>
      </w:r>
      <w:r w:rsidRPr="002601AE">
        <w:rPr>
          <w:lang w:val="ru-RU"/>
        </w:rPr>
        <w:t>ซึ่งแม่และภรรยาในครอบครัวนั้นเป็นผู้เคร่งครัดในศาสนา</w:t>
      </w:r>
      <w:r w:rsidRPr="00400B33">
        <w:t xml:space="preserve"> — </w:t>
      </w:r>
      <w:r w:rsidRPr="002601AE">
        <w:rPr>
          <w:lang w:val="ru-RU"/>
        </w:rPr>
        <w:t>เพื่อที่เธอจะได้อยากเป็นแบบอย่างตามพวกเขา</w:t>
      </w:r>
      <w:r w:rsidRPr="00400B33">
        <w:t xml:space="preserve"> </w:t>
      </w:r>
    </w:p>
    <w:p w14:paraId="372B7605" w14:textId="77777777" w:rsidR="00EF488A" w:rsidRPr="00400B33" w:rsidRDefault="00EF488A" w:rsidP="00B87D11"/>
    <w:p w14:paraId="195B63F4" w14:textId="77777777" w:rsidR="00EF488A" w:rsidRPr="00400B33" w:rsidRDefault="00000000" w:rsidP="00B87D11">
      <w:pPr>
        <w:pStyle w:val="Heading4"/>
      </w:pPr>
      <w:bookmarkStart w:id="213" w:name="_Toc196932444"/>
      <w:bookmarkStart w:id="214" w:name="_Toc196932988"/>
      <w:bookmarkStart w:id="215" w:name="_Toc242097285"/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และชีวิตทางจิตวิญญาณ</w:t>
      </w:r>
      <w:bookmarkEnd w:id="213"/>
      <w:bookmarkEnd w:id="214"/>
      <w:bookmarkEnd w:id="215"/>
    </w:p>
    <w:p w14:paraId="62163BB7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มีแม่คนหนึ่งให้น้ำศักดิ์สิทธิ์แก่ลูก</w:t>
      </w:r>
      <w:r w:rsidRPr="00400B33">
        <w:t xml:space="preserve"> </w:t>
      </w:r>
      <w:r w:rsidRPr="002601AE">
        <w:rPr>
          <w:lang w:val="ru-RU"/>
        </w:rPr>
        <w:t>แต่ลูกกลับบ้วนมันออกมา</w:t>
      </w:r>
      <w:r w:rsidRPr="00400B33">
        <w:t xml:space="preserve"> </w:t>
      </w:r>
      <w:r w:rsidRPr="002601AE">
        <w:rPr>
          <w:lang w:val="ru-RU"/>
        </w:rPr>
        <w:t>ในกรณีนี้ควรทำอย่างไร</w:t>
      </w:r>
      <w:r w:rsidRPr="00400B33">
        <w:t xml:space="preserve">? </w:t>
      </w:r>
    </w:p>
    <w:p w14:paraId="09FDBE8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เธอต้องอธิษฐานเพื่อลูกของเธอ</w:t>
      </w:r>
      <w:r w:rsidRPr="00400B33">
        <w:t xml:space="preserve"> </w:t>
      </w:r>
      <w:r w:rsidRPr="002601AE">
        <w:rPr>
          <w:lang w:val="ru-RU"/>
        </w:rPr>
        <w:t>บางทีเธออาจกำลังให้ลูกดื่มน้ำศักดิ์สิทธิ์ด้วยวิธีที่ทำให้ลูกต่อต้านมัน</w:t>
      </w:r>
      <w:r w:rsidRPr="00400B33">
        <w:t xml:space="preserve"> </w:t>
      </w:r>
      <w:r w:rsidRPr="002601AE">
        <w:rPr>
          <w:lang w:val="ru-RU"/>
        </w:rPr>
        <w:t>เพื่อให้เด็กๆ</w:t>
      </w:r>
      <w:r w:rsidRPr="00400B33">
        <w:t xml:space="preserve"> </w:t>
      </w:r>
      <w:r w:rsidRPr="002601AE">
        <w:rPr>
          <w:lang w:val="ru-RU"/>
        </w:rPr>
        <w:t>ได้เดินตามทางของพระเจ้า</w:t>
      </w:r>
      <w:r w:rsidRPr="00400B33">
        <w:t xml:space="preserve"> </w:t>
      </w:r>
      <w:r w:rsidRPr="002601AE">
        <w:rPr>
          <w:lang w:val="ru-RU"/>
        </w:rPr>
        <w:t>พ่อแม่ก็ต้องดำเนินชีวิตทางจิตวิญญาณที่ถูกต้องด้วย</w:t>
      </w:r>
      <w:r w:rsidRPr="00400B33">
        <w:t xml:space="preserve"> </w:t>
      </w:r>
      <w:r w:rsidRPr="002601AE">
        <w:rPr>
          <w:lang w:val="ru-RU"/>
        </w:rPr>
        <w:t>พ่อแม่บางคนที่ไปโบสถ์พยายามช่วยให้ลูกๆ</w:t>
      </w:r>
      <w:r w:rsidRPr="00400B33">
        <w:t xml:space="preserve"> </w:t>
      </w:r>
      <w:r w:rsidRPr="002601AE">
        <w:rPr>
          <w:lang w:val="ru-RU"/>
        </w:rPr>
        <w:t>เป็นเด็กดี</w:t>
      </w:r>
      <w:r w:rsidRPr="00400B33">
        <w:t xml:space="preserve"> </w:t>
      </w:r>
      <w:r w:rsidRPr="002601AE">
        <w:rPr>
          <w:lang w:val="ru-RU"/>
        </w:rPr>
        <w:t>ไม่ใช่เพราะกังวลถึงการรอดพ้นของวิญญาณลูกๆ</w:t>
      </w:r>
      <w:r w:rsidRPr="00400B33">
        <w:t xml:space="preserve"> </w:t>
      </w:r>
      <w:r w:rsidRPr="002601AE">
        <w:rPr>
          <w:lang w:val="ru-RU"/>
        </w:rPr>
        <w:t>แต่เพราะต้องการมีลูกที่ดี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พวกเขากังวลเกี่ยวกับสิ่งที่คนอื่นจะพูดเกี่ยวกับลูกๆ</w:t>
      </w:r>
      <w:r w:rsidRPr="00400B33">
        <w:t xml:space="preserve"> </w:t>
      </w:r>
      <w:r w:rsidRPr="002601AE">
        <w:rPr>
          <w:lang w:val="ru-RU"/>
        </w:rPr>
        <w:t>มากกว่าที่จะกังวลว่าลูกๆ</w:t>
      </w:r>
      <w:r w:rsidRPr="00400B33">
        <w:t xml:space="preserve"> </w:t>
      </w:r>
      <w:r w:rsidRPr="002601AE">
        <w:rPr>
          <w:lang w:val="ru-RU"/>
        </w:rPr>
        <w:t>อาจต้องเผชิญกับความทุกข์ทรมานนิรันดร์</w:t>
      </w:r>
      <w:r w:rsidRPr="00400B33">
        <w:t xml:space="preserve"> </w:t>
      </w:r>
      <w:r w:rsidRPr="002601AE">
        <w:rPr>
          <w:lang w:val="ru-RU"/>
        </w:rPr>
        <w:t>แต่ในกรณีนั้น</w:t>
      </w:r>
      <w:r w:rsidRPr="00400B33">
        <w:t xml:space="preserve"> </w:t>
      </w:r>
      <w:r w:rsidRPr="002601AE">
        <w:rPr>
          <w:lang w:val="ru-RU"/>
        </w:rPr>
        <w:t>พระเจ้าจะช่วยได้อย่างไร</w:t>
      </w:r>
      <w:r w:rsidRPr="00400B33">
        <w:t xml:space="preserve">? </w:t>
      </w:r>
      <w:r w:rsidRPr="002601AE">
        <w:rPr>
          <w:lang w:val="ru-RU"/>
        </w:rPr>
        <w:t>เป้าหมายไม่ใช่เพื่อให้ลูกๆ</w:t>
      </w:r>
      <w:r w:rsidRPr="00400B33">
        <w:t xml:space="preserve"> </w:t>
      </w:r>
      <w:r w:rsidRPr="002601AE">
        <w:rPr>
          <w:lang w:val="ru-RU"/>
        </w:rPr>
        <w:t>ไปโบสถ์ด้วยความถูกบังคับ</w:t>
      </w:r>
      <w:r w:rsidRPr="00400B33">
        <w:t xml:space="preserve"> </w:t>
      </w:r>
      <w:r w:rsidRPr="002601AE">
        <w:rPr>
          <w:lang w:val="ru-RU"/>
        </w:rPr>
        <w:t>แต่เพื่อให้พวกเขารักโบสถ์ด้วยใจจริง</w:t>
      </w:r>
      <w:r w:rsidRPr="00400B33">
        <w:t xml:space="preserve"> </w:t>
      </w:r>
      <w:r w:rsidRPr="002601AE">
        <w:rPr>
          <w:lang w:val="ru-RU"/>
        </w:rPr>
        <w:t>พวกเขาควรทำความดีไม่ใช่เพราะถูกบังคับ</w:t>
      </w:r>
      <w:r w:rsidRPr="00400B33">
        <w:t xml:space="preserve"> </w:t>
      </w:r>
      <w:r w:rsidRPr="002601AE">
        <w:rPr>
          <w:lang w:val="ru-RU"/>
        </w:rPr>
        <w:t>แต่เพราะรู้สึกว่านั่นเป็นความจำเป็น</w:t>
      </w:r>
      <w:r w:rsidRPr="00400B33">
        <w:t xml:space="preserve"> </w:t>
      </w:r>
      <w:r w:rsidRPr="002601AE">
        <w:rPr>
          <w:lang w:val="ru-RU"/>
        </w:rPr>
        <w:t>ชีวิตอันศักดิ์สิทธิ์ของพ่อแม่จะสัมผัสจิตวิญญาณของลูกๆ</w:t>
      </w:r>
      <w:r w:rsidRPr="00400B33">
        <w:t xml:space="preserve"> </w:t>
      </w:r>
      <w:r w:rsidRPr="002601AE">
        <w:rPr>
          <w:lang w:val="ru-RU"/>
        </w:rPr>
        <w:t>และเมื่อนั้น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ก็จะเชื่อฟัง</w:t>
      </w:r>
      <w:r w:rsidRPr="00400B33">
        <w:t xml:space="preserve"> [</w:t>
      </w:r>
      <w:r w:rsidRPr="002601AE">
        <w:rPr>
          <w:lang w:val="ru-RU"/>
        </w:rPr>
        <w:t>พ่อและแม่</w:t>
      </w:r>
      <w:r w:rsidRPr="00400B33">
        <w:t xml:space="preserve">] </w:t>
      </w:r>
      <w:r w:rsidRPr="002601AE">
        <w:rPr>
          <w:lang w:val="ru-RU"/>
        </w:rPr>
        <w:lastRenderedPageBreak/>
        <w:t>ด้วยความเต็มใจ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พวกมันจึงเติบโตขึ้นด้วยความศรัทธาและสุขภาพที่แข็งแรง</w:t>
      </w:r>
      <w:r w:rsidRPr="00400B33">
        <w:t xml:space="preserve"> </w:t>
      </w:r>
      <w:r w:rsidRPr="002601AE">
        <w:rPr>
          <w:lang w:val="ru-RU"/>
        </w:rPr>
        <w:t>หลีกเลี่ยงความเสียหายทางจิตวิญญาณ</w:t>
      </w:r>
      <w:r w:rsidRPr="00400B33">
        <w:t xml:space="preserve"> </w:t>
      </w:r>
      <w:r w:rsidRPr="002601AE">
        <w:rPr>
          <w:lang w:val="ru-RU"/>
        </w:rPr>
        <w:t>หากพ่อแม่ควบคุมลูกอย่างเคร่งครัด</w:t>
      </w:r>
      <w:r w:rsidRPr="00400B33">
        <w:t xml:space="preserve"> </w:t>
      </w:r>
      <w:r w:rsidRPr="002601AE">
        <w:rPr>
          <w:lang w:val="ru-RU"/>
        </w:rPr>
        <w:t>ด้วยแรงจูงใจจากความเกรงกลัวพระเจ้า</w:t>
      </w:r>
      <w:r w:rsidRPr="00400B33">
        <w:t xml:space="preserve"> </w:t>
      </w:r>
      <w:r w:rsidRPr="002601AE">
        <w:rPr>
          <w:lang w:val="ru-RU"/>
        </w:rPr>
        <w:t>พระเจ้าก็จะช่วยเหลือ</w:t>
      </w:r>
      <w:r w:rsidRPr="00400B33">
        <w:t xml:space="preserve"> </w:t>
      </w:r>
      <w:r w:rsidRPr="002601AE">
        <w:rPr>
          <w:lang w:val="ru-RU"/>
        </w:rPr>
        <w:t>และลูกก็จะได้รับความช่วยเหลือ</w:t>
      </w:r>
      <w:r w:rsidRPr="00400B33">
        <w:t xml:space="preserve"> </w:t>
      </w:r>
      <w:r w:rsidRPr="002601AE">
        <w:rPr>
          <w:lang w:val="ru-RU"/>
        </w:rPr>
        <w:t>แต่หากทำเช่นนั้นด้วยความเห็นแก่ตัว</w:t>
      </w:r>
      <w:r w:rsidRPr="00400B33">
        <w:t xml:space="preserve"> </w:t>
      </w:r>
      <w:r w:rsidRPr="002601AE">
        <w:rPr>
          <w:lang w:val="ru-RU"/>
        </w:rPr>
        <w:t>พระเจ้าก็จะไม่ช่วยเหลือ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มักต้องทนทุกข์เพราะความหยิ่งยโสของพ่อแม่</w:t>
      </w:r>
      <w:r w:rsidRPr="00400B33">
        <w:t xml:space="preserve"> </w:t>
      </w:r>
    </w:p>
    <w:p w14:paraId="66836C8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บางครั้งแม่ๆ</w:t>
      </w:r>
      <w:r w:rsidRPr="00400B33">
        <w:t xml:space="preserve"> </w:t>
      </w:r>
      <w:r w:rsidRPr="002601AE">
        <w:rPr>
          <w:lang w:val="ru-RU"/>
        </w:rPr>
        <w:t>ก็มาถามเราว่าเด็กอายุสามหรือสี่ปีควรสวดมนต์อย่างไร</w:t>
      </w:r>
      <w:r w:rsidRPr="00400B33">
        <w:t xml:space="preserve"> </w:t>
      </w:r>
      <w:r w:rsidRPr="002601AE">
        <w:rPr>
          <w:lang w:val="ru-RU"/>
        </w:rPr>
        <w:t>และสวดมนต์เท่าไรดี</w:t>
      </w:r>
      <w:r w:rsidRPr="00400B33">
        <w:t xml:space="preserve">? </w:t>
      </w:r>
    </w:p>
    <w:p w14:paraId="5AE854C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บอกพวกเขาว่า</w:t>
      </w:r>
      <w:r w:rsidRPr="00400B33">
        <w:t>: ‘</w:t>
      </w:r>
      <w:r w:rsidRPr="002601AE">
        <w:rPr>
          <w:lang w:val="ru-RU"/>
        </w:rPr>
        <w:t>คุณเป็นแม่เอง</w:t>
      </w:r>
      <w:r w:rsidRPr="00400B33">
        <w:t xml:space="preserve"> </w:t>
      </w:r>
      <w:r w:rsidRPr="002601AE">
        <w:rPr>
          <w:lang w:val="ru-RU"/>
        </w:rPr>
        <w:t>ก็ดูด้วยตาตัวเองว่าลูกน้อยของคุณมีพลังงานมาก</w:t>
      </w:r>
      <w:r>
        <w:rPr>
          <w:lang w:val="ru-RU"/>
        </w:rPr>
        <w:t>แค่ไหน</w:t>
      </w:r>
      <w:r w:rsidRPr="00400B33">
        <w:t xml:space="preserve">’ </w:t>
      </w:r>
      <w:r w:rsidRPr="002601AE">
        <w:rPr>
          <w:lang w:val="ru-RU"/>
        </w:rPr>
        <w:t>ไม่จำเป็นต้องมีกฎตายตัวในเรื่องนี้</w:t>
      </w:r>
      <w:r w:rsidRPr="00400B33">
        <w:t xml:space="preserve"> </w:t>
      </w:r>
    </w:p>
    <w:p w14:paraId="1E0A5F2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พ่อแม่มักนำลูกๆ</w:t>
      </w:r>
      <w:r w:rsidRPr="00400B33">
        <w:t xml:space="preserve"> </w:t>
      </w:r>
      <w:r w:rsidRPr="002601AE">
        <w:rPr>
          <w:lang w:val="ru-RU"/>
        </w:rPr>
        <w:t>มาที่วัดของเราเพื่อร่วมพิธีสวดคืนตลอดคืน</w:t>
      </w:r>
      <w:r w:rsidRPr="00400B33">
        <w:t xml:space="preserve"> </w:t>
      </w:r>
      <w:r w:rsidRPr="002601AE">
        <w:rPr>
          <w:lang w:val="ru-RU"/>
        </w:rPr>
        <w:t>สิ่งนี้อาจทำให้เด็กๆ</w:t>
      </w:r>
      <w:r w:rsidRPr="00400B33">
        <w:t xml:space="preserve"> </w:t>
      </w:r>
      <w:r w:rsidRPr="002601AE">
        <w:rPr>
          <w:lang w:val="ru-RU"/>
        </w:rPr>
        <w:t>เหนื่อยได้หรือไม่</w:t>
      </w:r>
      <w:r w:rsidRPr="00400B33">
        <w:t xml:space="preserve">? </w:t>
      </w:r>
    </w:p>
    <w:p w14:paraId="0EF0CF08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ระหว่างการสวดมนต์ตอนเช้า</w:t>
      </w:r>
      <w:r w:rsidRPr="00400B33">
        <w:t xml:space="preserve"> </w:t>
      </w:r>
      <w:r w:rsidRPr="002601AE">
        <w:rPr>
          <w:lang w:val="ru-RU"/>
        </w:rPr>
        <w:t>ให้พวกเขาปล่อยให้เด็กๆ</w:t>
      </w:r>
      <w:r w:rsidRPr="00400B33">
        <w:t xml:space="preserve"> </w:t>
      </w:r>
      <w:r w:rsidRPr="002601AE">
        <w:rPr>
          <w:lang w:val="ru-RU"/>
        </w:rPr>
        <w:t>ได้พักผ่อนสักครู่</w:t>
      </w:r>
      <w:r w:rsidRPr="00400B33">
        <w:t xml:space="preserve"> </w:t>
      </w:r>
      <w:r w:rsidRPr="002601AE">
        <w:rPr>
          <w:lang w:val="ru-RU"/>
        </w:rPr>
        <w:t>แล้วเมื่อถึงพิธีบูชาพระเจ้า</w:t>
      </w:r>
      <w:r w:rsidRPr="00400B33">
        <w:t xml:space="preserve"> </w:t>
      </w:r>
      <w:r w:rsidRPr="002601AE">
        <w:rPr>
          <w:lang w:val="ru-RU"/>
        </w:rPr>
        <w:t>ให้พวกเขานำเด็กๆ</w:t>
      </w:r>
      <w:r w:rsidRPr="00400B33">
        <w:t xml:space="preserve"> </w:t>
      </w:r>
      <w:r w:rsidRPr="002601AE">
        <w:rPr>
          <w:lang w:val="ru-RU"/>
        </w:rPr>
        <w:t>กลับเข้าโบสถ์</w:t>
      </w:r>
      <w:r w:rsidRPr="00400B33">
        <w:t xml:space="preserve"> </w:t>
      </w:r>
    </w:p>
    <w:p w14:paraId="47432F6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แม่ๆ</w:t>
      </w:r>
      <w:r w:rsidRPr="00400B33">
        <w:t xml:space="preserve"> </w:t>
      </w:r>
      <w:r w:rsidRPr="002601AE">
        <w:rPr>
          <w:lang w:val="ru-RU"/>
        </w:rPr>
        <w:t>ไม่ควรสร้างแรงกดดันให้ลูก</w:t>
      </w:r>
      <w:r w:rsidRPr="00400B33">
        <w:t xml:space="preserve"> </w:t>
      </w:r>
      <w:r w:rsidRPr="002601AE">
        <w:rPr>
          <w:lang w:val="ru-RU"/>
        </w:rPr>
        <w:t>แต่ควรสอนให้ลูกสวดมนต์ตั้งแต่วัยยังเล็กมาก</w:t>
      </w:r>
      <w:r w:rsidRPr="00400B33">
        <w:t xml:space="preserve"> </w:t>
      </w:r>
      <w:r w:rsidRPr="002601AE">
        <w:rPr>
          <w:lang w:val="ru-RU"/>
        </w:rPr>
        <w:t>ผู้อาศัยในหมู่บ้านต่างๆ</w:t>
      </w:r>
      <w:r w:rsidRPr="00400B33">
        <w:t xml:space="preserve"> </w:t>
      </w:r>
      <w:r w:rsidRPr="002601AE">
        <w:rPr>
          <w:lang w:val="ru-RU"/>
        </w:rPr>
        <w:t>ของแคปปาโดเกียได้ดำเนิน</w:t>
      </w:r>
      <w:r w:rsidRPr="00400B33">
        <w:t xml:space="preserve"> [</w:t>
      </w:r>
      <w:r w:rsidRPr="002601AE">
        <w:rPr>
          <w:lang w:val="ru-RU"/>
        </w:rPr>
        <w:t>และรักษา</w:t>
      </w:r>
      <w:r w:rsidRPr="00400B33">
        <w:t xml:space="preserve">] </w:t>
      </w:r>
      <w:r w:rsidRPr="002601AE">
        <w:rPr>
          <w:lang w:val="ru-RU"/>
        </w:rPr>
        <w:t>ประเพณีการถือศีลอดด้วยความศรัทธาอย่างลึกซึ้ง</w:t>
      </w:r>
      <w:r w:rsidRPr="00400B33">
        <w:t xml:space="preserve"> </w:t>
      </w:r>
      <w:r w:rsidRPr="002601AE">
        <w:rPr>
          <w:lang w:val="ru-RU"/>
        </w:rPr>
        <w:t>พวกเขาจะพาลูกๆ</w:t>
      </w:r>
      <w:r w:rsidRPr="00400B33">
        <w:t xml:space="preserve"> </w:t>
      </w:r>
      <w:r w:rsidRPr="002601AE">
        <w:rPr>
          <w:lang w:val="ru-RU"/>
        </w:rPr>
        <w:t>ไปยังถ้ำ</w:t>
      </w:r>
      <w:r w:rsidRPr="00400B33">
        <w:t xml:space="preserve"> </w:t>
      </w:r>
      <w:r w:rsidRPr="002601AE">
        <w:rPr>
          <w:lang w:val="ru-RU"/>
        </w:rPr>
        <w:t>โบสถ์</w:t>
      </w:r>
      <w:r w:rsidRPr="00400B33">
        <w:t xml:space="preserve"> </w:t>
      </w:r>
      <w:r w:rsidRPr="002601AE">
        <w:rPr>
          <w:lang w:val="ru-RU"/>
        </w:rPr>
        <w:t>และวิหารเล็กๆ</w:t>
      </w:r>
      <w:r w:rsidRPr="00400B33">
        <w:t xml:space="preserve"> </w:t>
      </w:r>
      <w:r w:rsidRPr="002601AE">
        <w:rPr>
          <w:lang w:val="ru-RU"/>
        </w:rPr>
        <w:t>ที่นั่นพวกเขาจะกราบลงและสวดมนต์ด้วยน้ำตา</w:t>
      </w:r>
      <w:r w:rsidRPr="00400B33">
        <w:t xml:space="preserve"> </w:t>
      </w:r>
      <w:r w:rsidRPr="002601AE">
        <w:rPr>
          <w:lang w:val="ru-RU"/>
        </w:rPr>
        <w:t>และด้วยวิธีนี้</w:t>
      </w:r>
      <w:r w:rsidRPr="00400B33">
        <w:t xml:space="preserve"> </w:t>
      </w:r>
      <w:r w:rsidRPr="002601AE">
        <w:rPr>
          <w:lang w:val="ru-RU"/>
        </w:rPr>
        <w:t>ลูกๆ</w:t>
      </w:r>
      <w:r w:rsidRPr="00400B33">
        <w:t xml:space="preserve"> </w:t>
      </w:r>
      <w:r w:rsidRPr="002601AE">
        <w:rPr>
          <w:lang w:val="ru-RU"/>
        </w:rPr>
        <w:t>ของพวกเขาก็เรียนรู้ที่จะสวดมนต์ตามไปด้วย</w:t>
      </w:r>
      <w:r w:rsidRPr="00400B33">
        <w:t xml:space="preserve"> </w:t>
      </w:r>
      <w:r w:rsidRPr="002601AE">
        <w:rPr>
          <w:lang w:val="ru-RU"/>
        </w:rPr>
        <w:t>เมื่อกลุ่มโจรออกปล้นในยามค่ำคืน</w:t>
      </w:r>
      <w:r w:rsidRPr="00400B33">
        <w:t xml:space="preserve"> </w:t>
      </w:r>
      <w:r w:rsidRPr="002601AE">
        <w:rPr>
          <w:lang w:val="ru-RU"/>
        </w:rPr>
        <w:t>และเมื่อพวกเขาผ่านโบสถ์เล็กๆ</w:t>
      </w:r>
      <w:r w:rsidRPr="00400B33">
        <w:t xml:space="preserve"> </w:t>
      </w:r>
      <w:r w:rsidRPr="002601AE">
        <w:rPr>
          <w:lang w:val="ru-RU"/>
        </w:rPr>
        <w:t>เหล่านี้</w:t>
      </w:r>
      <w:r w:rsidRPr="00400B33">
        <w:t xml:space="preserve"> </w:t>
      </w:r>
      <w:r w:rsidRPr="002601AE">
        <w:rPr>
          <w:lang w:val="ru-RU"/>
        </w:rPr>
        <w:t>พวกเขาก็ได้ยินเสียงร้องไห้และรู้สึกสงสัย</w:t>
      </w:r>
      <w:r w:rsidRPr="00400B33">
        <w:t xml:space="preserve"> “</w:t>
      </w:r>
      <w:r w:rsidRPr="002601AE">
        <w:rPr>
          <w:lang w:val="ru-RU"/>
        </w:rPr>
        <w:t>เกิดอะไรขึ้น</w:t>
      </w:r>
      <w:r w:rsidRPr="00400B33">
        <w:t xml:space="preserve">?” </w:t>
      </w:r>
      <w:r w:rsidRPr="002601AE">
        <w:rPr>
          <w:lang w:val="ru-RU"/>
        </w:rPr>
        <w:t>พวกเขาถาม</w:t>
      </w:r>
      <w:r w:rsidRPr="00400B33">
        <w:t xml:space="preserve"> “</w:t>
      </w:r>
      <w:r w:rsidRPr="002601AE">
        <w:rPr>
          <w:lang w:val="ru-RU"/>
        </w:rPr>
        <w:t>คนเหล่านี้เป็นใคร</w:t>
      </w:r>
      <w:r w:rsidRPr="00400B33">
        <w:t xml:space="preserve">? </w:t>
      </w:r>
      <w:r w:rsidRPr="002601AE">
        <w:rPr>
          <w:lang w:val="ru-RU"/>
        </w:rPr>
        <w:t>ทำไมพวกเขาจึงหัวเราะในเวลากลางวันและร้องไห้ในเวลากลางคืน</w:t>
      </w:r>
      <w:r w:rsidRPr="00400B33">
        <w:t xml:space="preserve">?” </w:t>
      </w:r>
      <w:r w:rsidRPr="002601AE">
        <w:rPr>
          <w:lang w:val="ru-RU"/>
        </w:rPr>
        <w:t>กลุ่มโจรไม่สามารถเข้าใจได้ว่าเกิดอะไรขึ้น</w:t>
      </w:r>
      <w:r w:rsidRPr="00400B33">
        <w:t xml:space="preserve"> </w:t>
      </w:r>
    </w:p>
    <w:p w14:paraId="777EB04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คำอธิษฐานของเด็กๆ</w:t>
      </w:r>
      <w:r w:rsidRPr="00400B33">
        <w:t xml:space="preserve"> </w:t>
      </w:r>
      <w:r w:rsidRPr="002601AE">
        <w:rPr>
          <w:lang w:val="ru-RU"/>
        </w:rPr>
        <w:t>สามารถสร้างปาฏิหาริย์ได้</w:t>
      </w:r>
      <w:r w:rsidRPr="00400B33">
        <w:t xml:space="preserve"> </w:t>
      </w:r>
      <w:r w:rsidRPr="002601AE">
        <w:rPr>
          <w:lang w:val="ru-RU"/>
        </w:rPr>
        <w:t>พระเจ้าทรงประทานสิ่งที่พวกเขาขอจากพระองค์</w:t>
      </w:r>
      <w:r w:rsidRPr="00400B33">
        <w:t xml:space="preserve"> </w:t>
      </w:r>
      <w:r w:rsidRPr="002601AE">
        <w:rPr>
          <w:lang w:val="ru-RU"/>
        </w:rPr>
        <w:t>เพราะเด็กๆ</w:t>
      </w:r>
      <w:r w:rsidRPr="00400B33">
        <w:t xml:space="preserve"> </w:t>
      </w:r>
      <w:r w:rsidRPr="002601AE">
        <w:rPr>
          <w:lang w:val="ru-RU"/>
        </w:rPr>
        <w:t>นั้นบริสุทธิ์และไร้เดียงสา</w:t>
      </w:r>
      <w:r w:rsidRPr="00400B33">
        <w:t xml:space="preserve"> </w:t>
      </w:r>
      <w:r w:rsidRPr="002601AE">
        <w:rPr>
          <w:lang w:val="ru-RU"/>
        </w:rPr>
        <w:t>และนั่นคือเหตุผลที่พระเจ้าทรงรับฟังคำอธิษฐานอันบริสุทธิ์ของพวกเขา</w:t>
      </w:r>
      <w:r w:rsidRPr="00400B33">
        <w:t xml:space="preserve"> </w:t>
      </w:r>
      <w:r w:rsidRPr="002601AE">
        <w:rPr>
          <w:lang w:val="ru-RU"/>
        </w:rPr>
        <w:t>ฉันจำได้ครั้งหนึ่งเมื่อพ่อแม่เราไปทำงานในทุ่งนา</w:t>
      </w:r>
      <w:r w:rsidRPr="00400B33">
        <w:t xml:space="preserve"> </w:t>
      </w:r>
      <w:r w:rsidRPr="002601AE">
        <w:rPr>
          <w:lang w:val="ru-RU"/>
        </w:rPr>
        <w:t>และทิ้งฉันไว้ที่บ้านกับน้องชายสองคนของฉัน</w:t>
      </w:r>
      <w:r w:rsidRPr="00400B33">
        <w:t xml:space="preserve"> </w:t>
      </w:r>
      <w:r w:rsidRPr="002601AE">
        <w:rPr>
          <w:lang w:val="ru-RU"/>
        </w:rPr>
        <w:t>ทันใดนั้น</w:t>
      </w:r>
      <w:r w:rsidRPr="00400B33">
        <w:t xml:space="preserve"> </w:t>
      </w:r>
      <w:r w:rsidRPr="002601AE">
        <w:rPr>
          <w:lang w:val="ru-RU"/>
        </w:rPr>
        <w:t>ท้องฟ้าก็มืดครึ้มลง</w:t>
      </w:r>
      <w:r w:rsidRPr="00400B33">
        <w:t xml:space="preserve"> </w:t>
      </w:r>
      <w:r w:rsidRPr="002601AE">
        <w:rPr>
          <w:lang w:val="ru-RU"/>
        </w:rPr>
        <w:t>และฝนตกหนักอย่างรุนแรง</w:t>
      </w:r>
      <w:r w:rsidRPr="00400B33">
        <w:t xml:space="preserve"> “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พ่อแม่เราคงกำลังเจอเรื่องอะไรอยู่ตอนนี้</w:t>
      </w:r>
      <w:r w:rsidRPr="00400B33">
        <w:t xml:space="preserve">!” </w:t>
      </w:r>
      <w:r w:rsidRPr="002601AE">
        <w:rPr>
          <w:lang w:val="ru-RU"/>
        </w:rPr>
        <w:t>เราต่างกังวล</w:t>
      </w:r>
      <w:r w:rsidRPr="00400B33">
        <w:t xml:space="preserve"> “</w:t>
      </w:r>
      <w:r w:rsidRPr="002601AE">
        <w:rPr>
          <w:lang w:val="ru-RU"/>
        </w:rPr>
        <w:t>พวกเขาจะกลับบ้านได้อย่างไรกัน</w:t>
      </w:r>
      <w:r w:rsidRPr="00400B33">
        <w:t xml:space="preserve">?”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เริ่มร้องไห้</w:t>
      </w:r>
      <w:r w:rsidRPr="00400B33">
        <w:t xml:space="preserve"> “</w:t>
      </w:r>
      <w:r w:rsidRPr="002601AE">
        <w:rPr>
          <w:lang w:val="ru-RU"/>
        </w:rPr>
        <w:t>มาที่นี่สิ</w:t>
      </w:r>
      <w:r w:rsidRPr="00400B33">
        <w:t xml:space="preserve">” </w:t>
      </w:r>
      <w:r w:rsidRPr="002601AE">
        <w:rPr>
          <w:lang w:val="ru-RU"/>
        </w:rPr>
        <w:t>ฉันเรียกพวกเขา</w:t>
      </w:r>
      <w:r w:rsidRPr="00400B33">
        <w:t xml:space="preserve"> “</w:t>
      </w:r>
      <w:r>
        <w:rPr>
          <w:lang w:val="ru-RU"/>
        </w:rPr>
        <w:t>มาขอให้พระคริสต์หยุดฝนกันเถอะ</w:t>
      </w:r>
      <w:r w:rsidRPr="00400B33">
        <w:t xml:space="preserve">” </w:t>
      </w:r>
      <w:r w:rsidRPr="002601AE">
        <w:rPr>
          <w:lang w:val="ru-RU"/>
        </w:rPr>
        <w:t>เราทั้งสามคนคุกเข่าลงหน้าไอคอนอสตาซิสและเริ่มสวดอ้อนวอน</w:t>
      </w:r>
      <w:r w:rsidRPr="00400B33">
        <w:t xml:space="preserve"> </w:t>
      </w:r>
      <w:r w:rsidRPr="002601AE">
        <w:rPr>
          <w:lang w:val="ru-RU"/>
        </w:rPr>
        <w:t>ไม่กี่นาทีต่อมา</w:t>
      </w:r>
      <w:r w:rsidRPr="00400B33">
        <w:t xml:space="preserve"> </w:t>
      </w:r>
      <w:r w:rsidRPr="002601AE">
        <w:rPr>
          <w:lang w:val="ru-RU"/>
        </w:rPr>
        <w:t>ฝนก็หยุดลง</w:t>
      </w:r>
      <w:r w:rsidRPr="00400B33">
        <w:t xml:space="preserve"> </w:t>
      </w:r>
    </w:p>
    <w:p w14:paraId="523C70A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พ่อแม่ที่ใส่ใจควรช่วยลูกๆ</w:t>
      </w:r>
      <w:r w:rsidRPr="00400B33">
        <w:t xml:space="preserve"> </w:t>
      </w:r>
      <w:r w:rsidRPr="002601AE">
        <w:rPr>
          <w:lang w:val="ru-RU"/>
        </w:rPr>
        <w:t>ตั้งแต่ยังเล็กมาก</w:t>
      </w:r>
      <w:r w:rsidRPr="00400B33">
        <w:t xml:space="preserve"> </w:t>
      </w:r>
      <w:r w:rsidRPr="002601AE">
        <w:rPr>
          <w:lang w:val="ru-RU"/>
        </w:rPr>
        <w:t>เพื่อให้พวกเขาได้ใกล้ชิดกับพระคริสต์และสัมผัสความสุขทางจิตวิญญาณที่สูงสุดตั้งแต่ช่วงวัยแรกเริ่ม</w:t>
      </w:r>
      <w:r w:rsidRPr="00400B33">
        <w:t xml:space="preserve"> </w:t>
      </w:r>
      <w:r w:rsidRPr="002601AE">
        <w:rPr>
          <w:lang w:val="ru-RU"/>
        </w:rPr>
        <w:t>เมื่อเด็กเริ่มเข้าโรงเรียน</w:t>
      </w:r>
      <w:r w:rsidRPr="00400B33">
        <w:t xml:space="preserve"> </w:t>
      </w:r>
      <w:r w:rsidRPr="002601AE">
        <w:rPr>
          <w:lang w:val="ru-RU"/>
        </w:rPr>
        <w:t>พ่อแม่ควรสอนให้พวกเขาอ่านหนังสือทางจิตวิญญาณอย่างค่อยเป็นค่อยไป</w:t>
      </w:r>
      <w:r w:rsidRPr="00400B33">
        <w:t xml:space="preserve"> </w:t>
      </w:r>
      <w:r w:rsidRPr="002601AE">
        <w:rPr>
          <w:lang w:val="ru-RU"/>
        </w:rPr>
        <w:t>และช่วยให้พวกเขาดำเนินชีวิตทางจิตวิญญาณได้</w:t>
      </w:r>
      <w:r w:rsidRPr="00400B33">
        <w:t xml:space="preserve"> </w:t>
      </w:r>
      <w:r w:rsidRPr="002601AE">
        <w:rPr>
          <w:lang w:val="ru-RU"/>
        </w:rPr>
        <w:t>แล้วพวกเขาจะเหมือนเทวดาตัวน้อย</w:t>
      </w:r>
      <w:r w:rsidRPr="00400B33">
        <w:t xml:space="preserve"> </w:t>
      </w:r>
      <w:r w:rsidRPr="002601AE">
        <w:rPr>
          <w:lang w:val="ru-RU"/>
        </w:rPr>
        <w:t>และในการอธิษฐานของพวกเขา</w:t>
      </w:r>
      <w:r w:rsidRPr="00400B33">
        <w:t xml:space="preserve"> </w:t>
      </w:r>
      <w:r w:rsidRPr="002601AE">
        <w:rPr>
          <w:lang w:val="ru-RU"/>
        </w:rPr>
        <w:t>จะมีความกล้าหาญอย่างยิ่งต่อหน้าพระเจ้า</w:t>
      </w:r>
      <w:r w:rsidRPr="00400B33">
        <w:t xml:space="preserve"> </w:t>
      </w:r>
      <w:r w:rsidRPr="002601AE">
        <w:rPr>
          <w:lang w:val="ru-RU"/>
        </w:rPr>
        <w:t>เด็กๆ</w:t>
      </w:r>
      <w:r w:rsidRPr="00400B33">
        <w:t xml:space="preserve"> </w:t>
      </w:r>
      <w:r w:rsidRPr="002601AE">
        <w:rPr>
          <w:lang w:val="ru-RU"/>
        </w:rPr>
        <w:t>เช่นนี้คือทรัพย์ทางจิตวิญญาณที่แท้จริงของครอบครัวพวกเขา</w:t>
      </w:r>
      <w:r w:rsidRPr="00400B33">
        <w:t xml:space="preserve"> </w:t>
      </w:r>
      <w:r w:rsidRPr="002601AE">
        <w:rPr>
          <w:lang w:val="ru-RU"/>
        </w:rPr>
        <w:t>ชีวิตของนักบุญเป็นประโยชน์อย่างยิ่งต่อชีวิตทางจิตวิญญาณของพวกเขา</w:t>
      </w:r>
      <w:r w:rsidRPr="00400B33">
        <w:t xml:space="preserve"> </w:t>
      </w:r>
      <w:r w:rsidRPr="002601AE">
        <w:rPr>
          <w:lang w:val="ru-RU"/>
        </w:rPr>
        <w:t>เมื่อผมยังเล็ก</w:t>
      </w:r>
      <w:r w:rsidRPr="00400B33">
        <w:t xml:space="preserve"> </w:t>
      </w:r>
      <w:r w:rsidRPr="002601AE">
        <w:rPr>
          <w:lang w:val="ru-RU"/>
        </w:rPr>
        <w:t>ผมมักจะนำหนังสือเล่มเล็ก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ที่บันทึกเรื่องราวชีวิตของนักบุญ</w:t>
      </w:r>
      <w:r w:rsidRPr="00400B33">
        <w:t xml:space="preserve"> </w:t>
      </w:r>
      <w:r w:rsidRPr="002601AE">
        <w:rPr>
          <w:lang w:val="ru-RU"/>
        </w:rPr>
        <w:t>ซึ่งพิมพ์ออกมาในสมัยนั้น</w:t>
      </w:r>
      <w:r w:rsidRPr="00400B33">
        <w:t xml:space="preserve"> </w:t>
      </w:r>
      <w:r w:rsidRPr="002601AE">
        <w:rPr>
          <w:lang w:val="ru-RU"/>
        </w:rPr>
        <w:t>ไปในป่า</w:t>
      </w:r>
      <w:r w:rsidRPr="00400B33">
        <w:t xml:space="preserve"> </w:t>
      </w:r>
      <w:r w:rsidRPr="002601AE">
        <w:rPr>
          <w:lang w:val="ru-RU"/>
        </w:rPr>
        <w:t>ที่นั่น</w:t>
      </w:r>
      <w:r w:rsidRPr="00400B33">
        <w:t xml:space="preserve"> </w:t>
      </w:r>
      <w:r w:rsidRPr="002601AE">
        <w:rPr>
          <w:lang w:val="ru-RU"/>
        </w:rPr>
        <w:t>ผมจะอ่าน</w:t>
      </w:r>
      <w:r w:rsidRPr="00400B33">
        <w:t xml:space="preserve"> </w:t>
      </w:r>
      <w:r w:rsidRPr="002601AE">
        <w:rPr>
          <w:lang w:val="ru-RU"/>
        </w:rPr>
        <w:t>สวดมนต์</w:t>
      </w:r>
      <w:r w:rsidRPr="00400B33">
        <w:t xml:space="preserve"> </w:t>
      </w:r>
      <w:r w:rsidRPr="002601AE">
        <w:rPr>
          <w:lang w:val="ru-RU"/>
        </w:rPr>
        <w:t>และรู้สึกสุขใจอย่างล้นหลาม</w:t>
      </w:r>
      <w:r w:rsidRPr="00400B33">
        <w:t xml:space="preserve"> </w:t>
      </w:r>
      <w:r w:rsidRPr="002601AE">
        <w:rPr>
          <w:lang w:val="ru-RU"/>
        </w:rPr>
        <w:t>ตั้งแต่อายุสิบถึงสิบหกปี</w:t>
      </w:r>
      <w:r w:rsidRPr="00400B33">
        <w:t xml:space="preserve"> (</w:t>
      </w:r>
      <w:r w:rsidRPr="002601AE">
        <w:rPr>
          <w:lang w:val="ru-RU"/>
        </w:rPr>
        <w:t>จนกระทั่งสงครามกรีก</w:t>
      </w:r>
      <w:r w:rsidRPr="00400B33">
        <w:t>-</w:t>
      </w:r>
      <w:r w:rsidRPr="002601AE">
        <w:rPr>
          <w:lang w:val="ru-RU"/>
        </w:rPr>
        <w:t>อิตาลีเริ่มขึ้น</w:t>
      </w:r>
      <w:r>
        <w:rPr>
          <w:rStyle w:val="FootnoteReference"/>
          <w:lang w:val="ru-RU"/>
        </w:rPr>
        <w:footnoteReference w:id="70"/>
      </w:r>
      <w:r w:rsidRPr="00400B33">
        <w:t xml:space="preserve"> ) </w:t>
      </w:r>
      <w:r w:rsidRPr="002601AE">
        <w:rPr>
          <w:lang w:val="ru-RU"/>
        </w:rPr>
        <w:t>โดยไม่ถูกภาระจากความกังวลทางโลก</w:t>
      </w:r>
      <w:r w:rsidRPr="00400B33">
        <w:t xml:space="preserve"> </w:t>
      </w:r>
      <w:r w:rsidRPr="002601AE">
        <w:rPr>
          <w:lang w:val="ru-RU"/>
        </w:rPr>
        <w:t>กดดัน</w:t>
      </w:r>
      <w:r w:rsidRPr="00400B33">
        <w:t xml:space="preserve"> </w:t>
      </w:r>
      <w:r w:rsidRPr="002601AE">
        <w:rPr>
          <w:lang w:val="ru-RU"/>
        </w:rPr>
        <w:t>ผมจึงได้ใช้ชีวิตทางจิตวิญญาณ</w:t>
      </w:r>
      <w:r w:rsidRPr="00400B33">
        <w:t xml:space="preserve"> </w:t>
      </w:r>
      <w:r w:rsidRPr="002601AE">
        <w:rPr>
          <w:lang w:val="ru-RU"/>
        </w:rPr>
        <w:t>ความสุขของเด็กนั้นบริสุทธิ์</w:t>
      </w:r>
      <w:r w:rsidRPr="00400B33">
        <w:t xml:space="preserve">: </w:t>
      </w:r>
      <w:r w:rsidRPr="002601AE">
        <w:rPr>
          <w:lang w:val="ru-RU"/>
        </w:rPr>
        <w:t>มันทิ้งรอยประทับที่คงอยู่ตลอดไปในตัวบุคคล</w:t>
      </w:r>
      <w:r w:rsidRPr="00400B33">
        <w:t xml:space="preserve"> </w:t>
      </w:r>
      <w:r w:rsidRPr="002601AE">
        <w:rPr>
          <w:lang w:val="ru-RU"/>
        </w:rPr>
        <w:t>และเมื่อพวกเขาเติบโตขึ้น</w:t>
      </w:r>
      <w:r w:rsidRPr="00400B33">
        <w:t xml:space="preserve"> </w:t>
      </w:r>
      <w:r w:rsidRPr="002601AE">
        <w:rPr>
          <w:lang w:val="ru-RU"/>
        </w:rPr>
        <w:t>ก็จะสัมผัสใจพวกเขาอย่างลึกซึ้ง</w:t>
      </w:r>
      <w:r w:rsidRPr="00400B33">
        <w:t xml:space="preserve"> </w:t>
      </w:r>
      <w:r w:rsidRPr="002601AE">
        <w:rPr>
          <w:lang w:val="ru-RU"/>
        </w:rPr>
        <w:t>หากเด็กๆ</w:t>
      </w:r>
      <w:r w:rsidRPr="00400B33">
        <w:t xml:space="preserve"> </w:t>
      </w:r>
      <w:r w:rsidRPr="002601AE">
        <w:rPr>
          <w:lang w:val="ru-RU"/>
        </w:rPr>
        <w:t>ใช้ชีวิตทางจิตวิญญาณ</w:t>
      </w:r>
      <w:r w:rsidRPr="00400B33">
        <w:t xml:space="preserve"> </w:t>
      </w:r>
      <w:r w:rsidRPr="002601AE">
        <w:rPr>
          <w:lang w:val="ru-RU"/>
        </w:rPr>
        <w:t>พวกเขาจะมีความสุขในชีวิตนี้</w:t>
      </w:r>
      <w:r w:rsidRPr="00400B33">
        <w:t xml:space="preserve"> </w:t>
      </w:r>
      <w:r w:rsidRPr="002601AE">
        <w:rPr>
          <w:lang w:val="ru-RU"/>
        </w:rPr>
        <w:t>และในชีวิตข้างหน้า</w:t>
      </w:r>
      <w:r w:rsidRPr="00400B33">
        <w:t xml:space="preserve"> </w:t>
      </w:r>
      <w:r w:rsidRPr="002601AE">
        <w:rPr>
          <w:lang w:val="ru-RU"/>
        </w:rPr>
        <w:t>พวกเขาจะชื่นชมยินดีอย่างนิรันดร์ในพระพักตร์พระคริสต์</w:t>
      </w:r>
      <w:r w:rsidRPr="00400B33">
        <w:t xml:space="preserve"> </w:t>
      </w:r>
    </w:p>
    <w:p w14:paraId="73BB6633" w14:textId="77777777" w:rsidR="00EF488A" w:rsidRPr="00400B33" w:rsidRDefault="00EF488A" w:rsidP="00B87D11"/>
    <w:p w14:paraId="774CAC0F" w14:textId="77777777" w:rsidR="00EF488A" w:rsidRPr="00400B33" w:rsidRDefault="00000000" w:rsidP="00B87D11">
      <w:pPr>
        <w:pStyle w:val="Heading4"/>
      </w:pPr>
      <w:bookmarkStart w:id="216" w:name="_Toc196932445"/>
      <w:bookmarkStart w:id="217" w:name="_Toc196932989"/>
      <w:bookmarkStart w:id="218" w:name="_Toc242097286"/>
      <w:r w:rsidRPr="002601AE">
        <w:rPr>
          <w:lang w:val="ru-RU"/>
        </w:rPr>
        <w:lastRenderedPageBreak/>
        <w:t>ความสัมพันธ์กับครอบครัวและเพื่อนฝูง</w:t>
      </w:r>
      <w:bookmarkEnd w:id="216"/>
      <w:bookmarkEnd w:id="217"/>
      <w:bookmarkEnd w:id="218"/>
    </w:p>
    <w:p w14:paraId="5371AD4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มีผู้หญิงคนหนึ่งถามเราว่าเธอควรทำอย่างไรกับลูกพี่ลูกน้องสองคนของเธอ</w:t>
      </w:r>
      <w:r w:rsidRPr="00400B33">
        <w:t xml:space="preserve"> </w:t>
      </w:r>
      <w:r w:rsidRPr="002601AE">
        <w:rPr>
          <w:lang w:val="ru-RU"/>
        </w:rPr>
        <w:t>ซึ่งได้อาศัยเธอมาหลายปีแล้ว</w:t>
      </w:r>
      <w:r w:rsidRPr="00400B33">
        <w:t xml:space="preserve"> </w:t>
      </w:r>
    </w:p>
    <w:p w14:paraId="4B10E03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แล้วเธอต้องการอะไร</w:t>
      </w:r>
      <w:r w:rsidRPr="00400B33">
        <w:t xml:space="preserve">? </w:t>
      </w:r>
      <w:r w:rsidRPr="002601AE">
        <w:rPr>
          <w:lang w:val="ru-RU"/>
        </w:rPr>
        <w:t>หรือว่าเราต้องเขียนพระวรสารเล่มใหม่หรือ</w:t>
      </w:r>
      <w:r w:rsidRPr="00400B33">
        <w:t xml:space="preserve">? </w:t>
      </w:r>
      <w:r w:rsidRPr="002601AE">
        <w:rPr>
          <w:lang w:val="ru-RU"/>
        </w:rPr>
        <w:t>พระเจ้าต้องการให้เธอช่วยเหลือพวกเขา</w:t>
      </w:r>
      <w:r w:rsidRPr="00400B33">
        <w:t xml:space="preserve"> </w:t>
      </w:r>
      <w:r w:rsidRPr="002601AE">
        <w:rPr>
          <w:lang w:val="ru-RU"/>
        </w:rPr>
        <w:t>และพระองค์เองจะทรงทำสิ่งที่ดีที่สุดสำหรับวิญญาณของพวกเขา</w:t>
      </w:r>
      <w:r w:rsidRPr="00400B33">
        <w:t xml:space="preserve"> </w:t>
      </w:r>
    </w:p>
    <w:p w14:paraId="6177A2D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หากเกิดความเข้าใจผิดระหว่างสมาชิกในครอบครัว</w:t>
      </w:r>
      <w:r w:rsidRPr="00400B33">
        <w:t xml:space="preserve"> </w:t>
      </w:r>
      <w:r w:rsidRPr="002601AE">
        <w:rPr>
          <w:lang w:val="ru-RU"/>
        </w:rPr>
        <w:t>ควรพูดอะไร</w:t>
      </w:r>
      <w:r>
        <w:rPr>
          <w:lang w:val="ru-RU"/>
        </w:rPr>
        <w:t>เพื่อ</w:t>
      </w:r>
      <w:r w:rsidRPr="002601AE">
        <w:rPr>
          <w:lang w:val="ru-RU"/>
        </w:rPr>
        <w:t>ช่วยพวกเขาหรือไม่</w:t>
      </w:r>
      <w:r w:rsidRPr="00400B33">
        <w:t xml:space="preserve">? </w:t>
      </w:r>
    </w:p>
    <w:p w14:paraId="45AFA0D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ใช่ครับ</w:t>
      </w:r>
      <w:r w:rsidRPr="00400B33">
        <w:t xml:space="preserve"> </w:t>
      </w:r>
      <w:r w:rsidRPr="002601AE">
        <w:rPr>
          <w:lang w:val="ru-RU"/>
        </w:rPr>
        <w:t>เราต้องพูดคุยกับพวกเขา</w:t>
      </w:r>
      <w:r w:rsidRPr="00400B33">
        <w:t xml:space="preserve"> </w:t>
      </w:r>
      <w:r w:rsidRPr="002601AE">
        <w:rPr>
          <w:lang w:val="ru-RU"/>
        </w:rPr>
        <w:t>แต่ต้องทำอย่างระมัดระวัง</w:t>
      </w:r>
      <w:r w:rsidRPr="00400B33">
        <w:t xml:space="preserve"> </w:t>
      </w:r>
      <w:r w:rsidRPr="002601AE">
        <w:rPr>
          <w:lang w:val="ru-RU"/>
        </w:rPr>
        <w:t>เพราะหากเราเงียบอยู่</w:t>
      </w:r>
      <w:r w:rsidRPr="00400B33">
        <w:t xml:space="preserve"> </w:t>
      </w:r>
      <w:r w:rsidRPr="002601AE">
        <w:rPr>
          <w:lang w:val="ru-RU"/>
        </w:rPr>
        <w:t>ก็อาจก่อให้เกิดปัญหาได้</w:t>
      </w:r>
      <w:r w:rsidRPr="00400B33">
        <w:t xml:space="preserve"> </w:t>
      </w:r>
      <w:r w:rsidRPr="002601AE">
        <w:rPr>
          <w:lang w:val="ru-RU"/>
        </w:rPr>
        <w:t>แต่หากผู้ที่ให้คำแนะนำที่ดีแก่ญาติที่กำลังทะเลาะกันถูกเข้าใจผิด</w:t>
      </w:r>
      <w:r w:rsidRPr="00400B33">
        <w:t xml:space="preserve"> </w:t>
      </w:r>
      <w:r w:rsidRPr="002601AE">
        <w:rPr>
          <w:lang w:val="ru-RU"/>
        </w:rPr>
        <w:t>และพวกเขาโกรธเขา</w:t>
      </w:r>
      <w:r w:rsidRPr="00400B33">
        <w:t xml:space="preserve"> </w:t>
      </w:r>
      <w:r w:rsidRPr="002601AE">
        <w:rPr>
          <w:lang w:val="ru-RU"/>
        </w:rPr>
        <w:t>เขาควรกล่าวว่า</w:t>
      </w:r>
      <w:r w:rsidRPr="00400B33">
        <w:t>: ‘</w:t>
      </w:r>
      <w:r w:rsidRPr="002601AE">
        <w:rPr>
          <w:lang w:val="ru-RU"/>
        </w:rPr>
        <w:t>ขออภัย</w:t>
      </w:r>
      <w:r>
        <w:rPr>
          <w:lang w:val="ru-RU"/>
        </w:rPr>
        <w:t>ที่ทำให้ท่านไม่สบายใจ</w:t>
      </w:r>
      <w:r w:rsidRPr="00400B33">
        <w:t xml:space="preserve">’ — </w:t>
      </w:r>
      <w:r w:rsidRPr="002601AE">
        <w:rPr>
          <w:lang w:val="ru-RU"/>
        </w:rPr>
        <w:t>และหลังจากนั้น</w:t>
      </w:r>
      <w:r w:rsidRPr="00400B33">
        <w:t xml:space="preserve"> </w:t>
      </w:r>
      <w:r w:rsidRPr="002601AE">
        <w:rPr>
          <w:lang w:val="ru-RU"/>
        </w:rPr>
        <w:t>ก็ปล่อยให้พวกเขาอยู่ตามลำพัง</w:t>
      </w:r>
      <w:r w:rsidRPr="00400B33">
        <w:t xml:space="preserve"> </w:t>
      </w:r>
      <w:r w:rsidRPr="002601AE">
        <w:rPr>
          <w:lang w:val="ru-RU"/>
        </w:rPr>
        <w:t>และอธิษฐานให้พวกเขา</w:t>
      </w:r>
      <w:r w:rsidRPr="00400B33">
        <w:t xml:space="preserve"> </w:t>
      </w:r>
    </w:p>
    <w:p w14:paraId="7DB97C6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ผู้ที่ต้องการใช้ชีวิตอย่างสงบสุข</w:t>
      </w:r>
      <w:r w:rsidRPr="00400B33">
        <w:t xml:space="preserve"> </w:t>
      </w:r>
      <w:r w:rsidRPr="002601AE">
        <w:rPr>
          <w:lang w:val="ru-RU"/>
        </w:rPr>
        <w:t>ต้องระมัดระวังเป็นพิเศษในความสัมพันธ์กับครอบครัวและเพื่อนฝูง</w:t>
      </w:r>
      <w:r w:rsidRPr="00400B33">
        <w:t xml:space="preserve"> </w:t>
      </w:r>
      <w:r w:rsidRPr="002601AE">
        <w:rPr>
          <w:lang w:val="ru-RU"/>
        </w:rPr>
        <w:t>ไม่ควรถูกหลอกลวงโดยความสุภาพและมารยาทที่ดีที่อาจพบเห็นในตัวผู้อื่น</w:t>
      </w:r>
      <w:r w:rsidRPr="00400B33">
        <w:t xml:space="preserve"> </w:t>
      </w:r>
      <w:r w:rsidRPr="002601AE">
        <w:rPr>
          <w:lang w:val="ru-RU"/>
        </w:rPr>
        <w:t>ความสุภาพและมารยาทที่ดีตามโลกนี้อาจก่อให้เกิดความเสียหายอย่างรุนแรง</w:t>
      </w:r>
      <w:r w:rsidRPr="00400B33">
        <w:t xml:space="preserve"> — </w:t>
      </w:r>
      <w:r w:rsidRPr="002601AE">
        <w:rPr>
          <w:lang w:val="ru-RU"/>
        </w:rPr>
        <w:t>เพราะมันมีรากฐานมาจากความเสแสร้ง</w:t>
      </w:r>
      <w:r w:rsidRPr="00400B33">
        <w:t xml:space="preserve"> </w:t>
      </w:r>
      <w:r w:rsidRPr="002601AE">
        <w:rPr>
          <w:lang w:val="ru-RU"/>
        </w:rPr>
        <w:t>พฤติกรรมภายนอกของบุคคลหนึ่งอาจทำให้เขาดูเหมือนนักบุญที่สมบูรณ์แบบในสายตาของผู้อื่น</w:t>
      </w:r>
      <w:r w:rsidRPr="00400B33">
        <w:t xml:space="preserve">; </w:t>
      </w:r>
      <w:r w:rsidRPr="002601AE">
        <w:rPr>
          <w:lang w:val="ru-RU"/>
        </w:rPr>
        <w:t>แต่เมื่อโลกภายในของเขาถูกเปิดเผยให้ผู้อื่นเห็น</w:t>
      </w:r>
      <w:r w:rsidRPr="00400B33">
        <w:t xml:space="preserve"> </w:t>
      </w:r>
      <w:r w:rsidRPr="002601AE">
        <w:rPr>
          <w:lang w:val="ru-RU"/>
        </w:rPr>
        <w:t>ก็จะปรากฏว่า</w:t>
      </w:r>
      <w:r w:rsidRPr="00400B33">
        <w:t xml:space="preserve"> </w:t>
      </w:r>
      <w:r w:rsidRPr="002601AE">
        <w:rPr>
          <w:lang w:val="ru-RU"/>
        </w:rPr>
        <w:t>ในความเป็นจริงแล้ว</w:t>
      </w:r>
      <w:r w:rsidRPr="00400B33">
        <w:t xml:space="preserve"> </w:t>
      </w:r>
      <w:r w:rsidRPr="002601AE">
        <w:rPr>
          <w:lang w:val="ru-RU"/>
        </w:rPr>
        <w:t>สิ่งที่เกิดขึ้นกลับตรงกันข้าม</w:t>
      </w:r>
      <w:r w:rsidRPr="00400B33">
        <w:t xml:space="preserve"> </w:t>
      </w:r>
    </w:p>
    <w:p w14:paraId="4FE5FBF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หากใครนั้นรู้สึกและตระหนักว่าเพื่อนบ้านปฏิบัติต่อเขาด้วยความเมตตา</w:t>
      </w:r>
      <w:r w:rsidRPr="00400B33">
        <w:t xml:space="preserve"> </w:t>
      </w:r>
      <w:r w:rsidRPr="002601AE">
        <w:rPr>
          <w:lang w:val="ru-RU"/>
        </w:rPr>
        <w:t>การแสดงความขอบคุณต่อสิ่งนี้ถือว่าถูกต้องหรือไม่</w:t>
      </w:r>
      <w:r w:rsidRPr="00400B33">
        <w:t xml:space="preserve">? </w:t>
      </w:r>
    </w:p>
    <w:p w14:paraId="44FF30E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หากเป็นคนที่ใกล้ชิดกับเขามาก</w:t>
      </w:r>
      <w:r w:rsidRPr="00400B33">
        <w:t xml:space="preserve"> </w:t>
      </w:r>
      <w:r w:rsidRPr="002601AE">
        <w:rPr>
          <w:lang w:val="ru-RU"/>
        </w:rPr>
        <w:t>ก็ไม่จำเป็นต้องแสดงความขอบคุณ</w:t>
      </w:r>
      <w:r w:rsidRPr="00400B33">
        <w:t xml:space="preserve"> </w:t>
      </w:r>
      <w:r w:rsidRPr="002601AE">
        <w:rPr>
          <w:lang w:val="ru-RU"/>
        </w:rPr>
        <w:t>เพราะประการแรก</w:t>
      </w:r>
      <w:r w:rsidRPr="00400B33">
        <w:t xml:space="preserve"> </w:t>
      </w:r>
      <w:r w:rsidRPr="002601AE">
        <w:rPr>
          <w:lang w:val="ru-RU"/>
        </w:rPr>
        <w:t>เขาเองก็เคยช่วยและทำดีให้กับคนนั้นมาก่อน</w:t>
      </w:r>
      <w:r w:rsidRPr="00400B33">
        <w:t xml:space="preserve"> </w:t>
      </w:r>
      <w:r w:rsidRPr="002601AE">
        <w:rPr>
          <w:lang w:val="ru-RU"/>
        </w:rPr>
        <w:t>และประการที่สอง</w:t>
      </w:r>
      <w:r w:rsidRPr="00400B33">
        <w:t xml:space="preserve"> </w:t>
      </w:r>
      <w:r w:rsidRPr="002601AE">
        <w:rPr>
          <w:lang w:val="ru-RU"/>
        </w:rPr>
        <w:t>เขาเองก็รู้สึกถึงความขอบคุณในใจที่คนนั้นรู้สึกต่อเขา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หากคนที่เคยช่วยเหลือหรือปฏิบัติต่อเขาด้วยความเมตตาไม่ใช่คนใกล้ชิดมากนัก</w:t>
      </w:r>
      <w:r w:rsidRPr="00400B33">
        <w:t xml:space="preserve"> </w:t>
      </w:r>
      <w:r w:rsidRPr="002601AE">
        <w:rPr>
          <w:lang w:val="ru-RU"/>
        </w:rPr>
        <w:t>เขาก็ควรแสดงความขอบคุณอย่างเต็มที่เท่าที่ทำได้</w:t>
      </w:r>
      <w:r w:rsidRPr="00400B33">
        <w:t xml:space="preserve"> </w:t>
      </w:r>
      <w:r w:rsidRPr="002601AE">
        <w:rPr>
          <w:lang w:val="ru-RU"/>
        </w:rPr>
        <w:t>ต่อคนแปลกหน้า</w:t>
      </w:r>
      <w:r w:rsidRPr="00400B33">
        <w:t xml:space="preserve"> </w:t>
      </w:r>
      <w:r w:rsidRPr="002601AE">
        <w:rPr>
          <w:lang w:val="ru-RU"/>
        </w:rPr>
        <w:t>เราพูดว่า</w:t>
      </w:r>
      <w:r w:rsidRPr="00400B33">
        <w:t xml:space="preserve"> ‘</w:t>
      </w:r>
      <w:r>
        <w:rPr>
          <w:lang w:val="ru-RU"/>
        </w:rPr>
        <w:t>ขอบคุณ</w:t>
      </w:r>
      <w:r w:rsidRPr="00400B33">
        <w:t xml:space="preserve">’ </w:t>
      </w:r>
      <w:r w:rsidRPr="002601AE">
        <w:rPr>
          <w:lang w:val="ru-RU"/>
        </w:rPr>
        <w:t>และหาก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เด็กต้องการแสดงความขอบคุณต่อพ่อแม่</w:t>
      </w:r>
      <w:r w:rsidRPr="00400B33">
        <w:t xml:space="preserve"> </w:t>
      </w:r>
      <w:r w:rsidRPr="002601AE">
        <w:rPr>
          <w:lang w:val="ru-RU"/>
        </w:rPr>
        <w:t>เขาไม่มีทางเลือกอื่นนอกจากต้องพูด</w:t>
      </w:r>
      <w:r w:rsidRPr="00400B33">
        <w:t xml:space="preserve"> ‘</w:t>
      </w:r>
      <w:r>
        <w:rPr>
          <w:lang w:val="ru-RU"/>
        </w:rPr>
        <w:t>ขอบคุณ</w:t>
      </w:r>
      <w:r w:rsidRPr="00400B33">
        <w:t xml:space="preserve">’ </w:t>
      </w:r>
      <w:r w:rsidRPr="002601AE">
        <w:rPr>
          <w:lang w:val="ru-RU"/>
        </w:rPr>
        <w:t>กับพ่อแม่ทั้งวันทั้งคืน</w:t>
      </w:r>
      <w:r w:rsidRPr="00400B33">
        <w:t xml:space="preserve"> </w:t>
      </w:r>
      <w:r w:rsidRPr="002601AE">
        <w:rPr>
          <w:lang w:val="ru-RU"/>
        </w:rPr>
        <w:t>โดยไม่หยุดพัก</w:t>
      </w:r>
      <w:r w:rsidRPr="00400B33">
        <w:t xml:space="preserve"> </w:t>
      </w:r>
      <w:r w:rsidRPr="002601AE">
        <w:rPr>
          <w:lang w:val="ru-RU"/>
        </w:rPr>
        <w:t>สำหรับทุกสิ่งที่พ่อแม่ทำให้เขา</w:t>
      </w:r>
      <w:r w:rsidRPr="00400B33">
        <w:t xml:space="preserve"> </w:t>
      </w:r>
    </w:p>
    <w:p w14:paraId="0D0309E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การเป็นคนตรงไปตรงมาในการปฏิสัมพันธ์กับผู้อื่น</w:t>
      </w:r>
      <w:r w:rsidRPr="00400B33">
        <w:t xml:space="preserve"> </w:t>
      </w:r>
      <w:r w:rsidRPr="002601AE">
        <w:rPr>
          <w:lang w:val="ru-RU"/>
        </w:rPr>
        <w:t>มีประโยชน์อย่างยิ่ง</w:t>
      </w:r>
      <w:r w:rsidRPr="00400B33">
        <w:t xml:space="preserve"> </w:t>
      </w:r>
      <w:r w:rsidRPr="002601AE">
        <w:rPr>
          <w:lang w:val="ru-RU"/>
        </w:rPr>
        <w:t>หากเราคิดดีต่อผู้อื่นเสมอ</w:t>
      </w:r>
      <w:r w:rsidRPr="00400B33">
        <w:t xml:space="preserve"> </w:t>
      </w:r>
      <w:r w:rsidRPr="002601AE">
        <w:rPr>
          <w:lang w:val="ru-RU"/>
        </w:rPr>
        <w:t>และไม่เอาทุกคนมาคิดมากเกินไป</w:t>
      </w:r>
      <w:r w:rsidRPr="00400B33">
        <w:t xml:space="preserve"> </w:t>
      </w:r>
      <w:r w:rsidRPr="002601AE">
        <w:rPr>
          <w:lang w:val="ru-RU"/>
        </w:rPr>
        <w:t>เราควรหลีกเลี่ยงการโต้เถียงและการสนทนาที่ดูเหมือนทำเพื่อประโยชน์ทางจิตวิญญาณ</w:t>
      </w:r>
      <w:r w:rsidRPr="00400B33">
        <w:t xml:space="preserve"> </w:t>
      </w:r>
      <w:r w:rsidRPr="002601AE">
        <w:rPr>
          <w:lang w:val="ru-RU"/>
        </w:rPr>
        <w:t>แต่ส่วนใหญ่กลับก่อให้เกิดความปวดหัว</w:t>
      </w:r>
      <w:r w:rsidRPr="00400B33">
        <w:t xml:space="preserve"> </w:t>
      </w:r>
      <w:r w:rsidRPr="002601AE">
        <w:rPr>
          <w:lang w:val="ru-RU"/>
        </w:rPr>
        <w:t>ไม่ควรคาดหวังความเข้าใจทางจิตวิญญาณจากผู้ที่ไม่เชื่อในพระเจ้า</w:t>
      </w:r>
      <w:r w:rsidRPr="00400B33">
        <w:t xml:space="preserve"> </w:t>
      </w:r>
      <w:r w:rsidRPr="002601AE">
        <w:rPr>
          <w:lang w:val="ru-RU"/>
        </w:rPr>
        <w:t>แต่ควรอธิษฐานเผื่อคนเหล่านั้น</w:t>
      </w:r>
      <w:r w:rsidRPr="00400B33">
        <w:t xml:space="preserve"> </w:t>
      </w:r>
      <w:r w:rsidRPr="002601AE">
        <w:rPr>
          <w:lang w:val="ru-RU"/>
        </w:rPr>
        <w:t>เพื่อให้พระเจ้าทรงอภัยและทรงให้ความสว่างแก่พวกเขา</w:t>
      </w:r>
      <w:r w:rsidRPr="00400B33">
        <w:t xml:space="preserve"> </w:t>
      </w:r>
      <w:r w:rsidRPr="002601AE">
        <w:rPr>
          <w:lang w:val="ru-RU"/>
        </w:rPr>
        <w:t>ควรพูดกับทุกคนด้วยภาษาที่พวกเขาเข้าใจ</w:t>
      </w:r>
      <w:r w:rsidRPr="00400B33">
        <w:t xml:space="preserve"> </w:t>
      </w:r>
      <w:r w:rsidRPr="002601AE">
        <w:rPr>
          <w:lang w:val="ru-RU"/>
        </w:rPr>
        <w:t>และ</w:t>
      </w:r>
      <w:r w:rsidRPr="00400B33">
        <w:t xml:space="preserve"> [</w:t>
      </w:r>
      <w:r w:rsidRPr="002601AE">
        <w:rPr>
          <w:lang w:val="ru-RU"/>
        </w:rPr>
        <w:t>ผู้เชื่อ</w:t>
      </w:r>
      <w:r w:rsidRPr="00400B33">
        <w:t xml:space="preserve">] </w:t>
      </w:r>
      <w:r w:rsidRPr="002601AE">
        <w:rPr>
          <w:lang w:val="ru-RU"/>
        </w:rPr>
        <w:t>ไม่ควรเปิดเผยความจริงอันยิ่งใหญ่ที่ตนเองเชื่อและได้สัมผัสให้คนอื่นฟัง</w:t>
      </w:r>
      <w:r w:rsidRPr="00400B33">
        <w:t xml:space="preserve"> </w:t>
      </w:r>
      <w:r w:rsidRPr="002601AE">
        <w:rPr>
          <w:lang w:val="ru-RU"/>
        </w:rPr>
        <w:t>เพราะคนอื่นจะไม่เข้าใจ</w:t>
      </w:r>
      <w:r w:rsidRPr="00400B33">
        <w:t xml:space="preserve"> </w:t>
      </w:r>
      <w:r w:rsidRPr="002601AE">
        <w:rPr>
          <w:lang w:val="ru-RU"/>
        </w:rPr>
        <w:t>เนื่องจากพวกเขาพูดบนความถี่ที่ต่างกัน</w:t>
      </w:r>
      <w:r w:rsidRPr="00400B33">
        <w:t xml:space="preserve"> </w:t>
      </w:r>
      <w:r w:rsidRPr="002601AE">
        <w:rPr>
          <w:lang w:val="ru-RU"/>
        </w:rPr>
        <w:t>และอยู่บนคลื่น</w:t>
      </w:r>
      <w:r w:rsidRPr="00400B33">
        <w:t xml:space="preserve"> [</w:t>
      </w:r>
      <w:r w:rsidRPr="002601AE">
        <w:rPr>
          <w:lang w:val="ru-RU"/>
        </w:rPr>
        <w:t>ทางจิตวิญญาณ</w:t>
      </w:r>
      <w:r w:rsidRPr="00400B33">
        <w:t xml:space="preserve">] </w:t>
      </w:r>
      <w:r w:rsidRPr="002601AE">
        <w:rPr>
          <w:lang w:val="ru-RU"/>
        </w:rPr>
        <w:t>ที่ต่างกัน</w:t>
      </w:r>
      <w:r w:rsidRPr="00400B33">
        <w:t xml:space="preserve"> </w:t>
      </w:r>
    </w:p>
    <w:p w14:paraId="489F6E1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มีบางคนกล่าวว่า</w:t>
      </w:r>
      <w:r w:rsidRPr="00400B33">
        <w:t>: ‘</w:t>
      </w:r>
      <w:r>
        <w:rPr>
          <w:lang w:val="ru-RU"/>
        </w:rPr>
        <w:t>ฉันอยากให้คนอื่นได้รู้จักพระคริสต์</w:t>
      </w:r>
      <w:r w:rsidRPr="00400B33">
        <w:t>—</w:t>
      </w:r>
      <w:r>
        <w:rPr>
          <w:lang w:val="ru-RU"/>
        </w:rPr>
        <w:t>เช่นเดียวกับที่ฉันได้รู้จักพระองค์</w:t>
      </w:r>
      <w:r w:rsidRPr="00400B33">
        <w:t xml:space="preserve">’ </w:t>
      </w:r>
      <w:r w:rsidRPr="002601AE">
        <w:rPr>
          <w:lang w:val="ru-RU"/>
        </w:rPr>
        <w:t>และคนเหล่านี้ก็เริ่มแสดงท่าทางต่อผู้อื่นราวกับว่าตนเองเป็นครู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ชีวิตของพวกเขาต้องสอดคล้องกับสิ่งที่พวกเขาสอน</w:t>
      </w:r>
      <w:r w:rsidRPr="00400B33">
        <w:t xml:space="preserve"> </w:t>
      </w:r>
      <w:r w:rsidRPr="002601AE">
        <w:rPr>
          <w:lang w:val="ru-RU"/>
        </w:rPr>
        <w:t>โดยการสอนให้คนอื่นรู้จัก</w:t>
      </w:r>
      <w:r w:rsidRPr="00400B33">
        <w:t xml:space="preserve"> ‘</w:t>
      </w:r>
      <w:r>
        <w:rPr>
          <w:lang w:val="ru-RU"/>
        </w:rPr>
        <w:t>พระคริสต์</w:t>
      </w:r>
      <w:r w:rsidRPr="00400B33">
        <w:t xml:space="preserve">’ </w:t>
      </w:r>
      <w:r w:rsidRPr="002601AE">
        <w:rPr>
          <w:lang w:val="ru-RU"/>
        </w:rPr>
        <w:t>ผ่านชีวิตของตนเอง</w:t>
      </w:r>
      <w:r w:rsidRPr="00400B33">
        <w:t xml:space="preserve"> </w:t>
      </w:r>
      <w:r w:rsidRPr="002601AE">
        <w:rPr>
          <w:lang w:val="ru-RU"/>
        </w:rPr>
        <w:t>แต่กลับไม่สามารถปฏิบัติตามสิ่งที่ตนเองพูดได้</w:t>
      </w:r>
      <w:r w:rsidRPr="00400B33">
        <w:t xml:space="preserve"> </w:t>
      </w:r>
      <w:r w:rsidRPr="002601AE">
        <w:rPr>
          <w:lang w:val="ru-RU"/>
        </w:rPr>
        <w:t>พวกเขาจึงไม่อาจอ้างว่าได้รู้จักพระคริสต์แล้ว</w:t>
      </w:r>
      <w:r w:rsidRPr="00400B33">
        <w:t xml:space="preserve"> </w:t>
      </w:r>
      <w:r w:rsidRPr="002601AE">
        <w:rPr>
          <w:lang w:val="ru-RU"/>
        </w:rPr>
        <w:t>หากไม่มีประสบการณ์</w:t>
      </w:r>
      <w:r w:rsidRPr="00400B33">
        <w:t xml:space="preserve"> [</w:t>
      </w:r>
      <w:r w:rsidRPr="002601AE">
        <w:rPr>
          <w:lang w:val="ru-RU"/>
        </w:rPr>
        <w:t>ในชีวิตทางจิตวิญญาณ</w:t>
      </w:r>
      <w:r w:rsidRPr="00400B33">
        <w:t xml:space="preserve">] </w:t>
      </w:r>
      <w:r w:rsidRPr="002601AE">
        <w:rPr>
          <w:lang w:val="ru-RU"/>
        </w:rPr>
        <w:t>คนนั้นจะขาดการติดต่อกับความเป็นจริง</w:t>
      </w:r>
      <w:r w:rsidRPr="00400B33">
        <w:t xml:space="preserve"> </w:t>
      </w:r>
      <w:r w:rsidRPr="002601AE">
        <w:rPr>
          <w:lang w:val="ru-RU"/>
        </w:rPr>
        <w:t>และช้าเร็วแล้ว</w:t>
      </w:r>
      <w:r w:rsidRPr="00400B33">
        <w:t xml:space="preserve"> </w:t>
      </w:r>
      <w:r w:rsidRPr="002601AE">
        <w:rPr>
          <w:lang w:val="ru-RU"/>
        </w:rPr>
        <w:t>ตัวตนภายในของเขาจะ</w:t>
      </w:r>
      <w:r w:rsidRPr="00400B33">
        <w:t xml:space="preserve"> ‘</w:t>
      </w:r>
      <w:r>
        <w:rPr>
          <w:lang w:val="ru-RU"/>
        </w:rPr>
        <w:t>ทรยศ</w:t>
      </w:r>
      <w:r w:rsidRPr="00400B33">
        <w:t xml:space="preserve">’ </w:t>
      </w:r>
      <w:r w:rsidRPr="002601AE">
        <w:rPr>
          <w:lang w:val="ru-RU"/>
        </w:rPr>
        <w:t>เขาต่อหน้าผู้อื่น</w:t>
      </w:r>
      <w:r w:rsidRPr="00400B33">
        <w:t xml:space="preserve"> </w:t>
      </w:r>
      <w:r w:rsidRPr="002601AE">
        <w:rPr>
          <w:lang w:val="ru-RU"/>
        </w:rPr>
        <w:t>เมื่อเราเข้าใกล้เพื่อนบ้านด้วยความเมตตาและความรักที่แท้จริง</w:t>
      </w:r>
      <w:r w:rsidRPr="00400B33">
        <w:t xml:space="preserve"> </w:t>
      </w:r>
      <w:r w:rsidRPr="002601AE">
        <w:rPr>
          <w:lang w:val="ru-RU"/>
        </w:rPr>
        <w:lastRenderedPageBreak/>
        <w:t>ความรักที่แท้จริงของพระคริสต์นี้จะเปลี่ยนแปลงพวกเขา</w:t>
      </w:r>
      <w:r w:rsidRPr="00400B33">
        <w:t xml:space="preserve"> </w:t>
      </w:r>
      <w:r w:rsidRPr="002601AE">
        <w:rPr>
          <w:lang w:val="ru-RU"/>
        </w:rPr>
        <w:t>ผู้ที่มีความศักดิ์สิทธิ์</w:t>
      </w:r>
      <w:r w:rsidRPr="00400B33">
        <w:t>—</w:t>
      </w:r>
      <w:r w:rsidRPr="002601AE">
        <w:rPr>
          <w:lang w:val="ru-RU"/>
        </w:rPr>
        <w:t>ไม่ว่าเขาจะอยู่แห่งใด</w:t>
      </w:r>
      <w:r w:rsidRPr="00400B33">
        <w:t>—</w:t>
      </w:r>
      <w:r w:rsidRPr="002601AE">
        <w:rPr>
          <w:lang w:val="ru-RU"/>
        </w:rPr>
        <w:t>ก็สร้างขึ้นได้</w:t>
      </w:r>
      <w:r w:rsidRPr="00400B33">
        <w:t xml:space="preserve"> </w:t>
      </w:r>
      <w:r w:rsidRPr="002601AE">
        <w:rPr>
          <w:lang w:val="ru-RU"/>
        </w:rPr>
        <w:t>กล่าวคือ</w:t>
      </w:r>
      <w:r w:rsidRPr="00400B33">
        <w:t xml:space="preserve"> </w:t>
      </w:r>
      <w:r w:rsidRPr="002601AE">
        <w:rPr>
          <w:lang w:val="ru-RU"/>
        </w:rPr>
        <w:t>สนามแม่เหล็กไฟฟ้าทางจิตวิญญาณรอบตัวตนเอง</w:t>
      </w:r>
      <w:r w:rsidRPr="00400B33">
        <w:t xml:space="preserve"> </w:t>
      </w:r>
      <w:r w:rsidRPr="002601AE">
        <w:rPr>
          <w:lang w:val="ru-RU"/>
        </w:rPr>
        <w:t>และส่งอิทธิพลต่อผู้ที่เข้ามาในสนามนั้น</w:t>
      </w:r>
      <w:r w:rsidRPr="00400B33">
        <w:t xml:space="preserve"> </w:t>
      </w:r>
      <w:r w:rsidRPr="002601AE">
        <w:rPr>
          <w:lang w:val="ru-RU"/>
        </w:rPr>
        <w:t>แน่นอนว่า</w:t>
      </w:r>
      <w:r w:rsidRPr="00400B33">
        <w:t xml:space="preserve"> </w:t>
      </w:r>
      <w:r w:rsidRPr="002601AE">
        <w:rPr>
          <w:lang w:val="ru-RU"/>
        </w:rPr>
        <w:t>เราต้องระมัดระวังไม่ให้ใช้ความรักของเราอย่างสิ้นเปลือง</w:t>
      </w:r>
      <w:r w:rsidRPr="00400B33">
        <w:t xml:space="preserve"> </w:t>
      </w:r>
      <w:r w:rsidRPr="002601AE">
        <w:rPr>
          <w:lang w:val="ru-RU"/>
        </w:rPr>
        <w:t>หรือมอบหัวใจให้คนอื่นอย่างง่ายดายเกินไป</w:t>
      </w:r>
      <w:r w:rsidRPr="00400B33">
        <w:t xml:space="preserve"> </w:t>
      </w:r>
      <w:r w:rsidRPr="002601AE">
        <w:rPr>
          <w:lang w:val="ru-RU"/>
        </w:rPr>
        <w:t>เพราะบ่อยครั้งมีบางคนที่นำหัวใจของเราไปไว้ในมือของพวกเขา</w:t>
      </w:r>
      <w:r w:rsidRPr="00400B33">
        <w:t xml:space="preserve"> </w:t>
      </w:r>
      <w:r w:rsidRPr="002601AE">
        <w:rPr>
          <w:lang w:val="ru-RU"/>
        </w:rPr>
        <w:t>และหลังจากนั้นหัวใจนั้นก็จะถูก</w:t>
      </w:r>
      <w:r w:rsidRPr="00400B33">
        <w:t xml:space="preserve"> [</w:t>
      </w:r>
      <w:r w:rsidRPr="002601AE">
        <w:rPr>
          <w:lang w:val="ru-RU"/>
        </w:rPr>
        <w:t>ไร้ประโยชน์</w:t>
      </w:r>
      <w:r w:rsidRPr="00400B33">
        <w:t xml:space="preserve">] </w:t>
      </w:r>
      <w:r w:rsidRPr="002601AE">
        <w:rPr>
          <w:lang w:val="ru-RU"/>
        </w:rPr>
        <w:t>ชุ่มไปด้วยเลือด</w:t>
      </w:r>
      <w:r w:rsidRPr="00400B33">
        <w:t xml:space="preserve"> </w:t>
      </w:r>
      <w:r w:rsidRPr="002601AE">
        <w:rPr>
          <w:lang w:val="ru-RU"/>
        </w:rPr>
        <w:t>หรือไม่เช่นนั้น</w:t>
      </w:r>
      <w:r w:rsidRPr="00400B33">
        <w:t xml:space="preserve"> </w:t>
      </w:r>
      <w:r w:rsidRPr="002601AE">
        <w:rPr>
          <w:lang w:val="ru-RU"/>
        </w:rPr>
        <w:t>พวกเขาก็อาจไม่เข้าใจเราและรู้สึกขุ่นเคืองต่อเรา</w:t>
      </w:r>
      <w:r w:rsidRPr="00400B33">
        <w:t xml:space="preserve"> </w:t>
      </w:r>
    </w:p>
    <w:p w14:paraId="274EF7F1" w14:textId="77777777" w:rsidR="00EF488A" w:rsidRPr="00400B33" w:rsidRDefault="00EF488A" w:rsidP="00B87D11"/>
    <w:p w14:paraId="1B8AAA00" w14:textId="77777777" w:rsidR="00EF488A" w:rsidRPr="00400B33" w:rsidRDefault="00000000" w:rsidP="00B87D11">
      <w:pPr>
        <w:pStyle w:val="Heading4"/>
      </w:pPr>
      <w:bookmarkStart w:id="219" w:name="_Toc196932446"/>
      <w:bookmarkStart w:id="220" w:name="_Toc196932990"/>
      <w:bookmarkStart w:id="221" w:name="_Toc242097287"/>
      <w:r w:rsidRPr="002601AE">
        <w:rPr>
          <w:lang w:val="ru-RU"/>
        </w:rPr>
        <w:t>ความล่อลวงในช่วงเทศกาล</w:t>
      </w:r>
      <w:bookmarkEnd w:id="219"/>
      <w:bookmarkEnd w:id="220"/>
      <w:bookmarkEnd w:id="221"/>
    </w:p>
    <w:p w14:paraId="31A8867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ทำไมเราจึงมักต้องเผชิญกับความล่อลวงต่าง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ในช่วงเทศกาล</w:t>
      </w:r>
      <w:r w:rsidRPr="00400B33">
        <w:t xml:space="preserve">? </w:t>
      </w:r>
    </w:p>
    <w:p w14:paraId="293C1DA3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คุณไม่ทราบหรือ</w:t>
      </w:r>
      <w:r w:rsidRPr="00400B33">
        <w:t xml:space="preserve">? </w:t>
      </w:r>
      <w:r w:rsidRPr="002601AE">
        <w:rPr>
          <w:lang w:val="ru-RU"/>
        </w:rPr>
        <w:t>ในวันฉลอง</w:t>
      </w:r>
      <w:r w:rsidRPr="00400B33">
        <w:t xml:space="preserve"> </w:t>
      </w:r>
      <w:r w:rsidRPr="002601AE">
        <w:rPr>
          <w:lang w:val="ru-RU"/>
        </w:rPr>
        <w:t>พระคริสต์</w:t>
      </w:r>
      <w:r w:rsidRPr="00400B33">
        <w:t xml:space="preserve"> </w:t>
      </w:r>
      <w:r w:rsidRPr="002601AE">
        <w:rPr>
          <w:lang w:val="ru-RU"/>
        </w:rPr>
        <w:t>พระมารดาของพระเจ้า</w:t>
      </w:r>
      <w:r w:rsidRPr="00400B33">
        <w:t xml:space="preserve"> </w:t>
      </w:r>
      <w:r w:rsidRPr="002601AE">
        <w:rPr>
          <w:lang w:val="ru-RU"/>
        </w:rPr>
        <w:t>และนักบุญทั้งหลายจะชื่นชมยินดีและ</w:t>
      </w:r>
      <w:r w:rsidRPr="00400B33">
        <w:t xml:space="preserve"> [</w:t>
      </w:r>
      <w:r w:rsidRPr="002601AE">
        <w:rPr>
          <w:lang w:val="ru-RU"/>
        </w:rPr>
        <w:t>ทางจิตวิญญาณ</w:t>
      </w:r>
      <w:r w:rsidRPr="00400B33">
        <w:t xml:space="preserve">] </w:t>
      </w:r>
      <w:r w:rsidRPr="002601AE">
        <w:rPr>
          <w:lang w:val="ru-RU"/>
        </w:rPr>
        <w:t>มอบความสุขให้ผู้อื่น</w:t>
      </w:r>
      <w:r w:rsidRPr="00400B33">
        <w:t xml:space="preserve"> </w:t>
      </w:r>
      <w:r w:rsidRPr="002601AE">
        <w:rPr>
          <w:lang w:val="ru-RU"/>
        </w:rPr>
        <w:t>พวกเขาจะประทานพรแก่ผู้คนและมอบของขวัญทางจิตวิญญาณให้พวกเขา</w:t>
      </w:r>
      <w:r w:rsidRPr="00400B33">
        <w:t xml:space="preserve"> </w:t>
      </w:r>
      <w:r w:rsidRPr="002601AE">
        <w:rPr>
          <w:lang w:val="ru-RU"/>
        </w:rPr>
        <w:t>เมื่อคิดดูแล้ว</w:t>
      </w:r>
      <w:r w:rsidRPr="00400B33">
        <w:t xml:space="preserve"> </w:t>
      </w:r>
      <w:r w:rsidRPr="002601AE">
        <w:rPr>
          <w:lang w:val="ru-RU"/>
        </w:rPr>
        <w:t>พ่อแม่ก็จัดงานฉลองในวันชื่อของลูกๆ</w:t>
      </w:r>
      <w:r w:rsidRPr="00400B33">
        <w:t xml:space="preserve"> </w:t>
      </w:r>
      <w:r w:rsidRPr="002601AE">
        <w:rPr>
          <w:lang w:val="ru-RU"/>
        </w:rPr>
        <w:t>และกษัตริย์ก็ให้อภัยโทษเมื่อมีเจ้าชายประสูติ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ทำไมนักบุญจึงไม่สามารถมอบ</w:t>
      </w:r>
      <w:r w:rsidRPr="00400B33">
        <w:t xml:space="preserve"> [</w:t>
      </w:r>
      <w:r w:rsidRPr="002601AE">
        <w:rPr>
          <w:lang w:val="ru-RU"/>
        </w:rPr>
        <w:t>สิ่งทางจิตวิญญาณ</w:t>
      </w:r>
      <w:r w:rsidRPr="00400B33">
        <w:t xml:space="preserve">] </w:t>
      </w:r>
      <w:r w:rsidRPr="002601AE">
        <w:rPr>
          <w:lang w:val="ru-RU"/>
        </w:rPr>
        <w:t>ให้ผู้คนในวันฉลองของพวกเขาได้</w:t>
      </w:r>
      <w:r w:rsidRPr="00400B33">
        <w:t xml:space="preserve">? </w:t>
      </w:r>
      <w:r w:rsidRPr="002601AE">
        <w:rPr>
          <w:lang w:val="ru-RU"/>
        </w:rPr>
        <w:t>และต้องกล่าวว่า</w:t>
      </w:r>
      <w:r w:rsidRPr="00400B33">
        <w:t xml:space="preserve"> </w:t>
      </w:r>
      <w:r w:rsidRPr="002601AE">
        <w:rPr>
          <w:lang w:val="ru-RU"/>
        </w:rPr>
        <w:t>ความสุขที่นักบุญประทานให้นั้นคงอยู่เป็นเวลานาน</w:t>
      </w:r>
      <w:r w:rsidRPr="00400B33">
        <w:t xml:space="preserve"> </w:t>
      </w:r>
      <w:r w:rsidRPr="002601AE">
        <w:rPr>
          <w:lang w:val="ru-RU"/>
        </w:rPr>
        <w:t>และจิตวิญญาณของผู้คนได้รับประโยชน์อันมหาศาลจากมัน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ปีศาจที่รู้เรื่องนี้</w:t>
      </w:r>
      <w:r w:rsidRPr="00400B33">
        <w:t xml:space="preserve"> </w:t>
      </w:r>
      <w:r w:rsidRPr="002601AE">
        <w:rPr>
          <w:lang w:val="ru-RU"/>
        </w:rPr>
        <w:t>จึงวางกับดักเพื่อล่อลวงผู้คน</w:t>
      </w:r>
      <w:r w:rsidRPr="00400B33">
        <w:t xml:space="preserve"> </w:t>
      </w:r>
      <w:r w:rsidRPr="002601AE">
        <w:rPr>
          <w:lang w:val="ru-RU"/>
        </w:rPr>
        <w:t>เพื่อให้พวกเขาถูกพรากจากของขวัญจากพระเจ้าที่พวกเขาได้รับ</w:t>
      </w:r>
      <w:r w:rsidRPr="00400B33">
        <w:t xml:space="preserve"> </w:t>
      </w:r>
      <w:r w:rsidRPr="002601AE">
        <w:rPr>
          <w:lang w:val="ru-RU"/>
        </w:rPr>
        <w:t>และเพื่อให้งานฉลอง</w:t>
      </w:r>
      <w:r w:rsidRPr="00400B33">
        <w:t xml:space="preserve"> </w:t>
      </w:r>
      <w:r w:rsidRPr="002601AE">
        <w:rPr>
          <w:lang w:val="ru-RU"/>
        </w:rPr>
        <w:t>ไม่ก่อให้เกิดความสุขหรือประโยชน์ใดๆ</w:t>
      </w:r>
      <w:r w:rsidRPr="00400B33">
        <w:t xml:space="preserve"> </w:t>
      </w:r>
      <w:r w:rsidRPr="002601AE">
        <w:rPr>
          <w:lang w:val="ru-RU"/>
        </w:rPr>
        <w:t>แก่พวกเขา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คุณจะเห็นว่าบ่อยครั้งในครอบครัว</w:t>
      </w:r>
      <w:r w:rsidRPr="00400B33">
        <w:t xml:space="preserve"> </w:t>
      </w:r>
      <w:r w:rsidRPr="002601AE">
        <w:rPr>
          <w:lang w:val="ru-RU"/>
        </w:rPr>
        <w:t>เมื่อทุกคนกำลังเตรียมตัวรับศีลมหาสนิท</w:t>
      </w:r>
      <w:r w:rsidRPr="00400B33">
        <w:t xml:space="preserve"> </w:t>
      </w:r>
      <w:r w:rsidRPr="002601AE">
        <w:rPr>
          <w:lang w:val="ru-RU"/>
        </w:rPr>
        <w:t>ปีศาจจะยุยงให้พวกเขาทะเลาะกัน</w:t>
      </w:r>
      <w:r w:rsidRPr="00400B33">
        <w:t xml:space="preserve"> </w:t>
      </w:r>
      <w:r w:rsidRPr="002601AE">
        <w:rPr>
          <w:lang w:val="ru-RU"/>
        </w:rPr>
        <w:t>และไม่เพียงแต่พวกเขาจะไม่สามารถรับศีลมหาสนิทได้</w:t>
      </w:r>
      <w:r w:rsidRPr="00400B33">
        <w:t xml:space="preserve"> </w:t>
      </w:r>
      <w:r w:rsidRPr="002601AE">
        <w:rPr>
          <w:lang w:val="ru-RU"/>
        </w:rPr>
        <w:t>แต่ยังไม่ได้ไปโบสถ์ด้วย</w:t>
      </w:r>
      <w:r w:rsidRPr="00400B33">
        <w:t xml:space="preserve"> </w:t>
      </w:r>
      <w:r w:rsidRPr="002601AE">
        <w:rPr>
          <w:lang w:val="ru-RU"/>
        </w:rPr>
        <w:t>ปีศาจทำทุกวิถีทางในอำนาจของตนเพื่อให้แน่ใจว่าผู้คนจะถูกพรากจากความช่วยเหลือจากพระเจ้า</w:t>
      </w:r>
      <w:r w:rsidRPr="00400B33">
        <w:t xml:space="preserve"> </w:t>
      </w:r>
    </w:p>
    <w:p w14:paraId="0249C0D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สิ่งเดียวกันนี้สามารถสังเกตได้ในชีวิตในวัดของเราด้วย</w:t>
      </w:r>
      <w:r w:rsidRPr="00400B33">
        <w:t xml:space="preserve"> </w:t>
      </w:r>
      <w:r w:rsidRPr="002601AE">
        <w:rPr>
          <w:lang w:val="ru-RU"/>
        </w:rPr>
        <w:t>บ่อยครั้งที่ผู้ล่อลวง</w:t>
      </w:r>
      <w:r w:rsidRPr="00400B33">
        <w:t xml:space="preserve"> </w:t>
      </w:r>
      <w:r w:rsidRPr="002601AE">
        <w:rPr>
          <w:lang w:val="ru-RU"/>
        </w:rPr>
        <w:t>ซึ่งรู้จากประสบการณ์ว่าเราจะได้รับประโยชน์ทางจิตวิญญาณในวันเทศกาล</w:t>
      </w:r>
      <w:r w:rsidRPr="00400B33">
        <w:t xml:space="preserve"> </w:t>
      </w:r>
      <w:r w:rsidRPr="002601AE">
        <w:rPr>
          <w:lang w:val="ru-RU"/>
        </w:rPr>
        <w:t>จึงจัดเตรียมการล่อลวงบางรูปแบบไว้ในวันนั้น</w:t>
      </w:r>
      <w:r w:rsidRPr="00400B33">
        <w:t xml:space="preserve"> — </w:t>
      </w:r>
      <w:r w:rsidRPr="002601AE">
        <w:rPr>
          <w:lang w:val="ru-RU"/>
        </w:rPr>
        <w:t>หรือบ่อยครั้งกว่านั้น</w:t>
      </w:r>
      <w:r w:rsidRPr="00400B33">
        <w:t xml:space="preserve"> </w:t>
      </w:r>
      <w:r w:rsidRPr="002601AE">
        <w:rPr>
          <w:lang w:val="ru-RU"/>
        </w:rPr>
        <w:t>คือในวันก่อนวันเทศกาล</w:t>
      </w:r>
      <w:r w:rsidRPr="00400B33">
        <w:t xml:space="preserve"> </w:t>
      </w:r>
      <w:r w:rsidRPr="002601AE">
        <w:rPr>
          <w:lang w:val="ru-RU"/>
        </w:rPr>
        <w:t>แต่แล้ว</w:t>
      </w:r>
      <w:r w:rsidRPr="00400B33">
        <w:t xml:space="preserve"> </w:t>
      </w:r>
      <w:r w:rsidRPr="002601AE">
        <w:rPr>
          <w:lang w:val="ru-RU"/>
        </w:rPr>
        <w:t>เขาก็คือผู้ล่อลวง</w:t>
      </w:r>
      <w:r w:rsidRPr="00400B33">
        <w:t xml:space="preserve"> [— </w:t>
      </w:r>
      <w:r w:rsidRPr="002601AE">
        <w:rPr>
          <w:lang w:val="ru-RU"/>
        </w:rPr>
        <w:t>เขาจะทำอะไรได้อีกเล่า</w:t>
      </w:r>
      <w:r w:rsidRPr="00400B33">
        <w:t xml:space="preserve">?] </w:t>
      </w:r>
      <w:r w:rsidRPr="002601AE">
        <w:rPr>
          <w:lang w:val="ru-RU"/>
        </w:rPr>
        <w:t>และด้วยวิธีนี้</w:t>
      </w:r>
      <w:r w:rsidRPr="00400B33">
        <w:t xml:space="preserve"> </w:t>
      </w:r>
      <w:r w:rsidRPr="002601AE">
        <w:rPr>
          <w:lang w:val="ru-RU"/>
        </w:rPr>
        <w:t>เขาทำลายสภาพจิตใจภายในของเรา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เขาอาจยั่วยุให้เราโต้เถียงหรือทะเลาะกับพี่น้องร่วมวัด</w:t>
      </w:r>
      <w:r w:rsidRPr="00400B33">
        <w:t xml:space="preserve"> </w:t>
      </w:r>
      <w:r w:rsidRPr="002601AE">
        <w:rPr>
          <w:lang w:val="ru-RU"/>
        </w:rPr>
        <w:t>แล้วนำความเศร้าโศกมาให้เรา</w:t>
      </w:r>
      <w:r w:rsidRPr="00400B33">
        <w:t xml:space="preserve"> </w:t>
      </w:r>
      <w:r w:rsidRPr="002601AE">
        <w:rPr>
          <w:lang w:val="ru-RU"/>
        </w:rPr>
        <w:t>และทำให้เราทรุดโทรมทั้งทางจิตวิญญาณและทางร่างกาย</w:t>
      </w:r>
      <w:r w:rsidRPr="00400B33">
        <w:t xml:space="preserve"> </w:t>
      </w:r>
      <w:r w:rsidRPr="002601AE">
        <w:rPr>
          <w:lang w:val="ru-RU"/>
        </w:rPr>
        <w:t>ด้วยการทำทั้งหมดนี้</w:t>
      </w:r>
      <w:r w:rsidRPr="00400B33">
        <w:t xml:space="preserve"> </w:t>
      </w:r>
      <w:r w:rsidRPr="002601AE">
        <w:rPr>
          <w:lang w:val="ru-RU"/>
        </w:rPr>
        <w:t>เขาจึงขัดขวางไม่ให้เราได้รับประโยชน์จากวันฉลอง</w:t>
      </w:r>
      <w:r w:rsidRPr="00400B33">
        <w:t xml:space="preserve"> [</w:t>
      </w:r>
      <w:r w:rsidRPr="002601AE">
        <w:rPr>
          <w:lang w:val="ru-RU"/>
        </w:rPr>
        <w:t>จากการได้สัมผัสประสบการณ์วันฉลอง</w:t>
      </w:r>
      <w:r w:rsidRPr="00400B33">
        <w:t xml:space="preserve">] </w:t>
      </w:r>
      <w:r w:rsidRPr="002601AE">
        <w:rPr>
          <w:lang w:val="ru-RU"/>
        </w:rPr>
        <w:t>ในความสุขแห่งการถวายเกียรติแด่พระเจ้า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หากพระเจ้าผู้ทรงความดีเห็นว่าเราเองไม่ได้ให้เหตุผลใดแก่ปีศาจในการล่อลวง</w:t>
      </w:r>
      <w:r w:rsidRPr="00400B33">
        <w:t xml:space="preserve"> </w:t>
      </w:r>
      <w:r w:rsidRPr="002601AE">
        <w:rPr>
          <w:lang w:val="ru-RU"/>
        </w:rPr>
        <w:t>แต่การล่อลวงนั้นเกิดขึ้นเพียงเพราะความอิจฉาของเขาเท่านั้น</w:t>
      </w:r>
      <w:r w:rsidRPr="00400B33">
        <w:t xml:space="preserve"> </w:t>
      </w:r>
      <w:r w:rsidRPr="002601AE">
        <w:rPr>
          <w:lang w:val="ru-RU"/>
        </w:rPr>
        <w:t>พระองค์ก็จะทรงช่วยเหลือเรา</w:t>
      </w:r>
      <w:r w:rsidRPr="00400B33">
        <w:t xml:space="preserve"> </w:t>
      </w:r>
      <w:r w:rsidRPr="002601AE">
        <w:rPr>
          <w:lang w:val="ru-RU"/>
        </w:rPr>
        <w:t>และพระองค์จะช่วยให้เราได้รับประโยชน์มากยิ่งขึ้น</w:t>
      </w:r>
      <w:r w:rsidRPr="00400B33">
        <w:t xml:space="preserve"> </w:t>
      </w:r>
      <w:r w:rsidRPr="002601AE">
        <w:rPr>
          <w:lang w:val="ru-RU"/>
        </w:rPr>
        <w:t>หากเรายอมรับความผิดอย่างถ่อมใจสำหรับความล่อลวงที่เกิดขึ้น</w:t>
      </w:r>
      <w:r w:rsidRPr="00400B33">
        <w:t xml:space="preserve"> </w:t>
      </w:r>
      <w:r w:rsidRPr="002601AE">
        <w:rPr>
          <w:lang w:val="ru-RU"/>
        </w:rPr>
        <w:t>และไม่ตัดสินโทษไม่เพียงแต่พี่น้องของเรา</w:t>
      </w:r>
      <w:r w:rsidRPr="00400B33">
        <w:t xml:space="preserve"> </w:t>
      </w:r>
      <w:r w:rsidRPr="002601AE">
        <w:rPr>
          <w:lang w:val="ru-RU"/>
        </w:rPr>
        <w:t>แต่แม้กระทั่งมารร้ายผู้เกลียดชังสิ่งที่ดีงาม</w:t>
      </w:r>
      <w:r w:rsidRPr="00400B33">
        <w:t xml:space="preserve"> </w:t>
      </w:r>
      <w:r w:rsidRPr="002601AE">
        <w:rPr>
          <w:lang w:val="ru-RU"/>
        </w:rPr>
        <w:t>เพราะท้ายที่สุดแล้ว</w:t>
      </w:r>
      <w:r w:rsidRPr="00400B33">
        <w:t xml:space="preserve"> </w:t>
      </w:r>
      <w:r w:rsidRPr="002601AE">
        <w:rPr>
          <w:lang w:val="ru-RU"/>
        </w:rPr>
        <w:t>นี่คืองานของมัน</w:t>
      </w:r>
      <w:r w:rsidRPr="00400B33">
        <w:t xml:space="preserve">: </w:t>
      </w:r>
      <w:r w:rsidRPr="002601AE">
        <w:rPr>
          <w:lang w:val="ru-RU"/>
        </w:rPr>
        <w:t>การวางกับดักและแพร่กระจายความชั่วร้าย</w:t>
      </w:r>
      <w:r w:rsidRPr="00400B33">
        <w:t xml:space="preserve"> </w:t>
      </w:r>
      <w:r w:rsidRPr="002601AE">
        <w:rPr>
          <w:lang w:val="ru-RU"/>
        </w:rPr>
        <w:t>ส่วนมนุษย์</w:t>
      </w:r>
      <w:r w:rsidRPr="00400B33">
        <w:t xml:space="preserve"> </w:t>
      </w:r>
      <w:r w:rsidRPr="002601AE">
        <w:rPr>
          <w:lang w:val="ru-RU"/>
        </w:rPr>
        <w:t>ซึ่งเป็นภาพลักษณ์ของพระเจ้า</w:t>
      </w:r>
      <w:r w:rsidRPr="00400B33">
        <w:t xml:space="preserve"> </w:t>
      </w:r>
      <w:r w:rsidRPr="002601AE">
        <w:rPr>
          <w:lang w:val="ru-RU"/>
        </w:rPr>
        <w:t>ควรจะแพร่กระจายความสันติและความเมตตา</w:t>
      </w:r>
      <w:r w:rsidRPr="00400B33">
        <w:t xml:space="preserve"> </w:t>
      </w:r>
    </w:p>
    <w:p w14:paraId="6277F502" w14:textId="77777777" w:rsidR="00EF488A" w:rsidRPr="00400B33" w:rsidRDefault="00EF488A" w:rsidP="00B87D11"/>
    <w:p w14:paraId="2EFF4611" w14:textId="77777777" w:rsidR="00EF488A" w:rsidRPr="00400B33" w:rsidRDefault="00EF488A" w:rsidP="00B87D11"/>
    <w:p w14:paraId="122FB9B8" w14:textId="77777777" w:rsidR="00EF488A" w:rsidRPr="00400B33" w:rsidRDefault="00000000" w:rsidP="00B87D11">
      <w:pPr>
        <w:pStyle w:val="Heading3"/>
        <w:spacing w:before="390" w:after="240"/>
      </w:pPr>
      <w:bookmarkStart w:id="222" w:name="_Toc196932447"/>
      <w:bookmarkStart w:id="223" w:name="_Toc196932991"/>
      <w:bookmarkStart w:id="224" w:name="_Toc242097288"/>
      <w:r w:rsidRPr="002601AE">
        <w:rPr>
          <w:lang w:val="ru-RU"/>
        </w:rPr>
        <w:t>บทที่</w:t>
      </w:r>
      <w:r w:rsidRPr="00400B33">
        <w:t xml:space="preserve"> 2. </w:t>
      </w:r>
      <w:r w:rsidRPr="00400B33">
        <w:br/>
      </w:r>
      <w:r w:rsidRPr="002601AE">
        <w:rPr>
          <w:lang w:val="ru-RU"/>
        </w:rPr>
        <w:t>การทำงานและชีวิตทางจิตวิญญาณ</w:t>
      </w:r>
      <w:bookmarkEnd w:id="222"/>
      <w:bookmarkEnd w:id="223"/>
      <w:bookmarkEnd w:id="224"/>
    </w:p>
    <w:p w14:paraId="4BF47C85" w14:textId="77777777" w:rsidR="00EF488A" w:rsidRPr="00400B33" w:rsidRDefault="00EF488A" w:rsidP="00B87D11"/>
    <w:p w14:paraId="7D59C863" w14:textId="77777777" w:rsidR="00EF488A" w:rsidRPr="00400B33" w:rsidRDefault="00000000" w:rsidP="00B87D11">
      <w:pPr>
        <w:pStyle w:val="Heading4"/>
      </w:pPr>
      <w:bookmarkStart w:id="225" w:name="_Toc196932448"/>
      <w:bookmarkStart w:id="226" w:name="_Toc196932992"/>
      <w:bookmarkStart w:id="227" w:name="_Toc242097289"/>
      <w:r w:rsidRPr="002601AE">
        <w:rPr>
          <w:lang w:val="ru-RU"/>
        </w:rPr>
        <w:lastRenderedPageBreak/>
        <w:t>การทำงานคือพร</w:t>
      </w:r>
      <w:bookmarkEnd w:id="225"/>
      <w:bookmarkEnd w:id="226"/>
      <w:bookmarkEnd w:id="227"/>
    </w:p>
    <w:p w14:paraId="7869888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ในสมัยก่อนคนมักพูดว่า</w:t>
      </w:r>
      <w:r w:rsidRPr="00400B33">
        <w:t>: ‘</w:t>
      </w:r>
      <w:r>
        <w:rPr>
          <w:lang w:val="ru-RU"/>
        </w:rPr>
        <w:t>การเช็ดพื้นรองเท้ายังดีกว่าการเช็ดผ้าห่ม</w:t>
      </w:r>
      <w:r w:rsidRPr="00400B33">
        <w:t xml:space="preserve">’ </w:t>
      </w:r>
      <w:r w:rsidRPr="002601AE">
        <w:rPr>
          <w:lang w:val="ru-RU"/>
        </w:rPr>
        <w:t>ความหมายของคำพูดนั้นคืออะไร</w:t>
      </w:r>
      <w:r w:rsidRPr="00400B33">
        <w:t xml:space="preserve">? </w:t>
      </w:r>
    </w:p>
    <w:p w14:paraId="03A6B78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ด้วยคำนี้</w:t>
      </w:r>
      <w:r w:rsidRPr="00400B33">
        <w:t xml:space="preserve"> </w:t>
      </w:r>
      <w:r w:rsidRPr="002601AE">
        <w:rPr>
          <w:lang w:val="ru-RU"/>
        </w:rPr>
        <w:t>พวกเขาต้องการจะกล่าวว่า</w:t>
      </w:r>
      <w:r w:rsidRPr="00400B33">
        <w:t>: ‘</w:t>
      </w:r>
      <w:r w:rsidRPr="002601AE">
        <w:rPr>
          <w:lang w:val="ru-RU"/>
        </w:rPr>
        <w:t>การทำงานจนพื้นรองเท้าสึกหรอ</w:t>
      </w:r>
      <w:r w:rsidRPr="00400B33">
        <w:t xml:space="preserve"> </w:t>
      </w:r>
      <w:r>
        <w:rPr>
          <w:lang w:val="ru-RU"/>
        </w:rPr>
        <w:t>ยังดีกว่าการนอนอยู่บนเตียงและเกียจคร้าน</w:t>
      </w:r>
      <w:r w:rsidRPr="00400B33">
        <w:t xml:space="preserve">’ </w:t>
      </w:r>
      <w:r w:rsidRPr="002601AE">
        <w:rPr>
          <w:lang w:val="ru-RU"/>
        </w:rPr>
        <w:t>การทำงานเป็นพร</w:t>
      </w:r>
      <w:r w:rsidRPr="00400B33">
        <w:t xml:space="preserve"> </w:t>
      </w:r>
      <w:r w:rsidRPr="002601AE">
        <w:rPr>
          <w:lang w:val="ru-RU"/>
        </w:rPr>
        <w:t>เป็นของขวัญจากพระเจ้า</w:t>
      </w:r>
      <w:r w:rsidRPr="00400B33">
        <w:t xml:space="preserve"> </w:t>
      </w:r>
      <w:r w:rsidRPr="002601AE">
        <w:rPr>
          <w:lang w:val="ru-RU"/>
        </w:rPr>
        <w:t>มันทำให้ร่างกายมีพลังและจิตใจสดชื่น</w:t>
      </w:r>
      <w:r w:rsidRPr="00400B33">
        <w:t xml:space="preserve"> </w:t>
      </w:r>
      <w:r w:rsidRPr="002601AE">
        <w:rPr>
          <w:lang w:val="ru-RU"/>
        </w:rPr>
        <w:t>หากพระเจ้าไม่ประทานงานให้มนุษย์</w:t>
      </w:r>
      <w:r w:rsidRPr="00400B33">
        <w:t xml:space="preserve"> </w:t>
      </w:r>
      <w:r w:rsidRPr="002601AE">
        <w:rPr>
          <w:lang w:val="ru-RU"/>
        </w:rPr>
        <w:t>มนุษย์คงจะกลายเป็นคนเฉื่อยชา</w:t>
      </w:r>
      <w:r w:rsidRPr="00400B33">
        <w:t xml:space="preserve"> </w:t>
      </w:r>
      <w:r w:rsidRPr="002601AE">
        <w:rPr>
          <w:lang w:val="ru-RU"/>
        </w:rPr>
        <w:t>คนที่ขยันทำงานจะไม่หยุดทำงานแม้ในวัยชรา</w:t>
      </w:r>
      <w:r w:rsidRPr="00400B33">
        <w:t xml:space="preserve"> </w:t>
      </w:r>
      <w:r w:rsidRPr="002601AE">
        <w:rPr>
          <w:lang w:val="ru-RU"/>
        </w:rPr>
        <w:t>หากในขณะที่พวกเขายังมีแรง</w:t>
      </w:r>
      <w:r w:rsidRPr="00400B33">
        <w:t xml:space="preserve"> </w:t>
      </w:r>
      <w:r w:rsidRPr="002601AE">
        <w:rPr>
          <w:lang w:val="ru-RU"/>
        </w:rPr>
        <w:t>แต่หยุดทำงาน</w:t>
      </w:r>
      <w:r w:rsidRPr="00400B33">
        <w:t xml:space="preserve"> </w:t>
      </w:r>
      <w:r w:rsidRPr="002601AE">
        <w:rPr>
          <w:lang w:val="ru-RU"/>
        </w:rPr>
        <w:t>พวกเขาก็จะเริ่มสูญเสียความมุ่งมั่น</w:t>
      </w:r>
      <w:r w:rsidRPr="00400B33">
        <w:t xml:space="preserve"> </w:t>
      </w:r>
      <w:r w:rsidRPr="002601AE">
        <w:rPr>
          <w:lang w:val="ru-RU"/>
        </w:rPr>
        <w:t>สำหรับคนเช่นนี้</w:t>
      </w:r>
      <w:r w:rsidRPr="00400B33">
        <w:t xml:space="preserve"> </w:t>
      </w:r>
      <w:r w:rsidRPr="002601AE">
        <w:rPr>
          <w:lang w:val="ru-RU"/>
        </w:rPr>
        <w:t>การหยุดทำงานก็เท่ากับตาย</w:t>
      </w:r>
      <w:r w:rsidRPr="00400B33">
        <w:t xml:space="preserve"> </w:t>
      </w:r>
      <w:r w:rsidRPr="002601AE">
        <w:rPr>
          <w:lang w:val="ru-RU"/>
        </w:rPr>
        <w:t>ผมยังจำได้ถึงชายวัย</w:t>
      </w:r>
      <w:r w:rsidRPr="00400B33">
        <w:t xml:space="preserve"> 90 </w:t>
      </w:r>
      <w:r w:rsidRPr="002601AE">
        <w:rPr>
          <w:lang w:val="ru-RU"/>
        </w:rPr>
        <w:t>ปีในเมืองโคนิตซา</w:t>
      </w:r>
      <w:r w:rsidRPr="00400B33">
        <w:t xml:space="preserve"> </w:t>
      </w:r>
      <w:r w:rsidRPr="002601AE">
        <w:rPr>
          <w:lang w:val="ru-RU"/>
        </w:rPr>
        <w:t>ที่ทำงานอย่างไม่รู้จักเหน็ดเหนื่อย</w:t>
      </w:r>
      <w:r w:rsidRPr="00400B33">
        <w:t xml:space="preserve"> </w:t>
      </w:r>
      <w:r w:rsidRPr="002601AE">
        <w:rPr>
          <w:lang w:val="ru-RU"/>
        </w:rPr>
        <w:t>จนในที่สุด</w:t>
      </w:r>
      <w:r w:rsidRPr="00400B33">
        <w:t xml:space="preserve"> </w:t>
      </w:r>
      <w:r w:rsidRPr="002601AE">
        <w:rPr>
          <w:lang w:val="ru-RU"/>
        </w:rPr>
        <w:t>เขาก็เสียชีวิตลงตรงนั้นในทุ่งนา</w:t>
      </w:r>
      <w:r w:rsidRPr="00400B33">
        <w:t xml:space="preserve"> — </w:t>
      </w:r>
      <w:r w:rsidRPr="002601AE">
        <w:rPr>
          <w:lang w:val="ru-RU"/>
        </w:rPr>
        <w:t>ห่างจากบ้านของเขาเพียงสองชั่วโมงเดินเท้า</w:t>
      </w:r>
      <w:r w:rsidRPr="00400B33">
        <w:t xml:space="preserve"> </w:t>
      </w:r>
    </w:p>
    <w:p w14:paraId="2DDB507E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แต่ต้องกล่าวด้วยว่า</w:t>
      </w:r>
      <w:r w:rsidRPr="00400B33">
        <w:t xml:space="preserve"> </w:t>
      </w:r>
      <w:r w:rsidRPr="002601AE">
        <w:rPr>
          <w:lang w:val="ru-RU"/>
        </w:rPr>
        <w:t>ความสงบทางกายที่บางคนปรารถนา</w:t>
      </w:r>
      <w:r w:rsidRPr="00400B33">
        <w:t xml:space="preserve"> </w:t>
      </w:r>
      <w:r w:rsidRPr="002601AE">
        <w:rPr>
          <w:lang w:val="ru-RU"/>
        </w:rPr>
        <w:t>ไม่ใช่สภาพที่มั่นคง</w:t>
      </w:r>
      <w:r w:rsidRPr="00400B33">
        <w:t xml:space="preserve"> </w:t>
      </w:r>
      <w:r w:rsidRPr="002601AE">
        <w:rPr>
          <w:lang w:val="ru-RU"/>
        </w:rPr>
        <w:t>เมื่ออยู่ในสภาพความสงบทางกาย</w:t>
      </w:r>
      <w:r w:rsidRPr="00400B33">
        <w:t xml:space="preserve"> </w:t>
      </w:r>
      <w:r w:rsidRPr="002601AE">
        <w:rPr>
          <w:lang w:val="ru-RU"/>
        </w:rPr>
        <w:t>ผู้คนสามารถลืมความวุ่นวายภายในใจได้เพียงชั่วคราวเท่านั้น</w:t>
      </w:r>
      <w:r w:rsidRPr="00400B33">
        <w:t xml:space="preserve"> </w:t>
      </w:r>
      <w:r w:rsidRPr="002601AE">
        <w:rPr>
          <w:lang w:val="ru-RU"/>
        </w:rPr>
        <w:t>พวกเขามีทุกสิ่ง</w:t>
      </w:r>
      <w:r w:rsidRPr="00400B33">
        <w:t xml:space="preserve">: </w:t>
      </w:r>
      <w:r w:rsidRPr="002601AE">
        <w:rPr>
          <w:lang w:val="ru-RU"/>
        </w:rPr>
        <w:t>มื้อกลางวัน</w:t>
      </w:r>
      <w:r w:rsidRPr="00400B33">
        <w:t xml:space="preserve"> </w:t>
      </w:r>
      <w:r w:rsidRPr="002601AE">
        <w:rPr>
          <w:lang w:val="ru-RU"/>
        </w:rPr>
        <w:t>ของหวาน</w:t>
      </w:r>
      <w:r w:rsidRPr="00400B33">
        <w:t xml:space="preserve"> </w:t>
      </w:r>
      <w:r w:rsidRPr="002601AE">
        <w:rPr>
          <w:lang w:val="ru-RU"/>
        </w:rPr>
        <w:t>การอาบน้ำ</w:t>
      </w:r>
      <w:r w:rsidRPr="00400B33">
        <w:t xml:space="preserve"> </w:t>
      </w:r>
      <w:r>
        <w:rPr>
          <w:lang w:val="ru-RU"/>
        </w:rPr>
        <w:t>การพักผ่อน</w:t>
      </w:r>
      <w:r w:rsidRPr="00400B33">
        <w:t xml:space="preserve">…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ทันทีที่ทุกสิ่งเหล่านี้สิ้นสุดลง</w:t>
      </w:r>
      <w:r w:rsidRPr="00400B33">
        <w:t xml:space="preserve"> </w:t>
      </w:r>
      <w:r w:rsidRPr="002601AE">
        <w:rPr>
          <w:lang w:val="ru-RU"/>
        </w:rPr>
        <w:t>พวกเขาก็ปรารถนาความสงบที่ลึกซึ้งยิ่งขึ้น</w:t>
      </w:r>
      <w:r w:rsidRPr="00400B33">
        <w:t xml:space="preserve">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ผู้คนจึงรู้สึกอยู่เสมอว่ามีบางสิ่งขาดหายไป</w:t>
      </w:r>
      <w:r w:rsidRPr="00400B33">
        <w:t xml:space="preserve"> </w:t>
      </w:r>
      <w:r w:rsidRPr="002601AE">
        <w:rPr>
          <w:lang w:val="ru-RU"/>
        </w:rPr>
        <w:t>และด้วยเหตุนี้พวกเขาจึงรู้สึกไม่สบายใจอยู่เสมอ</w:t>
      </w:r>
      <w:r w:rsidRPr="00400B33">
        <w:t xml:space="preserve"> </w:t>
      </w:r>
      <w:r w:rsidRPr="002601AE">
        <w:rPr>
          <w:lang w:val="ru-RU"/>
        </w:rPr>
        <w:t>พวกเขารู้สึกถึงความว่างเปล่า</w:t>
      </w:r>
      <w:r w:rsidRPr="00400B33">
        <w:t xml:space="preserve"> </w:t>
      </w:r>
      <w:r w:rsidRPr="002601AE">
        <w:rPr>
          <w:lang w:val="ru-RU"/>
        </w:rPr>
        <w:t>และจิตวิญญาณของพวกเขาก็พยายามเติมเต็มความว่างเปล่านั้น</w:t>
      </w:r>
      <w:r w:rsidRPr="00400B33">
        <w:t xml:space="preserve"> </w:t>
      </w:r>
      <w:r w:rsidRPr="002601AE">
        <w:rPr>
          <w:lang w:val="ru-RU"/>
        </w:rPr>
        <w:t>ส่วนผู้ที่เหนื่อยล้าจากการทำงานกลับรู้สึกถึงความสุขที่คงอยู่</w:t>
      </w:r>
      <w:r w:rsidRPr="00400B33">
        <w:t xml:space="preserve"> — </w:t>
      </w:r>
      <w:r w:rsidRPr="002601AE">
        <w:rPr>
          <w:lang w:val="ru-RU"/>
        </w:rPr>
        <w:t>ความสุขทางจิตวิญญาณ</w:t>
      </w:r>
      <w:r w:rsidRPr="00400B33">
        <w:t xml:space="preserve"> </w:t>
      </w:r>
    </w:p>
    <w:p w14:paraId="51ABD02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 </w:t>
      </w:r>
      <w:r w:rsidRPr="002601AE">
        <w:rPr>
          <w:lang w:val="ru-RU"/>
        </w:rPr>
        <w:t>แต่หาก</w:t>
      </w:r>
      <w:r w:rsidRPr="00400B33">
        <w:t xml:space="preserve"> </w:t>
      </w:r>
      <w:r w:rsidRPr="002601AE">
        <w:rPr>
          <w:lang w:val="ru-RU"/>
        </w:rPr>
        <w:t>เช่นว่า</w:t>
      </w:r>
      <w:r w:rsidRPr="00400B33">
        <w:t xml:space="preserve"> </w:t>
      </w:r>
      <w:r w:rsidRPr="002601AE">
        <w:rPr>
          <w:lang w:val="ru-RU"/>
        </w:rPr>
        <w:t>คุณมีปัญหาที่หลังส่วนล่าง</w:t>
      </w:r>
      <w:r w:rsidRPr="00400B33">
        <w:t xml:space="preserve"> </w:t>
      </w:r>
      <w:r w:rsidRPr="002601AE">
        <w:rPr>
          <w:lang w:val="ru-RU"/>
        </w:rPr>
        <w:t>ก็ไม่สามารถทำงานประเภทใดได้ทั้งสิ้น</w:t>
      </w:r>
      <w:r w:rsidRPr="00400B33">
        <w:t xml:space="preserve"> </w:t>
      </w:r>
    </w:p>
    <w:p w14:paraId="475E6FD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ดังนั้น</w:t>
      </w:r>
      <w:r w:rsidRPr="00400B33">
        <w:t xml:space="preserve"> </w:t>
      </w:r>
      <w:r w:rsidRPr="002601AE">
        <w:rPr>
          <w:lang w:val="ru-RU"/>
        </w:rPr>
        <w:t>คุณคิดว่าไม่จำเป็นต้องฝึกส่วนหลังส่วนล่างใช่ไหม</w:t>
      </w:r>
      <w:r w:rsidRPr="00400B33">
        <w:t xml:space="preserve">? </w:t>
      </w:r>
      <w:r w:rsidRPr="002601AE">
        <w:rPr>
          <w:lang w:val="ru-RU"/>
        </w:rPr>
        <w:t>การทำกิจกรรมที่ช่วย</w:t>
      </w:r>
      <w:r>
        <w:rPr>
          <w:lang w:val="ru-RU"/>
        </w:rPr>
        <w:t>เสริมสร้าง</w:t>
      </w:r>
      <w:r w:rsidRPr="002601AE">
        <w:rPr>
          <w:lang w:val="ru-RU"/>
        </w:rPr>
        <w:t>กล้ามเนื้อส่วนนั้นจะไม่ช่วยได้บ้างหรือ</w:t>
      </w:r>
      <w:r w:rsidRPr="00400B33">
        <w:t xml:space="preserve">? </w:t>
      </w:r>
      <w:r w:rsidRPr="002601AE">
        <w:rPr>
          <w:lang w:val="ru-RU"/>
        </w:rPr>
        <w:t>ให้ผมบอกคุณอย่างนี้</w:t>
      </w:r>
      <w:r w:rsidRPr="00400B33">
        <w:t xml:space="preserve">: </w:t>
      </w:r>
      <w:r w:rsidRPr="002601AE">
        <w:rPr>
          <w:lang w:val="ru-RU"/>
        </w:rPr>
        <w:t>หากคนใดกิน</w:t>
      </w:r>
      <w:r w:rsidRPr="00400B33">
        <w:t xml:space="preserve"> </w:t>
      </w:r>
      <w:r w:rsidRPr="002601AE">
        <w:rPr>
          <w:lang w:val="ru-RU"/>
        </w:rPr>
        <w:t>ดื่ม</w:t>
      </w:r>
      <w:r w:rsidRPr="00400B33">
        <w:t xml:space="preserve"> </w:t>
      </w:r>
      <w:r w:rsidRPr="002601AE">
        <w:rPr>
          <w:lang w:val="ru-RU"/>
        </w:rPr>
        <w:t>นอน</w:t>
      </w:r>
      <w:r w:rsidRPr="00400B33">
        <w:t xml:space="preserve"> </w:t>
      </w:r>
      <w:r w:rsidRPr="002601AE">
        <w:rPr>
          <w:lang w:val="ru-RU"/>
        </w:rPr>
        <w:t>และไม่ทำงาน</w:t>
      </w:r>
      <w:r w:rsidRPr="00400B33">
        <w:t xml:space="preserve"> ‘</w:t>
      </w:r>
      <w:r>
        <w:rPr>
          <w:lang w:val="ru-RU"/>
        </w:rPr>
        <w:t>กลไก</w:t>
      </w:r>
      <w:r w:rsidRPr="00400B33">
        <w:t xml:space="preserve">’ </w:t>
      </w:r>
      <w:r w:rsidRPr="002601AE">
        <w:rPr>
          <w:lang w:val="ru-RU"/>
        </w:rPr>
        <w:t>ภายในร่างกายทั้งหมดจะเริ่ม</w:t>
      </w:r>
      <w:r w:rsidRPr="00400B33">
        <w:t xml:space="preserve"> ‘</w:t>
      </w:r>
      <w:r>
        <w:rPr>
          <w:lang w:val="ru-RU"/>
        </w:rPr>
        <w:t>หย่อนยาน</w:t>
      </w:r>
      <w:r w:rsidRPr="00400B33">
        <w:t xml:space="preserve">’ </w:t>
      </w:r>
      <w:r w:rsidRPr="002601AE">
        <w:rPr>
          <w:lang w:val="ru-RU"/>
        </w:rPr>
        <w:t>และเขาจะรู้สึกอยากนอนตลอดเวลา</w:t>
      </w:r>
      <w:r w:rsidRPr="00400B33">
        <w:t xml:space="preserve"> </w:t>
      </w:r>
      <w:r w:rsidRPr="002601AE">
        <w:rPr>
          <w:lang w:val="ru-RU"/>
        </w:rPr>
        <w:t>เพราะร่างกายและระบบประสาทของเขาผ่อนคลายและอ่อนแรงลง</w:t>
      </w:r>
      <w:r w:rsidRPr="00400B33">
        <w:t xml:space="preserve"> </w:t>
      </w:r>
      <w:r w:rsidRPr="002601AE">
        <w:rPr>
          <w:lang w:val="ru-RU"/>
        </w:rPr>
        <w:t>ค่อยๆ</w:t>
      </w:r>
      <w:r w:rsidRPr="00400B33">
        <w:t xml:space="preserve"> </w:t>
      </w:r>
      <w:r w:rsidRPr="002601AE">
        <w:rPr>
          <w:lang w:val="ru-RU"/>
        </w:rPr>
        <w:t>คนที่</w:t>
      </w:r>
      <w:r w:rsidRPr="00400B33">
        <w:t xml:space="preserve"> </w:t>
      </w:r>
      <w:r w:rsidRPr="002601AE">
        <w:rPr>
          <w:lang w:val="ru-RU"/>
        </w:rPr>
        <w:t>แบบนี้จะถึงจุดที่ทำอะไรไม่ได้เลย</w:t>
      </w:r>
      <w:r w:rsidRPr="00400B33">
        <w:t xml:space="preserve"> </w:t>
      </w:r>
      <w:r w:rsidRPr="002601AE">
        <w:rPr>
          <w:lang w:val="ru-RU"/>
        </w:rPr>
        <w:t>ทันทีที่เดินแม้เพียงระยะทางสั้นๆ</w:t>
      </w:r>
      <w:r w:rsidRPr="00400B33">
        <w:t xml:space="preserve"> </w:t>
      </w:r>
      <w:r w:rsidRPr="002601AE">
        <w:rPr>
          <w:lang w:val="ru-RU"/>
        </w:rPr>
        <w:t>ก็เริ่มรู้สึกเหนื่อยหอบ</w:t>
      </w:r>
      <w:r w:rsidRPr="00400B33">
        <w:t xml:space="preserve"> </w:t>
      </w:r>
      <w:r w:rsidRPr="002601AE">
        <w:rPr>
          <w:lang w:val="ru-RU"/>
        </w:rPr>
        <w:t>แต่หากเริ่มทำงานและเคลื่อนไหวตัวสักหน่อย</w:t>
      </w:r>
      <w:r w:rsidRPr="00400B33">
        <w:t xml:space="preserve"> </w:t>
      </w:r>
      <w:r w:rsidRPr="002601AE">
        <w:rPr>
          <w:lang w:val="ru-RU"/>
        </w:rPr>
        <w:t>ทั้งขาและแขนก็จะแข็งแรงขึ้น</w:t>
      </w:r>
      <w:r w:rsidRPr="00400B33">
        <w:t xml:space="preserve"> </w:t>
      </w:r>
      <w:r w:rsidRPr="002601AE">
        <w:rPr>
          <w:lang w:val="ru-RU"/>
        </w:rPr>
        <w:t>ดูสิ</w:t>
      </w:r>
      <w:r w:rsidRPr="00400B33">
        <w:t xml:space="preserve">: </w:t>
      </w:r>
      <w:r w:rsidRPr="002601AE">
        <w:rPr>
          <w:lang w:val="ru-RU"/>
        </w:rPr>
        <w:t>คนที่รักการทำงานไม่นอนนาน</w:t>
      </w:r>
      <w:r w:rsidRPr="00400B33">
        <w:t xml:space="preserve"> </w:t>
      </w:r>
      <w:r w:rsidRPr="002601AE">
        <w:rPr>
          <w:lang w:val="ru-RU"/>
        </w:rPr>
        <w:t>หรืออาจนอนไม่ได้เลยเพราะความเหนื่อยล้า</w:t>
      </w:r>
      <w:r w:rsidRPr="00400B33">
        <w:t xml:space="preserve"> </w:t>
      </w:r>
      <w:r w:rsidRPr="002601AE">
        <w:rPr>
          <w:lang w:val="ru-RU"/>
        </w:rPr>
        <w:t>แต่ถึงอย่างนั้น</w:t>
      </w:r>
      <w:r w:rsidRPr="00400B33">
        <w:t xml:space="preserve"> </w:t>
      </w:r>
      <w:r w:rsidRPr="002601AE">
        <w:rPr>
          <w:lang w:val="ru-RU"/>
        </w:rPr>
        <w:t>พวกเขายังมีพลังงานเหลือเฟือ</w:t>
      </w:r>
      <w:r w:rsidRPr="00400B33">
        <w:t xml:space="preserve"> </w:t>
      </w:r>
      <w:r w:rsidRPr="002601AE">
        <w:rPr>
          <w:lang w:val="ru-RU"/>
        </w:rPr>
        <w:t>นั่นเป็นเพราะผ่านการทำงาน</w:t>
      </w:r>
      <w:r w:rsidRPr="00400B33">
        <w:t xml:space="preserve"> </w:t>
      </w:r>
      <w:r w:rsidRPr="002601AE">
        <w:rPr>
          <w:lang w:val="ru-RU"/>
        </w:rPr>
        <w:t>พวกเขาได้ทำให้ตัวเองแข็งแกร่งขึ้นและเสริมสร้างร่างกายให้แข็งแรง</w:t>
      </w:r>
      <w:r w:rsidRPr="00400B33">
        <w:t xml:space="preserve"> </w:t>
      </w:r>
    </w:p>
    <w:p w14:paraId="0CF48F7A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การทำงานมีประโยชน์ต่อสุขภาพ</w:t>
      </w:r>
      <w:r w:rsidRPr="00400B33">
        <w:t xml:space="preserve"> </w:t>
      </w:r>
      <w:r w:rsidRPr="002601AE">
        <w:rPr>
          <w:lang w:val="ru-RU"/>
        </w:rPr>
        <w:t>โดยเฉพาะอย่างยิ่งสำหรับคนหนุ่มสาว</w:t>
      </w:r>
      <w:r w:rsidRPr="00400B33">
        <w:t xml:space="preserve"> </w:t>
      </w:r>
      <w:r w:rsidRPr="002601AE">
        <w:rPr>
          <w:lang w:val="ru-RU"/>
        </w:rPr>
        <w:t>ผมสังเกตเห็นว่าเด็กชายบางคนที่ติดแม่มาก</w:t>
      </w:r>
      <w:r w:rsidRPr="00400B33">
        <w:t xml:space="preserve"> </w:t>
      </w:r>
      <w:r w:rsidRPr="002601AE">
        <w:rPr>
          <w:lang w:val="ru-RU"/>
        </w:rPr>
        <w:t>เมื่อเข้ากองทัพ</w:t>
      </w:r>
      <w:r w:rsidRPr="00400B33">
        <w:t xml:space="preserve"> </w:t>
      </w:r>
      <w:r w:rsidRPr="002601AE">
        <w:rPr>
          <w:lang w:val="ru-RU"/>
        </w:rPr>
        <w:t>ก็เติบโตขึ้นและกลายเป็นคนเข้มแข็งขึ้น</w:t>
      </w:r>
      <w:r w:rsidRPr="00400B33">
        <w:t xml:space="preserve"> </w:t>
      </w:r>
      <w:r w:rsidRPr="002601AE">
        <w:rPr>
          <w:lang w:val="ru-RU"/>
        </w:rPr>
        <w:t>กองทัพช่วยพัฒนาเด็กหนุ่มเหล่านี้ได้อย่างมาก</w:t>
      </w:r>
      <w:r w:rsidRPr="00400B33">
        <w:t xml:space="preserve"> </w:t>
      </w:r>
      <w:r w:rsidRPr="002601AE">
        <w:rPr>
          <w:lang w:val="ru-RU"/>
        </w:rPr>
        <w:t>แน่นอนว่าสิ่งที่ผมกำลังพูดถึงนี้ส่วนใหญ่เกี่ยวข้องกับอดีตเท่านั้น</w:t>
      </w:r>
      <w:r w:rsidRPr="00400B33">
        <w:t xml:space="preserve"> </w:t>
      </w:r>
      <w:r w:rsidRPr="002601AE">
        <w:rPr>
          <w:lang w:val="ru-RU"/>
        </w:rPr>
        <w:t>ในปัจจุบัน</w:t>
      </w:r>
      <w:r w:rsidRPr="00400B33">
        <w:t xml:space="preserve"> </w:t>
      </w:r>
      <w:r w:rsidRPr="002601AE">
        <w:rPr>
          <w:lang w:val="ru-RU"/>
        </w:rPr>
        <w:t>กองทัพกลัวที่จะรบกวนทหารหรือบังคับให้พวกเขาทำอะไร</w:t>
      </w:r>
      <w:r w:rsidRPr="00400B33">
        <w:t xml:space="preserve"> </w:t>
      </w:r>
      <w:r w:rsidRPr="002601AE">
        <w:rPr>
          <w:lang w:val="ru-RU"/>
        </w:rPr>
        <w:t>เพราะหากพวกเขาถูก</w:t>
      </w:r>
      <w:r w:rsidRPr="00400B33">
        <w:t xml:space="preserve"> ‘</w:t>
      </w:r>
      <w:r w:rsidRPr="002601AE">
        <w:rPr>
          <w:lang w:val="ru-RU"/>
        </w:rPr>
        <w:t>รบกวน</w:t>
      </w:r>
      <w:r w:rsidRPr="00400B33">
        <w:t xml:space="preserve">’ </w:t>
      </w:r>
      <w:r w:rsidRPr="002601AE">
        <w:rPr>
          <w:lang w:val="ru-RU"/>
        </w:rPr>
        <w:t>ในรูปแบบใดก็ตาม</w:t>
      </w:r>
      <w:r w:rsidRPr="00400B33">
        <w:t xml:space="preserve"> </w:t>
      </w:r>
      <w:r w:rsidRPr="002601AE">
        <w:rPr>
          <w:lang w:val="ru-RU"/>
        </w:rPr>
        <w:t>พวกเขาก็จะกรีดข้อมือหรือ</w:t>
      </w:r>
      <w:r w:rsidRPr="00400B33">
        <w:t xml:space="preserve"> ‘</w:t>
      </w:r>
      <w:r w:rsidRPr="002601AE">
        <w:rPr>
          <w:lang w:val="ru-RU"/>
        </w:rPr>
        <w:t>เกิดภาวะ</w:t>
      </w:r>
      <w:r>
        <w:rPr>
          <w:lang w:val="ru-RU"/>
        </w:rPr>
        <w:t>เครียดจนเสียสติ</w:t>
      </w:r>
      <w:r w:rsidRPr="00400B33">
        <w:t xml:space="preserve">’... </w:t>
      </w:r>
      <w:r w:rsidRPr="002601AE">
        <w:rPr>
          <w:lang w:val="ru-RU"/>
        </w:rPr>
        <w:t>เพื่อให้เด็กๆ</w:t>
      </w:r>
      <w:r w:rsidRPr="00400B33">
        <w:t xml:space="preserve"> </w:t>
      </w:r>
      <w:r w:rsidRPr="002601AE">
        <w:rPr>
          <w:lang w:val="ru-RU"/>
        </w:rPr>
        <w:t>มีสุขภาพที่ดี</w:t>
      </w:r>
      <w:r w:rsidRPr="00400B33">
        <w:t xml:space="preserve"> </w:t>
      </w:r>
      <w:r w:rsidRPr="002601AE">
        <w:rPr>
          <w:lang w:val="ru-RU"/>
        </w:rPr>
        <w:t>ผมแนะนำให้พ่อแม่ส่งลูกไปทำงานให้คนอื่น</w:t>
      </w:r>
      <w:r w:rsidRPr="00400B33">
        <w:t xml:space="preserve"> </w:t>
      </w:r>
      <w:r w:rsidRPr="002601AE">
        <w:rPr>
          <w:lang w:val="ru-RU"/>
        </w:rPr>
        <w:t>และแม้จะต้องจ่ายเงินให้คนนั้นด้วย</w:t>
      </w:r>
      <w:r w:rsidRPr="00400B33">
        <w:t xml:space="preserve"> </w:t>
      </w:r>
      <w:r w:rsidRPr="002601AE">
        <w:rPr>
          <w:lang w:val="ru-RU"/>
        </w:rPr>
        <w:t>สิ่งสำคัญคือเด็กๆ</w:t>
      </w:r>
      <w:r w:rsidRPr="00400B33">
        <w:t xml:space="preserve"> </w:t>
      </w:r>
      <w:r w:rsidRPr="002601AE">
        <w:rPr>
          <w:lang w:val="ru-RU"/>
        </w:rPr>
        <w:t>ต้องสนุกกับงานที่พวกเขาจะทำ</w:t>
      </w:r>
      <w:r w:rsidRPr="00400B33">
        <w:t xml:space="preserve"> </w:t>
      </w:r>
      <w:r w:rsidRPr="002601AE">
        <w:rPr>
          <w:lang w:val="ru-RU"/>
        </w:rPr>
        <w:t>เพราะหากชายหนุ่มที่มีทั้งแรงกายและสติปัญญาไม่ทำงาน</w:t>
      </w:r>
      <w:r w:rsidRPr="00400B33">
        <w:t xml:space="preserve"> </w:t>
      </w:r>
      <w:r w:rsidRPr="002601AE">
        <w:rPr>
          <w:lang w:val="ru-RU"/>
        </w:rPr>
        <w:t>เขาจะกลายเป็นคนเกียจคร้าน</w:t>
      </w:r>
      <w:r w:rsidRPr="00400B33">
        <w:t xml:space="preserve"> </w:t>
      </w:r>
      <w:r w:rsidRPr="002601AE">
        <w:rPr>
          <w:lang w:val="ru-RU"/>
        </w:rPr>
        <w:t>ไร้ชีวิตชีวา</w:t>
      </w:r>
      <w:r w:rsidRPr="00400B33">
        <w:t xml:space="preserve"> </w:t>
      </w:r>
      <w:r w:rsidRPr="002601AE">
        <w:rPr>
          <w:lang w:val="ru-RU"/>
        </w:rPr>
        <w:t>และร่างกายอ่อนแอ</w:t>
      </w:r>
      <w:r w:rsidRPr="00400B33">
        <w:t xml:space="preserve"> </w:t>
      </w:r>
      <w:r w:rsidRPr="002601AE">
        <w:rPr>
          <w:lang w:val="ru-RU"/>
        </w:rPr>
        <w:t>และหากนอกจากนี้</w:t>
      </w:r>
      <w:r w:rsidRPr="00400B33">
        <w:t xml:space="preserve"> </w:t>
      </w:r>
      <w:r w:rsidRPr="002601AE">
        <w:rPr>
          <w:lang w:val="ru-RU"/>
        </w:rPr>
        <w:t>เขายังเห็นคนอื่นประสบความสำเร็จ</w:t>
      </w:r>
      <w:r w:rsidRPr="00400B33">
        <w:t xml:space="preserve"> </w:t>
      </w:r>
      <w:r w:rsidRPr="002601AE">
        <w:rPr>
          <w:lang w:val="ru-RU"/>
        </w:rPr>
        <w:t>เขาจะติดอยู่ในความเห็นแก่ตัวของตัวเอง</w:t>
      </w:r>
      <w:r w:rsidRPr="00400B33">
        <w:t xml:space="preserve"> </w:t>
      </w:r>
      <w:r w:rsidRPr="002601AE">
        <w:rPr>
          <w:lang w:val="ru-RU"/>
        </w:rPr>
        <w:t>และไม่พบความสุขในสิ่งใดเลย</w:t>
      </w:r>
      <w:r w:rsidRPr="00400B33">
        <w:t xml:space="preserve"> </w:t>
      </w:r>
      <w:r w:rsidRPr="002601AE">
        <w:rPr>
          <w:lang w:val="ru-RU"/>
        </w:rPr>
        <w:t>เขาถูกรบกวนด้วยความคิดตลอดเวลา</w:t>
      </w:r>
      <w:r w:rsidRPr="00400B33">
        <w:t xml:space="preserve"> </w:t>
      </w:r>
      <w:r w:rsidRPr="002601AE">
        <w:rPr>
          <w:lang w:val="ru-RU"/>
        </w:rPr>
        <w:t>และจิตใจของเขาเหมือนถูกยัดด้วยฟาง</w:t>
      </w:r>
      <w:r w:rsidRPr="00400B33">
        <w:t xml:space="preserve"> </w:t>
      </w:r>
      <w:r w:rsidRPr="002601AE">
        <w:rPr>
          <w:lang w:val="ru-RU"/>
        </w:rPr>
        <w:t>แล้วปีศาจก็มาหาเขาและเริ่มกระซิบว่า</w:t>
      </w:r>
      <w:r w:rsidRPr="00400B33">
        <w:t>: ‘</w:t>
      </w:r>
      <w:r w:rsidRPr="002601AE">
        <w:rPr>
          <w:lang w:val="ru-RU"/>
        </w:rPr>
        <w:t>เจ้าคนน่าสมเพช</w:t>
      </w:r>
      <w:r w:rsidRPr="00400B33">
        <w:t xml:space="preserve"> </w:t>
      </w:r>
      <w:r w:rsidRPr="002601AE">
        <w:rPr>
          <w:lang w:val="ru-RU"/>
        </w:rPr>
        <w:t>เจ้าเป็นคนไร้ประโยชน์จริงๆ</w:t>
      </w:r>
      <w:r w:rsidRPr="00400B33">
        <w:t>! “</w:t>
      </w:r>
      <w:r w:rsidRPr="002601AE">
        <w:rPr>
          <w:lang w:val="ru-RU"/>
        </w:rPr>
        <w:t>เพื่อนร่วมวัยของคุณคนหนึ่งได้กลายเป็นครูแล้ว</w:t>
      </w:r>
      <w:r w:rsidRPr="00400B33">
        <w:t xml:space="preserve"> </w:t>
      </w:r>
      <w:r w:rsidRPr="002601AE">
        <w:rPr>
          <w:lang w:val="ru-RU"/>
        </w:rPr>
        <w:t>คนหนึ่งได้ตั้งธุรกิจของตัวเองและกำลังหาเงินได้</w:t>
      </w:r>
      <w:r w:rsidRPr="00400B33">
        <w:t>—</w:t>
      </w:r>
      <w:r w:rsidRPr="002601AE">
        <w:rPr>
          <w:lang w:val="ru-RU"/>
        </w:rPr>
        <w:t>แต่คุณจะกลายเป็นอะไรได้บ้าง</w:t>
      </w:r>
      <w:r w:rsidRPr="00400B33">
        <w:t xml:space="preserve">?” </w:t>
      </w:r>
      <w:r w:rsidRPr="002601AE">
        <w:rPr>
          <w:lang w:val="ru-RU"/>
        </w:rPr>
        <w:t>ด้วยวิธีนี้</w:t>
      </w:r>
      <w:r w:rsidRPr="00400B33">
        <w:t xml:space="preserve"> </w:t>
      </w:r>
      <w:r w:rsidRPr="002601AE">
        <w:rPr>
          <w:lang w:val="ru-RU"/>
        </w:rPr>
        <w:t>ปีศาจจึงผลักดันคนนั้นให้ตกอยู่ในความสิ้นหวัง</w:t>
      </w:r>
      <w:r w:rsidRPr="00400B33">
        <w:t xml:space="preserve"> </w:t>
      </w:r>
      <w:r w:rsidRPr="002601AE">
        <w:rPr>
          <w:lang w:val="ru-RU"/>
        </w:rPr>
        <w:t>แต่หากชายหนุ่มคนนั้นเริ่มทำงาน</w:t>
      </w:r>
      <w:r w:rsidRPr="00400B33">
        <w:t xml:space="preserve"> </w:t>
      </w:r>
      <w:r w:rsidRPr="002601AE">
        <w:rPr>
          <w:lang w:val="ru-RU"/>
        </w:rPr>
        <w:t>เขาจะได้รับความมั่นใจในตัวเอง</w:t>
      </w:r>
      <w:r w:rsidRPr="00400B33">
        <w:t xml:space="preserve"> — </w:t>
      </w:r>
      <w:r w:rsidRPr="002601AE">
        <w:rPr>
          <w:lang w:val="ru-RU"/>
        </w:rPr>
        <w:t>ในความหมายที่ดีที่สุดของคำนี้</w:t>
      </w:r>
      <w:r w:rsidRPr="00400B33">
        <w:t xml:space="preserve"> </w:t>
      </w:r>
      <w:r w:rsidRPr="002601AE">
        <w:rPr>
          <w:lang w:val="ru-RU"/>
        </w:rPr>
        <w:t>เขาจะเห็นว่าตัวเองก็สามารถรับมือกับความยากลำบากได้เช่นกัน</w:t>
      </w:r>
      <w:r w:rsidRPr="00400B33">
        <w:t xml:space="preserve">; </w:t>
      </w:r>
      <w:r w:rsidRPr="002601AE">
        <w:rPr>
          <w:lang w:val="ru-RU"/>
        </w:rPr>
        <w:t>แต่ไม่เพียงเท่านั้น</w:t>
      </w:r>
      <w:r w:rsidRPr="00400B33">
        <w:t xml:space="preserve"> </w:t>
      </w:r>
      <w:r w:rsidRPr="002601AE">
        <w:rPr>
          <w:lang w:val="ru-RU"/>
        </w:rPr>
        <w:lastRenderedPageBreak/>
        <w:t>จิตใจของเขาจะจดจ่ออยู่กับงาน</w:t>
      </w:r>
      <w:r w:rsidRPr="00400B33">
        <w:t xml:space="preserve"> </w:t>
      </w:r>
      <w:r w:rsidRPr="002601AE">
        <w:rPr>
          <w:lang w:val="ru-RU"/>
        </w:rPr>
        <w:t>และเขาจะไม่มีเวลาเหลือสำหรับความคิดเช่นนั้นอีกต่อไป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ประโยชน์ที่ได้รับจะมีถึงสองประการ</w:t>
      </w:r>
      <w:r w:rsidRPr="00400B33">
        <w:t xml:space="preserve"> </w:t>
      </w:r>
    </w:p>
    <w:p w14:paraId="1D30FA0A" w14:textId="77777777" w:rsidR="00EF488A" w:rsidRPr="00400B33" w:rsidRDefault="00EF488A" w:rsidP="00B87D11"/>
    <w:p w14:paraId="7AF50661" w14:textId="77777777" w:rsidR="00EF488A" w:rsidRPr="00400B33" w:rsidRDefault="00000000" w:rsidP="00B87D11">
      <w:pPr>
        <w:pStyle w:val="Heading4"/>
      </w:pPr>
      <w:bookmarkStart w:id="228" w:name="_Toc196932449"/>
      <w:bookmarkStart w:id="229" w:name="_Toc196932993"/>
      <w:bookmarkStart w:id="230" w:name="_Toc242097290"/>
      <w:r w:rsidRPr="002601AE">
        <w:rPr>
          <w:lang w:val="ru-RU"/>
        </w:rPr>
        <w:t>การเลือกอาชีพ</w:t>
      </w:r>
      <w:bookmarkEnd w:id="228"/>
      <w:bookmarkEnd w:id="229"/>
      <w:bookmarkEnd w:id="230"/>
    </w:p>
    <w:p w14:paraId="2502B2A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มีผู้ปกครองบางคนที่สนับสนุนให้ลูกๆ</w:t>
      </w:r>
      <w:r w:rsidRPr="00400B33">
        <w:t xml:space="preserve"> </w:t>
      </w:r>
      <w:r w:rsidRPr="002601AE">
        <w:rPr>
          <w:lang w:val="ru-RU"/>
        </w:rPr>
        <w:t>เลือกอาชีพเดียวกับตนเอง</w:t>
      </w:r>
      <w:r w:rsidRPr="00400B33">
        <w:t xml:space="preserve"> </w:t>
      </w:r>
      <w:r w:rsidRPr="002601AE">
        <w:rPr>
          <w:lang w:val="ru-RU"/>
        </w:rPr>
        <w:t>และมักทำเช่นนั้นอย่างดื้อดึงมาก</w:t>
      </w:r>
      <w:r w:rsidRPr="00400B33">
        <w:t xml:space="preserve"> </w:t>
      </w:r>
    </w:p>
    <w:p w14:paraId="738C4412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ไม่ครับ</w:t>
      </w:r>
      <w:r w:rsidRPr="00400B33">
        <w:t xml:space="preserve"> </w:t>
      </w:r>
      <w:r w:rsidRPr="002601AE">
        <w:rPr>
          <w:lang w:val="ru-RU"/>
        </w:rPr>
        <w:t>พวกเขากำลังทำผิดแล้ว</w:t>
      </w:r>
      <w:r w:rsidRPr="00400B33">
        <w:t xml:space="preserve"> </w:t>
      </w:r>
      <w:r w:rsidRPr="002601AE">
        <w:rPr>
          <w:lang w:val="ru-RU"/>
        </w:rPr>
        <w:t>คุณไม่ควรบังคับให้เด็กๆ</w:t>
      </w:r>
      <w:r w:rsidRPr="00400B33">
        <w:t xml:space="preserve"> </w:t>
      </w:r>
      <w:r w:rsidRPr="002601AE">
        <w:rPr>
          <w:lang w:val="ru-RU"/>
        </w:rPr>
        <w:t>ทำตามความประสงค์ของพ่อแม่</w:t>
      </w:r>
      <w:r w:rsidRPr="00400B33">
        <w:t xml:space="preserve"> </w:t>
      </w:r>
      <w:r w:rsidRPr="002601AE">
        <w:rPr>
          <w:lang w:val="ru-RU"/>
        </w:rPr>
        <w:t>หากนั่นไม่ใช่สิ่งที่เด็กๆ</w:t>
      </w:r>
      <w:r w:rsidRPr="00400B33">
        <w:t xml:space="preserve"> </w:t>
      </w:r>
      <w:r w:rsidRPr="002601AE">
        <w:rPr>
          <w:lang w:val="ru-RU"/>
        </w:rPr>
        <w:t>เองต้องการ</w:t>
      </w:r>
      <w:r w:rsidRPr="00400B33">
        <w:t xml:space="preserve"> </w:t>
      </w:r>
      <w:r w:rsidRPr="002601AE">
        <w:rPr>
          <w:lang w:val="ru-RU"/>
        </w:rPr>
        <w:t>ผมเคยรู้จักชายหนุ่มคนหนึ่งที่อยากเข้าเรียนที่คณะเทววิทยาและกลายเป็นพระ</w:t>
      </w:r>
      <w:r w:rsidRPr="00400B33">
        <w:t xml:space="preserve"> </w:t>
      </w:r>
      <w:r w:rsidRPr="002601AE">
        <w:rPr>
          <w:lang w:val="ru-RU"/>
        </w:rPr>
        <w:t>แต่แม่ของเขาไม่เห็นด้วย</w:t>
      </w:r>
      <w:r w:rsidRPr="00400B33">
        <w:t xml:space="preserve"> </w:t>
      </w:r>
      <w:r w:rsidRPr="002601AE">
        <w:rPr>
          <w:lang w:val="ru-RU"/>
        </w:rPr>
        <w:t>เธอได้ยืนยันว่าเขาต้องเรียนแพทย์</w:t>
      </w:r>
      <w:r w:rsidRPr="00400B33">
        <w:t xml:space="preserve"> </w:t>
      </w:r>
      <w:r w:rsidRPr="002601AE">
        <w:rPr>
          <w:lang w:val="ru-RU"/>
        </w:rPr>
        <w:t>ชายหนุ่มคนนี้เรียนเพลงสวดแบบไบแซนไทน์และร้องเพลงในโบสถ์</w:t>
      </w:r>
      <w:r w:rsidRPr="00400B33">
        <w:t xml:space="preserve"> </w:t>
      </w:r>
      <w:r w:rsidRPr="002601AE">
        <w:rPr>
          <w:lang w:val="ru-RU"/>
        </w:rPr>
        <w:t>เขาทำเครื่องดนตรีของตัวเองและใช้มันเล่นทำนองเพลงโบสถ์</w:t>
      </w:r>
      <w:r w:rsidRPr="00400B33">
        <w:t xml:space="preserve"> </w:t>
      </w:r>
      <w:r w:rsidRPr="002601AE">
        <w:rPr>
          <w:lang w:val="ru-RU"/>
        </w:rPr>
        <w:t>เขารู้เพลงสวดโบสถ์หลายเพลงขึ้นใจ</w:t>
      </w:r>
      <w:r w:rsidRPr="00400B33">
        <w:t xml:space="preserve"> </w:t>
      </w:r>
      <w:r w:rsidRPr="002601AE">
        <w:rPr>
          <w:lang w:val="ru-RU"/>
        </w:rPr>
        <w:t>เขามีพรสวรรค์มาก</w:t>
      </w:r>
      <w:r w:rsidRPr="00400B33">
        <w:t xml:space="preserve"> </w:t>
      </w:r>
      <w:r w:rsidRPr="002601AE">
        <w:rPr>
          <w:lang w:val="ru-RU"/>
        </w:rPr>
        <w:t>เขียนทรอปาริอาและแต่งบทสวดพิธีกรรม</w:t>
      </w:r>
      <w:r w:rsidRPr="00400B33">
        <w:t xml:space="preserve"> </w:t>
      </w:r>
      <w:r w:rsidRPr="002601AE">
        <w:rPr>
          <w:lang w:val="ru-RU"/>
        </w:rPr>
        <w:t>หลังจากจบมัธยมศึกษา</w:t>
      </w:r>
      <w:r w:rsidRPr="00400B33">
        <w:t xml:space="preserve"> </w:t>
      </w:r>
      <w:r w:rsidRPr="002601AE">
        <w:rPr>
          <w:lang w:val="ru-RU"/>
        </w:rPr>
        <w:t>ชายหนุ่มคนนั้นได้เข้าศึกษาที่คณะเทววิทยา</w:t>
      </w:r>
      <w:r w:rsidRPr="00400B33">
        <w:t xml:space="preserve"> </w:t>
      </w:r>
      <w:r w:rsidRPr="002601AE">
        <w:rPr>
          <w:lang w:val="ru-RU"/>
        </w:rPr>
        <w:t>แม่ของเขาเกิดภาวะเครียดจนเป็นโรคประสาทจากความทุกข์ใจ</w:t>
      </w:r>
      <w:r w:rsidRPr="00400B33">
        <w:t xml:space="preserve"> </w:t>
      </w:r>
      <w:r w:rsidRPr="002601AE">
        <w:rPr>
          <w:lang w:val="ru-RU"/>
        </w:rPr>
        <w:t>เธอจึงมาหาผมและวิงวอนว่า</w:t>
      </w:r>
      <w:r w:rsidRPr="00400B33">
        <w:t xml:space="preserve"> “</w:t>
      </w:r>
      <w:r w:rsidRPr="002601AE">
        <w:rPr>
          <w:lang w:val="ru-RU"/>
        </w:rPr>
        <w:t>ขอพระคุณพ่อช่วยอธิษฐานให้ดิฉันหายดี</w:t>
      </w:r>
      <w:r w:rsidRPr="00400B33">
        <w:t xml:space="preserve"> </w:t>
      </w:r>
      <w:r w:rsidRPr="002601AE">
        <w:rPr>
          <w:lang w:val="ru-RU"/>
        </w:rPr>
        <w:t>แล้วให้ลูกดิฉันได้ทำใน</w:t>
      </w:r>
      <w:r>
        <w:rPr>
          <w:lang w:val="ru-RU"/>
        </w:rPr>
        <w:t>สิ่งที่เขาต้องการ</w:t>
      </w:r>
      <w:r w:rsidRPr="00400B33">
        <w:t xml:space="preserve">” </w:t>
      </w:r>
      <w:r w:rsidRPr="002601AE">
        <w:rPr>
          <w:lang w:val="ru-RU"/>
        </w:rPr>
        <w:t>แต่เมื่อเธอหายดีแล้ว</w:t>
      </w:r>
      <w:r w:rsidRPr="00400B33">
        <w:t xml:space="preserve"> </w:t>
      </w:r>
      <w:r w:rsidRPr="002601AE">
        <w:rPr>
          <w:lang w:val="ru-RU"/>
        </w:rPr>
        <w:t>เธอก็เริ่มขัดขวางลูกชายไม่ให้เรียนเทววิทยาอีกครั้ง</w:t>
      </w:r>
      <w:r w:rsidRPr="00400B33">
        <w:t xml:space="preserve"> </w:t>
      </w:r>
      <w:r w:rsidRPr="002601AE">
        <w:rPr>
          <w:lang w:val="ru-RU"/>
        </w:rPr>
        <w:t>และในที่สุด</w:t>
      </w:r>
      <w:r w:rsidRPr="00400B33">
        <w:t xml:space="preserve"> </w:t>
      </w:r>
      <w:r w:rsidRPr="002601AE">
        <w:rPr>
          <w:lang w:val="ru-RU"/>
        </w:rPr>
        <w:t>เขาก็ลาออกจากคณะเทววิทยา</w:t>
      </w:r>
      <w:r w:rsidRPr="00400B33">
        <w:t xml:space="preserve"> </w:t>
      </w:r>
      <w:r w:rsidRPr="002601AE">
        <w:rPr>
          <w:lang w:val="ru-RU"/>
        </w:rPr>
        <w:t>เลิกการร้องเพลง</w:t>
      </w:r>
      <w:r w:rsidRPr="00400B33">
        <w:t xml:space="preserve"> </w:t>
      </w:r>
      <w:r w:rsidRPr="002601AE">
        <w:rPr>
          <w:lang w:val="ru-RU"/>
        </w:rPr>
        <w:t>และทำลายชีวิตตัวเองไปโดยไม่มีเหตุผลอันสมควร</w:t>
      </w:r>
      <w:r w:rsidRPr="00400B33">
        <w:t xml:space="preserve"> </w:t>
      </w:r>
    </w:p>
    <w:p w14:paraId="671C6876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เมื่อเห็นว่าเยาวชนกำลังประสบปัญหาในการเลือกสาขาการศึกษา</w:t>
      </w:r>
      <w:r w:rsidRPr="00400B33">
        <w:t xml:space="preserve"> </w:t>
      </w:r>
      <w:r w:rsidRPr="002601AE">
        <w:rPr>
          <w:lang w:val="ru-RU"/>
        </w:rPr>
        <w:t>ผมจึงให้คำแนะนำดังต่อไปนี้</w:t>
      </w:r>
      <w:r w:rsidRPr="00400B33">
        <w:t>: “</w:t>
      </w:r>
      <w:r w:rsidRPr="002601AE">
        <w:rPr>
          <w:lang w:val="ru-RU"/>
        </w:rPr>
        <w:t>ลองพิจารณาดูว่าอาชีพหรือสาขาการศึกษาใดที่ดึงดูดใจคุณ</w:t>
      </w:r>
      <w:r w:rsidRPr="00400B33">
        <w:t xml:space="preserve"> </w:t>
      </w:r>
      <w:r w:rsidRPr="002601AE">
        <w:rPr>
          <w:lang w:val="ru-RU"/>
        </w:rPr>
        <w:t>คุณควรเลือกทำในสิ่งที่คุณมีความ</w:t>
      </w:r>
      <w:r>
        <w:rPr>
          <w:lang w:val="ru-RU"/>
        </w:rPr>
        <w:t>สนใจตามธรรมชาติ</w:t>
      </w:r>
      <w:r w:rsidRPr="00400B33">
        <w:t xml:space="preserve">”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หากชายหรือหญิงวัยหนุ่มสาวกำลังพิจารณาเส้นทางที่พวกเขาไม่มีความสนใจ</w:t>
      </w:r>
      <w:r w:rsidRPr="00400B33">
        <w:t xml:space="preserve"> </w:t>
      </w:r>
      <w:r w:rsidRPr="002601AE">
        <w:rPr>
          <w:lang w:val="ru-RU"/>
        </w:rPr>
        <w:t>ผมแนะนำให้พวกเขาทุ่มเทกับสิ่งที่พวกเขามีความสนใจตามธรรมชาติ</w:t>
      </w:r>
      <w:r w:rsidRPr="00400B33">
        <w:t xml:space="preserve"> </w:t>
      </w:r>
      <w:r w:rsidRPr="002601AE">
        <w:rPr>
          <w:lang w:val="ru-RU"/>
        </w:rPr>
        <w:t>เพื่อที่จะเป็นประโยชน์ต่อพวกเขาเอง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ผมช่วยพวกเขาเลือกสายงานที่พวกเขาชื่นชอบและอาชีพที่เหมาะกับความสามารถของพวกเขา</w:t>
      </w:r>
      <w:r w:rsidRPr="00400B33">
        <w:t xml:space="preserve"> </w:t>
      </w:r>
      <w:r w:rsidRPr="002601AE">
        <w:rPr>
          <w:lang w:val="ru-RU"/>
        </w:rPr>
        <w:t>สิ่งที่สำคัญคือสิ่งที่พวกเขาทำต้องสอดคล้องกับพระประสงค์ของพระเจ้า</w:t>
      </w:r>
      <w:r w:rsidRPr="00400B33">
        <w:t xml:space="preserve"> </w:t>
      </w:r>
      <w:r w:rsidRPr="002601AE">
        <w:rPr>
          <w:lang w:val="ru-RU"/>
        </w:rPr>
        <w:t>หากใครมีความโน้มเอียงตามธรรมชาติต่อดนตรี</w:t>
      </w:r>
      <w:r w:rsidRPr="00400B33">
        <w:t xml:space="preserve"> </w:t>
      </w:r>
      <w:r w:rsidRPr="002601AE">
        <w:rPr>
          <w:lang w:val="ru-RU"/>
        </w:rPr>
        <w:t>ก็ให้เขาเป็นนักดนตรีที่ดี</w:t>
      </w:r>
      <w:r w:rsidRPr="00400B33">
        <w:t xml:space="preserve"> </w:t>
      </w:r>
      <w:r w:rsidRPr="002601AE">
        <w:rPr>
          <w:lang w:val="ru-RU"/>
        </w:rPr>
        <w:t>หรือนักร้องในโบสถ์ที่ดี</w:t>
      </w:r>
      <w:r w:rsidRPr="00400B33">
        <w:t xml:space="preserve"> </w:t>
      </w:r>
      <w:r w:rsidRPr="002601AE">
        <w:rPr>
          <w:lang w:val="ru-RU"/>
        </w:rPr>
        <w:t>และผ่านเสียงร้องของเขา</w:t>
      </w:r>
      <w:r w:rsidRPr="00400B33">
        <w:t xml:space="preserve"> </w:t>
      </w:r>
      <w:r w:rsidRPr="002601AE">
        <w:rPr>
          <w:lang w:val="ru-RU"/>
        </w:rPr>
        <w:t>ช่วยผู้ที่ฟังให้รักพระศาสนจักรและการสวดภาวนา</w:t>
      </w:r>
      <w:r w:rsidRPr="00400B33">
        <w:t xml:space="preserve"> </w:t>
      </w:r>
      <w:r w:rsidRPr="002601AE">
        <w:rPr>
          <w:lang w:val="ru-RU"/>
        </w:rPr>
        <w:t>มีใครที่ได้รับการเรียกให้วาดภาพบ้างไหม</w:t>
      </w:r>
      <w:r w:rsidRPr="00400B33">
        <w:t xml:space="preserve">? </w:t>
      </w:r>
      <w:r w:rsidRPr="002601AE">
        <w:rPr>
          <w:lang w:val="ru-RU"/>
        </w:rPr>
        <w:t>ให้เขาเป็นศิลปินหรือผู้วาดภาพไอคอน</w:t>
      </w:r>
      <w:r w:rsidRPr="00400B33">
        <w:t xml:space="preserve"> </w:t>
      </w:r>
      <w:r w:rsidRPr="002601AE">
        <w:rPr>
          <w:lang w:val="ru-RU"/>
        </w:rPr>
        <w:t>และด้วยความเคารพ</w:t>
      </w:r>
      <w:r w:rsidRPr="00400B33">
        <w:t xml:space="preserve"> </w:t>
      </w:r>
      <w:r w:rsidRPr="002601AE">
        <w:rPr>
          <w:lang w:val="ru-RU"/>
        </w:rPr>
        <w:t>ให้วาดภาพไอคอน</w:t>
      </w:r>
      <w:r w:rsidRPr="00400B33">
        <w:t xml:space="preserve"> </w:t>
      </w:r>
      <w:r w:rsidRPr="002601AE">
        <w:rPr>
          <w:lang w:val="ru-RU"/>
        </w:rPr>
        <w:t>ที่สามารถสร้างปาฏิหาริย์ได้</w:t>
      </w:r>
      <w:r w:rsidRPr="00400B33">
        <w:t xml:space="preserve"> </w:t>
      </w:r>
      <w:r w:rsidRPr="002601AE">
        <w:rPr>
          <w:lang w:val="ru-RU"/>
        </w:rPr>
        <w:t>มีใครที่ได้รับการเรียกให้ศึกษาวิทยาศาสตร์บ้างไหม</w:t>
      </w:r>
      <w:r w:rsidRPr="00400B33">
        <w:t xml:space="preserve">? </w:t>
      </w:r>
      <w:r w:rsidRPr="002601AE">
        <w:rPr>
          <w:lang w:val="ru-RU"/>
        </w:rPr>
        <w:t>ให้เขาอุทิศตัวให้กับมันและลงมือทำงานด้วยความกระตือรือร้น</w:t>
      </w:r>
      <w:r w:rsidRPr="00400B33">
        <w:t xml:space="preserve"> </w:t>
      </w:r>
    </w:p>
    <w:p w14:paraId="47E075DF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และลองดูสิ</w:t>
      </w:r>
      <w:r w:rsidRPr="00400B33">
        <w:t xml:space="preserve">: </w:t>
      </w:r>
      <w:r w:rsidRPr="002601AE">
        <w:rPr>
          <w:lang w:val="ru-RU"/>
        </w:rPr>
        <w:t>แม้ตั้งแต่วัยเด็ก</w:t>
      </w:r>
      <w:r w:rsidRPr="00400B33">
        <w:t xml:space="preserve"> </w:t>
      </w:r>
      <w:r w:rsidRPr="002601AE">
        <w:rPr>
          <w:lang w:val="ru-RU"/>
        </w:rPr>
        <w:t>ก็เห็นได้ชัดว่าความเรียกของบุคคลนั้นคืออะไร</w:t>
      </w:r>
      <w:r w:rsidRPr="00400B33">
        <w:t xml:space="preserve"> </w:t>
      </w:r>
      <w:r w:rsidRPr="002601AE">
        <w:rPr>
          <w:lang w:val="ru-RU"/>
        </w:rPr>
        <w:t>วันหนึ่ง</w:t>
      </w:r>
      <w:r w:rsidRPr="00400B33">
        <w:t xml:space="preserve"> </w:t>
      </w:r>
      <w:r w:rsidRPr="002601AE">
        <w:rPr>
          <w:lang w:val="ru-RU"/>
        </w:rPr>
        <w:t>มีชายคนหนึ่งมาที่วัดสโตมิออน</w:t>
      </w:r>
      <w:r w:rsidRPr="00400B33">
        <w:t xml:space="preserve"> </w:t>
      </w:r>
      <w:r w:rsidRPr="002601AE">
        <w:rPr>
          <w:lang w:val="ru-RU"/>
        </w:rPr>
        <w:t>พร้อมกับเด็กชายสองคน</w:t>
      </w:r>
      <w:r w:rsidRPr="00400B33">
        <w:t xml:space="preserve"> – </w:t>
      </w:r>
      <w:r w:rsidRPr="002601AE">
        <w:rPr>
          <w:lang w:val="ru-RU"/>
        </w:rPr>
        <w:t>หลานชายของเขา</w:t>
      </w:r>
      <w:r w:rsidRPr="00400B33">
        <w:t xml:space="preserve"> </w:t>
      </w:r>
      <w:r w:rsidRPr="002601AE">
        <w:rPr>
          <w:lang w:val="ru-RU"/>
        </w:rPr>
        <w:t>หนึ่งในนั้น</w:t>
      </w:r>
      <w:r w:rsidRPr="00400B33">
        <w:t xml:space="preserve"> </w:t>
      </w:r>
      <w:r w:rsidRPr="002601AE">
        <w:rPr>
          <w:lang w:val="ru-RU"/>
        </w:rPr>
        <w:t>อายุประมาณหกหรือเจ็ดปี</w:t>
      </w:r>
      <w:r w:rsidRPr="00400B33">
        <w:t xml:space="preserve"> </w:t>
      </w:r>
      <w:r w:rsidRPr="002601AE">
        <w:rPr>
          <w:lang w:val="ru-RU"/>
        </w:rPr>
        <w:t>นั่งลงข้างเราและถามคำถามต่าง</w:t>
      </w:r>
      <w:r w:rsidRPr="00400B33">
        <w:t xml:space="preserve"> </w:t>
      </w:r>
      <w:r w:rsidRPr="002601AE">
        <w:rPr>
          <w:lang w:val="ru-RU"/>
        </w:rPr>
        <w:t>ๆ</w:t>
      </w:r>
      <w:r w:rsidRPr="00400B33">
        <w:t xml:space="preserve"> </w:t>
      </w:r>
      <w:r w:rsidRPr="002601AE">
        <w:rPr>
          <w:lang w:val="ru-RU"/>
        </w:rPr>
        <w:t>ไม่หยุดหย่อน</w:t>
      </w:r>
      <w:r w:rsidRPr="00400B33">
        <w:t xml:space="preserve"> “</w:t>
      </w:r>
      <w:r w:rsidRPr="002601AE">
        <w:rPr>
          <w:lang w:val="ru-RU"/>
        </w:rPr>
        <w:t>เมื่อโตขึ้นคุณอยากเป็นอะไร</w:t>
      </w:r>
      <w:r w:rsidRPr="00400B33">
        <w:t xml:space="preserve">?” </w:t>
      </w:r>
      <w:r w:rsidRPr="002601AE">
        <w:rPr>
          <w:lang w:val="ru-RU"/>
        </w:rPr>
        <w:t>ผมถามเขา</w:t>
      </w:r>
      <w:r w:rsidRPr="00400B33">
        <w:t xml:space="preserve"> “</w:t>
      </w:r>
      <w:r w:rsidRPr="002601AE">
        <w:rPr>
          <w:lang w:val="ru-RU"/>
        </w:rPr>
        <w:t>ทนายความ</w:t>
      </w:r>
      <w:r w:rsidRPr="00400B33">
        <w:t xml:space="preserve">!” </w:t>
      </w:r>
      <w:r w:rsidRPr="002601AE">
        <w:rPr>
          <w:lang w:val="ru-RU"/>
        </w:rPr>
        <w:t>เขาตอบ</w:t>
      </w:r>
      <w:r w:rsidRPr="00400B33">
        <w:t xml:space="preserve"> </w:t>
      </w:r>
      <w:r w:rsidRPr="002601AE">
        <w:rPr>
          <w:lang w:val="ru-RU"/>
        </w:rPr>
        <w:t>ส่วนเด็กอีกคนได้หายตัวไปไหนสักแห่ง</w:t>
      </w:r>
      <w:r w:rsidRPr="00400B33">
        <w:t xml:space="preserve"> “</w:t>
      </w:r>
      <w:r w:rsidRPr="002601AE">
        <w:rPr>
          <w:lang w:val="ru-RU"/>
        </w:rPr>
        <w:t>เขาอยู่ไหน</w:t>
      </w:r>
      <w:r w:rsidRPr="00400B33">
        <w:t xml:space="preserve">?” </w:t>
      </w:r>
      <w:r w:rsidRPr="002601AE">
        <w:rPr>
          <w:lang w:val="ru-RU"/>
        </w:rPr>
        <w:t>ผมถามลุงของเขา</w:t>
      </w:r>
      <w:r w:rsidRPr="00400B33">
        <w:t xml:space="preserve"> ‘</w:t>
      </w:r>
      <w:r w:rsidRPr="002601AE">
        <w:rPr>
          <w:lang w:val="ru-RU"/>
        </w:rPr>
        <w:t>เขาตกจากหน้าผาหรือเปล่า</w:t>
      </w:r>
      <w:r w:rsidRPr="00400B33">
        <w:t xml:space="preserve">?’ </w:t>
      </w:r>
      <w:r w:rsidRPr="002601AE">
        <w:rPr>
          <w:lang w:val="ru-RU"/>
        </w:rPr>
        <w:t>เราออกไปหาเขาและได้ยินเสียงค้อนตีดังมาจากห้องทำงานของช่างไม้</w:t>
      </w:r>
      <w:r w:rsidRPr="00400B33">
        <w:t xml:space="preserve"> </w:t>
      </w:r>
      <w:r w:rsidRPr="002601AE">
        <w:rPr>
          <w:lang w:val="ru-RU"/>
        </w:rPr>
        <w:t>เราเดินเข้าไปในห้องทำงานและเห็นว่าเด็กชายตัวน้อยคนนั้นได้ใช้ขวานสกัดผิวโต๊ะทำงานที่ถูกไสเรียบจนเสียหายอย่างน่าทึ่ง</w:t>
      </w:r>
      <w:r w:rsidRPr="00400B33">
        <w:t xml:space="preserve"> </w:t>
      </w:r>
      <w:r w:rsidRPr="002601AE">
        <w:rPr>
          <w:lang w:val="ru-RU"/>
        </w:rPr>
        <w:t>จนตอนนี้มันเหมาะสำหรับใช้เป็นเตาผิงเท่านั้น</w:t>
      </w:r>
      <w:r w:rsidRPr="00400B33">
        <w:t>! “</w:t>
      </w:r>
      <w:r w:rsidRPr="002601AE">
        <w:rPr>
          <w:lang w:val="ru-RU"/>
        </w:rPr>
        <w:t>เมื่อโตขึ้นลูกอยากเป็นอะไร</w:t>
      </w:r>
      <w:r w:rsidRPr="00400B33">
        <w:t xml:space="preserve">?” </w:t>
      </w:r>
      <w:r w:rsidRPr="002601AE">
        <w:rPr>
          <w:lang w:val="ru-RU"/>
        </w:rPr>
        <w:t>ผมถามเขา</w:t>
      </w:r>
      <w:r w:rsidRPr="00400B33">
        <w:t xml:space="preserve"> “</w:t>
      </w:r>
      <w:r w:rsidRPr="002601AE">
        <w:rPr>
          <w:lang w:val="ru-RU"/>
        </w:rPr>
        <w:t>ช่างทำตู้</w:t>
      </w:r>
      <w:r w:rsidRPr="00400B33">
        <w:t xml:space="preserve">!” </w:t>
      </w:r>
      <w:r w:rsidRPr="002601AE">
        <w:rPr>
          <w:lang w:val="ru-RU"/>
        </w:rPr>
        <w:t>เด็กชายตอบ</w:t>
      </w:r>
      <w:r w:rsidRPr="00400B33">
        <w:t xml:space="preserve"> “</w:t>
      </w:r>
      <w:r w:rsidRPr="002601AE">
        <w:rPr>
          <w:lang w:val="ru-RU"/>
        </w:rPr>
        <w:t>ลูกจะเป็นได้แน่</w:t>
      </w:r>
      <w:r w:rsidRPr="00400B33">
        <w:t xml:space="preserve">” </w:t>
      </w:r>
      <w:r w:rsidRPr="002601AE">
        <w:rPr>
          <w:lang w:val="ru-RU"/>
        </w:rPr>
        <w:t>ผมกล่าว</w:t>
      </w:r>
      <w:r w:rsidRPr="00400B33">
        <w:t xml:space="preserve"> “</w:t>
      </w:r>
      <w:r w:rsidRPr="002601AE">
        <w:rPr>
          <w:lang w:val="ru-RU"/>
        </w:rPr>
        <w:t>ลูกจะเป็นได้แน่</w:t>
      </w:r>
      <w:r w:rsidRPr="00400B33">
        <w:t xml:space="preserve"> </w:t>
      </w:r>
      <w:r w:rsidRPr="002601AE">
        <w:rPr>
          <w:lang w:val="ru-RU"/>
        </w:rPr>
        <w:t>ไม่ต้องกังวลว่าลูกทำลายแผ่นไม้แล้ว</w:t>
      </w:r>
      <w:r w:rsidRPr="00400B33">
        <w:t xml:space="preserve">! </w:t>
      </w:r>
      <w:r>
        <w:rPr>
          <w:lang w:val="ru-RU"/>
        </w:rPr>
        <w:t>ไม่เป็นไรหรอก</w:t>
      </w:r>
      <w:r w:rsidRPr="00400B33">
        <w:t xml:space="preserve">” </w:t>
      </w:r>
    </w:p>
    <w:p w14:paraId="0916C149" w14:textId="77777777" w:rsidR="00EF488A" w:rsidRPr="00400B33" w:rsidRDefault="00EF488A" w:rsidP="00B87D11"/>
    <w:p w14:paraId="4901B5C1" w14:textId="77777777" w:rsidR="00EF488A" w:rsidRPr="00400B33" w:rsidRDefault="00000000" w:rsidP="00B87D11">
      <w:pPr>
        <w:pStyle w:val="Heading4"/>
      </w:pPr>
      <w:bookmarkStart w:id="231" w:name="_Toc196932450"/>
      <w:bookmarkStart w:id="232" w:name="_Toc196932994"/>
      <w:bookmarkStart w:id="233" w:name="_Toc242097291"/>
      <w:r w:rsidRPr="002601AE">
        <w:rPr>
          <w:lang w:val="ru-RU"/>
        </w:rPr>
        <w:t>ความรักต่องาน</w:t>
      </w:r>
      <w:bookmarkEnd w:id="231"/>
      <w:bookmarkEnd w:id="232"/>
      <w:bookmarkEnd w:id="233"/>
    </w:p>
    <w:p w14:paraId="61A69BB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ทำไมบางคนถึงรู้สึกเบื่อขณะทำงาน</w:t>
      </w:r>
      <w:r w:rsidRPr="00400B33">
        <w:t xml:space="preserve">? </w:t>
      </w:r>
    </w:p>
    <w:p w14:paraId="4FB04C7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บางทีพวกเขาอาจไม่ชอบงานของตัวเอง</w:t>
      </w:r>
      <w:r w:rsidRPr="00400B33">
        <w:t xml:space="preserve">? </w:t>
      </w:r>
      <w:r w:rsidRPr="002601AE">
        <w:rPr>
          <w:lang w:val="ru-RU"/>
        </w:rPr>
        <w:t>หรือบางทีพวกเขาอาจต้องทำสิ่งเดียวกันซ้ำไปซ้ำมาตลอดเวลาขณะทำงาน</w:t>
      </w:r>
      <w:r w:rsidRPr="00400B33">
        <w:t xml:space="preserve">? </w:t>
      </w:r>
      <w:r w:rsidRPr="002601AE">
        <w:rPr>
          <w:lang w:val="ru-RU"/>
        </w:rPr>
        <w:t>ในสภาพแวดล้อมการผลิตบางแห่ง</w:t>
      </w:r>
      <w:r w:rsidRPr="00400B33">
        <w:t xml:space="preserve"> —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ในโรงงานผลิตประตูและหน้าต่าง</w:t>
      </w:r>
      <w:r w:rsidRPr="00400B33">
        <w:t xml:space="preserve"> — </w:t>
      </w:r>
      <w:r w:rsidRPr="002601AE">
        <w:rPr>
          <w:lang w:val="ru-RU"/>
        </w:rPr>
        <w:t>พนักงานคนหนึ่งอาจต้องใช้ทั้งวันมาติดแผ่นไม้เข้าด้วยกัน</w:t>
      </w:r>
      <w:r w:rsidRPr="00400B33">
        <w:t xml:space="preserve"> </w:t>
      </w:r>
      <w:r w:rsidRPr="002601AE">
        <w:rPr>
          <w:lang w:val="ru-RU"/>
        </w:rPr>
        <w:t>พนักงานอีกคนต้องติดตั้งกระจกเข้าไปในกรอบประตูและหน้าต่างตลอดเวลา</w:t>
      </w:r>
      <w:r w:rsidRPr="00400B33">
        <w:t xml:space="preserve"> </w:t>
      </w:r>
      <w:r w:rsidRPr="002601AE">
        <w:rPr>
          <w:lang w:val="ru-RU"/>
        </w:rPr>
        <w:t>ส่วนพนักงานคนที่สามต้องทากาวอุดรอยต่อทุกวัน</w:t>
      </w:r>
      <w:r w:rsidRPr="00400B33">
        <w:t xml:space="preserve"> </w:t>
      </w:r>
      <w:r w:rsidRPr="002601AE">
        <w:rPr>
          <w:lang w:val="ru-RU"/>
        </w:rPr>
        <w:t>คนเหล่านี้ต้องทำงานซ้ำซากและน่าเบื่อตลอดเวลา</w:t>
      </w:r>
      <w:r w:rsidRPr="00400B33">
        <w:t xml:space="preserve"> </w:t>
      </w:r>
      <w:r w:rsidRPr="002601AE">
        <w:rPr>
          <w:lang w:val="ru-RU"/>
        </w:rPr>
        <w:t>ในขณะที่นายจ้างเดินไปมาคอยจับตาดูพวกเขา</w:t>
      </w:r>
      <w:r w:rsidRPr="00400B33">
        <w:t xml:space="preserve"> </w:t>
      </w:r>
      <w:r w:rsidRPr="002601AE">
        <w:rPr>
          <w:lang w:val="ru-RU"/>
        </w:rPr>
        <w:t>และสิ่งนี้เกิดขึ้นไม่เพียงแค่หนึ่งหรือสองวันเท่านั้น</w:t>
      </w:r>
      <w:r w:rsidRPr="00400B33">
        <w:t xml:space="preserve"> </w:t>
      </w:r>
      <w:r w:rsidRPr="002601AE">
        <w:rPr>
          <w:lang w:val="ru-RU"/>
        </w:rPr>
        <w:t>แต่หากต้องทำสิ่งเดียวกันซ้ำแล้วซ้ำเล่า</w:t>
      </w:r>
      <w:r w:rsidRPr="00400B33">
        <w:t xml:space="preserve"> </w:t>
      </w:r>
      <w:r w:rsidRPr="002601AE">
        <w:rPr>
          <w:lang w:val="ru-RU"/>
        </w:rPr>
        <w:t>คนก็จะรู้สึกเบื่อ</w:t>
      </w:r>
      <w:r w:rsidRPr="00400B33">
        <w:t xml:space="preserve"> </w:t>
      </w:r>
      <w:r w:rsidRPr="002601AE">
        <w:rPr>
          <w:lang w:val="ru-RU"/>
        </w:rPr>
        <w:t>ในสมัยก่อนไม่ได้เป็นเช่นนั้น</w:t>
      </w:r>
      <w:r w:rsidRPr="00400B33">
        <w:t xml:space="preserve">: </w:t>
      </w:r>
      <w:r w:rsidRPr="002601AE">
        <w:rPr>
          <w:lang w:val="ru-RU"/>
        </w:rPr>
        <w:t>ช่างไม้จะรับผนังสี่ด้านจากผู้สร้างบ้าน</w:t>
      </w:r>
      <w:r w:rsidRPr="00400B33">
        <w:t xml:space="preserve"> </w:t>
      </w:r>
      <w:r w:rsidRPr="002601AE">
        <w:rPr>
          <w:lang w:val="ru-RU"/>
        </w:rPr>
        <w:t>และต้องส่งมอบบ้านที่พร้อมอยู่ให้เจ้าของบ้าน</w:t>
      </w:r>
      <w:r w:rsidRPr="00400B33">
        <w:t xml:space="preserve"> </w:t>
      </w:r>
      <w:r w:rsidRPr="002601AE">
        <w:rPr>
          <w:lang w:val="ru-RU"/>
        </w:rPr>
        <w:t>เขาต้องปูพื้น</w:t>
      </w:r>
      <w:r w:rsidRPr="00400B33">
        <w:t xml:space="preserve"> </w:t>
      </w:r>
      <w:r w:rsidRPr="002601AE">
        <w:rPr>
          <w:lang w:val="ru-RU"/>
        </w:rPr>
        <w:t>ติดตั้งหน้าต่างและประตู</w:t>
      </w:r>
      <w:r w:rsidRPr="00400B33">
        <w:t xml:space="preserve"> </w:t>
      </w:r>
      <w:r w:rsidRPr="002601AE">
        <w:rPr>
          <w:lang w:val="ru-RU"/>
        </w:rPr>
        <w:t>ปิดผนึกกระจกด้วยปูนอุด</w:t>
      </w:r>
      <w:r w:rsidRPr="00400B33">
        <w:t xml:space="preserve"> </w:t>
      </w:r>
      <w:r w:rsidRPr="002601AE">
        <w:rPr>
          <w:lang w:val="ru-RU"/>
        </w:rPr>
        <w:t>และอื่นๆ</w:t>
      </w:r>
      <w:r w:rsidRPr="00400B33">
        <w:t xml:space="preserve"> </w:t>
      </w:r>
      <w:r w:rsidRPr="002601AE">
        <w:rPr>
          <w:lang w:val="ru-RU"/>
        </w:rPr>
        <w:t>อีกมากมาย</w:t>
      </w:r>
      <w:r w:rsidRPr="00400B33">
        <w:t xml:space="preserve"> </w:t>
      </w:r>
      <w:r w:rsidRPr="002601AE">
        <w:rPr>
          <w:lang w:val="ru-RU"/>
        </w:rPr>
        <w:t>จากนั้นเขาจะเริ่มทำบันไดวนและราวบันไดที่แกะสลักอย่างประณีต</w:t>
      </w:r>
      <w:r w:rsidRPr="00400B33">
        <w:t xml:space="preserve"> </w:t>
      </w:r>
      <w:r w:rsidRPr="002601AE">
        <w:rPr>
          <w:lang w:val="ru-RU"/>
        </w:rPr>
        <w:t>แล้วทาสีให้ทั้งหมด</w:t>
      </w:r>
      <w:r w:rsidRPr="00400B33">
        <w:t xml:space="preserve"> </w:t>
      </w:r>
      <w:r w:rsidRPr="002601AE">
        <w:rPr>
          <w:lang w:val="ru-RU"/>
        </w:rPr>
        <w:t>ต่อมาก็ถึงคิวของตู้และ</w:t>
      </w:r>
      <w:r>
        <w:rPr>
          <w:lang w:val="ru-RU"/>
        </w:rPr>
        <w:t>ชั้นวางของ</w:t>
      </w:r>
      <w:r w:rsidRPr="00400B33">
        <w:t xml:space="preserve">… </w:t>
      </w:r>
      <w:r w:rsidRPr="002601AE">
        <w:rPr>
          <w:lang w:val="ru-RU"/>
        </w:rPr>
        <w:t>และสุดท้าย</w:t>
      </w:r>
      <w:r w:rsidRPr="00400B33">
        <w:t xml:space="preserve"> </w:t>
      </w:r>
      <w:r w:rsidRPr="002601AE">
        <w:rPr>
          <w:lang w:val="ru-RU"/>
        </w:rPr>
        <w:t>เขาจะหันมาทำเฟอร์นิเจอร์เอง</w:t>
      </w:r>
      <w:r w:rsidRPr="00400B33">
        <w:t xml:space="preserve"> </w:t>
      </w:r>
      <w:r w:rsidRPr="002601AE">
        <w:rPr>
          <w:lang w:val="ru-RU"/>
        </w:rPr>
        <w:t>แม้ช่างไม้คนเดียวจะไม่ได้ทำทุกอย่างด้วยตัวเองทั้งหมด</w:t>
      </w:r>
      <w:r w:rsidRPr="00400B33">
        <w:t xml:space="preserve"> </w:t>
      </w:r>
      <w:r w:rsidRPr="002601AE">
        <w:rPr>
          <w:lang w:val="ru-RU"/>
        </w:rPr>
        <w:t>แต่เขาก็ยังรู้วิธีทำงานแต่ละอย่าง</w:t>
      </w:r>
      <w:r w:rsidRPr="00400B33">
        <w:t xml:space="preserve"> </w:t>
      </w:r>
      <w:r w:rsidRPr="002601AE">
        <w:rPr>
          <w:lang w:val="ru-RU"/>
        </w:rPr>
        <w:t>หากจำเป็น</w:t>
      </w:r>
      <w:r w:rsidRPr="00400B33">
        <w:t xml:space="preserve"> </w:t>
      </w:r>
      <w:r w:rsidRPr="002601AE">
        <w:rPr>
          <w:lang w:val="ru-RU"/>
        </w:rPr>
        <w:t>ช่างไม้คนหนึ่งอาจถึงขั้นปูกระเบื้องบนหลังคาได้ด้วย</w:t>
      </w:r>
      <w:r w:rsidRPr="00400B33">
        <w:t xml:space="preserve"> </w:t>
      </w:r>
    </w:p>
    <w:p w14:paraId="39733A2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ในปัจจุบันนี้</w:t>
      </w:r>
      <w:r w:rsidRPr="00400B33">
        <w:t xml:space="preserve"> </w:t>
      </w:r>
      <w:r w:rsidRPr="002601AE">
        <w:rPr>
          <w:lang w:val="ru-RU"/>
        </w:rPr>
        <w:t>มีคนจำนวนมากที่รู้สึกเหนื่อยล้า</w:t>
      </w:r>
      <w:r w:rsidRPr="00400B33">
        <w:t xml:space="preserve"> </w:t>
      </w:r>
      <w:r w:rsidRPr="002601AE">
        <w:rPr>
          <w:lang w:val="ru-RU"/>
        </w:rPr>
        <w:t>เพราะไม่มีความสุขกับงานที่ทำ</w:t>
      </w:r>
      <w:r w:rsidRPr="00400B33">
        <w:t xml:space="preserve"> </w:t>
      </w:r>
      <w:r w:rsidRPr="002601AE">
        <w:rPr>
          <w:lang w:val="ru-RU"/>
        </w:rPr>
        <w:t>พวกเขามักมองนาฬิกาไปมา</w:t>
      </w:r>
      <w:r w:rsidRPr="00400B33">
        <w:t xml:space="preserve"> </w:t>
      </w:r>
      <w:r w:rsidRPr="002601AE">
        <w:rPr>
          <w:lang w:val="ru-RU"/>
        </w:rPr>
        <w:t>รอคอยอย่างใจจดใจจ่อจนถึงเวลาที่จะได้กลับบ้าน</w:t>
      </w:r>
      <w:r w:rsidRPr="00400B33">
        <w:t xml:space="preserve"> </w:t>
      </w:r>
      <w:r w:rsidRPr="002601AE">
        <w:rPr>
          <w:lang w:val="ru-RU"/>
        </w:rPr>
        <w:t>แต่หากใครมีความรับผิดชอบ</w:t>
      </w:r>
      <w:r w:rsidRPr="00400B33">
        <w:t xml:space="preserve"> </w:t>
      </w:r>
      <w:r w:rsidRPr="002601AE">
        <w:rPr>
          <w:lang w:val="ru-RU"/>
        </w:rPr>
        <w:t>ความหลงใหลในงาน</w:t>
      </w:r>
      <w:r w:rsidRPr="00400B33">
        <w:t xml:space="preserve"> </w:t>
      </w:r>
      <w:r w:rsidRPr="002601AE">
        <w:rPr>
          <w:lang w:val="ru-RU"/>
        </w:rPr>
        <w:t>และใส่ใจกับสิ่งที่ทำอย่างจริงใจ</w:t>
      </w:r>
      <w:r w:rsidRPr="00400B33">
        <w:t xml:space="preserve"> </w:t>
      </w:r>
      <w:r w:rsidRPr="002601AE">
        <w:rPr>
          <w:lang w:val="ru-RU"/>
        </w:rPr>
        <w:t>แล้วยิ่งทำงานมาก</w:t>
      </w:r>
      <w:r w:rsidRPr="00400B33">
        <w:t xml:space="preserve"> </w:t>
      </w:r>
      <w:r w:rsidRPr="002601AE">
        <w:rPr>
          <w:lang w:val="ru-RU"/>
        </w:rPr>
        <w:t>ความหลงใหลนั้นก็ยิ่งถูกเติมเต็มมากขึ้น</w:t>
      </w:r>
      <w:r w:rsidRPr="00400B33">
        <w:t xml:space="preserve"> </w:t>
      </w:r>
      <w:r w:rsidRPr="002601AE">
        <w:rPr>
          <w:lang w:val="ru-RU"/>
        </w:rPr>
        <w:t>พวกเขาจึงทุ่มเทตัวกับงานอย่างเต็มที่</w:t>
      </w:r>
      <w:r w:rsidRPr="00400B33">
        <w:t xml:space="preserve"> </w:t>
      </w:r>
      <w:r w:rsidRPr="002601AE">
        <w:rPr>
          <w:lang w:val="ru-RU"/>
        </w:rPr>
        <w:t>และเมื่อถึงเวลาต้องกลับบ้าน</w:t>
      </w:r>
      <w:r w:rsidRPr="00400B33">
        <w:t xml:space="preserve"> </w:t>
      </w:r>
      <w:r w:rsidRPr="002601AE">
        <w:rPr>
          <w:lang w:val="ru-RU"/>
        </w:rPr>
        <w:t>ก็ถามด้วยความประหลาดใจว่า</w:t>
      </w:r>
      <w:r w:rsidRPr="00400B33">
        <w:t xml:space="preserve"> ‘</w:t>
      </w:r>
      <w:r w:rsidRPr="002601AE">
        <w:rPr>
          <w:lang w:val="ru-RU"/>
        </w:rPr>
        <w:t>เวลาผ่านไปไหนแล้ว</w:t>
      </w:r>
      <w:r w:rsidRPr="00400B33">
        <w:t xml:space="preserve">?’ </w:t>
      </w:r>
      <w:r w:rsidRPr="002601AE">
        <w:rPr>
          <w:lang w:val="ru-RU"/>
        </w:rPr>
        <w:t>พวกเขาลืมเรื่องอาหารการกินและนอนหลับ</w:t>
      </w:r>
      <w:r w:rsidRPr="00400B33">
        <w:t xml:space="preserve"> </w:t>
      </w:r>
      <w:r w:rsidRPr="002601AE">
        <w:rPr>
          <w:lang w:val="ru-RU"/>
        </w:rPr>
        <w:t>ลืมทุกสิ่งทุกอย่างไปเลย</w:t>
      </w:r>
      <w:r w:rsidRPr="00400B33">
        <w:t xml:space="preserve"> </w:t>
      </w:r>
      <w:r w:rsidRPr="002601AE">
        <w:rPr>
          <w:lang w:val="ru-RU"/>
        </w:rPr>
        <w:t>แม้จะยังไม่ได้กินอะไรเลย</w:t>
      </w:r>
      <w:r w:rsidRPr="00400B33">
        <w:t xml:space="preserve"> </w:t>
      </w:r>
      <w:r w:rsidRPr="002601AE">
        <w:rPr>
          <w:lang w:val="ru-RU"/>
        </w:rPr>
        <w:t>ก็ยังไม่รู้สึกหิว</w:t>
      </w:r>
      <w:r w:rsidRPr="00400B33">
        <w:t xml:space="preserve"> </w:t>
      </w:r>
      <w:r w:rsidRPr="002601AE">
        <w:rPr>
          <w:lang w:val="ru-RU"/>
        </w:rPr>
        <w:t>และแม้จะยังไม่ได้นอน</w:t>
      </w:r>
      <w:r w:rsidRPr="00400B33">
        <w:t xml:space="preserve"> </w:t>
      </w:r>
      <w:r w:rsidRPr="002601AE">
        <w:rPr>
          <w:lang w:val="ru-RU"/>
        </w:rPr>
        <w:t>ก็ไม่รู้สึกง่วง</w:t>
      </w:r>
      <w:r w:rsidRPr="00400B33">
        <w:t xml:space="preserve"> </w:t>
      </w:r>
      <w:r w:rsidRPr="002601AE">
        <w:rPr>
          <w:lang w:val="ru-RU"/>
        </w:rPr>
        <w:t>ไม่เพียงแต่ไม่รู้สึกง่วงเท่านั้น</w:t>
      </w:r>
      <w:r w:rsidRPr="00400B33">
        <w:t xml:space="preserve"> — </w:t>
      </w:r>
      <w:r w:rsidRPr="002601AE">
        <w:rPr>
          <w:lang w:val="ru-RU"/>
        </w:rPr>
        <w:t>แต่ยังรู้สึกดีใจที่ยังไม่ได้นอนด้วย</w:t>
      </w:r>
      <w:r w:rsidRPr="00400B33">
        <w:t xml:space="preserve">! </w:t>
      </w:r>
      <w:r w:rsidRPr="002601AE">
        <w:rPr>
          <w:lang w:val="ru-RU"/>
        </w:rPr>
        <w:t>เขาไม่ถูกรบกวนด้วยความหิวหรือความขาดการนอน</w:t>
      </w:r>
      <w:r w:rsidRPr="00400B33">
        <w:t xml:space="preserve">: </w:t>
      </w:r>
      <w:r w:rsidRPr="002601AE">
        <w:rPr>
          <w:lang w:val="ru-RU"/>
        </w:rPr>
        <w:t>สำหรับคนเช่นนี้</w:t>
      </w:r>
      <w:r w:rsidRPr="00400B33">
        <w:t xml:space="preserve"> </w:t>
      </w:r>
      <w:r w:rsidRPr="002601AE">
        <w:rPr>
          <w:lang w:val="ru-RU"/>
        </w:rPr>
        <w:t>การทำงานคือความสุข</w:t>
      </w:r>
      <w:r w:rsidRPr="00400B33">
        <w:t xml:space="preserve"> </w:t>
      </w:r>
      <w:r w:rsidRPr="002601AE">
        <w:rPr>
          <w:lang w:val="ru-RU"/>
        </w:rPr>
        <w:t>คือการเฉลิมฉลอง</w:t>
      </w:r>
      <w:r w:rsidRPr="00400B33">
        <w:t xml:space="preserve"> </w:t>
      </w:r>
    </w:p>
    <w:p w14:paraId="148B468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สมมติว่ามีสองคนกำลังทำงานเดียวกัน</w:t>
      </w:r>
      <w:r w:rsidRPr="00400B33">
        <w:t xml:space="preserve"> </w:t>
      </w:r>
      <w:r w:rsidRPr="002601AE">
        <w:rPr>
          <w:lang w:val="ru-RU"/>
        </w:rPr>
        <w:t>ทำไมคนหนึ่งจึงได้รับประโยชน์ทางจิตวิญญาณจากงานนั้น</w:t>
      </w:r>
      <w:r w:rsidRPr="00400B33">
        <w:t xml:space="preserve"> </w:t>
      </w:r>
      <w:r w:rsidRPr="002601AE">
        <w:rPr>
          <w:lang w:val="ru-RU"/>
        </w:rPr>
        <w:t>ในขณะที่อีกคนกลับได้รับความเสียหายทางจิตวิญญาณ</w:t>
      </w:r>
      <w:r w:rsidRPr="00400B33">
        <w:t xml:space="preserve">? </w:t>
      </w:r>
    </w:p>
    <w:p w14:paraId="3E1DB11D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ทุกอย่างขึ้นอยู่กับวิธีที่พวกเขาทำงานและสิ่งที่อยู่ในใจพวกเขา</w:t>
      </w:r>
      <w:r w:rsidRPr="00400B33">
        <w:t xml:space="preserve"> </w:t>
      </w:r>
      <w:r w:rsidRPr="002601AE">
        <w:rPr>
          <w:lang w:val="ru-RU"/>
        </w:rPr>
        <w:t>หากใครทำงานด้วยความถ่อมตัวและความรัก</w:t>
      </w:r>
      <w:r w:rsidRPr="00400B33">
        <w:t xml:space="preserve"> </w:t>
      </w:r>
      <w:r w:rsidRPr="002601AE">
        <w:rPr>
          <w:lang w:val="ru-RU"/>
        </w:rPr>
        <w:t>ทุกสิ่งที่</w:t>
      </w:r>
      <w:r w:rsidRPr="00400B33">
        <w:t xml:space="preserve"> [</w:t>
      </w:r>
      <w:r w:rsidRPr="002601AE">
        <w:rPr>
          <w:lang w:val="ru-RU"/>
        </w:rPr>
        <w:t>เขาทำ</w:t>
      </w:r>
      <w:r w:rsidRPr="00400B33">
        <w:t xml:space="preserve">] </w:t>
      </w:r>
      <w:r w:rsidRPr="002601AE">
        <w:rPr>
          <w:lang w:val="ru-RU"/>
        </w:rPr>
        <w:t>จะได้รับการส่องสว่าง</w:t>
      </w:r>
      <w:r w:rsidRPr="00400B33">
        <w:t xml:space="preserve"> </w:t>
      </w:r>
      <w:r w:rsidRPr="002601AE">
        <w:rPr>
          <w:lang w:val="ru-RU"/>
        </w:rPr>
        <w:t>บริสุทธิ์</w:t>
      </w:r>
      <w:r w:rsidRPr="00400B33">
        <w:t xml:space="preserve"> </w:t>
      </w:r>
      <w:r w:rsidRPr="002601AE">
        <w:rPr>
          <w:lang w:val="ru-RU"/>
        </w:rPr>
        <w:t>และเต็มไปด้วยความสุขอันเปี่ยมด้วยพระคุณ</w:t>
      </w:r>
      <w:r w:rsidRPr="00400B33">
        <w:t xml:space="preserve"> </w:t>
      </w:r>
      <w:r w:rsidRPr="002601AE">
        <w:rPr>
          <w:lang w:val="ru-RU"/>
        </w:rPr>
        <w:t>และตัวเขาเองจะรู้สึกถึงพลังที่ฟื้นคืนขึ้นจากภายใน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หากใครนั้นมีความคิดอวดดีว่าตนเองทำงานได้ดีกว่าคนอื่น</w:t>
      </w:r>
      <w:r w:rsidRPr="00400B33">
        <w:t xml:space="preserve"> </w:t>
      </w:r>
      <w:r w:rsidRPr="002601AE">
        <w:rPr>
          <w:lang w:val="ru-RU"/>
        </w:rPr>
        <w:t>เขาอาจรู้สึกพึงพอใจในระดับหนึ่ง</w:t>
      </w:r>
      <w:r w:rsidRPr="00400B33">
        <w:t xml:space="preserve"> </w:t>
      </w:r>
      <w:r w:rsidRPr="002601AE">
        <w:rPr>
          <w:lang w:val="ru-RU"/>
        </w:rPr>
        <w:t>แต่ความพึงพอใจนี้ไม่อาจเติมเต็มหัวใจของเขาได้</w:t>
      </w:r>
      <w:r w:rsidRPr="00400B33">
        <w:t xml:space="preserve"> </w:t>
      </w:r>
      <w:r w:rsidRPr="002601AE">
        <w:rPr>
          <w:lang w:val="ru-RU"/>
        </w:rPr>
        <w:t>เพราะจิตวิญญาณไม่ได้รับการเปิดเผยทางจิตวิญญาณ</w:t>
      </w:r>
      <w:r w:rsidRPr="00400B33">
        <w:t xml:space="preserve"> </w:t>
      </w:r>
      <w:r w:rsidRPr="002601AE">
        <w:rPr>
          <w:lang w:val="ru-RU"/>
        </w:rPr>
        <w:t>และไม่พบความสงบ</w:t>
      </w:r>
      <w:r w:rsidRPr="00400B33">
        <w:t xml:space="preserve"> </w:t>
      </w:r>
    </w:p>
    <w:p w14:paraId="142079FB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หากใครทำงานโดยไม่มีความรัก</w:t>
      </w:r>
      <w:r w:rsidRPr="00400B33">
        <w:t xml:space="preserve"> </w:t>
      </w:r>
      <w:r w:rsidRPr="002601AE">
        <w:rPr>
          <w:lang w:val="ru-RU"/>
        </w:rPr>
        <w:t>ก็จะรู้สึกเหนื่อยล้า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หากใครไม่ชอบงานของตัวเอง</w:t>
      </w:r>
      <w:r w:rsidRPr="00400B33">
        <w:t xml:space="preserve"> </w:t>
      </w:r>
      <w:r w:rsidRPr="002601AE">
        <w:rPr>
          <w:lang w:val="ru-RU"/>
        </w:rPr>
        <w:t>และเพื่อจะเสร็จงานนั้นต้องปีนขึ้นเขา</w:t>
      </w:r>
      <w:r w:rsidRPr="00400B33">
        <w:t xml:space="preserve"> </w:t>
      </w:r>
      <w:r w:rsidRPr="002601AE">
        <w:rPr>
          <w:lang w:val="ru-RU"/>
        </w:rPr>
        <w:t>เพียงแค่เห็นเขานั้นก็ทำให้พลังของเขาหมดไป</w:t>
      </w:r>
      <w:r w:rsidRPr="00400B33">
        <w:t xml:space="preserve"> </w:t>
      </w:r>
      <w:r w:rsidRPr="002601AE">
        <w:rPr>
          <w:lang w:val="ru-RU"/>
        </w:rPr>
        <w:t>ส่วนคนอีกคนหนึ่งที่ทำสิ่งเดียวกันด้วยใจเต็มเปี่ยม</w:t>
      </w:r>
      <w:r w:rsidRPr="00400B33">
        <w:t xml:space="preserve"> </w:t>
      </w:r>
      <w:r w:rsidRPr="002601AE">
        <w:rPr>
          <w:lang w:val="ru-RU"/>
        </w:rPr>
        <w:t>ก็เดินและปีนขึ้นเขาไปโดยไม่รู้ตัว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หากใครนั้นกำลังขุดดินในแปลงผักหรือถอนหญ้าในสวนผักด้วยใจเต็มเปี่ยม</w:t>
      </w:r>
      <w:r w:rsidRPr="00400B33">
        <w:t xml:space="preserve"> </w:t>
      </w:r>
      <w:r w:rsidRPr="002601AE">
        <w:rPr>
          <w:lang w:val="ru-RU"/>
        </w:rPr>
        <w:t>เขาสามารถทำงานได้หลายชั่วโมงโดยไม่รู้สึกเหนื่อย</w:t>
      </w:r>
      <w:r w:rsidRPr="00400B33">
        <w:t xml:space="preserve"> — </w:t>
      </w:r>
      <w:r w:rsidRPr="002601AE">
        <w:rPr>
          <w:lang w:val="ru-RU"/>
        </w:rPr>
        <w:t>แม้ภายใต้แสงแดดที่แผดเผา</w:t>
      </w:r>
      <w:r w:rsidRPr="00400B33">
        <w:t xml:space="preserve"> </w:t>
      </w:r>
      <w:r w:rsidRPr="002601AE">
        <w:rPr>
          <w:lang w:val="ru-RU"/>
        </w:rPr>
        <w:t>แต่หากใครนั้นไม่ทำงานด้วยใจเต็มเปี่ยม</w:t>
      </w:r>
      <w:r w:rsidRPr="00400B33">
        <w:t xml:space="preserve"> </w:t>
      </w:r>
      <w:r w:rsidRPr="002601AE">
        <w:rPr>
          <w:lang w:val="ru-RU"/>
        </w:rPr>
        <w:t>เขาจะหยุดพักบ่อยครั้ง</w:t>
      </w:r>
      <w:r w:rsidRPr="00400B33">
        <w:t xml:space="preserve"> </w:t>
      </w:r>
      <w:r w:rsidRPr="002601AE">
        <w:rPr>
          <w:lang w:val="ru-RU"/>
        </w:rPr>
        <w:t>อ้าปากหาว</w:t>
      </w:r>
      <w:r w:rsidRPr="00400B33">
        <w:t xml:space="preserve"> </w:t>
      </w:r>
      <w:r w:rsidRPr="002601AE">
        <w:rPr>
          <w:lang w:val="ru-RU"/>
        </w:rPr>
        <w:t>บ่นว่าอากาศร้อน</w:t>
      </w:r>
      <w:r w:rsidRPr="00400B33">
        <w:t xml:space="preserve"> </w:t>
      </w:r>
      <w:r w:rsidRPr="002601AE">
        <w:rPr>
          <w:lang w:val="ru-RU"/>
        </w:rPr>
        <w:t>และรู้สึกทรมาน</w:t>
      </w:r>
      <w:r w:rsidRPr="00400B33">
        <w:t xml:space="preserve"> </w:t>
      </w:r>
    </w:p>
    <w:p w14:paraId="3CF460DC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การทำงานหรือการเรียนสามารถทำให้คนนั้นถูกดูดซับจนกระทั่งไม่สนใจครอบครัวและหน้าที่ความรับผิดชอบอื่นๆ</w:t>
      </w:r>
      <w:r w:rsidRPr="00400B33">
        <w:t xml:space="preserve"> </w:t>
      </w:r>
      <w:r w:rsidRPr="002601AE">
        <w:rPr>
          <w:lang w:val="ru-RU"/>
        </w:rPr>
        <w:t>ได้หรือไม่</w:t>
      </w:r>
      <w:r w:rsidRPr="00400B33">
        <w:t xml:space="preserve">? </w:t>
      </w:r>
    </w:p>
    <w:p w14:paraId="0634A720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คุณเพียงแค่ต้องรักงานของคุณเท่านั้น</w:t>
      </w:r>
      <w:r w:rsidRPr="00400B33">
        <w:t xml:space="preserve">: </w:t>
      </w:r>
      <w:r w:rsidRPr="002601AE">
        <w:rPr>
          <w:lang w:val="ru-RU"/>
        </w:rPr>
        <w:t>ไม่จำเป็นต้องหลงรักมันจนเกินไป</w:t>
      </w:r>
      <w:r w:rsidRPr="00400B33">
        <w:t xml:space="preserve"> </w:t>
      </w:r>
      <w:r w:rsidRPr="002601AE">
        <w:rPr>
          <w:lang w:val="ru-RU"/>
        </w:rPr>
        <w:t>หากใครไม่รักงานของตัวเอง</w:t>
      </w:r>
      <w:r w:rsidRPr="00400B33">
        <w:t xml:space="preserve"> </w:t>
      </w:r>
      <w:r w:rsidRPr="002601AE">
        <w:rPr>
          <w:lang w:val="ru-RU"/>
        </w:rPr>
        <w:t>เขาจะรู้สึกเหนื่อยล้าเป็นสองเท่า</w:t>
      </w:r>
      <w:r w:rsidRPr="00400B33">
        <w:t xml:space="preserve"> — </w:t>
      </w:r>
      <w:r w:rsidRPr="002601AE">
        <w:rPr>
          <w:lang w:val="ru-RU"/>
        </w:rPr>
        <w:t>ทั้งทางร่างกายและจิตใจ</w:t>
      </w:r>
      <w:r w:rsidRPr="00400B33">
        <w:t xml:space="preserve"> </w:t>
      </w:r>
      <w:r w:rsidRPr="002601AE">
        <w:rPr>
          <w:lang w:val="ru-RU"/>
        </w:rPr>
        <w:t>และเมื่อจิตวิญญาณของเขาเหนื่อยล้าแล้ว</w:t>
      </w:r>
      <w:r w:rsidRPr="00400B33">
        <w:t xml:space="preserve"> </w:t>
      </w:r>
      <w:r w:rsidRPr="002601AE">
        <w:rPr>
          <w:lang w:val="ru-RU"/>
        </w:rPr>
        <w:t>แม้การพักผ่อนทางร่างกายก็ไม่สามารถฟื้นฟูพลังของเขาได้</w:t>
      </w:r>
      <w:r w:rsidRPr="00400B33">
        <w:t xml:space="preserve"> </w:t>
      </w:r>
      <w:r w:rsidRPr="002601AE">
        <w:rPr>
          <w:lang w:val="ru-RU"/>
        </w:rPr>
        <w:t>ความเหนื่อยล้าทางจิตใจ</w:t>
      </w:r>
      <w:r w:rsidRPr="00400B33">
        <w:t xml:space="preserve"> — </w:t>
      </w:r>
      <w:r w:rsidRPr="002601AE">
        <w:rPr>
          <w:lang w:val="ru-RU"/>
        </w:rPr>
        <w:t>นั่นคือสิ่งที่ทำให้คนเราอ่อนล้าอย่างแท้จริง</w:t>
      </w:r>
      <w:r w:rsidRPr="00400B33">
        <w:t xml:space="preserve"> </w:t>
      </w:r>
      <w:r w:rsidRPr="002601AE">
        <w:rPr>
          <w:lang w:val="ru-RU"/>
        </w:rPr>
        <w:t>เมื่อคนใดทำงานด้วยใจและรู้สึกมีความสุข</w:t>
      </w:r>
      <w:r w:rsidRPr="00400B33">
        <w:t xml:space="preserve"> </w:t>
      </w:r>
      <w:r w:rsidRPr="002601AE">
        <w:rPr>
          <w:lang w:val="ru-RU"/>
        </w:rPr>
        <w:t>เขาจะไม่ใช้พลังจิตใจจนหมดไป</w:t>
      </w:r>
      <w:r w:rsidRPr="00400B33">
        <w:t xml:space="preserve"> </w:t>
      </w:r>
      <w:r w:rsidRPr="002601AE">
        <w:rPr>
          <w:lang w:val="ru-RU"/>
        </w:rPr>
        <w:t>และความเหนื่อยล้าทางร่างกายก็จะหายไปเช่นกัน</w:t>
      </w:r>
      <w:r w:rsidRPr="00400B33">
        <w:t xml:space="preserve"> </w:t>
      </w:r>
      <w:r w:rsidRPr="002601AE">
        <w:rPr>
          <w:lang w:val="ru-RU"/>
        </w:rPr>
        <w:t>ผมรู้จักนายพลคนหนึ่งที่แม้กระทั่งทำงานของทหารเอง</w:t>
      </w:r>
      <w:r w:rsidRPr="00400B33">
        <w:t xml:space="preserve"> </w:t>
      </w:r>
      <w:r w:rsidRPr="002601AE">
        <w:rPr>
          <w:lang w:val="ru-RU"/>
        </w:rPr>
        <w:t>คุณรู้ไหมว่าเขาดูแลทหารของเขาอย่างใด</w:t>
      </w:r>
      <w:r w:rsidRPr="00400B33">
        <w:t xml:space="preserve">? </w:t>
      </w:r>
      <w:r w:rsidRPr="002601AE">
        <w:rPr>
          <w:lang w:val="ru-RU"/>
        </w:rPr>
        <w:t>เหมือนพ่อคนหนึ่ง</w:t>
      </w:r>
      <w:r w:rsidRPr="00400B33">
        <w:t xml:space="preserve"> </w:t>
      </w:r>
      <w:r w:rsidRPr="002601AE">
        <w:rPr>
          <w:lang w:val="ru-RU"/>
        </w:rPr>
        <w:t>และคุณรู้ไหมว่าเขารู้สึกมีความสุขอย่างไร</w:t>
      </w:r>
      <w:r w:rsidRPr="00400B33">
        <w:t xml:space="preserve">? </w:t>
      </w:r>
      <w:r w:rsidRPr="002601AE">
        <w:rPr>
          <w:lang w:val="ru-RU"/>
        </w:rPr>
        <w:t>ชายคนนี้ปฏิบัติหน้าที่ของเขาและรู้สึกยินดี</w:t>
      </w:r>
      <w:r w:rsidRPr="00400B33">
        <w:t xml:space="preserve"> </w:t>
      </w:r>
      <w:r w:rsidRPr="002601AE">
        <w:rPr>
          <w:lang w:val="ru-RU"/>
        </w:rPr>
        <w:t>ครั้งหนึ่ง</w:t>
      </w:r>
      <w:r w:rsidRPr="00400B33">
        <w:t xml:space="preserve"> </w:t>
      </w:r>
      <w:r w:rsidRPr="002601AE">
        <w:rPr>
          <w:lang w:val="ru-RU"/>
        </w:rPr>
        <w:t>เมื่อเที่ยงคืน</w:t>
      </w:r>
      <w:r w:rsidRPr="00400B33">
        <w:t xml:space="preserve"> </w:t>
      </w:r>
      <w:r w:rsidRPr="002601AE">
        <w:rPr>
          <w:lang w:val="ru-RU"/>
        </w:rPr>
        <w:t>เขาออกเดินทางจากเมืองเอวรอส</w:t>
      </w:r>
      <w:r w:rsidRPr="00400B33">
        <w:t xml:space="preserve"> (Evros)</w:t>
      </w:r>
      <w:r>
        <w:rPr>
          <w:rStyle w:val="FootnoteReference"/>
          <w:lang w:val="ru-RU"/>
        </w:rPr>
        <w:footnoteReference w:id="71"/>
      </w:r>
      <w:r w:rsidRPr="00400B33">
        <w:t xml:space="preserve"> </w:t>
      </w:r>
      <w:r w:rsidRPr="002601AE">
        <w:rPr>
          <w:lang w:val="ru-RU"/>
        </w:rPr>
        <w:t>เพื่อไปยังเมืองลาริสซา</w:t>
      </w:r>
      <w:r w:rsidRPr="00400B33">
        <w:t xml:space="preserve"> (Larissa) </w:t>
      </w:r>
      <w:r w:rsidRPr="002601AE">
        <w:rPr>
          <w:lang w:val="ru-RU"/>
        </w:rPr>
        <w:t>เพื่อร่วมงานฉลองนักบุญอาคิลิอุส</w:t>
      </w:r>
      <w:r w:rsidRPr="00400B33">
        <w:t xml:space="preserve"> (Saint Achillius)</w:t>
      </w:r>
      <w:r>
        <w:rPr>
          <w:rStyle w:val="FootnoteReference"/>
          <w:lang w:val="ru-RU"/>
        </w:rPr>
        <w:footnoteReference w:id="72"/>
      </w:r>
      <w:r w:rsidRPr="00400B33">
        <w:t xml:space="preserve"> </w:t>
      </w:r>
      <w:r w:rsidRPr="002601AE">
        <w:rPr>
          <w:lang w:val="ru-RU"/>
        </w:rPr>
        <w:t>และเพื่อให้ทันพิธีบูชาพระเจ้า</w:t>
      </w:r>
      <w:r w:rsidRPr="00400B33">
        <w:t xml:space="preserve"> (Divine Liturgy) </w:t>
      </w:r>
      <w:r w:rsidRPr="002601AE">
        <w:rPr>
          <w:lang w:val="ru-RU"/>
        </w:rPr>
        <w:t>แม้ว่าเขาจะมาถึงช้ากว่านั้นได้</w:t>
      </w:r>
      <w:r w:rsidRPr="00400B33">
        <w:t xml:space="preserve"> </w:t>
      </w:r>
      <w:r w:rsidRPr="002601AE">
        <w:rPr>
          <w:lang w:val="ru-RU"/>
        </w:rPr>
        <w:t>ก็ยังทันพิธีสวดมนต์</w:t>
      </w:r>
      <w:r w:rsidRPr="00400B33">
        <w:t xml:space="preserve"> </w:t>
      </w:r>
      <w:r w:rsidRPr="002601AE">
        <w:rPr>
          <w:lang w:val="ru-RU"/>
        </w:rPr>
        <w:t>แต่เขาตัดสินใจออกเดินทางเร็วกว่าเพื่อแสดงความเคารพต่อนักบุญ</w:t>
      </w:r>
      <w:r w:rsidRPr="00400B33">
        <w:t xml:space="preserve"> </w:t>
      </w:r>
      <w:r w:rsidRPr="002601AE">
        <w:rPr>
          <w:lang w:val="ru-RU"/>
        </w:rPr>
        <w:t>ทุกสิ่งที่ชายคนนี้ทำ</w:t>
      </w:r>
      <w:r w:rsidRPr="00400B33">
        <w:t xml:space="preserve"> </w:t>
      </w:r>
      <w:r w:rsidRPr="002601AE">
        <w:rPr>
          <w:lang w:val="ru-RU"/>
        </w:rPr>
        <w:t>เขาทำด้วยใจจริง</w:t>
      </w:r>
      <w:r w:rsidRPr="00400B33">
        <w:t xml:space="preserve"> </w:t>
      </w:r>
    </w:p>
    <w:p w14:paraId="2CFC29E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ความสุขที่คนซึ่งทำงานด้วยความตั้งใจรู้สึกได้นั้น</w:t>
      </w:r>
      <w:r w:rsidRPr="00400B33">
        <w:t xml:space="preserve"> </w:t>
      </w:r>
      <w:r w:rsidRPr="002601AE">
        <w:rPr>
          <w:lang w:val="ru-RU"/>
        </w:rPr>
        <w:t>เป็นความสุขที่ดีงาม</w:t>
      </w:r>
      <w:r w:rsidRPr="00400B33">
        <w:t xml:space="preserve"> </w:t>
      </w:r>
      <w:r w:rsidRPr="002601AE">
        <w:rPr>
          <w:lang w:val="ru-RU"/>
        </w:rPr>
        <w:t>พระเจ้าได้ประทานความสุขนี้เพื่อให้สิ่งที่พระองค์สร้างขึ้นไม่รู้สึกเหนื่อยล้า</w:t>
      </w:r>
      <w:r w:rsidRPr="00400B33">
        <w:t xml:space="preserve"> </w:t>
      </w:r>
      <w:r w:rsidRPr="002601AE">
        <w:rPr>
          <w:lang w:val="ru-RU"/>
        </w:rPr>
        <w:t>มันคือการฟื้นฟูพลังผ่านความเหนื่อยล้า</w:t>
      </w:r>
      <w:r w:rsidRPr="00400B33">
        <w:t xml:space="preserve"> </w:t>
      </w:r>
    </w:p>
    <w:p w14:paraId="60DF5981" w14:textId="77777777" w:rsidR="00EF488A" w:rsidRPr="00400B33" w:rsidRDefault="00EF488A" w:rsidP="00B87D11"/>
    <w:p w14:paraId="73798F9D" w14:textId="77777777" w:rsidR="00EF488A" w:rsidRPr="00400B33" w:rsidRDefault="00000000" w:rsidP="00B87D11">
      <w:pPr>
        <w:pStyle w:val="Heading4"/>
      </w:pPr>
      <w:bookmarkStart w:id="234" w:name="_Toc196932451"/>
      <w:bookmarkStart w:id="235" w:name="_Toc196932995"/>
      <w:bookmarkStart w:id="236" w:name="_Toc242097292"/>
      <w:r w:rsidRPr="002601AE">
        <w:rPr>
          <w:lang w:val="ru-RU"/>
        </w:rPr>
        <w:t>ทุกคนควรนำของขวัญที่ได้รับมาใช้เพื่อประโยชน์ทางจิตวิญญาณ</w:t>
      </w:r>
      <w:bookmarkEnd w:id="234"/>
      <w:bookmarkEnd w:id="235"/>
      <w:bookmarkEnd w:id="236"/>
    </w:p>
    <w:p w14:paraId="19876D8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ทุกคนต้องใช้พรสวรรค์ที่ได้รับมาเพื่อประโยชน์ส่วนรวม</w:t>
      </w:r>
      <w:r w:rsidRPr="00400B33">
        <w:t xml:space="preserve"> </w:t>
      </w:r>
      <w:r w:rsidRPr="002601AE">
        <w:rPr>
          <w:lang w:val="ru-RU"/>
        </w:rPr>
        <w:t>เพราะพระเจ้าผู้ประทานพรสวรรค์เฉพาะตัวให้แก่บุคคลใด</w:t>
      </w:r>
      <w:r w:rsidRPr="00400B33">
        <w:t xml:space="preserve"> </w:t>
      </w:r>
      <w:r w:rsidRPr="002601AE">
        <w:rPr>
          <w:lang w:val="ru-RU"/>
        </w:rPr>
        <w:t>จะทรงถือเขาเป็นผู้รับผิดชอบต่อพรสวรรค์นั้น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สติปัญญาของบุคคลเป็นพลัง</w:t>
      </w:r>
      <w:r w:rsidRPr="00400B33">
        <w:t xml:space="preserve"> [</w:t>
      </w:r>
      <w:r w:rsidRPr="002601AE">
        <w:rPr>
          <w:lang w:val="ru-RU"/>
        </w:rPr>
        <w:t>ที่พระเจ้าประทานให้</w:t>
      </w:r>
      <w:r w:rsidRPr="00400B33">
        <w:t xml:space="preserve">] </w:t>
      </w:r>
      <w:r w:rsidRPr="002601AE">
        <w:rPr>
          <w:lang w:val="ru-RU"/>
        </w:rPr>
        <w:t>แต่ขึ้นอยู่กับวิธีที่แต่ละคนใช้สติปัญญาของตน</w:t>
      </w:r>
      <w:r w:rsidRPr="00400B33">
        <w:t xml:space="preserve"> </w:t>
      </w:r>
      <w:r w:rsidRPr="002601AE">
        <w:rPr>
          <w:lang w:val="ru-RU"/>
        </w:rPr>
        <w:t>พวกเขาสามารถทำสิ่งดีหรือสิ่งชั่วได้</w:t>
      </w:r>
      <w:r w:rsidRPr="00400B33">
        <w:t xml:space="preserve"> </w:t>
      </w:r>
      <w:r w:rsidRPr="002601AE">
        <w:rPr>
          <w:lang w:val="ru-RU"/>
        </w:rPr>
        <w:t>หากบุคคลที่มีสติปัญญาสูงใช้ความสามารถของตนอย่างถูกต้อง</w:t>
      </w:r>
      <w:r w:rsidRPr="00400B33">
        <w:t xml:space="preserve"> </w:t>
      </w:r>
      <w:r w:rsidRPr="002601AE">
        <w:rPr>
          <w:lang w:val="ru-RU"/>
        </w:rPr>
        <w:t>เขาสามารถสร้างสิ่งประดิษฐ์ที่ช่วยเหลือผู้คนได้</w:t>
      </w:r>
      <w:r w:rsidRPr="00400B33">
        <w:t xml:space="preserve"> </w:t>
      </w:r>
      <w:r w:rsidRPr="002601AE">
        <w:rPr>
          <w:lang w:val="ru-RU"/>
        </w:rPr>
        <w:t>อย่างไรก็ตาม</w:t>
      </w:r>
      <w:r w:rsidRPr="00400B33">
        <w:t xml:space="preserve"> </w:t>
      </w:r>
      <w:r w:rsidRPr="002601AE">
        <w:rPr>
          <w:lang w:val="ru-RU"/>
        </w:rPr>
        <w:t>หากใช้ความสามารถที่ได้รับมาอย่างผิดวิธี</w:t>
      </w:r>
      <w:r w:rsidRPr="00400B33">
        <w:t xml:space="preserve"> </w:t>
      </w:r>
      <w:r w:rsidRPr="002601AE">
        <w:rPr>
          <w:lang w:val="ru-RU"/>
        </w:rPr>
        <w:t>คนนั้นอาจคิดค้นวิธี</w:t>
      </w:r>
      <w:r w:rsidRPr="00400B33">
        <w:t xml:space="preserve"> </w:t>
      </w:r>
      <w:r w:rsidRPr="002601AE">
        <w:rPr>
          <w:lang w:val="ru-RU"/>
        </w:rPr>
        <w:t>เช่น</w:t>
      </w:r>
      <w:r w:rsidRPr="00400B33">
        <w:t xml:space="preserve"> </w:t>
      </w:r>
      <w:r w:rsidRPr="002601AE">
        <w:rPr>
          <w:lang w:val="ru-RU"/>
        </w:rPr>
        <w:t>วิธีปล้นเพื่อนบ้าน</w:t>
      </w:r>
      <w:r w:rsidRPr="00400B33">
        <w:t xml:space="preserve"> </w:t>
      </w:r>
      <w:r w:rsidRPr="002601AE">
        <w:rPr>
          <w:lang w:val="ru-RU"/>
        </w:rPr>
        <w:t>หรือหากนำศิลปินมาเป็นตัวอย่าง</w:t>
      </w:r>
      <w:r w:rsidRPr="00400B33">
        <w:t xml:space="preserve"> </w:t>
      </w:r>
      <w:r w:rsidRPr="002601AE">
        <w:rPr>
          <w:lang w:val="ru-RU"/>
        </w:rPr>
        <w:t>ผู้ที่เผยแพร่ภาพวาดของตนในหนังสือพิมพ์และนิตยสาร</w:t>
      </w:r>
      <w:r w:rsidRPr="00400B33">
        <w:t xml:space="preserve"> </w:t>
      </w:r>
      <w:r w:rsidRPr="002601AE">
        <w:rPr>
          <w:lang w:val="ru-RU"/>
        </w:rPr>
        <w:t>ภาพการ์ตูนหรือภาพวาดเพียงภาพเดียวก็สามารถซ่อนเหตุการณ์ทั้งเรื่องไว้ภายในได้</w:t>
      </w:r>
      <w:r w:rsidRPr="00400B33">
        <w:t xml:space="preserve"> </w:t>
      </w: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หากศิลปินเหล่านี้ใช้ความยืดหยุ่นของจิตใจเพื่อความดี</w:t>
      </w:r>
      <w:r w:rsidRPr="00400B33">
        <w:t xml:space="preserve"> </w:t>
      </w:r>
      <w:r w:rsidRPr="002601AE">
        <w:rPr>
          <w:lang w:val="ru-RU"/>
        </w:rPr>
        <w:t>พวกเขาก็จะชำระจิตใจให้บริสุทธิ์และช่วยเหลือทั้งตนเองและผู้อื่น</w:t>
      </w:r>
      <w:r w:rsidRPr="00400B33">
        <w:t xml:space="preserve"> </w:t>
      </w:r>
      <w:r w:rsidRPr="002601AE">
        <w:rPr>
          <w:lang w:val="ru-RU"/>
        </w:rPr>
        <w:t>แต่ในปัจจุบัน</w:t>
      </w:r>
      <w:r w:rsidRPr="00400B33">
        <w:t xml:space="preserve"> </w:t>
      </w:r>
      <w:r w:rsidRPr="002601AE">
        <w:rPr>
          <w:lang w:val="ru-RU"/>
        </w:rPr>
        <w:t>ผู้คนจำนวนมากในกลุ่มนี้กำลังทำสิ่งที่ผิด</w:t>
      </w:r>
      <w:r w:rsidRPr="00400B33">
        <w:t xml:space="preserve">: </w:t>
      </w:r>
      <w:r w:rsidRPr="002601AE">
        <w:rPr>
          <w:lang w:val="ru-RU"/>
        </w:rPr>
        <w:t>หากพวกเขาไร้ยางอาย</w:t>
      </w:r>
      <w:r w:rsidRPr="00400B33">
        <w:t xml:space="preserve"> </w:t>
      </w:r>
      <w:r w:rsidRPr="002601AE">
        <w:rPr>
          <w:lang w:val="ru-RU"/>
        </w:rPr>
        <w:t>พวกเขาก็ยิ่งไร้ยางอายมากขึ้น</w:t>
      </w:r>
      <w:r w:rsidRPr="00400B33">
        <w:t xml:space="preserve">; </w:t>
      </w:r>
      <w:r w:rsidRPr="002601AE">
        <w:rPr>
          <w:lang w:val="ru-RU"/>
        </w:rPr>
        <w:t>หากพวกเขาเป็นนักตลก</w:t>
      </w:r>
      <w:r w:rsidRPr="00400B33">
        <w:t xml:space="preserve"> </w:t>
      </w:r>
      <w:r w:rsidRPr="002601AE">
        <w:rPr>
          <w:lang w:val="ru-RU"/>
        </w:rPr>
        <w:t>พวกเขาก็ยิ่งดูน่าขบขันมากขึ้น</w:t>
      </w:r>
      <w:r w:rsidRPr="00400B33">
        <w:t xml:space="preserve"> </w:t>
      </w:r>
    </w:p>
    <w:p w14:paraId="7B809DE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กล่าวอีกนัยหนึ่ง</w:t>
      </w:r>
      <w:r w:rsidRPr="00400B33">
        <w:t xml:space="preserve"> </w:t>
      </w:r>
      <w:r w:rsidRPr="002601AE">
        <w:rPr>
          <w:lang w:val="ru-RU"/>
        </w:rPr>
        <w:t>ผู้ที่มีพรสวรรค์</w:t>
      </w:r>
      <w:r w:rsidRPr="00400B33">
        <w:t xml:space="preserve"> </w:t>
      </w:r>
      <w:r w:rsidRPr="002601AE">
        <w:rPr>
          <w:lang w:val="ru-RU"/>
        </w:rPr>
        <w:t>หรือผู้ที่มีความสามารถพิเศษนั้น</w:t>
      </w:r>
      <w:r w:rsidRPr="00400B33">
        <w:t xml:space="preserve"> </w:t>
      </w:r>
      <w:r w:rsidRPr="002601AE">
        <w:rPr>
          <w:lang w:val="ru-RU"/>
        </w:rPr>
        <w:t>จะนำประโยชน์มาสู่ผู้อื่น</w:t>
      </w:r>
      <w:r w:rsidRPr="00400B33">
        <w:t xml:space="preserve"> </w:t>
      </w:r>
      <w:r w:rsidRPr="002601AE">
        <w:rPr>
          <w:lang w:val="ru-RU"/>
        </w:rPr>
        <w:t>หรือทำลายผู้อื่น</w:t>
      </w:r>
      <w:r w:rsidRPr="00400B33">
        <w:t xml:space="preserve"> </w:t>
      </w:r>
      <w:r w:rsidRPr="002601AE">
        <w:rPr>
          <w:lang w:val="ru-RU"/>
        </w:rPr>
        <w:t>ส่วนผู้ที่ขาดความสามารถพิเศษดังกล่าว</w:t>
      </w:r>
      <w:r w:rsidRPr="00400B33">
        <w:t xml:space="preserve"> </w:t>
      </w:r>
      <w:r w:rsidRPr="002601AE">
        <w:rPr>
          <w:lang w:val="ru-RU"/>
        </w:rPr>
        <w:t>แม้จะไม่สามารถทำประโยชน์ได้มากนัก</w:t>
      </w:r>
      <w:r w:rsidRPr="00400B33">
        <w:t xml:space="preserve"> </w:t>
      </w:r>
      <w:r w:rsidRPr="002601AE">
        <w:rPr>
          <w:lang w:val="ru-RU"/>
        </w:rPr>
        <w:t>แต่至少ก็ไม่สามารถก่อความเสียหายได้มากเช่นกัน</w:t>
      </w:r>
      <w:r w:rsidRPr="00400B33">
        <w:t xml:space="preserve"> </w:t>
      </w:r>
    </w:p>
    <w:p w14:paraId="10361E3B" w14:textId="77777777" w:rsidR="00EF488A" w:rsidRPr="00400B33" w:rsidRDefault="00EF488A" w:rsidP="00B87D11"/>
    <w:p w14:paraId="07326E37" w14:textId="77777777" w:rsidR="00EF488A" w:rsidRPr="00400B33" w:rsidRDefault="00000000" w:rsidP="00B87D11">
      <w:pPr>
        <w:pStyle w:val="Heading4"/>
      </w:pPr>
      <w:bookmarkStart w:id="237" w:name="_Toc196932452"/>
      <w:bookmarkStart w:id="238" w:name="_Toc196932996"/>
      <w:bookmarkStart w:id="239" w:name="_Toc242097293"/>
      <w:r w:rsidRPr="002601AE">
        <w:rPr>
          <w:lang w:val="ru-RU"/>
        </w:rPr>
        <w:t>งานและความวิตกกังวลทางจิตใจ</w:t>
      </w:r>
      <w:bookmarkEnd w:id="237"/>
      <w:bookmarkEnd w:id="238"/>
      <w:bookmarkEnd w:id="239"/>
    </w:p>
    <w:p w14:paraId="34BAF0F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เกโรนดา</w:t>
      </w:r>
      <w:r w:rsidRPr="00400B33">
        <w:t xml:space="preserve">, </w:t>
      </w:r>
      <w:r w:rsidRPr="002601AE">
        <w:rPr>
          <w:lang w:val="ru-RU"/>
        </w:rPr>
        <w:t>หลายคนรู้สึกตึงเครียดเมื่อกลับบ้านจากที่ทำงาน</w:t>
      </w:r>
      <w:r w:rsidRPr="00400B33">
        <w:t xml:space="preserve"> </w:t>
      </w:r>
    </w:p>
    <w:p w14:paraId="02BB54C1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ผมแนะนำให้ผู้ชายแวะเข้าโบสถ์หลังเลิกงาน</w:t>
      </w:r>
      <w:r w:rsidRPr="00400B33">
        <w:t xml:space="preserve"> </w:t>
      </w:r>
      <w:r w:rsidRPr="002601AE">
        <w:rPr>
          <w:lang w:val="ru-RU"/>
        </w:rPr>
        <w:t>จุดเทียนสักเล่ม</w:t>
      </w:r>
      <w:r w:rsidRPr="00400B33">
        <w:t xml:space="preserve"> </w:t>
      </w:r>
      <w:r w:rsidRPr="002601AE">
        <w:rPr>
          <w:lang w:val="ru-RU"/>
        </w:rPr>
        <w:t>ใช้เวลา</w:t>
      </w:r>
      <w:r w:rsidRPr="00400B33">
        <w:t xml:space="preserve"> 10 </w:t>
      </w:r>
      <w:r w:rsidRPr="002601AE">
        <w:rPr>
          <w:lang w:val="ru-RU"/>
        </w:rPr>
        <w:t>ถึง</w:t>
      </w:r>
      <w:r w:rsidRPr="00400B33">
        <w:t xml:space="preserve"> 15 </w:t>
      </w:r>
      <w:r w:rsidRPr="002601AE">
        <w:rPr>
          <w:lang w:val="ru-RU"/>
        </w:rPr>
        <w:t>นาทีในการร่วมพิธี</w:t>
      </w:r>
      <w:r w:rsidRPr="00400B33">
        <w:t xml:space="preserve"> </w:t>
      </w:r>
      <w:r w:rsidRPr="002601AE">
        <w:rPr>
          <w:lang w:val="ru-RU"/>
        </w:rPr>
        <w:t>หรือนั่งในสวนสาธารณะและอ่านบทพระวรสารสักตอน</w:t>
      </w:r>
      <w:r w:rsidRPr="00400B33">
        <w:t xml:space="preserve"> </w:t>
      </w:r>
      <w:r w:rsidRPr="002601AE">
        <w:rPr>
          <w:lang w:val="ru-RU"/>
        </w:rPr>
        <w:t>เพื่อหาความสงบในใจ</w:t>
      </w:r>
      <w:r w:rsidRPr="00400B33">
        <w:t xml:space="preserve"> </w:t>
      </w:r>
      <w:r w:rsidRPr="002601AE">
        <w:rPr>
          <w:lang w:val="ru-RU"/>
        </w:rPr>
        <w:t>หลังจากนั้น</w:t>
      </w:r>
      <w:r w:rsidRPr="00400B33">
        <w:t xml:space="preserve"> </w:t>
      </w:r>
      <w:r w:rsidRPr="002601AE">
        <w:rPr>
          <w:lang w:val="ru-RU"/>
        </w:rPr>
        <w:t>ให้พวกเขากลับบ้าน</w:t>
      </w:r>
      <w:r w:rsidRPr="00400B33">
        <w:t xml:space="preserve"> — </w:t>
      </w:r>
      <w:r w:rsidRPr="002601AE">
        <w:rPr>
          <w:lang w:val="ru-RU"/>
        </w:rPr>
        <w:t>ด้วยความสงบและรอยยิ้ม</w:t>
      </w:r>
      <w:r w:rsidRPr="00400B33">
        <w:t xml:space="preserve"> </w:t>
      </w:r>
      <w:r w:rsidRPr="002601AE">
        <w:rPr>
          <w:lang w:val="ru-RU"/>
        </w:rPr>
        <w:t>มิฉะนั้น</w:t>
      </w:r>
      <w:r w:rsidRPr="00400B33">
        <w:t xml:space="preserve"> </w:t>
      </w:r>
      <w:r w:rsidRPr="002601AE">
        <w:rPr>
          <w:lang w:val="ru-RU"/>
        </w:rPr>
        <w:t>พวกเขาจะกลับบ้านด้วยอารมณ์หงุดหงิดและเริ่มโต้เถียงกับคนที่รัก</w:t>
      </w:r>
      <w:r w:rsidRPr="00400B33">
        <w:t xml:space="preserve"> </w:t>
      </w:r>
      <w:r w:rsidRPr="002601AE">
        <w:rPr>
          <w:lang w:val="ru-RU"/>
        </w:rPr>
        <w:t>พวกเขาไม่ควรนำปัญหาที่เผชิญในที่ทำงานกลับบ้าน</w:t>
      </w:r>
      <w:r w:rsidRPr="00400B33">
        <w:t xml:space="preserve">: </w:t>
      </w:r>
      <w:r w:rsidRPr="002601AE">
        <w:rPr>
          <w:lang w:val="ru-RU"/>
        </w:rPr>
        <w:t>ปัญหาเหล่านี้ควรทิ้งไว้ที่ประตู</w:t>
      </w:r>
      <w:r w:rsidRPr="00400B33">
        <w:t xml:space="preserve"> </w:t>
      </w:r>
    </w:p>
    <w:p w14:paraId="67AF30D9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lastRenderedPageBreak/>
        <w:t xml:space="preserve">— </w:t>
      </w:r>
      <w:r w:rsidRPr="002601AE">
        <w:rPr>
          <w:lang w:val="ru-RU"/>
        </w:rPr>
        <w:t>แต่</w:t>
      </w:r>
      <w:r w:rsidRPr="00400B33">
        <w:t xml:space="preserve"> Geronda </w:t>
      </w:r>
      <w:r w:rsidRPr="002601AE">
        <w:rPr>
          <w:lang w:val="ru-RU"/>
        </w:rPr>
        <w:t>ครับ</w:t>
      </w:r>
      <w:r w:rsidRPr="00400B33">
        <w:t xml:space="preserve"> </w:t>
      </w:r>
      <w:r w:rsidRPr="002601AE">
        <w:rPr>
          <w:lang w:val="ru-RU"/>
        </w:rPr>
        <w:t>บางคนกลับใช้ความรับผิดชอบที่พวกเขาต้องรับมือในที่ทำงาน</w:t>
      </w:r>
      <w:r w:rsidRPr="00400B33">
        <w:t xml:space="preserve"> </w:t>
      </w:r>
      <w:r w:rsidRPr="002601AE">
        <w:rPr>
          <w:lang w:val="ru-RU"/>
        </w:rPr>
        <w:t>ซึ่งทำให้พวกเขารู้สึกกังวล</w:t>
      </w:r>
      <w:r w:rsidRPr="00400B33">
        <w:t xml:space="preserve"> </w:t>
      </w:r>
      <w:r w:rsidRPr="002601AE">
        <w:rPr>
          <w:lang w:val="ru-RU"/>
        </w:rPr>
        <w:t>เป็นเหตุผลมาอธิบายความกระวนกระวายและความวิตกกังวลของตัวเอง</w:t>
      </w:r>
      <w:r w:rsidRPr="00400B33">
        <w:t xml:space="preserve"> </w:t>
      </w:r>
    </w:p>
    <w:p w14:paraId="46F1F2A4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400B33">
        <w:t xml:space="preserve">— </w:t>
      </w:r>
      <w:r w:rsidRPr="002601AE">
        <w:rPr>
          <w:lang w:val="ru-RU"/>
        </w:rPr>
        <w:t>สิ่งนี้ทำให้พวกเขารู้สึกวิตกกังวลในใจ</w:t>
      </w:r>
      <w:r w:rsidRPr="00400B33">
        <w:t xml:space="preserve"> </w:t>
      </w:r>
      <w:r w:rsidRPr="002601AE">
        <w:rPr>
          <w:lang w:val="ru-RU"/>
        </w:rPr>
        <w:t>เพราะพวกเขาลืมที่จะให้พระเจ้าเป็นผู้ช่วยเหลือในเรื่องต่างๆ</w:t>
      </w:r>
      <w:r w:rsidRPr="00400B33">
        <w:t xml:space="preserve"> </w:t>
      </w:r>
      <w:r w:rsidRPr="002601AE">
        <w:rPr>
          <w:lang w:val="ru-RU"/>
        </w:rPr>
        <w:t>ของตนเอง</w:t>
      </w:r>
      <w:r w:rsidRPr="00400B33">
        <w:t xml:space="preserve"> </w:t>
      </w:r>
      <w:r w:rsidRPr="002601AE">
        <w:rPr>
          <w:lang w:val="ru-RU"/>
        </w:rPr>
        <w:t>คนเกียจคร้านที่มักพูดซ้ำๆ</w:t>
      </w:r>
      <w:r w:rsidRPr="00400B33">
        <w:t xml:space="preserve"> </w:t>
      </w:r>
      <w:r w:rsidRPr="002601AE">
        <w:rPr>
          <w:lang w:val="ru-RU"/>
        </w:rPr>
        <w:t>ว่า</w:t>
      </w:r>
      <w:r w:rsidRPr="00400B33">
        <w:t xml:space="preserve"> “</w:t>
      </w:r>
      <w:r w:rsidRPr="002601AE">
        <w:rPr>
          <w:lang w:val="ru-RU"/>
        </w:rPr>
        <w:t>ไม่เป็นไร</w:t>
      </w:r>
      <w:r w:rsidRPr="00400B33">
        <w:t xml:space="preserve"> </w:t>
      </w:r>
      <w:r w:rsidRPr="002601AE">
        <w:rPr>
          <w:lang w:val="ru-RU"/>
        </w:rPr>
        <w:t>พระเจ้าจะไม่ทิ้ง</w:t>
      </w:r>
      <w:r>
        <w:rPr>
          <w:lang w:val="ru-RU"/>
        </w:rPr>
        <w:t>ฉันหรอก</w:t>
      </w:r>
      <w:r w:rsidRPr="00400B33">
        <w:t xml:space="preserve">…” </w:t>
      </w:r>
      <w:r w:rsidRPr="002601AE">
        <w:rPr>
          <w:lang w:val="ru-RU"/>
        </w:rPr>
        <w:t>ยังดีกว่าคนประเภทนี้</w:t>
      </w:r>
      <w:r w:rsidRPr="00400B33">
        <w:t xml:space="preserve"> </w:t>
      </w:r>
      <w:r w:rsidRPr="002601AE">
        <w:rPr>
          <w:lang w:val="ru-RU"/>
        </w:rPr>
        <w:t>ตามความเห็นของผม</w:t>
      </w:r>
      <w:r w:rsidRPr="00400B33">
        <w:t xml:space="preserve"> </w:t>
      </w:r>
      <w:r w:rsidRPr="002601AE">
        <w:rPr>
          <w:lang w:val="ru-RU"/>
        </w:rPr>
        <w:t>การเป็นคนทำงานธรรมดา</w:t>
      </w:r>
      <w:r w:rsidRPr="00400B33">
        <w:t xml:space="preserve"> </w:t>
      </w:r>
      <w:r w:rsidRPr="002601AE">
        <w:rPr>
          <w:lang w:val="ru-RU"/>
        </w:rPr>
        <w:t>ทำหน้าที่อย่างถูกต้องและด้วยความขยัน</w:t>
      </w:r>
      <w:r w:rsidRPr="00400B33">
        <w:t xml:space="preserve"> </w:t>
      </w:r>
      <w:r w:rsidRPr="002601AE">
        <w:rPr>
          <w:lang w:val="ru-RU"/>
        </w:rPr>
        <w:t>พยายามใช้ชีวิตอย่างเรียบง่าย</w:t>
      </w:r>
      <w:r w:rsidRPr="00400B33">
        <w:t xml:space="preserve"> </w:t>
      </w:r>
      <w:r w:rsidRPr="002601AE">
        <w:rPr>
          <w:lang w:val="ru-RU"/>
        </w:rPr>
        <w:t>พอเพียงกับสิ่งจำเป็นพื้นฐาน</w:t>
      </w:r>
      <w:r w:rsidRPr="00400B33">
        <w:t xml:space="preserve"> </w:t>
      </w:r>
      <w:r w:rsidRPr="002601AE">
        <w:rPr>
          <w:lang w:val="ru-RU"/>
        </w:rPr>
        <w:t>และรักษาจิตใจให้แจ่มใส</w:t>
      </w:r>
      <w:r w:rsidRPr="00400B33">
        <w:t xml:space="preserve"> </w:t>
      </w:r>
      <w:r w:rsidRPr="002601AE">
        <w:rPr>
          <w:lang w:val="ru-RU"/>
        </w:rPr>
        <w:t>ยังดีกว่าการเป็นเจ้าของธุรกิจแล้วพูดซ้ำๆ</w:t>
      </w:r>
      <w:r w:rsidRPr="00400B33">
        <w:t xml:space="preserve"> </w:t>
      </w:r>
      <w:r w:rsidRPr="002601AE">
        <w:rPr>
          <w:lang w:val="ru-RU"/>
        </w:rPr>
        <w:t>ว่า</w:t>
      </w:r>
      <w:r w:rsidRPr="00400B33">
        <w:t xml:space="preserve"> ‘</w:t>
      </w:r>
      <w:r w:rsidRPr="002601AE">
        <w:rPr>
          <w:lang w:val="ru-RU"/>
        </w:rPr>
        <w:t>โอ้</w:t>
      </w:r>
      <w:r w:rsidRPr="00400B33">
        <w:t xml:space="preserve"> </w:t>
      </w:r>
      <w:r w:rsidRPr="002601AE">
        <w:rPr>
          <w:lang w:val="ru-RU"/>
        </w:rPr>
        <w:t>ฉันจะทำอย่างไรดี</w:t>
      </w:r>
      <w:r w:rsidRPr="00400B33">
        <w:t xml:space="preserve">?’ </w:t>
      </w:r>
      <w:r w:rsidRPr="002601AE">
        <w:rPr>
          <w:lang w:val="ru-RU"/>
        </w:rPr>
        <w:t>และโดยทั่วไป</w:t>
      </w:r>
      <w:r w:rsidRPr="00400B33">
        <w:t xml:space="preserve"> ‘</w:t>
      </w:r>
      <w:r w:rsidRPr="002601AE">
        <w:rPr>
          <w:lang w:val="ru-RU"/>
        </w:rPr>
        <w:t>คนใหญ่คนโต</w:t>
      </w:r>
      <w:r w:rsidRPr="00400B33">
        <w:t xml:space="preserve">’ </w:t>
      </w:r>
      <w:r w:rsidRPr="002601AE">
        <w:rPr>
          <w:lang w:val="ru-RU"/>
        </w:rPr>
        <w:t>แบบนี้มักมีหนี้สินมหาศาล</w:t>
      </w:r>
      <w:r w:rsidRPr="00400B33">
        <w:t xml:space="preserve"> </w:t>
      </w:r>
      <w:r w:rsidRPr="002601AE">
        <w:rPr>
          <w:lang w:val="ru-RU"/>
        </w:rPr>
        <w:t>แล้วความหยิ่งยโสก็ค่อยๆ</w:t>
      </w:r>
      <w:r w:rsidRPr="00400B33">
        <w:t xml:space="preserve"> </w:t>
      </w:r>
      <w:r w:rsidRPr="002601AE">
        <w:rPr>
          <w:lang w:val="ru-RU"/>
        </w:rPr>
        <w:t>แทรกซึมเข้ามา</w:t>
      </w:r>
      <w:r w:rsidRPr="00400B33">
        <w:t xml:space="preserve"> “</w:t>
      </w:r>
      <w:r w:rsidRPr="002601AE">
        <w:rPr>
          <w:lang w:val="ru-RU"/>
        </w:rPr>
        <w:t>เมื่อฉันได้กู้เงินก้อนใหญ่อีกครั้ง</w:t>
      </w:r>
      <w:r w:rsidRPr="00400B33">
        <w:t xml:space="preserve"> </w:t>
      </w:r>
      <w:r w:rsidRPr="002601AE">
        <w:rPr>
          <w:lang w:val="ru-RU"/>
        </w:rPr>
        <w:t>ฉันจะสร้างสิ่งนี้</w:t>
      </w:r>
      <w:r w:rsidRPr="00400B33">
        <w:t xml:space="preserve"> </w:t>
      </w:r>
      <w:r w:rsidRPr="002601AE">
        <w:rPr>
          <w:lang w:val="ru-RU"/>
        </w:rPr>
        <w:t>จัดตั้งสิ่งนั้น</w:t>
      </w:r>
      <w:r w:rsidRPr="00400B33">
        <w:t xml:space="preserve"> </w:t>
      </w:r>
      <w:r w:rsidRPr="002601AE">
        <w:rPr>
          <w:lang w:val="ru-RU"/>
        </w:rPr>
        <w:t>และใช้ชีวิต</w:t>
      </w:r>
      <w:r>
        <w:rPr>
          <w:lang w:val="ru-RU"/>
        </w:rPr>
        <w:t>อย่างหรูหรา</w:t>
      </w:r>
      <w:r w:rsidRPr="00400B33">
        <w:t xml:space="preserve">…” — </w:t>
      </w:r>
      <w:r w:rsidRPr="002601AE">
        <w:rPr>
          <w:lang w:val="ru-RU"/>
        </w:rPr>
        <w:t>คนประเภทนี้พูดอย่างนั้น</w:t>
      </w:r>
      <w:r w:rsidRPr="00400B33">
        <w:t xml:space="preserve"> </w:t>
      </w:r>
      <w:r w:rsidRPr="002601AE">
        <w:rPr>
          <w:lang w:val="ru-RU"/>
        </w:rPr>
        <w:t>แต่แล้วพวกเขาก็คำนวณผิด</w:t>
      </w:r>
      <w:r w:rsidRPr="00400B33">
        <w:t xml:space="preserve"> </w:t>
      </w:r>
      <w:r w:rsidRPr="002601AE">
        <w:rPr>
          <w:lang w:val="ru-RU"/>
        </w:rPr>
        <w:t>ล้มละลาย</w:t>
      </w:r>
      <w:r w:rsidRPr="00400B33">
        <w:t xml:space="preserve"> </w:t>
      </w:r>
      <w:r w:rsidRPr="002601AE">
        <w:rPr>
          <w:lang w:val="ru-RU"/>
        </w:rPr>
        <w:t>และทรัพย์สินของพวกเขาถูกขายทอดตลาด</w:t>
      </w:r>
      <w:r w:rsidRPr="00400B33">
        <w:t xml:space="preserve"> </w:t>
      </w:r>
    </w:p>
    <w:p w14:paraId="4AF64715" w14:textId="77777777" w:rsidR="00EF488A" w:rsidRPr="00400B33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นอกจากนี้</w:t>
      </w:r>
      <w:r w:rsidRPr="00400B33">
        <w:t xml:space="preserve"> </w:t>
      </w:r>
      <w:r w:rsidRPr="002601AE">
        <w:rPr>
          <w:lang w:val="ru-RU"/>
        </w:rPr>
        <w:t>หลายคนไม่ใช้สมองในการทำงาน</w:t>
      </w:r>
      <w:r w:rsidRPr="00400B33">
        <w:t xml:space="preserve"> </w:t>
      </w:r>
      <w:r w:rsidRPr="002601AE">
        <w:rPr>
          <w:lang w:val="ru-RU"/>
        </w:rPr>
        <w:t>พวกเขาทำให้ตัวเองเหนื่อยล้าอย่างไร้ประโยชน์</w:t>
      </w:r>
      <w:r w:rsidRPr="00400B33">
        <w:t xml:space="preserve"> </w:t>
      </w:r>
      <w:r w:rsidRPr="002601AE">
        <w:rPr>
          <w:lang w:val="ru-RU"/>
        </w:rPr>
        <w:t>และไม่สามารถรับมือกับงานที่ได้รับมอบหมายได้</w:t>
      </w:r>
      <w:r w:rsidRPr="00400B33">
        <w:t xml:space="preserve"> </w:t>
      </w:r>
      <w:r w:rsidRPr="002601AE">
        <w:rPr>
          <w:lang w:val="ru-RU"/>
        </w:rPr>
        <w:t>ผลที่ตามมาคือพวกเขาสูญเสียความเคารพจากผู้อื่น</w:t>
      </w:r>
      <w:r w:rsidRPr="00400B33">
        <w:t xml:space="preserve"> </w:t>
      </w:r>
      <w:r w:rsidRPr="002601AE">
        <w:rPr>
          <w:lang w:val="ru-RU"/>
        </w:rPr>
        <w:t>และใจเต็มไปด้วยความกังวล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คนหนึ่งอาจต้องการเรียนศิลปะหรือช่างฝีมือเฉพาะทาง</w:t>
      </w:r>
      <w:r w:rsidRPr="00400B33">
        <w:t xml:space="preserve"> </w:t>
      </w:r>
      <w:r w:rsidRPr="002601AE">
        <w:rPr>
          <w:lang w:val="ru-RU"/>
        </w:rPr>
        <w:t>โดยใช้เวลาหลายปีไปเรียนกับครูหรือที่สถาบันการศึกษา</w:t>
      </w:r>
      <w:r w:rsidRPr="00400B33">
        <w:t xml:space="preserve"> </w:t>
      </w:r>
      <w:r w:rsidRPr="002601AE">
        <w:rPr>
          <w:lang w:val="ru-RU"/>
        </w:rPr>
        <w:t>แต่เนื่องจากไม่ตั้งใจ</w:t>
      </w:r>
      <w:r w:rsidRPr="00400B33">
        <w:t xml:space="preserve"> </w:t>
      </w:r>
      <w:r w:rsidRPr="002601AE">
        <w:rPr>
          <w:lang w:val="ru-RU"/>
        </w:rPr>
        <w:t>จึงไม่สามารถประสบความสำเร็จได้</w:t>
      </w:r>
      <w:r w:rsidRPr="00400B33">
        <w:t xml:space="preserve"> </w:t>
      </w:r>
      <w:r w:rsidRPr="002601AE">
        <w:rPr>
          <w:lang w:val="ru-RU"/>
        </w:rPr>
        <w:t>เพราะไม่ใช้สมอง</w:t>
      </w:r>
      <w:r w:rsidRPr="00400B33">
        <w:t xml:space="preserve"> </w:t>
      </w:r>
      <w:r w:rsidRPr="002601AE">
        <w:rPr>
          <w:lang w:val="ru-RU"/>
        </w:rPr>
        <w:t>คนต้องเข้าใจว่าตนเองต้องการอะไรในการทำงาน</w:t>
      </w:r>
      <w:r w:rsidRPr="00400B33">
        <w:t xml:space="preserve"> </w:t>
      </w:r>
      <w:r w:rsidRPr="002601AE">
        <w:rPr>
          <w:lang w:val="ru-RU"/>
        </w:rPr>
        <w:t>และต้องเติมเต็มในส่วนที่ขาดไป</w:t>
      </w:r>
      <w:r w:rsidRPr="00400B33">
        <w:t xml:space="preserve"> </w:t>
      </w:r>
      <w:r w:rsidRPr="002601AE">
        <w:rPr>
          <w:lang w:val="ru-RU"/>
        </w:rPr>
        <w:t>ตัวอย่างเช่น</w:t>
      </w:r>
      <w:r w:rsidRPr="00400B33">
        <w:t xml:space="preserve"> </w:t>
      </w:r>
      <w:r w:rsidRPr="002601AE">
        <w:rPr>
          <w:lang w:val="ru-RU"/>
        </w:rPr>
        <w:t>เมื่อผมยังอยู่ในโลกทางโลกและทำงานเป็นช่างไม้</w:t>
      </w:r>
      <w:r w:rsidRPr="00400B33">
        <w:t xml:space="preserve"> </w:t>
      </w:r>
      <w:r w:rsidRPr="002601AE">
        <w:rPr>
          <w:lang w:val="ru-RU"/>
        </w:rPr>
        <w:t>ผมก็ตระหนักว่าผมต้องการเครื่องกลึงเพื่อทำเฟอร์นิเจอร์ที่ผมกำลังสร้างอยู่</w:t>
      </w:r>
      <w:r w:rsidRPr="00400B33">
        <w:t xml:space="preserve"> </w:t>
      </w:r>
      <w:r w:rsidRPr="002601AE">
        <w:rPr>
          <w:lang w:val="ru-RU"/>
        </w:rPr>
        <w:t>แล้วไงล่ะ</w:t>
      </w:r>
      <w:r w:rsidRPr="00400B33">
        <w:t xml:space="preserve">? </w:t>
      </w:r>
      <w:r w:rsidRPr="002601AE">
        <w:rPr>
          <w:lang w:val="ru-RU"/>
        </w:rPr>
        <w:t>ผมต้องไปหาช่างกลึงและขอให้เขาช่วยผมหรือ</w:t>
      </w:r>
      <w:r w:rsidRPr="00400B33">
        <w:t xml:space="preserve">? </w:t>
      </w:r>
    </w:p>
    <w:p w14:paraId="6511D1B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ไม่ครับ</w:t>
      </w:r>
      <w:r w:rsidRPr="006C5560">
        <w:t xml:space="preserve"> </w:t>
      </w:r>
      <w:r w:rsidRPr="002601AE">
        <w:rPr>
          <w:lang w:val="ru-RU"/>
        </w:rPr>
        <w:t>ผมซื้อเครื่องกลึงมาและเรียนใช้ด้วยตัวเอง</w:t>
      </w:r>
      <w:r w:rsidRPr="006C5560">
        <w:t xml:space="preserve"> </w:t>
      </w:r>
      <w:r w:rsidRPr="002601AE">
        <w:rPr>
          <w:lang w:val="ru-RU"/>
        </w:rPr>
        <w:t>หลังจากนั้นไม่นาน</w:t>
      </w:r>
      <w:r w:rsidRPr="006C5560">
        <w:t xml:space="preserve"> </w:t>
      </w:r>
      <w:r w:rsidRPr="002601AE">
        <w:rPr>
          <w:lang w:val="ru-RU"/>
        </w:rPr>
        <w:t>ผมก็ตระหนักว่าต้องทำบันไดวน</w:t>
      </w:r>
      <w:r w:rsidRPr="006C5560">
        <w:t xml:space="preserve"> </w:t>
      </w:r>
      <w:r w:rsidRPr="002601AE">
        <w:rPr>
          <w:lang w:val="ru-RU"/>
        </w:rPr>
        <w:t>ผมจึงนั่งลงทบทวนความรู้ด้านเรขาคณิตและคณิตศาสตร์</w:t>
      </w:r>
      <w:r w:rsidRPr="006C5560">
        <w:t xml:space="preserve"> </w:t>
      </w:r>
      <w:r w:rsidRPr="002601AE">
        <w:rPr>
          <w:lang w:val="ru-RU"/>
        </w:rPr>
        <w:t>แล้วเรียนรู้วิธีทำมัน</w:t>
      </w:r>
      <w:r w:rsidRPr="006C5560">
        <w:t xml:space="preserve"> </w:t>
      </w:r>
      <w:r w:rsidRPr="002601AE">
        <w:rPr>
          <w:lang w:val="ru-RU"/>
        </w:rPr>
        <w:t>ถ้าไม่ใช้สมอง</w:t>
      </w:r>
      <w:r w:rsidRPr="006C5560">
        <w:t xml:space="preserve"> </w:t>
      </w:r>
      <w:r w:rsidRPr="002601AE">
        <w:rPr>
          <w:lang w:val="ru-RU"/>
        </w:rPr>
        <w:t>คุณจะเจอปัญหาแน่นอน</w:t>
      </w:r>
      <w:r w:rsidRPr="006C5560">
        <w:t xml:space="preserve"> </w:t>
      </w:r>
      <w:r w:rsidRPr="002601AE">
        <w:rPr>
          <w:lang w:val="ru-RU"/>
        </w:rPr>
        <w:t>สิ่งที่ผมต้องการบอกคือ</w:t>
      </w:r>
      <w:r w:rsidRPr="006C5560">
        <w:t xml:space="preserve"> </w:t>
      </w:r>
      <w:r w:rsidRPr="002601AE">
        <w:rPr>
          <w:lang w:val="ru-RU"/>
        </w:rPr>
        <w:t>คุณต้องใช้สมอง</w:t>
      </w:r>
      <w:r w:rsidRPr="006C5560">
        <w:t xml:space="preserve"> </w:t>
      </w:r>
      <w:r w:rsidRPr="002601AE">
        <w:rPr>
          <w:lang w:val="ru-RU"/>
        </w:rPr>
        <w:t>เพราะปัญหามากมายและความซับซ้อนมักจะเกิดขึ้นระหว่างที่คุณกำลังทำงาน</w:t>
      </w:r>
      <w:r w:rsidRPr="006C5560">
        <w:t xml:space="preserve"> </w:t>
      </w:r>
      <w:r w:rsidRPr="002601AE">
        <w:rPr>
          <w:lang w:val="ru-RU"/>
        </w:rPr>
        <w:t>ด้วยการใช้สมอง</w:t>
      </w:r>
      <w:r w:rsidRPr="006C5560">
        <w:t xml:space="preserve"> </w:t>
      </w:r>
      <w:r w:rsidRPr="002601AE">
        <w:rPr>
          <w:lang w:val="ru-RU"/>
        </w:rPr>
        <w:t>คนเราจะกลายเป็นช่างฝีมือที่เชี่ยวชาญ</w:t>
      </w:r>
      <w:r w:rsidRPr="006C5560">
        <w:t xml:space="preserve"> </w:t>
      </w:r>
      <w:r w:rsidRPr="002601AE">
        <w:rPr>
          <w:lang w:val="ru-RU"/>
        </w:rPr>
        <w:t>และเมื่อรู้วิธีปฏิบัติในทุกสถานการณ์เฉพาะตัว</w:t>
      </w:r>
      <w:r w:rsidRPr="006C5560">
        <w:t xml:space="preserve"> </w:t>
      </w:r>
      <w:r w:rsidRPr="002601AE">
        <w:rPr>
          <w:lang w:val="ru-RU"/>
        </w:rPr>
        <w:t>ก็จะสามารถก้าวหน้าได้</w:t>
      </w:r>
      <w:r w:rsidRPr="006C5560">
        <w:t xml:space="preserve"> </w:t>
      </w:r>
      <w:r w:rsidRPr="002601AE">
        <w:rPr>
          <w:lang w:val="ru-RU"/>
        </w:rPr>
        <w:t>นี่คือพื้นฐานทั้งหมดของเรื่องนี้</w:t>
      </w:r>
      <w:r w:rsidRPr="006C5560">
        <w:t xml:space="preserve"> </w:t>
      </w:r>
      <w:r w:rsidRPr="002601AE">
        <w:rPr>
          <w:lang w:val="ru-RU"/>
        </w:rPr>
        <w:t>สมองต้องเป็นแรงผลักดันในทุกสิ่ง</w:t>
      </w:r>
      <w:r w:rsidRPr="006C5560">
        <w:t xml:space="preserve"> </w:t>
      </w:r>
      <w:r w:rsidRPr="002601AE">
        <w:rPr>
          <w:lang w:val="ru-RU"/>
        </w:rPr>
        <w:t>หากไม่เช่นนั้น</w:t>
      </w:r>
      <w:r w:rsidRPr="006C5560">
        <w:t xml:space="preserve"> </w:t>
      </w:r>
      <w:r w:rsidRPr="002601AE">
        <w:rPr>
          <w:lang w:val="ru-RU"/>
        </w:rPr>
        <w:t>คนนั้นจะยังคงพัฒนาไม่เต็มที่และเสียเวลาไปโดยเปล่าประโยชน์</w:t>
      </w:r>
      <w:r w:rsidRPr="006C5560">
        <w:t xml:space="preserve"> </w:t>
      </w:r>
    </w:p>
    <w:p w14:paraId="77A802B8" w14:textId="77777777" w:rsidR="00EF488A" w:rsidRPr="006C5560" w:rsidRDefault="00EF488A" w:rsidP="00B87D11"/>
    <w:p w14:paraId="037D3C7E" w14:textId="77777777" w:rsidR="00EF488A" w:rsidRPr="006C5560" w:rsidRDefault="00000000" w:rsidP="00B87D11">
      <w:pPr>
        <w:pStyle w:val="Heading4"/>
      </w:pPr>
      <w:bookmarkStart w:id="240" w:name="_Toc196932453"/>
      <w:bookmarkStart w:id="241" w:name="_Toc196932997"/>
      <w:bookmarkStart w:id="242" w:name="_Toc242097294"/>
      <w:r w:rsidRPr="002601AE">
        <w:rPr>
          <w:lang w:val="ru-RU"/>
        </w:rPr>
        <w:t>การชำระให้บริสุทธิ์ของงาน</w:t>
      </w:r>
      <w:bookmarkEnd w:id="240"/>
      <w:bookmarkEnd w:id="241"/>
      <w:bookmarkEnd w:id="242"/>
    </w:p>
    <w:p w14:paraId="768653C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ทุกคนต้องทำให้งานของตนเป็นงานศักดิ์สิทธิ์</w:t>
      </w:r>
      <w:r w:rsidRPr="006C5560">
        <w:t xml:space="preserve"> </w:t>
      </w:r>
      <w:r w:rsidRPr="002601AE">
        <w:rPr>
          <w:lang w:val="ru-RU"/>
        </w:rPr>
        <w:t>และทำให้ตนเองเป็นบุคคลศักดิ์สิทธิ์ผ่านการอธิษฐานและชีวิต</w:t>
      </w:r>
      <w:r w:rsidRPr="006C5560">
        <w:t xml:space="preserve"> [</w:t>
      </w:r>
      <w:r w:rsidRPr="002601AE">
        <w:rPr>
          <w:lang w:val="ru-RU"/>
        </w:rPr>
        <w:t>คริสเตียน</w:t>
      </w:r>
      <w:r w:rsidRPr="006C5560">
        <w:t xml:space="preserve">] </w:t>
      </w:r>
      <w:r w:rsidRPr="002601AE">
        <w:rPr>
          <w:lang w:val="ru-RU"/>
        </w:rPr>
        <w:t>ของตนเอง</w:t>
      </w:r>
      <w:r w:rsidRPr="006C5560">
        <w:t xml:space="preserve"> </w:t>
      </w:r>
      <w:r w:rsidRPr="002601AE">
        <w:rPr>
          <w:lang w:val="ru-RU"/>
        </w:rPr>
        <w:t>หากในที่ทำงาน</w:t>
      </w:r>
      <w:r w:rsidRPr="006C5560">
        <w:t xml:space="preserve"> </w:t>
      </w:r>
      <w:r w:rsidRPr="002601AE">
        <w:rPr>
          <w:lang w:val="ru-RU"/>
        </w:rPr>
        <w:t>มีผู้อื่นอยู่ภายใต้ความรับผิดชอบของบุคคลนั้น</w:t>
      </w:r>
      <w:r w:rsidRPr="006C5560">
        <w:t xml:space="preserve"> </w:t>
      </w:r>
      <w:r w:rsidRPr="002601AE">
        <w:rPr>
          <w:lang w:val="ru-RU"/>
        </w:rPr>
        <w:t>และบุคคลนั้นต้องรับผิดชอบต่อพวกเขา</w:t>
      </w:r>
      <w:r w:rsidRPr="006C5560">
        <w:t xml:space="preserve"> </w:t>
      </w:r>
      <w:r w:rsidRPr="002601AE">
        <w:rPr>
          <w:lang w:val="ru-RU"/>
        </w:rPr>
        <w:t>ก็ต้องให้การสนับสนุนทางจิตวิญญาณแก่พวกเขาด้วย</w:t>
      </w:r>
      <w:r w:rsidRPr="006C5560">
        <w:t xml:space="preserve"> </w:t>
      </w:r>
      <w:r w:rsidRPr="002601AE">
        <w:rPr>
          <w:lang w:val="ru-RU"/>
        </w:rPr>
        <w:t>หากใครมีสภาพจิตใจที่ดี</w:t>
      </w:r>
      <w:r w:rsidRPr="006C5560">
        <w:t xml:space="preserve"> </w:t>
      </w:r>
      <w:r w:rsidRPr="002601AE">
        <w:rPr>
          <w:lang w:val="ru-RU"/>
        </w:rPr>
        <w:t>ก็จะทำให้งานของตนเป็นงานศักดิ์สิทธิ์ด้วยเช่นกัน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หากมีชายหนุ่มมาหาอาจารย์เพื่อเรียนวิชาชีพ</w:t>
      </w:r>
      <w:r w:rsidRPr="006C5560">
        <w:t xml:space="preserve"> </w:t>
      </w:r>
      <w:r w:rsidRPr="002601AE">
        <w:rPr>
          <w:lang w:val="ru-RU"/>
        </w:rPr>
        <w:t>เขาต้องช่วยพวกเขาเรียนรู้การใช้ชีวิตทางจิตวิญญาณไปด้วย</w:t>
      </w:r>
      <w:r w:rsidRPr="006C5560">
        <w:t xml:space="preserve"> </w:t>
      </w:r>
      <w:r w:rsidRPr="002601AE">
        <w:rPr>
          <w:lang w:val="ru-RU"/>
        </w:rPr>
        <w:t>ทัศนคติเช่นนี้จะนำประโยชน์มาสู่ตัวนายจ้างเอง</w:t>
      </w:r>
      <w:r w:rsidRPr="006C5560">
        <w:t xml:space="preserve"> </w:t>
      </w:r>
      <w:r w:rsidRPr="002601AE">
        <w:rPr>
          <w:lang w:val="ru-RU"/>
        </w:rPr>
        <w:t>ผู้ใต้บังคับบัญชา</w:t>
      </w:r>
      <w:r w:rsidRPr="006C5560">
        <w:t xml:space="preserve"> </w:t>
      </w:r>
      <w:r w:rsidRPr="002601AE">
        <w:rPr>
          <w:lang w:val="ru-RU"/>
        </w:rPr>
        <w:t>และลูกค้าของเขา</w:t>
      </w:r>
      <w:r w:rsidRPr="006C5560">
        <w:t xml:space="preserve"> </w:t>
      </w:r>
      <w:r w:rsidRPr="002601AE">
        <w:rPr>
          <w:lang w:val="ru-RU"/>
        </w:rPr>
        <w:t>เพราะพระเจ้าจะประทานพรให้งานของเขา</w:t>
      </w:r>
      <w:r w:rsidRPr="006C5560">
        <w:t xml:space="preserve"> </w:t>
      </w:r>
    </w:p>
    <w:p w14:paraId="1A483D3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อาชีพใดก็ตามสามารถได้รับการชำระให้บริสุทธิ์ได้</w:t>
      </w:r>
      <w:r>
        <w:rPr>
          <w:rStyle w:val="FootnoteReference"/>
          <w:lang w:val="ru-RU"/>
        </w:rPr>
        <w:footnoteReference w:id="73"/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แพทย์ต้องไม่ลืมว่าสิ่งที่ช่วยในการรักษาโรคเป็นหลักคือพระคุณของพระเจ้า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เขาต้องพยายามเป็นภาชนะรับพระคุณอันศักดิ์สิทธิ์</w:t>
      </w:r>
      <w:r w:rsidRPr="006C5560">
        <w:t xml:space="preserve"> </w:t>
      </w:r>
      <w:r w:rsidRPr="002601AE">
        <w:rPr>
          <w:lang w:val="ru-RU"/>
        </w:rPr>
        <w:t>แพทย์ที่เป็นคริสเตียนที่ดีและมีเมตตา</w:t>
      </w:r>
      <w:r w:rsidRPr="006C5560">
        <w:t xml:space="preserve"> </w:t>
      </w:r>
      <w:r w:rsidRPr="002601AE">
        <w:rPr>
          <w:lang w:val="ru-RU"/>
        </w:rPr>
        <w:t>พร้อมทั้งเป็นผู้เชี่ยวชาญในวิชาชีพ</w:t>
      </w:r>
      <w:r w:rsidRPr="006C5560">
        <w:t xml:space="preserve"> </w:t>
      </w:r>
      <w:r w:rsidRPr="002601AE">
        <w:rPr>
          <w:lang w:val="ru-RU"/>
        </w:rPr>
        <w:t>จะช่วยเหลือผู้ป่วยผ่านความเมตตาและความเชื่อของเขา</w:t>
      </w:r>
      <w:r w:rsidRPr="006C5560">
        <w:t xml:space="preserve"> </w:t>
      </w:r>
      <w:r w:rsidRPr="002601AE">
        <w:rPr>
          <w:lang w:val="ru-RU"/>
        </w:rPr>
        <w:t>โดยให้แรงบันดาลใจแก่ผู้ป่วยให้เผชิญกับโรคด้วยความกล้าหาญและความเชื่อ</w:t>
      </w:r>
      <w:r w:rsidRPr="006C5560">
        <w:t xml:space="preserve"> </w:t>
      </w:r>
      <w:r w:rsidRPr="002601AE">
        <w:rPr>
          <w:lang w:val="ru-RU"/>
        </w:rPr>
        <w:t>ในกรณีที่ผู้ป่วยเป็นโรคร้ายแรง</w:t>
      </w:r>
      <w:r w:rsidRPr="006C5560">
        <w:t xml:space="preserve"> </w:t>
      </w:r>
      <w:r w:rsidRPr="002601AE">
        <w:rPr>
          <w:lang w:val="ru-RU"/>
        </w:rPr>
        <w:lastRenderedPageBreak/>
        <w:t>แพทย์เช่นนี้อาจกล่าวกับผู้ป่วยว่า</w:t>
      </w:r>
      <w:r w:rsidRPr="006C5560">
        <w:t>: ‘</w:t>
      </w:r>
      <w:r w:rsidRPr="002601AE">
        <w:rPr>
          <w:lang w:val="ru-RU"/>
        </w:rPr>
        <w:t>วิทยาศาสตร์การแพทย์ได้พัฒนาถึงระดับนี้แล้ว</w:t>
      </w:r>
      <w:r w:rsidRPr="006C5560">
        <w:t xml:space="preserve"> </w:t>
      </w:r>
      <w:r w:rsidRPr="002601AE">
        <w:rPr>
          <w:lang w:val="ru-RU"/>
        </w:rPr>
        <w:t>แต่เมื่อความรู้ของมนุษย์ถึงขีดจำกัด</w:t>
      </w:r>
      <w:r w:rsidRPr="006C5560">
        <w:t xml:space="preserve"> </w:t>
      </w:r>
      <w:r>
        <w:rPr>
          <w:lang w:val="ru-RU"/>
        </w:rPr>
        <w:t>ก็ยังมีพระเจ้าผู้ทรงสร้างปาฏิหาริย์</w:t>
      </w:r>
      <w:r w:rsidRPr="006C5560">
        <w:t xml:space="preserve">’ </w:t>
      </w:r>
    </w:p>
    <w:p w14:paraId="6060B3F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ครูต้องพยายามปฏิบัติหน้าที่ด้วยความสุขใจ</w:t>
      </w:r>
      <w:r w:rsidRPr="006C5560">
        <w:t xml:space="preserve"> </w:t>
      </w:r>
      <w:r w:rsidRPr="002601AE">
        <w:rPr>
          <w:lang w:val="ru-RU"/>
        </w:rPr>
        <w:t>และช่วยเด็กๆ</w:t>
      </w:r>
      <w:r w:rsidRPr="006C5560">
        <w:t xml:space="preserve"> </w:t>
      </w:r>
      <w:r w:rsidRPr="002601AE">
        <w:rPr>
          <w:lang w:val="ru-RU"/>
        </w:rPr>
        <w:t>ให้เกิดการเกิดใหม่ทางจิตวิญญาณ</w:t>
      </w:r>
      <w:r w:rsidRPr="006C5560">
        <w:t xml:space="preserve">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ไม่ใช่พ่อแม่ทุกคนที่สามารถทำให้ลูกๆ</w:t>
      </w:r>
      <w:r w:rsidRPr="006C5560">
        <w:t xml:space="preserve"> </w:t>
      </w:r>
      <w:r w:rsidRPr="002601AE">
        <w:rPr>
          <w:lang w:val="ru-RU"/>
        </w:rPr>
        <w:t>เกิดการเกิดใหม่ทางจิตวิญญาณได้</w:t>
      </w:r>
      <w:r w:rsidRPr="006C5560">
        <w:t xml:space="preserve"> </w:t>
      </w:r>
      <w:r w:rsidRPr="002601AE">
        <w:rPr>
          <w:lang w:val="ru-RU"/>
        </w:rPr>
        <w:t>แม้จะมีเจตนาดีก็ตาม</w:t>
      </w:r>
      <w:r w:rsidRPr="006C5560">
        <w:t xml:space="preserve"> </w:t>
      </w:r>
      <w:r w:rsidRPr="002601AE">
        <w:rPr>
          <w:lang w:val="ru-RU"/>
        </w:rPr>
        <w:t>ในขณะที่ถ่ายทอดความรู้ให้เด็กๆ</w:t>
      </w:r>
      <w:r w:rsidRPr="006C5560">
        <w:t xml:space="preserve"> </w:t>
      </w:r>
      <w:r w:rsidRPr="002601AE">
        <w:rPr>
          <w:lang w:val="ru-RU"/>
        </w:rPr>
        <w:t>ครูต้องพยายามพร้อมกันไปด้วย</w:t>
      </w:r>
      <w:r w:rsidRPr="006C5560">
        <w:t xml:space="preserve"> </w:t>
      </w:r>
      <w:r w:rsidRPr="002601AE">
        <w:rPr>
          <w:lang w:val="ru-RU"/>
        </w:rPr>
        <w:t>เพื่อให้เด็กๆ</w:t>
      </w:r>
      <w:r w:rsidRPr="006C5560">
        <w:t xml:space="preserve"> </w:t>
      </w:r>
      <w:r w:rsidRPr="002601AE">
        <w:rPr>
          <w:lang w:val="ru-RU"/>
        </w:rPr>
        <w:t>กลายเป็นมนุษย์ที่แท้จริง</w:t>
      </w:r>
      <w:r w:rsidRPr="006C5560">
        <w:t xml:space="preserve"> </w:t>
      </w:r>
      <w:r w:rsidRPr="002601AE">
        <w:rPr>
          <w:lang w:val="ru-RU"/>
        </w:rPr>
        <w:t>มิฉะนั้น</w:t>
      </w:r>
      <w:r w:rsidRPr="006C5560">
        <w:t xml:space="preserve"> </w:t>
      </w:r>
      <w:r w:rsidRPr="002601AE">
        <w:rPr>
          <w:lang w:val="ru-RU"/>
        </w:rPr>
        <w:t>ความรู้ทางวิชาการนั้นจะมีประโยชน์อะไรกับพวกเขา</w:t>
      </w:r>
      <w:r w:rsidRPr="006C5560">
        <w:t xml:space="preserve">? </w:t>
      </w:r>
      <w:r w:rsidRPr="002601AE">
        <w:rPr>
          <w:lang w:val="ru-RU"/>
        </w:rPr>
        <w:t>สังคมต้องการคนที่มีคุณธรรม</w:t>
      </w:r>
      <w:r w:rsidRPr="006C5560">
        <w:t xml:space="preserve"> — </w:t>
      </w:r>
      <w:r w:rsidRPr="002601AE">
        <w:rPr>
          <w:lang w:val="ru-RU"/>
        </w:rPr>
        <w:t>ไม่ว่าอาชีพของพวกเขาจะเป็นอะไร</w:t>
      </w:r>
      <w:r w:rsidRPr="006C5560">
        <w:t xml:space="preserve"> — </w:t>
      </w:r>
      <w:r w:rsidRPr="002601AE">
        <w:rPr>
          <w:lang w:val="ru-RU"/>
        </w:rPr>
        <w:t>ที่จะปฏิบัติหน้าที่นั้นได้อย่างดี</w:t>
      </w:r>
      <w:r w:rsidRPr="006C5560">
        <w:t xml:space="preserve"> </w:t>
      </w:r>
      <w:r w:rsidRPr="002601AE">
        <w:rPr>
          <w:lang w:val="ru-RU"/>
        </w:rPr>
        <w:t>ครูไม่เพียงต้องมั่นใจว่าบทเรียนได้รับการเรียนรู้อย่างถูกต้อง</w:t>
      </w:r>
      <w:r w:rsidRPr="006C5560">
        <w:t xml:space="preserve"> </w:t>
      </w:r>
      <w:r w:rsidRPr="002601AE">
        <w:rPr>
          <w:lang w:val="ru-RU"/>
        </w:rPr>
        <w:t>แต่ยังต้องคำนึงถึงคุณธรรมและคุณสมบัติเชิงบวกอื่น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ของนักเรียน</w:t>
      </w:r>
      <w:r w:rsidRPr="006C5560">
        <w:t xml:space="preserve"> — </w:t>
      </w:r>
      <w:r w:rsidRPr="002601AE">
        <w:rPr>
          <w:lang w:val="ru-RU"/>
        </w:rPr>
        <w:t>เช่น</w:t>
      </w:r>
      <w:r w:rsidRPr="006C5560">
        <w:t xml:space="preserve"> </w:t>
      </w:r>
      <w:r w:rsidRPr="002601AE">
        <w:rPr>
          <w:lang w:val="ru-RU"/>
        </w:rPr>
        <w:t>ความเคารพ</w:t>
      </w:r>
      <w:r w:rsidRPr="006C5560">
        <w:t xml:space="preserve"> </w:t>
      </w:r>
      <w:r w:rsidRPr="002601AE">
        <w:rPr>
          <w:lang w:val="ru-RU"/>
        </w:rPr>
        <w:t>ความเมตตา</w:t>
      </w:r>
      <w:r w:rsidRPr="006C5560">
        <w:t xml:space="preserve"> </w:t>
      </w:r>
      <w:r w:rsidRPr="002601AE">
        <w:rPr>
          <w:lang w:val="ru-RU"/>
        </w:rPr>
        <w:t>และความเอื้อเฟื้อเผื่อแผ่</w:t>
      </w:r>
      <w:r w:rsidRPr="006C5560">
        <w:t xml:space="preserve"> </w:t>
      </w:r>
      <w:r w:rsidRPr="002601AE">
        <w:rPr>
          <w:lang w:val="ru-RU"/>
        </w:rPr>
        <w:t>คะแนนที่พระเจ้าให้เด็กๆ</w:t>
      </w:r>
      <w:r w:rsidRPr="006C5560">
        <w:t xml:space="preserve"> </w:t>
      </w:r>
      <w:r w:rsidRPr="002601AE">
        <w:rPr>
          <w:lang w:val="ru-RU"/>
        </w:rPr>
        <w:t>ไม่เสมอไปที่จะตรงกับคะแนนที่ครูให้</w:t>
      </w:r>
      <w:r w:rsidRPr="006C5560">
        <w:t xml:space="preserve"> </w:t>
      </w:r>
      <w:r w:rsidRPr="002601AE">
        <w:rPr>
          <w:lang w:val="ru-RU"/>
        </w:rPr>
        <w:t>เด็กคนหนึ่งได้</w:t>
      </w:r>
      <w:r w:rsidRPr="006C5560">
        <w:t xml:space="preserve"> ‘</w:t>
      </w:r>
      <w:r w:rsidRPr="002601AE">
        <w:rPr>
          <w:lang w:val="ru-RU"/>
        </w:rPr>
        <w:t>สอง</w:t>
      </w:r>
      <w:r w:rsidRPr="006C5560">
        <w:t xml:space="preserve">’ </w:t>
      </w:r>
      <w:r w:rsidRPr="002601AE">
        <w:rPr>
          <w:lang w:val="ru-RU"/>
        </w:rPr>
        <w:t>อาจเป็น</w:t>
      </w:r>
      <w:r w:rsidRPr="006C5560">
        <w:t xml:space="preserve"> ‘</w:t>
      </w:r>
      <w:r w:rsidRPr="002601AE">
        <w:rPr>
          <w:lang w:val="ru-RU"/>
        </w:rPr>
        <w:t>ห้าบวก</w:t>
      </w:r>
      <w:r w:rsidRPr="006C5560">
        <w:t xml:space="preserve">’ </w:t>
      </w:r>
      <w:r w:rsidRPr="002601AE">
        <w:rPr>
          <w:lang w:val="ru-RU"/>
        </w:rPr>
        <w:t>ในสายตาพระเจ้า</w:t>
      </w:r>
      <w:r w:rsidRPr="006C5560">
        <w:t xml:space="preserve"> </w:t>
      </w:r>
      <w:r w:rsidRPr="002601AE">
        <w:rPr>
          <w:lang w:val="ru-RU"/>
        </w:rPr>
        <w:t>ส่วนเด็กอีกคนหนึ่งได้</w:t>
      </w:r>
      <w:r w:rsidRPr="006C5560">
        <w:t xml:space="preserve"> ‘</w:t>
      </w:r>
      <w:r w:rsidRPr="002601AE">
        <w:rPr>
          <w:lang w:val="ru-RU"/>
        </w:rPr>
        <w:t>ห้าบวก</w:t>
      </w:r>
      <w:r w:rsidRPr="006C5560">
        <w:t xml:space="preserve">’ </w:t>
      </w:r>
      <w:r w:rsidRPr="002601AE">
        <w:rPr>
          <w:lang w:val="ru-RU"/>
        </w:rPr>
        <w:t>อาจกลายเป็น</w:t>
      </w:r>
      <w:r w:rsidRPr="006C5560">
        <w:t xml:space="preserve"> ‘</w:t>
      </w:r>
      <w:r w:rsidRPr="002601AE">
        <w:rPr>
          <w:lang w:val="ru-RU"/>
        </w:rPr>
        <w:t>สอง</w:t>
      </w:r>
      <w:r w:rsidRPr="006C5560">
        <w:t xml:space="preserve">’ </w:t>
      </w:r>
      <w:r w:rsidRPr="002601AE">
        <w:rPr>
          <w:lang w:val="ru-RU"/>
        </w:rPr>
        <w:t>ในสายตาพระเจ้า</w:t>
      </w:r>
      <w:r w:rsidRPr="006C5560">
        <w:t xml:space="preserve"> </w:t>
      </w:r>
    </w:p>
    <w:p w14:paraId="78E47D17" w14:textId="77777777" w:rsidR="00EF488A" w:rsidRPr="006C5560" w:rsidRDefault="00EF488A" w:rsidP="00B87D11"/>
    <w:p w14:paraId="709FD94F" w14:textId="77777777" w:rsidR="00EF488A" w:rsidRPr="006C5560" w:rsidRDefault="00000000" w:rsidP="00B87D11">
      <w:pPr>
        <w:pStyle w:val="Heading4"/>
      </w:pPr>
      <w:bookmarkStart w:id="243" w:name="_Toc196932454"/>
      <w:bookmarkStart w:id="244" w:name="_Toc196932998"/>
      <w:bookmarkStart w:id="245" w:name="_Toc242097295"/>
      <w:r w:rsidRPr="002601AE">
        <w:rPr>
          <w:lang w:val="ru-RU"/>
        </w:rPr>
        <w:t>อาชีพไม่ได้ทำให้คนกลายเป็นคน</w:t>
      </w:r>
      <w:bookmarkEnd w:id="243"/>
      <w:bookmarkEnd w:id="244"/>
      <w:bookmarkEnd w:id="245"/>
    </w:p>
    <w:p w14:paraId="3F60929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หากคนใดรู้สึกกังวลขณะทำงาน</w:t>
      </w:r>
      <w:r w:rsidRPr="006C5560">
        <w:t xml:space="preserve"> </w:t>
      </w:r>
      <w:r w:rsidRPr="002601AE">
        <w:rPr>
          <w:lang w:val="ru-RU"/>
        </w:rPr>
        <w:t>สา</w:t>
      </w:r>
      <w:r>
        <w:rPr>
          <w:lang w:val="ru-RU"/>
        </w:rPr>
        <w:t>เหตุ</w:t>
      </w:r>
      <w:r w:rsidRPr="002601AE">
        <w:rPr>
          <w:lang w:val="ru-RU"/>
        </w:rPr>
        <w:t>มาจากอะไร</w:t>
      </w:r>
      <w:r w:rsidRPr="006C5560">
        <w:t xml:space="preserve">? </w:t>
      </w:r>
    </w:p>
    <w:p w14:paraId="76E3FA6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บางทีเขาอาจไม่ได้ทำงานด้วยเจตนาที่ดี</w:t>
      </w:r>
      <w:r w:rsidRPr="006C5560">
        <w:t xml:space="preserve">? </w:t>
      </w:r>
      <w:r w:rsidRPr="002601AE">
        <w:rPr>
          <w:lang w:val="ru-RU"/>
        </w:rPr>
        <w:t>หากเขาทำงานด้วยวิธีที่ถูกต้อง</w:t>
      </w:r>
      <w:r w:rsidRPr="006C5560">
        <w:t xml:space="preserve"> </w:t>
      </w:r>
      <w:r w:rsidRPr="002601AE">
        <w:rPr>
          <w:lang w:val="ru-RU"/>
        </w:rPr>
        <w:t>ไม่ว่างานนั้นจะเป็นอะไร</w:t>
      </w:r>
      <w:r w:rsidRPr="006C5560">
        <w:t xml:space="preserve"> </w:t>
      </w:r>
      <w:r w:rsidRPr="002601AE">
        <w:rPr>
          <w:lang w:val="ru-RU"/>
        </w:rPr>
        <w:t>มันก็จะกลายเป็นความสุขและความยินดีสำหรับเขา</w:t>
      </w:r>
      <w:r w:rsidRPr="006C5560">
        <w:t xml:space="preserve"> </w:t>
      </w:r>
    </w:p>
    <w:p w14:paraId="2309211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ถ้าใครนั้นรู้สึกท้อแท้เพราะต้องทำงานที่ยากลำบากหรืองานที่สกปรกแล้วจะทำอย่างไร</w:t>
      </w:r>
      <w:r w:rsidRPr="006C5560">
        <w:t xml:space="preserve">? </w:t>
      </w:r>
      <w:r w:rsidRPr="002601AE">
        <w:rPr>
          <w:lang w:val="ru-RU"/>
        </w:rPr>
        <w:t>เช่น</w:t>
      </w:r>
      <w:r w:rsidRPr="006C5560">
        <w:t xml:space="preserve"> </w:t>
      </w:r>
      <w:r w:rsidRPr="002601AE">
        <w:rPr>
          <w:lang w:val="ru-RU"/>
        </w:rPr>
        <w:t>ถ้าเขาทำงานที่ไซต์ก่อสร้าง</w:t>
      </w:r>
      <w:r w:rsidRPr="006C5560">
        <w:t xml:space="preserve"> </w:t>
      </w:r>
      <w:r w:rsidRPr="002601AE">
        <w:rPr>
          <w:lang w:val="ru-RU"/>
        </w:rPr>
        <w:t>ล้างหม้อต้มน้ำในโรงอาหาร</w:t>
      </w:r>
      <w:r w:rsidRPr="006C5560">
        <w:t xml:space="preserve"> </w:t>
      </w:r>
      <w:r w:rsidRPr="002601AE">
        <w:rPr>
          <w:lang w:val="ru-RU"/>
        </w:rPr>
        <w:t>หรือทำงานที่คล้ายกันนั้น</w:t>
      </w:r>
      <w:r w:rsidRPr="006C5560">
        <w:t xml:space="preserve"> </w:t>
      </w:r>
      <w:r w:rsidRPr="002601AE">
        <w:rPr>
          <w:lang w:val="ru-RU"/>
        </w:rPr>
        <w:t>เขาควรรับมือกับสถานการณ์นี้อย่างไร</w:t>
      </w:r>
      <w:r w:rsidRPr="006C5560">
        <w:t xml:space="preserve">? </w:t>
      </w:r>
    </w:p>
    <w:p w14:paraId="3046947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หากเขาคิดถึงความจริงว่าพระคริสต์ได้ล้างเท้าของสาวกของพระองค์</w:t>
      </w:r>
      <w:r>
        <w:rPr>
          <w:rStyle w:val="FootnoteReference"/>
          <w:lang w:val="ru-RU"/>
        </w:rPr>
        <w:footnoteReference w:id="74"/>
      </w:r>
      <w:r w:rsidRPr="006C5560">
        <w:t xml:space="preserve"> </w:t>
      </w:r>
      <w:r w:rsidRPr="002601AE">
        <w:rPr>
          <w:lang w:val="ru-RU"/>
        </w:rPr>
        <w:t>เขาจะหยุดรู้สึกหดหู่</w:t>
      </w:r>
      <w:r w:rsidRPr="006C5560">
        <w:t xml:space="preserve"> </w:t>
      </w:r>
      <w:r w:rsidRPr="002601AE">
        <w:rPr>
          <w:lang w:val="ru-RU"/>
        </w:rPr>
        <w:t>พระคริสต์ทรงกระทำเช่นนั้นเหมือนจะบอกกับเราว่า</w:t>
      </w:r>
      <w:r w:rsidRPr="006C5560">
        <w:t>: “</w:t>
      </w:r>
      <w:r>
        <w:rPr>
          <w:lang w:val="ru-RU"/>
        </w:rPr>
        <w:t>ท่านต้องทำเช่นเดียวกัน</w:t>
      </w:r>
      <w:r w:rsidRPr="006C5560">
        <w:t xml:space="preserve">” </w:t>
      </w:r>
      <w:r w:rsidRPr="002601AE">
        <w:rPr>
          <w:lang w:val="ru-RU"/>
        </w:rPr>
        <w:t>ไม่ว่าคนจะทำอะไร</w:t>
      </w:r>
      <w:r w:rsidRPr="006C5560">
        <w:t xml:space="preserve"> — </w:t>
      </w:r>
      <w:r w:rsidRPr="002601AE">
        <w:rPr>
          <w:lang w:val="ru-RU"/>
        </w:rPr>
        <w:t>ไม่ว่าจะล้างหม้อต้มน้ำ</w:t>
      </w:r>
      <w:r w:rsidRPr="006C5560">
        <w:t xml:space="preserve"> </w:t>
      </w:r>
      <w:r w:rsidRPr="002601AE">
        <w:rPr>
          <w:lang w:val="ru-RU"/>
        </w:rPr>
        <w:t>ทำความสะอาดกระทะ</w:t>
      </w:r>
      <w:r w:rsidRPr="006C5560">
        <w:t xml:space="preserve"> </w:t>
      </w:r>
      <w:r w:rsidRPr="002601AE">
        <w:rPr>
          <w:lang w:val="ru-RU"/>
        </w:rPr>
        <w:t>หรือขุดดิน</w:t>
      </w:r>
      <w:r w:rsidRPr="006C5560">
        <w:t xml:space="preserve"> — </w:t>
      </w:r>
      <w:r w:rsidRPr="002601AE">
        <w:rPr>
          <w:lang w:val="ru-RU"/>
        </w:rPr>
        <w:t>เขาควรรู้สึกยินดี</w:t>
      </w:r>
      <w:r w:rsidRPr="006C5560">
        <w:t xml:space="preserve">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ยังมีคนที่ต้องทำความสะอาดท่อระบายน้ำเพียงเพราะหางานอื่นไม่ได้</w:t>
      </w:r>
      <w:r w:rsidRPr="006C5560">
        <w:t xml:space="preserve"> </w:t>
      </w:r>
      <w:r w:rsidRPr="002601AE">
        <w:rPr>
          <w:lang w:val="ru-RU"/>
        </w:rPr>
        <w:t>ตลอดทั้งวัน</w:t>
      </w:r>
      <w:r w:rsidRPr="006C5560">
        <w:t xml:space="preserve"> </w:t>
      </w:r>
      <w:r w:rsidRPr="002601AE">
        <w:rPr>
          <w:lang w:val="ru-RU"/>
        </w:rPr>
        <w:t>ชายผู้น่าสงสารนั้นถูกล้อมรอบด้วยความสกปรกและเชื้อโรค</w:t>
      </w:r>
      <w:r w:rsidRPr="006C5560">
        <w:t xml:space="preserve"> </w:t>
      </w:r>
      <w:r w:rsidRPr="002601AE">
        <w:rPr>
          <w:lang w:val="ru-RU"/>
        </w:rPr>
        <w:t>แต่เขาไม่ใช่มนุษย์หรือ</w:t>
      </w:r>
      <w:r w:rsidRPr="006C5560">
        <w:t xml:space="preserve">? </w:t>
      </w:r>
      <w:r w:rsidRPr="002601AE">
        <w:rPr>
          <w:lang w:val="ru-RU"/>
        </w:rPr>
        <w:t>เขาไม่ใช่ผู้ที่ถูกสร้างตามภาพลักษณ์ของพระเจ้าหรือ</w:t>
      </w:r>
      <w:r w:rsidRPr="006C5560">
        <w:t xml:space="preserve">? </w:t>
      </w:r>
      <w:r w:rsidRPr="002601AE">
        <w:rPr>
          <w:lang w:val="ru-RU"/>
        </w:rPr>
        <w:t>หัวหน้าครอบครัวคนหนึ่งทำงานเป็นผู้ทำความสะอาดท่อระบายน้ำและบรรลุถึงระดับจิตวิญญาณที่สูง</w:t>
      </w:r>
      <w:r w:rsidRPr="006C5560">
        <w:t xml:space="preserve"> </w:t>
      </w:r>
      <w:r w:rsidRPr="002601AE">
        <w:rPr>
          <w:lang w:val="ru-RU"/>
        </w:rPr>
        <w:t>เขาป่วยเป็นวัณโรค</w:t>
      </w:r>
      <w:r w:rsidRPr="006C5560">
        <w:t xml:space="preserve"> </w:t>
      </w:r>
      <w:r w:rsidRPr="002601AE">
        <w:rPr>
          <w:lang w:val="ru-RU"/>
        </w:rPr>
        <w:t>และถึงแม้เขาจะสามารถลาออกจากงานนั้นได้</w:t>
      </w:r>
      <w:r w:rsidRPr="006C5560">
        <w:t xml:space="preserve"> </w:t>
      </w:r>
      <w:r w:rsidRPr="002601AE">
        <w:rPr>
          <w:lang w:val="ru-RU"/>
        </w:rPr>
        <w:t>แต่เขาไม่ต้องการให้ใครต้องทนทุกข์แทนเขา</w:t>
      </w:r>
      <w:r w:rsidRPr="006C5560">
        <w:t xml:space="preserve"> </w:t>
      </w:r>
      <w:r w:rsidRPr="002601AE">
        <w:rPr>
          <w:lang w:val="ru-RU"/>
        </w:rPr>
        <w:t>ชายคนนี้รักชีวิตที่เรียบง่าย</w:t>
      </w:r>
      <w:r w:rsidRPr="006C5560">
        <w:t xml:space="preserve"> </w:t>
      </w:r>
      <w:r w:rsidRPr="002601AE">
        <w:rPr>
          <w:lang w:val="ru-RU"/>
        </w:rPr>
        <w:t>ซึ่งถูกผู้อื่นดูแคลน</w:t>
      </w:r>
      <w:r w:rsidRPr="006C5560">
        <w:t xml:space="preserve"> </w:t>
      </w:r>
      <w:r w:rsidRPr="002601AE">
        <w:rPr>
          <w:lang w:val="ru-RU"/>
        </w:rPr>
        <w:t>และด้วยเหตุนี้</w:t>
      </w:r>
      <w:r w:rsidRPr="006C5560">
        <w:t xml:space="preserve"> </w:t>
      </w:r>
      <w:r w:rsidRPr="002601AE">
        <w:rPr>
          <w:lang w:val="ru-RU"/>
        </w:rPr>
        <w:t>พระเจ้าจึงประทานพระคุณของพระองค์ให้เขาอย่างเต็มเปี่ยม</w:t>
      </w:r>
      <w:r w:rsidRPr="006C5560">
        <w:t xml:space="preserve"> </w:t>
      </w:r>
    </w:p>
    <w:p w14:paraId="1EBA8CC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อาชีพไม่ได้กำหนดความเป็นมนุษย์ของใครทั้งสิ้น</w:t>
      </w:r>
      <w:r w:rsidRPr="006C5560">
        <w:t xml:space="preserve"> </w:t>
      </w:r>
      <w:r w:rsidRPr="002601AE">
        <w:rPr>
          <w:lang w:val="ru-RU"/>
        </w:rPr>
        <w:t>ผมเคยรู้จักคนงานท่าเรือคนหนึ่งที่สามารถทำให้คนตายฟื้นคืนชีพได้</w:t>
      </w:r>
      <w:r w:rsidRPr="006C5560">
        <w:t xml:space="preserve"> </w:t>
      </w:r>
      <w:r w:rsidRPr="002601AE">
        <w:rPr>
          <w:lang w:val="ru-RU"/>
        </w:rPr>
        <w:t>เมื่อผมยังเป็นมัคนายก</w:t>
      </w:r>
      <w:r>
        <w:rPr>
          <w:rStyle w:val="FootnoteReference"/>
          <w:lang w:val="ru-RU"/>
        </w:rPr>
        <w:footnoteReference w:id="75"/>
      </w:r>
      <w:r w:rsidRPr="006C5560">
        <w:t xml:space="preserve"> </w:t>
      </w:r>
      <w:r w:rsidRPr="002601AE">
        <w:rPr>
          <w:lang w:val="ru-RU"/>
        </w:rPr>
        <w:t>ที่</w:t>
      </w:r>
      <w:r w:rsidRPr="006C5560">
        <w:t xml:space="preserve"> Iversky Skete </w:t>
      </w:r>
      <w:r w:rsidRPr="002601AE">
        <w:rPr>
          <w:lang w:val="ru-RU"/>
        </w:rPr>
        <w:t>มีชายคนหนึ่งอายุประมาณห้าสิบห้าปีมาพบผมวันหนึ่ง</w:t>
      </w:r>
      <w:r w:rsidRPr="006C5560">
        <w:t xml:space="preserve"> </w:t>
      </w:r>
      <w:r w:rsidRPr="002601AE">
        <w:rPr>
          <w:lang w:val="ru-RU"/>
        </w:rPr>
        <w:t>เขามาถึงตอนค่ำดึก</w:t>
      </w:r>
      <w:r w:rsidRPr="006C5560">
        <w:t xml:space="preserve"> </w:t>
      </w:r>
      <w:r w:rsidRPr="002601AE">
        <w:rPr>
          <w:lang w:val="ru-RU"/>
        </w:rPr>
        <w:t>ไม่ได้เคาะประตู</w:t>
      </w:r>
      <w:r w:rsidRPr="006C5560">
        <w:t xml:space="preserve"> </w:t>
      </w:r>
      <w:r w:rsidRPr="002601AE">
        <w:rPr>
          <w:lang w:val="ru-RU"/>
        </w:rPr>
        <w:t>เพราะไม่ต้องการรบกวนพระบิดา</w:t>
      </w:r>
      <w:r w:rsidRPr="006C5560">
        <w:t xml:space="preserve"> </w:t>
      </w:r>
      <w:r w:rsidRPr="002601AE">
        <w:rPr>
          <w:lang w:val="ru-RU"/>
        </w:rPr>
        <w:t>แต่ไปนอนพักข้างนอก</w:t>
      </w:r>
      <w:r w:rsidRPr="006C5560">
        <w:t xml:space="preserve"> </w:t>
      </w:r>
      <w:r w:rsidRPr="002601AE">
        <w:rPr>
          <w:lang w:val="ru-RU"/>
        </w:rPr>
        <w:t>เมื่อพี่น้องในสเกเตเห็นเช่นนั้น</w:t>
      </w:r>
      <w:r w:rsidRPr="006C5560">
        <w:t xml:space="preserve"> </w:t>
      </w:r>
      <w:r w:rsidRPr="002601AE">
        <w:rPr>
          <w:lang w:val="ru-RU"/>
        </w:rPr>
        <w:t>จึงนำเขา</w:t>
      </w:r>
      <w:r w:rsidRPr="006C5560">
        <w:t xml:space="preserve"> </w:t>
      </w:r>
      <w:r w:rsidRPr="002601AE">
        <w:rPr>
          <w:lang w:val="ru-RU"/>
        </w:rPr>
        <w:t>เข้ามาข้างในและแจ้งเรื่องนี้ให้ผมทราบ</w:t>
      </w:r>
      <w:r w:rsidRPr="006C5560">
        <w:t xml:space="preserve"> “</w:t>
      </w:r>
      <w:r w:rsidRPr="002601AE">
        <w:rPr>
          <w:lang w:val="ru-RU"/>
        </w:rPr>
        <w:t>ทำไมคุณไม่กดกริ่งล่ะ</w:t>
      </w:r>
      <w:r w:rsidRPr="006C5560">
        <w:t xml:space="preserve">?” </w:t>
      </w:r>
      <w:r w:rsidRPr="002601AE">
        <w:rPr>
          <w:lang w:val="ru-RU"/>
        </w:rPr>
        <w:t>ผมถามเขา</w:t>
      </w:r>
      <w:r w:rsidRPr="006C5560">
        <w:t xml:space="preserve"> “</w:t>
      </w:r>
      <w:r w:rsidRPr="002601AE">
        <w:rPr>
          <w:lang w:val="ru-RU"/>
        </w:rPr>
        <w:t>เราคงจะเปิดประตูให้คุณและจัดห้องให้คุณใน</w:t>
      </w:r>
      <w:r>
        <w:rPr>
          <w:lang w:val="ru-RU"/>
        </w:rPr>
        <w:t>เรือนพักแขก</w:t>
      </w:r>
      <w:r w:rsidRPr="002601AE">
        <w:rPr>
          <w:lang w:val="ru-RU"/>
        </w:rPr>
        <w:t>แล้ว</w:t>
      </w:r>
      <w:r w:rsidRPr="006C5560">
        <w:t>” “</w:t>
      </w:r>
      <w:r w:rsidRPr="002601AE">
        <w:rPr>
          <w:lang w:val="ru-RU"/>
        </w:rPr>
        <w:t>พ่อพูดอะไรครับ</w:t>
      </w:r>
      <w:r w:rsidRPr="006C5560">
        <w:t xml:space="preserve">?” </w:t>
      </w:r>
      <w:r w:rsidRPr="002601AE">
        <w:rPr>
          <w:lang w:val="ru-RU"/>
        </w:rPr>
        <w:t>เขาตอบ</w:t>
      </w:r>
      <w:r w:rsidRPr="006C5560">
        <w:t xml:space="preserve"> “</w:t>
      </w:r>
      <w:r w:rsidRPr="002601AE">
        <w:rPr>
          <w:lang w:val="ru-RU"/>
        </w:rPr>
        <w:t>ผมจะกล้าไปรบกวนพี่น้องได้อย่างไร</w:t>
      </w:r>
      <w:r w:rsidRPr="006C5560">
        <w:t xml:space="preserve">?” </w:t>
      </w:r>
      <w:r w:rsidRPr="002601AE">
        <w:rPr>
          <w:lang w:val="ru-RU"/>
        </w:rPr>
        <w:t>เมื่อเห็นความสว่างไสวบนใบหน้าของเขา</w:t>
      </w:r>
      <w:r w:rsidRPr="006C5560">
        <w:t xml:space="preserve"> </w:t>
      </w:r>
      <w:r w:rsidRPr="002601AE">
        <w:rPr>
          <w:lang w:val="ru-RU"/>
        </w:rPr>
        <w:t>ผมจึงตระหนักว่าเขาใช้ชีวิตอย่างจิตวิญญาณสูงมาก</w:t>
      </w:r>
      <w:r w:rsidRPr="006C5560">
        <w:t xml:space="preserve"> </w:t>
      </w:r>
      <w:r w:rsidRPr="002601AE">
        <w:rPr>
          <w:lang w:val="ru-RU"/>
        </w:rPr>
        <w:t>ชายคนนี้เล่าให้ผมฟังว่า</w:t>
      </w:r>
      <w:r w:rsidRPr="006C5560">
        <w:t xml:space="preserve"> </w:t>
      </w:r>
      <w:r w:rsidRPr="002601AE">
        <w:rPr>
          <w:lang w:val="ru-RU"/>
        </w:rPr>
        <w:t>เขาสูญเสียพ่อไปตั้งแต่อายุยังน้อย</w:t>
      </w:r>
      <w:r w:rsidRPr="006C5560">
        <w:t xml:space="preserve"> </w:t>
      </w:r>
      <w:r w:rsidRPr="002601AE">
        <w:rPr>
          <w:lang w:val="ru-RU"/>
        </w:rPr>
        <w:t>และด้วยเหตุนี้</w:t>
      </w:r>
      <w:r w:rsidRPr="006C5560">
        <w:t xml:space="preserve"> </w:t>
      </w:r>
      <w:r w:rsidRPr="002601AE">
        <w:rPr>
          <w:lang w:val="ru-RU"/>
        </w:rPr>
        <w:t>เขาจึงรักพ่อของภรรยาอย่างลึกซึ้งหลังจากแต่งงาน</w:t>
      </w:r>
      <w:r w:rsidRPr="006C5560">
        <w:t xml:space="preserve"> </w:t>
      </w:r>
      <w:r w:rsidRPr="002601AE">
        <w:rPr>
          <w:lang w:val="ru-RU"/>
        </w:rPr>
        <w:t>เมื่อเสร็จงาน</w:t>
      </w:r>
      <w:r w:rsidRPr="006C5560">
        <w:t xml:space="preserve"> </w:t>
      </w:r>
      <w:r w:rsidRPr="002601AE">
        <w:rPr>
          <w:lang w:val="ru-RU"/>
        </w:rPr>
        <w:t>เขาจะแวะไปบ้านพ่อและแม่ของภรรยาก่อน</w:t>
      </w:r>
      <w:r w:rsidRPr="006C5560">
        <w:t xml:space="preserve"> </w:t>
      </w:r>
      <w:r w:rsidRPr="002601AE">
        <w:rPr>
          <w:lang w:val="ru-RU"/>
        </w:rPr>
        <w:t>แล้วจึงกลับบ้านของตัวเอง</w:t>
      </w:r>
      <w:r w:rsidRPr="006C5560">
        <w:t xml:space="preserve"> </w:t>
      </w:r>
      <w:r w:rsidRPr="002601AE">
        <w:rPr>
          <w:lang w:val="ru-RU"/>
        </w:rPr>
        <w:t>แต่เขารู้สึกไม่สบายใจมาก</w:t>
      </w:r>
      <w:r w:rsidRPr="006C5560">
        <w:t xml:space="preserve"> </w:t>
      </w:r>
      <w:r w:rsidRPr="002601AE">
        <w:rPr>
          <w:lang w:val="ru-RU"/>
        </w:rPr>
        <w:lastRenderedPageBreak/>
        <w:t>เพราะพ่อของภรรยาเป็นคนชอบด่าทออย่างรุนแรง</w:t>
      </w:r>
      <w:r w:rsidRPr="006C5560">
        <w:t xml:space="preserve"> </w:t>
      </w:r>
      <w:r w:rsidRPr="002601AE">
        <w:rPr>
          <w:lang w:val="ru-RU"/>
        </w:rPr>
        <w:t>เขาได้ขอพ่อตาหลายครั้งให้หยุดพูดคำหยาบ</w:t>
      </w:r>
      <w:r w:rsidRPr="006C5560">
        <w:t xml:space="preserve"> </w:t>
      </w:r>
      <w:r w:rsidRPr="002601AE">
        <w:rPr>
          <w:lang w:val="ru-RU"/>
        </w:rPr>
        <w:t>แต่พ่อตาก็ไม่ยอมหยุด</w:t>
      </w:r>
      <w:r w:rsidRPr="006C5560">
        <w:t xml:space="preserve"> </w:t>
      </w:r>
      <w:r w:rsidRPr="002601AE">
        <w:rPr>
          <w:lang w:val="ru-RU"/>
        </w:rPr>
        <w:t>วันหนึ่ง</w:t>
      </w:r>
      <w:r w:rsidRPr="006C5560">
        <w:t xml:space="preserve"> </w:t>
      </w:r>
      <w:r w:rsidRPr="002601AE">
        <w:rPr>
          <w:lang w:val="ru-RU"/>
        </w:rPr>
        <w:t>พ่อตาของเขาป่วยหนัก</w:t>
      </w:r>
      <w:r w:rsidRPr="006C5560">
        <w:t xml:space="preserve"> </w:t>
      </w:r>
      <w:r w:rsidRPr="002601AE">
        <w:rPr>
          <w:lang w:val="ru-RU"/>
        </w:rPr>
        <w:t>เขาถูกนำตัวไปโรงพยาบาล</w:t>
      </w:r>
      <w:r w:rsidRPr="006C5560">
        <w:t xml:space="preserve"> </w:t>
      </w:r>
      <w:r w:rsidRPr="002601AE">
        <w:rPr>
          <w:lang w:val="ru-RU"/>
        </w:rPr>
        <w:t>และไม่กี่วันต่อมา</w:t>
      </w:r>
      <w:r w:rsidRPr="006C5560">
        <w:t xml:space="preserve"> </w:t>
      </w:r>
      <w:r w:rsidRPr="002601AE">
        <w:rPr>
          <w:lang w:val="ru-RU"/>
        </w:rPr>
        <w:t>ก็เสียชีวิต</w:t>
      </w:r>
      <w:r w:rsidRPr="006C5560">
        <w:t xml:space="preserve"> </w:t>
      </w:r>
      <w:r w:rsidRPr="002601AE">
        <w:rPr>
          <w:lang w:val="ru-RU"/>
        </w:rPr>
        <w:t>เมื่อพ่อตาใกล้จะสิ้นใจ</w:t>
      </w:r>
      <w:r w:rsidRPr="006C5560">
        <w:t xml:space="preserve"> </w:t>
      </w:r>
      <w:r w:rsidRPr="002601AE">
        <w:rPr>
          <w:lang w:val="ru-RU"/>
        </w:rPr>
        <w:t>คนงานท่าเรือนั้นไม่ได้อยู่ข้างๆ</w:t>
      </w:r>
      <w:r w:rsidRPr="006C5560">
        <w:t xml:space="preserve"> </w:t>
      </w:r>
      <w:r w:rsidRPr="002601AE">
        <w:rPr>
          <w:lang w:val="ru-RU"/>
        </w:rPr>
        <w:t>เพราะเขากำลังขนสินค้าลงจากเรือที่ท่าเรือในขณะนั้น</w:t>
      </w:r>
      <w:r w:rsidRPr="006C5560">
        <w:t xml:space="preserve"> </w:t>
      </w:r>
      <w:r w:rsidRPr="002601AE">
        <w:rPr>
          <w:lang w:val="ru-RU"/>
        </w:rPr>
        <w:t>เมื่อเขาถึงโรงพยาบาลและได้รับข่าวว่าพ่อตาของเขาได้เสียชีวิตแล้ว</w:t>
      </w:r>
      <w:r w:rsidRPr="006C5560">
        <w:t xml:space="preserve"> </w:t>
      </w:r>
      <w:r w:rsidRPr="002601AE">
        <w:rPr>
          <w:lang w:val="ru-RU"/>
        </w:rPr>
        <w:t>เขาจึงไปที่ห้องเก็บศพ</w:t>
      </w:r>
      <w:r w:rsidRPr="006C5560">
        <w:t xml:space="preserve"> </w:t>
      </w:r>
      <w:r w:rsidRPr="002601AE">
        <w:rPr>
          <w:lang w:val="ru-RU"/>
        </w:rPr>
        <w:t>และด้วยความทุกข์ทรมานอย่างสุดซึ้ง</w:t>
      </w:r>
      <w:r w:rsidRPr="006C5560">
        <w:t xml:space="preserve"> </w:t>
      </w:r>
      <w:r w:rsidRPr="002601AE">
        <w:rPr>
          <w:lang w:val="ru-RU"/>
        </w:rPr>
        <w:t>เขาเริ่มอธิษฐานว่า</w:t>
      </w:r>
      <w:r w:rsidRPr="006C5560">
        <w:t>: ‘</w:t>
      </w:r>
      <w:r w:rsidRPr="002601AE">
        <w:rPr>
          <w:lang w:val="ru-RU"/>
        </w:rPr>
        <w:t>พระเจ้าข้า</w:t>
      </w:r>
      <w:r w:rsidRPr="006C5560">
        <w:t xml:space="preserve"> </w:t>
      </w:r>
      <w:r w:rsidRPr="002601AE">
        <w:rPr>
          <w:lang w:val="ru-RU"/>
        </w:rPr>
        <w:t>ข้าขอวิงวอนพระองค์</w:t>
      </w:r>
      <w:r w:rsidRPr="006C5560">
        <w:t xml:space="preserve"> </w:t>
      </w:r>
      <w:r w:rsidRPr="002601AE">
        <w:rPr>
          <w:lang w:val="ru-RU"/>
        </w:rPr>
        <w:t>โปรดให้เขากลับมามีชีวิตอีกครั้ง</w:t>
      </w:r>
      <w:r w:rsidRPr="006C5560">
        <w:t xml:space="preserve"> </w:t>
      </w:r>
      <w:r w:rsidRPr="002601AE">
        <w:rPr>
          <w:lang w:val="ru-RU"/>
        </w:rPr>
        <w:t>เพื่อเขาจะได้กลับใจสำนึกผิด</w:t>
      </w:r>
      <w:r w:rsidRPr="006C5560">
        <w:t xml:space="preserve"> </w:t>
      </w:r>
      <w:r>
        <w:rPr>
          <w:lang w:val="ru-RU"/>
        </w:rPr>
        <w:t>แล้วจึงรับเขาไป</w:t>
      </w:r>
      <w:r w:rsidRPr="006C5560">
        <w:t xml:space="preserve">’ </w:t>
      </w:r>
      <w:r w:rsidRPr="002601AE">
        <w:rPr>
          <w:lang w:val="ru-RU"/>
        </w:rPr>
        <w:t>ทันใดนั้น</w:t>
      </w:r>
      <w:r w:rsidRPr="006C5560">
        <w:t xml:space="preserve"> </w:t>
      </w:r>
      <w:r w:rsidRPr="002601AE">
        <w:rPr>
          <w:lang w:val="ru-RU"/>
        </w:rPr>
        <w:t>ผู้ที่เสียชีวิตก็ลืมตาขึ้นและเริ่มขยับมือ</w:t>
      </w:r>
      <w:r w:rsidRPr="006C5560">
        <w:t xml:space="preserve"> </w:t>
      </w:r>
      <w:r w:rsidRPr="002601AE">
        <w:rPr>
          <w:lang w:val="ru-RU"/>
        </w:rPr>
        <w:t>พนักงานห้องเก็บศพที่เห็นเหตุการณ์นี้ต่างวิ่งหนีด้วยความหวาดกลัว</w:t>
      </w:r>
      <w:r w:rsidRPr="006C5560">
        <w:t xml:space="preserve"> </w:t>
      </w:r>
      <w:r w:rsidRPr="002601AE">
        <w:rPr>
          <w:lang w:val="ru-RU"/>
        </w:rPr>
        <w:t>คนงานขนถ่ายสินค้าจึงพาพ่อตาของเขากลับบ้าน</w:t>
      </w:r>
      <w:r w:rsidRPr="006C5560">
        <w:t xml:space="preserve"> </w:t>
      </w:r>
      <w:r w:rsidRPr="002601AE">
        <w:rPr>
          <w:lang w:val="ru-RU"/>
        </w:rPr>
        <w:t>และท่านก็ฟื้นตัวได้อย่างสมบูรณ์</w:t>
      </w:r>
      <w:r w:rsidRPr="006C5560">
        <w:t xml:space="preserve"> </w:t>
      </w:r>
      <w:r w:rsidRPr="002601AE">
        <w:rPr>
          <w:lang w:val="ru-RU"/>
        </w:rPr>
        <w:t>หลังจากนั้น</w:t>
      </w:r>
      <w:r w:rsidRPr="006C5560">
        <w:t xml:space="preserve"> </w:t>
      </w:r>
      <w:r w:rsidRPr="002601AE">
        <w:rPr>
          <w:lang w:val="ru-RU"/>
        </w:rPr>
        <w:t>ท่านใช้ชีวิตอีกห้าปีด้วยความสำนึกผิด</w:t>
      </w:r>
      <w:r w:rsidRPr="006C5560">
        <w:t xml:space="preserve"> “</w:t>
      </w:r>
      <w:r w:rsidRPr="002601AE">
        <w:rPr>
          <w:lang w:val="ru-RU"/>
        </w:rPr>
        <w:t>พ่อครับ</w:t>
      </w:r>
      <w:r w:rsidRPr="006C5560">
        <w:t xml:space="preserve">” </w:t>
      </w:r>
      <w:r w:rsidRPr="002601AE">
        <w:rPr>
          <w:lang w:val="ru-RU"/>
        </w:rPr>
        <w:t>คนงานขนถ่ายสินค้าบอกกับผม</w:t>
      </w:r>
      <w:r w:rsidRPr="006C5560">
        <w:t xml:space="preserve"> “</w:t>
      </w:r>
      <w:r w:rsidRPr="002601AE">
        <w:rPr>
          <w:lang w:val="ru-RU"/>
        </w:rPr>
        <w:t>ผมขอบคุณพระเจ้าที่ทรงแสดงความเมตตานี้แก่ผม</w:t>
      </w:r>
      <w:r w:rsidRPr="006C5560">
        <w:t xml:space="preserve"> ‘</w:t>
      </w:r>
      <w:r w:rsidRPr="002601AE">
        <w:rPr>
          <w:lang w:val="ru-RU"/>
        </w:rPr>
        <w:t>ฉันเป็นใครกันที่พระเจ้าจะแสดงความเมตตาเช่นนี้ต่อฉัน</w:t>
      </w:r>
      <w:r w:rsidRPr="006C5560">
        <w:t xml:space="preserve">?’ </w:t>
      </w:r>
      <w:r w:rsidRPr="002601AE">
        <w:rPr>
          <w:lang w:val="ru-RU"/>
        </w:rPr>
        <w:t>ชายคนนี้มีความเรียบง่ายมาก</w:t>
      </w:r>
      <w:r w:rsidRPr="006C5560">
        <w:t xml:space="preserve"> </w:t>
      </w:r>
      <w:r w:rsidRPr="002601AE">
        <w:rPr>
          <w:lang w:val="ru-RU"/>
        </w:rPr>
        <w:t>แต่เขากลับถ่อมตัวจนไม่เคยคิดเลยว่าตัวเองคือผู้ที่ทำให้ชายผู้ตายฟื้นคืนชีพ</w:t>
      </w:r>
      <w:r w:rsidRPr="006C5560">
        <w:t xml:space="preserve"> </w:t>
      </w:r>
      <w:r w:rsidRPr="002601AE">
        <w:rPr>
          <w:lang w:val="ru-RU"/>
        </w:rPr>
        <w:t>เขารู้สึกซาบซึ้งใจอย่างล้นหลามต่อพระเจ้าสำหรับสิ่งที่พระองค์ได้ทรงกระทำเพื่อเขา</w:t>
      </w:r>
      <w:r w:rsidRPr="006C5560">
        <w:t xml:space="preserve">” </w:t>
      </w:r>
    </w:p>
    <w:p w14:paraId="75B73ED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ลายคนต้องทุกข์ทรมานเพราะไม่สามารถบรรลุชื่อเสียงที่ไร้ประโยชน์หรือสะสมความร่ำรวยผ่านทรัพย์สินทางโลกได้</w:t>
      </w:r>
      <w:r w:rsidRPr="006C5560">
        <w:t xml:space="preserve"> </w:t>
      </w:r>
      <w:r w:rsidRPr="002601AE">
        <w:rPr>
          <w:lang w:val="ru-RU"/>
        </w:rPr>
        <w:t>พวกเขาไม่หยุดคิดเลยว่าชื่อเสียงและความร่ำรวยทั้งหมดนี้จะไม่เป็นประโยชน์อะไรเลยในชีวิตข้างหน้า</w:t>
      </w:r>
      <w:r w:rsidRPr="006C5560">
        <w:t xml:space="preserve"> — </w:t>
      </w:r>
      <w:r w:rsidRPr="002601AE">
        <w:rPr>
          <w:lang w:val="ru-RU"/>
        </w:rPr>
        <w:t>นั่นคือชีวิตที่แท้จริง</w:t>
      </w:r>
      <w:r w:rsidRPr="006C5560">
        <w:t xml:space="preserve">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ก็ไม่อาจนำสิ่งเหล่านั้นไปใช้ได้ในชีวิตอีกด้านหนึ่ง</w:t>
      </w:r>
      <w:r w:rsidRPr="006C5560">
        <w:t xml:space="preserve"> </w:t>
      </w:r>
      <w:r w:rsidRPr="002601AE">
        <w:rPr>
          <w:lang w:val="ru-RU"/>
        </w:rPr>
        <w:t>ซึ่งเป็นชีวิตที่แท้จริงนั้น</w:t>
      </w:r>
      <w:r w:rsidRPr="006C5560">
        <w:t xml:space="preserve"> </w:t>
      </w:r>
    </w:p>
    <w:p w14:paraId="11F3108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มีเพียงการกระทำของเราเท่านั้นที่จะช่วยให้เราได้รับ</w:t>
      </w:r>
      <w:r w:rsidRPr="006C5560">
        <w:t xml:space="preserve"> ‘</w:t>
      </w:r>
      <w:r>
        <w:rPr>
          <w:lang w:val="ru-RU"/>
        </w:rPr>
        <w:t>หนังสือเดินทาง</w:t>
      </w:r>
      <w:r w:rsidRPr="006C5560">
        <w:t xml:space="preserve">’ </w:t>
      </w:r>
      <w:r w:rsidRPr="002601AE">
        <w:rPr>
          <w:lang w:val="ru-RU"/>
        </w:rPr>
        <w:t>ที่จำเป็นสำหรับการเดินทางอันยิ่งใหญ่และนิรันดร์ที่รออยู่ข้างหน้า</w:t>
      </w:r>
      <w:r w:rsidRPr="006C5560">
        <w:t xml:space="preserve"> </w:t>
      </w:r>
      <w:r w:rsidRPr="002601AE">
        <w:rPr>
          <w:lang w:val="ru-RU"/>
        </w:rPr>
        <w:t>ซึ่งเราจะนำมันไปด้วยเมื่อถึงที่นั่น</w:t>
      </w:r>
      <w:r w:rsidRPr="006C5560">
        <w:t xml:space="preserve"> </w:t>
      </w:r>
    </w:p>
    <w:p w14:paraId="34CD0080" w14:textId="77777777" w:rsidR="00EF488A" w:rsidRPr="006C5560" w:rsidRDefault="00EF488A" w:rsidP="00B87D11"/>
    <w:p w14:paraId="37990DF6" w14:textId="77777777" w:rsidR="00EF488A" w:rsidRPr="006C5560" w:rsidRDefault="00EF488A" w:rsidP="00B87D11"/>
    <w:p w14:paraId="05B95995" w14:textId="77777777" w:rsidR="00EF488A" w:rsidRPr="006C5560" w:rsidRDefault="00000000" w:rsidP="00B87D11">
      <w:pPr>
        <w:pStyle w:val="Heading3"/>
        <w:spacing w:before="390" w:after="240"/>
      </w:pPr>
      <w:bookmarkStart w:id="246" w:name="_Toc196932455"/>
      <w:bookmarkStart w:id="247" w:name="_Toc196932999"/>
      <w:bookmarkStart w:id="248" w:name="_Toc242097296"/>
      <w:r w:rsidRPr="002601AE">
        <w:rPr>
          <w:lang w:val="ru-RU"/>
        </w:rPr>
        <w:t>บทที่</w:t>
      </w:r>
      <w:r w:rsidRPr="006C5560">
        <w:t xml:space="preserve"> 3. </w:t>
      </w:r>
      <w:r w:rsidRPr="006C5560">
        <w:br/>
      </w:r>
      <w:r w:rsidRPr="002601AE">
        <w:rPr>
          <w:lang w:val="ru-RU"/>
        </w:rPr>
        <w:t>เกี่ยวกับการถือศีลอดในชีวิตประจำวัน</w:t>
      </w:r>
      <w:bookmarkEnd w:id="246"/>
      <w:bookmarkEnd w:id="247"/>
      <w:bookmarkEnd w:id="248"/>
    </w:p>
    <w:p w14:paraId="32AE59FC" w14:textId="77777777" w:rsidR="00EF488A" w:rsidRPr="006C5560" w:rsidRDefault="00EF488A" w:rsidP="00B87D11"/>
    <w:p w14:paraId="65BEDC81" w14:textId="77777777" w:rsidR="00EF488A" w:rsidRPr="006C5560" w:rsidRDefault="00000000" w:rsidP="00B87D11">
      <w:pPr>
        <w:pStyle w:val="Heading4"/>
      </w:pPr>
      <w:bookmarkStart w:id="249" w:name="_Toc196932456"/>
      <w:bookmarkStart w:id="250" w:name="_Toc196933000"/>
      <w:bookmarkStart w:id="251" w:name="_Toc242097297"/>
      <w:r w:rsidRPr="002601AE">
        <w:rPr>
          <w:lang w:val="ru-RU"/>
        </w:rPr>
        <w:t>ด้วยการปฏิบัติตนอย่างเคร่งครัด</w:t>
      </w:r>
      <w:r w:rsidRPr="006C5560">
        <w:t xml:space="preserve"> </w:t>
      </w:r>
      <w:r w:rsidRPr="002601AE">
        <w:rPr>
          <w:lang w:val="ru-RU"/>
        </w:rPr>
        <w:t>บุคคลจะกลายเป็นเหมือนเทวดาที่ไม่มีร่างกาย</w:t>
      </w:r>
      <w:bookmarkEnd w:id="249"/>
      <w:bookmarkEnd w:id="250"/>
      <w:bookmarkEnd w:id="251"/>
    </w:p>
    <w:p w14:paraId="661E376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ท่านเคยบอกเราว่า</w:t>
      </w:r>
      <w:r w:rsidRPr="006C5560">
        <w:t>: ‘</w:t>
      </w:r>
      <w:r w:rsidRPr="002601AE">
        <w:rPr>
          <w:lang w:val="ru-RU"/>
        </w:rPr>
        <w:t>ในการต่อสู้ทางจิตวิญญาณ</w:t>
      </w:r>
      <w:r w:rsidRPr="006C5560">
        <w:t xml:space="preserve"> </w:t>
      </w:r>
      <w:r w:rsidRPr="002601AE">
        <w:rPr>
          <w:lang w:val="ru-RU"/>
        </w:rPr>
        <w:t>จำเป็นต้องปิดกั้น</w:t>
      </w:r>
      <w:r w:rsidRPr="006C5560">
        <w:t xml:space="preserve"> [</w:t>
      </w:r>
      <w:r w:rsidRPr="002601AE">
        <w:rPr>
          <w:lang w:val="ru-RU"/>
        </w:rPr>
        <w:t>ศัตรู</w:t>
      </w:r>
      <w:r w:rsidRPr="006C5560">
        <w:t xml:space="preserve">]’ </w:t>
      </w:r>
      <w:r w:rsidRPr="002601AE">
        <w:rPr>
          <w:lang w:val="ru-RU"/>
        </w:rPr>
        <w:t>ท่านหมายความว่าอย่างไร</w:t>
      </w:r>
      <w:r w:rsidRPr="006C5560">
        <w:t xml:space="preserve">? </w:t>
      </w:r>
    </w:p>
    <w:p w14:paraId="30402B8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ในช่วงเวลาสงคราม</w:t>
      </w:r>
      <w:r w:rsidRPr="006C5560">
        <w:t xml:space="preserve"> </w:t>
      </w:r>
      <w:r w:rsidRPr="002601AE">
        <w:rPr>
          <w:lang w:val="ru-RU"/>
        </w:rPr>
        <w:t>ศัตรูจะถูกปิดล้อม</w:t>
      </w:r>
      <w:r w:rsidRPr="006C5560">
        <w:t xml:space="preserve"> </w:t>
      </w:r>
      <w:r w:rsidRPr="002601AE">
        <w:rPr>
          <w:lang w:val="ru-RU"/>
        </w:rPr>
        <w:t>เขาถูกล้อมรอบ</w:t>
      </w:r>
      <w:r w:rsidRPr="006C5560">
        <w:t xml:space="preserve"> </w:t>
      </w:r>
      <w:r w:rsidRPr="002601AE">
        <w:rPr>
          <w:lang w:val="ru-RU"/>
        </w:rPr>
        <w:t>ถูกขับให้เข้าไปภายในกำแพงเมือง</w:t>
      </w:r>
      <w:r w:rsidRPr="006C5560">
        <w:t xml:space="preserve"> </w:t>
      </w:r>
      <w:r w:rsidRPr="002601AE">
        <w:rPr>
          <w:lang w:val="ru-RU"/>
        </w:rPr>
        <w:t>และถูกทิ้งให้อดตาย</w:t>
      </w:r>
      <w:r w:rsidRPr="006C5560">
        <w:t xml:space="preserve"> </w:t>
      </w:r>
      <w:r w:rsidRPr="002601AE">
        <w:rPr>
          <w:lang w:val="ru-RU"/>
        </w:rPr>
        <w:t>จากนั้นเขายังถูกตัดขาดจากน้ำด้วย</w:t>
      </w:r>
      <w:r w:rsidRPr="006C5560">
        <w:t xml:space="preserve"> </w:t>
      </w:r>
      <w:r w:rsidRPr="002601AE">
        <w:rPr>
          <w:lang w:val="ru-RU"/>
        </w:rPr>
        <w:t>เพราะหากศัตรูไม่มีน้ำ</w:t>
      </w:r>
      <w:r w:rsidRPr="006C5560">
        <w:t xml:space="preserve"> </w:t>
      </w:r>
      <w:r w:rsidRPr="002601AE">
        <w:rPr>
          <w:lang w:val="ru-RU"/>
        </w:rPr>
        <w:t>อาหาร</w:t>
      </w:r>
      <w:r w:rsidRPr="006C5560">
        <w:t xml:space="preserve"> </w:t>
      </w:r>
      <w:r w:rsidRPr="002601AE">
        <w:rPr>
          <w:lang w:val="ru-RU"/>
        </w:rPr>
        <w:t>หรือกระสุน</w:t>
      </w:r>
      <w:r w:rsidRPr="006C5560">
        <w:t xml:space="preserve"> </w:t>
      </w:r>
      <w:r w:rsidRPr="002601AE">
        <w:rPr>
          <w:lang w:val="ru-RU"/>
        </w:rPr>
        <w:t>เขาจะถูกบังคับให้ยอมแพ้</w:t>
      </w:r>
      <w:r w:rsidRPr="006C5560">
        <w:t xml:space="preserve"> </w:t>
      </w:r>
      <w:r w:rsidRPr="002601AE">
        <w:rPr>
          <w:lang w:val="ru-RU"/>
        </w:rPr>
        <w:t>สิ่งที่ผมต้องการกล่าวคือ</w:t>
      </w:r>
      <w:r w:rsidRPr="006C5560">
        <w:t xml:space="preserve"> </w:t>
      </w:r>
      <w:r w:rsidRPr="002601AE">
        <w:rPr>
          <w:lang w:val="ru-RU"/>
        </w:rPr>
        <w:t>หากเราต่อสู้กับมารด้วยวิธีเดียวกัน</w:t>
      </w:r>
      <w:r w:rsidRPr="006C5560">
        <w:t xml:space="preserve"> — </w:t>
      </w:r>
      <w:r w:rsidRPr="002601AE">
        <w:rPr>
          <w:lang w:val="ru-RU"/>
        </w:rPr>
        <w:t>ผ่านการอดอาหารและการเฝ้าระวัง</w:t>
      </w:r>
      <w:r w:rsidRPr="006C5560">
        <w:t xml:space="preserve"> — </w:t>
      </w:r>
      <w:r w:rsidRPr="002601AE">
        <w:rPr>
          <w:lang w:val="ru-RU"/>
        </w:rPr>
        <w:t>เขาจะวางอาวุธลงและถอยทัพ</w:t>
      </w:r>
      <w:r w:rsidRPr="006C5560">
        <w:t xml:space="preserve">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ด้วยการอดอาหาร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การเฝ้าระวัง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และการอธิษฐาน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ขอให้เราได้รับของขวัญ</w:t>
      </w:r>
      <w:r>
        <w:rPr>
          <w:i/>
          <w:iCs/>
          <w:lang w:val="ru-RU"/>
        </w:rPr>
        <w:t>จากสวรรค์</w:t>
      </w:r>
      <w:r w:rsidRPr="006C5560">
        <w:rPr>
          <w:i/>
          <w:iCs/>
        </w:rPr>
        <w:t>…’</w:t>
      </w:r>
      <w:r>
        <w:rPr>
          <w:rStyle w:val="FootnoteReference"/>
          <w:i/>
          <w:iCs/>
          <w:lang w:val="ru-RU"/>
        </w:rPr>
        <w:footnoteReference w:id="76"/>
      </w:r>
      <w:r w:rsidRPr="006C5560">
        <w:t xml:space="preserve"> — </w:t>
      </w:r>
      <w:r w:rsidRPr="002601AE">
        <w:rPr>
          <w:lang w:val="ru-RU"/>
        </w:rPr>
        <w:t>ผู้แต่งเพลงสวดกล่าวไว้</w:t>
      </w:r>
      <w:r w:rsidRPr="006C5560">
        <w:t xml:space="preserve"> </w:t>
      </w:r>
    </w:p>
    <w:p w14:paraId="28D2D45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ผ่านการปฏิบัติตนอย่างเคร่งครัดและวินัยตนเอง</w:t>
      </w:r>
      <w:r w:rsidRPr="006C5560">
        <w:t xml:space="preserve"> </w:t>
      </w:r>
      <w:r w:rsidRPr="002601AE">
        <w:rPr>
          <w:lang w:val="ru-RU"/>
        </w:rPr>
        <w:t>บุคคลจะกลายเป็นเหมือนพลังที่ไม่มีรูปธรรม</w:t>
      </w:r>
      <w:r w:rsidRPr="006C5560">
        <w:t xml:space="preserve">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ผู้ปฏิบัติต้องฝึกความอดทนต่อตนเองโดยมีเป้าหมายทางจิตวิญญาณที่สูงส่งเป็นแรงบันดาลใจ</w:t>
      </w:r>
      <w:r w:rsidRPr="006C5560">
        <w:t xml:space="preserve"> </w:t>
      </w:r>
      <w:r w:rsidRPr="002601AE">
        <w:rPr>
          <w:lang w:val="ru-RU"/>
        </w:rPr>
        <w:t>หากบุคคลใดฝึกความอดทนต่อตนเอง</w:t>
      </w:r>
      <w:r w:rsidRPr="006C5560">
        <w:t xml:space="preserve"> </w:t>
      </w:r>
      <w:r w:rsidRPr="002601AE">
        <w:rPr>
          <w:lang w:val="ru-RU"/>
        </w:rPr>
        <w:t>เพื่อกำจัดไขมันที่เป็นอันตรายต่อสุขภาพของตนเอง</w:t>
      </w:r>
      <w:r w:rsidRPr="006C5560">
        <w:t xml:space="preserve"> </w:t>
      </w:r>
      <w:r w:rsidRPr="002601AE">
        <w:rPr>
          <w:lang w:val="ru-RU"/>
        </w:rPr>
        <w:t>ก็หมายความว่าเขาสนใจ</w:t>
      </w:r>
      <w:r w:rsidRPr="006C5560">
        <w:t xml:space="preserve"> [</w:t>
      </w:r>
      <w:r w:rsidRPr="002601AE">
        <w:rPr>
          <w:lang w:val="ru-RU"/>
        </w:rPr>
        <w:t>เพียง</w:t>
      </w:r>
      <w:r w:rsidRPr="006C5560">
        <w:t xml:space="preserve">] </w:t>
      </w:r>
      <w:r w:rsidRPr="002601AE">
        <w:rPr>
          <w:lang w:val="ru-RU"/>
        </w:rPr>
        <w:t>ความเป็นอยู่ที่ดีของร่างกายตนเองเท่านั้น</w:t>
      </w:r>
      <w:r w:rsidRPr="006C5560">
        <w:t xml:space="preserve"> </w:t>
      </w:r>
      <w:r w:rsidRPr="002601AE">
        <w:rPr>
          <w:lang w:val="ru-RU"/>
        </w:rPr>
        <w:t>ในกรณีนี้</w:t>
      </w:r>
      <w:r w:rsidRPr="006C5560">
        <w:t xml:space="preserve"> </w:t>
      </w:r>
      <w:r w:rsidRPr="002601AE">
        <w:rPr>
          <w:lang w:val="ru-RU"/>
        </w:rPr>
        <w:t>การปฏิบัติตนอย่างเคร่งครัดของเขาจะคล้ายคลึงกับผู้ที่ฝึกโยคะ</w:t>
      </w:r>
      <w:r w:rsidRPr="006C5560">
        <w:t xml:space="preserve"> </w:t>
      </w:r>
    </w:p>
    <w:p w14:paraId="3B285EC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น่าเสียดายที่แม้กระทั่งผู้ที่อยู่ในคริสตจักรเองก็ได้ผลักดันเรื่องการถือศีลอดและการอุทิศตนให้พระเจ้าไปอยู่เบื้องหลัง</w:t>
      </w:r>
      <w:r w:rsidRPr="006C5560">
        <w:t xml:space="preserve"> “</w:t>
      </w:r>
      <w:r w:rsidRPr="002601AE">
        <w:rPr>
          <w:lang w:val="ru-RU"/>
        </w:rPr>
        <w:t>ก็ทำอะไรได้ล่ะ</w:t>
      </w:r>
      <w:r w:rsidRPr="006C5560">
        <w:t xml:space="preserve">” </w:t>
      </w:r>
      <w:r w:rsidRPr="002601AE">
        <w:rPr>
          <w:lang w:val="ru-RU"/>
        </w:rPr>
        <w:t>คนเหล่านั้นพูด</w:t>
      </w:r>
      <w:r w:rsidRPr="006C5560">
        <w:t xml:space="preserve"> “</w:t>
      </w:r>
      <w:r w:rsidRPr="002601AE">
        <w:rPr>
          <w:lang w:val="ru-RU"/>
        </w:rPr>
        <w:t>ต้องกินต้องดื่ม</w:t>
      </w:r>
      <w:r w:rsidRPr="006C5560">
        <w:t xml:space="preserve"> </w:t>
      </w:r>
      <w:r w:rsidRPr="002601AE">
        <w:rPr>
          <w:lang w:val="ru-RU"/>
        </w:rPr>
        <w:t>ต้องเพลิดเพลินกับ</w:t>
      </w:r>
      <w:r>
        <w:rPr>
          <w:lang w:val="ru-RU"/>
        </w:rPr>
        <w:t>สิ่งต่างๆ</w:t>
      </w:r>
      <w:r w:rsidRPr="006C5560">
        <w:t xml:space="preserve">…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>
        <w:rPr>
          <w:lang w:val="ru-RU"/>
        </w:rPr>
        <w:t>พระเจ้าก็สร้างทุกสิ่งทุกอย่างไว้เพื่อเรา</w:t>
      </w:r>
      <w:r w:rsidRPr="006C5560">
        <w:t xml:space="preserve">” </w:t>
      </w:r>
      <w:r w:rsidRPr="002601AE">
        <w:rPr>
          <w:lang w:val="ru-RU"/>
        </w:rPr>
        <w:t>คุณรู้ไหมว่าอาร์คิมันดริตท่านหนึ่งได้พูดกับผมอย่างไรระหว่างงานเลี้ยงที่จัดขึ้นเพื่อเป็นเกียรติแก่เรา</w:t>
      </w:r>
      <w:r w:rsidRPr="006C5560">
        <w:t xml:space="preserve">? </w:t>
      </w:r>
      <w:r w:rsidRPr="002601AE">
        <w:rPr>
          <w:lang w:val="ru-RU"/>
        </w:rPr>
        <w:t>เมื่อเห็นผมไม่สามารถกินได้มากกว่าปกติ</w:t>
      </w:r>
      <w:r w:rsidRPr="006C5560">
        <w:t xml:space="preserve"> </w:t>
      </w:r>
      <w:r w:rsidRPr="002601AE">
        <w:rPr>
          <w:lang w:val="ru-RU"/>
        </w:rPr>
        <w:t>อาร์คิมันดริตท่านนั้นจึงกล่าวว่า</w:t>
      </w:r>
      <w:r w:rsidRPr="006C5560">
        <w:t xml:space="preserve">: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หากใครทำลายวิหารของพระเจ้า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พระเจ้าก็จะทำลายเขา</w:t>
      </w:r>
      <w:r w:rsidRPr="006C5560">
        <w:rPr>
          <w:i/>
          <w:iCs/>
        </w:rPr>
        <w:t>!”</w:t>
      </w:r>
      <w:r>
        <w:rPr>
          <w:rStyle w:val="FootnoteReference"/>
          <w:i/>
          <w:iCs/>
          <w:lang w:val="ru-RU"/>
        </w:rPr>
        <w:footnoteReference w:id="77"/>
      </w:r>
      <w:r w:rsidRPr="006C5560">
        <w:t xml:space="preserve"> “</w:t>
      </w:r>
      <w:r w:rsidRPr="002601AE">
        <w:rPr>
          <w:lang w:val="ru-RU"/>
        </w:rPr>
        <w:t>ท่านอาจเข้าใจผิดอะไรหรือเปล่าครับ</w:t>
      </w:r>
      <w:r w:rsidRPr="006C5560">
        <w:t xml:space="preserve">” </w:t>
      </w:r>
      <w:r w:rsidRPr="002601AE">
        <w:rPr>
          <w:lang w:val="ru-RU"/>
        </w:rPr>
        <w:t>ผมถามท่าน</w:t>
      </w:r>
      <w:r w:rsidRPr="006C5560">
        <w:t xml:space="preserve"> “</w:t>
      </w:r>
      <w:r w:rsidRPr="002601AE">
        <w:rPr>
          <w:lang w:val="ru-RU"/>
        </w:rPr>
        <w:t>ข้อความจากพระคัมภีร์ศักดิ์สิทธิ์นี้อ้างถึงเรื่องอะไรครับ</w:t>
      </w:r>
      <w:r w:rsidRPr="006C5560">
        <w:t xml:space="preserve">? </w:t>
      </w:r>
      <w:r w:rsidRPr="002601AE">
        <w:rPr>
          <w:lang w:val="ru-RU"/>
        </w:rPr>
        <w:t>ถึงการปฏิบัติชีวิตอย่างเคร่งครัด</w:t>
      </w:r>
      <w:r w:rsidRPr="006C5560">
        <w:t xml:space="preserve"> </w:t>
      </w:r>
      <w:r w:rsidRPr="002601AE">
        <w:rPr>
          <w:lang w:val="ru-RU"/>
        </w:rPr>
        <w:t>หรือถึงชีวิตที่ไร้ศีลธรรมและเสเพล</w:t>
      </w:r>
      <w:r w:rsidRPr="006C5560">
        <w:t xml:space="preserve">? </w:t>
      </w:r>
      <w:r w:rsidRPr="002601AE">
        <w:rPr>
          <w:lang w:val="ru-RU"/>
        </w:rPr>
        <w:t>พระคัมภีร์ศักดิ์สิทธิ์กล่าวถึงผู้ที่ทำให้มลทิน</w:t>
      </w:r>
      <w:r w:rsidRPr="006C5560">
        <w:t xml:space="preserve"> </w:t>
      </w:r>
      <w:r w:rsidRPr="002601AE">
        <w:rPr>
          <w:lang w:val="ru-RU"/>
        </w:rPr>
        <w:t>คือ</w:t>
      </w:r>
      <w:r w:rsidRPr="006C5560">
        <w:t xml:space="preserve"> </w:t>
      </w:r>
      <w:r w:rsidRPr="002601AE">
        <w:rPr>
          <w:lang w:val="ru-RU"/>
        </w:rPr>
        <w:t>ทำลาย</w:t>
      </w:r>
      <w:r w:rsidRPr="006C5560">
        <w:t xml:space="preserve"> [</w:t>
      </w:r>
      <w:r w:rsidRPr="002601AE">
        <w:rPr>
          <w:lang w:val="ru-RU"/>
        </w:rPr>
        <w:t>ร่างกายของพวกเขา</w:t>
      </w:r>
      <w:r w:rsidRPr="006C5560">
        <w:t xml:space="preserve">—] </w:t>
      </w:r>
      <w:r w:rsidRPr="002601AE">
        <w:rPr>
          <w:lang w:val="ru-RU"/>
        </w:rPr>
        <w:t>วิหารของพระเจ้า</w:t>
      </w:r>
      <w:r w:rsidRPr="006C5560">
        <w:t xml:space="preserve"> </w:t>
      </w:r>
      <w:r w:rsidRPr="002601AE">
        <w:rPr>
          <w:lang w:val="ru-RU"/>
        </w:rPr>
        <w:t>ผ่านการล่วงประเวณีและการใช้ชีวิตอย่างฟุ่มเฟือย</w:t>
      </w:r>
      <w:r w:rsidRPr="006C5560">
        <w:t xml:space="preserve"> </w:t>
      </w:r>
      <w:r>
        <w:rPr>
          <w:lang w:val="ru-RU"/>
        </w:rPr>
        <w:t>พระคัมภีร์</w:t>
      </w:r>
      <w:r w:rsidRPr="002601AE">
        <w:rPr>
          <w:lang w:val="ru-RU"/>
        </w:rPr>
        <w:t>ไม่ได้</w:t>
      </w:r>
      <w:r>
        <w:rPr>
          <w:lang w:val="ru-RU"/>
        </w:rPr>
        <w:t>กล่าวถึงผู้ที่ปฏิบัติชีวิตแบบนักพรตด้วยความรักต่อพระคริสต์</w:t>
      </w:r>
      <w:r w:rsidRPr="006C5560">
        <w:t xml:space="preserve">” </w:t>
      </w:r>
      <w:r w:rsidRPr="002601AE">
        <w:rPr>
          <w:lang w:val="ru-RU"/>
        </w:rPr>
        <w:t>และเขาเองก็กำลังพยายามหาเหตุผลสนับสนุนความคิดของตนเอง</w:t>
      </w:r>
      <w:r w:rsidRPr="006C5560">
        <w:t xml:space="preserve"> </w:t>
      </w:r>
      <w:r w:rsidRPr="002601AE">
        <w:rPr>
          <w:lang w:val="ru-RU"/>
        </w:rPr>
        <w:t>โดยกล่าวว่า</w:t>
      </w:r>
      <w:r w:rsidRPr="006C5560">
        <w:t>: “</w:t>
      </w:r>
      <w:r w:rsidRPr="002601AE">
        <w:rPr>
          <w:lang w:val="ru-RU"/>
        </w:rPr>
        <w:t>เราต้องกินอย่างเหมาะสม</w:t>
      </w:r>
      <w:r w:rsidRPr="006C5560">
        <w:t xml:space="preserve"> </w:t>
      </w:r>
      <w:r w:rsidRPr="002601AE">
        <w:rPr>
          <w:lang w:val="ru-RU"/>
        </w:rPr>
        <w:t>เพื่อไม่ให้</w:t>
      </w:r>
      <w:r w:rsidRPr="006C5560">
        <w:t xml:space="preserve"> ‘</w:t>
      </w:r>
      <w:r>
        <w:rPr>
          <w:lang w:val="ru-RU"/>
        </w:rPr>
        <w:t>ทำลาย</w:t>
      </w:r>
      <w:r w:rsidRPr="006C5560">
        <w:t>’ [</w:t>
      </w:r>
      <w:r w:rsidRPr="002601AE">
        <w:rPr>
          <w:lang w:val="ru-RU"/>
        </w:rPr>
        <w:t>ด้วยการอดอาหาร</w:t>
      </w:r>
      <w:r w:rsidRPr="006C5560">
        <w:t xml:space="preserve">] </w:t>
      </w:r>
      <w:r w:rsidRPr="002601AE">
        <w:rPr>
          <w:lang w:val="ru-RU"/>
        </w:rPr>
        <w:t>วิหารของพระเจ้า</w:t>
      </w:r>
      <w:r w:rsidRPr="006C5560">
        <w:t xml:space="preserve"> [— </w:t>
      </w:r>
      <w:r w:rsidRPr="002601AE">
        <w:rPr>
          <w:lang w:val="ru-RU"/>
        </w:rPr>
        <w:t>ร่างกายของเรา</w:t>
      </w:r>
      <w:r w:rsidRPr="006C5560">
        <w:t xml:space="preserve">]”! </w:t>
      </w:r>
      <w:r w:rsidRPr="002601AE">
        <w:rPr>
          <w:lang w:val="ru-RU"/>
        </w:rPr>
        <w:t>และชายอีกคนหนึ่ง</w:t>
      </w:r>
      <w:r w:rsidRPr="006C5560">
        <w:t xml:space="preserve"> </w:t>
      </w:r>
      <w:r w:rsidRPr="002601AE">
        <w:rPr>
          <w:lang w:val="ru-RU"/>
        </w:rPr>
        <w:t>หลังจากไปเยี่ยมวัด</w:t>
      </w:r>
      <w:r w:rsidRPr="006C5560">
        <w:t xml:space="preserve"> </w:t>
      </w:r>
      <w:r w:rsidRPr="002601AE">
        <w:rPr>
          <w:lang w:val="ru-RU"/>
        </w:rPr>
        <w:t>ได้แบ่งปันความประทับใจกับผมว่า</w:t>
      </w:r>
      <w:r w:rsidRPr="006C5560">
        <w:t>: “</w:t>
      </w:r>
      <w:r w:rsidRPr="002601AE">
        <w:rPr>
          <w:lang w:val="ru-RU"/>
        </w:rPr>
        <w:t>ผมเคยไปวัดแห่งหนึ่งที่พระภิกษุถือศีลอดอย่างรุนแรงจนป่วยลง</w:t>
      </w:r>
      <w:r w:rsidRPr="006C5560">
        <w:t xml:space="preserve"> </w:t>
      </w:r>
      <w:r w:rsidRPr="002601AE">
        <w:rPr>
          <w:lang w:val="ru-RU"/>
        </w:rPr>
        <w:t>แต่ชั้นไขมันบนตัวพวกเขายังคงอยู่ครบถ้วน</w:t>
      </w:r>
      <w:r w:rsidRPr="006C5560">
        <w:t xml:space="preserve"> </w:t>
      </w:r>
      <w:r w:rsidRPr="002601AE">
        <w:rPr>
          <w:lang w:val="ru-RU"/>
        </w:rPr>
        <w:t>นั่นคือผลของการถือศีลอดและการนั่งสมาธิทั้งคืนครับ</w:t>
      </w:r>
      <w:r w:rsidRPr="006C5560">
        <w:t xml:space="preserve"> </w:t>
      </w:r>
      <w:r w:rsidRPr="002601AE">
        <w:rPr>
          <w:lang w:val="ru-RU"/>
        </w:rPr>
        <w:t>พระคุณเจ้า</w:t>
      </w:r>
      <w:r w:rsidRPr="006C5560">
        <w:t xml:space="preserve">!” </w:t>
      </w:r>
      <w:r w:rsidRPr="002601AE">
        <w:rPr>
          <w:lang w:val="ru-RU"/>
        </w:rPr>
        <w:t>จะพูดอะไรได้กับเรื่องนี้</w:t>
      </w:r>
      <w:r w:rsidRPr="006C5560">
        <w:t xml:space="preserve">? </w:t>
      </w:r>
      <w:r w:rsidRPr="002601AE">
        <w:rPr>
          <w:lang w:val="ru-RU"/>
        </w:rPr>
        <w:t>คนประเภทนี้ไม่ต้องการจะอดทนต่อสิ่งใดเลย</w:t>
      </w:r>
      <w:r w:rsidRPr="006C5560">
        <w:t xml:space="preserve"> </w:t>
      </w:r>
      <w:r w:rsidRPr="002601AE">
        <w:rPr>
          <w:lang w:val="ru-RU"/>
        </w:rPr>
        <w:t>พวกเขากินอาหารกลางวัน</w:t>
      </w:r>
      <w:r w:rsidRPr="006C5560">
        <w:t xml:space="preserve"> </w:t>
      </w:r>
      <w:r w:rsidRPr="002601AE">
        <w:rPr>
          <w:lang w:val="ru-RU"/>
        </w:rPr>
        <w:t>ผลไม้</w:t>
      </w:r>
      <w:r w:rsidRPr="006C5560">
        <w:t xml:space="preserve"> </w:t>
      </w:r>
      <w:r w:rsidRPr="002601AE">
        <w:rPr>
          <w:lang w:val="ru-RU"/>
        </w:rPr>
        <w:t>และขนม</w:t>
      </w:r>
      <w:r w:rsidRPr="006C5560">
        <w:t xml:space="preserve"> </w:t>
      </w:r>
      <w:r w:rsidRPr="002601AE">
        <w:rPr>
          <w:lang w:val="ru-RU"/>
        </w:rPr>
        <w:t>แล้วเมื่อต้องการหาข้อแก้ตัว</w:t>
      </w:r>
      <w:r w:rsidRPr="006C5560">
        <w:t xml:space="preserve"> </w:t>
      </w:r>
      <w:r w:rsidRPr="002601AE">
        <w:rPr>
          <w:lang w:val="ru-RU"/>
        </w:rPr>
        <w:t>ก็เริ่มโทษคนอื่น</w:t>
      </w:r>
      <w:r w:rsidRPr="006C5560">
        <w:t xml:space="preserve"> — </w:t>
      </w:r>
      <w:r w:rsidRPr="002601AE">
        <w:rPr>
          <w:lang w:val="ru-RU"/>
        </w:rPr>
        <w:t>ผู้ที่กำลังปฏิบัติความเคร่งครัดทางจิตวิญญาณ</w:t>
      </w:r>
      <w:r w:rsidRPr="006C5560">
        <w:t xml:space="preserve"> </w:t>
      </w:r>
      <w:r w:rsidRPr="002601AE">
        <w:rPr>
          <w:lang w:val="ru-RU"/>
        </w:rPr>
        <w:t>คนประเภทนี้</w:t>
      </w:r>
      <w:r w:rsidRPr="006C5560">
        <w:t xml:space="preserve"> [</w:t>
      </w:r>
      <w:r w:rsidRPr="002601AE">
        <w:rPr>
          <w:lang w:val="ru-RU"/>
        </w:rPr>
        <w:t>ไม่เคย</w:t>
      </w:r>
      <w:r w:rsidRPr="006C5560">
        <w:t xml:space="preserve">] </w:t>
      </w:r>
      <w:r w:rsidRPr="002601AE">
        <w:rPr>
          <w:lang w:val="ru-RU"/>
        </w:rPr>
        <w:t>รู้สึกถึงความสุขทางจิตวิญญาณที่ความเคร่งครัดและการอดอาหารนำมา</w:t>
      </w:r>
      <w:r w:rsidRPr="006C5560">
        <w:t xml:space="preserve"> “</w:t>
      </w:r>
      <w:r w:rsidRPr="002601AE">
        <w:rPr>
          <w:lang w:val="ru-RU"/>
        </w:rPr>
        <w:t>ผมต้องดื่มนมหลายแก้วมากเลย</w:t>
      </w:r>
      <w:r w:rsidRPr="006C5560">
        <w:t xml:space="preserve">,” </w:t>
      </w:r>
      <w:r w:rsidRPr="002601AE">
        <w:rPr>
          <w:lang w:val="ru-RU"/>
        </w:rPr>
        <w:t>คนประเภทนี้พูด</w:t>
      </w:r>
      <w:r w:rsidRPr="006C5560">
        <w:t xml:space="preserve"> “</w:t>
      </w:r>
      <w:r w:rsidRPr="002601AE">
        <w:rPr>
          <w:lang w:val="ru-RU"/>
        </w:rPr>
        <w:t>ไม่ครับ</w:t>
      </w:r>
      <w:r w:rsidRPr="006C5560">
        <w:t xml:space="preserve"> </w:t>
      </w:r>
      <w:r w:rsidRPr="002601AE">
        <w:rPr>
          <w:lang w:val="ru-RU"/>
        </w:rPr>
        <w:t>แน่นอนว่าผมจะงดดื่มนมในช่วงเทศกาลมหาพรต</w:t>
      </w:r>
      <w:r w:rsidRPr="006C5560">
        <w:t xml:space="preserve"> </w:t>
      </w:r>
      <w:r w:rsidRPr="002601AE">
        <w:rPr>
          <w:lang w:val="ru-RU"/>
        </w:rPr>
        <w:t>แต่หลังจากนั้น</w:t>
      </w:r>
      <w:r w:rsidRPr="006C5560">
        <w:t xml:space="preserve"> </w:t>
      </w:r>
      <w:r w:rsidRPr="002601AE">
        <w:rPr>
          <w:lang w:val="ru-RU"/>
        </w:rPr>
        <w:t>ผมจะชดเชยนมที่ขาดไป</w:t>
      </w:r>
      <w:r w:rsidRPr="006C5560">
        <w:t xml:space="preserve"> </w:t>
      </w:r>
      <w:r w:rsidRPr="002601AE">
        <w:rPr>
          <w:lang w:val="ru-RU"/>
        </w:rPr>
        <w:t>ซึ่งร่างกายผมถูกพรากไปในช่วงเทศกาลมหาพรต</w:t>
      </w:r>
      <w:r w:rsidRPr="006C5560">
        <w:t xml:space="preserve">! </w:t>
      </w:r>
      <w:r>
        <w:rPr>
          <w:lang w:val="ru-RU"/>
        </w:rPr>
        <w:t>เพราะผมต้องได้รับโปรตีนในปริมาณที่กำหนด</w:t>
      </w:r>
      <w:r w:rsidRPr="006C5560">
        <w:t xml:space="preserve">” </w:t>
      </w:r>
      <w:r w:rsidRPr="002601AE">
        <w:rPr>
          <w:lang w:val="ru-RU"/>
        </w:rPr>
        <w:t>และไม่ใช่ว่าร่างกายเขาต้องการโปรตีนจริงๆ</w:t>
      </w:r>
      <w:r w:rsidRPr="006C5560">
        <w:t xml:space="preserve"> </w:t>
      </w:r>
      <w:r w:rsidRPr="002601AE">
        <w:rPr>
          <w:lang w:val="ru-RU"/>
        </w:rPr>
        <w:t>ไม่</w:t>
      </w:r>
      <w:r w:rsidRPr="006C5560">
        <w:t xml:space="preserve"> </w:t>
      </w:r>
      <w:r w:rsidRPr="002601AE">
        <w:rPr>
          <w:lang w:val="ru-RU"/>
        </w:rPr>
        <w:t>เขาบอกว่าเขามีสิทธิ์</w:t>
      </w:r>
      <w:r w:rsidRPr="006C5560">
        <w:t xml:space="preserve"> [</w:t>
      </w:r>
      <w:r w:rsidRPr="002601AE">
        <w:rPr>
          <w:lang w:val="ru-RU"/>
        </w:rPr>
        <w:t>ที่จะดื่มนมนี้</w:t>
      </w:r>
      <w:r w:rsidRPr="006C5560">
        <w:t xml:space="preserve">] </w:t>
      </w:r>
      <w:r w:rsidRPr="002601AE">
        <w:rPr>
          <w:lang w:val="ru-RU"/>
        </w:rPr>
        <w:t>และปลอบใจตัวเองว่าทุกอย่างเป็นปกติ</w:t>
      </w:r>
      <w:r w:rsidRPr="006C5560">
        <w:t xml:space="preserve"> </w:t>
      </w:r>
      <w:r w:rsidRPr="002601AE">
        <w:rPr>
          <w:lang w:val="ru-RU"/>
        </w:rPr>
        <w:t>และนี่ไม่ใช่บาป</w:t>
      </w:r>
      <w:r w:rsidRPr="006C5560">
        <w:t xml:space="preserve"> </w:t>
      </w:r>
      <w:r w:rsidRPr="002601AE">
        <w:rPr>
          <w:lang w:val="ru-RU"/>
        </w:rPr>
        <w:t>แต่แม้เพียงแต่คิดในลักษณะนี้</w:t>
      </w:r>
      <w:r w:rsidRPr="006C5560">
        <w:t xml:space="preserve"> </w:t>
      </w:r>
      <w:r w:rsidRPr="002601AE">
        <w:rPr>
          <w:lang w:val="ru-RU"/>
        </w:rPr>
        <w:t>ก็ถือเป็นบาปแล้วด้วยตัวมันเอง</w:t>
      </w:r>
      <w:r w:rsidRPr="006C5560">
        <w:t xml:space="preserve"> </w:t>
      </w:r>
      <w:r w:rsidRPr="002601AE">
        <w:rPr>
          <w:lang w:val="ru-RU"/>
        </w:rPr>
        <w:t>ความคิดของมนุษย์จึงไปไกลถึงเพียงนี้</w:t>
      </w:r>
      <w:r w:rsidRPr="006C5560">
        <w:t xml:space="preserve">! </w:t>
      </w:r>
      <w:r w:rsidRPr="002601AE">
        <w:rPr>
          <w:lang w:val="ru-RU"/>
        </w:rPr>
        <w:t>คน</w:t>
      </w:r>
      <w:r w:rsidRPr="006C5560">
        <w:t xml:space="preserve"> [</w:t>
      </w:r>
      <w:r w:rsidRPr="002601AE">
        <w:rPr>
          <w:lang w:val="ru-RU"/>
        </w:rPr>
        <w:t>สามารถ</w:t>
      </w:r>
      <w:r w:rsidRPr="006C5560">
        <w:t xml:space="preserve">] </w:t>
      </w:r>
      <w:r w:rsidRPr="002601AE">
        <w:rPr>
          <w:lang w:val="ru-RU"/>
        </w:rPr>
        <w:t>ปฏิบัติตามการอดอาหารที่คริสตจักรกำหนดไว้ได้</w:t>
      </w:r>
      <w:r w:rsidRPr="006C5560">
        <w:t xml:space="preserve"> </w:t>
      </w:r>
      <w:r w:rsidRPr="002601AE">
        <w:rPr>
          <w:lang w:val="ru-RU"/>
        </w:rPr>
        <w:t>แต่ในขณะเดียวกันก็ไม่ยอมอดสิ่งที่เขาสูญเสียไปในช่วงการอดอาหารนี้</w:t>
      </w:r>
      <w:r w:rsidRPr="006C5560">
        <w:t xml:space="preserve"> </w:t>
      </w:r>
      <w:r w:rsidRPr="002601AE">
        <w:rPr>
          <w:lang w:val="ru-RU"/>
        </w:rPr>
        <w:t>เอ่อ</w:t>
      </w:r>
      <w:r w:rsidRPr="006C5560">
        <w:t xml:space="preserve">... </w:t>
      </w:r>
      <w:r w:rsidRPr="002601AE">
        <w:rPr>
          <w:lang w:val="ru-RU"/>
        </w:rPr>
        <w:t>แล้วพระวิญญาณบริสุทธิ์จะสถิตอยู่ใน</w:t>
      </w:r>
      <w:r w:rsidRPr="006C5560">
        <w:t xml:space="preserve"> [</w:t>
      </w:r>
      <w:r w:rsidRPr="002601AE">
        <w:rPr>
          <w:lang w:val="ru-RU"/>
        </w:rPr>
        <w:t>คนเช่นนี้</w:t>
      </w:r>
      <w:r w:rsidRPr="006C5560">
        <w:t xml:space="preserve">] </w:t>
      </w:r>
      <w:r w:rsidRPr="002601AE">
        <w:rPr>
          <w:lang w:val="ru-RU"/>
        </w:rPr>
        <w:t>ได้อย่างไรหลังจากนั้น</w:t>
      </w:r>
      <w:r w:rsidRPr="006C5560">
        <w:t xml:space="preserve">? </w:t>
      </w:r>
    </w:p>
    <w:p w14:paraId="16C8BDF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และลองดูความรักที่ผู้ชายบางคนในครอบครัวแสดงออกสิ</w:t>
      </w:r>
      <w:r w:rsidRPr="006C5560">
        <w:t xml:space="preserve">!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มีชายคนหนึ่งที่ชีวิตเรียบง่ายมากและมีลูกถึงเก้าคนมาสารภาพบาป</w:t>
      </w:r>
      <w:r w:rsidRPr="006C5560">
        <w:t xml:space="preserve"> </w:t>
      </w:r>
      <w:r w:rsidRPr="002601AE">
        <w:rPr>
          <w:lang w:val="ru-RU"/>
        </w:rPr>
        <w:t>และพระผู้ฟังสารภาพบาปได้อนุญาตให้เขารับศีลมหาสนิท</w:t>
      </w:r>
      <w:r w:rsidRPr="006C5560">
        <w:t xml:space="preserve"> “</w:t>
      </w:r>
      <w:r w:rsidRPr="002601AE">
        <w:rPr>
          <w:lang w:val="ru-RU"/>
        </w:rPr>
        <w:t>โอ้</w:t>
      </w:r>
      <w:r w:rsidRPr="006C5560">
        <w:t xml:space="preserve"> </w:t>
      </w:r>
      <w:r w:rsidRPr="002601AE">
        <w:rPr>
          <w:lang w:val="ru-RU"/>
        </w:rPr>
        <w:t>พระคุณเจ้า</w:t>
      </w:r>
      <w:r w:rsidRPr="006C5560">
        <w:t xml:space="preserve">” </w:t>
      </w:r>
      <w:r w:rsidRPr="002601AE">
        <w:rPr>
          <w:lang w:val="ru-RU"/>
        </w:rPr>
        <w:t>เขาตอบ</w:t>
      </w:r>
      <w:r w:rsidRPr="006C5560">
        <w:t xml:space="preserve"> “</w:t>
      </w:r>
      <w:r w:rsidRPr="002601AE">
        <w:rPr>
          <w:lang w:val="ru-RU"/>
        </w:rPr>
        <w:t>ผมจะรับศีลมหาสนิทได้อย่างไรครับ</w:t>
      </w:r>
      <w:r w:rsidRPr="006C5560">
        <w:t xml:space="preserve">! </w:t>
      </w:r>
      <w:r w:rsidRPr="002601AE">
        <w:rPr>
          <w:lang w:val="ru-RU"/>
        </w:rPr>
        <w:t>เพราะเราทานอาหารกับเนยอยู่ครับ</w:t>
      </w:r>
      <w:r w:rsidRPr="006C5560">
        <w:t xml:space="preserve"> “</w:t>
      </w:r>
      <w:r w:rsidRPr="002601AE">
        <w:rPr>
          <w:lang w:val="ru-RU"/>
        </w:rPr>
        <w:t>ผมต้องทำงานอยู่ครับ</w:t>
      </w:r>
      <w:r w:rsidRPr="006C5560">
        <w:t xml:space="preserve"> </w:t>
      </w:r>
      <w:r w:rsidRPr="002601AE">
        <w:rPr>
          <w:lang w:val="ru-RU"/>
        </w:rPr>
        <w:t>ลูกๆ</w:t>
      </w:r>
      <w:r w:rsidRPr="006C5560">
        <w:t xml:space="preserve"> </w:t>
      </w:r>
      <w:r>
        <w:rPr>
          <w:lang w:val="ru-RU"/>
        </w:rPr>
        <w:t>ของผมก็เช่นกัน</w:t>
      </w:r>
      <w:r w:rsidRPr="006C5560">
        <w:t>” “</w:t>
      </w:r>
      <w:r w:rsidRPr="002601AE">
        <w:rPr>
          <w:lang w:val="ru-RU"/>
        </w:rPr>
        <w:t>คุณมีลูกกี่คน</w:t>
      </w:r>
      <w:r w:rsidRPr="006C5560">
        <w:t xml:space="preserve">?” </w:t>
      </w:r>
      <w:r w:rsidRPr="002601AE">
        <w:rPr>
          <w:lang w:val="ru-RU"/>
        </w:rPr>
        <w:t>พระสงฆ์ผู้รับสารภาพถาม</w:t>
      </w:r>
      <w:r w:rsidRPr="006C5560">
        <w:t xml:space="preserve"> “</w:t>
      </w:r>
      <w:r>
        <w:rPr>
          <w:lang w:val="ru-RU"/>
        </w:rPr>
        <w:t>เก้าคน</w:t>
      </w:r>
      <w:r w:rsidRPr="006C5560">
        <w:t>” “</w:t>
      </w:r>
      <w:r w:rsidRPr="002601AE">
        <w:rPr>
          <w:lang w:val="ru-RU"/>
        </w:rPr>
        <w:t>แล้วคุณใส่น้ำมันเท่าไรในอาหาร</w:t>
      </w:r>
      <w:r w:rsidRPr="006C5560">
        <w:t>?” “</w:t>
      </w:r>
      <w:r>
        <w:rPr>
          <w:lang w:val="ru-RU"/>
        </w:rPr>
        <w:t>สองช้อนน้ำมันพืช</w:t>
      </w:r>
      <w:r w:rsidRPr="006C5560">
        <w:t>” “</w:t>
      </w:r>
      <w:r w:rsidRPr="002601AE">
        <w:rPr>
          <w:lang w:val="ru-RU"/>
        </w:rPr>
        <w:t>คุณได้น้ำมันจริงๆ</w:t>
      </w:r>
      <w:r w:rsidRPr="006C5560">
        <w:t xml:space="preserve"> </w:t>
      </w:r>
      <w:r w:rsidRPr="002601AE">
        <w:rPr>
          <w:lang w:val="ru-RU"/>
        </w:rPr>
        <w:t>เท่าไรกันล่ะ</w:t>
      </w:r>
      <w:r w:rsidRPr="006C5560">
        <w:t xml:space="preserve"> </w:t>
      </w:r>
      <w:r w:rsidRPr="002601AE">
        <w:rPr>
          <w:lang w:val="ru-RU"/>
        </w:rPr>
        <w:t>คนน่าสงสาร</w:t>
      </w:r>
      <w:r w:rsidRPr="006C5560">
        <w:t xml:space="preserve">?” </w:t>
      </w:r>
      <w:r w:rsidRPr="002601AE">
        <w:rPr>
          <w:lang w:val="ru-RU"/>
        </w:rPr>
        <w:t>พระสงฆ์ผู้รับสารภาพอุทาน</w:t>
      </w:r>
      <w:r w:rsidRPr="006C5560">
        <w:t xml:space="preserve"> — “</w:t>
      </w:r>
      <w:r w:rsidRPr="002601AE">
        <w:rPr>
          <w:lang w:val="ru-RU"/>
        </w:rPr>
        <w:t>ไปรับศีลมหาสนิทเถิด</w:t>
      </w:r>
      <w:r w:rsidRPr="006C5560">
        <w:t xml:space="preserve">!” </w:t>
      </w:r>
      <w:r w:rsidRPr="002601AE">
        <w:rPr>
          <w:lang w:val="ru-RU"/>
        </w:rPr>
        <w:t>สำหรับสิบเอ็ดคน</w:t>
      </w:r>
      <w:r w:rsidRPr="006C5560">
        <w:t xml:space="preserve"> — </w:t>
      </w:r>
      <w:r w:rsidRPr="002601AE">
        <w:rPr>
          <w:lang w:val="ru-RU"/>
        </w:rPr>
        <w:t>เพียงสองช้อนชาของน้ำมันพืชเท่านั้น</w:t>
      </w:r>
      <w:r w:rsidRPr="006C5560">
        <w:t xml:space="preserve"> </w:t>
      </w:r>
      <w:r w:rsidRPr="002601AE">
        <w:rPr>
          <w:lang w:val="ru-RU"/>
        </w:rPr>
        <w:t>แต่เขายังคงถูกทรมานด้วยความรู้สึกผิด</w:t>
      </w:r>
      <w:r w:rsidRPr="006C5560">
        <w:t xml:space="preserve">! </w:t>
      </w:r>
    </w:p>
    <w:p w14:paraId="2E2CF6D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ผมเคยรู้จักผู้ไม่บวชที่ได้รับการชำระจิตวิญญาณจากความเคร่งครัดในการปฏิบัติธรรม</w:t>
      </w:r>
      <w:r w:rsidRPr="006C5560">
        <w:t xml:space="preserve"> </w:t>
      </w:r>
      <w:r w:rsidRPr="002601AE">
        <w:rPr>
          <w:lang w:val="ru-RU"/>
        </w:rPr>
        <w:t>เมื่อไม่กี่ปีที่ผ่านมา</w:t>
      </w:r>
      <w:r w:rsidRPr="006C5560">
        <w:t xml:space="preserve"> </w:t>
      </w:r>
      <w:r w:rsidRPr="002601AE">
        <w:rPr>
          <w:lang w:val="ru-RU"/>
        </w:rPr>
        <w:t>มีผู้ปฏิบัติธรรมฆราวาสคนหนึ่งทำงานบนภูเขาศักดิ์สิทธิ์ร่วมกับลูกชายของเขา</w:t>
      </w:r>
      <w:r w:rsidRPr="006C5560">
        <w:t xml:space="preserve"> </w:t>
      </w:r>
      <w:r w:rsidRPr="002601AE">
        <w:rPr>
          <w:lang w:val="ru-RU"/>
        </w:rPr>
        <w:t>พวกเขาทำงานบนภูเขาอาทอสเป็นเวลานาน</w:t>
      </w:r>
      <w:r w:rsidRPr="006C5560">
        <w:t xml:space="preserve"> </w:t>
      </w:r>
      <w:r w:rsidRPr="002601AE">
        <w:rPr>
          <w:lang w:val="ru-RU"/>
        </w:rPr>
        <w:t>ต่อมามีงานที่ดีเปิดรับสมัครที่บ้านเกิด</w:t>
      </w:r>
      <w:r w:rsidRPr="006C5560">
        <w:t xml:space="preserve"> </w:t>
      </w:r>
      <w:r w:rsidRPr="002601AE">
        <w:rPr>
          <w:lang w:val="ru-RU"/>
        </w:rPr>
        <w:t>พ่อจึงตัดสินใจออกจากภูเขาศักดิ์สิทธิ์</w:t>
      </w:r>
      <w:r w:rsidRPr="006C5560">
        <w:t xml:space="preserve"> </w:t>
      </w:r>
      <w:r w:rsidRPr="002601AE">
        <w:rPr>
          <w:lang w:val="ru-RU"/>
        </w:rPr>
        <w:t>โดยพาลูกชายไปด้วย</w:t>
      </w:r>
      <w:r w:rsidRPr="006C5560">
        <w:t xml:space="preserve"> </w:t>
      </w:r>
      <w:r w:rsidRPr="002601AE">
        <w:rPr>
          <w:lang w:val="ru-RU"/>
        </w:rPr>
        <w:t>เพื่อให้ทั้งครอบครัวได้อยู่ร่วมกัน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ลูกชายคนนั้นรู้สึกประทับใจอย่างลึกซึ้งกับชีวิตการถือศีลของนักบวช</w:t>
      </w:r>
      <w:r w:rsidRPr="006C5560">
        <w:t xml:space="preserve"> </w:t>
      </w:r>
      <w:r w:rsidRPr="002601AE">
        <w:rPr>
          <w:lang w:val="ru-RU"/>
        </w:rPr>
        <w:lastRenderedPageBreak/>
        <w:t>และเมื่อนึกถึงชีวิตทางโลกพร้อมทั้งความวุ่นวายภายในใจ</w:t>
      </w:r>
      <w:r w:rsidRPr="006C5560">
        <w:t xml:space="preserve"> </w:t>
      </w:r>
      <w:r w:rsidRPr="002601AE">
        <w:rPr>
          <w:lang w:val="ru-RU"/>
        </w:rPr>
        <w:t>เขาจึงไม่ต้องการกลับ</w:t>
      </w:r>
      <w:r w:rsidRPr="006C5560">
        <w:t xml:space="preserve"> “</w:t>
      </w:r>
      <w:r w:rsidRPr="002601AE">
        <w:rPr>
          <w:lang w:val="ru-RU"/>
        </w:rPr>
        <w:t>พ่อครับ</w:t>
      </w:r>
      <w:r w:rsidRPr="006C5560">
        <w:t xml:space="preserve">” </w:t>
      </w:r>
      <w:r w:rsidRPr="002601AE">
        <w:rPr>
          <w:lang w:val="ru-RU"/>
        </w:rPr>
        <w:t>เขากล่าว</w:t>
      </w:r>
      <w:r w:rsidRPr="006C5560">
        <w:t xml:space="preserve"> “</w:t>
      </w:r>
      <w:r w:rsidRPr="002601AE">
        <w:rPr>
          <w:lang w:val="ru-RU"/>
        </w:rPr>
        <w:t>พ่อมีลูกคนอื่นอีกหลายคนที่บ้าน</w:t>
      </w:r>
      <w:r w:rsidRPr="006C5560">
        <w:t xml:space="preserve"> </w:t>
      </w:r>
      <w:r w:rsidRPr="002601AE">
        <w:rPr>
          <w:lang w:val="ru-RU"/>
        </w:rPr>
        <w:t>ให้ทิ้งลูกไว้เพียงคนเดียวที่นี่</w:t>
      </w:r>
      <w:r w:rsidRPr="006C5560">
        <w:t xml:space="preserve"> </w:t>
      </w:r>
      <w:r w:rsidRPr="002601AE">
        <w:rPr>
          <w:lang w:val="ru-RU"/>
        </w:rPr>
        <w:t>ในสวน</w:t>
      </w:r>
      <w:r>
        <w:rPr>
          <w:lang w:val="ru-RU"/>
        </w:rPr>
        <w:t>ของพระมารดาพระเจ้าผู้ศักดิ์สิทธิ์ที่สุด</w:t>
      </w:r>
      <w:r w:rsidRPr="006C5560">
        <w:t xml:space="preserve">” </w:t>
      </w:r>
      <w:r w:rsidRPr="002601AE">
        <w:rPr>
          <w:lang w:val="ru-RU"/>
        </w:rPr>
        <w:t>เขาไม่ยอมตามคำวิงวอนของพ่อ</w:t>
      </w:r>
      <w:r w:rsidRPr="006C5560">
        <w:t xml:space="preserve"> </w:t>
      </w:r>
      <w:r w:rsidRPr="002601AE">
        <w:rPr>
          <w:lang w:val="ru-RU"/>
        </w:rPr>
        <w:t>และพ่อจึงต้องทิ้งเขาไว้บนภูเขาศักดิ์สิทธิ์</w:t>
      </w:r>
      <w:r w:rsidRPr="006C5560">
        <w:t xml:space="preserve"> </w:t>
      </w:r>
      <w:r w:rsidRPr="002601AE">
        <w:rPr>
          <w:lang w:val="ru-RU"/>
        </w:rPr>
        <w:t>ชายหนุ่มคนนี้ไม่รู้หนังสือแต่มีสติปัญญาเฉียบแหลม</w:t>
      </w:r>
      <w:r w:rsidRPr="006C5560">
        <w:t xml:space="preserve"> </w:t>
      </w:r>
      <w:r w:rsidRPr="002601AE">
        <w:rPr>
          <w:lang w:val="ru-RU"/>
        </w:rPr>
        <w:t>เขามีความเมตตาและความเรียบง่ายอย่างยิ่ง</w:t>
      </w:r>
      <w:r w:rsidRPr="006C5560">
        <w:t xml:space="preserve"> </w:t>
      </w:r>
      <w:r w:rsidRPr="002601AE">
        <w:rPr>
          <w:lang w:val="ru-RU"/>
        </w:rPr>
        <w:t>เขารู้สึกว่าตนเองไม่คู่ควรเลยที่จะรับการตัดผม</w:t>
      </w:r>
      <w:r w:rsidRPr="006C5560">
        <w:t xml:space="preserve"> </w:t>
      </w:r>
      <w:r w:rsidRPr="002601AE">
        <w:rPr>
          <w:lang w:val="ru-RU"/>
        </w:rPr>
        <w:t>ตามแบบนักบวช</w:t>
      </w:r>
      <w:r w:rsidRPr="006C5560">
        <w:t xml:space="preserve"> </w:t>
      </w:r>
      <w:r w:rsidRPr="002601AE">
        <w:rPr>
          <w:lang w:val="ru-RU"/>
        </w:rPr>
        <w:t>เพราะเขาเชื่อว่าการปฏิบัติตามกฎระเบียบของนักบวชและสิ่งอื่นๆ</w:t>
      </w:r>
      <w:r w:rsidRPr="006C5560">
        <w:t xml:space="preserve"> </w:t>
      </w:r>
      <w:r w:rsidRPr="002601AE">
        <w:rPr>
          <w:lang w:val="ru-RU"/>
        </w:rPr>
        <w:t>จะเกินกำลังของเขา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เขาจึงพบกระท่อมเล็กๆ</w:t>
      </w:r>
      <w:r w:rsidRPr="006C5560">
        <w:t xml:space="preserve"> </w:t>
      </w:r>
      <w:r w:rsidRPr="002601AE">
        <w:rPr>
          <w:lang w:val="ru-RU"/>
        </w:rPr>
        <w:t>ที่เคยถูกใช้เป็นคอกสัตว์บรรทุก</w:t>
      </w:r>
      <w:r w:rsidRPr="006C5560">
        <w:t xml:space="preserve"> </w:t>
      </w:r>
      <w:r w:rsidRPr="002601AE">
        <w:rPr>
          <w:lang w:val="ru-RU"/>
        </w:rPr>
        <w:t>เขาปิดประตูและหน้าต่างด้วยหินและใบเฟิร์น</w:t>
      </w:r>
      <w:r w:rsidRPr="006C5560">
        <w:t xml:space="preserve"> </w:t>
      </w:r>
      <w:r w:rsidRPr="002601AE">
        <w:rPr>
          <w:lang w:val="ru-RU"/>
        </w:rPr>
        <w:t>ทิ้งไว้เพียงช่องเล็กๆ</w:t>
      </w:r>
      <w:r w:rsidRPr="006C5560">
        <w:t xml:space="preserve"> </w:t>
      </w:r>
      <w:r w:rsidRPr="002601AE">
        <w:rPr>
          <w:lang w:val="ru-RU"/>
        </w:rPr>
        <w:t>รูปวงกลม</w:t>
      </w:r>
      <w:r w:rsidRPr="006C5560">
        <w:t>—</w:t>
      </w:r>
      <w:r w:rsidRPr="002601AE">
        <w:rPr>
          <w:lang w:val="ru-RU"/>
        </w:rPr>
        <w:t>รู</w:t>
      </w:r>
      <w:r w:rsidRPr="006C5560">
        <w:t>—</w:t>
      </w:r>
      <w:r w:rsidRPr="002601AE">
        <w:rPr>
          <w:lang w:val="ru-RU"/>
        </w:rPr>
        <w:t>เพื่อคลานเข้าและออกจากที่พักของเขา</w:t>
      </w:r>
      <w:r w:rsidRPr="006C5560">
        <w:t xml:space="preserve"> </w:t>
      </w:r>
      <w:r w:rsidRPr="002601AE">
        <w:rPr>
          <w:lang w:val="ru-RU"/>
        </w:rPr>
        <w:t>จากด้านใน</w:t>
      </w:r>
      <w:r w:rsidRPr="006C5560">
        <w:t xml:space="preserve"> </w:t>
      </w:r>
      <w:r w:rsidRPr="002601AE">
        <w:rPr>
          <w:lang w:val="ru-RU"/>
        </w:rPr>
        <w:t>เขาปิดช่องนั้นด้วยเสื้อเก่าขาดวิ่นที่เขาเก็บมาจากที่ไหนสักแห่ง</w:t>
      </w:r>
      <w:r w:rsidRPr="006C5560">
        <w:t xml:space="preserve"> </w:t>
      </w:r>
      <w:r w:rsidRPr="002601AE">
        <w:rPr>
          <w:lang w:val="ru-RU"/>
        </w:rPr>
        <w:t>เขาไม่แม้แต่จะจุดไฟด้วยซ้ำ</w:t>
      </w:r>
      <w:r w:rsidRPr="006C5560">
        <w:t xml:space="preserve"> </w:t>
      </w:r>
      <w:r w:rsidRPr="002601AE">
        <w:rPr>
          <w:lang w:val="ru-RU"/>
        </w:rPr>
        <w:t>รังนกยังเป็นที่อยู่อาศัยที่ดีกว่าบ้านของเขา</w:t>
      </w:r>
      <w:r w:rsidRPr="006C5560">
        <w:t xml:space="preserve"> </w:t>
      </w:r>
      <w:r w:rsidRPr="002601AE">
        <w:rPr>
          <w:lang w:val="ru-RU"/>
        </w:rPr>
        <w:t>และถ้ำสัตว์ยังเป็นที่พักที่ดีกว่าที่ที่เขาอาศัยอยู่</w:t>
      </w:r>
      <w:r w:rsidRPr="006C5560">
        <w:t xml:space="preserve"> </w:t>
      </w:r>
      <w:r w:rsidRPr="002601AE">
        <w:rPr>
          <w:lang w:val="ru-RU"/>
        </w:rPr>
        <w:t>แต่แม้ผู้ที่อาศัยอยู่ในวังอันโอ่อ่า</w:t>
      </w:r>
      <w:r w:rsidRPr="006C5560">
        <w:t xml:space="preserve"> </w:t>
      </w:r>
      <w:r w:rsidRPr="002601AE">
        <w:rPr>
          <w:lang w:val="ru-RU"/>
        </w:rPr>
        <w:t>ก็ไม่อาจสัมผัสความสุขที่จิตวิญญาณนี้รู้สึกได้</w:t>
      </w:r>
      <w:r w:rsidRPr="006C5560">
        <w:t xml:space="preserve"> </w:t>
      </w:r>
      <w:r w:rsidRPr="002601AE">
        <w:rPr>
          <w:lang w:val="ru-RU"/>
        </w:rPr>
        <w:t>เพราะชายผู้นี้ทำงานหนักเพื่อพระคริสต์</w:t>
      </w:r>
      <w:r w:rsidRPr="006C5560">
        <w:t xml:space="preserve"> </w:t>
      </w:r>
      <w:r w:rsidRPr="002601AE">
        <w:rPr>
          <w:lang w:val="ru-RU"/>
        </w:rPr>
        <w:t>และพระคริสต์อยู่กับเขา</w:t>
      </w:r>
      <w:r w:rsidRPr="006C5560">
        <w:t xml:space="preserve"> — </w:t>
      </w:r>
      <w:r w:rsidRPr="002601AE">
        <w:rPr>
          <w:lang w:val="ru-RU"/>
        </w:rPr>
        <w:t>ไม่เพียงในกระท่อมของเขา</w:t>
      </w:r>
      <w:r w:rsidRPr="006C5560">
        <w:t xml:space="preserve"> </w:t>
      </w:r>
      <w:r w:rsidRPr="002601AE">
        <w:rPr>
          <w:lang w:val="ru-RU"/>
        </w:rPr>
        <w:t>แต่ยังอยู่ในบ้านทางจิตวิญญาณของเขา</w:t>
      </w:r>
      <w:r w:rsidRPr="006C5560">
        <w:t xml:space="preserve"> — </w:t>
      </w:r>
      <w:r w:rsidRPr="002601AE">
        <w:rPr>
          <w:lang w:val="ru-RU"/>
        </w:rPr>
        <w:t>ในร่างกายของเขา</w:t>
      </w:r>
      <w:r w:rsidRPr="006C5560">
        <w:t xml:space="preserve"> </w:t>
      </w:r>
      <w:r w:rsidRPr="002601AE">
        <w:rPr>
          <w:lang w:val="ru-RU"/>
        </w:rPr>
        <w:t>ในหัวใจของเขา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เขาจึงอาศัยอยู่ในสวรรค์</w:t>
      </w:r>
      <w:r w:rsidRPr="006C5560">
        <w:t xml:space="preserve"> </w:t>
      </w:r>
      <w:r w:rsidRPr="002601AE">
        <w:rPr>
          <w:lang w:val="ru-RU"/>
        </w:rPr>
        <w:t>บางครั้งเขาจะออกมาจากถ้ำของเขาและไปยังห้องหนึ่งในที่พี่น้องกำลังทำงานในสวนผัก</w:t>
      </w:r>
      <w:r w:rsidRPr="006C5560">
        <w:t xml:space="preserve"> </w:t>
      </w:r>
      <w:r w:rsidRPr="002601AE">
        <w:rPr>
          <w:lang w:val="ru-RU"/>
        </w:rPr>
        <w:t>เขาจะช่วยพี่น้องในการทำงาน</w:t>
      </w:r>
      <w:r w:rsidRPr="006C5560">
        <w:t xml:space="preserve"> </w:t>
      </w:r>
      <w:r w:rsidRPr="002601AE">
        <w:rPr>
          <w:lang w:val="ru-RU"/>
        </w:rPr>
        <w:t>และเป็นการตอบแทน</w:t>
      </w:r>
      <w:r w:rsidRPr="006C5560">
        <w:t xml:space="preserve"> </w:t>
      </w:r>
      <w:r w:rsidRPr="002601AE">
        <w:rPr>
          <w:lang w:val="ru-RU"/>
        </w:rPr>
        <w:t>พวกเขาก็จะให้เขาขนมปังกรอบและมะกอกไม่กี่ชิ้น</w:t>
      </w:r>
      <w:r w:rsidRPr="006C5560">
        <w:t xml:space="preserve"> </w:t>
      </w:r>
      <w:r w:rsidRPr="002601AE">
        <w:rPr>
          <w:lang w:val="ru-RU"/>
        </w:rPr>
        <w:t>หากพวกเขาไม่ให้เขาทำงาน</w:t>
      </w:r>
      <w:r w:rsidRPr="006C5560">
        <w:t xml:space="preserve"> </w:t>
      </w:r>
      <w:r w:rsidRPr="002601AE">
        <w:rPr>
          <w:lang w:val="ru-RU"/>
        </w:rPr>
        <w:t>เขาก็จะไม่รับขนมปังกรอบหรือมะกอกนั้น</w:t>
      </w:r>
      <w:r w:rsidRPr="006C5560">
        <w:t xml:space="preserve"> </w:t>
      </w:r>
      <w:r w:rsidRPr="002601AE">
        <w:rPr>
          <w:lang w:val="ru-RU"/>
        </w:rPr>
        <w:t>เขาถือว่าจำเป็นต้องตอบแทนพรที่ได้รับด้วยการทำงานหนักเป็นสองเท่า</w:t>
      </w:r>
      <w:r w:rsidRPr="006C5560">
        <w:t xml:space="preserve">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มีเพียงพระเจ้าเท่านั้นที่รู้ถึงชีวิตทางจิตวิญญาณของเขา</w:t>
      </w:r>
      <w:r w:rsidRPr="006C5560">
        <w:t xml:space="preserve"> </w:t>
      </w:r>
      <w:r w:rsidRPr="002601AE">
        <w:rPr>
          <w:lang w:val="ru-RU"/>
        </w:rPr>
        <w:t>เพราะเขาใช้ชีวิตอย่างเงียบสงบ</w:t>
      </w:r>
      <w:r w:rsidRPr="006C5560">
        <w:t xml:space="preserve"> </w:t>
      </w:r>
      <w:r w:rsidRPr="002601AE">
        <w:rPr>
          <w:lang w:val="ru-RU"/>
        </w:rPr>
        <w:t>เรียบง่าย</w:t>
      </w:r>
      <w:r w:rsidRPr="006C5560">
        <w:t xml:space="preserve"> </w:t>
      </w:r>
      <w:r w:rsidRPr="002601AE">
        <w:rPr>
          <w:lang w:val="ru-RU"/>
        </w:rPr>
        <w:t>และไม่โอ้อวด</w:t>
      </w:r>
      <w:r w:rsidRPr="006C5560">
        <w:t xml:space="preserve"> </w:t>
      </w:r>
      <w:r w:rsidRPr="002601AE">
        <w:rPr>
          <w:lang w:val="ru-RU"/>
        </w:rPr>
        <w:t>แต่จากเหตุการณ์หนึ่ง</w:t>
      </w:r>
      <w:r w:rsidRPr="006C5560">
        <w:t xml:space="preserve"> </w:t>
      </w:r>
      <w:r w:rsidRPr="002601AE">
        <w:rPr>
          <w:lang w:val="ru-RU"/>
        </w:rPr>
        <w:t>ซึ่งต่อมาเป็นที่รู้จักกัน</w:t>
      </w:r>
      <w:r w:rsidRPr="006C5560">
        <w:t xml:space="preserve"> </w:t>
      </w:r>
      <w:r w:rsidRPr="002601AE">
        <w:rPr>
          <w:lang w:val="ru-RU"/>
        </w:rPr>
        <w:t>ก็สามารถเข้าใจได้หลายอย่าง</w:t>
      </w:r>
      <w:r w:rsidRPr="006C5560">
        <w:t xml:space="preserve"> </w:t>
      </w:r>
      <w:r w:rsidRPr="002601AE">
        <w:rPr>
          <w:lang w:val="ru-RU"/>
        </w:rPr>
        <w:t>วันหนึ่ง</w:t>
      </w:r>
      <w:r w:rsidRPr="006C5560">
        <w:t xml:space="preserve"> </w:t>
      </w:r>
      <w:r w:rsidRPr="002601AE">
        <w:rPr>
          <w:lang w:val="ru-RU"/>
        </w:rPr>
        <w:t>เขาเข้าไปในวัดและถามว่าช่วงการถือศีลใหญ่จะเริ่มเมื่อใด</w:t>
      </w:r>
      <w:r w:rsidRPr="006C5560">
        <w:t xml:space="preserve"> </w:t>
      </w:r>
      <w:r w:rsidRPr="002601AE">
        <w:rPr>
          <w:lang w:val="ru-RU"/>
        </w:rPr>
        <w:t>แม้ว่าสำหรับเขา</w:t>
      </w:r>
      <w:r w:rsidRPr="006C5560">
        <w:t xml:space="preserve"> </w:t>
      </w:r>
      <w:r w:rsidRPr="002601AE">
        <w:rPr>
          <w:lang w:val="ru-RU"/>
        </w:rPr>
        <w:t>ช่วงการถือศีลใหญ่นั้นจะกินเวลาเกือบทั้งปี</w:t>
      </w:r>
      <w:r w:rsidRPr="006C5560">
        <w:t xml:space="preserve"> </w:t>
      </w:r>
      <w:r w:rsidRPr="002601AE">
        <w:rPr>
          <w:lang w:val="ru-RU"/>
        </w:rPr>
        <w:t>จากนั้น</w:t>
      </w:r>
      <w:r w:rsidRPr="006C5560">
        <w:t xml:space="preserve"> </w:t>
      </w:r>
      <w:r w:rsidRPr="002601AE">
        <w:rPr>
          <w:lang w:val="ru-RU"/>
        </w:rPr>
        <w:t>เขากลับไปยัง</w:t>
      </w:r>
      <w:r w:rsidRPr="006C5560">
        <w:t xml:space="preserve"> ‘</w:t>
      </w:r>
      <w:r>
        <w:rPr>
          <w:lang w:val="ru-RU"/>
        </w:rPr>
        <w:t>ถ้ำ</w:t>
      </w:r>
      <w:r w:rsidRPr="006C5560">
        <w:t xml:space="preserve">’ </w:t>
      </w:r>
      <w:r w:rsidRPr="002601AE">
        <w:rPr>
          <w:lang w:val="ru-RU"/>
        </w:rPr>
        <w:t>ของตัวเองและปิดประตูจากด้านใน</w:t>
      </w:r>
      <w:r w:rsidRPr="006C5560">
        <w:t xml:space="preserve"> </w:t>
      </w:r>
      <w:r w:rsidRPr="002601AE">
        <w:rPr>
          <w:lang w:val="ru-RU"/>
        </w:rPr>
        <w:t>เวลาผ่านไปเกือบสามเดือน</w:t>
      </w:r>
      <w:r w:rsidRPr="006C5560">
        <w:t xml:space="preserve"> </w:t>
      </w:r>
      <w:r w:rsidRPr="002601AE">
        <w:rPr>
          <w:lang w:val="ru-RU"/>
        </w:rPr>
        <w:t>และเขาไม่ทันสังเกตด้วยซ้ำ</w:t>
      </w:r>
      <w:r w:rsidRPr="006C5560">
        <w:t xml:space="preserve"> </w:t>
      </w:r>
      <w:r w:rsidRPr="002601AE">
        <w:rPr>
          <w:lang w:val="ru-RU"/>
        </w:rPr>
        <w:t>วันหนึ่งเขาออกมาจากห้องพักและไปที่หนึ่งในวัดเพื่อถามว่าเทศกาลอีสเตอร์จะมาถึงเร็วๆ</w:t>
      </w:r>
      <w:r w:rsidRPr="006C5560">
        <w:t xml:space="preserve"> </w:t>
      </w:r>
      <w:r w:rsidRPr="002601AE">
        <w:rPr>
          <w:lang w:val="ru-RU"/>
        </w:rPr>
        <w:t>นี้หรือไม่</w:t>
      </w:r>
      <w:r w:rsidRPr="006C5560">
        <w:t xml:space="preserve"> </w:t>
      </w:r>
      <w:r w:rsidRPr="002601AE">
        <w:rPr>
          <w:lang w:val="ru-RU"/>
        </w:rPr>
        <w:t>เขาร่วมพิธีนมัสการ</w:t>
      </w:r>
      <w:r w:rsidRPr="006C5560">
        <w:t xml:space="preserve"> </w:t>
      </w:r>
      <w:r w:rsidRPr="002601AE">
        <w:rPr>
          <w:lang w:val="ru-RU"/>
        </w:rPr>
        <w:t>รับศีลมหาสนิทในพิธีบูชาขอบพระคุณ</w:t>
      </w:r>
      <w:r w:rsidRPr="006C5560">
        <w:t xml:space="preserve"> </w:t>
      </w:r>
      <w:r w:rsidRPr="002601AE">
        <w:rPr>
          <w:lang w:val="ru-RU"/>
        </w:rPr>
        <w:t>และจากนั้นไปร่วมรับประทานอาหารกับพระภิกษุทั้งหลาย</w:t>
      </w:r>
      <w:r w:rsidRPr="006C5560">
        <w:t xml:space="preserve"> </w:t>
      </w:r>
      <w:r w:rsidRPr="002601AE">
        <w:rPr>
          <w:lang w:val="ru-RU"/>
        </w:rPr>
        <w:t>ระหว่างมื้ออาหาร</w:t>
      </w:r>
      <w:r w:rsidRPr="006C5560">
        <w:t xml:space="preserve"> </w:t>
      </w:r>
      <w:r w:rsidRPr="002601AE">
        <w:rPr>
          <w:lang w:val="ru-RU"/>
        </w:rPr>
        <w:t>เขาเห็นไข่สีแดง</w:t>
      </w:r>
      <w:r w:rsidRPr="006C5560">
        <w:t xml:space="preserve"> </w:t>
      </w:r>
      <w:r w:rsidRPr="002601AE">
        <w:rPr>
          <w:lang w:val="ru-RU"/>
        </w:rPr>
        <w:t>วันนั้นคือวันฉลองการฟื้นคืนชีพ</w:t>
      </w:r>
      <w:r>
        <w:rPr>
          <w:rStyle w:val="FootnoteReference"/>
          <w:lang w:val="ru-RU"/>
        </w:rPr>
        <w:footnoteReference w:id="78"/>
      </w:r>
      <w:r w:rsidRPr="006C5560">
        <w:t xml:space="preserve"> </w:t>
      </w:r>
      <w:r w:rsidRPr="002601AE">
        <w:rPr>
          <w:lang w:val="ru-RU"/>
        </w:rPr>
        <w:t>เขารู้สึกประหลาดใจและถามพี่น้องคนหนึ่งว่า</w:t>
      </w:r>
      <w:r w:rsidRPr="006C5560">
        <w:t xml:space="preserve"> “</w:t>
      </w:r>
      <w:r w:rsidRPr="002601AE">
        <w:rPr>
          <w:lang w:val="ru-RU"/>
        </w:rPr>
        <w:t>ฟังนะ</w:t>
      </w:r>
      <w:r w:rsidRPr="006C5560">
        <w:t xml:space="preserve"> </w:t>
      </w:r>
      <w:r w:rsidRPr="002601AE">
        <w:rPr>
          <w:lang w:val="ru-RU"/>
        </w:rPr>
        <w:t>วันอีสเตอร์มาถึงแล้วจริงๆ</w:t>
      </w:r>
      <w:r w:rsidRPr="006C5560">
        <w:t xml:space="preserve"> </w:t>
      </w:r>
      <w:r w:rsidRPr="002601AE">
        <w:rPr>
          <w:lang w:val="ru-RU"/>
        </w:rPr>
        <w:t>หรือ</w:t>
      </w:r>
      <w:r w:rsidRPr="006C5560">
        <w:t>?” “</w:t>
      </w:r>
      <w:r w:rsidRPr="002601AE">
        <w:rPr>
          <w:lang w:val="ru-RU"/>
        </w:rPr>
        <w:t>อีสเตอร์อะไรที่คุณพูดถึง</w:t>
      </w:r>
      <w:r w:rsidRPr="006C5560">
        <w:t xml:space="preserve">?” </w:t>
      </w:r>
      <w:r w:rsidRPr="002601AE">
        <w:rPr>
          <w:lang w:val="ru-RU"/>
        </w:rPr>
        <w:t>อีกคนตอบกลับ</w:t>
      </w:r>
      <w:r w:rsidRPr="006C5560">
        <w:t xml:space="preserve"> “</w:t>
      </w:r>
      <w:r w:rsidRPr="002601AE">
        <w:rPr>
          <w:lang w:val="ru-RU"/>
        </w:rPr>
        <w:t>วันพรุ่งนี้คือวันเสด็จขึ้นสวรรค์</w:t>
      </w:r>
      <w:r w:rsidRPr="006C5560">
        <w:t xml:space="preserve">!”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ชายผู้นี้ได้ถือศีลอดตลอดช่วงเทศกาลมหาพรต</w:t>
      </w:r>
      <w:r w:rsidRPr="006C5560">
        <w:t xml:space="preserve"> </w:t>
      </w:r>
      <w:r w:rsidRPr="002601AE">
        <w:rPr>
          <w:lang w:val="ru-RU"/>
        </w:rPr>
        <w:t>และต่ออีกสี่สิบวันจนถึงวันเสด็จขึ้นสวรรค์</w:t>
      </w:r>
      <w:r w:rsidRPr="006C5560">
        <w:t xml:space="preserve">!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เขาได้อดทนจนถึงวินาทีสุดท้ายของชีวิต</w:t>
      </w:r>
      <w:r w:rsidRPr="006C5560">
        <w:t xml:space="preserve"> </w:t>
      </w:r>
      <w:r w:rsidRPr="002601AE">
        <w:rPr>
          <w:lang w:val="ru-RU"/>
        </w:rPr>
        <w:t>สองเดือนหลังการเสียชีวิตของเขา</w:t>
      </w:r>
      <w:r w:rsidRPr="006C5560">
        <w:t xml:space="preserve"> </w:t>
      </w:r>
      <w:r w:rsidRPr="002601AE">
        <w:rPr>
          <w:lang w:val="ru-RU"/>
        </w:rPr>
        <w:t>มีนักล่าสัตว์พบตัวเขา</w:t>
      </w:r>
      <w:r w:rsidRPr="006C5560">
        <w:t xml:space="preserve"> </w:t>
      </w:r>
      <w:r w:rsidRPr="002601AE">
        <w:rPr>
          <w:lang w:val="ru-RU"/>
        </w:rPr>
        <w:t>และรายงานสิ่งที่เกิดขึ้นให้ตำรวจและแพทย์ทราบ</w:t>
      </w:r>
      <w:r w:rsidRPr="006C5560">
        <w:t xml:space="preserve"> “</w:t>
      </w:r>
      <w:r w:rsidRPr="002601AE">
        <w:rPr>
          <w:lang w:val="ru-RU"/>
        </w:rPr>
        <w:t>ไม่เพียงแต่ไม่มีกลิ่นเน่า</w:t>
      </w:r>
      <w:r>
        <w:rPr>
          <w:lang w:val="ru-RU"/>
        </w:rPr>
        <w:t>เป</w:t>
      </w:r>
      <w:r w:rsidRPr="002601AE">
        <w:rPr>
          <w:lang w:val="ru-RU"/>
        </w:rPr>
        <w:t>ื่อย</w:t>
      </w:r>
      <w:r w:rsidRPr="006C5560">
        <w:t xml:space="preserve">” </w:t>
      </w:r>
      <w:r w:rsidRPr="002601AE">
        <w:rPr>
          <w:lang w:val="ru-RU"/>
        </w:rPr>
        <w:t>แพทย์บอกกับผม</w:t>
      </w:r>
      <w:r w:rsidRPr="006C5560">
        <w:t xml:space="preserve"> “</w:t>
      </w:r>
      <w:r w:rsidRPr="002601AE">
        <w:rPr>
          <w:lang w:val="ru-RU"/>
        </w:rPr>
        <w:t>แต่ตรงกันข้าม</w:t>
      </w:r>
      <w:r w:rsidRPr="006C5560">
        <w:t xml:space="preserve"> </w:t>
      </w:r>
      <w:r>
        <w:rPr>
          <w:lang w:val="ru-RU"/>
        </w:rPr>
        <w:t>ร่างกายของเขากลับส่งกลิ่นหอมหวานออกมา</w:t>
      </w:r>
      <w:r w:rsidRPr="006C5560">
        <w:t xml:space="preserve">” </w:t>
      </w:r>
    </w:p>
    <w:p w14:paraId="0E055EFC" w14:textId="77777777" w:rsidR="00EF488A" w:rsidRPr="006C5560" w:rsidRDefault="00EF488A" w:rsidP="00B87D11"/>
    <w:p w14:paraId="7F199FB7" w14:textId="77777777" w:rsidR="00EF488A" w:rsidRPr="006C5560" w:rsidRDefault="00000000" w:rsidP="00B87D11">
      <w:pPr>
        <w:pStyle w:val="Heading4"/>
      </w:pPr>
      <w:bookmarkStart w:id="252" w:name="_Toc196932457"/>
      <w:bookmarkStart w:id="253" w:name="_Toc196933001"/>
      <w:bookmarkStart w:id="254" w:name="_Toc242097298"/>
      <w:r w:rsidRPr="002601AE">
        <w:rPr>
          <w:lang w:val="ru-RU"/>
        </w:rPr>
        <w:t>การอดอาหารสำหรับเด็ก</w:t>
      </w:r>
      <w:bookmarkEnd w:id="252"/>
      <w:bookmarkEnd w:id="253"/>
      <w:bookmarkEnd w:id="254"/>
    </w:p>
    <w:p w14:paraId="15113C3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เด็กอายุ</w:t>
      </w:r>
      <w:r w:rsidRPr="006C5560">
        <w:t xml:space="preserve"> 5 </w:t>
      </w:r>
      <w:r w:rsidRPr="002601AE">
        <w:rPr>
          <w:lang w:val="ru-RU"/>
        </w:rPr>
        <w:t>หรือ</w:t>
      </w:r>
      <w:r w:rsidRPr="006C5560">
        <w:t xml:space="preserve"> 6 </w:t>
      </w:r>
      <w:r w:rsidRPr="002601AE">
        <w:rPr>
          <w:lang w:val="ru-RU"/>
        </w:rPr>
        <w:t>ปีควรถือศีลอดก่อนรับศีลมหาสนิทหรือไม่</w:t>
      </w:r>
      <w:r w:rsidRPr="006C5560">
        <w:t xml:space="preserve">? </w:t>
      </w:r>
    </w:p>
    <w:p w14:paraId="513F28C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อย่างน้อยที่สุด</w:t>
      </w:r>
      <w:r w:rsidRPr="006C5560">
        <w:t xml:space="preserve"> </w:t>
      </w:r>
      <w:r w:rsidRPr="002601AE">
        <w:rPr>
          <w:lang w:val="ru-RU"/>
        </w:rPr>
        <w:t>ในคืนก่อนวันที่เด็กจะรับศีลมหาสนิท</w:t>
      </w:r>
      <w:r w:rsidRPr="006C5560">
        <w:t xml:space="preserve"> </w:t>
      </w:r>
      <w:r w:rsidRPr="002601AE">
        <w:rPr>
          <w:lang w:val="ru-RU"/>
        </w:rPr>
        <w:t>ควรรับประทานอาหารแบบช่วงเทศกาลมหาพรตที่มีน้ำมัน</w:t>
      </w:r>
      <w:r w:rsidRPr="006C5560">
        <w:t xml:space="preserve"> </w:t>
      </w:r>
      <w:r w:rsidRPr="002601AE">
        <w:rPr>
          <w:lang w:val="ru-RU"/>
        </w:rPr>
        <w:t>แต่เรื่องนี้อยู่ในความรับผิดชอบของพ่อจิตวิญญาณ</w:t>
      </w:r>
      <w:r w:rsidRPr="006C5560">
        <w:t xml:space="preserve"> </w:t>
      </w:r>
      <w:r w:rsidRPr="002601AE">
        <w:rPr>
          <w:lang w:val="ru-RU"/>
        </w:rPr>
        <w:t>จะดีที่สุดหากแม่ถามพ่อจิตวิญญาณว่าลูกควรถือศีลอย่างไร</w:t>
      </w:r>
      <w:r w:rsidRPr="006C5560">
        <w:t xml:space="preserve"> </w:t>
      </w:r>
      <w:r w:rsidRPr="002601AE">
        <w:rPr>
          <w:lang w:val="ru-RU"/>
        </w:rPr>
        <w:t>เพราะเด็กเล็กอาจมีปัญหาด้านสุขภาพ</w:t>
      </w:r>
      <w:r w:rsidRPr="006C5560">
        <w:t xml:space="preserve"> </w:t>
      </w:r>
      <w:r w:rsidRPr="002601AE">
        <w:rPr>
          <w:lang w:val="ru-RU"/>
        </w:rPr>
        <w:t>และอาจจำเป็นต้องดื่มนมเป็นต้น</w:t>
      </w:r>
      <w:r w:rsidRPr="006C5560">
        <w:t xml:space="preserve"> </w:t>
      </w:r>
    </w:p>
    <w:p w14:paraId="7F0D03C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lastRenderedPageBreak/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เด็กเล็กควรอดอาหารเป็นเวลาเท่าไร</w:t>
      </w:r>
      <w:r w:rsidRPr="006C5560">
        <w:t xml:space="preserve">? </w:t>
      </w:r>
    </w:p>
    <w:p w14:paraId="315607A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หากเด็กมีร่างกายแข็งแรงและสุขภาพดี</w:t>
      </w:r>
      <w:r w:rsidRPr="006C5560">
        <w:t xml:space="preserve"> </w:t>
      </w:r>
      <w:r w:rsidRPr="002601AE">
        <w:rPr>
          <w:lang w:val="ru-RU"/>
        </w:rPr>
        <w:t>ก็สามารถถือศีลอดได้</w:t>
      </w:r>
      <w:r w:rsidRPr="006C5560">
        <w:t xml:space="preserve"> </w:t>
      </w:r>
      <w:r w:rsidRPr="002601AE">
        <w:rPr>
          <w:lang w:val="ru-RU"/>
        </w:rPr>
        <w:t>นอกจากนี้</w:t>
      </w:r>
      <w:r w:rsidRPr="006C5560">
        <w:t xml:space="preserve"> </w:t>
      </w:r>
      <w:r w:rsidRPr="002601AE">
        <w:rPr>
          <w:lang w:val="ru-RU"/>
        </w:rPr>
        <w:t>ปัจจุบันยังมีอาหารสำหรับช่วงเทศกาลถือศีลอดให้เลือกมากมาย</w:t>
      </w:r>
      <w:r w:rsidRPr="006C5560">
        <w:t xml:space="preserve"> </w:t>
      </w:r>
      <w:r w:rsidRPr="002601AE">
        <w:rPr>
          <w:lang w:val="ru-RU"/>
        </w:rPr>
        <w:t>ในอดีต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มักถือศีลอดไปพร้อมกับการวิ่งเล่นทั้งวัน</w:t>
      </w:r>
      <w:r w:rsidRPr="006C5560">
        <w:t xml:space="preserve"> </w:t>
      </w:r>
      <w:r w:rsidRPr="002601AE">
        <w:rPr>
          <w:lang w:val="ru-RU"/>
        </w:rPr>
        <w:t>ในเมืองฟาราส</w:t>
      </w:r>
      <w:r w:rsidRPr="006C5560">
        <w:t xml:space="preserve"> (Faras) </w:t>
      </w:r>
      <w:r w:rsidRPr="002601AE">
        <w:rPr>
          <w:lang w:val="ru-RU"/>
        </w:rPr>
        <w:t>ในช่วงเทศกาลมหาพรต</w:t>
      </w:r>
      <w:r w:rsidRPr="006C5560">
        <w:t xml:space="preserve"> (Great Lent) </w:t>
      </w:r>
      <w:r w:rsidRPr="002601AE">
        <w:rPr>
          <w:lang w:val="ru-RU"/>
        </w:rPr>
        <w:t>ทุกคน</w:t>
      </w:r>
      <w:r w:rsidRPr="006C5560">
        <w:t xml:space="preserve"> — </w:t>
      </w:r>
      <w:r w:rsidRPr="002601AE">
        <w:rPr>
          <w:lang w:val="ru-RU"/>
        </w:rPr>
        <w:t>ทั้งเด็กและผู้ใหญ่</w:t>
      </w:r>
      <w:r w:rsidRPr="006C5560">
        <w:t xml:space="preserve"> — </w:t>
      </w:r>
      <w:r w:rsidRPr="002601AE">
        <w:rPr>
          <w:lang w:val="ru-RU"/>
        </w:rPr>
        <w:t>จะถือศีลอดจนถึงเวลาเก้าโมงเช้า</w:t>
      </w:r>
      <w:r>
        <w:rPr>
          <w:rStyle w:val="FootnoteReference"/>
          <w:lang w:val="ru-RU"/>
        </w:rPr>
        <w:footnoteReference w:id="79"/>
      </w:r>
      <w:r w:rsidRPr="006C5560">
        <w:t xml:space="preserve"> </w:t>
      </w:r>
      <w:r w:rsidRPr="002601AE">
        <w:rPr>
          <w:lang w:val="ru-RU"/>
        </w:rPr>
        <w:t>ผู้ปกครองจะพาเด็กๆ</w:t>
      </w:r>
      <w:r w:rsidRPr="006C5560">
        <w:t xml:space="preserve"> </w:t>
      </w:r>
      <w:r w:rsidRPr="002601AE">
        <w:rPr>
          <w:lang w:val="ru-RU"/>
        </w:rPr>
        <w:t>มารวมตัวกันในป้อมปราการ</w:t>
      </w:r>
      <w:r w:rsidRPr="006C5560">
        <w:t xml:space="preserve"> </w:t>
      </w:r>
      <w:r w:rsidRPr="002601AE">
        <w:rPr>
          <w:lang w:val="ru-RU"/>
        </w:rPr>
        <w:t>ทิ้งของเล่นไว้ให้เด็กๆ</w:t>
      </w:r>
      <w:r w:rsidRPr="006C5560">
        <w:t xml:space="preserve"> </w:t>
      </w:r>
      <w:r w:rsidRPr="002601AE">
        <w:rPr>
          <w:lang w:val="ru-RU"/>
        </w:rPr>
        <w:t>เล่น</w:t>
      </w:r>
      <w:r w:rsidRPr="006C5560">
        <w:t xml:space="preserve"> </w:t>
      </w:r>
      <w:r w:rsidRPr="002601AE">
        <w:rPr>
          <w:lang w:val="ru-RU"/>
        </w:rPr>
        <w:t>และเมื่อถึงเวลาบ่ายสามโมง</w:t>
      </w:r>
      <w:r w:rsidRPr="006C5560">
        <w:t xml:space="preserve"> </w:t>
      </w:r>
      <w:r w:rsidRPr="002601AE">
        <w:rPr>
          <w:lang w:val="ru-RU"/>
        </w:rPr>
        <w:t>เมื่อระฆังโบสถ์ดังขึ้นเพื่อพิธีบูชาศีลมหาสนิท</w:t>
      </w:r>
      <w:r w:rsidRPr="006C5560">
        <w:t xml:space="preserve"> (Liturgy of the Presanctified Gifts) </w:t>
      </w:r>
      <w:r w:rsidRPr="002601AE">
        <w:rPr>
          <w:lang w:val="ru-RU"/>
        </w:rPr>
        <w:t>พวกเขาจะไปโบสถ์และรับศีลมหาสนิท</w:t>
      </w:r>
      <w:r w:rsidRPr="006C5560">
        <w:t xml:space="preserve"> </w:t>
      </w:r>
      <w:r w:rsidRPr="002601AE">
        <w:rPr>
          <w:lang w:val="ru-RU"/>
        </w:rPr>
        <w:t>นักบุญอาร์เซนิอุสแห่งคัปปาโดเกียกล่าวว่า</w:t>
      </w:r>
      <w:r w:rsidRPr="006C5560">
        <w:t>: “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หากเล่นทั้งวัน</w:t>
      </w:r>
      <w:r w:rsidRPr="006C5560">
        <w:t xml:space="preserve"> </w:t>
      </w:r>
      <w:r w:rsidRPr="002601AE">
        <w:rPr>
          <w:lang w:val="ru-RU"/>
        </w:rPr>
        <w:t>ก็ไม่คิดถึงอาหารเลย</w:t>
      </w:r>
      <w:r w:rsidRPr="006C5560">
        <w:t xml:space="preserve"> </w:t>
      </w:r>
      <w:r w:rsidRPr="002601AE">
        <w:rPr>
          <w:lang w:val="ru-RU"/>
        </w:rPr>
        <w:t>ดังนั้นแน่นอนว่าพวกเขาสามารถอดอาหารได้ตอนนี้</w:t>
      </w:r>
      <w:r w:rsidRPr="006C5560">
        <w:t xml:space="preserve"> </w:t>
      </w:r>
      <w:r w:rsidRPr="002601AE">
        <w:rPr>
          <w:lang w:val="ru-RU"/>
        </w:rPr>
        <w:t>เมื่อพระคริสต์เองกำลังช่วยพวกเขาอดอาหาร</w:t>
      </w:r>
      <w:r w:rsidRPr="006C5560">
        <w:t xml:space="preserve">?” </w:t>
      </w:r>
    </w:p>
    <w:p w14:paraId="4C70C4A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และแม้ผู้ใหญ่ที่ไม่ได้ถือศีลอด</w:t>
      </w:r>
      <w:r w:rsidRPr="006C5560">
        <w:t xml:space="preserve"> </w:t>
      </w:r>
      <w:r w:rsidRPr="002601AE">
        <w:rPr>
          <w:lang w:val="ru-RU"/>
        </w:rPr>
        <w:t>ก็เริ่มรู้สึกผิดในใจเมื่อเห็นเด็กๆ</w:t>
      </w:r>
      <w:r w:rsidRPr="006C5560">
        <w:t xml:space="preserve"> </w:t>
      </w:r>
      <w:r w:rsidRPr="002601AE">
        <w:rPr>
          <w:lang w:val="ru-RU"/>
        </w:rPr>
        <w:t>ถือศีลอด</w:t>
      </w:r>
      <w:r w:rsidRPr="006C5560">
        <w:t xml:space="preserve"> </w:t>
      </w:r>
      <w:r w:rsidRPr="002601AE">
        <w:rPr>
          <w:lang w:val="ru-RU"/>
        </w:rPr>
        <w:t>ผมจำได้เมื่อยังเล็กและทำงานในบ้านเดียวกับนายจ้าง</w:t>
      </w:r>
      <w:r w:rsidRPr="006C5560">
        <w:t xml:space="preserve"> </w:t>
      </w:r>
      <w:r w:rsidRPr="002601AE">
        <w:rPr>
          <w:lang w:val="ru-RU"/>
        </w:rPr>
        <w:t>ผมมักกินข้าวกลางวันที่นั่นด้วย</w:t>
      </w:r>
      <w:r w:rsidRPr="006C5560">
        <w:t xml:space="preserve"> </w:t>
      </w:r>
      <w:r w:rsidRPr="002601AE">
        <w:rPr>
          <w:lang w:val="ru-RU"/>
        </w:rPr>
        <w:t>แต่ในวันพุธและวันศุกร์</w:t>
      </w:r>
      <w:r w:rsidRPr="006C5560">
        <w:t xml:space="preserve"> </w:t>
      </w:r>
      <w:r w:rsidRPr="002601AE">
        <w:rPr>
          <w:lang w:val="ru-RU"/>
        </w:rPr>
        <w:t>ผมจะออกจากบ้านโดยไม่รอทานข้าวกลางวัน</w:t>
      </w:r>
      <w:r w:rsidRPr="006C5560">
        <w:t xml:space="preserve"> </w:t>
      </w:r>
      <w:r w:rsidRPr="002601AE">
        <w:rPr>
          <w:lang w:val="ru-RU"/>
        </w:rPr>
        <w:t>แล้วกลับบ้านไปกิน</w:t>
      </w:r>
      <w:r w:rsidRPr="006C5560">
        <w:t xml:space="preserve"> </w:t>
      </w:r>
      <w:r w:rsidRPr="002601AE">
        <w:rPr>
          <w:lang w:val="ru-RU"/>
        </w:rPr>
        <w:t>เพราะคนเหล่านั้นไม่ถือศีลอด</w:t>
      </w:r>
      <w:r w:rsidRPr="006C5560">
        <w:t xml:space="preserve"> </w:t>
      </w:r>
      <w:r w:rsidRPr="002601AE">
        <w:rPr>
          <w:lang w:val="ru-RU"/>
        </w:rPr>
        <w:t>ผมจำได้ชัดเจนเป็นพิเศษในวันพุธหนึ่งวัน</w:t>
      </w:r>
      <w:r w:rsidRPr="006C5560">
        <w:t xml:space="preserve"> </w:t>
      </w:r>
      <w:r w:rsidRPr="002601AE">
        <w:rPr>
          <w:lang w:val="ru-RU"/>
        </w:rPr>
        <w:t>พวกเขาเอามาเค้กมาและอยากให้ผมกิน</w:t>
      </w:r>
      <w:r w:rsidRPr="006C5560">
        <w:t xml:space="preserve"> “</w:t>
      </w:r>
      <w:r w:rsidRPr="002601AE">
        <w:rPr>
          <w:lang w:val="ru-RU"/>
        </w:rPr>
        <w:t>ขอบคุณครับ</w:t>
      </w:r>
      <w:r w:rsidRPr="006C5560">
        <w:t xml:space="preserve">” </w:t>
      </w:r>
      <w:r w:rsidRPr="002601AE">
        <w:rPr>
          <w:lang w:val="ru-RU"/>
        </w:rPr>
        <w:t>ผมบอกพวกเขา</w:t>
      </w:r>
      <w:r w:rsidRPr="006C5560">
        <w:t xml:space="preserve"> “</w:t>
      </w:r>
      <w:r>
        <w:rPr>
          <w:lang w:val="ru-RU"/>
        </w:rPr>
        <w:t>แต่ผมกำลังถือศีลอดอยู่ครับ</w:t>
      </w:r>
      <w:r w:rsidRPr="006C5560">
        <w:t>” “</w:t>
      </w:r>
      <w:r w:rsidRPr="002601AE">
        <w:rPr>
          <w:lang w:val="ru-RU"/>
        </w:rPr>
        <w:t>ดูสิ</w:t>
      </w:r>
      <w:r w:rsidRPr="006C5560">
        <w:t xml:space="preserve">” </w:t>
      </w:r>
      <w:r w:rsidRPr="002601AE">
        <w:rPr>
          <w:lang w:val="ru-RU"/>
        </w:rPr>
        <w:t>พวกเขาพูดด้วยความประหลาดใจ</w:t>
      </w:r>
      <w:r w:rsidRPr="006C5560">
        <w:t xml:space="preserve"> “</w:t>
      </w:r>
      <w:r w:rsidRPr="002601AE">
        <w:rPr>
          <w:lang w:val="ru-RU"/>
        </w:rPr>
        <w:t>เด็กชายตัวเล็กๆ</w:t>
      </w:r>
      <w:r w:rsidRPr="006C5560">
        <w:t xml:space="preserve"> </w:t>
      </w:r>
      <w:r w:rsidRPr="002601AE">
        <w:rPr>
          <w:lang w:val="ru-RU"/>
        </w:rPr>
        <w:t>กำลังถือศีลอด</w:t>
      </w:r>
      <w:r w:rsidRPr="006C5560">
        <w:t xml:space="preserve"> </w:t>
      </w:r>
      <w:r>
        <w:rPr>
          <w:lang w:val="ru-RU"/>
        </w:rPr>
        <w:t>ในขณะที่พวกเราผู้ใหญ่กลับกินทุกอย่างที่เห็น</w:t>
      </w:r>
      <w:r w:rsidRPr="006C5560">
        <w:t xml:space="preserve">” </w:t>
      </w:r>
    </w:p>
    <w:p w14:paraId="1D35D201" w14:textId="77777777" w:rsidR="00EF488A" w:rsidRPr="006C5560" w:rsidRDefault="00EF488A" w:rsidP="00B87D11"/>
    <w:p w14:paraId="34C629D6" w14:textId="77777777" w:rsidR="00EF488A" w:rsidRPr="006C5560" w:rsidRDefault="00000000" w:rsidP="00B87D11">
      <w:pPr>
        <w:pStyle w:val="Heading4"/>
      </w:pPr>
      <w:bookmarkStart w:id="255" w:name="_Toc196932458"/>
      <w:bookmarkStart w:id="256" w:name="_Toc196933002"/>
      <w:bookmarkStart w:id="257" w:name="_Toc242097299"/>
      <w:r w:rsidRPr="002601AE">
        <w:rPr>
          <w:lang w:val="ru-RU"/>
        </w:rPr>
        <w:t>โพสต์จากความอยากรู้</w:t>
      </w:r>
      <w:bookmarkEnd w:id="255"/>
      <w:bookmarkEnd w:id="256"/>
      <w:bookmarkEnd w:id="257"/>
    </w:p>
    <w:p w14:paraId="313FB66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ผ่านการอดอาหาร</w:t>
      </w:r>
      <w:r w:rsidRPr="006C5560">
        <w:t xml:space="preserve"> </w:t>
      </w:r>
      <w:r w:rsidRPr="002601AE">
        <w:rPr>
          <w:lang w:val="ru-RU"/>
        </w:rPr>
        <w:t>คนเราแสดงให้เห็นถึงเจตจำนงเสรีของตนเอง</w:t>
      </w:r>
      <w:r w:rsidRPr="006C5560">
        <w:t xml:space="preserve"> </w:t>
      </w:r>
      <w:r w:rsidRPr="002601AE">
        <w:rPr>
          <w:lang w:val="ru-RU"/>
        </w:rPr>
        <w:t>ด้วยความรัก</w:t>
      </w:r>
      <w:r w:rsidRPr="006C5560">
        <w:t xml:space="preserve"> </w:t>
      </w:r>
      <w:r w:rsidRPr="002601AE">
        <w:rPr>
          <w:lang w:val="ru-RU"/>
        </w:rPr>
        <w:t>เขาจึงมุ่งมั่นฝึกฝนความมีวินัยในตนเอง</w:t>
      </w:r>
      <w:r w:rsidRPr="006C5560">
        <w:t xml:space="preserve"> </w:t>
      </w:r>
      <w:r w:rsidRPr="002601AE">
        <w:rPr>
          <w:lang w:val="ru-RU"/>
        </w:rPr>
        <w:t>และพระเจ้าจะทรงช่วยเหลือเขา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หากคนใดบังคับตัวเองและพูดว่า</w:t>
      </w:r>
      <w:r w:rsidRPr="006C5560">
        <w:t xml:space="preserve"> ‘</w:t>
      </w:r>
      <w:r w:rsidRPr="002601AE">
        <w:rPr>
          <w:lang w:val="ru-RU"/>
        </w:rPr>
        <w:t>ฉันจะทำอะไรได้บ้าง</w:t>
      </w:r>
      <w:r w:rsidRPr="006C5560">
        <w:t>? ‘</w:t>
      </w:r>
      <w:r w:rsidRPr="002601AE">
        <w:rPr>
          <w:lang w:val="ru-RU"/>
        </w:rPr>
        <w:t>วันศุกร์มาอีกแล้ว</w:t>
      </w:r>
      <w:r w:rsidRPr="006C5560">
        <w:t xml:space="preserve"> – </w:t>
      </w:r>
      <w:r w:rsidRPr="002601AE">
        <w:rPr>
          <w:lang w:val="ru-RU"/>
        </w:rPr>
        <w:t>และฉันต้องอดอาหาร</w:t>
      </w:r>
      <w:r w:rsidRPr="006C5560">
        <w:t xml:space="preserve">,’ </w:t>
      </w:r>
      <w:r w:rsidRPr="002601AE">
        <w:rPr>
          <w:lang w:val="ru-RU"/>
        </w:rPr>
        <w:t>แล้วพวกเขาก็กำลังทรมานตัวเอง</w:t>
      </w:r>
      <w:r w:rsidRPr="006C5560">
        <w:t xml:space="preserve"> </w:t>
      </w:r>
      <w:r w:rsidRPr="002601AE">
        <w:rPr>
          <w:lang w:val="ru-RU"/>
        </w:rPr>
        <w:t>แต่หากพวกเขาเข้าใจความหมายที่แท้จริง</w:t>
      </w:r>
      <w:r w:rsidRPr="006C5560">
        <w:t xml:space="preserve"> [</w:t>
      </w:r>
      <w:r w:rsidRPr="002601AE">
        <w:rPr>
          <w:lang w:val="ru-RU"/>
        </w:rPr>
        <w:t>ของการอดอาหาร</w:t>
      </w:r>
      <w:r w:rsidRPr="006C5560">
        <w:t xml:space="preserve">] </w:t>
      </w:r>
      <w:r w:rsidRPr="002601AE">
        <w:rPr>
          <w:lang w:val="ru-RU"/>
        </w:rPr>
        <w:t>และอดอาหารด้วยความรักต่อพระคริสต์</w:t>
      </w:r>
      <w:r w:rsidRPr="006C5560">
        <w:t xml:space="preserve"> </w:t>
      </w:r>
      <w:r w:rsidRPr="002601AE">
        <w:rPr>
          <w:lang w:val="ru-RU"/>
        </w:rPr>
        <w:t>พวกเขาจะรู้สึกยินดี</w:t>
      </w:r>
      <w:r w:rsidRPr="006C5560">
        <w:t xml:space="preserve"> ‘</w:t>
      </w:r>
      <w:r w:rsidRPr="002601AE">
        <w:rPr>
          <w:lang w:val="ru-RU"/>
        </w:rPr>
        <w:t>ในวันนี้</w:t>
      </w:r>
      <w:r w:rsidRPr="006C5560">
        <w:t xml:space="preserve">,’ </w:t>
      </w:r>
      <w:r w:rsidRPr="002601AE">
        <w:rPr>
          <w:lang w:val="ru-RU"/>
        </w:rPr>
        <w:t>คนเช่นนั้นจะคิดว่า</w:t>
      </w:r>
      <w:r w:rsidRPr="006C5560">
        <w:t>, ‘</w:t>
      </w:r>
      <w:r w:rsidRPr="002601AE">
        <w:rPr>
          <w:lang w:val="ru-RU"/>
        </w:rPr>
        <w:t>พระคริสต์ถูกตรึงกางเขน</w:t>
      </w:r>
      <w:r w:rsidRPr="006C5560">
        <w:t xml:space="preserve"> </w:t>
      </w:r>
      <w:r w:rsidRPr="002601AE">
        <w:rPr>
          <w:lang w:val="ru-RU"/>
        </w:rPr>
        <w:t>พวกเขาไม่แม้แต่จะให้พระองค์ดื่มน้ำ</w:t>
      </w:r>
      <w:r w:rsidRPr="006C5560">
        <w:t xml:space="preserve"> — </w:t>
      </w:r>
      <w:r w:rsidRPr="002601AE">
        <w:rPr>
          <w:lang w:val="ru-RU"/>
        </w:rPr>
        <w:t>แต่กลับให้พระองค์ดื่มน้ำส้มสายชู</w:t>
      </w:r>
      <w:r>
        <w:rPr>
          <w:rStyle w:val="FootnoteReference"/>
          <w:lang w:val="ru-RU"/>
        </w:rPr>
        <w:footnoteReference w:id="80"/>
      </w:r>
      <w:r w:rsidRPr="006C5560">
        <w:t xml:space="preserve"> </w:t>
      </w:r>
      <w:r>
        <w:rPr>
          <w:lang w:val="ru-RU"/>
        </w:rPr>
        <w:t>และวันนี้ฉันจะไม่ดื่มน้ำทั้งวัน</w:t>
      </w:r>
      <w:r w:rsidRPr="006C5560">
        <w:t xml:space="preserve">’ </w:t>
      </w:r>
      <w:r w:rsidRPr="002601AE">
        <w:rPr>
          <w:lang w:val="ru-RU"/>
        </w:rPr>
        <w:t>เมื่อทำเช่นนี้</w:t>
      </w:r>
      <w:r w:rsidRPr="006C5560">
        <w:t xml:space="preserve"> </w:t>
      </w:r>
      <w:r w:rsidRPr="002601AE">
        <w:rPr>
          <w:lang w:val="ru-RU"/>
        </w:rPr>
        <w:t>คนนั้นจะรู้สึกถึงความสุขที่ยิ่งใหญ่กว่าในใจตนเอง</w:t>
      </w:r>
      <w:r w:rsidRPr="006C5560">
        <w:t xml:space="preserve"> </w:t>
      </w:r>
      <w:r w:rsidRPr="002601AE">
        <w:rPr>
          <w:lang w:val="ru-RU"/>
        </w:rPr>
        <w:t>มากกว่าผู้ที่ดื่มเครื่องดื่มที่สดชื่นที่สุด</w:t>
      </w:r>
      <w:r w:rsidRPr="006C5560">
        <w:t xml:space="preserve"> </w:t>
      </w:r>
    </w:p>
    <w:p w14:paraId="744682E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และลองดูสิ</w:t>
      </w:r>
      <w:r w:rsidRPr="006C5560">
        <w:t xml:space="preserve">: </w:t>
      </w:r>
      <w:r w:rsidRPr="002601AE">
        <w:rPr>
          <w:lang w:val="ru-RU"/>
        </w:rPr>
        <w:t>คนโลกีย์หลายคนยังไม่สามารถอดอาหารได้ในวันศุกร์ศักดิ์สิทธิ์</w:t>
      </w:r>
      <w:r w:rsidRPr="006C5560">
        <w:t xml:space="preserve"> </w:t>
      </w:r>
      <w:r w:rsidRPr="002601AE">
        <w:rPr>
          <w:lang w:val="ru-RU"/>
        </w:rPr>
        <w:t>แต่พวกเขากลับนั่งอยู่บนทางเท้าตรงข้ามกระทรวงใดกระทรวงหนึ่ง</w:t>
      </w:r>
      <w:r w:rsidRPr="006C5560">
        <w:t xml:space="preserve"> </w:t>
      </w:r>
      <w:r w:rsidRPr="002601AE">
        <w:rPr>
          <w:lang w:val="ru-RU"/>
        </w:rPr>
        <w:t>จัดการประท้วงด้วยการอดอาหาร</w:t>
      </w:r>
      <w:r w:rsidRPr="006C5560">
        <w:t>—</w:t>
      </w:r>
      <w:r w:rsidRPr="002601AE">
        <w:rPr>
          <w:lang w:val="ru-RU"/>
        </w:rPr>
        <w:t>ด้วยความดื้อรั้นและความมุ่งมั่น</w:t>
      </w:r>
      <w:r w:rsidRPr="006C5560">
        <w:t>—</w:t>
      </w:r>
      <w:r w:rsidRPr="002601AE">
        <w:rPr>
          <w:lang w:val="ru-RU"/>
        </w:rPr>
        <w:t>เพื่อบรรลุเป้าหมายบางอย่าง</w:t>
      </w:r>
      <w:r w:rsidRPr="006C5560">
        <w:t xml:space="preserve"> </w:t>
      </w:r>
      <w:r w:rsidRPr="002601AE">
        <w:rPr>
          <w:lang w:val="ru-RU"/>
        </w:rPr>
        <w:t>นั่นคือปีศาจที่ให้พลังแก่พวกเขาในการทำเช่นนี้</w:t>
      </w:r>
      <w:r w:rsidRPr="006C5560">
        <w:t xml:space="preserve"> </w:t>
      </w:r>
      <w:r w:rsidRPr="002601AE">
        <w:rPr>
          <w:lang w:val="ru-RU"/>
        </w:rPr>
        <w:t>สิ่งที่พวกเขากำลังทำนั้นคือการฆ่าตัวตาย</w:t>
      </w:r>
      <w:r w:rsidRPr="006C5560">
        <w:t xml:space="preserve"> </w:t>
      </w:r>
      <w:r w:rsidRPr="002601AE">
        <w:rPr>
          <w:lang w:val="ru-RU"/>
        </w:rPr>
        <w:t>แต่เมื่อถึงวันปัสกา</w:t>
      </w:r>
      <w:r w:rsidRPr="006C5560">
        <w:t xml:space="preserve"> </w:t>
      </w:r>
      <w:r w:rsidRPr="002601AE">
        <w:rPr>
          <w:lang w:val="ru-RU"/>
        </w:rPr>
        <w:t>คนอื่น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กลับร้องเพลงด้วยความสุขว่า</w:t>
      </w:r>
      <w:r w:rsidRPr="006C5560">
        <w:t xml:space="preserve"> “</w:t>
      </w:r>
      <w:r>
        <w:rPr>
          <w:lang w:val="ru-RU"/>
        </w:rPr>
        <w:t>พระคริสต์ทรงฟื้นคืนพระชนม์</w:t>
      </w:r>
      <w:r w:rsidRPr="006C5560">
        <w:t xml:space="preserve">” </w:t>
      </w:r>
      <w:r w:rsidRPr="002601AE">
        <w:rPr>
          <w:lang w:val="ru-RU"/>
        </w:rPr>
        <w:t>พร้อมทั้งคิดถึงว่าจะได้กินอย่างอร่อยเพียงใด</w:t>
      </w:r>
      <w:r w:rsidRPr="006C5560">
        <w:t xml:space="preserve"> </w:t>
      </w:r>
      <w:r w:rsidRPr="002601AE">
        <w:rPr>
          <w:lang w:val="ru-RU"/>
        </w:rPr>
        <w:t>คนเช่นนี้คล้ายกับชาวยิวที่ต้องการให้พระคริสต์เป็นกษัตริย์ของพวกเขา</w:t>
      </w:r>
      <w:r w:rsidRPr="006C5560">
        <w:t xml:space="preserve"> </w:t>
      </w:r>
      <w:r w:rsidRPr="002601AE">
        <w:rPr>
          <w:lang w:val="ru-RU"/>
        </w:rPr>
        <w:t>เพียงเพราะพระองค์ได้เลี้ยงดูพวกเขาในทะเลทราย</w:t>
      </w:r>
      <w:r>
        <w:rPr>
          <w:rStyle w:val="FootnoteReference"/>
          <w:lang w:val="ru-RU"/>
        </w:rPr>
        <w:footnoteReference w:id="81"/>
      </w:r>
      <w:r w:rsidRPr="006C5560">
        <w:t xml:space="preserve"> </w:t>
      </w:r>
    </w:p>
    <w:p w14:paraId="5019F70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และคุณยังจำได้ไหมว่าท่านนบีได้กล่าวไว้ว่าอย่างไร</w:t>
      </w:r>
      <w:r w:rsidRPr="006C5560">
        <w:t xml:space="preserve">?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ผู้ใดที่ปฏิบัติหน้าที่ของพระเจ้าอย่างไม่ระมัดระวัง</w:t>
      </w:r>
      <w:r w:rsidRPr="006C5560">
        <w:rPr>
          <w:i/>
          <w:iCs/>
        </w:rPr>
        <w:t xml:space="preserve"> </w:t>
      </w:r>
      <w:r>
        <w:rPr>
          <w:i/>
          <w:iCs/>
          <w:lang w:val="ru-RU"/>
        </w:rPr>
        <w:t>จะถูกสาปแช่ง</w:t>
      </w:r>
      <w:r w:rsidRPr="006C5560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82"/>
      </w:r>
      <w:r w:rsidRPr="006C5560">
        <w:t xml:space="preserve"> </w:t>
      </w:r>
      <w:r w:rsidRPr="002601AE">
        <w:rPr>
          <w:lang w:val="ru-RU"/>
        </w:rPr>
        <w:t>แต่หากบุคคลใดมีเจตนาดีที่จะถือศีลอด</w:t>
      </w:r>
      <w:r w:rsidRPr="006C5560">
        <w:t xml:space="preserve"> </w:t>
      </w:r>
      <w:r w:rsidRPr="002601AE">
        <w:rPr>
          <w:lang w:val="ru-RU"/>
        </w:rPr>
        <w:t>แต่ไม่สามารถถือศีลอดได้</w:t>
      </w:r>
      <w:r w:rsidRPr="006C5560">
        <w:t xml:space="preserve"> </w:t>
      </w:r>
      <w:r w:rsidRPr="002601AE">
        <w:rPr>
          <w:lang w:val="ru-RU"/>
        </w:rPr>
        <w:t>เพราะหากไม่กินอาหาร</w:t>
      </w:r>
      <w:r w:rsidRPr="006C5560">
        <w:t xml:space="preserve"> </w:t>
      </w:r>
      <w:r w:rsidRPr="002601AE">
        <w:rPr>
          <w:lang w:val="ru-RU"/>
        </w:rPr>
        <w:t>ขาของเขาจะสั่น</w:t>
      </w:r>
      <w:r w:rsidRPr="006C5560">
        <w:t xml:space="preserve"> </w:t>
      </w:r>
      <w:r w:rsidRPr="002601AE">
        <w:rPr>
          <w:lang w:val="ru-RU"/>
        </w:rPr>
        <w:t>และเขาจะล้มลง</w:t>
      </w:r>
      <w:r w:rsidRPr="006C5560">
        <w:t xml:space="preserve"> </w:t>
      </w:r>
      <w:r w:rsidRPr="002601AE">
        <w:rPr>
          <w:lang w:val="ru-RU"/>
        </w:rPr>
        <w:t>และอื่นๆ</w:t>
      </w:r>
      <w:r w:rsidRPr="006C5560">
        <w:t xml:space="preserve"> </w:t>
      </w:r>
      <w:r w:rsidRPr="002601AE">
        <w:rPr>
          <w:lang w:val="ru-RU"/>
        </w:rPr>
        <w:t>ก็เป็นเรื่องอีกอย่างหนึ่ง</w:t>
      </w:r>
      <w:r w:rsidRPr="006C5560">
        <w:t xml:space="preserve"> </w:t>
      </w:r>
    </w:p>
    <w:p w14:paraId="0F265FC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ความแข็งแรงและสุขภาพของเขาไม่เอื้ออำนวยให้เขาถือศีลอดได้</w:t>
      </w:r>
      <w:r w:rsidRPr="006C5560">
        <w:t xml:space="preserve"> </w:t>
      </w:r>
      <w:r w:rsidRPr="002601AE">
        <w:rPr>
          <w:lang w:val="ru-RU"/>
        </w:rPr>
        <w:t>แต่หากบุคคลใดไม่ถือศีลอดทั้งที่ยังมีกำลังพอที่จะทำได้</w:t>
      </w:r>
      <w:r w:rsidRPr="006C5560">
        <w:t xml:space="preserve"> </w:t>
      </w:r>
      <w:r w:rsidRPr="002601AE">
        <w:rPr>
          <w:lang w:val="ru-RU"/>
        </w:rPr>
        <w:t>นั่นคือเรื่องที่ต่างออกไปโดยสิ้นเชิง</w:t>
      </w:r>
      <w:r w:rsidRPr="006C5560">
        <w:t xml:space="preserve"> </w:t>
      </w:r>
      <w:r w:rsidRPr="002601AE">
        <w:rPr>
          <w:lang w:val="ru-RU"/>
        </w:rPr>
        <w:t>ความมีน้ำใจอยู่ที่ไหนในเรื่องนี้</w:t>
      </w:r>
      <w:r w:rsidRPr="006C5560">
        <w:t xml:space="preserve">? </w:t>
      </w:r>
      <w:r w:rsidRPr="002601AE">
        <w:rPr>
          <w:lang w:val="ru-RU"/>
        </w:rPr>
        <w:t>แต่ความทุกข์และความเศร้าของคนที่อยากปฏิบัติความเคร่งครัดแต่ทำไม่ได้นั้น</w:t>
      </w:r>
      <w:r w:rsidRPr="006C5560">
        <w:t xml:space="preserve"> </w:t>
      </w:r>
      <w:r w:rsidRPr="002601AE">
        <w:rPr>
          <w:lang w:val="ru-RU"/>
        </w:rPr>
        <w:t>ชดเชยได้มากกว่าการกระทำอันยิ่งใหญ่หลายประการ</w:t>
      </w:r>
      <w:r w:rsidRPr="006C5560">
        <w:t xml:space="preserve"> </w:t>
      </w:r>
      <w:r w:rsidRPr="002601AE">
        <w:rPr>
          <w:lang w:val="ru-RU"/>
        </w:rPr>
        <w:t>และตัวเขาเองจะได้รับบุญกุศลมากกว่าผู้ที่ยังมีกำลังและปฏิบัติความเคร่งครัด</w:t>
      </w:r>
      <w:r w:rsidRPr="006C5560">
        <w:t xml:space="preserve">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ผู้ที่มีกำลังและปฏิบัติความเคร่งครัดย่อมรู้สึกพึงพอใจในระดับหนึ่ง</w:t>
      </w:r>
      <w:r w:rsidRPr="006C5560">
        <w:t xml:space="preserve"> </w:t>
      </w:r>
      <w:r w:rsidRPr="002601AE">
        <w:rPr>
          <w:lang w:val="ru-RU"/>
        </w:rPr>
        <w:t>วันนี้</w:t>
      </w:r>
      <w:r w:rsidRPr="006C5560">
        <w:t xml:space="preserve"> </w:t>
      </w:r>
      <w:r w:rsidRPr="002601AE">
        <w:rPr>
          <w:lang w:val="ru-RU"/>
        </w:rPr>
        <w:t>มีผู้หญิงที่น่าสงสารอายุประมาณห้าสิบห้าปีมาพบฉัน</w:t>
      </w:r>
      <w:r w:rsidRPr="006C5560">
        <w:t xml:space="preserve"> </w:t>
      </w:r>
      <w:r w:rsidRPr="002601AE">
        <w:rPr>
          <w:lang w:val="ru-RU"/>
        </w:rPr>
        <w:t>เธอกำลังร้องไห้เพราะไม่สามารถถือศีลอดได้</w:t>
      </w:r>
      <w:r w:rsidRPr="006C5560">
        <w:t xml:space="preserve"> </w:t>
      </w:r>
      <w:r w:rsidRPr="002601AE">
        <w:rPr>
          <w:lang w:val="ru-RU"/>
        </w:rPr>
        <w:t>สามีของเธอได้หย่ากับเธอแล้ว</w:t>
      </w:r>
      <w:r w:rsidRPr="006C5560">
        <w:t xml:space="preserve"> </w:t>
      </w:r>
      <w:r w:rsidRPr="002601AE">
        <w:rPr>
          <w:lang w:val="ru-RU"/>
        </w:rPr>
        <w:t>เธอมีลูกหนึ่งคน</w:t>
      </w:r>
      <w:r w:rsidRPr="006C5560">
        <w:t xml:space="preserve"> </w:t>
      </w:r>
      <w:r w:rsidRPr="002601AE">
        <w:rPr>
          <w:lang w:val="ru-RU"/>
        </w:rPr>
        <w:t>ซึ่งเสียชีวิตจากอุบัติเหตุ</w:t>
      </w:r>
      <w:r w:rsidRPr="006C5560">
        <w:t xml:space="preserve"> </w:t>
      </w:r>
      <w:r w:rsidRPr="002601AE">
        <w:rPr>
          <w:lang w:val="ru-RU"/>
        </w:rPr>
        <w:t>และเธอถูกทิ้งให้อยู่คนเดียว</w:t>
      </w:r>
      <w:r w:rsidRPr="006C5560">
        <w:t xml:space="preserve"> </w:t>
      </w:r>
      <w:r w:rsidRPr="002601AE">
        <w:rPr>
          <w:lang w:val="ru-RU"/>
        </w:rPr>
        <w:t>แม่ของเธอก็เสียชีวิตไปแล้ว</w:t>
      </w:r>
      <w:r w:rsidRPr="006C5560">
        <w:t xml:space="preserve"> </w:t>
      </w:r>
      <w:r w:rsidRPr="002601AE">
        <w:rPr>
          <w:lang w:val="ru-RU"/>
        </w:rPr>
        <w:t>และเธอไม่มีทั้งที่อยู่อาศัยและขนมปังสักชิ้น</w:t>
      </w:r>
      <w:r w:rsidRPr="006C5560">
        <w:t xml:space="preserve"> </w:t>
      </w:r>
      <w:r w:rsidRPr="002601AE">
        <w:rPr>
          <w:lang w:val="ru-RU"/>
        </w:rPr>
        <w:t>ทีละคน</w:t>
      </w:r>
      <w:r w:rsidRPr="006C5560">
        <w:t xml:space="preserve"> </w:t>
      </w:r>
      <w:r w:rsidRPr="002601AE">
        <w:rPr>
          <w:lang w:val="ru-RU"/>
        </w:rPr>
        <w:t>ทีละคน</w:t>
      </w:r>
      <w:r w:rsidRPr="006C5560">
        <w:t xml:space="preserve"> </w:t>
      </w:r>
      <w:r w:rsidRPr="002601AE">
        <w:rPr>
          <w:lang w:val="ru-RU"/>
        </w:rPr>
        <w:t>เพื่อนฝูงของเธอรับเธอไปอยู่บ้าน</w:t>
      </w:r>
      <w:r w:rsidRPr="006C5560">
        <w:t xml:space="preserve"> </w:t>
      </w:r>
      <w:r w:rsidRPr="002601AE">
        <w:rPr>
          <w:lang w:val="ru-RU"/>
        </w:rPr>
        <w:t>และเธอทำงานบางอย่างที่นั่น</w:t>
      </w:r>
      <w:r w:rsidRPr="006C5560">
        <w:t xml:space="preserve"> ‘</w:t>
      </w:r>
      <w:r w:rsidRPr="002601AE">
        <w:rPr>
          <w:lang w:val="ru-RU"/>
        </w:rPr>
        <w:t>มีภาระหนักบนจิตสำนึกของฉันค่ะ</w:t>
      </w:r>
      <w:r w:rsidRPr="006C5560">
        <w:t xml:space="preserve"> </w:t>
      </w:r>
      <w:r w:rsidRPr="002601AE">
        <w:rPr>
          <w:lang w:val="ru-RU"/>
        </w:rPr>
        <w:t>คุณพ่อ</w:t>
      </w:r>
      <w:r w:rsidRPr="006C5560">
        <w:t xml:space="preserve">’ </w:t>
      </w:r>
      <w:r w:rsidRPr="002601AE">
        <w:rPr>
          <w:lang w:val="ru-RU"/>
        </w:rPr>
        <w:t>ผู้หญิงยากจนคนนั้นพูดกับฉัน</w:t>
      </w:r>
      <w:r w:rsidRPr="006C5560">
        <w:t xml:space="preserve"> ‘</w:t>
      </w:r>
      <w:r w:rsidRPr="002601AE">
        <w:rPr>
          <w:lang w:val="ru-RU"/>
        </w:rPr>
        <w:t>เพราะฉันไม่ทำอะไรเลย</w:t>
      </w:r>
      <w:r w:rsidRPr="006C5560">
        <w:t xml:space="preserve"> </w:t>
      </w:r>
      <w:r w:rsidRPr="002601AE">
        <w:rPr>
          <w:lang w:val="ru-RU"/>
        </w:rPr>
        <w:t>และที่แย่ที่สุดคือ</w:t>
      </w:r>
      <w:r w:rsidRPr="006C5560">
        <w:t xml:space="preserve"> </w:t>
      </w:r>
      <w:r w:rsidRPr="002601AE">
        <w:rPr>
          <w:lang w:val="ru-RU"/>
        </w:rPr>
        <w:t>ฉันไม่สามารถถือศีลอดได้</w:t>
      </w:r>
      <w:r w:rsidRPr="006C5560">
        <w:t xml:space="preserve"> </w:t>
      </w:r>
      <w:r w:rsidRPr="002601AE">
        <w:rPr>
          <w:lang w:val="ru-RU"/>
        </w:rPr>
        <w:t>ฉันกินทุกอย่างที่คนอื่นให้</w:t>
      </w:r>
      <w:r w:rsidRPr="006C5560">
        <w:t>’ “</w:t>
      </w:r>
      <w:r w:rsidRPr="002601AE">
        <w:rPr>
          <w:lang w:val="ru-RU"/>
        </w:rPr>
        <w:t>บางครั้งในวันพุธและวันศุกร์</w:t>
      </w:r>
      <w:r w:rsidRPr="006C5560">
        <w:t xml:space="preserve"> </w:t>
      </w:r>
      <w:r w:rsidRPr="002601AE">
        <w:rPr>
          <w:lang w:val="ru-RU"/>
        </w:rPr>
        <w:t>พวกเขาให้อาหารตามประเพณีช่วงเทศกาลมหาพรต</w:t>
      </w:r>
      <w:r w:rsidRPr="006C5560">
        <w:t xml:space="preserve"> </w:t>
      </w:r>
      <w:r w:rsidRPr="002601AE">
        <w:rPr>
          <w:lang w:val="ru-RU"/>
        </w:rPr>
        <w:t>แต่บ่อยครั้งพวกเขากลับให้อาหารที่ไม่ใช่ตามประเพณี</w:t>
      </w:r>
      <w:r w:rsidRPr="006C5560">
        <w:t xml:space="preserve"> </w:t>
      </w:r>
      <w:r w:rsidRPr="002601AE">
        <w:rPr>
          <w:lang w:val="ru-RU"/>
        </w:rPr>
        <w:t>และฉันถูกบังคับต้องกินมัน</w:t>
      </w:r>
      <w:r w:rsidRPr="006C5560">
        <w:t xml:space="preserve"> </w:t>
      </w:r>
      <w:r w:rsidRPr="002601AE">
        <w:rPr>
          <w:lang w:val="ru-RU"/>
        </w:rPr>
        <w:t>เพราะหากไม่กิน</w:t>
      </w:r>
      <w:r w:rsidRPr="006C5560">
        <w:t xml:space="preserve"> </w:t>
      </w:r>
      <w:r>
        <w:rPr>
          <w:lang w:val="ru-RU"/>
        </w:rPr>
        <w:t>ฉันจะสูญเสียแรงและยืนไม่ไหว</w:t>
      </w:r>
      <w:r w:rsidRPr="006C5560">
        <w:t>” “</w:t>
      </w:r>
      <w:r w:rsidRPr="002601AE">
        <w:rPr>
          <w:lang w:val="ru-RU"/>
        </w:rPr>
        <w:t>กินเถอะ</w:t>
      </w:r>
      <w:r w:rsidRPr="006C5560">
        <w:t xml:space="preserve">” </w:t>
      </w:r>
      <w:r w:rsidRPr="002601AE">
        <w:rPr>
          <w:lang w:val="ru-RU"/>
        </w:rPr>
        <w:t>ฉันบอกเธอ</w:t>
      </w:r>
      <w:r w:rsidRPr="006C5560">
        <w:t xml:space="preserve"> “</w:t>
      </w:r>
      <w:r>
        <w:rPr>
          <w:lang w:val="ru-RU"/>
        </w:rPr>
        <w:t>เพราะเธอไม่มีแรง</w:t>
      </w:r>
      <w:r w:rsidRPr="006C5560">
        <w:t xml:space="preserve">” </w:t>
      </w:r>
      <w:r w:rsidRPr="002601AE">
        <w:rPr>
          <w:lang w:val="ru-RU"/>
        </w:rPr>
        <w:t>คนเราต้องดูแลตัวเอง</w:t>
      </w:r>
      <w:r w:rsidRPr="006C5560">
        <w:t xml:space="preserve"> </w:t>
      </w:r>
      <w:r w:rsidRPr="002601AE">
        <w:rPr>
          <w:lang w:val="ru-RU"/>
        </w:rPr>
        <w:t>หากพวกเขารู้สึกว่ากำลังจะหมดแรง</w:t>
      </w:r>
      <w:r w:rsidRPr="006C5560">
        <w:t xml:space="preserve"> </w:t>
      </w:r>
      <w:r w:rsidRPr="002601AE">
        <w:rPr>
          <w:lang w:val="ru-RU"/>
        </w:rPr>
        <w:t>ก็ให้กินเพิ่มอีกหน่อย</w:t>
      </w:r>
      <w:r w:rsidRPr="006C5560">
        <w:t xml:space="preserve"> ‘</w:t>
      </w:r>
      <w:r w:rsidRPr="002601AE">
        <w:rPr>
          <w:lang w:val="ru-RU"/>
        </w:rPr>
        <w:t>กำหนดขีดจำกัด</w:t>
      </w:r>
      <w:r>
        <w:rPr>
          <w:lang w:val="ru-RU"/>
        </w:rPr>
        <w:t>ของตัวเอง</w:t>
      </w:r>
      <w:r w:rsidRPr="006C5560">
        <w:t xml:space="preserve">’ </w:t>
      </w:r>
      <w:r w:rsidRPr="002601AE">
        <w:rPr>
          <w:lang w:val="ru-RU"/>
        </w:rPr>
        <w:t>พระนิลุสผู้ถือศีลอดกล่าวไว้</w:t>
      </w:r>
      <w:r>
        <w:rPr>
          <w:rStyle w:val="FootnoteReference"/>
          <w:lang w:val="ru-RU"/>
        </w:rPr>
        <w:footnoteReference w:id="83"/>
      </w:r>
    </w:p>
    <w:p w14:paraId="4E33EF9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ทำไมในสมัยก่อนผู้หญิงบางคนในหมู่บ้านจึงไม่กินอะไรเลยตั้งแต่วันจันทร์ที่บริสุทธิ์จนถึงวันเสาร์ของนักบุญธีโอโดร์</w:t>
      </w:r>
      <w:r w:rsidRPr="006C5560">
        <w:t xml:space="preserve"> </w:t>
      </w:r>
      <w:r w:rsidRPr="002601AE">
        <w:rPr>
          <w:lang w:val="ru-RU"/>
        </w:rPr>
        <w:t>ไทรอน</w:t>
      </w:r>
      <w:r w:rsidRPr="006C5560">
        <w:t>?</w:t>
      </w:r>
      <w:r>
        <w:rPr>
          <w:rStyle w:val="FootnoteReference"/>
          <w:lang w:val="ru-RU"/>
        </w:rPr>
        <w:footnoteReference w:id="84"/>
      </w:r>
      <w:r w:rsidRPr="006C5560">
        <w:t xml:space="preserve"> </w:t>
      </w:r>
      <w:r w:rsidRPr="002601AE">
        <w:rPr>
          <w:lang w:val="ru-RU"/>
        </w:rPr>
        <w:t>พวกเธอหาแรงใจมาได้อย่างไรเพื่ออดอาหารนานขนาดนั้น</w:t>
      </w:r>
      <w:r w:rsidRPr="006C5560">
        <w:t xml:space="preserve"> — </w:t>
      </w:r>
      <w:r w:rsidRPr="002601AE">
        <w:rPr>
          <w:lang w:val="ru-RU"/>
        </w:rPr>
        <w:t>ทั้งที่ต้องทำงานบ้าน</w:t>
      </w:r>
      <w:r w:rsidRPr="006C5560">
        <w:t xml:space="preserve"> </w:t>
      </w:r>
      <w:r w:rsidRPr="002601AE">
        <w:rPr>
          <w:lang w:val="ru-RU"/>
        </w:rPr>
        <w:t>ดูแลลูกๆ</w:t>
      </w:r>
      <w:r w:rsidRPr="006C5560">
        <w:t xml:space="preserve"> </w:t>
      </w:r>
      <w:r w:rsidRPr="002601AE">
        <w:rPr>
          <w:lang w:val="ru-RU"/>
        </w:rPr>
        <w:t>เลี้ยงสัตว์</w:t>
      </w:r>
      <w:r w:rsidRPr="006C5560">
        <w:t xml:space="preserve"> </w:t>
      </w:r>
      <w:r w:rsidRPr="002601AE">
        <w:rPr>
          <w:lang w:val="ru-RU"/>
        </w:rPr>
        <w:t>และดูแลสวนผัก</w:t>
      </w:r>
      <w:r w:rsidRPr="006C5560">
        <w:t xml:space="preserve">? </w:t>
      </w:r>
    </w:p>
    <w:p w14:paraId="397A449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ในใจของพวกเธอ</w:t>
      </w:r>
      <w:r w:rsidRPr="006C5560">
        <w:t xml:space="preserve"> </w:t>
      </w:r>
      <w:r w:rsidRPr="002601AE">
        <w:rPr>
          <w:lang w:val="ru-RU"/>
        </w:rPr>
        <w:t>ผู้หญิงเหล่านี้คิดว่า</w:t>
      </w:r>
      <w:r w:rsidRPr="006C5560">
        <w:t>: ‘</w:t>
      </w:r>
      <w:r w:rsidRPr="002601AE">
        <w:rPr>
          <w:lang w:val="ru-RU"/>
        </w:rPr>
        <w:t>ถ้าเราจะถือศีลอดอย่างถูกต้อง</w:t>
      </w:r>
      <w:r w:rsidRPr="006C5560">
        <w:t xml:space="preserve"> </w:t>
      </w:r>
      <w:r>
        <w:rPr>
          <w:lang w:val="ru-RU"/>
        </w:rPr>
        <w:t>ก็</w:t>
      </w:r>
      <w:r w:rsidRPr="002601AE">
        <w:rPr>
          <w:lang w:val="ru-RU"/>
        </w:rPr>
        <w:t>ต้องไม่กิน</w:t>
      </w:r>
      <w:r>
        <w:rPr>
          <w:lang w:val="ru-RU"/>
        </w:rPr>
        <w:t>อะไรเลยจนถึงวันเสาร์ใหญ่</w:t>
      </w:r>
      <w:r w:rsidRPr="006C5560">
        <w:t xml:space="preserve">’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พวกเธอจึงคิดว่า</w:t>
      </w:r>
      <w:r w:rsidRPr="006C5560">
        <w:t xml:space="preserve"> ‘</w:t>
      </w:r>
      <w:r w:rsidRPr="002601AE">
        <w:rPr>
          <w:lang w:val="ru-RU"/>
        </w:rPr>
        <w:t>ฉันจะถือศีลอดอย่างน้อยจนถึงวันเสาร์ของสัปดาห์แรก</w:t>
      </w:r>
      <w:r w:rsidRPr="006C5560">
        <w:t xml:space="preserve"> — </w:t>
      </w:r>
      <w:r w:rsidRPr="002601AE">
        <w:rPr>
          <w:lang w:val="ru-RU"/>
        </w:rPr>
        <w:t>เพราะวันเสาร์นั้นจะมาถึงเร็วๆ</w:t>
      </w:r>
      <w:r w:rsidRPr="006C5560">
        <w:t xml:space="preserve"> </w:t>
      </w:r>
      <w:r w:rsidRPr="002601AE">
        <w:rPr>
          <w:lang w:val="ru-RU"/>
        </w:rPr>
        <w:t>นี้แล้ว</w:t>
      </w:r>
      <w:r w:rsidRPr="006C5560">
        <w:t xml:space="preserve">’ </w:t>
      </w:r>
      <w:r w:rsidRPr="002601AE">
        <w:rPr>
          <w:lang w:val="ru-RU"/>
        </w:rPr>
        <w:t>หรือบางทีพวกเธออาจคิดว่า</w:t>
      </w:r>
      <w:r w:rsidRPr="006C5560">
        <w:t>: ‘</w:t>
      </w:r>
      <w:r w:rsidRPr="002601AE">
        <w:rPr>
          <w:lang w:val="ru-RU"/>
        </w:rPr>
        <w:t>พระคริสต์ทรงอดอาหารเป็นเวลาสี่สิบ</w:t>
      </w:r>
      <w:r>
        <w:rPr>
          <w:lang w:val="ru-RU"/>
        </w:rPr>
        <w:t>วัน</w:t>
      </w:r>
      <w:r>
        <w:rPr>
          <w:rStyle w:val="FootnoteReference"/>
          <w:lang w:val="ru-RU"/>
        </w:rPr>
        <w:footnoteReference w:id="85"/>
      </w:r>
      <w:r w:rsidRPr="006C5560">
        <w:t xml:space="preserve"> </w:t>
      </w:r>
      <w:r w:rsidRPr="002601AE">
        <w:rPr>
          <w:lang w:val="ru-RU"/>
        </w:rPr>
        <w:t>แล้วทำไมฉันจะอดอาหารได้เพียงหนึ่งสัปดาห์ไม่ได้</w:t>
      </w:r>
      <w:r w:rsidRPr="006C5560">
        <w:t xml:space="preserve">?’ </w:t>
      </w:r>
      <w:r w:rsidRPr="002601AE">
        <w:rPr>
          <w:lang w:val="ru-RU"/>
        </w:rPr>
        <w:t>นอกจากนี้</w:t>
      </w:r>
      <w:r w:rsidRPr="006C5560">
        <w:t xml:space="preserve"> </w:t>
      </w:r>
      <w:r w:rsidRPr="002601AE">
        <w:rPr>
          <w:lang w:val="ru-RU"/>
        </w:rPr>
        <w:t>ผู้หญิงเหล่านี้มีลักษณะที่เรียบง่าย</w:t>
      </w:r>
      <w:r w:rsidRPr="006C5560">
        <w:t xml:space="preserve"> </w:t>
      </w:r>
      <w:r w:rsidRPr="002601AE">
        <w:rPr>
          <w:lang w:val="ru-RU"/>
        </w:rPr>
        <w:t>จึงสามารถทนต่อการอดอาหารเช่นนี้ได้</w:t>
      </w:r>
      <w:r w:rsidRPr="006C5560">
        <w:t xml:space="preserve"> </w:t>
      </w:r>
      <w:r w:rsidRPr="002601AE">
        <w:rPr>
          <w:lang w:val="ru-RU"/>
        </w:rPr>
        <w:t>หากบุคคลใดมีจิตใจที่เรียบง่ายและถ่อมตน</w:t>
      </w:r>
      <w:r w:rsidRPr="006C5560">
        <w:t xml:space="preserve"> </w:t>
      </w:r>
      <w:r w:rsidRPr="002601AE">
        <w:rPr>
          <w:lang w:val="ru-RU"/>
        </w:rPr>
        <w:t>เขาจะได้รับพระคุณของพระเจ้า</w:t>
      </w:r>
      <w:r w:rsidRPr="006C5560">
        <w:t xml:space="preserve"> </w:t>
      </w:r>
      <w:r w:rsidRPr="002601AE">
        <w:rPr>
          <w:lang w:val="ru-RU"/>
        </w:rPr>
        <w:t>อดอาหารด้วยความถ่อมตน</w:t>
      </w:r>
      <w:r w:rsidRPr="006C5560">
        <w:t xml:space="preserve"> </w:t>
      </w:r>
      <w:r w:rsidRPr="002601AE">
        <w:rPr>
          <w:lang w:val="ru-RU"/>
        </w:rPr>
        <w:t>และได้รับการหล่อเลี้ยงจากพระเจ้า</w:t>
      </w:r>
      <w:r w:rsidRPr="006C5560">
        <w:t xml:space="preserve"> </w:t>
      </w:r>
      <w:r w:rsidRPr="002601AE">
        <w:rPr>
          <w:lang w:val="ru-RU"/>
        </w:rPr>
        <w:t>เมื่อนั้น</w:t>
      </w:r>
      <w:r w:rsidRPr="006C5560">
        <w:t xml:space="preserve"> </w:t>
      </w:r>
      <w:r w:rsidRPr="002601AE">
        <w:rPr>
          <w:lang w:val="ru-RU"/>
        </w:rPr>
        <w:t>พวกเขาก็จะมีพลังจากพระเจ้า</w:t>
      </w:r>
      <w:r w:rsidRPr="006C5560">
        <w:t xml:space="preserve"> </w:t>
      </w:r>
      <w:r w:rsidRPr="002601AE">
        <w:rPr>
          <w:lang w:val="ru-RU"/>
        </w:rPr>
        <w:t>และในช่วงการอดอาหารที่ยาวนาน</w:t>
      </w:r>
      <w:r w:rsidRPr="006C5560">
        <w:t xml:space="preserve"> </w:t>
      </w:r>
      <w:r w:rsidRPr="002601AE">
        <w:rPr>
          <w:lang w:val="ru-RU"/>
        </w:rPr>
        <w:t>พวกเขาก็จะมี</w:t>
      </w:r>
      <w:r w:rsidRPr="006C5560">
        <w:t xml:space="preserve"> ‘</w:t>
      </w:r>
      <w:r>
        <w:rPr>
          <w:lang w:val="ru-RU"/>
        </w:rPr>
        <w:t>สำรองความอดทน</w:t>
      </w:r>
      <w:r w:rsidRPr="006C5560">
        <w:t xml:space="preserve">’ </w:t>
      </w:r>
      <w:r w:rsidRPr="002601AE">
        <w:rPr>
          <w:lang w:val="ru-RU"/>
        </w:rPr>
        <w:t>ที่มาก</w:t>
      </w:r>
      <w:r w:rsidRPr="006C5560">
        <w:t xml:space="preserve"> </w:t>
      </w:r>
      <w:r w:rsidRPr="002601AE">
        <w:rPr>
          <w:lang w:val="ru-RU"/>
        </w:rPr>
        <w:t>ในประเทศออสเตรเลีย</w:t>
      </w:r>
      <w:r w:rsidRPr="006C5560">
        <w:t xml:space="preserve"> </w:t>
      </w:r>
      <w:r w:rsidRPr="002601AE">
        <w:rPr>
          <w:lang w:val="ru-RU"/>
        </w:rPr>
        <w:t>มีชายหนุ่มอายุ</w:t>
      </w:r>
      <w:r w:rsidRPr="006C5560">
        <w:t xml:space="preserve"> 27 </w:t>
      </w:r>
      <w:r w:rsidRPr="002601AE">
        <w:rPr>
          <w:lang w:val="ru-RU"/>
        </w:rPr>
        <w:t>ปี</w:t>
      </w:r>
      <w:r w:rsidRPr="006C5560">
        <w:t xml:space="preserve"> </w:t>
      </w:r>
      <w:r w:rsidRPr="002601AE">
        <w:rPr>
          <w:lang w:val="ru-RU"/>
        </w:rPr>
        <w:t>ที่สามารถอดอาหารได้ถึง</w:t>
      </w:r>
      <w:r w:rsidRPr="006C5560">
        <w:t xml:space="preserve"> 28 </w:t>
      </w:r>
      <w:r w:rsidRPr="002601AE">
        <w:rPr>
          <w:lang w:val="ru-RU"/>
        </w:rPr>
        <w:t>วัน</w:t>
      </w:r>
      <w:r w:rsidRPr="006C5560">
        <w:t xml:space="preserve"> </w:t>
      </w:r>
      <w:r w:rsidRPr="002601AE">
        <w:rPr>
          <w:lang w:val="ru-RU"/>
        </w:rPr>
        <w:t>ผู้เป็นพ่อทางจิตวิญญาณของเขาได้ส่งเขามาหาผม</w:t>
      </w:r>
      <w:r w:rsidRPr="006C5560">
        <w:t xml:space="preserve"> </w:t>
      </w:r>
      <w:r w:rsidRPr="002601AE">
        <w:rPr>
          <w:lang w:val="ru-RU"/>
        </w:rPr>
        <w:t>เพื่อให้เขาได้เล่าเรื่องนี้ให้ผมฟัง</w:t>
      </w:r>
      <w:r w:rsidRPr="006C5560">
        <w:t xml:space="preserve"> </w:t>
      </w:r>
      <w:r w:rsidRPr="002601AE">
        <w:rPr>
          <w:lang w:val="ru-RU"/>
        </w:rPr>
        <w:t>ชายหนุ่มคนนี้มีความศรัทธาอย่างลึกซึ้งและมีจิตวิญญาณแห่งการถือศีล</w:t>
      </w:r>
      <w:r w:rsidRPr="006C5560">
        <w:t xml:space="preserve"> </w:t>
      </w:r>
      <w:r w:rsidRPr="002601AE">
        <w:rPr>
          <w:lang w:val="ru-RU"/>
        </w:rPr>
        <w:t>เขาไปรับการสารภาพบาป</w:t>
      </w:r>
      <w:r w:rsidRPr="006C5560">
        <w:t xml:space="preserve"> </w:t>
      </w:r>
      <w:r w:rsidRPr="002601AE">
        <w:rPr>
          <w:lang w:val="ru-RU"/>
        </w:rPr>
        <w:t>ไปโบสถ์</w:t>
      </w:r>
      <w:r w:rsidRPr="006C5560">
        <w:t xml:space="preserve"> </w:t>
      </w:r>
      <w:r w:rsidRPr="002601AE">
        <w:rPr>
          <w:lang w:val="ru-RU"/>
        </w:rPr>
        <w:t>อ่านผลงานของบรรดาบิดาแห่งคริสตจักร</w:t>
      </w:r>
      <w:r w:rsidRPr="006C5560">
        <w:t xml:space="preserve"> </w:t>
      </w:r>
      <w:r w:rsidRPr="002601AE">
        <w:rPr>
          <w:lang w:val="ru-RU"/>
        </w:rPr>
        <w:t>และที่สำคัญที่สุดคือพระคัมภีร์ใหม่</w:t>
      </w:r>
      <w:r w:rsidRPr="006C5560">
        <w:t xml:space="preserve">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ขณะที่อ่านในพระวรสารเกี่ยวกับเรื่องที่พระคริสต์ถือศีลอดเป็นเวลาสี่สิบวัน</w:t>
      </w:r>
      <w:r w:rsidRPr="006C5560">
        <w:t xml:space="preserve"> </w:t>
      </w:r>
      <w:r w:rsidRPr="002601AE">
        <w:rPr>
          <w:lang w:val="ru-RU"/>
        </w:rPr>
        <w:t>ใจของชายหนุ่มคนนั้นก็ถูกสะเทือน</w:t>
      </w:r>
      <w:r w:rsidRPr="006C5560">
        <w:t xml:space="preserve"> </w:t>
      </w:r>
      <w:r w:rsidRPr="002601AE">
        <w:rPr>
          <w:lang w:val="ru-RU"/>
        </w:rPr>
        <w:t>และเขาคิดว่า</w:t>
      </w:r>
      <w:r w:rsidRPr="006C5560">
        <w:t>: “</w:t>
      </w:r>
      <w:r w:rsidRPr="002601AE">
        <w:rPr>
          <w:lang w:val="ru-RU"/>
        </w:rPr>
        <w:t>หากพระเจ้า</w:t>
      </w:r>
      <w:r w:rsidRPr="006C5560">
        <w:t xml:space="preserve"> </w:t>
      </w:r>
      <w:r w:rsidRPr="002601AE">
        <w:rPr>
          <w:lang w:val="ru-RU"/>
        </w:rPr>
        <w:t>ซึ่งเป็นพระเจ้า</w:t>
      </w:r>
      <w:r w:rsidRPr="006C5560">
        <w:t xml:space="preserve"> </w:t>
      </w:r>
      <w:r w:rsidRPr="002601AE">
        <w:rPr>
          <w:lang w:val="ru-RU"/>
        </w:rPr>
        <w:t>และในความเป็นมนุษย์ของพระองค์คือมนุษย์ที่ปราศจากบาป</w:t>
      </w:r>
      <w:r w:rsidRPr="006C5560">
        <w:t xml:space="preserve"> </w:t>
      </w:r>
      <w:r w:rsidRPr="002601AE">
        <w:rPr>
          <w:lang w:val="ru-RU"/>
        </w:rPr>
        <w:t>ได้อดอาหารเป็นเวลาสี่สิบวัน</w:t>
      </w:r>
      <w:r>
        <w:rPr>
          <w:rStyle w:val="FootnoteReference"/>
          <w:lang w:val="ru-RU"/>
        </w:rPr>
        <w:footnoteReference w:id="86"/>
      </w:r>
      <w:r w:rsidRPr="006C5560">
        <w:t xml:space="preserve"> </w:t>
      </w:r>
      <w:r w:rsidRPr="002601AE">
        <w:rPr>
          <w:lang w:val="ru-RU"/>
        </w:rPr>
        <w:t>แล้วฉัน</w:t>
      </w:r>
      <w:r w:rsidRPr="006C5560">
        <w:t>—</w:t>
      </w:r>
      <w:r w:rsidRPr="002601AE">
        <w:rPr>
          <w:lang w:val="ru-RU"/>
        </w:rPr>
        <w:t>ผู้เป็นคนบาปมาก</w:t>
      </w:r>
      <w:r w:rsidRPr="006C5560">
        <w:t>—</w:t>
      </w:r>
      <w:r w:rsidRPr="002601AE">
        <w:rPr>
          <w:lang w:val="ru-RU"/>
        </w:rPr>
        <w:t>ควรทำอย่างไร</w:t>
      </w:r>
      <w:r w:rsidRPr="006C5560">
        <w:t xml:space="preserve">?’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เขาจึงขอพรจากพ่อทางจิตวิญญาณเพื่ออดอาหาร</w:t>
      </w:r>
      <w:r w:rsidRPr="006C5560">
        <w:t xml:space="preserve"> </w:t>
      </w:r>
      <w:r w:rsidRPr="002601AE">
        <w:rPr>
          <w:lang w:val="ru-RU"/>
        </w:rPr>
        <w:t>แต่เขาไม่ได้คิดจะบอกพ่อทางจิตวิญญาณเลยว่าเขาตั้งใจจะไม่อาหารหรือดื่มน้ำเลยตลอดสี่สิบวันนั้น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lastRenderedPageBreak/>
        <w:t>เขาจึงเริ่มการอดอาหารในวันจันทร์ของสัปดาห์แรกในเทศกาลมหาพรต</w:t>
      </w:r>
      <w:r w:rsidRPr="006C5560">
        <w:t xml:space="preserve"> </w:t>
      </w:r>
      <w:r w:rsidRPr="002601AE">
        <w:rPr>
          <w:lang w:val="ru-RU"/>
        </w:rPr>
        <w:t>และอดอาหารต่อเนื่องไปจนถึงสัปดาห์แห่งการนมัสการไม้กางเขน</w:t>
      </w:r>
      <w:r w:rsidRPr="006C5560">
        <w:t xml:space="preserve"> </w:t>
      </w:r>
      <w:r w:rsidRPr="002601AE">
        <w:rPr>
          <w:lang w:val="ru-RU"/>
        </w:rPr>
        <w:t>โดยไม่แม้แต่จะดื่มน้ำสักอึก</w:t>
      </w:r>
      <w:r w:rsidRPr="006C5560">
        <w:t xml:space="preserve"> </w:t>
      </w:r>
      <w:r w:rsidRPr="002601AE">
        <w:rPr>
          <w:lang w:val="ru-RU"/>
        </w:rPr>
        <w:t>เขาทำงานในโรงงาน</w:t>
      </w:r>
      <w:r w:rsidRPr="006C5560">
        <w:t xml:space="preserve"> </w:t>
      </w:r>
      <w:r w:rsidRPr="002601AE">
        <w:rPr>
          <w:lang w:val="ru-RU"/>
        </w:rPr>
        <w:t>และงานของเขายากลำบาก</w:t>
      </w:r>
      <w:r w:rsidRPr="006C5560">
        <w:t xml:space="preserve"> — </w:t>
      </w:r>
      <w:r w:rsidRPr="002601AE">
        <w:rPr>
          <w:lang w:val="ru-RU"/>
        </w:rPr>
        <w:t>ต้องจัดเรียงลังไม้</w:t>
      </w:r>
      <w:r w:rsidRPr="006C5560">
        <w:t xml:space="preserve"> </w:t>
      </w:r>
      <w:r w:rsidRPr="002601AE">
        <w:rPr>
          <w:lang w:val="ru-RU"/>
        </w:rPr>
        <w:t>และวางซ้อนกันเป็นชั้นๆ</w:t>
      </w:r>
      <w:r w:rsidRPr="006C5560">
        <w:t xml:space="preserve"> </w:t>
      </w:r>
      <w:r w:rsidRPr="002601AE">
        <w:rPr>
          <w:lang w:val="ru-RU"/>
        </w:rPr>
        <w:t>เมื่อถึงวันที่</w:t>
      </w:r>
      <w:r w:rsidRPr="006C5560">
        <w:t xml:space="preserve"> 28 </w:t>
      </w:r>
      <w:r w:rsidRPr="002601AE">
        <w:rPr>
          <w:lang w:val="ru-RU"/>
        </w:rPr>
        <w:t>ของการอดอาหาร</w:t>
      </w:r>
      <w:r w:rsidRPr="006C5560">
        <w:t xml:space="preserve"> </w:t>
      </w:r>
      <w:r w:rsidRPr="002601AE">
        <w:rPr>
          <w:lang w:val="ru-RU"/>
        </w:rPr>
        <w:t>เขารู้สึกเวียนหัวเล็กน้อยขณะทำงาน</w:t>
      </w:r>
      <w:r w:rsidRPr="006C5560">
        <w:t xml:space="preserve"> </w:t>
      </w:r>
      <w:r w:rsidRPr="002601AE">
        <w:rPr>
          <w:lang w:val="ru-RU"/>
        </w:rPr>
        <w:t>จึงนั่งลงพักสักครู่</w:t>
      </w:r>
      <w:r w:rsidRPr="006C5560">
        <w:t xml:space="preserve"> </w:t>
      </w:r>
      <w:r w:rsidRPr="002601AE">
        <w:rPr>
          <w:lang w:val="ru-RU"/>
        </w:rPr>
        <w:t>จากนั้นเขาดื่มชาเล็กน้อยและกินขนมปังกรอบชิ้นเล็กๆ</w:t>
      </w:r>
      <w:r w:rsidRPr="006C5560">
        <w:t xml:space="preserve"> </w:t>
      </w:r>
      <w:r w:rsidRPr="002601AE">
        <w:rPr>
          <w:lang w:val="ru-RU"/>
        </w:rPr>
        <w:t>เขาคิดว่าหากเขาล้มลงและถูกนำตัวไปโรงพยาบาล</w:t>
      </w:r>
      <w:r w:rsidRPr="006C5560">
        <w:t xml:space="preserve"> </w:t>
      </w:r>
      <w:r w:rsidRPr="002601AE">
        <w:rPr>
          <w:lang w:val="ru-RU"/>
        </w:rPr>
        <w:t>พวกเขาจะรู้ที่นั่นว่าเขาได้ใช้แรงจนหมดตัวจากการอดอาหาร</w:t>
      </w:r>
      <w:r w:rsidRPr="006C5560">
        <w:t xml:space="preserve"> </w:t>
      </w:r>
      <w:r w:rsidRPr="002601AE">
        <w:rPr>
          <w:lang w:val="ru-RU"/>
        </w:rPr>
        <w:t>และจะพูดว่า</w:t>
      </w:r>
      <w:r w:rsidRPr="006C5560">
        <w:t>: ‘</w:t>
      </w:r>
      <w:r>
        <w:rPr>
          <w:lang w:val="ru-RU"/>
        </w:rPr>
        <w:t>ดูสิ</w:t>
      </w:r>
      <w:r w:rsidRPr="006C5560">
        <w:t>—</w:t>
      </w:r>
      <w:r>
        <w:rPr>
          <w:lang w:val="ru-RU"/>
        </w:rPr>
        <w:t>คริสเตียนเหล่านี้กำลังตายเพราะการอดอาหาร</w:t>
      </w:r>
      <w:r w:rsidRPr="006C5560">
        <w:t>’ ‘</w:t>
      </w:r>
      <w:r w:rsidRPr="002601AE">
        <w:rPr>
          <w:lang w:val="ru-RU"/>
        </w:rPr>
        <w:t>เกอรอนดา</w:t>
      </w:r>
      <w:r w:rsidRPr="006C5560">
        <w:t xml:space="preserve">’ </w:t>
      </w:r>
      <w:r w:rsidRPr="002601AE">
        <w:rPr>
          <w:lang w:val="ru-RU"/>
        </w:rPr>
        <w:t>เขาพูดกับผม</w:t>
      </w:r>
      <w:r w:rsidRPr="006C5560">
        <w:t xml:space="preserve"> ‘</w:t>
      </w:r>
      <w:r w:rsidRPr="002601AE">
        <w:rPr>
          <w:lang w:val="ru-RU"/>
        </w:rPr>
        <w:t>หลังจากอดอาหารมาหลายวัน</w:t>
      </w:r>
      <w:r w:rsidRPr="006C5560">
        <w:t xml:space="preserve"> </w:t>
      </w:r>
      <w:r w:rsidRPr="002601AE">
        <w:rPr>
          <w:lang w:val="ru-RU"/>
        </w:rPr>
        <w:t>ผมรู้สึกขยะแขยงต่ออาหาร</w:t>
      </w:r>
      <w:r w:rsidRPr="006C5560">
        <w:t xml:space="preserve"> “</w:t>
      </w:r>
      <w:r w:rsidRPr="002601AE">
        <w:rPr>
          <w:lang w:val="ru-RU"/>
        </w:rPr>
        <w:t>แต่ผมก็บังคับตัวเองให้กินอะไรสักอย่าง</w:t>
      </w:r>
      <w:r w:rsidRPr="006C5560">
        <w:t xml:space="preserve"> </w:t>
      </w:r>
      <w:r w:rsidRPr="002601AE">
        <w:rPr>
          <w:lang w:val="ru-RU"/>
        </w:rPr>
        <w:t>เพราะถ้าไม่กิน</w:t>
      </w:r>
      <w:r w:rsidRPr="006C5560">
        <w:t xml:space="preserve"> </w:t>
      </w:r>
      <w:r>
        <w:rPr>
          <w:lang w:val="ru-RU"/>
        </w:rPr>
        <w:t>ผมก็ทำงานไม่ได้</w:t>
      </w:r>
      <w:r w:rsidRPr="006C5560">
        <w:t xml:space="preserve">”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ชายหนุ่มคนนี้รู้สึกกังวลว่าเขายังไม่ได้ครบสี่สิบวันของการถือศีลอดที่เริ่มไว้</w:t>
      </w:r>
      <w:r w:rsidRPr="006C5560">
        <w:t xml:space="preserve"> </w:t>
      </w:r>
      <w:r w:rsidRPr="002601AE">
        <w:rPr>
          <w:lang w:val="ru-RU"/>
        </w:rPr>
        <w:t>และเขาได้เล่าความคิดนี้ให้พ่อทางจิตวิญญาณของเขาฟัง</w:t>
      </w:r>
      <w:r w:rsidRPr="006C5560">
        <w:t xml:space="preserve"> </w:t>
      </w:r>
      <w:r w:rsidRPr="002601AE">
        <w:rPr>
          <w:lang w:val="ru-RU"/>
        </w:rPr>
        <w:t>พ่อทางจิตวิญญาณตอบด้วยคำพูดที่มีเหตุผลว่า</w:t>
      </w:r>
      <w:r w:rsidRPr="006C5560">
        <w:t>: ‘</w:t>
      </w:r>
      <w:r w:rsidRPr="002601AE">
        <w:rPr>
          <w:lang w:val="ru-RU"/>
        </w:rPr>
        <w:t>วันที่คุณถือศีลอดมานั้นเพียงพอแล้ว</w:t>
      </w:r>
      <w:r w:rsidRPr="006C5560">
        <w:t xml:space="preserve">; </w:t>
      </w:r>
      <w:r w:rsidRPr="002601AE">
        <w:rPr>
          <w:lang w:val="ru-RU"/>
        </w:rPr>
        <w:t>อย่าทรมานตัวเอง</w:t>
      </w:r>
      <w:r>
        <w:rPr>
          <w:lang w:val="ru-RU"/>
        </w:rPr>
        <w:t>ด้วยความคิดเช่นนั้น</w:t>
      </w:r>
      <w:r w:rsidRPr="006C5560">
        <w:t xml:space="preserve">’ </w:t>
      </w:r>
      <w:r w:rsidRPr="002601AE">
        <w:rPr>
          <w:lang w:val="ru-RU"/>
        </w:rPr>
        <w:t>จากนั้น</w:t>
      </w:r>
      <w:r w:rsidRPr="006C5560">
        <w:t xml:space="preserve"> </w:t>
      </w:r>
      <w:r w:rsidRPr="002601AE">
        <w:rPr>
          <w:lang w:val="ru-RU"/>
        </w:rPr>
        <w:t>ผู้ให้คำปรึกษาทางจิตวิญญาณก็ส่งเขาไปหาผม</w:t>
      </w:r>
      <w:r w:rsidRPr="006C5560">
        <w:t xml:space="preserve"> </w:t>
      </w:r>
      <w:r w:rsidRPr="002601AE">
        <w:rPr>
          <w:lang w:val="ru-RU"/>
        </w:rPr>
        <w:t>เพื่อว่าหากความคิดที่รบกวนเขายังคงอยู่</w:t>
      </w:r>
      <w:r w:rsidRPr="006C5560">
        <w:t xml:space="preserve"> </w:t>
      </w:r>
      <w:r w:rsidRPr="002601AE">
        <w:rPr>
          <w:lang w:val="ru-RU"/>
        </w:rPr>
        <w:t>ผมอาจช่วยเขาขจัดมันออกไปได้</w:t>
      </w:r>
      <w:r w:rsidRPr="006C5560">
        <w:t xml:space="preserve"> </w:t>
      </w:r>
      <w:r w:rsidRPr="002601AE">
        <w:rPr>
          <w:lang w:val="ru-RU"/>
        </w:rPr>
        <w:t>ด้วยความประสงค์ที่จะตรวจสอบให้แน่ใจว่าความตั้งใจของชายหนุ่มนั้นบริสุทธิ์</w:t>
      </w:r>
      <w:r w:rsidRPr="006C5560">
        <w:t xml:space="preserve"> </w:t>
      </w:r>
      <w:r w:rsidRPr="002601AE">
        <w:rPr>
          <w:lang w:val="ru-RU"/>
        </w:rPr>
        <w:t>ผมจึงถามเขาว่า</w:t>
      </w:r>
      <w:r w:rsidRPr="006C5560">
        <w:t>: “</w:t>
      </w:r>
      <w:r w:rsidRPr="002601AE">
        <w:rPr>
          <w:lang w:val="ru-RU"/>
        </w:rPr>
        <w:t>คุณได้ตั้งคำปฏิญาณว่าจะอดอาหารเป็นเวลาสี่สิบวันหรือไม่</w:t>
      </w:r>
      <w:r w:rsidRPr="006C5560">
        <w:t>?” “</w:t>
      </w:r>
      <w:r w:rsidRPr="002601AE">
        <w:rPr>
          <w:lang w:val="ru-RU"/>
        </w:rPr>
        <w:t>ไม่</w:t>
      </w:r>
      <w:r>
        <w:rPr>
          <w:lang w:val="ru-RU"/>
        </w:rPr>
        <w:t>ครับ</w:t>
      </w:r>
      <w:r w:rsidRPr="006C5560">
        <w:t xml:space="preserve">” </w:t>
      </w:r>
      <w:r w:rsidRPr="002601AE">
        <w:rPr>
          <w:lang w:val="ru-RU"/>
        </w:rPr>
        <w:t>เขาตอบ</w:t>
      </w:r>
      <w:r w:rsidRPr="006C5560">
        <w:t xml:space="preserve"> “</w:t>
      </w:r>
      <w:r w:rsidRPr="002601AE">
        <w:rPr>
          <w:lang w:val="ru-RU"/>
        </w:rPr>
        <w:t>เมื่อคุณขอพรจากพ่อทางจิตวิญญาณเพื่อถือศีลอด</w:t>
      </w:r>
      <w:r w:rsidRPr="006C5560">
        <w:t xml:space="preserve"> </w:t>
      </w:r>
      <w:r w:rsidRPr="002601AE">
        <w:rPr>
          <w:lang w:val="ru-RU"/>
        </w:rPr>
        <w:t>คุณเพียงแต่ไม่ได้บอกเขาถึงเจตนาที่จะไม่กินไม่ดื่มอะไรเลยเป็นเวลาสี่สิบวัน</w:t>
      </w:r>
      <w:r w:rsidRPr="006C5560">
        <w:t xml:space="preserve"> </w:t>
      </w:r>
      <w:r w:rsidRPr="002601AE">
        <w:rPr>
          <w:lang w:val="ru-RU"/>
        </w:rPr>
        <w:t>หรือว่าคุณตั้งใจซ่อนเจตนานี้</w:t>
      </w:r>
      <w:r w:rsidRPr="006C5560">
        <w:t>—</w:t>
      </w:r>
      <w:r w:rsidRPr="002601AE">
        <w:rPr>
          <w:lang w:val="ru-RU"/>
        </w:rPr>
        <w:t>ที่ดูเหมือนดี</w:t>
      </w:r>
      <w:r w:rsidRPr="006C5560">
        <w:t>—</w:t>
      </w:r>
      <w:r w:rsidRPr="002601AE">
        <w:rPr>
          <w:lang w:val="ru-RU"/>
        </w:rPr>
        <w:t>จากเขา</w:t>
      </w:r>
      <w:r w:rsidRPr="006C5560">
        <w:t xml:space="preserve"> </w:t>
      </w:r>
      <w:r w:rsidRPr="002601AE">
        <w:rPr>
          <w:lang w:val="ru-RU"/>
        </w:rPr>
        <w:t>เพื่อที่คุณจะได้ถือศีลอดสี่สิบวันด้วยความสมัครใจของคุณเอง</w:t>
      </w:r>
      <w:r w:rsidRPr="006C5560">
        <w:t xml:space="preserve">?” </w:t>
      </w:r>
      <w:r w:rsidRPr="002601AE">
        <w:rPr>
          <w:lang w:val="ru-RU"/>
        </w:rPr>
        <w:t>ผมถามอีกครั้ง</w:t>
      </w:r>
      <w:r w:rsidRPr="006C5560">
        <w:t xml:space="preserve"> “</w:t>
      </w:r>
      <w:r w:rsidRPr="002601AE">
        <w:rPr>
          <w:lang w:val="ru-RU"/>
        </w:rPr>
        <w:t>ไม่ครับ</w:t>
      </w:r>
      <w:r w:rsidRPr="006C5560">
        <w:t xml:space="preserve"> </w:t>
      </w:r>
      <w:r>
        <w:rPr>
          <w:lang w:val="ru-RU"/>
        </w:rPr>
        <w:t>พ่อ</w:t>
      </w:r>
      <w:r w:rsidRPr="006C5560">
        <w:t xml:space="preserve">” </w:t>
      </w:r>
      <w:r w:rsidRPr="002601AE">
        <w:rPr>
          <w:lang w:val="ru-RU"/>
        </w:rPr>
        <w:t>เขาตอบอีกครั้ง</w:t>
      </w:r>
      <w:r w:rsidRPr="006C5560">
        <w:t xml:space="preserve"> </w:t>
      </w:r>
      <w:r w:rsidRPr="002601AE">
        <w:rPr>
          <w:lang w:val="ru-RU"/>
        </w:rPr>
        <w:t>แล้วผมก็กล่าวว่า</w:t>
      </w:r>
      <w:r w:rsidRPr="006C5560">
        <w:t>: “</w:t>
      </w:r>
      <w:r w:rsidRPr="002601AE">
        <w:rPr>
          <w:lang w:val="ru-RU"/>
        </w:rPr>
        <w:t>แน่นอนว่าผมเข้าใจเจตนาของคุณเองอยู่แล้ว</w:t>
      </w:r>
      <w:r w:rsidRPr="006C5560">
        <w:t xml:space="preserve"> </w:t>
      </w:r>
      <w:r w:rsidRPr="002601AE">
        <w:rPr>
          <w:lang w:val="ru-RU"/>
        </w:rPr>
        <w:t>แต่ผมถามคุณเช่นนี้เพื่อให้คุณตระหนักด้วยตัวเองว่า</w:t>
      </w:r>
      <w:r w:rsidRPr="006C5560">
        <w:t xml:space="preserve"> </w:t>
      </w:r>
      <w:r w:rsidRPr="002601AE">
        <w:rPr>
          <w:lang w:val="ru-RU"/>
        </w:rPr>
        <w:t>สำหรับวันที่คุณถือศีลอด</w:t>
      </w:r>
      <w:r w:rsidRPr="006C5560">
        <w:t xml:space="preserve"> </w:t>
      </w:r>
      <w:r w:rsidRPr="002601AE">
        <w:rPr>
          <w:lang w:val="ru-RU"/>
        </w:rPr>
        <w:t>คุณจะได้รับรางวัลจากสวรรค์แล้ว</w:t>
      </w:r>
      <w:r w:rsidRPr="006C5560">
        <w:t xml:space="preserve"> </w:t>
      </w:r>
      <w:r w:rsidRPr="002601AE">
        <w:rPr>
          <w:lang w:val="ru-RU"/>
        </w:rPr>
        <w:t>วันเหล่านั้นก็เพียงพอแล้ว</w:t>
      </w:r>
      <w:r w:rsidRPr="006C5560">
        <w:t xml:space="preserve"> </w:t>
      </w:r>
      <w:r w:rsidRPr="002601AE">
        <w:rPr>
          <w:lang w:val="ru-RU"/>
        </w:rPr>
        <w:t>และอย่าทรมานตัวเองด้วยความคิดว่าคุณไม่สามารถถือศีลอดครบสี่สิบวันได้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ครั้งต่อไป</w:t>
      </w:r>
      <w:r w:rsidRPr="006C5560">
        <w:t xml:space="preserve"> </w:t>
      </w:r>
      <w:r w:rsidRPr="002601AE">
        <w:rPr>
          <w:lang w:val="ru-RU"/>
        </w:rPr>
        <w:t>ให้บอกพ่อทางจิตวิญญาณของคุณเกี่ยวกับความคิดที่ดีที่คุณมี</w:t>
      </w:r>
      <w:r w:rsidRPr="006C5560">
        <w:t xml:space="preserve"> </w:t>
      </w:r>
      <w:r w:rsidRPr="002601AE">
        <w:rPr>
          <w:lang w:val="ru-RU"/>
        </w:rPr>
        <w:t>และความดีที่คุณเก็บไว้ในใจ</w:t>
      </w:r>
      <w:r w:rsidRPr="006C5560">
        <w:t xml:space="preserve"> </w:t>
      </w:r>
      <w:r w:rsidRPr="002601AE">
        <w:rPr>
          <w:lang w:val="ru-RU"/>
        </w:rPr>
        <w:t>และ</w:t>
      </w:r>
      <w:r>
        <w:rPr>
          <w:lang w:val="ru-RU"/>
        </w:rPr>
        <w:t>พ่อทางจิตวิญญาณจะ</w:t>
      </w:r>
      <w:r w:rsidRPr="002601AE">
        <w:rPr>
          <w:lang w:val="ru-RU"/>
        </w:rPr>
        <w:t>ตัดสินว่าลูกจำเป็นต้องทำ</w:t>
      </w:r>
      <w:r>
        <w:rPr>
          <w:lang w:val="ru-RU"/>
        </w:rPr>
        <w:t>ภารกิจเช่นนี้หรือสิ่งที่คล้ายคลึง</w:t>
      </w:r>
      <w:r w:rsidRPr="002601AE">
        <w:rPr>
          <w:lang w:val="ru-RU"/>
        </w:rPr>
        <w:t>กันหรือไม่</w:t>
      </w:r>
      <w:r w:rsidRPr="006C5560">
        <w:t xml:space="preserve">” </w:t>
      </w:r>
      <w:r w:rsidRPr="002601AE">
        <w:rPr>
          <w:lang w:val="ru-RU"/>
        </w:rPr>
        <w:t>ชายหนุ่มคนนี้มีความถ่อมตัวอันยิ่งใหญ่</w:t>
      </w:r>
      <w:r w:rsidRPr="006C5560">
        <w:t xml:space="preserve"> </w:t>
      </w:r>
      <w:r w:rsidRPr="002601AE">
        <w:rPr>
          <w:lang w:val="ru-RU"/>
        </w:rPr>
        <w:t>ด้วยความคิดที่ถ่อมตัวที่เขาปลูกฝังไว้ในใจตนเอง</w:t>
      </w:r>
      <w:r w:rsidRPr="006C5560">
        <w:t xml:space="preserve"> </w:t>
      </w:r>
      <w:r w:rsidRPr="002601AE">
        <w:rPr>
          <w:lang w:val="ru-RU"/>
        </w:rPr>
        <w:t>และเขาได้ถือศีลอดนี้ด้วยความรักอันยิ่งใหญ่</w:t>
      </w:r>
      <w:r w:rsidRPr="006C5560">
        <w:t xml:space="preserve"> </w:t>
      </w:r>
      <w:r w:rsidRPr="002601AE">
        <w:rPr>
          <w:lang w:val="ru-RU"/>
        </w:rPr>
        <w:t>เพื่อพระคริสต์ผู้ทรงเป็น</w:t>
      </w:r>
      <w:r w:rsidRPr="006C5560">
        <w:t xml:space="preserve"> </w:t>
      </w:r>
      <w:r w:rsidRPr="002601AE">
        <w:rPr>
          <w:lang w:val="ru-RU"/>
        </w:rPr>
        <w:t>และเป็นเรื่องธรรมชาติที่พระคริสต์ทรงเสริมกำลังเขาด้วยพระคุณอันศักดิ์สิทธิ์ของพระองค์</w:t>
      </w:r>
      <w:r w:rsidRPr="006C5560">
        <w:t xml:space="preserve"> </w:t>
      </w:r>
      <w:r w:rsidRPr="002601AE">
        <w:rPr>
          <w:lang w:val="ru-RU"/>
        </w:rPr>
        <w:t>แต่หากมีใคร</w:t>
      </w:r>
      <w:r w:rsidRPr="006C5560">
        <w:t xml:space="preserve"> [</w:t>
      </w:r>
      <w:r w:rsidRPr="002601AE">
        <w:rPr>
          <w:lang w:val="ru-RU"/>
        </w:rPr>
        <w:t>ที่ขาดความถ่อมตัวเช่นนี้และ</w:t>
      </w:r>
      <w:r w:rsidRPr="006C5560">
        <w:t xml:space="preserve">] </w:t>
      </w:r>
      <w:r w:rsidRPr="002601AE">
        <w:rPr>
          <w:lang w:val="ru-RU"/>
        </w:rPr>
        <w:t>พูดอย่างเห็นแก่ตัวว่า</w:t>
      </w:r>
      <w:r w:rsidRPr="006C5560">
        <w:t xml:space="preserve"> ‘</w:t>
      </w:r>
      <w:r w:rsidRPr="002601AE">
        <w:rPr>
          <w:lang w:val="ru-RU"/>
        </w:rPr>
        <w:t>ทำไมฉันจะทำไม่ได้เหมือนกัน</w:t>
      </w:r>
      <w:r w:rsidRPr="006C5560">
        <w:t xml:space="preserve"> </w:t>
      </w:r>
      <w:r w:rsidRPr="002601AE">
        <w:rPr>
          <w:lang w:val="ru-RU"/>
        </w:rPr>
        <w:t>ในเมื่อคนอื่นก็ทำได้แล้ว</w:t>
      </w:r>
      <w:r w:rsidRPr="006C5560">
        <w:t xml:space="preserve">?’ </w:t>
      </w:r>
      <w:r w:rsidRPr="002601AE">
        <w:rPr>
          <w:lang w:val="ru-RU"/>
        </w:rPr>
        <w:t>แล้วพยายามถือศีลอดเช่นนี้</w:t>
      </w:r>
      <w:r w:rsidRPr="006C5560">
        <w:t xml:space="preserve"> </w:t>
      </w:r>
      <w:r w:rsidRPr="002601AE">
        <w:rPr>
          <w:lang w:val="ru-RU"/>
        </w:rPr>
        <w:t>เขาจะทำได้เพียงหนึ่งหรือสองวันก่อนที่จะยอมแพ้</w:t>
      </w:r>
      <w:r w:rsidRPr="006C5560">
        <w:t xml:space="preserve"> </w:t>
      </w:r>
      <w:r w:rsidRPr="002601AE">
        <w:rPr>
          <w:lang w:val="ru-RU"/>
        </w:rPr>
        <w:t>และจิตใจของเขาก็จะมัวหมองไปด้วย</w:t>
      </w:r>
      <w:r w:rsidRPr="006C5560">
        <w:t xml:space="preserve"> </w:t>
      </w:r>
      <w:r w:rsidRPr="002601AE">
        <w:rPr>
          <w:lang w:val="ru-RU"/>
        </w:rPr>
        <w:t>เพราะพระคุณของพระเจ้าจะจากเขาไป</w:t>
      </w:r>
      <w:r w:rsidRPr="006C5560">
        <w:t xml:space="preserve"> </w:t>
      </w:r>
      <w:r w:rsidRPr="002601AE">
        <w:rPr>
          <w:lang w:val="ru-RU"/>
        </w:rPr>
        <w:t>คนเช่นนั้นจะถึงขั้นเสียดายความพยายามที่ทุ่มเทไปกับการอดอาหารนั้น</w:t>
      </w:r>
      <w:r w:rsidRPr="006C5560">
        <w:t xml:space="preserve"> </w:t>
      </w:r>
      <w:r w:rsidRPr="002601AE">
        <w:rPr>
          <w:lang w:val="ru-RU"/>
        </w:rPr>
        <w:t>ซึ่งเขาแทบจะทนไม่ไหว</w:t>
      </w:r>
      <w:r w:rsidRPr="006C5560">
        <w:t xml:space="preserve"> </w:t>
      </w:r>
      <w:r w:rsidRPr="002601AE">
        <w:rPr>
          <w:lang w:val="ru-RU"/>
        </w:rPr>
        <w:t>เขาอาจถึงขั้นพูดว่า</w:t>
      </w:r>
      <w:r w:rsidRPr="006C5560">
        <w:t>: ‘</w:t>
      </w:r>
      <w:r w:rsidRPr="002601AE">
        <w:rPr>
          <w:lang w:val="ru-RU"/>
        </w:rPr>
        <w:t>แล้วการอดอาหารนี้ให้ประโยชน์อะไรกับฉัน</w:t>
      </w:r>
      <w:r w:rsidRPr="006C5560">
        <w:t xml:space="preserve">?’ </w:t>
      </w:r>
    </w:p>
    <w:p w14:paraId="22A680E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ด้วยการอดอาหาร</w:t>
      </w:r>
      <w:r w:rsidRPr="006C5560">
        <w:t xml:space="preserve"> </w:t>
      </w:r>
      <w:r w:rsidRPr="002601AE">
        <w:rPr>
          <w:lang w:val="ru-RU"/>
        </w:rPr>
        <w:t>คนจะเปลี่ยนตัวเป็นลูกแกะ</w:t>
      </w:r>
      <w:r w:rsidRPr="006C5560">
        <w:t xml:space="preserve"> </w:t>
      </w:r>
      <w:r w:rsidRPr="002601AE">
        <w:rPr>
          <w:lang w:val="ru-RU"/>
        </w:rPr>
        <w:t>แต่หากเปลี่ยนตัวเป็นสัตว์ร้าย</w:t>
      </w:r>
      <w:r w:rsidRPr="006C5560">
        <w:t xml:space="preserve"> </w:t>
      </w:r>
      <w:r w:rsidRPr="002601AE">
        <w:rPr>
          <w:lang w:val="ru-RU"/>
        </w:rPr>
        <w:t>ก็หมายความว่าหนึ่งในสองอย่างนี้</w:t>
      </w:r>
      <w:r w:rsidRPr="006C5560">
        <w:t xml:space="preserve">: </w:t>
      </w:r>
      <w:r w:rsidRPr="002601AE">
        <w:rPr>
          <w:lang w:val="ru-RU"/>
        </w:rPr>
        <w:t>หรือว่าการปฏิบัติทางจิตวิญญาณที่พวกเขาทำอยู่นั้นเกินกำลังของพวกเขา</w:t>
      </w:r>
      <w:r w:rsidRPr="006C5560">
        <w:t xml:space="preserve"> </w:t>
      </w:r>
      <w:r w:rsidRPr="002601AE">
        <w:rPr>
          <w:lang w:val="ru-RU"/>
        </w:rPr>
        <w:t>หรือว่าพวกเขาปฏิบัติด้วยความเห็นแก่ตัว</w:t>
      </w:r>
      <w:r w:rsidRPr="006C5560">
        <w:t xml:space="preserve"> </w:t>
      </w:r>
      <w:r w:rsidRPr="002601AE">
        <w:rPr>
          <w:lang w:val="ru-RU"/>
        </w:rPr>
        <w:t>และด้วยเหตุนี้จึงไม่ได้รับความช่วยเหลือจากพระเจ้า</w:t>
      </w:r>
      <w:r w:rsidRPr="006C5560">
        <w:t xml:space="preserve"> </w:t>
      </w:r>
      <w:r w:rsidRPr="002601AE">
        <w:rPr>
          <w:lang w:val="ru-RU"/>
        </w:rPr>
        <w:t>แม้แต่สัตว์ป่าบางครั้งก็ถูกทำให้เชื่องและสงบลงได้ด้วยการอดอาหาร</w:t>
      </w:r>
      <w:r w:rsidRPr="006C5560">
        <w:t xml:space="preserve"> </w:t>
      </w:r>
      <w:r w:rsidRPr="002601AE">
        <w:rPr>
          <w:lang w:val="ru-RU"/>
        </w:rPr>
        <w:t>ลองดูสิ</w:t>
      </w:r>
      <w:r w:rsidRPr="006C5560">
        <w:t xml:space="preserve">: </w:t>
      </w:r>
      <w:r w:rsidRPr="002601AE">
        <w:rPr>
          <w:lang w:val="ru-RU"/>
        </w:rPr>
        <w:t>เมื่อสัตว์หิว</w:t>
      </w:r>
      <w:r w:rsidRPr="006C5560">
        <w:t xml:space="preserve"> </w:t>
      </w:r>
      <w:r w:rsidRPr="002601AE">
        <w:rPr>
          <w:lang w:val="ru-RU"/>
        </w:rPr>
        <w:t>พวกมันจะเข้าใกล้คน</w:t>
      </w:r>
      <w:r w:rsidRPr="006C5560">
        <w:t xml:space="preserve"> </w:t>
      </w:r>
      <w:r w:rsidRPr="002601AE">
        <w:rPr>
          <w:lang w:val="ru-RU"/>
        </w:rPr>
        <w:t>ด้วยสัญชาตญาณ</w:t>
      </w:r>
      <w:r w:rsidRPr="006C5560">
        <w:t xml:space="preserve"> </w:t>
      </w:r>
      <w:r w:rsidRPr="002601AE">
        <w:rPr>
          <w:lang w:val="ru-RU"/>
        </w:rPr>
        <w:t>สัตว์รู้ดีว่าพวกมันจะตายเพราะความหิว</w:t>
      </w:r>
      <w:r w:rsidRPr="006C5560">
        <w:t xml:space="preserve"> </w:t>
      </w:r>
      <w:r w:rsidRPr="002601AE">
        <w:rPr>
          <w:lang w:val="ru-RU"/>
        </w:rPr>
        <w:t>แต่ด้วยการเข้าใกล้คน</w:t>
      </w:r>
      <w:r w:rsidRPr="006C5560">
        <w:t xml:space="preserve"> </w:t>
      </w:r>
      <w:r w:rsidRPr="002601AE">
        <w:rPr>
          <w:lang w:val="ru-RU"/>
        </w:rPr>
        <w:t>พวกมันสามารถหาอาหารได้และอยู่รอดได้</w:t>
      </w:r>
      <w:r w:rsidRPr="006C5560">
        <w:t xml:space="preserve"> </w:t>
      </w:r>
      <w:r w:rsidRPr="002601AE">
        <w:rPr>
          <w:lang w:val="ru-RU"/>
        </w:rPr>
        <w:t>ครั้งหนึ่งผมเคยเห็นหมาป่าตัวหนึ่ง</w:t>
      </w:r>
      <w:r w:rsidRPr="006C5560">
        <w:t xml:space="preserve"> </w:t>
      </w:r>
      <w:r w:rsidRPr="002601AE">
        <w:rPr>
          <w:lang w:val="ru-RU"/>
        </w:rPr>
        <w:t>ซึ่งถูกความหิวผลักดันจนกลายเป็นสัตว์ที่เชื่องเหมือนลูกแกะ</w:t>
      </w:r>
      <w:r w:rsidRPr="006C5560">
        <w:t xml:space="preserve"> </w:t>
      </w:r>
      <w:r w:rsidRPr="002601AE">
        <w:rPr>
          <w:lang w:val="ru-RU"/>
        </w:rPr>
        <w:t>ในฤดูหนาว</w:t>
      </w:r>
      <w:r w:rsidRPr="006C5560">
        <w:t xml:space="preserve"> </w:t>
      </w:r>
      <w:r w:rsidRPr="002601AE">
        <w:rPr>
          <w:lang w:val="ru-RU"/>
        </w:rPr>
        <w:t>เมื่อมีหิมะตกหนัก</w:t>
      </w:r>
      <w:r w:rsidRPr="006C5560">
        <w:t xml:space="preserve"> </w:t>
      </w:r>
      <w:r w:rsidRPr="002601AE">
        <w:rPr>
          <w:lang w:val="ru-RU"/>
        </w:rPr>
        <w:t>มันลงมาจากภูเขาและเดินเข้ามาในลานบ้านของเรา</w:t>
      </w:r>
      <w:r w:rsidRPr="006C5560">
        <w:t xml:space="preserve"> </w:t>
      </w:r>
      <w:r w:rsidRPr="002601AE">
        <w:rPr>
          <w:lang w:val="ru-RU"/>
        </w:rPr>
        <w:t>ผมกับพี่ชายออกไปให้อาหารสัตว์เลี้ยง</w:t>
      </w:r>
      <w:r w:rsidRPr="006C5560">
        <w:t xml:space="preserve"> </w:t>
      </w:r>
      <w:r w:rsidRPr="002601AE">
        <w:rPr>
          <w:lang w:val="ru-RU"/>
        </w:rPr>
        <w:t>และผมกำลังถือโคมไฟอยู่</w:t>
      </w:r>
      <w:r w:rsidRPr="006C5560">
        <w:t xml:space="preserve"> </w:t>
      </w:r>
      <w:r w:rsidRPr="002601AE">
        <w:rPr>
          <w:lang w:val="ru-RU"/>
        </w:rPr>
        <w:t>เมื่อพี่ชายเห็นหมาป่า</w:t>
      </w:r>
      <w:r w:rsidRPr="006C5560">
        <w:t xml:space="preserve"> </w:t>
      </w:r>
      <w:r w:rsidRPr="002601AE">
        <w:rPr>
          <w:lang w:val="ru-RU"/>
        </w:rPr>
        <w:t>เขาจึงคว้าไม้พายไฟมาและเริ่มตีมัน</w:t>
      </w:r>
      <w:r w:rsidRPr="006C5560">
        <w:t xml:space="preserve"> </w:t>
      </w:r>
      <w:r w:rsidRPr="002601AE">
        <w:rPr>
          <w:lang w:val="ru-RU"/>
        </w:rPr>
        <w:t>แต่หมาป่านั้นไม่แสดงปฏิกิริยาใดๆ</w:t>
      </w:r>
      <w:r w:rsidRPr="006C5560">
        <w:t xml:space="preserve"> </w:t>
      </w:r>
      <w:r w:rsidRPr="002601AE">
        <w:rPr>
          <w:lang w:val="ru-RU"/>
        </w:rPr>
        <w:t>เลย</w:t>
      </w:r>
      <w:r w:rsidRPr="006C5560">
        <w:t xml:space="preserve"> </w:t>
      </w:r>
    </w:p>
    <w:p w14:paraId="68AB867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หากใครยังไม่ถึงขั้นที่ทำสิ่งที่ทำด้วยความรักต่อพระเจ้าและความรักต่อเพื่อนมนุษย์</w:t>
      </w:r>
      <w:r w:rsidRPr="006C5560">
        <w:t xml:space="preserve"> — </w:t>
      </w:r>
      <w:r w:rsidRPr="002601AE">
        <w:rPr>
          <w:lang w:val="ru-RU"/>
        </w:rPr>
        <w:t>เพื่อนบ้าน</w:t>
      </w:r>
      <w:r w:rsidRPr="006C5560">
        <w:t xml:space="preserve"> — </w:t>
      </w:r>
      <w:r w:rsidRPr="002601AE">
        <w:rPr>
          <w:lang w:val="ru-RU"/>
        </w:rPr>
        <w:t>แล้วเขาก็กำลังเสียพลังงานไปโดยเปล่าประโยชน์</w:t>
      </w:r>
      <w:r w:rsidRPr="006C5560">
        <w:t xml:space="preserve"> </w:t>
      </w:r>
      <w:r w:rsidRPr="002601AE">
        <w:rPr>
          <w:lang w:val="ru-RU"/>
        </w:rPr>
        <w:t>หากเขาอดอาหารในขณะที่ยังมีความคิดอวดดีว่าตนเองกำลังทำสิ่งสำคัญ</w:t>
      </w:r>
      <w:r w:rsidRPr="006C5560">
        <w:t xml:space="preserve"> </w:t>
      </w:r>
      <w:r w:rsidRPr="002601AE">
        <w:rPr>
          <w:lang w:val="ru-RU"/>
        </w:rPr>
        <w:t>การอดอาหารทั้งหมดของเขาก็จะไร้ประโยชน์</w:t>
      </w:r>
      <w:r w:rsidRPr="006C5560">
        <w:t xml:space="preserve"> </w:t>
      </w:r>
      <w:r w:rsidRPr="002601AE">
        <w:rPr>
          <w:lang w:val="ru-RU"/>
        </w:rPr>
        <w:t>แล้วคนเช่นนั้นก็จะกลายเป็นเหมือนถังรั่ว</w:t>
      </w:r>
      <w:r w:rsidRPr="006C5560">
        <w:t xml:space="preserve"> </w:t>
      </w:r>
      <w:r w:rsidRPr="002601AE">
        <w:rPr>
          <w:lang w:val="ru-RU"/>
        </w:rPr>
        <w:t>ซึ่งไม่สามารถเก็บอะไรไว้ได้เลย</w:t>
      </w:r>
      <w:r w:rsidRPr="006C5560">
        <w:t xml:space="preserve"> </w:t>
      </w:r>
      <w:r w:rsidRPr="002601AE">
        <w:rPr>
          <w:lang w:val="ru-RU"/>
        </w:rPr>
        <w:t>ลองเทน้ำลงในถังรั่วดู</w:t>
      </w:r>
      <w:r w:rsidRPr="006C5560">
        <w:t xml:space="preserve"> — </w:t>
      </w:r>
      <w:r w:rsidRPr="002601AE">
        <w:rPr>
          <w:lang w:val="ru-RU"/>
        </w:rPr>
        <w:t>น้ำทั้งหมดจะรั่วไหลออกอย่างช้าๆ</w:t>
      </w:r>
      <w:r w:rsidRPr="006C5560">
        <w:t xml:space="preserve"> </w:t>
      </w:r>
    </w:p>
    <w:p w14:paraId="175262B1" w14:textId="77777777" w:rsidR="00EF488A" w:rsidRPr="006C5560" w:rsidRDefault="00EF488A" w:rsidP="00B87D11"/>
    <w:p w14:paraId="4EA0E383" w14:textId="77777777" w:rsidR="00EF488A" w:rsidRPr="006C5560" w:rsidRDefault="00000000" w:rsidP="00B87D11">
      <w:pPr>
        <w:pStyle w:val="Heading4"/>
      </w:pPr>
      <w:bookmarkStart w:id="258" w:name="_Toc196932459"/>
      <w:bookmarkStart w:id="259" w:name="_Toc196933003"/>
      <w:bookmarkStart w:id="260" w:name="_Toc242097300"/>
      <w:r w:rsidRPr="002601AE">
        <w:rPr>
          <w:lang w:val="ru-RU"/>
        </w:rPr>
        <w:t>ความสุขจากท้องที่เบาสบาย</w:t>
      </w:r>
      <w:bookmarkEnd w:id="258"/>
      <w:bookmarkEnd w:id="259"/>
      <w:bookmarkEnd w:id="260"/>
    </w:p>
    <w:p w14:paraId="0D44EFC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หากคนใดไม่รู้จักความพอประมาณ</w:t>
      </w:r>
      <w:r w:rsidRPr="006C5560">
        <w:t xml:space="preserve"> </w:t>
      </w:r>
      <w:r w:rsidRPr="002601AE">
        <w:rPr>
          <w:lang w:val="ru-RU"/>
        </w:rPr>
        <w:t>ก็จะสะสม</w:t>
      </w:r>
      <w:r w:rsidRPr="006C5560">
        <w:t xml:space="preserve"> [</w:t>
      </w:r>
      <w:r w:rsidRPr="002601AE">
        <w:rPr>
          <w:lang w:val="ru-RU"/>
        </w:rPr>
        <w:t>ไขมัน</w:t>
      </w:r>
      <w:r w:rsidRPr="006C5560">
        <w:t xml:space="preserve">] </w:t>
      </w:r>
      <w:r w:rsidRPr="002601AE">
        <w:rPr>
          <w:lang w:val="ru-RU"/>
        </w:rPr>
        <w:t>ไว้มากมาย</w:t>
      </w:r>
      <w:r w:rsidRPr="006C5560">
        <w:t xml:space="preserve"> </w:t>
      </w:r>
      <w:r w:rsidRPr="002601AE">
        <w:rPr>
          <w:lang w:val="ru-RU"/>
        </w:rPr>
        <w:t>แต่หากรู้จักความพอประมาณและกินเพียงเท่าที่จำเป็น</w:t>
      </w:r>
      <w:r w:rsidRPr="006C5560">
        <w:t xml:space="preserve"> </w:t>
      </w:r>
      <w:r w:rsidRPr="002601AE">
        <w:rPr>
          <w:lang w:val="ru-RU"/>
        </w:rPr>
        <w:t>ร่างกายจะเผาผลาญสิ่งที่กินเข้าไป</w:t>
      </w:r>
      <w:r w:rsidRPr="006C5560">
        <w:t xml:space="preserve"> </w:t>
      </w:r>
      <w:r w:rsidRPr="002601AE">
        <w:rPr>
          <w:lang w:val="ru-RU"/>
        </w:rPr>
        <w:t>และไม่เก็บสะสมไว้ในร่างกาย</w:t>
      </w:r>
      <w:r w:rsidRPr="006C5560">
        <w:t xml:space="preserve"> </w:t>
      </w:r>
    </w:p>
    <w:p w14:paraId="28B09C2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อาหารที่หลากหลายช่วยขยายกระเพาะและกระตุ้นความอยากอาหาร</w:t>
      </w:r>
      <w:r w:rsidRPr="006C5560">
        <w:t xml:space="preserve"> </w:t>
      </w:r>
      <w:r w:rsidRPr="002601AE">
        <w:rPr>
          <w:lang w:val="ru-RU"/>
        </w:rPr>
        <w:t>แต่นอกจากนี้</w:t>
      </w:r>
      <w:r w:rsidRPr="006C5560">
        <w:t xml:space="preserve"> </w:t>
      </w:r>
      <w:r w:rsidRPr="002601AE">
        <w:rPr>
          <w:lang w:val="ru-RU"/>
        </w:rPr>
        <w:t>ยังทำให้ร่างกายหย่อนยานและก่อให้เกิดความกระสับกระส่ายทางกายภาพ</w:t>
      </w:r>
      <w:r w:rsidRPr="006C5560">
        <w:t xml:space="preserve"> </w:t>
      </w:r>
      <w:r w:rsidRPr="002601AE">
        <w:rPr>
          <w:lang w:val="ru-RU"/>
        </w:rPr>
        <w:t>หากมีเพียงหนึ่งจานในมื้ออาหารและมันไม่อร่อยมากนัก</w:t>
      </w:r>
      <w:r w:rsidRPr="006C5560">
        <w:t xml:space="preserve"> </w:t>
      </w:r>
      <w:r w:rsidRPr="002601AE">
        <w:rPr>
          <w:lang w:val="ru-RU"/>
        </w:rPr>
        <w:t>คนนั้นอาจไม่กินจนหมดก็ได้</w:t>
      </w:r>
      <w:r w:rsidRPr="006C5560">
        <w:t xml:space="preserve"> </w:t>
      </w:r>
      <w:r w:rsidRPr="002601AE">
        <w:rPr>
          <w:lang w:val="ru-RU"/>
        </w:rPr>
        <w:t>หรือ</w:t>
      </w:r>
      <w:r w:rsidRPr="006C5560">
        <w:t xml:space="preserve"> — </w:t>
      </w:r>
      <w:r w:rsidRPr="002601AE">
        <w:rPr>
          <w:lang w:val="ru-RU"/>
        </w:rPr>
        <w:t>หากมันอร่อยและเขาถูกความตะกละครอบงำ</w:t>
      </w:r>
      <w:r w:rsidRPr="006C5560">
        <w:t xml:space="preserve"> — </w:t>
      </w:r>
      <w:r w:rsidRPr="002601AE">
        <w:rPr>
          <w:lang w:val="ru-RU"/>
        </w:rPr>
        <w:t>เขาอาจกินเพิ่มอีกเล็กน้อย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หากคุณเห็นปลา</w:t>
      </w:r>
      <w:r w:rsidRPr="006C5560">
        <w:t xml:space="preserve"> </w:t>
      </w:r>
      <w:r w:rsidRPr="002601AE">
        <w:rPr>
          <w:lang w:val="ru-RU"/>
        </w:rPr>
        <w:t>ซุป</w:t>
      </w:r>
      <w:r w:rsidRPr="006C5560">
        <w:t xml:space="preserve"> </w:t>
      </w:r>
      <w:r w:rsidRPr="002601AE">
        <w:rPr>
          <w:lang w:val="ru-RU"/>
        </w:rPr>
        <w:t>มันฝรั่ง</w:t>
      </w:r>
      <w:r w:rsidRPr="006C5560">
        <w:t xml:space="preserve"> </w:t>
      </w:r>
      <w:r w:rsidRPr="002601AE">
        <w:rPr>
          <w:lang w:val="ru-RU"/>
        </w:rPr>
        <w:t>ชีส</w:t>
      </w:r>
      <w:r w:rsidRPr="006C5560">
        <w:t xml:space="preserve"> </w:t>
      </w:r>
      <w:r w:rsidRPr="002601AE">
        <w:rPr>
          <w:lang w:val="ru-RU"/>
        </w:rPr>
        <w:t>ไข่</w:t>
      </w:r>
      <w:r w:rsidRPr="006C5560">
        <w:t xml:space="preserve"> </w:t>
      </w:r>
      <w:r w:rsidRPr="002601AE">
        <w:rPr>
          <w:lang w:val="ru-RU"/>
        </w:rPr>
        <w:t>สลัด</w:t>
      </w:r>
      <w:r w:rsidRPr="006C5560">
        <w:t xml:space="preserve"> </w:t>
      </w:r>
      <w:r w:rsidRPr="002601AE">
        <w:rPr>
          <w:lang w:val="ru-RU"/>
        </w:rPr>
        <w:t>ผลไม้</w:t>
      </w:r>
      <w:r w:rsidRPr="006C5560">
        <w:t xml:space="preserve"> </w:t>
      </w:r>
      <w:r w:rsidRPr="002601AE">
        <w:rPr>
          <w:lang w:val="ru-RU"/>
        </w:rPr>
        <w:t>และของหวานจัดวางอยู่ตรงหน้า</w:t>
      </w:r>
      <w:r w:rsidRPr="006C5560">
        <w:t xml:space="preserve"> </w:t>
      </w:r>
      <w:r w:rsidRPr="002601AE">
        <w:rPr>
          <w:lang w:val="ru-RU"/>
        </w:rPr>
        <w:t>คุณจะอยากกินให้หมดทุกอย่าง</w:t>
      </w:r>
      <w:r w:rsidRPr="006C5560">
        <w:t xml:space="preserve"> </w:t>
      </w:r>
      <w:r w:rsidRPr="002601AE">
        <w:rPr>
          <w:lang w:val="ru-RU"/>
        </w:rPr>
        <w:t>และอาจขอเพิ่มอีกจาน</w:t>
      </w:r>
      <w:r w:rsidRPr="006C5560">
        <w:t xml:space="preserve"> </w:t>
      </w:r>
      <w:r w:rsidRPr="002601AE">
        <w:rPr>
          <w:lang w:val="ru-RU"/>
        </w:rPr>
        <w:t>ความอยากอาหารของคุณจะลุกโชนจากสิ่งหนึ่งไปยังอีกสิ่งหนึ่ง</w:t>
      </w:r>
      <w:r w:rsidRPr="006C5560">
        <w:t xml:space="preserve">; </w:t>
      </w:r>
      <w:r w:rsidRPr="002601AE">
        <w:rPr>
          <w:lang w:val="ru-RU"/>
        </w:rPr>
        <w:t>เมื่อกินสิ่งหนึ่งเสร็จ</w:t>
      </w:r>
      <w:r w:rsidRPr="006C5560">
        <w:t xml:space="preserve"> </w:t>
      </w:r>
      <w:r w:rsidRPr="002601AE">
        <w:rPr>
          <w:lang w:val="ru-RU"/>
        </w:rPr>
        <w:t>คุณจะอยากกินสิ่งถัดไปที่วางอยู่ข้างๆ</w:t>
      </w:r>
      <w:r w:rsidRPr="006C5560">
        <w:t xml:space="preserve"> </w:t>
      </w:r>
      <w:r w:rsidRPr="002601AE">
        <w:rPr>
          <w:lang w:val="ru-RU"/>
        </w:rPr>
        <w:t>ทันที</w:t>
      </w:r>
      <w:r w:rsidRPr="006C5560">
        <w:t xml:space="preserve"> </w:t>
      </w:r>
      <w:r w:rsidRPr="002601AE">
        <w:rPr>
          <w:lang w:val="ru-RU"/>
        </w:rPr>
        <w:t>และลองดูสิ</w:t>
      </w:r>
      <w:r w:rsidRPr="006C5560">
        <w:t xml:space="preserve">: </w:t>
      </w:r>
      <w:r w:rsidRPr="002601AE">
        <w:rPr>
          <w:lang w:val="ru-RU"/>
        </w:rPr>
        <w:t>คนเราไม่สามารถทนหรือรับมือได้แม้แต่คำเดียวจากเพื่อนข้างๆ</w:t>
      </w:r>
      <w:r w:rsidRPr="006C5560">
        <w:t xml:space="preserve"> </w:t>
      </w:r>
      <w:r w:rsidRPr="002601AE">
        <w:rPr>
          <w:lang w:val="ru-RU"/>
        </w:rPr>
        <w:t>ก็ตาม</w:t>
      </w:r>
      <w:r w:rsidRPr="006C5560">
        <w:t xml:space="preserve"> </w:t>
      </w:r>
      <w:r w:rsidRPr="002601AE">
        <w:rPr>
          <w:lang w:val="ru-RU"/>
        </w:rPr>
        <w:t>พวกเขาทนไม่ได้สิ่งนี้</w:t>
      </w:r>
      <w:r w:rsidRPr="006C5560">
        <w:t xml:space="preserve"> </w:t>
      </w:r>
      <w:r w:rsidRPr="002601AE">
        <w:rPr>
          <w:lang w:val="ru-RU"/>
        </w:rPr>
        <w:t>ทนไม่ได้</w:t>
      </w:r>
      <w:r>
        <w:rPr>
          <w:lang w:val="ru-RU"/>
        </w:rPr>
        <w:t>สิ่งนั้น</w:t>
      </w:r>
      <w:r w:rsidRPr="006C5560">
        <w:t xml:space="preserve">… </w:t>
      </w:r>
      <w:r w:rsidRPr="002601AE">
        <w:rPr>
          <w:lang w:val="ru-RU"/>
        </w:rPr>
        <w:t>แต่ท้องที่น่าสงสารกลับทนและรับมือกับทุกสิ่งที่เราโยนใส่มัน</w:t>
      </w:r>
      <w:r w:rsidRPr="006C5560">
        <w:t xml:space="preserve"> </w:t>
      </w:r>
      <w:r w:rsidRPr="002601AE">
        <w:rPr>
          <w:lang w:val="ru-RU"/>
        </w:rPr>
        <w:t>และเรายังถามมันว่า</w:t>
      </w:r>
      <w:r w:rsidRPr="006C5560">
        <w:t xml:space="preserve"> ‘</w:t>
      </w:r>
      <w:r w:rsidRPr="002601AE">
        <w:rPr>
          <w:lang w:val="ru-RU"/>
        </w:rPr>
        <w:t>คุณจะย่อยสิ่งนี้ได้ไหม</w:t>
      </w:r>
      <w:r w:rsidRPr="006C5560">
        <w:t xml:space="preserve">?’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กระเพาะอาหาร</w:t>
      </w:r>
      <w:r w:rsidRPr="006C5560">
        <w:t xml:space="preserve"> </w:t>
      </w:r>
      <w:r w:rsidRPr="002601AE">
        <w:rPr>
          <w:lang w:val="ru-RU"/>
        </w:rPr>
        <w:t>ซึ่งไม่มีเหตุผล</w:t>
      </w:r>
      <w:r w:rsidRPr="006C5560">
        <w:t xml:space="preserve"> </w:t>
      </w:r>
      <w:r w:rsidRPr="002601AE">
        <w:rPr>
          <w:lang w:val="ru-RU"/>
        </w:rPr>
        <w:t>กลับมีคุณธรรมเหนือกว่าเรา</w:t>
      </w:r>
      <w:r w:rsidRPr="006C5560">
        <w:t xml:space="preserve">! </w:t>
      </w:r>
      <w:r w:rsidRPr="002601AE">
        <w:rPr>
          <w:lang w:val="ru-RU"/>
        </w:rPr>
        <w:t>มันพยายามทุกวิถีทางเพื่อย่อยทุกอย่าง</w:t>
      </w:r>
      <w:r w:rsidRPr="006C5560">
        <w:t xml:space="preserve">! </w:t>
      </w:r>
      <w:r w:rsidRPr="002601AE">
        <w:rPr>
          <w:lang w:val="ru-RU"/>
        </w:rPr>
        <w:t>และหากอาหารหนึ่งที่เราทานเข้าไปไม่เข้ากันกับอีกอย่าง</w:t>
      </w:r>
      <w:r w:rsidRPr="006C5560">
        <w:t xml:space="preserve"> </w:t>
      </w:r>
      <w:r w:rsidRPr="002601AE">
        <w:rPr>
          <w:lang w:val="ru-RU"/>
        </w:rPr>
        <w:t>เมื่อทั้งสองถึงกระเพาะอาหาร</w:t>
      </w:r>
      <w:r w:rsidRPr="006C5560">
        <w:t xml:space="preserve"> </w:t>
      </w:r>
      <w:r w:rsidRPr="002601AE">
        <w:rPr>
          <w:lang w:val="ru-RU"/>
        </w:rPr>
        <w:t>พวกมันก็เริ่ม</w:t>
      </w:r>
      <w:r w:rsidRPr="006C5560">
        <w:t xml:space="preserve"> ‘</w:t>
      </w:r>
      <w:r>
        <w:rPr>
          <w:lang w:val="ru-RU"/>
        </w:rPr>
        <w:t>ทะเลาะ</w:t>
      </w:r>
      <w:r w:rsidRPr="006C5560">
        <w:t xml:space="preserve">’ </w:t>
      </w:r>
      <w:r w:rsidRPr="002601AE">
        <w:rPr>
          <w:lang w:val="ru-RU"/>
        </w:rPr>
        <w:t>กันเอง</w:t>
      </w:r>
      <w:r w:rsidRPr="006C5560">
        <w:t xml:space="preserve"> </w:t>
      </w:r>
      <w:r w:rsidRPr="002601AE">
        <w:rPr>
          <w:lang w:val="ru-RU"/>
        </w:rPr>
        <w:t>แล้วกระเพาะอาหารจะเหลืออะไรให้ทำอีก</w:t>
      </w:r>
      <w:r w:rsidRPr="006C5560">
        <w:t xml:space="preserve">? </w:t>
      </w:r>
      <w:r w:rsidRPr="002601AE">
        <w:rPr>
          <w:lang w:val="ru-RU"/>
        </w:rPr>
        <w:t>มันก็เริ่มทุกข์ทรมานจากอาการย่อยอาหารไม่ดี</w:t>
      </w:r>
      <w:r w:rsidRPr="006C5560">
        <w:t xml:space="preserve"> </w:t>
      </w:r>
    </w:p>
    <w:p w14:paraId="1A63A11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ท่านเกโรนดาครับ</w:t>
      </w:r>
      <w:r w:rsidRPr="006C5560">
        <w:t xml:space="preserve"> </w:t>
      </w:r>
      <w:r w:rsidRPr="002601AE">
        <w:rPr>
          <w:lang w:val="ru-RU"/>
        </w:rPr>
        <w:t>จะทำอย่างไรจึงสามารถเลิกนิสัยกินมากเกินไปได้ครับ</w:t>
      </w:r>
      <w:r w:rsidRPr="006C5560">
        <w:t xml:space="preserve">? </w:t>
      </w:r>
    </w:p>
    <w:p w14:paraId="7B26F0A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คุณต้องควบคุมตัวเองให้มากขึ้นหน่อย</w:t>
      </w:r>
      <w:r w:rsidRPr="006C5560">
        <w:t xml:space="preserve"> </w:t>
      </w:r>
      <w:r w:rsidRPr="002601AE">
        <w:rPr>
          <w:lang w:val="ru-RU"/>
        </w:rPr>
        <w:t>อย่ากินสิ่งที่คุณอยากกิน</w:t>
      </w:r>
      <w:r w:rsidRPr="006C5560">
        <w:t xml:space="preserve"> </w:t>
      </w:r>
      <w:r w:rsidRPr="002601AE">
        <w:rPr>
          <w:lang w:val="ru-RU"/>
        </w:rPr>
        <w:t>เพื่อไม่ให้เพิ่มความอยากอาหาร</w:t>
      </w:r>
      <w:r w:rsidRPr="006C5560">
        <w:t xml:space="preserve"> </w:t>
      </w:r>
      <w:r w:rsidRPr="002601AE">
        <w:rPr>
          <w:lang w:val="ru-RU"/>
        </w:rPr>
        <w:t>เพราะทีละน้อย</w:t>
      </w:r>
      <w:r w:rsidRPr="006C5560">
        <w:t xml:space="preserve"> ‘</w:t>
      </w:r>
      <w:r>
        <w:rPr>
          <w:lang w:val="ru-RU"/>
        </w:rPr>
        <w:t>โรงเก็บอาหาร</w:t>
      </w:r>
      <w:r w:rsidRPr="006C5560">
        <w:t xml:space="preserve">’ </w:t>
      </w:r>
      <w:r w:rsidRPr="002601AE">
        <w:rPr>
          <w:lang w:val="ru-RU"/>
        </w:rPr>
        <w:t>นั้นจะยิ่งใหญ่ขึ้นเรื่อยๆ</w:t>
      </w:r>
      <w:r w:rsidRPr="006C5560">
        <w:t xml:space="preserve"> </w:t>
      </w:r>
      <w:r w:rsidRPr="002601AE">
        <w:rPr>
          <w:lang w:val="ru-RU"/>
        </w:rPr>
        <w:t>แล้วท้องของคุณ</w:t>
      </w:r>
      <w:r w:rsidRPr="006C5560">
        <w:t xml:space="preserve"> — ‘</w:t>
      </w:r>
      <w:r>
        <w:rPr>
          <w:lang w:val="ru-RU"/>
        </w:rPr>
        <w:t>ผู้เก็บภาษี</w:t>
      </w:r>
      <w:r w:rsidRPr="006C5560">
        <w:t xml:space="preserve">’ </w:t>
      </w:r>
      <w:r w:rsidRPr="002601AE">
        <w:rPr>
          <w:lang w:val="ru-RU"/>
        </w:rPr>
        <w:t>ที่ชั่วร้าย</w:t>
      </w:r>
      <w:r w:rsidRPr="006C5560">
        <w:t xml:space="preserve"> </w:t>
      </w:r>
      <w:r w:rsidRPr="002601AE">
        <w:rPr>
          <w:lang w:val="ru-RU"/>
        </w:rPr>
        <w:t>ตามคำกล่าวของอับบา</w:t>
      </w:r>
      <w:r w:rsidRPr="006C5560">
        <w:t xml:space="preserve"> </w:t>
      </w:r>
      <w:r w:rsidRPr="002601AE">
        <w:rPr>
          <w:lang w:val="ru-RU"/>
        </w:rPr>
        <w:t>มาคาริอุส</w:t>
      </w:r>
      <w:r w:rsidRPr="006C5560">
        <w:t xml:space="preserve"> — </w:t>
      </w:r>
      <w:r w:rsidRPr="002601AE">
        <w:rPr>
          <w:lang w:val="ru-RU"/>
        </w:rPr>
        <w:t>ก็จะขออาหารมากขึ้นเรื่อยๆ</w:t>
      </w:r>
      <w:r w:rsidRPr="006C5560">
        <w:t xml:space="preserve"> </w:t>
      </w:r>
      <w:r w:rsidRPr="002601AE">
        <w:rPr>
          <w:lang w:val="ru-RU"/>
        </w:rPr>
        <w:t>เมื่อคุณลิ้มรสอะไรสักอย่าง</w:t>
      </w:r>
      <w:r w:rsidRPr="006C5560">
        <w:t xml:space="preserve"> </w:t>
      </w:r>
      <w:r w:rsidRPr="002601AE">
        <w:rPr>
          <w:lang w:val="ru-RU"/>
        </w:rPr>
        <w:t>คุณจะรู้สึกเพลิดเพลิน</w:t>
      </w:r>
      <w:r w:rsidRPr="006C5560">
        <w:t xml:space="preserve"> </w:t>
      </w:r>
      <w:r w:rsidRPr="002601AE">
        <w:rPr>
          <w:lang w:val="ru-RU"/>
        </w:rPr>
        <w:t>แต่หลังจากนั้นคุณจะรู้สึกง่วงนอน</w:t>
      </w:r>
      <w:r w:rsidRPr="006C5560">
        <w:t xml:space="preserve">: </w:t>
      </w:r>
      <w:r w:rsidRPr="002601AE">
        <w:rPr>
          <w:lang w:val="ru-RU"/>
        </w:rPr>
        <w:t>คุณแม้กระทั่งทำงานก็ไม่ได้</w:t>
      </w:r>
      <w:r w:rsidRPr="006C5560">
        <w:t xml:space="preserve"> </w:t>
      </w:r>
      <w:r w:rsidRPr="002601AE">
        <w:rPr>
          <w:lang w:val="ru-RU"/>
        </w:rPr>
        <w:t>แต่ถ้าคุณกินอาหารเพียงชนิดเดียว</w:t>
      </w:r>
      <w:r w:rsidRPr="006C5560">
        <w:t xml:space="preserve"> </w:t>
      </w:r>
      <w:r w:rsidRPr="002601AE">
        <w:rPr>
          <w:lang w:val="ru-RU"/>
        </w:rPr>
        <w:t>มันจะช่วยควบคุมความหิวของคุณได้</w:t>
      </w:r>
      <w:r w:rsidRPr="006C5560">
        <w:t xml:space="preserve"> </w:t>
      </w:r>
    </w:p>
    <w:p w14:paraId="1FEB0A9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ถ้าบนโต๊ะมีอาหารหลายชนิด</w:t>
      </w:r>
      <w:r w:rsidRPr="006C5560">
        <w:t xml:space="preserve"> </w:t>
      </w:r>
      <w:r w:rsidRPr="002601AE">
        <w:rPr>
          <w:lang w:val="ru-RU"/>
        </w:rPr>
        <w:t>แต่ปริมาณน้อย</w:t>
      </w:r>
      <w:r w:rsidRPr="006C5560">
        <w:t xml:space="preserve"> — </w:t>
      </w:r>
      <w:r w:rsidRPr="002601AE">
        <w:rPr>
          <w:lang w:val="ru-RU"/>
        </w:rPr>
        <w:t>คนนั้นยังต้องเผชิญกับปัญหาเดียวกันอยู่หรือไม่</w:t>
      </w:r>
      <w:r w:rsidRPr="006C5560">
        <w:t xml:space="preserve">? </w:t>
      </w:r>
    </w:p>
    <w:p w14:paraId="1702071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เอ่อ</w:t>
      </w:r>
      <w:r w:rsidRPr="006C5560">
        <w:t xml:space="preserve"> </w:t>
      </w:r>
      <w:r w:rsidRPr="002601AE">
        <w:rPr>
          <w:lang w:val="ru-RU"/>
        </w:rPr>
        <w:t>ความยากลำบากนั้นเหมือนกันเป๊ะเลย</w:t>
      </w:r>
      <w:r w:rsidRPr="006C5560">
        <w:t xml:space="preserve"> </w:t>
      </w:r>
      <w:r w:rsidRPr="002601AE">
        <w:rPr>
          <w:lang w:val="ru-RU"/>
        </w:rPr>
        <w:t>เพียงแต่กลุ่มการเมืองมีขนาดเล็ก</w:t>
      </w:r>
      <w:r w:rsidRPr="006C5560">
        <w:t xml:space="preserve"> </w:t>
      </w:r>
      <w:r w:rsidRPr="002601AE">
        <w:rPr>
          <w:lang w:val="ru-RU"/>
        </w:rPr>
        <w:t>จึงไม่สามารถจัดตั้งรัฐบาลได้</w:t>
      </w:r>
      <w:r w:rsidRPr="006C5560">
        <w:t xml:space="preserve">!… </w:t>
      </w:r>
      <w:r w:rsidRPr="002601AE">
        <w:rPr>
          <w:lang w:val="ru-RU"/>
        </w:rPr>
        <w:t>เมื่อมีอาหารหลากหลายชนิด</w:t>
      </w:r>
      <w:r w:rsidRPr="006C5560">
        <w:t xml:space="preserve"> </w:t>
      </w:r>
      <w:r w:rsidRPr="002601AE">
        <w:rPr>
          <w:lang w:val="ru-RU"/>
        </w:rPr>
        <w:t>ก็เหมือนมีพรรคการเมืองหลายพรรคมาชุมนุมกันในท้อง</w:t>
      </w:r>
      <w:r w:rsidRPr="006C5560">
        <w:t xml:space="preserve"> </w:t>
      </w:r>
      <w:r w:rsidRPr="002601AE">
        <w:rPr>
          <w:lang w:val="ru-RU"/>
        </w:rPr>
        <w:t>พรรคหนึ่งทำให้พรรคอื่นรำคาญ</w:t>
      </w:r>
      <w:r w:rsidRPr="006C5560">
        <w:t xml:space="preserve"> </w:t>
      </w:r>
      <w:r w:rsidRPr="002601AE">
        <w:rPr>
          <w:lang w:val="ru-RU"/>
        </w:rPr>
        <w:t>พวกมันปะทะและต่อสู้กันเอง</w:t>
      </w:r>
      <w:r w:rsidRPr="006C5560">
        <w:t xml:space="preserve"> — </w:t>
      </w:r>
      <w:r w:rsidRPr="002601AE">
        <w:rPr>
          <w:lang w:val="ru-RU"/>
        </w:rPr>
        <w:t>จนเกิด</w:t>
      </w:r>
      <w:r>
        <w:rPr>
          <w:lang w:val="ru-RU"/>
        </w:rPr>
        <w:t>อาการท้องอืด</w:t>
      </w:r>
      <w:r w:rsidRPr="006C5560">
        <w:t xml:space="preserve">… </w:t>
      </w:r>
    </w:p>
    <w:p w14:paraId="43D7CF9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สุขที่ได้จากการรับประทานอาหารในปริมาณพอเหมาะนั้นยิ่งใหญ่กว่าความสุขที่ได้รับจากอาหารที่อร่อยที่สุดด้วยซ้ำ</w:t>
      </w:r>
      <w:r w:rsidRPr="006C5560">
        <w:t xml:space="preserve"> </w:t>
      </w:r>
      <w:r w:rsidRPr="002601AE">
        <w:rPr>
          <w:lang w:val="ru-RU"/>
        </w:rPr>
        <w:t>เมื่อยังเด็ก</w:t>
      </w:r>
      <w:r w:rsidRPr="006C5560">
        <w:t xml:space="preserve"> </w:t>
      </w:r>
      <w:r w:rsidRPr="002601AE">
        <w:rPr>
          <w:lang w:val="ru-RU"/>
        </w:rPr>
        <w:t>ฉันมักจะเข้าไปในป่าและกินเพียงชิ้นเบเกิลเล็กๆ</w:t>
      </w:r>
      <w:r w:rsidRPr="006C5560">
        <w:t xml:space="preserve"> </w:t>
      </w:r>
      <w:r w:rsidRPr="002601AE">
        <w:rPr>
          <w:lang w:val="ru-RU"/>
        </w:rPr>
        <w:t>ชิ้นเดียวทั้งวัน</w:t>
      </w:r>
      <w:r w:rsidRPr="006C5560">
        <w:t xml:space="preserve"> </w:t>
      </w:r>
      <w:r w:rsidRPr="002601AE">
        <w:rPr>
          <w:lang w:val="ru-RU"/>
        </w:rPr>
        <w:t>โอ้</w:t>
      </w:r>
      <w:r w:rsidRPr="006C5560">
        <w:t xml:space="preserve"> </w:t>
      </w:r>
      <w:r w:rsidRPr="002601AE">
        <w:rPr>
          <w:lang w:val="ru-RU"/>
        </w:rPr>
        <w:t>แต่ฉันไม่ต้องการอะไรอื่นเลย</w:t>
      </w:r>
      <w:r w:rsidRPr="006C5560">
        <w:t xml:space="preserve">! </w:t>
      </w:r>
      <w:r w:rsidRPr="002601AE">
        <w:rPr>
          <w:lang w:val="ru-RU"/>
        </w:rPr>
        <w:t>แม้แต่อาหารที่อร่อยที่สุดก็ไม่อาจแทนที่ได้ความสุขทางจิตวิญญาณที่ฉันรู้สึกได้</w:t>
      </w:r>
      <w:r w:rsidRPr="006C5560">
        <w:t xml:space="preserve"> </w:t>
      </w:r>
      <w:r w:rsidRPr="002601AE">
        <w:rPr>
          <w:lang w:val="ru-RU"/>
        </w:rPr>
        <w:t>แต่ผมทำสิ่งนั้นด้วยความสุข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มีคนจำนวนมากที่ไม่เคยได้สัมผัสความสุขจากท้องที่เบาสบายเลย</w:t>
      </w:r>
      <w:r w:rsidRPr="006C5560">
        <w:t xml:space="preserve"> </w:t>
      </w:r>
      <w:r w:rsidRPr="002601AE">
        <w:rPr>
          <w:lang w:val="ru-RU"/>
        </w:rPr>
        <w:t>ในตอนแรก</w:t>
      </w:r>
      <w:r w:rsidRPr="006C5560">
        <w:t xml:space="preserve"> </w:t>
      </w:r>
      <w:r w:rsidRPr="002601AE">
        <w:rPr>
          <w:lang w:val="ru-RU"/>
        </w:rPr>
        <w:t>เมื่อกินของอร่อย</w:t>
      </w:r>
      <w:r w:rsidRPr="006C5560">
        <w:t xml:space="preserve"> </w:t>
      </w:r>
      <w:r w:rsidRPr="002601AE">
        <w:rPr>
          <w:lang w:val="ru-RU"/>
        </w:rPr>
        <w:t>พวกเขาก็รู้สึกสุข</w:t>
      </w:r>
      <w:r w:rsidRPr="006C5560">
        <w:t xml:space="preserve"> </w:t>
      </w:r>
      <w:r w:rsidRPr="002601AE">
        <w:rPr>
          <w:lang w:val="ru-RU"/>
        </w:rPr>
        <w:t>แต่แล้วความตะกละและการกินเกินตัวก็เริ่มเข้ามา</w:t>
      </w:r>
      <w:r w:rsidRPr="006C5560">
        <w:t xml:space="preserve"> </w:t>
      </w:r>
      <w:r w:rsidRPr="002601AE">
        <w:rPr>
          <w:lang w:val="ru-RU"/>
        </w:rPr>
        <w:t>พวกเขากินมากเกินไป</w:t>
      </w:r>
      <w:r w:rsidRPr="006C5560">
        <w:t xml:space="preserve"> </w:t>
      </w:r>
      <w:r w:rsidRPr="002601AE">
        <w:rPr>
          <w:lang w:val="ru-RU"/>
        </w:rPr>
        <w:t>และ</w:t>
      </w:r>
      <w:r w:rsidRPr="006C5560">
        <w:t xml:space="preserve"> — </w:t>
      </w:r>
      <w:r w:rsidRPr="002601AE">
        <w:rPr>
          <w:lang w:val="ru-RU"/>
        </w:rPr>
        <w:t>โดยเฉพาะเมื่ออายุมากขึ้น</w:t>
      </w:r>
      <w:r w:rsidRPr="006C5560">
        <w:t xml:space="preserve"> — </w:t>
      </w:r>
      <w:r w:rsidRPr="002601AE">
        <w:rPr>
          <w:lang w:val="ru-RU"/>
        </w:rPr>
        <w:t>ก็รู้สึกหนักท้อง</w:t>
      </w:r>
      <w:r w:rsidRPr="006C5560">
        <w:t xml:space="preserve">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พวกเขากำลังพรากความสุขจากท้องที่เบาสบายไปจากตัวเอง</w:t>
      </w:r>
    </w:p>
    <w:p w14:paraId="49435E1F" w14:textId="77777777" w:rsidR="00EF488A" w:rsidRPr="006C5560" w:rsidRDefault="00EF488A" w:rsidP="00B87D11"/>
    <w:p w14:paraId="387EA0AE" w14:textId="77777777" w:rsidR="00EF488A" w:rsidRPr="006C5560" w:rsidRDefault="00EF488A" w:rsidP="00B87D11"/>
    <w:p w14:paraId="6CE70FBF" w14:textId="77777777" w:rsidR="00EF488A" w:rsidRPr="006C5560" w:rsidRDefault="00000000" w:rsidP="00B87D11">
      <w:pPr>
        <w:pStyle w:val="Heading2"/>
        <w:keepNext w:val="0"/>
        <w:spacing w:before="390" w:after="240"/>
      </w:pPr>
      <w:bookmarkStart w:id="261" w:name="_Toc196932460"/>
      <w:bookmarkStart w:id="262" w:name="_Toc196933004"/>
      <w:bookmarkStart w:id="263" w:name="_Toc242097301"/>
      <w:r w:rsidRPr="002601AE">
        <w:rPr>
          <w:lang w:val="ru-RU"/>
        </w:rPr>
        <w:t>ส่วนที่</w:t>
      </w:r>
      <w:r w:rsidRPr="006C5560">
        <w:t xml:space="preserve"> 5. </w:t>
      </w:r>
      <w:r w:rsidRPr="006C5560">
        <w:br/>
      </w:r>
      <w:r w:rsidRPr="002601AE">
        <w:rPr>
          <w:lang w:val="ru-RU"/>
        </w:rPr>
        <w:t>เกี่ยวกับบททดสอบที่เราต้องเผชิญในชีวิต</w:t>
      </w:r>
      <w:bookmarkEnd w:id="261"/>
      <w:bookmarkEnd w:id="262"/>
      <w:bookmarkEnd w:id="263"/>
    </w:p>
    <w:p w14:paraId="7753F8BC" w14:textId="77777777" w:rsidR="00EF488A" w:rsidRPr="006C5560" w:rsidRDefault="00000000" w:rsidP="00B87D11">
      <w:pPr>
        <w:pStyle w:val="paragraph"/>
        <w:spacing w:before="30" w:after="30"/>
        <w:ind w:left="60" w:right="60" w:firstLine="0"/>
      </w:pP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เพื่อถึงสวรรค์อันหวานชื่น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บุคคลต้องลิ้มรสความขมขื่นมากมายในชีวิตนี้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และได้รับหนังสือเดินทางหลังจากผ่านการทดสอบ</w:t>
      </w:r>
      <w:r>
        <w:rPr>
          <w:i/>
          <w:iCs/>
          <w:lang w:val="ru-RU"/>
        </w:rPr>
        <w:t>แล้ว</w:t>
      </w:r>
      <w:r w:rsidRPr="006C5560">
        <w:rPr>
          <w:i/>
          <w:iCs/>
        </w:rPr>
        <w:t>”</w:t>
      </w:r>
    </w:p>
    <w:p w14:paraId="6B7A494B" w14:textId="77777777" w:rsidR="00EF488A" w:rsidRPr="006C5560" w:rsidRDefault="00EF488A" w:rsidP="00B87D11">
      <w:pPr>
        <w:pStyle w:val="imgDiv"/>
        <w:spacing w:before="75" w:after="75"/>
      </w:pPr>
    </w:p>
    <w:p w14:paraId="4D5AABF8" w14:textId="77777777" w:rsidR="00EF488A" w:rsidRPr="006C5560" w:rsidRDefault="00000000" w:rsidP="00B87D11">
      <w:pPr>
        <w:pStyle w:val="Heading3"/>
        <w:spacing w:before="390" w:after="240"/>
      </w:pPr>
      <w:bookmarkStart w:id="264" w:name="_Toc196932461"/>
      <w:bookmarkStart w:id="265" w:name="_Toc196933005"/>
      <w:bookmarkStart w:id="266" w:name="_Toc242097302"/>
      <w:r w:rsidRPr="002601AE">
        <w:rPr>
          <w:lang w:val="ru-RU"/>
        </w:rPr>
        <w:t>บทที่</w:t>
      </w:r>
      <w:r w:rsidRPr="006C5560">
        <w:t xml:space="preserve"> 1. </w:t>
      </w:r>
      <w:r w:rsidRPr="006C5560">
        <w:br/>
        <w:t>“</w:t>
      </w:r>
      <w:r w:rsidRPr="002601AE">
        <w:rPr>
          <w:lang w:val="ru-RU"/>
        </w:rPr>
        <w:t>ฉันได้ผ่านทั้งไฟและ</w:t>
      </w:r>
      <w:r>
        <w:rPr>
          <w:lang w:val="ru-RU"/>
        </w:rPr>
        <w:t>น้ำ</w:t>
      </w:r>
      <w:r w:rsidRPr="006C5560">
        <w:t>…”</w:t>
      </w:r>
      <w:r>
        <w:rPr>
          <w:rStyle w:val="FootnoteReference"/>
          <w:lang w:val="ru-RU"/>
        </w:rPr>
        <w:footnoteReference w:id="87"/>
      </w:r>
      <w:bookmarkEnd w:id="264"/>
      <w:bookmarkEnd w:id="265"/>
      <w:bookmarkEnd w:id="266"/>
      <w:r w:rsidRPr="006C5560">
        <w:t xml:space="preserve"> </w:t>
      </w:r>
    </w:p>
    <w:p w14:paraId="2A842E53" w14:textId="77777777" w:rsidR="00EF488A" w:rsidRPr="006C5560" w:rsidRDefault="00EF488A" w:rsidP="00B87D11"/>
    <w:p w14:paraId="2BF1E8D7" w14:textId="77777777" w:rsidR="00EF488A" w:rsidRPr="006C5560" w:rsidRDefault="00000000" w:rsidP="00B87D11">
      <w:pPr>
        <w:pStyle w:val="Heading4"/>
      </w:pPr>
      <w:bookmarkStart w:id="267" w:name="_Toc196932462"/>
      <w:bookmarkStart w:id="268" w:name="_Toc196933006"/>
      <w:bookmarkStart w:id="269" w:name="_Toc242097303"/>
      <w:r w:rsidRPr="002601AE">
        <w:rPr>
          <w:lang w:val="ru-RU"/>
        </w:rPr>
        <w:t>ไม้กางเขนแห่งการทดสอบ</w:t>
      </w:r>
      <w:bookmarkEnd w:id="267"/>
      <w:bookmarkEnd w:id="268"/>
      <w:bookmarkEnd w:id="269"/>
    </w:p>
    <w:p w14:paraId="7A7E4CE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ผมสวมไม้กางเขนเล็กๆ</w:t>
      </w:r>
      <w:r w:rsidRPr="006C5560">
        <w:t xml:space="preserve"> </w:t>
      </w:r>
      <w:r w:rsidRPr="002601AE">
        <w:rPr>
          <w:lang w:val="ru-RU"/>
        </w:rPr>
        <w:t>ที่ท่านได้อวยพรให้ผมอยู่เสมอ</w:t>
      </w:r>
      <w:r w:rsidRPr="006C5560">
        <w:t xml:space="preserve"> </w:t>
      </w:r>
      <w:r w:rsidRPr="002601AE">
        <w:rPr>
          <w:lang w:val="ru-RU"/>
        </w:rPr>
        <w:t>ไม้กางเขนนี้ช่วยให้ผมผ่านช่วงเวลาที่ยากลำบากได้</w:t>
      </w:r>
      <w:r w:rsidRPr="006C5560">
        <w:t xml:space="preserve"> </w:t>
      </w:r>
    </w:p>
    <w:p w14:paraId="5A59411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คุณรู้ไหมครับ</w:t>
      </w:r>
      <w:r w:rsidRPr="006C5560">
        <w:t xml:space="preserve"> </w:t>
      </w:r>
      <w:r w:rsidRPr="002601AE">
        <w:rPr>
          <w:lang w:val="ru-RU"/>
        </w:rPr>
        <w:t>ไม้กางเขนที่แต่ละคนในเราต้องแบกนั้น</w:t>
      </w:r>
      <w:r w:rsidRPr="006C5560">
        <w:t xml:space="preserve"> </w:t>
      </w:r>
      <w:r w:rsidRPr="002601AE">
        <w:rPr>
          <w:lang w:val="ru-RU"/>
        </w:rPr>
        <w:t>เป็นเพียงไม้กางเขนเล็กๆ</w:t>
      </w:r>
      <w:r w:rsidRPr="006C5560">
        <w:t xml:space="preserve"> </w:t>
      </w:r>
      <w:r w:rsidRPr="002601AE">
        <w:rPr>
          <w:lang w:val="ru-RU"/>
        </w:rPr>
        <w:t>เท่านั้น</w:t>
      </w:r>
      <w:r w:rsidRPr="006C5560">
        <w:t xml:space="preserve"> </w:t>
      </w:r>
      <w:r w:rsidRPr="002601AE">
        <w:rPr>
          <w:lang w:val="ru-RU"/>
        </w:rPr>
        <w:t>มันเหมือนไม้กางเขนเล็กๆ</w:t>
      </w:r>
      <w:r w:rsidRPr="006C5560">
        <w:t xml:space="preserve"> </w:t>
      </w:r>
      <w:r w:rsidRPr="002601AE">
        <w:rPr>
          <w:lang w:val="ru-RU"/>
        </w:rPr>
        <w:t>ที่เราสวมรอบคอ</w:t>
      </w:r>
      <w:r w:rsidRPr="006C5560">
        <w:t xml:space="preserve"> </w:t>
      </w:r>
      <w:r w:rsidRPr="002601AE">
        <w:rPr>
          <w:lang w:val="ru-RU"/>
        </w:rPr>
        <w:t>ซึ่งปกป้องเราตลอดชีวิต</w:t>
      </w:r>
      <w:r w:rsidRPr="006C5560">
        <w:t xml:space="preserve"> </w:t>
      </w:r>
      <w:r w:rsidRPr="002601AE">
        <w:rPr>
          <w:lang w:val="ru-RU"/>
        </w:rPr>
        <w:t>คุณคิดจริงๆ</w:t>
      </w:r>
      <w:r w:rsidRPr="006C5560">
        <w:t xml:space="preserve"> </w:t>
      </w:r>
      <w:r w:rsidRPr="002601AE">
        <w:rPr>
          <w:lang w:val="ru-RU"/>
        </w:rPr>
        <w:t>หรือว่าเรากำลังแบกไม้กางเขนอันใหญ่โตอะไรสักอย่าง</w:t>
      </w:r>
      <w:r w:rsidRPr="006C5560">
        <w:t xml:space="preserve">? </w:t>
      </w:r>
      <w:r w:rsidRPr="002601AE">
        <w:rPr>
          <w:lang w:val="ru-RU"/>
        </w:rPr>
        <w:t>มีเพียงไม้กางเขนของพระคริสต์เท่านั้นที่หนักมาก</w:t>
      </w:r>
      <w:r w:rsidRPr="006C5560">
        <w:t xml:space="preserve"> </w:t>
      </w:r>
      <w:r w:rsidRPr="002601AE">
        <w:rPr>
          <w:lang w:val="ru-RU"/>
        </w:rPr>
        <w:t>เพราะพระคริสต์</w:t>
      </w:r>
      <w:r w:rsidRPr="006C5560">
        <w:t xml:space="preserve"> </w:t>
      </w:r>
      <w:r w:rsidRPr="002601AE">
        <w:rPr>
          <w:lang w:val="ru-RU"/>
        </w:rPr>
        <w:t>ด้วยความรักต่อเรา</w:t>
      </w:r>
      <w:r w:rsidRPr="006C5560">
        <w:t xml:space="preserve"> — </w:t>
      </w:r>
      <w:r w:rsidRPr="002601AE">
        <w:rPr>
          <w:lang w:val="ru-RU"/>
        </w:rPr>
        <w:t>มนุษย์</w:t>
      </w:r>
      <w:r w:rsidRPr="006C5560">
        <w:t xml:space="preserve"> — </w:t>
      </w:r>
      <w:r w:rsidRPr="002601AE">
        <w:rPr>
          <w:lang w:val="ru-RU"/>
        </w:rPr>
        <w:t>ไม่ประสงค์จะใช้ฤทธิ์อำนาจอันศักดิ์สิทธิ์ของพระองค์เพื่อประโยชน์ของพระองค์เอง</w:t>
      </w:r>
      <w:r w:rsidRPr="006C5560">
        <w:t xml:space="preserve"> </w:t>
      </w:r>
      <w:r w:rsidRPr="002601AE">
        <w:rPr>
          <w:lang w:val="ru-RU"/>
        </w:rPr>
        <w:t>และหลังจากการตรึงกางเขน</w:t>
      </w:r>
      <w:r w:rsidRPr="006C5560">
        <w:t xml:space="preserve"> </w:t>
      </w:r>
      <w:r w:rsidRPr="002601AE">
        <w:rPr>
          <w:lang w:val="ru-RU"/>
        </w:rPr>
        <w:t>พระองค์ได้รับ</w:t>
      </w:r>
      <w:r w:rsidRPr="006C5560">
        <w:t xml:space="preserve"> </w:t>
      </w:r>
      <w:r w:rsidRPr="002601AE">
        <w:rPr>
          <w:lang w:val="ru-RU"/>
        </w:rPr>
        <w:t>รับ</w:t>
      </w:r>
      <w:r w:rsidRPr="006C5560">
        <w:t xml:space="preserve"> </w:t>
      </w:r>
      <w:r w:rsidRPr="002601AE">
        <w:rPr>
          <w:lang w:val="ru-RU"/>
        </w:rPr>
        <w:t>และจะยังคงรับภาระของไม้กางเขนของทุกคนไว้บนพระองค์เอง</w:t>
      </w:r>
      <w:r w:rsidRPr="006C5560">
        <w:t xml:space="preserve"> </w:t>
      </w:r>
      <w:r w:rsidRPr="002601AE">
        <w:rPr>
          <w:lang w:val="ru-RU"/>
        </w:rPr>
        <w:t>และด้วยความช่วยเหลืออันศักดิ์สิทธิ์ของพระองค์และความปลอบประโลมอันหวานชื่นของพระองค์</w:t>
      </w:r>
      <w:r w:rsidRPr="006C5560">
        <w:t xml:space="preserve"> </w:t>
      </w:r>
      <w:r w:rsidRPr="002601AE">
        <w:rPr>
          <w:lang w:val="ru-RU"/>
        </w:rPr>
        <w:t>พระองค์ช่วยบรรเทาความเจ็บปวดจากบททดสอบของเรา</w:t>
      </w:r>
      <w:r w:rsidRPr="006C5560">
        <w:t xml:space="preserve"> </w:t>
      </w:r>
    </w:p>
    <w:p w14:paraId="2D22DCE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พระเจ้าผู้ทรงดีงามทรงมอบไม้กางเขนให้แต่ละคนตามกำลังของแต่ละคน</w:t>
      </w:r>
      <w:r w:rsidRPr="006C5560">
        <w:t xml:space="preserve"> </w:t>
      </w:r>
      <w:r w:rsidRPr="002601AE">
        <w:rPr>
          <w:lang w:val="ru-RU"/>
        </w:rPr>
        <w:t>พระเจ้าไม่ได้มอบไม้กางเขนให้ใครเพื่อให้เขาต้องทนทุกข์</w:t>
      </w:r>
      <w:r w:rsidRPr="006C5560">
        <w:t xml:space="preserve"> </w:t>
      </w:r>
      <w:r w:rsidRPr="002601AE">
        <w:rPr>
          <w:lang w:val="ru-RU"/>
        </w:rPr>
        <w:t>แต่เพื่อให้เขาได้ขึ้นสู่สวรรค์ผ่านทางไม้กางเขนนั้น</w:t>
      </w:r>
      <w:r w:rsidRPr="006C5560">
        <w:t xml:space="preserve"> </w:t>
      </w:r>
      <w:r w:rsidRPr="002601AE">
        <w:rPr>
          <w:lang w:val="ru-RU"/>
        </w:rPr>
        <w:t>เพราะในความเป็นจริง</w:t>
      </w:r>
      <w:r w:rsidRPr="006C5560">
        <w:t xml:space="preserve"> </w:t>
      </w:r>
      <w:r w:rsidRPr="002601AE">
        <w:rPr>
          <w:lang w:val="ru-RU"/>
        </w:rPr>
        <w:t>ไม้กางเขนคือบันไดสู่สวรรค์</w:t>
      </w:r>
      <w:r w:rsidRPr="006C5560">
        <w:t xml:space="preserve"> </w:t>
      </w:r>
      <w:r w:rsidRPr="002601AE">
        <w:rPr>
          <w:lang w:val="ru-RU"/>
        </w:rPr>
        <w:t>เมื่อตระหนักถึงทรัพย์สมบัติอันล้ำค่าที่เรากำลังสะสมไว้ในคลังสมบัติ</w:t>
      </w:r>
      <w:r w:rsidRPr="006C5560">
        <w:t xml:space="preserve"> [</w:t>
      </w:r>
      <w:r w:rsidRPr="002601AE">
        <w:rPr>
          <w:lang w:val="ru-RU"/>
        </w:rPr>
        <w:t>สวรรค์</w:t>
      </w:r>
      <w:r w:rsidRPr="006C5560">
        <w:t xml:space="preserve">] </w:t>
      </w:r>
      <w:r w:rsidRPr="002601AE">
        <w:rPr>
          <w:lang w:val="ru-RU"/>
        </w:rPr>
        <w:t>ขณะทนทุกข์จากความยากลำบาก</w:t>
      </w:r>
      <w:r w:rsidRPr="006C5560">
        <w:t xml:space="preserve"> </w:t>
      </w:r>
      <w:r w:rsidRPr="002601AE">
        <w:rPr>
          <w:lang w:val="ru-RU"/>
        </w:rPr>
        <w:t>เราจะไม่บ่นท้อ</w:t>
      </w:r>
      <w:r w:rsidRPr="006C5560">
        <w:t xml:space="preserve"> </w:t>
      </w:r>
      <w:r w:rsidRPr="002601AE">
        <w:rPr>
          <w:lang w:val="ru-RU"/>
        </w:rPr>
        <w:t>แต่จะถวายเกียรติแด่พระเจ้า</w:t>
      </w:r>
      <w:r w:rsidRPr="006C5560">
        <w:t xml:space="preserve"> </w:t>
      </w:r>
      <w:r w:rsidRPr="002601AE">
        <w:rPr>
          <w:lang w:val="ru-RU"/>
        </w:rPr>
        <w:t>โดยรับเอาไม้กางเขนเล็กๆ</w:t>
      </w:r>
      <w:r w:rsidRPr="006C5560">
        <w:t xml:space="preserve"> </w:t>
      </w:r>
      <w:r w:rsidRPr="002601AE">
        <w:rPr>
          <w:lang w:val="ru-RU"/>
        </w:rPr>
        <w:t>ที่พระองค์ประทานให้เรา</w:t>
      </w:r>
      <w:r w:rsidRPr="006C5560">
        <w:t xml:space="preserve"> </w:t>
      </w:r>
      <w:r w:rsidRPr="002601AE">
        <w:rPr>
          <w:lang w:val="ru-RU"/>
        </w:rPr>
        <w:t>ด้วยการทำเช่นนี้</w:t>
      </w:r>
      <w:r w:rsidRPr="006C5560">
        <w:t xml:space="preserve"> </w:t>
      </w:r>
      <w:r w:rsidRPr="002601AE">
        <w:rPr>
          <w:lang w:val="ru-RU"/>
        </w:rPr>
        <w:t>เราจะชื่นชมยินดีแม้ในชีวิตนี้</w:t>
      </w:r>
      <w:r w:rsidRPr="006C5560">
        <w:t xml:space="preserve"> </w:t>
      </w:r>
      <w:r w:rsidRPr="002601AE">
        <w:rPr>
          <w:lang w:val="ru-RU"/>
        </w:rPr>
        <w:t>และในชีวิตที่จะมา</w:t>
      </w:r>
      <w:r w:rsidRPr="006C5560">
        <w:t xml:space="preserve"> </w:t>
      </w:r>
      <w:r w:rsidRPr="002601AE">
        <w:rPr>
          <w:lang w:val="ru-RU"/>
        </w:rPr>
        <w:t>เราจะรับทั้ง</w:t>
      </w:r>
      <w:r w:rsidRPr="006C5560">
        <w:t xml:space="preserve"> ‘</w:t>
      </w:r>
      <w:r>
        <w:rPr>
          <w:lang w:val="ru-RU"/>
        </w:rPr>
        <w:t>เงินบำนาญ</w:t>
      </w:r>
      <w:r w:rsidRPr="006C5560">
        <w:t>’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และ</w:t>
      </w:r>
      <w:r w:rsidRPr="006C5560">
        <w:t xml:space="preserve"> ‘</w:t>
      </w:r>
      <w:r>
        <w:rPr>
          <w:lang w:val="ru-RU"/>
        </w:rPr>
        <w:t>เงินก้อน</w:t>
      </w:r>
      <w:r w:rsidRPr="006C5560">
        <w:t xml:space="preserve">’ </w:t>
      </w:r>
      <w:r w:rsidRPr="002601AE">
        <w:rPr>
          <w:lang w:val="ru-RU"/>
        </w:rPr>
        <w:t>ที่นั่น</w:t>
      </w:r>
      <w:r w:rsidRPr="006C5560">
        <w:t xml:space="preserve"> </w:t>
      </w:r>
      <w:r w:rsidRPr="002601AE">
        <w:rPr>
          <w:lang w:val="ru-RU"/>
        </w:rPr>
        <w:t>ในสวรรค์</w:t>
      </w:r>
      <w:r w:rsidRPr="006C5560">
        <w:t xml:space="preserve"> </w:t>
      </w:r>
      <w:r w:rsidRPr="002601AE">
        <w:rPr>
          <w:lang w:val="ru-RU"/>
        </w:rPr>
        <w:t>เราได้รับการรับประกันในทรัพย์สินและมรดก</w:t>
      </w:r>
      <w:r w:rsidRPr="006C5560">
        <w:t xml:space="preserve"> — — </w:t>
      </w:r>
      <w:r w:rsidRPr="002601AE">
        <w:rPr>
          <w:lang w:val="ru-RU"/>
        </w:rPr>
        <w:t>ที่พระเจ้าได้เตรียมไว้ให้เรา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หากเราขอให้พระเจ้าทรงปกป้องเราให้พ้นจากความยากลำบาก</w:t>
      </w:r>
      <w:r w:rsidRPr="006C5560">
        <w:t xml:space="preserve"> </w:t>
      </w:r>
      <w:r w:rsidRPr="002601AE">
        <w:rPr>
          <w:lang w:val="ru-RU"/>
        </w:rPr>
        <w:t>พระองค์จะมอบทรัพย์สินและมรดกเหล่านี้ให้แก่ผู้อื่น</w:t>
      </w:r>
      <w:r w:rsidRPr="006C5560">
        <w:t xml:space="preserve"> </w:t>
      </w:r>
      <w:r w:rsidRPr="002601AE">
        <w:rPr>
          <w:lang w:val="ru-RU"/>
        </w:rPr>
        <w:t>และเราจะถูกพรากจากสิ่งเหล่านั้น</w:t>
      </w:r>
      <w:r w:rsidRPr="006C5560">
        <w:t xml:space="preserve"> </w:t>
      </w:r>
      <w:r w:rsidRPr="002601AE">
        <w:rPr>
          <w:lang w:val="ru-RU"/>
        </w:rPr>
        <w:t>แต่หากเราอดทน</w:t>
      </w:r>
      <w:r w:rsidRPr="006C5560">
        <w:t xml:space="preserve"> </w:t>
      </w:r>
      <w:r w:rsidRPr="002601AE">
        <w:rPr>
          <w:lang w:val="ru-RU"/>
        </w:rPr>
        <w:t>พระองค์จะประทานดอกเบี้ยทางจิตวิญญาณให้แก่เราด้วย</w:t>
      </w:r>
      <w:r w:rsidRPr="006C5560">
        <w:t xml:space="preserve"> </w:t>
      </w:r>
    </w:p>
    <w:p w14:paraId="2D818A0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ผู้ที่ต้องทนทุกข์ทรมานในโลกนี้ถือเป็นผู้ได้รับพร</w:t>
      </w:r>
      <w:r w:rsidRPr="006C5560">
        <w:t xml:space="preserve"> </w:t>
      </w:r>
      <w:r w:rsidRPr="002601AE">
        <w:rPr>
          <w:lang w:val="ru-RU"/>
        </w:rPr>
        <w:t>เพราะยิ่งทนทุกข์ทรมานในชีวิตนี้มากเท่าไร</w:t>
      </w:r>
      <w:r w:rsidRPr="006C5560">
        <w:t xml:space="preserve"> </w:t>
      </w:r>
      <w:r w:rsidRPr="002601AE">
        <w:rPr>
          <w:lang w:val="ru-RU"/>
        </w:rPr>
        <w:t>ก็ยิ่งได้รับประโยชน์มากขึ้นสำหรับชีวิตในโลกหน้า</w:t>
      </w:r>
      <w:r w:rsidRPr="006C5560">
        <w:t xml:space="preserve"> </w:t>
      </w:r>
      <w:r w:rsidRPr="002601AE">
        <w:rPr>
          <w:lang w:val="ru-RU"/>
        </w:rPr>
        <w:t>นั่นเป็นเพราะพวกเขากำลังชดใช้บาปของตนเอง</w:t>
      </w:r>
      <w:r w:rsidRPr="006C5560">
        <w:t xml:space="preserve"> </w:t>
      </w:r>
      <w:r w:rsidRPr="002601AE">
        <w:rPr>
          <w:lang w:val="ru-RU"/>
        </w:rPr>
        <w:t>ไม้กางเขนแห่งการทดลองนั้นยิ่งใหญ่กว่าพรสวรรค์และของขวัญที่พระเจ้าประทานให้เรา</w:t>
      </w:r>
      <w:r w:rsidRPr="006C5560">
        <w:t xml:space="preserve"> </w:t>
      </w:r>
      <w:r w:rsidRPr="002601AE">
        <w:rPr>
          <w:lang w:val="ru-RU"/>
        </w:rPr>
        <w:t>ผู้ที่แบกไม้กางเขนไม่เพียงหนึ่ง</w:t>
      </w:r>
      <w:r w:rsidRPr="006C5560">
        <w:t xml:space="preserve"> </w:t>
      </w:r>
      <w:r w:rsidRPr="002601AE">
        <w:rPr>
          <w:lang w:val="ru-RU"/>
        </w:rPr>
        <w:t>แต่ถึงห้าอัน</w:t>
      </w:r>
      <w:r w:rsidRPr="006C5560">
        <w:t xml:space="preserve"> </w:t>
      </w:r>
      <w:r w:rsidRPr="002601AE">
        <w:rPr>
          <w:lang w:val="ru-RU"/>
        </w:rPr>
        <w:t>ย่อมเป็นผู้ได้รับพร</w:t>
      </w:r>
      <w:r w:rsidRPr="006C5560">
        <w:t xml:space="preserve"> </w:t>
      </w:r>
      <w:r w:rsidRPr="002601AE">
        <w:rPr>
          <w:lang w:val="ru-RU"/>
        </w:rPr>
        <w:t>ความทุกข์ทรมานหรือการตายอย่างมรณสักขี</w:t>
      </w:r>
      <w:r w:rsidRPr="006C5560">
        <w:t xml:space="preserve"> </w:t>
      </w:r>
      <w:r w:rsidRPr="002601AE">
        <w:rPr>
          <w:lang w:val="ru-RU"/>
        </w:rPr>
        <w:lastRenderedPageBreak/>
        <w:t>นำมาซึ่งรางวัลอันบริสุทธิ์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ในทุกการทดลอง</w:t>
      </w:r>
      <w:r w:rsidRPr="006C5560">
        <w:t xml:space="preserve"> </w:t>
      </w:r>
      <w:r w:rsidRPr="002601AE">
        <w:rPr>
          <w:lang w:val="ru-RU"/>
        </w:rPr>
        <w:t>ขอให้เราพูดว่า</w:t>
      </w:r>
      <w:r w:rsidRPr="006C5560">
        <w:t>: ‘</w:t>
      </w:r>
      <w:r w:rsidRPr="002601AE">
        <w:rPr>
          <w:lang w:val="ru-RU"/>
        </w:rPr>
        <w:t>ข้าพเจ้าขอบพระคุณพระองค์</w:t>
      </w:r>
      <w:r w:rsidRPr="006C5560">
        <w:t xml:space="preserve"> </w:t>
      </w:r>
      <w:r w:rsidRPr="002601AE">
        <w:rPr>
          <w:lang w:val="ru-RU"/>
        </w:rPr>
        <w:t>พระเจ้าของข้าพเจ้า</w:t>
      </w:r>
      <w:r w:rsidRPr="006C5560">
        <w:t xml:space="preserve"> </w:t>
      </w:r>
      <w:r w:rsidRPr="002601AE">
        <w:rPr>
          <w:lang w:val="ru-RU"/>
        </w:rPr>
        <w:t>เพราะสิ่งนี้</w:t>
      </w:r>
      <w:r>
        <w:rPr>
          <w:lang w:val="ru-RU"/>
        </w:rPr>
        <w:t>จำเป็นต่อความรอดของข้าพเจ้า</w:t>
      </w:r>
      <w:r w:rsidRPr="006C5560">
        <w:t xml:space="preserve">’ </w:t>
      </w:r>
    </w:p>
    <w:p w14:paraId="5D99B910" w14:textId="77777777" w:rsidR="00EF488A" w:rsidRPr="006C5560" w:rsidRDefault="00EF488A" w:rsidP="00B87D11"/>
    <w:p w14:paraId="6D5D7852" w14:textId="77777777" w:rsidR="00EF488A" w:rsidRPr="006C5560" w:rsidRDefault="00000000" w:rsidP="00B87D11">
      <w:pPr>
        <w:pStyle w:val="Heading4"/>
      </w:pPr>
      <w:bookmarkStart w:id="270" w:name="_Toc196932463"/>
      <w:bookmarkStart w:id="271" w:name="_Toc196933007"/>
      <w:bookmarkStart w:id="272" w:name="_Toc242097304"/>
      <w:r w:rsidRPr="002601AE">
        <w:rPr>
          <w:lang w:val="ru-RU"/>
        </w:rPr>
        <w:t>การทดลองช่วยให้ผู้คนได้คิดถึงความเป็นจริง</w:t>
      </w:r>
      <w:bookmarkEnd w:id="270"/>
      <w:bookmarkEnd w:id="271"/>
      <w:bookmarkEnd w:id="272"/>
    </w:p>
    <w:p w14:paraId="35DDD60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ผมได้รับข่าวว่าความทุกข์ทรมานของครอบครัวผมยังไม่มีทีท่าว่าจะสิ้นสุดลงเลย</w:t>
      </w:r>
      <w:r w:rsidRPr="006C5560">
        <w:t xml:space="preserve"> </w:t>
      </w:r>
      <w:r w:rsidRPr="002601AE">
        <w:rPr>
          <w:lang w:val="ru-RU"/>
        </w:rPr>
        <w:t>จะมีความทุกข์นี้สิ้นสุดลงเมื่อใดบ้างครับ</w:t>
      </w:r>
      <w:r w:rsidRPr="006C5560">
        <w:t xml:space="preserve">? </w:t>
      </w:r>
    </w:p>
    <w:p w14:paraId="1A67B3B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จงอดทนไว้เถิด</w:t>
      </w:r>
      <w:r w:rsidRPr="006C5560">
        <w:t xml:space="preserve"> </w:t>
      </w:r>
      <w:r w:rsidRPr="002601AE">
        <w:rPr>
          <w:lang w:val="ru-RU"/>
        </w:rPr>
        <w:t>พี่สาว</w:t>
      </w:r>
      <w:r w:rsidRPr="006C5560">
        <w:t xml:space="preserve"> </w:t>
      </w:r>
      <w:r w:rsidRPr="002601AE">
        <w:rPr>
          <w:lang w:val="ru-RU"/>
        </w:rPr>
        <w:t>และอย่าสูญเสียความหวังในพระเจ้า</w:t>
      </w:r>
      <w:r w:rsidRPr="006C5560">
        <w:t xml:space="preserve"> </w:t>
      </w:r>
      <w:r w:rsidRPr="002601AE">
        <w:rPr>
          <w:lang w:val="ru-RU"/>
        </w:rPr>
        <w:t>เมื่อเรามองดูทุกความยากลำบากที่ตกมาบนตัวคนที่คุณรัก</w:t>
      </w:r>
      <w:r w:rsidRPr="006C5560">
        <w:t xml:space="preserve"> </w:t>
      </w:r>
      <w:r w:rsidRPr="002601AE">
        <w:rPr>
          <w:lang w:val="ru-RU"/>
        </w:rPr>
        <w:t>ก็ชัดเจนว่าพระเจ้ารักคุณ</w:t>
      </w:r>
      <w:r w:rsidRPr="006C5560">
        <w:t xml:space="preserve"> </w:t>
      </w:r>
      <w:r w:rsidRPr="002601AE">
        <w:rPr>
          <w:lang w:val="ru-RU"/>
        </w:rPr>
        <w:t>และทรงอนุญาตให้มีความยากลำบากเหล่านี้</w:t>
      </w:r>
      <w:r w:rsidRPr="006C5560">
        <w:t xml:space="preserve"> </w:t>
      </w:r>
      <w:r w:rsidRPr="002601AE">
        <w:rPr>
          <w:lang w:val="ru-RU"/>
        </w:rPr>
        <w:t>เพื่อให้ครอบครัวของคุณทั้งหมดได้รับการชำระล้างทางจิตวิญญาณ</w:t>
      </w:r>
      <w:r w:rsidRPr="006C5560">
        <w:t xml:space="preserve"> </w:t>
      </w:r>
      <w:r w:rsidRPr="002601AE">
        <w:rPr>
          <w:lang w:val="ru-RU"/>
        </w:rPr>
        <w:t>หากเรามองความยากลำบากที่ตกมาบนครอบครัวของคุณจากมุมมองทางโลก</w:t>
      </w:r>
      <w:r w:rsidRPr="006C5560">
        <w:t xml:space="preserve"> </w:t>
      </w:r>
      <w:r w:rsidRPr="002601AE">
        <w:rPr>
          <w:lang w:val="ru-RU"/>
        </w:rPr>
        <w:t>คุณจะดูเหมือนไม่มีความสุข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เมื่อมองผ่านเลนส์ทางจิตวิญญาณ</w:t>
      </w:r>
      <w:r w:rsidRPr="006C5560">
        <w:t xml:space="preserve"> [</w:t>
      </w:r>
      <w:r w:rsidRPr="002601AE">
        <w:rPr>
          <w:lang w:val="ru-RU"/>
        </w:rPr>
        <w:t>เราจะตระหนัก</w:t>
      </w:r>
      <w:r w:rsidRPr="006C5560">
        <w:t xml:space="preserve">] </w:t>
      </w:r>
      <w:r w:rsidRPr="002601AE">
        <w:rPr>
          <w:lang w:val="ru-RU"/>
        </w:rPr>
        <w:t>ว่าคุณกำลังมีความสุข</w:t>
      </w:r>
      <w:r w:rsidRPr="006C5560">
        <w:t xml:space="preserve"> </w:t>
      </w:r>
      <w:r w:rsidRPr="002601AE">
        <w:rPr>
          <w:lang w:val="ru-RU"/>
        </w:rPr>
        <w:t>และในชีวิตหน้า</w:t>
      </w:r>
      <w:r w:rsidRPr="006C5560">
        <w:t xml:space="preserve"> </w:t>
      </w:r>
      <w:r w:rsidRPr="002601AE">
        <w:rPr>
          <w:lang w:val="ru-RU"/>
        </w:rPr>
        <w:t>ผู้ที่ถือว่ามีความสุขในชีวิตนี้จะอิจฉาคุณ</w:t>
      </w:r>
      <w:r w:rsidRPr="006C5560">
        <w:t xml:space="preserve"> </w:t>
      </w:r>
      <w:r w:rsidRPr="002601AE">
        <w:rPr>
          <w:lang w:val="ru-RU"/>
        </w:rPr>
        <w:t>ด้วยการทนรับความยากลำบากทั้งหมดนี้</w:t>
      </w:r>
      <w:r w:rsidRPr="006C5560">
        <w:t xml:space="preserve"> </w:t>
      </w:r>
      <w:r w:rsidRPr="002601AE">
        <w:rPr>
          <w:lang w:val="ru-RU"/>
        </w:rPr>
        <w:t>พ่อแม่ของคุณ</w:t>
      </w:r>
      <w:r w:rsidRPr="006C5560">
        <w:t xml:space="preserve"> [</w:t>
      </w:r>
      <w:r w:rsidRPr="002601AE">
        <w:rPr>
          <w:lang w:val="ru-RU"/>
        </w:rPr>
        <w:t>ในความเป็นจริง</w:t>
      </w:r>
      <w:r w:rsidRPr="006C5560">
        <w:t xml:space="preserve">] </w:t>
      </w:r>
      <w:r w:rsidRPr="002601AE">
        <w:rPr>
          <w:lang w:val="ru-RU"/>
        </w:rPr>
        <w:t>กำลังสร้างวีรกรรมทางจิตวิญญาณ</w:t>
      </w:r>
      <w:r w:rsidRPr="006C5560">
        <w:t xml:space="preserve"> </w:t>
      </w:r>
      <w:r w:rsidRPr="002601AE">
        <w:rPr>
          <w:lang w:val="ru-RU"/>
        </w:rPr>
        <w:t>เพราะพวกเขาไม่เข้าใจหรือไม่ตระหนักถึงวีรกรรมอีกแบบหนึ่ง</w:t>
      </w:r>
      <w:r w:rsidRPr="006C5560">
        <w:t xml:space="preserve"> — </w:t>
      </w:r>
      <w:r w:rsidRPr="002601AE">
        <w:rPr>
          <w:lang w:val="ru-RU"/>
        </w:rPr>
        <w:t>วีรกรรมทางจิตวิญญาณอันสูงส่ง</w:t>
      </w:r>
      <w:r w:rsidRPr="006C5560">
        <w:t xml:space="preserve"> [</w:t>
      </w:r>
      <w:r w:rsidRPr="002601AE">
        <w:rPr>
          <w:lang w:val="ru-RU"/>
        </w:rPr>
        <w:t>นั่นคือ</w:t>
      </w:r>
      <w:r w:rsidRPr="006C5560">
        <w:t xml:space="preserve"> </w:t>
      </w:r>
      <w:r w:rsidRPr="002601AE">
        <w:rPr>
          <w:lang w:val="ru-RU"/>
        </w:rPr>
        <w:t>การกระทำที่ดำเนินการด้วยความสมัครใจของตนเอง</w:t>
      </w:r>
      <w:r w:rsidRPr="006C5560">
        <w:t xml:space="preserve">] </w:t>
      </w:r>
      <w:r w:rsidRPr="002601AE">
        <w:rPr>
          <w:lang w:val="ru-RU"/>
        </w:rPr>
        <w:t>แต่ไม่ว่ากรณีใดก็ตาม</w:t>
      </w:r>
      <w:r w:rsidRPr="006C5560">
        <w:t xml:space="preserve"> </w:t>
      </w:r>
      <w:r w:rsidRPr="002601AE">
        <w:rPr>
          <w:lang w:val="ru-RU"/>
        </w:rPr>
        <w:t>มีความลึกลับบางอย่างซ่อนอยู่ในบททดสอบที่ตกมาสู่ครอบครัวของคุณและครอบครัวอื่น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บางครอบครัว</w:t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มีคำอธิษฐานมากมายที่ถูกส่งไปเพื่อคนที่คุณรัก</w:t>
      </w:r>
      <w:r w:rsidRPr="006C5560">
        <w:t xml:space="preserve">! </w:t>
      </w:r>
      <w:r w:rsidRPr="002601AE">
        <w:rPr>
          <w:lang w:val="ru-RU"/>
        </w:rPr>
        <w:t>ใครจะรู้ถึงวิถีทางของพระเจ้า</w:t>
      </w:r>
      <w:r w:rsidRPr="006C5560">
        <w:t xml:space="preserve">? </w:t>
      </w:r>
      <w:r w:rsidRPr="002601AE">
        <w:rPr>
          <w:lang w:val="ru-RU"/>
        </w:rPr>
        <w:t>ขอให้พระเจ้าทรงยื่นพระหัตถ์และยุติบททดสอบเหล่านี้ลง</w:t>
      </w:r>
      <w:r w:rsidRPr="006C5560">
        <w:t xml:space="preserve"> </w:t>
      </w:r>
    </w:p>
    <w:p w14:paraId="176634A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หรือว่าคนเราไม่สามารถกลับสู่สติได้ไม่ใช่ผ่านความเศร้าและความยากลำบาก</w:t>
      </w:r>
      <w:r w:rsidRPr="006C5560">
        <w:t xml:space="preserve"> </w:t>
      </w:r>
      <w:r w:rsidRPr="002601AE">
        <w:rPr>
          <w:lang w:val="ru-RU"/>
        </w:rPr>
        <w:t>แต่ด้วยวิธีอื่นได้หรือไม่</w:t>
      </w:r>
      <w:r w:rsidRPr="006C5560">
        <w:t xml:space="preserve">? </w:t>
      </w:r>
    </w:p>
    <w:p w14:paraId="46FF5F0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ทุกครั้งก่อนที่จะให้บททดสอบเกิดขึ้น</w:t>
      </w:r>
      <w:r w:rsidRPr="006C5560">
        <w:t xml:space="preserve"> </w:t>
      </w:r>
      <w:r w:rsidRPr="002601AE">
        <w:rPr>
          <w:lang w:val="ru-RU"/>
        </w:rPr>
        <w:t>พระเจ้าจะพยายาม</w:t>
      </w:r>
      <w:r w:rsidRPr="006C5560">
        <w:t xml:space="preserve"> [</w:t>
      </w:r>
      <w:r w:rsidRPr="002601AE">
        <w:rPr>
          <w:lang w:val="ru-RU"/>
        </w:rPr>
        <w:t>ให้คนนั้นกลับสู่สติ</w:t>
      </w:r>
      <w:r w:rsidRPr="006C5560">
        <w:t xml:space="preserve">] </w:t>
      </w:r>
      <w:r w:rsidRPr="002601AE">
        <w:rPr>
          <w:lang w:val="ru-RU"/>
        </w:rPr>
        <w:t>ด้วยวิธีที่อ่อนโยน</w:t>
      </w:r>
      <w:r w:rsidRPr="006C5560">
        <w:t xml:space="preserve"> </w:t>
      </w:r>
      <w:r w:rsidRPr="002601AE">
        <w:rPr>
          <w:lang w:val="ru-RU"/>
        </w:rPr>
        <w:t>แต่เขาไม่เข้าใจ</w:t>
      </w:r>
      <w:r w:rsidRPr="006C5560">
        <w:t xml:space="preserve"> </w:t>
      </w:r>
      <w:r w:rsidRPr="002601AE">
        <w:rPr>
          <w:lang w:val="ru-RU"/>
        </w:rPr>
        <w:t>จึงทำให้บททดสอบนั้นเกิดขึ้น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หากเด็กที่ไม่เชื่อฟังไม่ฟังพ่อ</w:t>
      </w:r>
      <w:r w:rsidRPr="006C5560">
        <w:t xml:space="preserve"> </w:t>
      </w:r>
      <w:r w:rsidRPr="002601AE">
        <w:rPr>
          <w:lang w:val="ru-RU"/>
        </w:rPr>
        <w:t>พ่อจะพยายามแก้ไขเขาอย่างอ่อนโยนก่อน</w:t>
      </w:r>
      <w:r w:rsidRPr="006C5560">
        <w:t xml:space="preserve"> </w:t>
      </w:r>
      <w:r w:rsidRPr="002601AE">
        <w:rPr>
          <w:lang w:val="ru-RU"/>
        </w:rPr>
        <w:t>โดยให้เขาทำตามใจชอบ</w:t>
      </w:r>
      <w:r w:rsidRPr="006C5560">
        <w:t xml:space="preserve"> </w:t>
      </w:r>
      <w:r w:rsidRPr="002601AE">
        <w:rPr>
          <w:lang w:val="ru-RU"/>
        </w:rPr>
        <w:t>แต่หากเด็กไม่ปรับปรุงพฤติกรรม</w:t>
      </w:r>
      <w:r w:rsidRPr="006C5560">
        <w:t xml:space="preserve"> </w:t>
      </w:r>
      <w:r w:rsidRPr="002601AE">
        <w:rPr>
          <w:lang w:val="ru-RU"/>
        </w:rPr>
        <w:t>พ่อจะเปลี่ยนความเมตตาเป็นความเคร่งครัด</w:t>
      </w:r>
      <w:r w:rsidRPr="006C5560">
        <w:t xml:space="preserve"> — </w:t>
      </w:r>
      <w:r w:rsidRPr="002601AE">
        <w:rPr>
          <w:lang w:val="ru-RU"/>
        </w:rPr>
        <w:t>เพื่อนำลูกให้กลับสู่ทางที่ถูกต้อง</w:t>
      </w:r>
      <w:r w:rsidRPr="006C5560">
        <w:t xml:space="preserve"> </w:t>
      </w:r>
      <w:r w:rsidRPr="002601AE">
        <w:rPr>
          <w:lang w:val="ru-RU"/>
        </w:rPr>
        <w:t>เช่นเดียวกับพระเจ้า</w:t>
      </w:r>
      <w:r w:rsidRPr="006C5560">
        <w:t xml:space="preserve"> — </w:t>
      </w:r>
      <w:r w:rsidRPr="002601AE">
        <w:rPr>
          <w:lang w:val="ru-RU"/>
        </w:rPr>
        <w:t>บางครั้ง</w:t>
      </w:r>
      <w:r w:rsidRPr="006C5560">
        <w:t xml:space="preserve"> </w:t>
      </w:r>
      <w:r w:rsidRPr="002601AE">
        <w:rPr>
          <w:lang w:val="ru-RU"/>
        </w:rPr>
        <w:t>หากบุคคลไม่เข้าใจเมื่อได้รับการปฏิบัติด้วยความเมตตา</w:t>
      </w:r>
      <w:r w:rsidRPr="006C5560">
        <w:t xml:space="preserve"> </w:t>
      </w:r>
      <w:r w:rsidRPr="002601AE">
        <w:rPr>
          <w:lang w:val="ru-RU"/>
        </w:rPr>
        <w:t>พระเจ้าจะให้พวกเขาเผชิญกับการทดลอง</w:t>
      </w:r>
      <w:r w:rsidRPr="006C5560">
        <w:t xml:space="preserve"> </w:t>
      </w:r>
      <w:r w:rsidRPr="002601AE">
        <w:rPr>
          <w:lang w:val="ru-RU"/>
        </w:rPr>
        <w:t>เพื่อให้พวกเขากลับมาใช้สติ</w:t>
      </w:r>
      <w:r w:rsidRPr="006C5560">
        <w:t xml:space="preserve"> </w:t>
      </w:r>
      <w:r w:rsidRPr="002601AE">
        <w:rPr>
          <w:lang w:val="ru-RU"/>
        </w:rPr>
        <w:t>หากมนุษย์ไม่ได้ประสบกับความเจ็บปวดเล็กน้อย</w:t>
      </w:r>
      <w:r w:rsidRPr="006C5560">
        <w:t xml:space="preserve"> </w:t>
      </w:r>
      <w:r w:rsidRPr="002601AE">
        <w:rPr>
          <w:lang w:val="ru-RU"/>
        </w:rPr>
        <w:t>ความเจ็บป่วย</w:t>
      </w:r>
      <w:r w:rsidRPr="006C5560">
        <w:t xml:space="preserve"> </w:t>
      </w:r>
      <w:r w:rsidRPr="002601AE">
        <w:rPr>
          <w:lang w:val="ru-RU"/>
        </w:rPr>
        <w:t>และสิ่งคล้ายคลึงกัน</w:t>
      </w:r>
      <w:r w:rsidRPr="006C5560">
        <w:t xml:space="preserve"> </w:t>
      </w:r>
      <w:r w:rsidRPr="002601AE">
        <w:rPr>
          <w:lang w:val="ru-RU"/>
        </w:rPr>
        <w:t>พวกเขาก็จะกลายเป็นสัตว์ร้าย</w:t>
      </w:r>
      <w:r w:rsidRPr="006C5560">
        <w:t xml:space="preserve"> </w:t>
      </w:r>
      <w:r w:rsidRPr="002601AE">
        <w:rPr>
          <w:lang w:val="ru-RU"/>
        </w:rPr>
        <w:t>และจะไม่เข้าใกล้พระเจ้าเลย</w:t>
      </w:r>
      <w:r w:rsidRPr="006C5560">
        <w:t xml:space="preserve"> </w:t>
      </w:r>
    </w:p>
    <w:p w14:paraId="4DECB63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ชีวิตนี้หลอกลวงและสั้นนัก</w:t>
      </w:r>
      <w:r w:rsidRPr="006C5560">
        <w:t xml:space="preserve"> </w:t>
      </w:r>
      <w:r w:rsidRPr="002601AE">
        <w:rPr>
          <w:lang w:val="ru-RU"/>
        </w:rPr>
        <w:t>และเป็นเรื่องดีที่มันสั้น</w:t>
      </w:r>
      <w:r w:rsidRPr="006C5560">
        <w:t xml:space="preserve"> </w:t>
      </w:r>
      <w:r w:rsidRPr="002601AE">
        <w:rPr>
          <w:lang w:val="ru-RU"/>
        </w:rPr>
        <w:t>เพราะความทุกข์ทรมานอันขมขื่น</w:t>
      </w:r>
      <w:r w:rsidRPr="006C5560">
        <w:t xml:space="preserve"> </w:t>
      </w:r>
      <w:r w:rsidRPr="002601AE">
        <w:rPr>
          <w:lang w:val="ru-RU"/>
        </w:rPr>
        <w:t>ซึ่งเหมือนยาขมที่รักษาจิตวิญญาณของเรา</w:t>
      </w:r>
      <w:r w:rsidRPr="006C5560">
        <w:t xml:space="preserve"> </w:t>
      </w:r>
      <w:r w:rsidRPr="002601AE">
        <w:rPr>
          <w:lang w:val="ru-RU"/>
        </w:rPr>
        <w:t>จะผ่านไปอย่างรวดเร็ว</w:t>
      </w:r>
      <w:r w:rsidRPr="006C5560">
        <w:t xml:space="preserve"> </w:t>
      </w:r>
      <w:r w:rsidRPr="002601AE">
        <w:rPr>
          <w:lang w:val="ru-RU"/>
        </w:rPr>
        <w:t>ลองคิดดูสิ</w:t>
      </w:r>
      <w:r w:rsidRPr="006C5560">
        <w:t xml:space="preserve">: </w:t>
      </w:r>
      <w:r w:rsidRPr="002601AE">
        <w:rPr>
          <w:lang w:val="ru-RU"/>
        </w:rPr>
        <w:t>แม้แต่แพทย์</w:t>
      </w:r>
      <w:r w:rsidRPr="006C5560">
        <w:t xml:space="preserve"> </w:t>
      </w:r>
      <w:r w:rsidRPr="002601AE">
        <w:rPr>
          <w:lang w:val="ru-RU"/>
        </w:rPr>
        <w:t>เมื่อผู้ป่วยกำลังทุกข์ทรมาน</w:t>
      </w:r>
      <w:r w:rsidRPr="006C5560">
        <w:t xml:space="preserve"> </w:t>
      </w:r>
      <w:r w:rsidRPr="002601AE">
        <w:rPr>
          <w:lang w:val="ru-RU"/>
        </w:rPr>
        <w:t>ก็ให้ยาขมแก่พวกเขา</w:t>
      </w:r>
      <w:r w:rsidRPr="006C5560">
        <w:t xml:space="preserve"> </w:t>
      </w:r>
      <w:r w:rsidRPr="002601AE">
        <w:rPr>
          <w:lang w:val="ru-RU"/>
        </w:rPr>
        <w:t>เพราะผู้ป่วยไม่หายด้วยสิ่งที่หวาน</w:t>
      </w:r>
      <w:r w:rsidRPr="006C5560">
        <w:t xml:space="preserve"> </w:t>
      </w:r>
      <w:r w:rsidRPr="002601AE">
        <w:rPr>
          <w:lang w:val="ru-RU"/>
        </w:rPr>
        <w:t>แต่หายด้วยสิ่งที่ขม</w:t>
      </w:r>
      <w:r w:rsidRPr="006C5560">
        <w:t xml:space="preserve"> </w:t>
      </w:r>
      <w:r w:rsidRPr="002601AE">
        <w:rPr>
          <w:lang w:val="ru-RU"/>
        </w:rPr>
        <w:t>สิ่งที่ผมต้องการกล่าวคือ</w:t>
      </w:r>
      <w:r w:rsidRPr="006C5560">
        <w:t xml:space="preserve"> </w:t>
      </w:r>
      <w:r w:rsidRPr="002601AE">
        <w:rPr>
          <w:lang w:val="ru-RU"/>
        </w:rPr>
        <w:t>สิ่งที่ขมนั้นนำมาทั้งสุขภาพของร่างกายและความรอดของจิตวิญญาณ</w:t>
      </w:r>
      <w:r w:rsidRPr="006C5560">
        <w:t xml:space="preserve"> </w:t>
      </w:r>
    </w:p>
    <w:p w14:paraId="0D17BB7F" w14:textId="77777777" w:rsidR="00EF488A" w:rsidRPr="006C5560" w:rsidRDefault="00EF488A" w:rsidP="00B87D11"/>
    <w:p w14:paraId="6280A43E" w14:textId="77777777" w:rsidR="00EF488A" w:rsidRPr="006C5560" w:rsidRDefault="00000000" w:rsidP="00B87D11">
      <w:pPr>
        <w:pStyle w:val="Heading4"/>
      </w:pPr>
      <w:bookmarkStart w:id="273" w:name="_Toc196932464"/>
      <w:bookmarkStart w:id="274" w:name="_Toc196933008"/>
      <w:bookmarkStart w:id="275" w:name="_Toc242097305"/>
      <w:r w:rsidRPr="002601AE">
        <w:rPr>
          <w:lang w:val="ru-RU"/>
        </w:rPr>
        <w:t>เมื่อเราอยู่ในความเจ็บปวด</w:t>
      </w:r>
      <w:r w:rsidRPr="006C5560">
        <w:t xml:space="preserve"> </w:t>
      </w:r>
      <w:r w:rsidRPr="002601AE">
        <w:rPr>
          <w:lang w:val="ru-RU"/>
        </w:rPr>
        <w:t>พระคริสต์จะมาเยี่ยมเรา</w:t>
      </w:r>
      <w:bookmarkEnd w:id="273"/>
      <w:bookmarkEnd w:id="274"/>
      <w:bookmarkEnd w:id="275"/>
    </w:p>
    <w:p w14:paraId="7C29C5B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คนที่ไม่เผชิญกับความยากลำบาก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ไม่ต้องการรู้สึกเจ็บปวด</w:t>
      </w:r>
      <w:r w:rsidRPr="006C5560">
        <w:t xml:space="preserve"> </w:t>
      </w:r>
      <w:r w:rsidRPr="002601AE">
        <w:rPr>
          <w:lang w:val="ru-RU"/>
        </w:rPr>
        <w:t>ไม่ต้องการทนทุกข์</w:t>
      </w:r>
      <w:r w:rsidRPr="006C5560">
        <w:t xml:space="preserve"> </w:t>
      </w:r>
      <w:r w:rsidRPr="002601AE">
        <w:rPr>
          <w:lang w:val="ru-RU"/>
        </w:rPr>
        <w:t>ไม่ต้องการถูกทำให้เสียใจหรือถูกวิพากษ์วิจารณ์</w:t>
      </w:r>
      <w:r w:rsidRPr="006C5560">
        <w:t xml:space="preserve"> </w:t>
      </w:r>
      <w:r w:rsidRPr="002601AE">
        <w:rPr>
          <w:lang w:val="ru-RU"/>
        </w:rPr>
        <w:t>แต่พยายามใช้ชีวิตอย่างไม่มีความกังวลนั้น</w:t>
      </w:r>
      <w:r w:rsidRPr="006C5560">
        <w:t xml:space="preserve"> </w:t>
      </w:r>
      <w:r w:rsidRPr="002601AE">
        <w:rPr>
          <w:lang w:val="ru-RU"/>
        </w:rPr>
        <w:t>คือคนที่ขาดการสัมผัสกับความเป็นจริง</w:t>
      </w:r>
      <w:r w:rsidRPr="006C5560">
        <w:t xml:space="preserve">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เราได้ผ่านไฟและน้ำมาแล้ว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และท่านได้นำเราสู่ที่พักพิง</w:t>
      </w:r>
      <w:r w:rsidRPr="006C5560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88"/>
      </w:r>
      <w:r w:rsidRPr="006C5560">
        <w:t xml:space="preserve"> — </w:t>
      </w:r>
      <w:r w:rsidRPr="002601AE">
        <w:rPr>
          <w:lang w:val="ru-RU"/>
        </w:rPr>
        <w:t>ผู้เขียนเพลงสดุดีกล่าว</w:t>
      </w:r>
      <w:r w:rsidRPr="006C5560">
        <w:t xml:space="preserve"> </w:t>
      </w:r>
    </w:p>
    <w:p w14:paraId="6992426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ลองคิดดูสิ</w:t>
      </w:r>
      <w:r w:rsidRPr="006C5560">
        <w:t xml:space="preserve"> </w:t>
      </w:r>
      <w:r w:rsidRPr="002601AE">
        <w:rPr>
          <w:lang w:val="ru-RU"/>
        </w:rPr>
        <w:t>แม้แต่พระแม่มารี</w:t>
      </w:r>
      <w:r w:rsidRPr="006C5560">
        <w:t xml:space="preserve"> </w:t>
      </w:r>
      <w:r w:rsidRPr="002601AE">
        <w:rPr>
          <w:lang w:val="ru-RU"/>
        </w:rPr>
        <w:t>พระมารดาอันศักดิ์สิทธิ์ที่สุดของพระเจ้า</w:t>
      </w:r>
      <w:r w:rsidRPr="006C5560">
        <w:t xml:space="preserve"> </w:t>
      </w:r>
      <w:r w:rsidRPr="002601AE">
        <w:rPr>
          <w:lang w:val="ru-RU"/>
        </w:rPr>
        <w:t>ก็ยังต้องทนทุกข์ทรมาน</w:t>
      </w:r>
      <w:r w:rsidRPr="006C5560">
        <w:t xml:space="preserve"> </w:t>
      </w:r>
      <w:r w:rsidRPr="002601AE">
        <w:rPr>
          <w:lang w:val="ru-RU"/>
        </w:rPr>
        <w:t>และนักบุญในพระศาสนจักรของเราก็ได้ประสบกับความทุกข์ทรมานเช่นกัน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เราเองก็ต้องประสบกับความทุกข์ทรมานด้วย</w:t>
      </w:r>
      <w:r w:rsidRPr="006C5560">
        <w:t xml:space="preserve"> </w:t>
      </w:r>
      <w:r w:rsidRPr="002601AE">
        <w:rPr>
          <w:lang w:val="ru-RU"/>
        </w:rPr>
        <w:t>เพราะเรากำลังเดินตามทางเดียวกันกับที่ท่านๆ</w:t>
      </w:r>
      <w:r w:rsidRPr="006C5560">
        <w:t xml:space="preserve"> </w:t>
      </w:r>
      <w:r w:rsidRPr="002601AE">
        <w:rPr>
          <w:lang w:val="ru-RU"/>
        </w:rPr>
        <w:t>ได้เดินมา</w:t>
      </w:r>
      <w:r w:rsidRPr="006C5560">
        <w:t xml:space="preserve"> </w:t>
      </w:r>
      <w:r w:rsidRPr="002601AE">
        <w:rPr>
          <w:lang w:val="ru-RU"/>
        </w:rPr>
        <w:lastRenderedPageBreak/>
        <w:t>โดยความแตกต่างเพียงอย่างเดียวคือว่า</w:t>
      </w:r>
      <w:r w:rsidRPr="006C5560">
        <w:t xml:space="preserve"> </w:t>
      </w:r>
      <w:r w:rsidRPr="002601AE">
        <w:rPr>
          <w:lang w:val="ru-RU"/>
        </w:rPr>
        <w:t>ด้วยการประสบความทุกข์หรือความเศร้าเล็กน้อยในชีวิตนี้</w:t>
      </w:r>
      <w:r w:rsidRPr="006C5560">
        <w:t xml:space="preserve"> </w:t>
      </w:r>
      <w:r w:rsidRPr="002601AE">
        <w:rPr>
          <w:lang w:val="ru-RU"/>
        </w:rPr>
        <w:t>เราจึงชำระหนี้</w:t>
      </w:r>
      <w:r w:rsidRPr="006C5560">
        <w:t xml:space="preserve"> [</w:t>
      </w:r>
      <w:r w:rsidRPr="002601AE">
        <w:rPr>
          <w:lang w:val="ru-RU"/>
        </w:rPr>
        <w:t>ของบาปของเรา</w:t>
      </w:r>
      <w:r w:rsidRPr="006C5560">
        <w:t xml:space="preserve">] </w:t>
      </w:r>
      <w:r w:rsidRPr="002601AE">
        <w:rPr>
          <w:lang w:val="ru-RU"/>
        </w:rPr>
        <w:t>และบรรลุความรอด</w:t>
      </w:r>
      <w:r w:rsidRPr="006C5560">
        <w:t xml:space="preserve"> </w:t>
      </w:r>
      <w:r w:rsidRPr="002601AE">
        <w:rPr>
          <w:lang w:val="ru-RU"/>
        </w:rPr>
        <w:t>แต่พระคริสต์เองก็เสด็จมาสู่โลกนี้ผ่านทางความทุกข์</w:t>
      </w:r>
      <w:r w:rsidRPr="006C5560">
        <w:t xml:space="preserve"> </w:t>
      </w:r>
      <w:r w:rsidRPr="002601AE">
        <w:rPr>
          <w:lang w:val="ru-RU"/>
        </w:rPr>
        <w:t>พระองค์เสด็จลงจากสวรรค์</w:t>
      </w:r>
      <w:r w:rsidRPr="006C5560">
        <w:t xml:space="preserve"> </w:t>
      </w:r>
      <w:r w:rsidRPr="002601AE">
        <w:rPr>
          <w:lang w:val="ru-RU"/>
        </w:rPr>
        <w:t>กลายเป็นมนุษย์</w:t>
      </w:r>
      <w:r w:rsidRPr="006C5560">
        <w:t xml:space="preserve"> </w:t>
      </w:r>
      <w:r w:rsidRPr="002601AE">
        <w:rPr>
          <w:lang w:val="ru-RU"/>
        </w:rPr>
        <w:t>ทรงทนทุกข์</w:t>
      </w:r>
      <w:r w:rsidRPr="006C5560">
        <w:t xml:space="preserve"> </w:t>
      </w:r>
      <w:r w:rsidRPr="002601AE">
        <w:rPr>
          <w:lang w:val="ru-RU"/>
        </w:rPr>
        <w:t>และทรงรับการตรึงกางเขน</w:t>
      </w:r>
      <w:r w:rsidRPr="006C5560">
        <w:t xml:space="preserve"> </w:t>
      </w:r>
      <w:r w:rsidRPr="002601AE">
        <w:rPr>
          <w:lang w:val="ru-RU"/>
        </w:rPr>
        <w:t>และบัดนี้</w:t>
      </w:r>
      <w:r w:rsidRPr="006C5560">
        <w:t xml:space="preserve"> </w:t>
      </w:r>
      <w:r w:rsidRPr="002601AE">
        <w:rPr>
          <w:lang w:val="ru-RU"/>
        </w:rPr>
        <w:t>คริสตชนจึงตระหนักว่า</w:t>
      </w:r>
      <w:r w:rsidRPr="006C5560">
        <w:t xml:space="preserve"> </w:t>
      </w:r>
      <w:r w:rsidRPr="002601AE">
        <w:rPr>
          <w:lang w:val="ru-RU"/>
        </w:rPr>
        <w:t>พระคริสต์เสด็จมาหาเขาผ่านทางนี้เอง</w:t>
      </w:r>
      <w:r w:rsidRPr="006C5560">
        <w:t xml:space="preserve"> — </w:t>
      </w:r>
      <w:r w:rsidRPr="002601AE">
        <w:rPr>
          <w:lang w:val="ru-RU"/>
        </w:rPr>
        <w:t>ผ่านทางความทุกข์</w:t>
      </w:r>
      <w:r w:rsidRPr="006C5560">
        <w:t xml:space="preserve"> </w:t>
      </w:r>
    </w:p>
    <w:p w14:paraId="2B0B976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เมื่อใครนั้นต้องเผชิญกับความทุกข์</w:t>
      </w:r>
      <w:r w:rsidRPr="006C5560">
        <w:t xml:space="preserve"> </w:t>
      </w:r>
      <w:r w:rsidRPr="002601AE">
        <w:rPr>
          <w:lang w:val="ru-RU"/>
        </w:rPr>
        <w:t>พระคริสต์ก็อยู่เคียงข้างเขา</w:t>
      </w:r>
      <w:r w:rsidRPr="006C5560">
        <w:t xml:space="preserve"> </w:t>
      </w:r>
      <w:r w:rsidRPr="002601AE">
        <w:rPr>
          <w:lang w:val="ru-RU"/>
        </w:rPr>
        <w:t>แต่เมื่อใครนั้นไม่รู้สึกถึงความทุกข์เลย</w:t>
      </w:r>
      <w:r w:rsidRPr="006C5560">
        <w:t xml:space="preserve"> </w:t>
      </w:r>
      <w:r w:rsidRPr="002601AE">
        <w:rPr>
          <w:lang w:val="ru-RU"/>
        </w:rPr>
        <w:t>ก็เหมือนว่าพระเจ้าได้ทิ้งเขาไป</w:t>
      </w:r>
      <w:r w:rsidRPr="006C5560">
        <w:t xml:space="preserve"> </w:t>
      </w:r>
      <w:r w:rsidRPr="002601AE">
        <w:rPr>
          <w:lang w:val="ru-RU"/>
        </w:rPr>
        <w:t>คนเช่นนั้นทั้งไม่ได้ชดเชยบาปของตนเอง</w:t>
      </w:r>
      <w:r w:rsidRPr="006C5560">
        <w:t xml:space="preserve"> </w:t>
      </w:r>
      <w:r w:rsidRPr="002601AE">
        <w:rPr>
          <w:lang w:val="ru-RU"/>
        </w:rPr>
        <w:t>และไม่ได้สร้างทุนทางจิตวิญญาณไว้เลย</w:t>
      </w:r>
      <w:r w:rsidRPr="006C5560">
        <w:t xml:space="preserve">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ผมกำลังพูดถึงผู้ที่</w:t>
      </w:r>
      <w:r w:rsidRPr="006C5560">
        <w:t xml:space="preserve"> [</w:t>
      </w:r>
      <w:r w:rsidRPr="002601AE">
        <w:rPr>
          <w:lang w:val="ru-RU"/>
        </w:rPr>
        <w:t>ด้วยตนเอง</w:t>
      </w:r>
      <w:r w:rsidRPr="006C5560">
        <w:t xml:space="preserve">] </w:t>
      </w:r>
      <w:r w:rsidRPr="002601AE">
        <w:rPr>
          <w:lang w:val="ru-RU"/>
        </w:rPr>
        <w:t>ไม่ต้องการทนทุกข์เพื่อความรักต่อพระคริสต์</w:t>
      </w:r>
      <w:r w:rsidRPr="006C5560">
        <w:t xml:space="preserve"> “</w:t>
      </w:r>
      <w:r w:rsidRPr="002601AE">
        <w:rPr>
          <w:lang w:val="ru-RU"/>
        </w:rPr>
        <w:t>ผมมีสุขภาพดี</w:t>
      </w:r>
      <w:r w:rsidRPr="006C5560">
        <w:t xml:space="preserve">” </w:t>
      </w:r>
      <w:r w:rsidRPr="002601AE">
        <w:rPr>
          <w:lang w:val="ru-RU"/>
        </w:rPr>
        <w:t>คนเช่นนั้นกล่าว</w:t>
      </w:r>
      <w:r w:rsidRPr="006C5560">
        <w:t xml:space="preserve"> “</w:t>
      </w:r>
      <w:r w:rsidRPr="002601AE">
        <w:rPr>
          <w:lang w:val="ru-RU"/>
        </w:rPr>
        <w:t>ผมมีความอยากอาหารที่ดีมาก</w:t>
      </w:r>
      <w:r w:rsidRPr="006C5560">
        <w:t xml:space="preserve"> </w:t>
      </w:r>
      <w:r w:rsidRPr="002601AE">
        <w:rPr>
          <w:lang w:val="ru-RU"/>
        </w:rPr>
        <w:t>ผมกินจนอิ่ม</w:t>
      </w:r>
      <w:r w:rsidRPr="006C5560">
        <w:t xml:space="preserve"> </w:t>
      </w:r>
      <w:r w:rsidRPr="002601AE">
        <w:rPr>
          <w:lang w:val="ru-RU"/>
        </w:rPr>
        <w:t>และใช้ชีวิตอย่าง</w:t>
      </w:r>
      <w:r>
        <w:rPr>
          <w:lang w:val="ru-RU"/>
        </w:rPr>
        <w:t>สบายใจและสงบสุข</w:t>
      </w:r>
      <w:r w:rsidRPr="006C5560">
        <w:t xml:space="preserve">” </w:t>
      </w:r>
      <w:r w:rsidRPr="002601AE">
        <w:rPr>
          <w:lang w:val="ru-RU"/>
        </w:rPr>
        <w:t>แต่คนเช่นนั้นกลับไม่กล่าวว่า</w:t>
      </w:r>
      <w:r w:rsidRPr="006C5560">
        <w:t xml:space="preserve"> “</w:t>
      </w:r>
      <w:r w:rsidRPr="002601AE">
        <w:rPr>
          <w:lang w:val="ru-RU"/>
        </w:rPr>
        <w:t>พระสิริจงมีแด่พระองค์</w:t>
      </w:r>
      <w:r w:rsidRPr="006C5560">
        <w:t xml:space="preserve"> </w:t>
      </w:r>
      <w:r w:rsidRPr="002601AE">
        <w:rPr>
          <w:lang w:val="ru-RU"/>
        </w:rPr>
        <w:t>พระเจ้า</w:t>
      </w:r>
      <w:r w:rsidRPr="006C5560">
        <w:t xml:space="preserve">!” </w:t>
      </w:r>
      <w:r w:rsidRPr="002601AE">
        <w:rPr>
          <w:lang w:val="ru-RU"/>
        </w:rPr>
        <w:t>หากเขาอย่างน้อยที่สุดจะยอมรับด้วยความขอบคุณต่อทุกพรที่พระเจ้าประทานให้เขา</w:t>
      </w:r>
      <w:r w:rsidRPr="006C5560">
        <w:t xml:space="preserve"> </w:t>
      </w:r>
      <w:r w:rsidRPr="002601AE">
        <w:rPr>
          <w:lang w:val="ru-RU"/>
        </w:rPr>
        <w:t>ก็จะเป็นเรื่องที่ดี</w:t>
      </w:r>
      <w:r w:rsidRPr="006C5560">
        <w:t xml:space="preserve"> ‘</w:t>
      </w:r>
      <w:r w:rsidRPr="002601AE">
        <w:rPr>
          <w:lang w:val="ru-RU"/>
        </w:rPr>
        <w:t>ฉันไม่สมควรได้รับสิ่งนี้</w:t>
      </w:r>
      <w:r w:rsidRPr="006C5560">
        <w:t xml:space="preserve">,’ </w:t>
      </w:r>
      <w:r w:rsidRPr="002601AE">
        <w:rPr>
          <w:lang w:val="ru-RU"/>
        </w:rPr>
        <w:t>คนเช่นนี้ควรพูดว่า</w:t>
      </w:r>
      <w:r w:rsidRPr="006C5560">
        <w:t xml:space="preserve"> ‘</w:t>
      </w:r>
      <w:r w:rsidRPr="002601AE">
        <w:rPr>
          <w:lang w:val="ru-RU"/>
        </w:rPr>
        <w:t>แต่เนื่องจากฉันอ่อนแอ</w:t>
      </w:r>
      <w:r w:rsidRPr="006C5560">
        <w:t xml:space="preserve"> </w:t>
      </w:r>
      <w:r>
        <w:rPr>
          <w:lang w:val="ru-RU"/>
        </w:rPr>
        <w:t>พระเจ้าจึงทรงอดทนต่อฉัน</w:t>
      </w:r>
      <w:r w:rsidRPr="006C5560">
        <w:t xml:space="preserve">’ </w:t>
      </w:r>
      <w:r w:rsidRPr="002601AE">
        <w:rPr>
          <w:lang w:val="ru-RU"/>
        </w:rPr>
        <w:t>หนังสือ</w:t>
      </w:r>
      <w:r w:rsidRPr="006C5560">
        <w:t xml:space="preserve"> “</w:t>
      </w:r>
      <w:r w:rsidRPr="002601AE">
        <w:rPr>
          <w:lang w:val="ru-RU"/>
        </w:rPr>
        <w:t>ชีวิตของนักบุญอัมโบรส</w:t>
      </w:r>
      <w:r w:rsidRPr="006C5560">
        <w:t xml:space="preserve">” </w:t>
      </w:r>
      <w:r w:rsidRPr="002601AE">
        <w:rPr>
          <w:lang w:val="ru-RU"/>
        </w:rPr>
        <w:t>เล่าว่า</w:t>
      </w:r>
      <w:r w:rsidRPr="006C5560">
        <w:t xml:space="preserve">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นักบุญอัมโบรสและเพื่อนร่วมทางได้รับการต้อนรับให้พักค้างคืนที่บ้านของชายผู้มั่งคั่ง</w:t>
      </w:r>
      <w:r w:rsidRPr="006C5560">
        <w:t xml:space="preserve"> </w:t>
      </w:r>
      <w:r w:rsidRPr="002601AE">
        <w:rPr>
          <w:lang w:val="ru-RU"/>
        </w:rPr>
        <w:t>เมื่อเห็นความร่ำรวยที่ไม่อาจบรรยายได้</w:t>
      </w:r>
      <w:r w:rsidRPr="006C5560">
        <w:t xml:space="preserve"> </w:t>
      </w:r>
      <w:r w:rsidRPr="002601AE">
        <w:rPr>
          <w:lang w:val="ru-RU"/>
        </w:rPr>
        <w:t>นักบุญอัมโบรสจึงถามว่า</w:t>
      </w:r>
      <w:r w:rsidRPr="006C5560">
        <w:t xml:space="preserve"> </w:t>
      </w:r>
      <w:r w:rsidRPr="002601AE">
        <w:rPr>
          <w:lang w:val="ru-RU"/>
        </w:rPr>
        <w:t>ชายผู้นี้เคยประสบความทุกข์แม้แต่ครั้งเดียวในชีวิตหรือไม่</w:t>
      </w:r>
      <w:r w:rsidRPr="006C5560">
        <w:t xml:space="preserve"> “</w:t>
      </w:r>
      <w:r w:rsidRPr="002601AE">
        <w:rPr>
          <w:lang w:val="ru-RU"/>
        </w:rPr>
        <w:t>ไม่เลย</w:t>
      </w:r>
      <w:r w:rsidRPr="006C5560">
        <w:t xml:space="preserve"> </w:t>
      </w:r>
      <w:r w:rsidRPr="002601AE">
        <w:rPr>
          <w:lang w:val="ru-RU"/>
        </w:rPr>
        <w:t>ไม่เคย</w:t>
      </w:r>
      <w:r w:rsidRPr="006C5560">
        <w:t xml:space="preserve">” </w:t>
      </w:r>
      <w:r w:rsidRPr="002601AE">
        <w:rPr>
          <w:lang w:val="ru-RU"/>
        </w:rPr>
        <w:t>ชายผู้มั่งคั่งตอบ</w:t>
      </w:r>
      <w:r w:rsidRPr="006C5560">
        <w:t xml:space="preserve"> ‘</w:t>
      </w:r>
      <w:r w:rsidRPr="002601AE">
        <w:rPr>
          <w:lang w:val="ru-RU"/>
        </w:rPr>
        <w:t>ความร่ำรวยของฉันเพิ่มขึ้นเรื่อยๆ</w:t>
      </w:r>
      <w:r w:rsidRPr="006C5560">
        <w:t xml:space="preserve"> </w:t>
      </w:r>
      <w:r w:rsidRPr="002601AE">
        <w:rPr>
          <w:lang w:val="ru-RU"/>
        </w:rPr>
        <w:t>ทุ่งนาของฉันให้ผลผลิตอย่างอุดมสมบูรณ์</w:t>
      </w:r>
      <w:r w:rsidRPr="006C5560">
        <w:t xml:space="preserve"> </w:t>
      </w:r>
      <w:r w:rsidRPr="002601AE">
        <w:rPr>
          <w:lang w:val="ru-RU"/>
        </w:rPr>
        <w:t>ฉันไม่รู้สึกเจ็บปวด</w:t>
      </w:r>
      <w:r w:rsidRPr="006C5560">
        <w:t xml:space="preserve"> </w:t>
      </w:r>
      <w:r>
        <w:rPr>
          <w:lang w:val="ru-RU"/>
        </w:rPr>
        <w:t>และไม่รู้จักว่าโรคภัยคืออะไรเลย</w:t>
      </w:r>
      <w:r w:rsidRPr="006C5560">
        <w:t xml:space="preserve">’ </w:t>
      </w:r>
      <w:r w:rsidRPr="002601AE">
        <w:rPr>
          <w:lang w:val="ru-RU"/>
        </w:rPr>
        <w:t>แล้วนักบุญอัมโบรสก็ร้องไห้และกล่าวกับผู้ติดตามของเขาว่า</w:t>
      </w:r>
      <w:r w:rsidRPr="006C5560">
        <w:t>: ‘</w:t>
      </w:r>
      <w:r w:rsidRPr="002601AE">
        <w:rPr>
          <w:lang w:val="ru-RU"/>
        </w:rPr>
        <w:t>เตรียมรถม้าให้พร้อม</w:t>
      </w:r>
      <w:r w:rsidRPr="006C5560">
        <w:t xml:space="preserve"> </w:t>
      </w:r>
      <w:r w:rsidRPr="002601AE">
        <w:rPr>
          <w:lang w:val="ru-RU"/>
        </w:rPr>
        <w:t>และให้เราออกจากที่นี่ทันที</w:t>
      </w:r>
      <w:r w:rsidRPr="006C5560">
        <w:t xml:space="preserve"> </w:t>
      </w:r>
      <w:r w:rsidRPr="002601AE">
        <w:rPr>
          <w:lang w:val="ru-RU"/>
        </w:rPr>
        <w:t>เพราะพระเจ้าไม่เคยมาเยือนชายคนนี้เลย</w:t>
      </w:r>
      <w:r w:rsidRPr="006C5560">
        <w:t xml:space="preserve">!’ </w:t>
      </w:r>
      <w:r w:rsidRPr="002601AE">
        <w:rPr>
          <w:lang w:val="ru-RU"/>
        </w:rPr>
        <w:t>และทันทีที่นักบุญและเพื่อนร่วมทางของเขาเดินออกสู่ถนน</w:t>
      </w:r>
      <w:r w:rsidRPr="006C5560">
        <w:t xml:space="preserve"> </w:t>
      </w:r>
      <w:r w:rsidRPr="002601AE">
        <w:rPr>
          <w:lang w:val="ru-RU"/>
        </w:rPr>
        <w:t>บ้านของชายผู้ร่ำรวยนั้นก็พังทลายลง</w:t>
      </w:r>
      <w:r w:rsidRPr="006C5560">
        <w:t xml:space="preserve">! </w:t>
      </w:r>
      <w:r w:rsidRPr="002601AE">
        <w:rPr>
          <w:lang w:val="ru-RU"/>
        </w:rPr>
        <w:t>ชีวิตที่ไร้กังวลและไร้ความทุกข์ที่ชายผู้นี้ได้ใช้มานั้น</w:t>
      </w:r>
      <w:r w:rsidRPr="006C5560">
        <w:t xml:space="preserve"> </w:t>
      </w:r>
      <w:r w:rsidRPr="002601AE">
        <w:rPr>
          <w:lang w:val="ru-RU"/>
        </w:rPr>
        <w:t>แท้จริงแล้วคือการที่พระเจ้าได้ทอดทิ้งเขา</w:t>
      </w:r>
      <w:r>
        <w:rPr>
          <w:rStyle w:val="FootnoteReference"/>
          <w:lang w:val="ru-RU"/>
        </w:rPr>
        <w:footnoteReference w:id="89"/>
      </w:r>
    </w:p>
    <w:p w14:paraId="76BD4182" w14:textId="77777777" w:rsidR="00EF488A" w:rsidRPr="006C5560" w:rsidRDefault="00EF488A" w:rsidP="00B87D11"/>
    <w:p w14:paraId="5586FD4E" w14:textId="77777777" w:rsidR="00EF488A" w:rsidRPr="006C5560" w:rsidRDefault="00000000" w:rsidP="00B87D11">
      <w:pPr>
        <w:pStyle w:val="Heading4"/>
      </w:pPr>
      <w:bookmarkStart w:id="276" w:name="_Toc196932465"/>
      <w:bookmarkStart w:id="277" w:name="_Toc196933009"/>
      <w:bookmarkStart w:id="278" w:name="_Toc242097306"/>
      <w:r w:rsidRPr="006C5560">
        <w:t>“</w:t>
      </w:r>
      <w:r w:rsidRPr="002601AE">
        <w:rPr>
          <w:lang w:val="ru-RU"/>
        </w:rPr>
        <w:t>เพราะพระเจ้าทรงสั่งสอนผู้ที่พระองค์ทรงรัก</w:t>
      </w:r>
      <w:r w:rsidRPr="006C5560">
        <w:t>…”</w:t>
      </w:r>
      <w:r>
        <w:rPr>
          <w:rStyle w:val="FootnoteReference"/>
          <w:i/>
          <w:iCs/>
          <w:lang w:val="ru-RU"/>
        </w:rPr>
        <w:footnoteReference w:id="90"/>
      </w:r>
      <w:bookmarkEnd w:id="276"/>
      <w:bookmarkEnd w:id="277"/>
      <w:bookmarkEnd w:id="278"/>
      <w:r w:rsidRPr="006C5560">
        <w:t xml:space="preserve"> </w:t>
      </w:r>
    </w:p>
    <w:p w14:paraId="36B0748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ทำไมคนในปัจจุบันต้องทนทุกข์ทรมานมากขนาดนี้</w:t>
      </w:r>
      <w:r w:rsidRPr="006C5560">
        <w:t xml:space="preserve">? </w:t>
      </w:r>
    </w:p>
    <w:p w14:paraId="2A7314B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จากความรักของพระเจ้า</w:t>
      </w:r>
      <w:r w:rsidRPr="006C5560">
        <w:t xml:space="preserve"> </w:t>
      </w:r>
      <w:r w:rsidRPr="002601AE">
        <w:rPr>
          <w:lang w:val="ru-RU"/>
        </w:rPr>
        <w:t>ในฐานะนักบวช</w:t>
      </w:r>
      <w:r w:rsidRPr="006C5560">
        <w:t xml:space="preserve"> </w:t>
      </w:r>
      <w:r w:rsidRPr="002601AE">
        <w:rPr>
          <w:lang w:val="ru-RU"/>
        </w:rPr>
        <w:t>คุณจะตื่นแต่เช้าตรู่</w:t>
      </w:r>
      <w:r w:rsidRPr="006C5560">
        <w:t xml:space="preserve"> </w:t>
      </w:r>
      <w:r w:rsidRPr="002601AE">
        <w:rPr>
          <w:lang w:val="ru-RU"/>
        </w:rPr>
        <w:t>ปฏิบัติตามกฎระเบียบของวัด</w:t>
      </w:r>
      <w:r w:rsidRPr="006C5560">
        <w:t xml:space="preserve"> </w:t>
      </w:r>
      <w:r w:rsidRPr="002601AE">
        <w:rPr>
          <w:lang w:val="ru-RU"/>
        </w:rPr>
        <w:t>สวดลูกประคำ</w:t>
      </w:r>
      <w:r w:rsidRPr="006C5560">
        <w:t xml:space="preserve"> </w:t>
      </w:r>
      <w:r w:rsidRPr="002601AE">
        <w:rPr>
          <w:lang w:val="ru-RU"/>
        </w:rPr>
        <w:t>ทำกราบ</w:t>
      </w:r>
      <w:r w:rsidRPr="006C5560">
        <w:t xml:space="preserve"> </w:t>
      </w:r>
      <w:r w:rsidRPr="002601AE">
        <w:rPr>
          <w:lang w:val="ru-RU"/>
        </w:rPr>
        <w:t>และอื่นๆ</w:t>
      </w:r>
      <w:r w:rsidRPr="006C5560">
        <w:t xml:space="preserve"> </w:t>
      </w:r>
      <w:r w:rsidRPr="002601AE">
        <w:rPr>
          <w:lang w:val="ru-RU"/>
        </w:rPr>
        <w:t>สำหรับผู้ไม่บวช</w:t>
      </w:r>
      <w:r w:rsidRPr="006C5560">
        <w:t xml:space="preserve"> </w:t>
      </w:r>
      <w:r w:rsidRPr="002601AE">
        <w:rPr>
          <w:lang w:val="ru-RU"/>
        </w:rPr>
        <w:t>ความยากลำบากที่พวกเขาต้องเผชิญคือกฎระเบียบและหลักปฏิบัติของพวกเขา</w:t>
      </w:r>
      <w:r w:rsidRPr="006C5560">
        <w:t xml:space="preserve"> </w:t>
      </w:r>
      <w:r w:rsidRPr="002601AE">
        <w:rPr>
          <w:lang w:val="ru-RU"/>
        </w:rPr>
        <w:t>ผ่านความยากลำบากและความทุกข์ทรมานเหล่านี้</w:t>
      </w:r>
      <w:r w:rsidRPr="006C5560">
        <w:t xml:space="preserve"> </w:t>
      </w:r>
      <w:r w:rsidRPr="002601AE">
        <w:rPr>
          <w:lang w:val="ru-RU"/>
        </w:rPr>
        <w:t>ผู้คนจะได้รับการชำระล้าง</w:t>
      </w:r>
      <w:r w:rsidRPr="006C5560">
        <w:t xml:space="preserve"> </w:t>
      </w:r>
      <w:r w:rsidRPr="002601AE">
        <w:rPr>
          <w:lang w:val="ru-RU"/>
        </w:rPr>
        <w:t>ความทุกข์ทรมานเหล่านี้มีประโยชน์ต่อพวกเขามากกว่าชีวิตทางโลกที่ไร้กังวล</w:t>
      </w:r>
      <w:r w:rsidRPr="006C5560">
        <w:t xml:space="preserve"> </w:t>
      </w:r>
      <w:r w:rsidRPr="002601AE">
        <w:rPr>
          <w:lang w:val="ru-RU"/>
        </w:rPr>
        <w:t>ซึ่งไม่ช่วยให้พวกเขาเข้าใกล้พระเจ้าได้มากขึ้น</w:t>
      </w:r>
      <w:r w:rsidRPr="006C5560">
        <w:t xml:space="preserve"> </w:t>
      </w:r>
      <w:r w:rsidRPr="002601AE">
        <w:rPr>
          <w:lang w:val="ru-RU"/>
        </w:rPr>
        <w:t>หรือสะสมทุนทางจิตวิญญาณเพื่อสวรรค์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ผู้คนควรรับความทุกข์และความล่อลวงเป็นของขวัญจากพระเจ้า</w:t>
      </w:r>
      <w:r w:rsidRPr="006C5560">
        <w:t xml:space="preserve"> </w:t>
      </w:r>
    </w:p>
    <w:p w14:paraId="1BEDA63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พระเจ้าผู้ดี</w:t>
      </w:r>
      <w:r w:rsidRPr="006C5560">
        <w:t xml:space="preserve"> </w:t>
      </w:r>
      <w:r w:rsidRPr="002601AE">
        <w:rPr>
          <w:lang w:val="ru-RU"/>
        </w:rPr>
        <w:t>ซึ่งปรารถนาให้ลูกๆ</w:t>
      </w:r>
      <w:r w:rsidRPr="006C5560">
        <w:t xml:space="preserve"> </w:t>
      </w:r>
      <w:r w:rsidRPr="002601AE">
        <w:rPr>
          <w:lang w:val="ru-RU"/>
        </w:rPr>
        <w:t>ของพระองค์กลับคืนสู่พระองค์</w:t>
      </w:r>
      <w:r w:rsidRPr="006C5560">
        <w:t xml:space="preserve"> </w:t>
      </w:r>
      <w:r w:rsidRPr="002601AE">
        <w:rPr>
          <w:lang w:val="ru-RU"/>
        </w:rPr>
        <w:t>จึงทรงฝึกฝนพวกเขาผ่านบททดสอบ</w:t>
      </w:r>
      <w:r w:rsidRPr="006C5560">
        <w:t xml:space="preserve"> </w:t>
      </w:r>
      <w:r w:rsidRPr="002601AE">
        <w:rPr>
          <w:lang w:val="ru-RU"/>
        </w:rPr>
        <w:t>เหมือนที่พ่อผู้ดีจะทำ</w:t>
      </w:r>
      <w:r w:rsidRPr="006C5560">
        <w:t xml:space="preserve"> </w:t>
      </w:r>
      <w:r w:rsidRPr="002601AE">
        <w:rPr>
          <w:lang w:val="ru-RU"/>
        </w:rPr>
        <w:t>พระองค์ทรงกระทำเช่นนี้ด้วยความรัก</w:t>
      </w:r>
      <w:r w:rsidRPr="006C5560">
        <w:t xml:space="preserve"> </w:t>
      </w:r>
      <w:r w:rsidRPr="002601AE">
        <w:rPr>
          <w:lang w:val="ru-RU"/>
        </w:rPr>
        <w:t>ด้วยความดีอันศักดิ์สิทธิ์</w:t>
      </w:r>
      <w:r w:rsidRPr="006C5560">
        <w:t xml:space="preserve"> </w:t>
      </w:r>
      <w:r w:rsidRPr="002601AE">
        <w:rPr>
          <w:lang w:val="ru-RU"/>
        </w:rPr>
        <w:t>และไม่ใช่ด้วยความมุ่งร้ายหรือความยุติธรรมแบบโลกีย์ที่เคร่งครัดตามกฎเกณฑ์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พระเจ้าทรงปรารถนาที่จะช่วยกู้สรรพสิ่งของพระองค์</w:t>
      </w:r>
      <w:r w:rsidRPr="006C5560">
        <w:t xml:space="preserve"> </w:t>
      </w:r>
      <w:r w:rsidRPr="002601AE">
        <w:rPr>
          <w:lang w:val="ru-RU"/>
        </w:rPr>
        <w:t>และทรงปรารถนาให้พวกเขาได้รับมรดกในอาณาจักรสวรรค์ของพระองค์</w:t>
      </w:r>
      <w:r w:rsidRPr="006C5560">
        <w:t xml:space="preserve"> </w:t>
      </w:r>
      <w:r w:rsidRPr="002601AE">
        <w:rPr>
          <w:lang w:val="ru-RU"/>
        </w:rPr>
        <w:t>พระเจ้าจึงทรงอนุญาตให้พวกเขาเผชิญกับความยากลำบาก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พระองค์ทรงอนุญาตให้มีความยากลำบากเหล่านี้</w:t>
      </w:r>
      <w:r w:rsidRPr="006C5560">
        <w:t xml:space="preserve"> </w:t>
      </w:r>
      <w:r w:rsidRPr="002601AE">
        <w:rPr>
          <w:lang w:val="ru-RU"/>
        </w:rPr>
        <w:t>เพื่อให้ผู้คนได้พยายาม</w:t>
      </w:r>
      <w:r w:rsidRPr="006C5560">
        <w:t xml:space="preserve"> </w:t>
      </w:r>
      <w:r w:rsidRPr="002601AE">
        <w:rPr>
          <w:lang w:val="ru-RU"/>
        </w:rPr>
        <w:t>แสดงความกล้าหาญ</w:t>
      </w:r>
      <w:r w:rsidRPr="006C5560">
        <w:t xml:space="preserve"> </w:t>
      </w:r>
      <w:r w:rsidRPr="002601AE">
        <w:rPr>
          <w:lang w:val="ru-RU"/>
        </w:rPr>
        <w:t>และผ่านการทดสอบความอดทนในความทุกข์ทรมาน</w:t>
      </w:r>
      <w:r w:rsidRPr="006C5560">
        <w:t xml:space="preserve"> </w:t>
      </w:r>
      <w:r w:rsidRPr="002601AE">
        <w:rPr>
          <w:lang w:val="ru-RU"/>
        </w:rPr>
        <w:t>เพื่อไม่ให้มารสามารถกล่าวได้ว่า</w:t>
      </w:r>
      <w:r w:rsidRPr="006C5560">
        <w:t>: ‘</w:t>
      </w:r>
      <w:r w:rsidRPr="002601AE">
        <w:rPr>
          <w:lang w:val="ru-RU"/>
        </w:rPr>
        <w:t>แล้วทำไมท่านจึงให้รางวัลเขา</w:t>
      </w:r>
      <w:r w:rsidRPr="006C5560">
        <w:t xml:space="preserve"> </w:t>
      </w:r>
      <w:r w:rsidRPr="002601AE">
        <w:rPr>
          <w:lang w:val="ru-RU"/>
        </w:rPr>
        <w:t>หรือท่านจะช่วยให้เขาได้อย่างไร</w:t>
      </w:r>
      <w:r w:rsidRPr="006C5560">
        <w:t xml:space="preserve">? </w:t>
      </w:r>
      <w:r>
        <w:rPr>
          <w:lang w:val="ru-RU"/>
        </w:rPr>
        <w:lastRenderedPageBreak/>
        <w:t>เพราะเขาไม่ได้พยายามอะไรเลย</w:t>
      </w:r>
      <w:r w:rsidRPr="006C5560">
        <w:t xml:space="preserve">’ </w:t>
      </w:r>
      <w:r w:rsidRPr="002601AE">
        <w:rPr>
          <w:lang w:val="ru-RU"/>
        </w:rPr>
        <w:t>พระเจ้าไม่สนใจชีวิตในโลกนี้</w:t>
      </w:r>
      <w:r w:rsidRPr="006C5560">
        <w:t xml:space="preserve"> </w:t>
      </w:r>
      <w:r w:rsidRPr="002601AE">
        <w:rPr>
          <w:lang w:val="ru-RU"/>
        </w:rPr>
        <w:t>แต่ท่านสนใจชีวิตในโลกหน้า</w:t>
      </w:r>
      <w:r w:rsidRPr="006C5560">
        <w:t xml:space="preserve"> </w:t>
      </w:r>
      <w:r w:rsidRPr="002601AE">
        <w:rPr>
          <w:lang w:val="ru-RU"/>
        </w:rPr>
        <w:t>ก่อนอื่นใด</w:t>
      </w:r>
      <w:r w:rsidRPr="006C5560">
        <w:t xml:space="preserve"> </w:t>
      </w:r>
      <w:r w:rsidRPr="002601AE">
        <w:rPr>
          <w:lang w:val="ru-RU"/>
        </w:rPr>
        <w:t>ท่านก็ห่วงใยชีวิตในอนาคตของเรา</w:t>
      </w:r>
      <w:r w:rsidRPr="006C5560">
        <w:t xml:space="preserve"> </w:t>
      </w:r>
      <w:r w:rsidRPr="002601AE">
        <w:rPr>
          <w:lang w:val="ru-RU"/>
        </w:rPr>
        <w:t>และหลังจากนั้นจึงสนใจชีวิตในโลกนี้</w:t>
      </w:r>
      <w:r w:rsidRPr="006C5560">
        <w:t xml:space="preserve"> </w:t>
      </w:r>
    </w:p>
    <w:p w14:paraId="070F472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แล้วทำไมพระเจ้าจึงส่งบททดสอบมากมายมาให้กับบางคน</w:t>
      </w:r>
      <w:r w:rsidRPr="006C5560">
        <w:t xml:space="preserve"> </w:t>
      </w:r>
      <w:r w:rsidRPr="002601AE">
        <w:rPr>
          <w:lang w:val="ru-RU"/>
        </w:rPr>
        <w:t>แต่กลับไม่ส่งบททดสอบใดๆ</w:t>
      </w:r>
      <w:r w:rsidRPr="006C5560">
        <w:t xml:space="preserve"> </w:t>
      </w:r>
      <w:r w:rsidRPr="002601AE">
        <w:rPr>
          <w:lang w:val="ru-RU"/>
        </w:rPr>
        <w:t>เลยให้กับคนอื่นๆ</w:t>
      </w:r>
      <w:r w:rsidRPr="006C5560">
        <w:t xml:space="preserve">? </w:t>
      </w:r>
    </w:p>
    <w:p w14:paraId="7028961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พระคัมภีร์กล่าวไว้ว่าอย่างไร</w:t>
      </w:r>
      <w:r w:rsidRPr="006C5560">
        <w:t xml:space="preserve">?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เพราะพระเจ้าทรงอบรมผู้ที่พระองค์</w:t>
      </w:r>
      <w:r>
        <w:rPr>
          <w:i/>
          <w:iCs/>
          <w:lang w:val="ru-RU"/>
        </w:rPr>
        <w:t>ทรงรัก</w:t>
      </w:r>
      <w:r w:rsidRPr="006C5560">
        <w:rPr>
          <w:i/>
          <w:iCs/>
        </w:rPr>
        <w:t>…”</w:t>
      </w:r>
      <w:r>
        <w:rPr>
          <w:rStyle w:val="FootnoteReference"/>
          <w:i/>
          <w:iCs/>
          <w:lang w:val="ru-RU"/>
        </w:rPr>
        <w:footnoteReference w:id="91"/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มีพ่อคนหนึ่งที่มีลูกแปดคน</w:t>
      </w:r>
      <w:r w:rsidRPr="006C5560">
        <w:t xml:space="preserve"> </w:t>
      </w:r>
      <w:r w:rsidRPr="002601AE">
        <w:rPr>
          <w:lang w:val="ru-RU"/>
        </w:rPr>
        <w:t>ห้าคนอยู่บ้านกับพ่อ</w:t>
      </w:r>
      <w:r w:rsidRPr="006C5560">
        <w:t xml:space="preserve"> </w:t>
      </w:r>
      <w:r w:rsidRPr="002601AE">
        <w:rPr>
          <w:lang w:val="ru-RU"/>
        </w:rPr>
        <w:t>ส่วนสามคนออกจากบ้านและลืมพ่อไปหมด</w:t>
      </w:r>
      <w:r w:rsidRPr="006C5560">
        <w:t xml:space="preserve"> </w:t>
      </w:r>
      <w:r w:rsidRPr="002601AE">
        <w:rPr>
          <w:lang w:val="ru-RU"/>
        </w:rPr>
        <w:t>หากลูกๆ</w:t>
      </w:r>
      <w:r w:rsidRPr="006C5560">
        <w:t xml:space="preserve"> </w:t>
      </w:r>
      <w:r w:rsidRPr="002601AE">
        <w:rPr>
          <w:lang w:val="ru-RU"/>
        </w:rPr>
        <w:t>ที่อยู่บ้านกับพ่อทำผิด</w:t>
      </w:r>
      <w:r w:rsidRPr="006C5560">
        <w:t xml:space="preserve"> </w:t>
      </w:r>
      <w:r w:rsidRPr="002601AE">
        <w:rPr>
          <w:lang w:val="ru-RU"/>
        </w:rPr>
        <w:t>เขาอาจดุพวกเขา</w:t>
      </w:r>
      <w:r w:rsidRPr="006C5560">
        <w:t xml:space="preserve"> </w:t>
      </w:r>
      <w:r w:rsidRPr="002601AE">
        <w:rPr>
          <w:lang w:val="ru-RU"/>
        </w:rPr>
        <w:t>หรือตบเบาๆ</w:t>
      </w:r>
      <w:r w:rsidRPr="006C5560">
        <w:t xml:space="preserve"> </w:t>
      </w:r>
      <w:r w:rsidRPr="002601AE">
        <w:rPr>
          <w:lang w:val="ru-RU"/>
        </w:rPr>
        <w:t>ที่ท้ายทอย</w:t>
      </w:r>
      <w:r w:rsidRPr="006C5560">
        <w:t xml:space="preserve"> </w:t>
      </w:r>
      <w:r w:rsidRPr="002601AE">
        <w:rPr>
          <w:lang w:val="ru-RU"/>
        </w:rPr>
        <w:t>หรือหากพวกเขาประพฤติดี</w:t>
      </w:r>
      <w:r w:rsidRPr="006C5560">
        <w:t xml:space="preserve"> </w:t>
      </w:r>
      <w:r w:rsidRPr="002601AE">
        <w:rPr>
          <w:lang w:val="ru-RU"/>
        </w:rPr>
        <w:t>ก็แสดงความรักและให้ช็อกโกแลตแท่งหนึ่ง</w:t>
      </w:r>
      <w:r w:rsidRPr="006C5560">
        <w:t xml:space="preserve"> </w:t>
      </w:r>
      <w:r w:rsidRPr="002601AE">
        <w:rPr>
          <w:lang w:val="ru-RU"/>
        </w:rPr>
        <w:t>แต่ผู้ที่อยู่ห่างไกลจากพ่อไม่ได้รับความรักหรือการตบหลังหัวเลย</w:t>
      </w:r>
      <w:r w:rsidRPr="006C5560">
        <w:t xml:space="preserve"> </w:t>
      </w:r>
      <w:r w:rsidRPr="002601AE">
        <w:rPr>
          <w:lang w:val="ru-RU"/>
        </w:rPr>
        <w:t>พระเจ้าก็ทรงกระทำในลักษณะเดียวกัน</w:t>
      </w:r>
      <w:r w:rsidRPr="006C5560">
        <w:t xml:space="preserve"> </w:t>
      </w:r>
      <w:r w:rsidRPr="002601AE">
        <w:rPr>
          <w:lang w:val="ru-RU"/>
        </w:rPr>
        <w:t>พระองค์ทรงลงโทษผู้ที่อยู่กับพระองค์</w:t>
      </w:r>
      <w:r w:rsidRPr="006C5560">
        <w:t xml:space="preserve"> </w:t>
      </w:r>
      <w:r w:rsidRPr="002601AE">
        <w:rPr>
          <w:lang w:val="ru-RU"/>
        </w:rPr>
        <w:t>และผู้ที่มีใจดีต่อพระองค์</w:t>
      </w:r>
      <w:r w:rsidRPr="006C5560">
        <w:t xml:space="preserve"> </w:t>
      </w:r>
      <w:r>
        <w:rPr>
          <w:lang w:val="ru-RU"/>
        </w:rPr>
        <w:t>ด้วยการ</w:t>
      </w:r>
      <w:r w:rsidRPr="006C5560">
        <w:t xml:space="preserve"> ‘</w:t>
      </w:r>
      <w:r w:rsidRPr="002601AE">
        <w:rPr>
          <w:lang w:val="ru-RU"/>
        </w:rPr>
        <w:t>ตบหลัง</w:t>
      </w:r>
      <w:r>
        <w:rPr>
          <w:lang w:val="ru-RU"/>
        </w:rPr>
        <w:t>หัว</w:t>
      </w:r>
      <w:r w:rsidRPr="006C5560">
        <w:t xml:space="preserve">’ </w:t>
      </w:r>
      <w:r w:rsidRPr="002601AE">
        <w:rPr>
          <w:lang w:val="ru-RU"/>
        </w:rPr>
        <w:t>หากพวกเขาทำผิด</w:t>
      </w:r>
      <w:r w:rsidRPr="006C5560">
        <w:t xml:space="preserve"> </w:t>
      </w:r>
      <w:r w:rsidRPr="002601AE">
        <w:rPr>
          <w:lang w:val="ru-RU"/>
        </w:rPr>
        <w:t>และพวกเขาต้องชดใช้บาปของตน</w:t>
      </w:r>
      <w:r w:rsidRPr="006C5560">
        <w:t xml:space="preserve"> </w:t>
      </w:r>
      <w:r w:rsidRPr="002601AE">
        <w:rPr>
          <w:lang w:val="ru-RU"/>
        </w:rPr>
        <w:t>หรือหากพระองค์ให้พวกเขา</w:t>
      </w:r>
      <w:r w:rsidRPr="006C5560">
        <w:t xml:space="preserve"> ‘</w:t>
      </w:r>
      <w:r w:rsidRPr="002601AE">
        <w:rPr>
          <w:lang w:val="ru-RU"/>
        </w:rPr>
        <w:t>ตบมือ</w:t>
      </w:r>
      <w:r w:rsidRPr="006C5560">
        <w:t xml:space="preserve">’ </w:t>
      </w:r>
      <w:r w:rsidRPr="002601AE">
        <w:rPr>
          <w:lang w:val="ru-RU"/>
        </w:rPr>
        <w:t>บ่อยขึ้น</w:t>
      </w:r>
      <w:r w:rsidRPr="006C5560">
        <w:t xml:space="preserve"> </w:t>
      </w:r>
      <w:r w:rsidRPr="002601AE">
        <w:rPr>
          <w:lang w:val="ru-RU"/>
        </w:rPr>
        <w:t>พวกเขาก็จะสะสมบุญกุศลในสวรรค์ไว้ให้ตัวเอง</w:t>
      </w:r>
      <w:r w:rsidRPr="006C5560">
        <w:t xml:space="preserve"> </w:t>
      </w:r>
      <w:r w:rsidRPr="002601AE">
        <w:rPr>
          <w:lang w:val="ru-RU"/>
        </w:rPr>
        <w:t>ส่วนผู้ที่อยู่ห่างไกลจากพระองค์</w:t>
      </w:r>
      <w:r w:rsidRPr="006C5560">
        <w:t xml:space="preserve"> </w:t>
      </w:r>
      <w:r w:rsidRPr="002601AE">
        <w:rPr>
          <w:lang w:val="ru-RU"/>
        </w:rPr>
        <w:t>พระองค์จะประทานอายุยืนยาวให้พวกเขา</w:t>
      </w:r>
      <w:r w:rsidRPr="006C5560">
        <w:t xml:space="preserve"> </w:t>
      </w:r>
      <w:r w:rsidRPr="002601AE">
        <w:rPr>
          <w:lang w:val="ru-RU"/>
        </w:rPr>
        <w:t>เพื่อที่พวกเขาจะได้กลับใจ</w:t>
      </w:r>
      <w:r w:rsidRPr="006C5560">
        <w:t xml:space="preserve"> </w:t>
      </w:r>
      <w:r w:rsidRPr="002601AE">
        <w:rPr>
          <w:lang w:val="ru-RU"/>
        </w:rPr>
        <w:t>นั่นคือเหตุผลที่เราเห็นคนโลกีย์ก่อบาปหนัก</w:t>
      </w:r>
      <w:r w:rsidRPr="006C5560">
        <w:t xml:space="preserve"> </w:t>
      </w:r>
      <w:r w:rsidRPr="002601AE">
        <w:rPr>
          <w:lang w:val="ru-RU"/>
        </w:rPr>
        <w:t>แต่ถึงกระนั้นพวกเขาก็ยังเพลิดเพลินกับความอุดมสมบูรณ์ทางวัตถุ</w:t>
      </w:r>
      <w:r w:rsidRPr="006C5560">
        <w:t xml:space="preserve"> </w:t>
      </w:r>
      <w:r w:rsidRPr="002601AE">
        <w:rPr>
          <w:lang w:val="ru-RU"/>
        </w:rPr>
        <w:t>และมีชีวิตยืนยาวโดยไม่ประสบความยากลำบากใดๆ</w:t>
      </w:r>
      <w:r w:rsidRPr="006C5560">
        <w:t xml:space="preserve"> </w:t>
      </w:r>
      <w:r w:rsidRPr="002601AE">
        <w:rPr>
          <w:lang w:val="ru-RU"/>
        </w:rPr>
        <w:t>สิ่งนี้เกิดขึ้นโดยพระเมตตาของพระเจ้า</w:t>
      </w:r>
      <w:r w:rsidRPr="006C5560">
        <w:t xml:space="preserve"> — </w:t>
      </w:r>
      <w:r w:rsidRPr="002601AE">
        <w:rPr>
          <w:lang w:val="ru-RU"/>
        </w:rPr>
        <w:t>เพื่อให้คนเหล่านี้ได้กลับใจ</w:t>
      </w:r>
      <w:r w:rsidRPr="006C5560">
        <w:t xml:space="preserve"> </w:t>
      </w:r>
      <w:r w:rsidRPr="002601AE">
        <w:rPr>
          <w:lang w:val="ru-RU"/>
        </w:rPr>
        <w:t>หากพวกเขาไม่กลับใจ</w:t>
      </w:r>
      <w:r w:rsidRPr="006C5560">
        <w:t xml:space="preserve"> </w:t>
      </w:r>
      <w:r w:rsidRPr="002601AE">
        <w:rPr>
          <w:lang w:val="ru-RU"/>
        </w:rPr>
        <w:t>พวกเขาจะไม่มีข้อแก้ตัวใดๆ</w:t>
      </w:r>
      <w:r w:rsidRPr="006C5560">
        <w:t xml:space="preserve"> </w:t>
      </w:r>
      <w:r w:rsidRPr="002601AE">
        <w:rPr>
          <w:lang w:val="ru-RU"/>
        </w:rPr>
        <w:t>ในชีวิตหลังความตาย</w:t>
      </w:r>
      <w:r w:rsidRPr="006C5560">
        <w:t xml:space="preserve"> </w:t>
      </w:r>
    </w:p>
    <w:p w14:paraId="601255FB" w14:textId="77777777" w:rsidR="00EF488A" w:rsidRPr="006C5560" w:rsidRDefault="00EF488A" w:rsidP="00B87D11"/>
    <w:p w14:paraId="3A795A6C" w14:textId="77777777" w:rsidR="00EF488A" w:rsidRPr="006C5560" w:rsidRDefault="00000000" w:rsidP="00B87D11">
      <w:pPr>
        <w:pStyle w:val="Heading4"/>
      </w:pPr>
      <w:bookmarkStart w:id="279" w:name="_Toc196932466"/>
      <w:bookmarkStart w:id="280" w:name="_Toc196933010"/>
      <w:bookmarkStart w:id="281" w:name="_Toc242097307"/>
      <w:r w:rsidRPr="002601AE">
        <w:rPr>
          <w:lang w:val="ru-RU"/>
        </w:rPr>
        <w:t>พระเจ้ารู้สึกเจ็บปวดเมื่อเห็นความทุกข์ทรมานที่มนุษย์ต้องทนรับ</w:t>
      </w:r>
      <w:bookmarkEnd w:id="279"/>
      <w:bookmarkEnd w:id="280"/>
      <w:bookmarkEnd w:id="281"/>
    </w:p>
    <w:p w14:paraId="5C8EABB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ความทุกข์ทรมานที่ผู้คนต้องเผชิญนั้นช่างหนักหน่วงเพียงใด</w:t>
      </w:r>
      <w:r w:rsidRPr="006C5560">
        <w:t xml:space="preserve">! </w:t>
      </w:r>
      <w:r w:rsidRPr="002601AE">
        <w:rPr>
          <w:lang w:val="ru-RU"/>
        </w:rPr>
        <w:t>ปัญหาที่พวกเขาต้องรับมือนั้นช่างมากมายเพียงใด</w:t>
      </w:r>
      <w:r w:rsidRPr="006C5560">
        <w:t xml:space="preserve">! </w:t>
      </w:r>
      <w:r w:rsidRPr="002601AE">
        <w:rPr>
          <w:lang w:val="ru-RU"/>
        </w:rPr>
        <w:t>บางคนมาที่นี่เพื่อเล่าให้ผมฟังเกี่ยวกับความเจ็บปวดของพวกเขาภายในเวลาสองนาที</w:t>
      </w:r>
      <w:r w:rsidRPr="006C5560">
        <w:t xml:space="preserve"> </w:t>
      </w:r>
      <w:r w:rsidRPr="002601AE">
        <w:rPr>
          <w:lang w:val="ru-RU"/>
        </w:rPr>
        <w:t>ระหว่างที่กำลังรีบไปทำธุระ</w:t>
      </w:r>
      <w:r w:rsidRPr="006C5560">
        <w:t xml:space="preserve"> </w:t>
      </w:r>
      <w:r w:rsidRPr="002601AE">
        <w:rPr>
          <w:lang w:val="ru-RU"/>
        </w:rPr>
        <w:t>และเพื่อรับความปลอบประโลมเล็กน้อย</w:t>
      </w:r>
      <w:r w:rsidRPr="006C5560">
        <w:t xml:space="preserve"> </w:t>
      </w:r>
      <w:r w:rsidRPr="002601AE">
        <w:rPr>
          <w:lang w:val="ru-RU"/>
        </w:rPr>
        <w:t>แม่คนหนึ่งที่เหนื่อยล้าพูดกับผมว่า</w:t>
      </w:r>
      <w:r w:rsidRPr="006C5560">
        <w:t>: ‘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มีช่วงเวลาที่ฉันไม่มีแรงจะทนต่อไปได้อีกแล้ว</w:t>
      </w:r>
      <w:r w:rsidRPr="006C5560">
        <w:t xml:space="preserve"> </w:t>
      </w:r>
      <w:r w:rsidRPr="002601AE">
        <w:rPr>
          <w:lang w:val="ru-RU"/>
        </w:rPr>
        <w:t>แล้วฉันก็อธิษฐานว่า</w:t>
      </w:r>
      <w:r w:rsidRPr="006C5560">
        <w:t>: “</w:t>
      </w:r>
      <w:r w:rsidRPr="002601AE">
        <w:rPr>
          <w:lang w:val="ru-RU"/>
        </w:rPr>
        <w:t>พระคริสต์ของข้าพระองค์</w:t>
      </w:r>
      <w:r w:rsidRPr="006C5560">
        <w:t xml:space="preserve"> </w:t>
      </w:r>
      <w:r w:rsidRPr="002601AE">
        <w:rPr>
          <w:lang w:val="ru-RU"/>
        </w:rPr>
        <w:t>โปรดประทานเวลาพักสั้นๆ</w:t>
      </w:r>
      <w:r w:rsidRPr="006C5560">
        <w:t xml:space="preserve"> </w:t>
      </w:r>
      <w:r w:rsidRPr="002601AE">
        <w:rPr>
          <w:lang w:val="ru-RU"/>
        </w:rPr>
        <w:t>ให้ข้าพระองค์</w:t>
      </w:r>
      <w:r w:rsidRPr="006C5560">
        <w:t xml:space="preserve"> </w:t>
      </w:r>
      <w:r w:rsidRPr="002601AE">
        <w:rPr>
          <w:lang w:val="ru-RU"/>
        </w:rPr>
        <w:t>แล้วจึงให้ความทุกข์</w:t>
      </w:r>
      <w:r>
        <w:rPr>
          <w:lang w:val="ru-RU"/>
        </w:rPr>
        <w:t>ทรมานกลับมาอีกครั้ง</w:t>
      </w:r>
      <w:r w:rsidRPr="006C5560">
        <w:t xml:space="preserve">”’ </w:t>
      </w:r>
      <w:r w:rsidRPr="002601AE">
        <w:rPr>
          <w:lang w:val="ru-RU"/>
        </w:rPr>
        <w:t>ผู้คนต้องการคำอธิษฐานมากเพียงใด</w:t>
      </w:r>
      <w:r w:rsidRPr="006C5560">
        <w:t xml:space="preserve">! </w:t>
      </w:r>
      <w:r w:rsidRPr="002601AE">
        <w:rPr>
          <w:lang w:val="ru-RU"/>
        </w:rPr>
        <w:t>แต่ไม่เพียงเท่านั้น</w:t>
      </w:r>
      <w:r w:rsidRPr="006C5560">
        <w:t xml:space="preserve"> </w:t>
      </w:r>
      <w:r w:rsidRPr="002601AE">
        <w:rPr>
          <w:lang w:val="ru-RU"/>
        </w:rPr>
        <w:t>ทุกบททดสอบยังเป็นของขวัญจากพระเจ้าด้วย</w:t>
      </w:r>
      <w:r w:rsidRPr="006C5560">
        <w:t xml:space="preserve"> </w:t>
      </w:r>
      <w:r w:rsidRPr="002601AE">
        <w:rPr>
          <w:lang w:val="ru-RU"/>
        </w:rPr>
        <w:t>มันคือ</w:t>
      </w:r>
      <w:r w:rsidRPr="006C5560">
        <w:t xml:space="preserve"> ‘</w:t>
      </w:r>
      <w:r w:rsidRPr="002601AE">
        <w:rPr>
          <w:lang w:val="ru-RU"/>
        </w:rPr>
        <w:t>จุด</w:t>
      </w:r>
      <w:r w:rsidRPr="006C5560">
        <w:t xml:space="preserve">’ </w:t>
      </w:r>
      <w:r w:rsidRPr="002601AE">
        <w:rPr>
          <w:lang w:val="ru-RU"/>
        </w:rPr>
        <w:t>อีกหนึ่งจุดที่นำเราไปสู่ชีวิตในอนาคต</w:t>
      </w:r>
      <w:r w:rsidRPr="006C5560">
        <w:t xml:space="preserve"> </w:t>
      </w:r>
      <w:r w:rsidRPr="002601AE">
        <w:rPr>
          <w:lang w:val="ru-RU"/>
        </w:rPr>
        <w:t>ความหวังในรางวัลของชีวิตในอนาคตนี้</w:t>
      </w:r>
      <w:r w:rsidRPr="006C5560">
        <w:t xml:space="preserve"> </w:t>
      </w:r>
      <w:r w:rsidRPr="002601AE">
        <w:rPr>
          <w:lang w:val="ru-RU"/>
        </w:rPr>
        <w:t>ทำให้ข้าพเจ้ามีความยินดี</w:t>
      </w:r>
      <w:r w:rsidRPr="006C5560">
        <w:t xml:space="preserve"> </w:t>
      </w:r>
      <w:r w:rsidRPr="002601AE">
        <w:rPr>
          <w:lang w:val="ru-RU"/>
        </w:rPr>
        <w:t>ความสบายใจ</w:t>
      </w:r>
      <w:r w:rsidRPr="006C5560">
        <w:t xml:space="preserve"> </w:t>
      </w:r>
      <w:r w:rsidRPr="002601AE">
        <w:rPr>
          <w:lang w:val="ru-RU"/>
        </w:rPr>
        <w:t>และกำลังใจ</w:t>
      </w:r>
      <w:r w:rsidRPr="006C5560">
        <w:t xml:space="preserve"> </w:t>
      </w:r>
      <w:r w:rsidRPr="002601AE">
        <w:rPr>
          <w:lang w:val="ru-RU"/>
        </w:rPr>
        <w:t>และข้าพเจ้าจึงสามารถทนรับความเจ็บปวดจากความทุกข์ทรมานที่รบกวนผู้คนมากมายได้</w:t>
      </w:r>
      <w:r w:rsidRPr="006C5560">
        <w:t xml:space="preserve"> </w:t>
      </w:r>
    </w:p>
    <w:p w14:paraId="685E541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พระเจ้าของเราไม่ใช่บาอัล</w:t>
      </w:r>
      <w:r w:rsidRPr="006C5560">
        <w:t xml:space="preserve"> </w:t>
      </w:r>
      <w:r w:rsidRPr="002601AE">
        <w:rPr>
          <w:lang w:val="ru-RU"/>
        </w:rPr>
        <w:t>แต่เป็นพระเจ้าแห่งความรัก</w:t>
      </w:r>
      <w:r w:rsidRPr="006C5560">
        <w:t xml:space="preserve"> </w:t>
      </w:r>
      <w:r w:rsidRPr="002601AE">
        <w:rPr>
          <w:lang w:val="ru-RU"/>
        </w:rPr>
        <w:t>พระองค์คือพระบิดาที่เห็นความทุกข์ทรมานของลูกๆ</w:t>
      </w:r>
      <w:r w:rsidRPr="006C5560">
        <w:t xml:space="preserve"> </w:t>
      </w:r>
      <w:r w:rsidRPr="002601AE">
        <w:rPr>
          <w:lang w:val="ru-RU"/>
        </w:rPr>
        <w:t>ของพระองค์</w:t>
      </w:r>
      <w:r w:rsidRPr="006C5560">
        <w:t xml:space="preserve"> </w:t>
      </w:r>
      <w:r w:rsidRPr="002601AE">
        <w:rPr>
          <w:lang w:val="ru-RU"/>
        </w:rPr>
        <w:t>เมื่อพวกเขาต้องเผชิญกับสิ่งล่อลวงและบททดสอบต่างๆ</w:t>
      </w:r>
      <w:r w:rsidRPr="006C5560">
        <w:t xml:space="preserve"> </w:t>
      </w:r>
      <w:r w:rsidRPr="002601AE">
        <w:rPr>
          <w:lang w:val="ru-RU"/>
        </w:rPr>
        <w:t>ที่ทำให้พวกเขาทุกข์ทรมาน</w:t>
      </w:r>
      <w:r w:rsidRPr="006C5560">
        <w:t xml:space="preserve"> </w:t>
      </w:r>
      <w:r w:rsidRPr="002601AE">
        <w:rPr>
          <w:lang w:val="ru-RU"/>
        </w:rPr>
        <w:t>และพระองค์จะประทานรางวัลให้เรา</w:t>
      </w:r>
      <w:r w:rsidRPr="006C5560">
        <w:t xml:space="preserve"> </w:t>
      </w:r>
      <w:r w:rsidRPr="002601AE">
        <w:rPr>
          <w:lang w:val="ru-RU"/>
        </w:rPr>
        <w:t>หากเราอดทนต่อความทุกข์ทรมานเล็กๆ</w:t>
      </w:r>
      <w:r w:rsidRPr="006C5560">
        <w:t xml:space="preserve"> </w:t>
      </w:r>
      <w:r w:rsidRPr="002601AE">
        <w:rPr>
          <w:lang w:val="ru-RU"/>
        </w:rPr>
        <w:t>นี้จากบททดสอบที่มาถึงเรา</w:t>
      </w:r>
      <w:r w:rsidRPr="006C5560">
        <w:t xml:space="preserve"> — </w:t>
      </w:r>
      <w:r w:rsidRPr="002601AE">
        <w:rPr>
          <w:lang w:val="ru-RU"/>
        </w:rPr>
        <w:t>หรือพูดให้ถูกต้องกว่า</w:t>
      </w:r>
      <w:r w:rsidRPr="006C5560">
        <w:t xml:space="preserve"> </w:t>
      </w:r>
      <w:r w:rsidRPr="002601AE">
        <w:rPr>
          <w:lang w:val="ru-RU"/>
        </w:rPr>
        <w:t>คือพรที่มาถึงเรา</w:t>
      </w:r>
      <w:r w:rsidRPr="006C5560">
        <w:t xml:space="preserve"> </w:t>
      </w:r>
    </w:p>
    <w:p w14:paraId="05CCAA3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มีคนบางท่านถามว่า</w:t>
      </w:r>
      <w:r w:rsidRPr="006C5560">
        <w:t>: ‘</w:t>
      </w:r>
      <w:r w:rsidRPr="002601AE">
        <w:rPr>
          <w:lang w:val="ru-RU"/>
        </w:rPr>
        <w:t>แต่การที่พระเจ้าทรงยอมให้เรื่องนี้เกิดขึ้นไม่ใช่เรื่องโหดร้ายหรือ</w:t>
      </w:r>
      <w:r w:rsidRPr="006C5560">
        <w:t xml:space="preserve">? </w:t>
      </w:r>
      <w:r w:rsidRPr="002601AE">
        <w:rPr>
          <w:lang w:val="ru-RU"/>
        </w:rPr>
        <w:t>พระเจ้าไม่ทรงรู้สึกเจ็บปวดหรือ</w:t>
      </w:r>
      <w:r w:rsidRPr="006C5560">
        <w:t xml:space="preserve">?’ </w:t>
      </w:r>
    </w:p>
    <w:p w14:paraId="17AA816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ความเศร้าของพระเจ้าต่อผู้ที่ต้องทนทุกข์จากโรคภัย</w:t>
      </w:r>
      <w:r w:rsidRPr="006C5560">
        <w:t xml:space="preserve"> </w:t>
      </w:r>
      <w:r w:rsidRPr="002601AE">
        <w:rPr>
          <w:lang w:val="ru-RU"/>
        </w:rPr>
        <w:t>จากปีศาจ</w:t>
      </w:r>
      <w:r w:rsidRPr="006C5560">
        <w:t xml:space="preserve"> </w:t>
      </w:r>
      <w:r w:rsidRPr="002601AE">
        <w:rPr>
          <w:lang w:val="ru-RU"/>
        </w:rPr>
        <w:t>จากชนป่าเถื่อน</w:t>
      </w:r>
      <w:r w:rsidRPr="006C5560">
        <w:t xml:space="preserve"> </w:t>
      </w:r>
      <w:r w:rsidRPr="002601AE">
        <w:rPr>
          <w:lang w:val="ru-RU"/>
        </w:rPr>
        <w:t>และสิ่งอื่น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ที่คล้ายคลึงกัน</w:t>
      </w:r>
      <w:r w:rsidRPr="006C5560">
        <w:t xml:space="preserve"> </w:t>
      </w:r>
      <w:r w:rsidRPr="002601AE">
        <w:rPr>
          <w:lang w:val="ru-RU"/>
        </w:rPr>
        <w:t>มาพร้อมกับความสุขจากรางวัลในสวรรค์ที่พระองค์ได้เตรียมไว้ให้พวกเขา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พระเจ้าทรงคิดถึงรางวัลที่ผู้ต้องเผชิญกับการทดลองจะได้รับในสวรรค์</w:t>
      </w:r>
      <w:r w:rsidRPr="006C5560">
        <w:t xml:space="preserve"> </w:t>
      </w:r>
      <w:r w:rsidRPr="002601AE">
        <w:rPr>
          <w:lang w:val="ru-RU"/>
        </w:rPr>
        <w:t>พระองค์ทรงทราบดีว่าสิ่งใดกำลังรอคอยบุคคลเช่นนั้นในชีวิตข้างหน้า</w:t>
      </w:r>
      <w:r w:rsidRPr="006C5560">
        <w:t xml:space="preserve"> </w:t>
      </w:r>
      <w:r w:rsidRPr="002601AE">
        <w:rPr>
          <w:lang w:val="ru-RU"/>
        </w:rPr>
        <w:t>และสิ่งนี้ทำให้พระเจ้ามี</w:t>
      </w:r>
      <w:r w:rsidRPr="006C5560">
        <w:t xml:space="preserve"> ‘</w:t>
      </w:r>
      <w:r w:rsidRPr="002601AE">
        <w:rPr>
          <w:lang w:val="ru-RU"/>
        </w:rPr>
        <w:t>กำลัง</w:t>
      </w:r>
      <w:r>
        <w:rPr>
          <w:lang w:val="ru-RU"/>
        </w:rPr>
        <w:t>ที่จะทน</w:t>
      </w:r>
      <w:r w:rsidRPr="006C5560">
        <w:t xml:space="preserve">’ </w:t>
      </w:r>
      <w:r w:rsidRPr="002601AE">
        <w:rPr>
          <w:lang w:val="ru-RU"/>
        </w:rPr>
        <w:t>ต่อความเจ็บปวดนี้</w:t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พระเจ้าก็ทรงยอมให้เฮโรดก่ออาชญากรรมมากมาย</w:t>
      </w:r>
      <w:r w:rsidRPr="006C5560">
        <w:t>!</w:t>
      </w:r>
      <w:r>
        <w:rPr>
          <w:rStyle w:val="FootnoteReference"/>
          <w:lang w:val="ru-RU"/>
        </w:rPr>
        <w:footnoteReference w:id="92"/>
      </w:r>
      <w:r w:rsidRPr="006C5560">
        <w:t xml:space="preserve"> </w:t>
      </w:r>
      <w:r w:rsidRPr="002601AE">
        <w:rPr>
          <w:lang w:val="ru-RU"/>
        </w:rPr>
        <w:lastRenderedPageBreak/>
        <w:t>เฮโรดได้สั่งให้สังหารทารก</w:t>
      </w:r>
      <w:r w:rsidRPr="006C5560">
        <w:t xml:space="preserve"> 14,000 </w:t>
      </w:r>
      <w:r w:rsidRPr="002601AE">
        <w:rPr>
          <w:lang w:val="ru-RU"/>
        </w:rPr>
        <w:t>คน</w:t>
      </w:r>
      <w:r w:rsidRPr="006C5560">
        <w:t xml:space="preserve"> </w:t>
      </w:r>
      <w:r w:rsidRPr="002601AE">
        <w:rPr>
          <w:lang w:val="ru-RU"/>
        </w:rPr>
        <w:t>พร้อมทั้งพ่อแม่จำนวนนับไม่ถ้วนที่ปฏิเสธไม่ให้ทหารฆ่าลูกของพวกเขา</w:t>
      </w:r>
      <w:r w:rsidRPr="006C5560">
        <w:t xml:space="preserve">! </w:t>
      </w:r>
      <w:r w:rsidRPr="002601AE">
        <w:rPr>
          <w:lang w:val="ru-RU"/>
        </w:rPr>
        <w:t>เพราะพ่อแม่เหล่านี้ก็ถูกฆ่าเช่นกัน</w:t>
      </w:r>
      <w:r w:rsidRPr="006C5560">
        <w:t xml:space="preserve"> </w:t>
      </w:r>
      <w:r w:rsidRPr="002601AE">
        <w:rPr>
          <w:lang w:val="ru-RU"/>
        </w:rPr>
        <w:t>ทหารป่าเถื่อนเหล่านั้น</w:t>
      </w:r>
      <w:r w:rsidRPr="006C5560">
        <w:t xml:space="preserve"> </w:t>
      </w:r>
      <w:r w:rsidRPr="002601AE">
        <w:rPr>
          <w:lang w:val="ru-RU"/>
        </w:rPr>
        <w:t>ซึ่งต้องการเอาใจผู้บังคับบัญชา</w:t>
      </w:r>
      <w:r w:rsidRPr="006C5560">
        <w:t xml:space="preserve"> </w:t>
      </w:r>
      <w:r w:rsidRPr="002601AE">
        <w:rPr>
          <w:lang w:val="ru-RU"/>
        </w:rPr>
        <w:t>ได้สับทารกเหล่านั้นเป็นชิ้นๆ</w:t>
      </w:r>
      <w:r w:rsidRPr="006C5560">
        <w:t xml:space="preserve"> </w:t>
      </w:r>
      <w:r w:rsidRPr="002601AE">
        <w:rPr>
          <w:lang w:val="ru-RU"/>
        </w:rPr>
        <w:t>และยิ่งทารกเหล่านี้ต้องทนทุกข์ทรมานมากเท่าไร</w:t>
      </w:r>
      <w:r w:rsidRPr="006C5560">
        <w:t xml:space="preserve"> </w:t>
      </w:r>
      <w:r w:rsidRPr="002601AE">
        <w:rPr>
          <w:lang w:val="ru-RU"/>
        </w:rPr>
        <w:t>พระเจ้าก็ยิ่งรู้สึกเจ็บปวดมากเท่านั้น</w:t>
      </w:r>
      <w:r w:rsidRPr="006C5560">
        <w:t xml:space="preserve"> </w:t>
      </w:r>
      <w:r w:rsidRPr="002601AE">
        <w:rPr>
          <w:lang w:val="ru-RU"/>
        </w:rPr>
        <w:t>แต่ความสุขของพระองค์ก็ยิ่งใหญ่ไม่แพ้กัน</w:t>
      </w:r>
      <w:r w:rsidRPr="006C5560">
        <w:t xml:space="preserve"> </w:t>
      </w:r>
      <w:r w:rsidRPr="002601AE">
        <w:rPr>
          <w:lang w:val="ru-RU"/>
        </w:rPr>
        <w:t>พระองค์ทรงยินดีในพระสิริอันยิ่งใหญ่ที่สุดที่รอคอยพวกเขาในสวรรค์</w:t>
      </w:r>
      <w:r w:rsidRPr="006C5560">
        <w:t xml:space="preserve"> </w:t>
      </w:r>
      <w:r w:rsidRPr="002601AE">
        <w:rPr>
          <w:lang w:val="ru-RU"/>
        </w:rPr>
        <w:t>พระองค์ทรงยินดีเพื่อเหล่าทูตสวรรค์น้อยเหล่านี้</w:t>
      </w:r>
      <w:r w:rsidRPr="006C5560">
        <w:t xml:space="preserve"> </w:t>
      </w:r>
      <w:r w:rsidRPr="002601AE">
        <w:rPr>
          <w:lang w:val="ru-RU"/>
        </w:rPr>
        <w:t>ผู้ซึ่งจะก่อตั้งคณะทูตสวรรค์แห่งผู้พลีชีพ</w:t>
      </w:r>
      <w:r w:rsidRPr="006C5560">
        <w:t xml:space="preserve"> </w:t>
      </w:r>
      <w:r w:rsidRPr="002601AE">
        <w:rPr>
          <w:lang w:val="ru-RU"/>
        </w:rPr>
        <w:t>ทูตสวรรค์ที่สร้างขึ้นจากผู้พลีชีพ</w:t>
      </w:r>
      <w:r w:rsidRPr="006C5560">
        <w:t xml:space="preserve">! </w:t>
      </w:r>
    </w:p>
    <w:p w14:paraId="03333792" w14:textId="77777777" w:rsidR="00EF488A" w:rsidRPr="006C5560" w:rsidRDefault="00EF488A" w:rsidP="00B87D11"/>
    <w:p w14:paraId="5EE785C6" w14:textId="77777777" w:rsidR="00EF488A" w:rsidRPr="006C5560" w:rsidRDefault="00000000" w:rsidP="00B87D11">
      <w:pPr>
        <w:pStyle w:val="Heading4"/>
      </w:pPr>
      <w:bookmarkStart w:id="282" w:name="_Toc196932467"/>
      <w:bookmarkStart w:id="283" w:name="_Toc196933011"/>
      <w:bookmarkStart w:id="284" w:name="_Toc242097308"/>
      <w:r w:rsidRPr="002601AE">
        <w:rPr>
          <w:lang w:val="ru-RU"/>
        </w:rPr>
        <w:t>ในยามที่ทุกข์ใจ</w:t>
      </w:r>
      <w:r w:rsidRPr="006C5560">
        <w:t xml:space="preserve"> </w:t>
      </w:r>
      <w:r w:rsidRPr="002601AE">
        <w:rPr>
          <w:lang w:val="ru-RU"/>
        </w:rPr>
        <w:t>พระเจ้าทรงปลอบประโลมผู้คนด้วยความปลอบประโลมที่แท้จริง</w:t>
      </w:r>
      <w:bookmarkEnd w:id="282"/>
      <w:bookmarkEnd w:id="283"/>
      <w:bookmarkEnd w:id="284"/>
    </w:p>
    <w:p w14:paraId="7303DD7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พระเจ้าผู้อยู่ใกล้เรา</w:t>
      </w:r>
      <w:r w:rsidRPr="006C5560">
        <w:t xml:space="preserve"> </w:t>
      </w:r>
      <w:r w:rsidRPr="002601AE">
        <w:rPr>
          <w:lang w:val="ru-RU"/>
        </w:rPr>
        <w:t>ทรงเห็นความทุกข์ของลูกๆ</w:t>
      </w:r>
      <w:r w:rsidRPr="006C5560">
        <w:t xml:space="preserve"> </w:t>
      </w:r>
      <w:r w:rsidRPr="002601AE">
        <w:rPr>
          <w:lang w:val="ru-RU"/>
        </w:rPr>
        <w:t>ของพระองค์</w:t>
      </w:r>
      <w:r w:rsidRPr="006C5560">
        <w:t xml:space="preserve"> </w:t>
      </w:r>
      <w:r w:rsidRPr="002601AE">
        <w:rPr>
          <w:lang w:val="ru-RU"/>
        </w:rPr>
        <w:t>และทรงปลอบประโลมเรา</w:t>
      </w:r>
      <w:r w:rsidRPr="006C5560">
        <w:t xml:space="preserve"> </w:t>
      </w:r>
      <w:r w:rsidRPr="002601AE">
        <w:rPr>
          <w:lang w:val="ru-RU"/>
        </w:rPr>
        <w:t>เหมือนที่พ่อผู้รักลูกจะทำ</w:t>
      </w:r>
      <w:r w:rsidRPr="006C5560">
        <w:t xml:space="preserve"> </w:t>
      </w:r>
      <w:r w:rsidRPr="002601AE">
        <w:rPr>
          <w:lang w:val="ru-RU"/>
        </w:rPr>
        <w:t>คุณคิดอย่างไร</w:t>
      </w:r>
      <w:r w:rsidRPr="006C5560">
        <w:t>—</w:t>
      </w:r>
      <w:r w:rsidRPr="002601AE">
        <w:rPr>
          <w:lang w:val="ru-RU"/>
        </w:rPr>
        <w:t>พระองค์จะต้องการเห็นลูกของพระองค์ทุกข์ทรมานจริงหรือ</w:t>
      </w:r>
      <w:r w:rsidRPr="006C5560">
        <w:t xml:space="preserve">? </w:t>
      </w:r>
      <w:r w:rsidRPr="002601AE">
        <w:rPr>
          <w:lang w:val="ru-RU"/>
        </w:rPr>
        <w:t>พระเจ้าทรงรับรู้ทุกความทุกข์</w:t>
      </w:r>
      <w:r w:rsidRPr="006C5560">
        <w:t xml:space="preserve"> </w:t>
      </w:r>
      <w:r w:rsidRPr="002601AE">
        <w:rPr>
          <w:lang w:val="ru-RU"/>
        </w:rPr>
        <w:t>ทุกน้ำตาของพวกเขา</w:t>
      </w:r>
      <w:r w:rsidRPr="006C5560">
        <w:t xml:space="preserve"> </w:t>
      </w:r>
      <w:r w:rsidRPr="002601AE">
        <w:rPr>
          <w:lang w:val="ru-RU"/>
        </w:rPr>
        <w:t>และจะทรงให้รางวัลแก่พวกเขาสำหรับสิ่งนั้น</w:t>
      </w:r>
      <w:r w:rsidRPr="006C5560">
        <w:t xml:space="preserve"> </w:t>
      </w:r>
      <w:r w:rsidRPr="002601AE">
        <w:rPr>
          <w:lang w:val="ru-RU"/>
        </w:rPr>
        <w:t>มีเพียงพระเจ้าเท่านั้นที่ให้ความปลอบประโลมที่แท้จริงในยามทุกข์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ผู้ที่ไม่เชื่อในชีวิตที่แท้จริงหรือในพระเจ้า</w:t>
      </w:r>
      <w:r w:rsidRPr="006C5560">
        <w:t xml:space="preserve"> </w:t>
      </w:r>
      <w:r w:rsidRPr="002601AE">
        <w:rPr>
          <w:lang w:val="ru-RU"/>
        </w:rPr>
        <w:t>และไม่แสวงหาความเมตตาของพระองค์ในช่วงเวลาที่จิตวิญญาณถูกทรมานอย่างหนัก</w:t>
      </w:r>
      <w:r w:rsidRPr="006C5560">
        <w:t xml:space="preserve"> </w:t>
      </w:r>
      <w:r w:rsidRPr="002601AE">
        <w:rPr>
          <w:lang w:val="ru-RU"/>
        </w:rPr>
        <w:t>ก็จะตกอยู่ในความสิ้นหวังอย่างสิ้นเชิง</w:t>
      </w:r>
      <w:r w:rsidRPr="006C5560">
        <w:t xml:space="preserve"> </w:t>
      </w:r>
      <w:r w:rsidRPr="002601AE">
        <w:rPr>
          <w:lang w:val="ru-RU"/>
        </w:rPr>
        <w:t>ชีวิตของบุคคลเช่นนี้จึงไร้ความหมาย</w:t>
      </w:r>
      <w:r w:rsidRPr="006C5560">
        <w:t xml:space="preserve"> </w:t>
      </w:r>
      <w:r w:rsidRPr="002601AE">
        <w:rPr>
          <w:lang w:val="ru-RU"/>
        </w:rPr>
        <w:t>เขาจะยังคงอยู่ในสภาพที่ไร้ทางออก</w:t>
      </w:r>
      <w:r w:rsidRPr="006C5560">
        <w:t xml:space="preserve"> </w:t>
      </w:r>
      <w:r w:rsidRPr="002601AE">
        <w:rPr>
          <w:lang w:val="ru-RU"/>
        </w:rPr>
        <w:t>ไม่สามารถปลอบประโลมได้</w:t>
      </w:r>
      <w:r w:rsidRPr="006C5560">
        <w:t xml:space="preserve"> </w:t>
      </w:r>
      <w:r w:rsidRPr="002601AE">
        <w:rPr>
          <w:lang w:val="ru-RU"/>
        </w:rPr>
        <w:t>และถูกทรมานในชีวิตนี้</w:t>
      </w:r>
      <w:r w:rsidRPr="006C5560">
        <w:t xml:space="preserve"> </w:t>
      </w:r>
      <w:r w:rsidRPr="002601AE">
        <w:rPr>
          <w:lang w:val="ru-RU"/>
        </w:rPr>
        <w:t>แต่ยิ่งไปกว่านั้น</w:t>
      </w:r>
      <w:r w:rsidRPr="006C5560">
        <w:t xml:space="preserve"> </w:t>
      </w:r>
      <w:r w:rsidRPr="002601AE">
        <w:rPr>
          <w:lang w:val="ru-RU"/>
        </w:rPr>
        <w:t>เขายังต้องรับโทษทางจิตวิญญาณตลอดนิรันดร์กาล</w:t>
      </w:r>
      <w:r w:rsidRPr="006C5560">
        <w:t xml:space="preserve"> </w:t>
      </w:r>
    </w:p>
    <w:p w14:paraId="765300B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ผู้ที่มีจิตวิญญาณไม่มีความทุกข์ของตนเอง</w:t>
      </w:r>
      <w:r w:rsidRPr="006C5560">
        <w:t xml:space="preserve"> </w:t>
      </w:r>
      <w:r w:rsidRPr="002601AE">
        <w:rPr>
          <w:lang w:val="ru-RU"/>
        </w:rPr>
        <w:t>เพราะพวกเขาสามารถเอาชนะทุกบททดสอบที่ถาโถมมาได้ด้วยการอยู่ใกล้ชิดกับพระคริสต์</w:t>
      </w:r>
      <w:r w:rsidRPr="006C5560">
        <w:t xml:space="preserve"> </w:t>
      </w:r>
      <w:r w:rsidRPr="002601AE">
        <w:rPr>
          <w:lang w:val="ru-RU"/>
        </w:rPr>
        <w:t>ผู้เช่นนี้ต้องแบกรับความขมขื่นอันใหญ่หลวงจากความทุกข์ของผู้อื่น</w:t>
      </w:r>
      <w:r w:rsidRPr="006C5560">
        <w:t xml:space="preserve"> </w:t>
      </w:r>
      <w:r w:rsidRPr="002601AE">
        <w:rPr>
          <w:lang w:val="ru-RU"/>
        </w:rPr>
        <w:t>แต่ในขณะเดียวกัน</w:t>
      </w:r>
      <w:r w:rsidRPr="006C5560">
        <w:t xml:space="preserve"> </w:t>
      </w:r>
      <w:r w:rsidRPr="002601AE">
        <w:rPr>
          <w:lang w:val="ru-RU"/>
        </w:rPr>
        <w:t>พวกเขาก็ได้รับความรักอันล้นเหลือจากพระเจ้าด้วย</w:t>
      </w:r>
      <w:r w:rsidRPr="006C5560">
        <w:t xml:space="preserve"> </w:t>
      </w:r>
      <w:r w:rsidRPr="002601AE">
        <w:rPr>
          <w:lang w:val="ru-RU"/>
        </w:rPr>
        <w:t>เมื่อฉันร้องเพลง</w:t>
      </w:r>
      <w:r w:rsidRPr="006C5560">
        <w:t xml:space="preserve">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อย่ามอบฉันให้คำวิงวอนของมนุษย์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พระ</w:t>
      </w:r>
      <w:r>
        <w:rPr>
          <w:i/>
          <w:iCs/>
          <w:lang w:val="ru-RU"/>
        </w:rPr>
        <w:t>แม่ผู้ศักดิ์สิทธิ์ยิ่ง</w:t>
      </w:r>
      <w:r w:rsidRPr="006C5560">
        <w:rPr>
          <w:i/>
          <w:iCs/>
        </w:rPr>
        <w:t xml:space="preserve">’ </w:t>
      </w:r>
      <w:r w:rsidRPr="002601AE">
        <w:rPr>
          <w:lang w:val="ru-RU"/>
        </w:rPr>
        <w:t>ฉันบางครั้งจะหยุดลงที่คำ</w:t>
      </w:r>
      <w:r w:rsidRPr="006C5560">
        <w:t xml:space="preserve"> …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แต่โปรดรับ</w:t>
      </w:r>
      <w:r>
        <w:rPr>
          <w:i/>
          <w:iCs/>
          <w:lang w:val="ru-RU"/>
        </w:rPr>
        <w:t>คำอธิษฐานของผู้รับใช้ของพระองค์</w:t>
      </w:r>
      <w:r w:rsidRPr="006C5560">
        <w:rPr>
          <w:i/>
          <w:iCs/>
        </w:rPr>
        <w:t xml:space="preserve">…’ </w:t>
      </w:r>
      <w:r w:rsidRPr="002601AE">
        <w:rPr>
          <w:lang w:val="ru-RU"/>
        </w:rPr>
        <w:t>หากฉันไม่มีความทุกข์ใจ</w:t>
      </w:r>
      <w:r w:rsidRPr="006C5560">
        <w:t xml:space="preserve"> </w:t>
      </w:r>
      <w:r w:rsidRPr="002601AE">
        <w:rPr>
          <w:lang w:val="ru-RU"/>
        </w:rPr>
        <w:t>จะสามารถกล่าวคำนี้ได้อย่างไร</w:t>
      </w:r>
      <w:r w:rsidRPr="006C5560">
        <w:t xml:space="preserve">: </w:t>
      </w:r>
      <w:r w:rsidRPr="006C5560">
        <w:rPr>
          <w:i/>
          <w:iCs/>
        </w:rPr>
        <w:t>‘…</w:t>
      </w:r>
      <w:r w:rsidRPr="002601AE">
        <w:rPr>
          <w:i/>
          <w:iCs/>
          <w:lang w:val="ru-RU"/>
        </w:rPr>
        <w:t>เพราะความเศร้าโศกท่วมท้นจนข้าพเจ้าไม่อาจ</w:t>
      </w:r>
      <w:r>
        <w:rPr>
          <w:i/>
          <w:iCs/>
          <w:lang w:val="ru-RU"/>
        </w:rPr>
        <w:t>ทนได้</w:t>
      </w:r>
      <w:r w:rsidRPr="006C5560">
        <w:rPr>
          <w:i/>
          <w:iCs/>
        </w:rPr>
        <w:t>…’</w:t>
      </w:r>
      <w:r w:rsidRPr="006C5560">
        <w:t>?</w:t>
      </w:r>
      <w:r>
        <w:rPr>
          <w:rStyle w:val="FootnoteReference"/>
          <w:lang w:val="ru-RU"/>
        </w:rPr>
        <w:footnoteReference w:id="93"/>
      </w:r>
      <w:r w:rsidRPr="006C5560">
        <w:t xml:space="preserve"> </w:t>
      </w:r>
      <w:r w:rsidRPr="002601AE">
        <w:rPr>
          <w:lang w:val="ru-RU"/>
        </w:rPr>
        <w:t>ฉันจะพูดคำเท็จได้อย่างไร</w:t>
      </w:r>
      <w:r w:rsidRPr="006C5560">
        <w:t xml:space="preserve">? </w:t>
      </w:r>
      <w:r w:rsidRPr="002601AE">
        <w:rPr>
          <w:lang w:val="ru-RU"/>
        </w:rPr>
        <w:t>ในทางจิตวิญญาณ</w:t>
      </w:r>
      <w:r w:rsidRPr="006C5560">
        <w:t xml:space="preserve"> </w:t>
      </w:r>
      <w:r w:rsidRPr="002601AE">
        <w:rPr>
          <w:lang w:val="ru-RU"/>
        </w:rPr>
        <w:t>ความทุกข์ยากในบททดสอบนั้นไม่มีอยู่เลย</w:t>
      </w:r>
      <w:r w:rsidRPr="006C5560">
        <w:t xml:space="preserve"> </w:t>
      </w:r>
      <w:r w:rsidRPr="002601AE">
        <w:rPr>
          <w:lang w:val="ru-RU"/>
        </w:rPr>
        <w:t>เพราะหากคนใดจัดระเบียบจิตใจให้ถูกต้องทางจิตวิญญาณ</w:t>
      </w:r>
      <w:r w:rsidRPr="006C5560">
        <w:t xml:space="preserve"> </w:t>
      </w:r>
      <w:r w:rsidRPr="002601AE">
        <w:rPr>
          <w:lang w:val="ru-RU"/>
        </w:rPr>
        <w:t>ทุกสิ่งก็จะเปลี่ยนไป</w:t>
      </w:r>
      <w:r w:rsidRPr="006C5560">
        <w:t xml:space="preserve"> </w:t>
      </w:r>
      <w:r w:rsidRPr="002601AE">
        <w:rPr>
          <w:lang w:val="ru-RU"/>
        </w:rPr>
        <w:t>หากคนใดนำความขมขื่นจากความเจ็บปวดของตนมาสัมผัสพระเยซูผู้หวานชื่น</w:t>
      </w:r>
      <w:r w:rsidRPr="006C5560">
        <w:t xml:space="preserve"> </w:t>
      </w:r>
      <w:r w:rsidRPr="002601AE">
        <w:rPr>
          <w:lang w:val="ru-RU"/>
        </w:rPr>
        <w:t>ความขมขื่นและความทุกข์ทรมานทั้งหมดของเขาก็จะเปลี่ยนเป็นน้ำผึ้ง</w:t>
      </w:r>
      <w:r w:rsidRPr="006C5560">
        <w:t xml:space="preserve"> </w:t>
      </w:r>
    </w:p>
    <w:p w14:paraId="694FE74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เมื่อได้เข้าใจความลึกลับของชีวิตทางจิตวิญญาณและวิธีที่พระเจ้าทรงทำงานอย่างลึกลับแล้ว</w:t>
      </w:r>
      <w:r w:rsidRPr="006C5560">
        <w:t xml:space="preserve"> </w:t>
      </w:r>
      <w:r w:rsidRPr="002601AE">
        <w:rPr>
          <w:lang w:val="ru-RU"/>
        </w:rPr>
        <w:t>คนนั้นจะไม่รู้สึกท้อแท้กับสิ่งที่เกิดขึ้นกับตนเองอีกต่อไป</w:t>
      </w:r>
      <w:r w:rsidRPr="006C5560">
        <w:t xml:space="preserve"> </w:t>
      </w:r>
      <w:r w:rsidRPr="002601AE">
        <w:rPr>
          <w:lang w:val="ru-RU"/>
        </w:rPr>
        <w:t>แต่จะรับยาขมที่พระเจ้าประทานให้เพื่อสุขภาพจิตวิญญาณของตนด้วยความยินดี</w:t>
      </w:r>
      <w:r w:rsidRPr="006C5560">
        <w:t xml:space="preserve"> </w:t>
      </w:r>
      <w:r w:rsidRPr="002601AE">
        <w:rPr>
          <w:lang w:val="ru-RU"/>
        </w:rPr>
        <w:t>คนเช่นนี้มองทุกสิ่ง</w:t>
      </w:r>
      <w:r w:rsidRPr="006C5560">
        <w:t xml:space="preserve"> [</w:t>
      </w:r>
      <w:r w:rsidRPr="002601AE">
        <w:rPr>
          <w:lang w:val="ru-RU"/>
        </w:rPr>
        <w:t>ที่เกิดขึ้นกับตน</w:t>
      </w:r>
      <w:r w:rsidRPr="006C5560">
        <w:t xml:space="preserve">] </w:t>
      </w:r>
      <w:r w:rsidRPr="002601AE">
        <w:rPr>
          <w:lang w:val="ru-RU"/>
        </w:rPr>
        <w:t>เป็นผลจากการอธิษฐานของตน</w:t>
      </w:r>
      <w:r w:rsidRPr="006C5560">
        <w:t xml:space="preserve"> </w:t>
      </w:r>
      <w:r w:rsidRPr="002601AE">
        <w:rPr>
          <w:lang w:val="ru-RU"/>
        </w:rPr>
        <w:t>เพราะเขาขอพระเจ้าให้ชำระจิตวิญญาณของตนอยู่เสมอ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เมื่อคนเราเผชิญกับความยากลำบากด้วยทัศนคติทางโลก</w:t>
      </w:r>
      <w:r w:rsidRPr="006C5560">
        <w:t xml:space="preserve"> </w:t>
      </w:r>
      <w:r w:rsidRPr="002601AE">
        <w:rPr>
          <w:lang w:val="ru-RU"/>
        </w:rPr>
        <w:t>เขาจะได้รับความทุกข์ทรมาน</w:t>
      </w:r>
      <w:r w:rsidRPr="006C5560">
        <w:t xml:space="preserve"> </w:t>
      </w:r>
      <w:r w:rsidRPr="002601AE">
        <w:rPr>
          <w:lang w:val="ru-RU"/>
        </w:rPr>
        <w:t>แต่เนื่องจากพระเจ้าทรงดูแลเราทุกคนอย่างใกล้ชิด</w:t>
      </w:r>
      <w:r w:rsidRPr="006C5560">
        <w:t xml:space="preserve"> </w:t>
      </w:r>
      <w:r w:rsidRPr="002601AE">
        <w:rPr>
          <w:lang w:val="ru-RU"/>
        </w:rPr>
        <w:t>เราทุกคนจึงต้องมอบตัวให้พระองค์อย่างสมบูรณ์</w:t>
      </w:r>
      <w:r w:rsidRPr="006C5560">
        <w:t xml:space="preserve"> </w:t>
      </w:r>
      <w:r w:rsidRPr="002601AE">
        <w:rPr>
          <w:lang w:val="ru-RU"/>
        </w:rPr>
        <w:t>มิฉะนั้น</w:t>
      </w:r>
      <w:r w:rsidRPr="006C5560">
        <w:t xml:space="preserve"> </w:t>
      </w:r>
      <w:r w:rsidRPr="002601AE">
        <w:rPr>
          <w:lang w:val="ru-RU"/>
        </w:rPr>
        <w:t>ชีวิตของบุคคลนั้นจะกลายเป็นความทรมาน</w:t>
      </w:r>
      <w:r w:rsidRPr="006C5560">
        <w:t xml:space="preserve">: </w:t>
      </w:r>
      <w:r w:rsidRPr="002601AE">
        <w:rPr>
          <w:lang w:val="ru-RU"/>
        </w:rPr>
        <w:t>เขาต้องการให้ทุกสิ่งในชีวิตเป็นไปตามความปรารถนาของเขาอย่างแม่นยำ</w:t>
      </w:r>
      <w:r w:rsidRPr="006C5560">
        <w:t xml:space="preserve"> </w:t>
      </w:r>
      <w:r w:rsidRPr="002601AE">
        <w:rPr>
          <w:lang w:val="ru-RU"/>
        </w:rPr>
        <w:t>แต่สิ่งต่าง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กลับไม่เป็นไปตามที่หวัง</w:t>
      </w:r>
      <w:r w:rsidRPr="006C5560">
        <w:t xml:space="preserve"> </w:t>
      </w:r>
      <w:r w:rsidRPr="002601AE">
        <w:rPr>
          <w:lang w:val="ru-RU"/>
        </w:rPr>
        <w:t>ทำให้จิตวิญญาณของเขาไม่พบความสงบ</w:t>
      </w:r>
      <w:r w:rsidRPr="006C5560">
        <w:t xml:space="preserve"> </w:t>
      </w:r>
    </w:p>
    <w:p w14:paraId="3967F3B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ไม่ว่าคนนั้นจะอิ่มหรือหิว</w:t>
      </w:r>
      <w:r w:rsidRPr="006C5560">
        <w:t xml:space="preserve"> </w:t>
      </w:r>
      <w:r w:rsidRPr="002601AE">
        <w:rPr>
          <w:lang w:val="ru-RU"/>
        </w:rPr>
        <w:t>ไม่ว่าจะได้รับคำชมหรือถูกปฏิบัติอย่างไม่ยุติธรรม</w:t>
      </w:r>
      <w:r w:rsidRPr="006C5560">
        <w:t xml:space="preserve"> </w:t>
      </w:r>
      <w:r w:rsidRPr="002601AE">
        <w:rPr>
          <w:lang w:val="ru-RU"/>
        </w:rPr>
        <w:t>เขาต้องยินดีและเผชิญกับทุกสิ่งด้วยความถ่อมตัวและความอดทน</w:t>
      </w:r>
      <w:r w:rsidRPr="006C5560">
        <w:t xml:space="preserve"> </w:t>
      </w:r>
      <w:r w:rsidRPr="002601AE">
        <w:rPr>
          <w:lang w:val="ru-RU"/>
        </w:rPr>
        <w:t>เมื่อนั้น</w:t>
      </w:r>
      <w:r w:rsidRPr="006C5560">
        <w:t xml:space="preserve"> </w:t>
      </w:r>
      <w:r w:rsidRPr="002601AE">
        <w:rPr>
          <w:lang w:val="ru-RU"/>
        </w:rPr>
        <w:t>พระเจ้าจะประทานพรให้แก่เขา</w:t>
      </w:r>
      <w:r w:rsidRPr="006C5560">
        <w:t xml:space="preserve"> — </w:t>
      </w:r>
      <w:r w:rsidRPr="002601AE">
        <w:rPr>
          <w:lang w:val="ru-RU"/>
        </w:rPr>
        <w:t>จนกระทั่งจิตวิญญาณของเขาถึงขั้นที่ไม่อาจรับพรเหล่านี้ได้อีกต่อไป</w:t>
      </w:r>
      <w:r w:rsidRPr="006C5560">
        <w:t xml:space="preserve"> </w:t>
      </w:r>
      <w:r w:rsidRPr="002601AE">
        <w:rPr>
          <w:lang w:val="ru-RU"/>
        </w:rPr>
        <w:lastRenderedPageBreak/>
        <w:t>พรของพระเจ้าจะยิ่งใหญ่เกินกว่าที่จิตวิญญาณนั้นจะรับไหว</w:t>
      </w:r>
      <w:r w:rsidRPr="006C5560">
        <w:t xml:space="preserve"> </w:t>
      </w:r>
      <w:r w:rsidRPr="002601AE">
        <w:rPr>
          <w:lang w:val="ru-RU"/>
        </w:rPr>
        <w:t>และยิ่งบุคคลนั้นก้าวหน้าทางจิตวิญญาณมากเท่าไร</w:t>
      </w:r>
      <w:r w:rsidRPr="006C5560">
        <w:t xml:space="preserve"> </w:t>
      </w:r>
      <w:r w:rsidRPr="002601AE">
        <w:rPr>
          <w:lang w:val="ru-RU"/>
        </w:rPr>
        <w:t>ก็ยิ่งเห็นความรักของพระเจ้ามากขึ้น</w:t>
      </w:r>
      <w:r w:rsidRPr="006C5560">
        <w:t xml:space="preserve"> </w:t>
      </w:r>
      <w:r w:rsidRPr="002601AE">
        <w:rPr>
          <w:lang w:val="ru-RU"/>
        </w:rPr>
        <w:t>และยิ่งถูกความรักนั้นสัมผัสใจมากขึ้นเท่านั้น</w:t>
      </w:r>
      <w:r w:rsidRPr="006C5560">
        <w:t xml:space="preserve"> </w:t>
      </w:r>
    </w:p>
    <w:p w14:paraId="63FEAA45" w14:textId="77777777" w:rsidR="00EF488A" w:rsidRPr="006C5560" w:rsidRDefault="00EF488A" w:rsidP="00B87D11"/>
    <w:p w14:paraId="3BD708A3" w14:textId="77777777" w:rsidR="00EF488A" w:rsidRPr="006C5560" w:rsidRDefault="00000000" w:rsidP="00B87D11">
      <w:pPr>
        <w:pStyle w:val="Heading4"/>
      </w:pPr>
      <w:bookmarkStart w:id="285" w:name="_Toc196932468"/>
      <w:bookmarkStart w:id="286" w:name="_Toc196933012"/>
      <w:bookmarkStart w:id="287" w:name="_Toc242097309"/>
      <w:r w:rsidRPr="002601AE">
        <w:rPr>
          <w:lang w:val="ru-RU"/>
        </w:rPr>
        <w:t>ความล่อลวงและความทุกข์ทรมานตามความประสงค์ของพระเจ้า</w:t>
      </w:r>
      <w:bookmarkEnd w:id="285"/>
      <w:bookmarkEnd w:id="286"/>
      <w:bookmarkEnd w:id="287"/>
    </w:p>
    <w:p w14:paraId="43731A7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บางครั้งการทดลองที่เราต้องเผชิญก็เหมือนยาปฏิชีวนะที่พระเจ้าประทานให้เราเพื่อรักษาโรคของจิตวิญญาณ</w:t>
      </w:r>
      <w:r w:rsidRPr="006C5560">
        <w:t xml:space="preserve"> </w:t>
      </w:r>
      <w:r w:rsidRPr="002601AE">
        <w:rPr>
          <w:lang w:val="ru-RU"/>
        </w:rPr>
        <w:t>การทดลองเหล่านี้ให้ความช่วยเหลือทางจิตวิญญาณอย่างใหญ่หลวงแก่เรา</w:t>
      </w:r>
      <w:r w:rsidRPr="006C5560">
        <w:t xml:space="preserve"> </w:t>
      </w:r>
      <w:r w:rsidRPr="002601AE">
        <w:rPr>
          <w:lang w:val="ru-RU"/>
        </w:rPr>
        <w:t>คนหนึ่งอาจได้รับ</w:t>
      </w:r>
      <w:r w:rsidRPr="006C5560">
        <w:t xml:space="preserve"> ‘</w:t>
      </w:r>
      <w:r w:rsidRPr="002601AE">
        <w:rPr>
          <w:lang w:val="ru-RU"/>
        </w:rPr>
        <w:t>การตบเบาๆ</w:t>
      </w:r>
      <w:r w:rsidRPr="006C5560">
        <w:t xml:space="preserve"> </w:t>
      </w:r>
      <w:r w:rsidRPr="002601AE">
        <w:rPr>
          <w:lang w:val="ru-RU"/>
        </w:rPr>
        <w:t>ที่หลังหัว</w:t>
      </w:r>
      <w:r w:rsidRPr="006C5560">
        <w:t xml:space="preserve">’ </w:t>
      </w:r>
      <w:r w:rsidRPr="002601AE">
        <w:rPr>
          <w:lang w:val="ru-RU"/>
        </w:rPr>
        <w:t>จากพระเจ้า</w:t>
      </w:r>
      <w:r w:rsidRPr="006C5560">
        <w:t xml:space="preserve"> </w:t>
      </w:r>
      <w:r w:rsidRPr="002601AE">
        <w:rPr>
          <w:lang w:val="ru-RU"/>
        </w:rPr>
        <w:t>และหัวใจของเขาก็จะอ่อนลง</w:t>
      </w:r>
      <w:r w:rsidRPr="006C5560">
        <w:t xml:space="preserve">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พระเจ้า</w:t>
      </w:r>
      <w:r w:rsidRPr="006C5560">
        <w:t xml:space="preserve"> [</w:t>
      </w:r>
      <w:r w:rsidRPr="002601AE">
        <w:rPr>
          <w:lang w:val="ru-RU"/>
        </w:rPr>
        <w:t>แม้ไม่ต้องทดสอบเรา</w:t>
      </w:r>
      <w:r w:rsidRPr="006C5560">
        <w:t xml:space="preserve">] </w:t>
      </w:r>
      <w:r w:rsidRPr="002601AE">
        <w:rPr>
          <w:lang w:val="ru-RU"/>
        </w:rPr>
        <w:t>ก็รู้สภาพของแต่ละคนดีอยู่แล้ว</w:t>
      </w:r>
      <w:r w:rsidRPr="006C5560">
        <w:t xml:space="preserve"> </w:t>
      </w:r>
      <w:r w:rsidRPr="002601AE">
        <w:rPr>
          <w:lang w:val="ru-RU"/>
        </w:rPr>
        <w:t>แต่เนื่องจากเราไม่ทราบเรื่องนี้</w:t>
      </w:r>
      <w:r w:rsidRPr="006C5560">
        <w:t xml:space="preserve"> </w:t>
      </w:r>
      <w:r w:rsidRPr="002601AE">
        <w:rPr>
          <w:lang w:val="ru-RU"/>
        </w:rPr>
        <w:t>พระเจ้าจึงทรงให้เราผ่านความยากลำบาก</w:t>
      </w:r>
      <w:r w:rsidRPr="006C5560">
        <w:t xml:space="preserve"> — </w:t>
      </w:r>
      <w:r w:rsidRPr="002601AE">
        <w:rPr>
          <w:lang w:val="ru-RU"/>
        </w:rPr>
        <w:t>เพื่อให้เราได้รู้จักตัวเอง</w:t>
      </w:r>
      <w:r w:rsidRPr="006C5560">
        <w:t xml:space="preserve"> </w:t>
      </w:r>
      <w:r w:rsidRPr="002601AE">
        <w:rPr>
          <w:lang w:val="ru-RU"/>
        </w:rPr>
        <w:t>ค้นพบความปรารถนาที่ซ่อนอยู่ภายใน</w:t>
      </w:r>
      <w:r w:rsidRPr="006C5560">
        <w:t xml:space="preserve"> </w:t>
      </w:r>
      <w:r w:rsidRPr="002601AE">
        <w:rPr>
          <w:lang w:val="ru-RU"/>
        </w:rPr>
        <w:t>และไม่เรียกร้องมากเกินไปในวันพิพากษา</w:t>
      </w:r>
      <w:r w:rsidRPr="006C5560">
        <w:t xml:space="preserve"> </w:t>
      </w:r>
      <w:r w:rsidRPr="002601AE">
        <w:rPr>
          <w:lang w:val="ru-RU"/>
        </w:rPr>
        <w:t>เพราะแม้พระเจ้าจะปิดตาไม่เห็นความปรารถนาของเรา</w:t>
      </w:r>
      <w:r w:rsidRPr="006C5560">
        <w:t xml:space="preserve"> </w:t>
      </w:r>
      <w:r w:rsidRPr="002601AE">
        <w:rPr>
          <w:lang w:val="ru-RU"/>
        </w:rPr>
        <w:t>และนำเราเข้าสู่สวรรค์ในสภาพที่เรายังเป็นอยู่เช่นนี้</w:t>
      </w:r>
      <w:r w:rsidRPr="006C5560">
        <w:t xml:space="preserve"> </w:t>
      </w:r>
      <w:r w:rsidRPr="002601AE">
        <w:rPr>
          <w:lang w:val="ru-RU"/>
        </w:rPr>
        <w:t>เราก็จะก่อให้เกิดพายุแห่งความสับสนและความไม่พอใจขึ้นที่นั่นเช่นกัน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พระเจ้าจึงทรงอนุญาตให้มารสร้างการล่อลวงขึ้นที่นี่</w:t>
      </w:r>
      <w:r w:rsidRPr="006C5560">
        <w:t xml:space="preserve"> </w:t>
      </w:r>
      <w:r w:rsidRPr="002601AE">
        <w:rPr>
          <w:lang w:val="ru-RU"/>
        </w:rPr>
        <w:t>เพื่อให้การล่อลวงเหล่านี้ช่วยสั่นสะเทือนฝุ่น</w:t>
      </w:r>
      <w:r w:rsidRPr="006C5560">
        <w:t xml:space="preserve"> [</w:t>
      </w:r>
      <w:r w:rsidRPr="002601AE">
        <w:rPr>
          <w:lang w:val="ru-RU"/>
        </w:rPr>
        <w:t>ของความปรารถนา</w:t>
      </w:r>
      <w:r w:rsidRPr="006C5560">
        <w:t xml:space="preserve">] </w:t>
      </w:r>
      <w:r w:rsidRPr="002601AE">
        <w:rPr>
          <w:lang w:val="ru-RU"/>
        </w:rPr>
        <w:t>ออกจากตัวเรา</w:t>
      </w:r>
      <w:r w:rsidRPr="006C5560">
        <w:t xml:space="preserve"> </w:t>
      </w:r>
      <w:r w:rsidRPr="002601AE">
        <w:rPr>
          <w:lang w:val="ru-RU"/>
        </w:rPr>
        <w:t>และเพื่อให้ผ่านความทุกข์ของเรา</w:t>
      </w:r>
      <w:r w:rsidRPr="006C5560">
        <w:t xml:space="preserve"> </w:t>
      </w:r>
      <w:r w:rsidRPr="002601AE">
        <w:rPr>
          <w:lang w:val="ru-RU"/>
        </w:rPr>
        <w:t>จิตวิญญาณของเราได้ถูกทำให้ถ่อมตัวและบริสุทธิ์ขึ้น</w:t>
      </w:r>
      <w:r w:rsidRPr="006C5560">
        <w:t xml:space="preserve"> </w:t>
      </w:r>
      <w:r w:rsidRPr="002601AE">
        <w:rPr>
          <w:lang w:val="ru-RU"/>
        </w:rPr>
        <w:t>และหลังจากนั้น</w:t>
      </w:r>
      <w:r w:rsidRPr="006C5560">
        <w:t xml:space="preserve"> </w:t>
      </w:r>
      <w:r w:rsidRPr="002601AE">
        <w:rPr>
          <w:lang w:val="ru-RU"/>
        </w:rPr>
        <w:t>พระเจ้าจะทรงเติมเต็มเราด้วยพระคุณของพระองค์</w:t>
      </w:r>
      <w:r w:rsidRPr="006C5560">
        <w:t xml:space="preserve"> </w:t>
      </w:r>
    </w:p>
    <w:p w14:paraId="31CA815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ความสุขที่แท้จริงเกิดจากความทุกข์ยากที่บุคคลนั้นยอมรับด้วยความยินดีเพื่อพระคริสต์</w:t>
      </w:r>
      <w:r w:rsidRPr="006C5560">
        <w:t xml:space="preserve"> — </w:t>
      </w:r>
      <w:r w:rsidRPr="002601AE">
        <w:rPr>
          <w:lang w:val="ru-RU"/>
        </w:rPr>
        <w:t>ผู้ที่ทรงทนทุกข์ยากเพื่อช่วยเราให้รอด</w:t>
      </w:r>
      <w:r w:rsidRPr="006C5560">
        <w:t xml:space="preserve"> </w:t>
      </w:r>
      <w:r w:rsidRPr="002601AE">
        <w:rPr>
          <w:lang w:val="ru-RU"/>
        </w:rPr>
        <w:t>คริสเตียนควรยิ่งยินดีมากขึ้นเมื่อต้องเผชิญกับความยากลำบาก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แม้ตนเองจะไม่ได้เป็นสาเหตุให้เกิดสิ่งนั้น</w:t>
      </w:r>
      <w:r w:rsidRPr="006C5560">
        <w:t xml:space="preserve"> </w:t>
      </w:r>
    </w:p>
    <w:p w14:paraId="40D014E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บางครั้งเราพูดกับพระเจ้าว่า</w:t>
      </w:r>
      <w:r w:rsidRPr="006C5560">
        <w:t>: ‘</w:t>
      </w:r>
      <w:r w:rsidRPr="002601AE">
        <w:rPr>
          <w:lang w:val="ru-RU"/>
        </w:rPr>
        <w:t>พระเจ้าของฉัน</w:t>
      </w:r>
      <w:r w:rsidRPr="006C5560">
        <w:t xml:space="preserve"> </w:t>
      </w:r>
      <w:r w:rsidRPr="002601AE">
        <w:rPr>
          <w:lang w:val="ru-RU"/>
        </w:rPr>
        <w:t>ฉันไม่รู้ว่าพระองค์จะทำอะไร</w:t>
      </w:r>
      <w:r w:rsidRPr="006C5560">
        <w:t xml:space="preserve"> </w:t>
      </w:r>
      <w:r w:rsidRPr="002601AE">
        <w:rPr>
          <w:lang w:val="ru-RU"/>
        </w:rPr>
        <w:t>แต่ฉันยอมมอบตัวให้พระองค์อย่างเต็มที่</w:t>
      </w:r>
      <w:r w:rsidRPr="006C5560">
        <w:t xml:space="preserve"> </w:t>
      </w:r>
      <w:r w:rsidRPr="002601AE">
        <w:rPr>
          <w:lang w:val="ru-RU"/>
        </w:rPr>
        <w:t>เพื่อให้พระองค์</w:t>
      </w:r>
      <w:r>
        <w:rPr>
          <w:lang w:val="ru-RU"/>
        </w:rPr>
        <w:t>สร้างฉันให้เป็นมนุษย์</w:t>
      </w:r>
      <w:r w:rsidRPr="006C5560">
        <w:t xml:space="preserve">’ </w:t>
      </w:r>
      <w:r w:rsidRPr="002601AE">
        <w:rPr>
          <w:lang w:val="ru-RU"/>
        </w:rPr>
        <w:t>และพระเจ้า</w:t>
      </w:r>
      <w:r w:rsidRPr="006C5560">
        <w:t xml:space="preserve"> </w:t>
      </w:r>
      <w:r w:rsidRPr="002601AE">
        <w:rPr>
          <w:lang w:val="ru-RU"/>
        </w:rPr>
        <w:t>เมื่อได้ยินคำพูดเหล่านี้</w:t>
      </w:r>
      <w:r w:rsidRPr="006C5560">
        <w:t xml:space="preserve"> </w:t>
      </w:r>
      <w:r w:rsidRPr="002601AE">
        <w:rPr>
          <w:lang w:val="ru-RU"/>
        </w:rPr>
        <w:t>ก็ต้องการสร้างฉันให้ไม่เพียงเป็นมนุษย์</w:t>
      </w:r>
      <w:r w:rsidRPr="006C5560">
        <w:t xml:space="preserve"> </w:t>
      </w:r>
      <w:r w:rsidRPr="002601AE">
        <w:rPr>
          <w:lang w:val="ru-RU"/>
        </w:rPr>
        <w:t>แต่เป็นสิ่งที่ยิ่งใหญ่กว่ามนุษย์</w:t>
      </w:r>
      <w:r w:rsidRPr="006C5560">
        <w:t xml:space="preserve"> </w:t>
      </w:r>
      <w:r w:rsidRPr="002601AE">
        <w:rPr>
          <w:lang w:val="ru-RU"/>
        </w:rPr>
        <w:t>นั่นคือเหตุผลที่พระองค์ทรงอนุญาตให้มารมาล่อลวงและทรมานฉัน</w:t>
      </w:r>
      <w:r w:rsidRPr="006C5560">
        <w:t xml:space="preserve"> </w:t>
      </w:r>
      <w:r w:rsidRPr="002601AE">
        <w:rPr>
          <w:lang w:val="ru-RU"/>
        </w:rPr>
        <w:t>ตอนนี้</w:t>
      </w:r>
      <w:r w:rsidRPr="006C5560">
        <w:t xml:space="preserve"> </w:t>
      </w:r>
      <w:r w:rsidRPr="002601AE">
        <w:rPr>
          <w:lang w:val="ru-RU"/>
        </w:rPr>
        <w:t>เมื่อฉันกำลังทุกข์ทรมานจากโรคมะเร็ง</w:t>
      </w:r>
      <w:r w:rsidRPr="006C5560">
        <w:t xml:space="preserve"> </w:t>
      </w:r>
      <w:r w:rsidRPr="002601AE">
        <w:rPr>
          <w:lang w:val="ru-RU"/>
        </w:rPr>
        <w:t>ฉันเห็นกลอุบายของมาร</w:t>
      </w:r>
      <w:r w:rsidRPr="006C5560">
        <w:t xml:space="preserve"> </w:t>
      </w:r>
      <w:r w:rsidRPr="002601AE">
        <w:rPr>
          <w:lang w:val="ru-RU"/>
        </w:rPr>
        <w:t>และรู้สึกว่ามันน่าขบขัน</w:t>
      </w:r>
      <w:r w:rsidRPr="006C5560">
        <w:t xml:space="preserve"> </w:t>
      </w:r>
      <w:r w:rsidRPr="002601AE">
        <w:rPr>
          <w:lang w:val="ru-RU"/>
        </w:rPr>
        <w:t>ดูสิว่ามารตัวนี้เป็นอย่างไร</w:t>
      </w:r>
      <w:r w:rsidRPr="006C5560">
        <w:t xml:space="preserve">! </w:t>
      </w:r>
      <w:r w:rsidRPr="002601AE">
        <w:rPr>
          <w:lang w:val="ru-RU"/>
        </w:rPr>
        <w:t>คุณรู้ไหมว่ามารใช้สบู่ชนิดใดมาล้างตัวคน</w:t>
      </w:r>
      <w:r w:rsidRPr="006C5560">
        <w:t xml:space="preserve"> </w:t>
      </w:r>
      <w:r w:rsidRPr="002601AE">
        <w:rPr>
          <w:lang w:val="ru-RU"/>
        </w:rPr>
        <w:t>เมื่อพระเจ้าทรงอนุญาตให้มารมาล่อลวงเขา</w:t>
      </w:r>
      <w:r w:rsidRPr="006C5560">
        <w:t xml:space="preserve"> </w:t>
      </w:r>
      <w:r w:rsidRPr="002601AE">
        <w:rPr>
          <w:lang w:val="ru-RU"/>
        </w:rPr>
        <w:t>เพื่อให้เขาได้ผ่านการทดสอบ</w:t>
      </w:r>
      <w:r w:rsidRPr="006C5560">
        <w:t xml:space="preserve">? </w:t>
      </w:r>
      <w:r w:rsidRPr="002601AE">
        <w:rPr>
          <w:lang w:val="ru-RU"/>
        </w:rPr>
        <w:t>มารล้างตัวคนด้วยฟองจากความชั่วร้ายของเขา</w:t>
      </w:r>
      <w:r w:rsidRPr="006C5560">
        <w:t xml:space="preserve"> </w:t>
      </w:r>
      <w:r w:rsidRPr="002601AE">
        <w:rPr>
          <w:lang w:val="ru-RU"/>
        </w:rPr>
        <w:t>สบู่ของเขานี่ดีจริงๆ</w:t>
      </w:r>
      <w:r w:rsidRPr="006C5560">
        <w:t xml:space="preserve">! </w:t>
      </w:r>
      <w:r w:rsidRPr="002601AE">
        <w:rPr>
          <w:lang w:val="ru-RU"/>
        </w:rPr>
        <w:t>เหมือนที่อูฐพ่นฟองน้ำลายด้วยความโกรธ</w:t>
      </w:r>
      <w:r w:rsidRPr="006C5560">
        <w:t xml:space="preserve"> </w:t>
      </w:r>
      <w:r w:rsidRPr="002601AE">
        <w:rPr>
          <w:lang w:val="ru-RU"/>
        </w:rPr>
        <w:t>ปีศาจก็แสดงพฤติกรรมเช่นนั้นในสถานการณ์เช่นนี้</w:t>
      </w:r>
      <w:r w:rsidRPr="006C5560">
        <w:t xml:space="preserve"> </w:t>
      </w:r>
      <w:r w:rsidRPr="002601AE">
        <w:rPr>
          <w:lang w:val="ru-RU"/>
        </w:rPr>
        <w:t>แล้วมันก็เริ่มขัดตัวคนนั้น</w:t>
      </w:r>
      <w:r w:rsidRPr="006C5560">
        <w:t xml:space="preserve"> </w:t>
      </w:r>
      <w:r w:rsidRPr="002601AE">
        <w:rPr>
          <w:lang w:val="ru-RU"/>
        </w:rPr>
        <w:t>แน่นอนว่ามันไม่ได้ทำเช่นนี้เพื่อล้างสิ่งสกปรกออกจากตัวคนนั้นและทำให้เขาสะอาดขึ้น</w:t>
      </w:r>
      <w:r w:rsidRPr="006C5560">
        <w:t xml:space="preserve"> </w:t>
      </w:r>
      <w:r w:rsidRPr="002601AE">
        <w:rPr>
          <w:lang w:val="ru-RU"/>
        </w:rPr>
        <w:t>ไม่</w:t>
      </w:r>
      <w:r w:rsidRPr="006C5560">
        <w:t xml:space="preserve"> </w:t>
      </w:r>
      <w:r w:rsidRPr="002601AE">
        <w:rPr>
          <w:lang w:val="ru-RU"/>
        </w:rPr>
        <w:t>เขาทำเช่นนั้นด้วยความชั่วร้าย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พระเจ้าทรงอนุญาตให้ปีศาจขัดถูคนจนกระทั่งรอยเปื้อนสกปรกถูกล้างออกไป</w:t>
      </w:r>
      <w:r w:rsidRPr="006C5560">
        <w:t xml:space="preserve"> </w:t>
      </w:r>
      <w:r w:rsidRPr="002601AE">
        <w:rPr>
          <w:lang w:val="ru-RU"/>
        </w:rPr>
        <w:t>และพวกเขากลายเป็นคนสะอาด</w:t>
      </w:r>
      <w:r w:rsidRPr="006C5560">
        <w:t xml:space="preserve"> </w:t>
      </w:r>
      <w:r w:rsidRPr="002601AE">
        <w:rPr>
          <w:lang w:val="ru-RU"/>
        </w:rPr>
        <w:t>เพราะหากพระเจ้าทรงอนุญาตให้ปีศาจขัดถูคนเหมือนวิธีที่ขัดถูเสื้อผ้าเมื่อซัก</w:t>
      </w:r>
      <w:r w:rsidRPr="006C5560">
        <w:t xml:space="preserve"> </w:t>
      </w:r>
      <w:r w:rsidRPr="002601AE">
        <w:rPr>
          <w:lang w:val="ru-RU"/>
        </w:rPr>
        <w:t>ปีศาจคงจะเปลี่ยนคนนั้นให้กลายเป็นผ้าขี้ริ้วไปแล้ว</w:t>
      </w:r>
      <w:r w:rsidRPr="006C5560">
        <w:t xml:space="preserve"> </w:t>
      </w:r>
    </w:p>
    <w:p w14:paraId="09BFEF1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เราสามารถกล่าวได้หรือไม่ว่าความล่อลวงต่าง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ที่เราเผชิญในชีวิตนี้เกิดขึ้นกับเราตามพระประสงค์ของพระเจ้า</w:t>
      </w:r>
      <w:r w:rsidRPr="006C5560">
        <w:t xml:space="preserve">? </w:t>
      </w:r>
    </w:p>
    <w:p w14:paraId="234500A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ไม่ครับ</w:t>
      </w:r>
      <w:r w:rsidRPr="006C5560">
        <w:t xml:space="preserve"> </w:t>
      </w:r>
      <w:r w:rsidRPr="002601AE">
        <w:rPr>
          <w:lang w:val="ru-RU"/>
        </w:rPr>
        <w:t>อย่าได้สับสนระหว่างพระประสงค์ของพระเจ้ากับทุกสิ่งที่ผู้ล่อลวงนำมา</w:t>
      </w:r>
      <w:r w:rsidRPr="006C5560">
        <w:t xml:space="preserve"> </w:t>
      </w:r>
      <w:r w:rsidRPr="002601AE">
        <w:rPr>
          <w:lang w:val="ru-RU"/>
        </w:rPr>
        <w:t>พระเจ้าทรงให้เสรีภาพแก่ปีศาจในการล่อลวงมนุษย์จนถึงจุดหนึ่ง</w:t>
      </w:r>
      <w:r w:rsidRPr="006C5560">
        <w:t xml:space="preserve"> </w:t>
      </w:r>
      <w:r w:rsidRPr="002601AE">
        <w:rPr>
          <w:lang w:val="ru-RU"/>
        </w:rPr>
        <w:t>และพระองค์ยังทรงให้เสรีภาพแก่มนุษย์ในการทำดีหรือทำชั่วด้วย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พระเจ้าจะไม่ถูกตำหนิสำหรับความชั่วที่มนุษย์ก่อขึ้น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ยูดาสเป็นสาวกของพระคริสต์</w:t>
      </w:r>
      <w:r w:rsidRPr="006C5560">
        <w:t xml:space="preserve"> </w:t>
      </w:r>
      <w:r w:rsidRPr="002601AE">
        <w:rPr>
          <w:lang w:val="ru-RU"/>
        </w:rPr>
        <w:t>แต่จะถูกต้องหรือไม่หากกล่าวว่า</w:t>
      </w:r>
      <w:r w:rsidRPr="006C5560">
        <w:t xml:space="preserve"> </w:t>
      </w:r>
      <w:r w:rsidRPr="002601AE">
        <w:rPr>
          <w:lang w:val="ru-RU"/>
        </w:rPr>
        <w:t>การที่เขาจะกลายเป็นผู้ทรยศนั้นเป็นพระประสงค์ของพระเจ้า</w:t>
      </w:r>
      <w:r w:rsidRPr="006C5560">
        <w:t xml:space="preserve">? </w:t>
      </w:r>
      <w:r w:rsidRPr="002601AE">
        <w:rPr>
          <w:lang w:val="ru-RU"/>
        </w:rPr>
        <w:t>ไม่</w:t>
      </w:r>
      <w:r w:rsidRPr="006C5560">
        <w:t xml:space="preserve"> </w:t>
      </w:r>
      <w:r w:rsidRPr="002601AE">
        <w:rPr>
          <w:lang w:val="ru-RU"/>
        </w:rPr>
        <w:t>ยูดาสเองคือผู้ที่อนุญาตให้มารเข้ามาในตัวเขา</w:t>
      </w:r>
      <w:r w:rsidRPr="006C5560">
        <w:t xml:space="preserve"> </w:t>
      </w:r>
      <w:r w:rsidRPr="002601AE">
        <w:rPr>
          <w:lang w:val="ru-RU"/>
        </w:rPr>
        <w:t>มีชายคนหนึ่งถามพระสงฆ์ว่า</w:t>
      </w:r>
      <w:r w:rsidRPr="006C5560">
        <w:t xml:space="preserve">: </w:t>
      </w:r>
      <w:r w:rsidRPr="006C5560">
        <w:lastRenderedPageBreak/>
        <w:t>‘</w:t>
      </w:r>
      <w:r w:rsidRPr="002601AE">
        <w:rPr>
          <w:lang w:val="ru-RU"/>
        </w:rPr>
        <w:t>ขอท่านโปรดจัด</w:t>
      </w:r>
      <w:r>
        <w:rPr>
          <w:lang w:val="ru-RU"/>
        </w:rPr>
        <w:t>พิธีรำลึกให้ยูดาสด้วยครับ</w:t>
      </w:r>
      <w:r w:rsidRPr="006C5560">
        <w:t xml:space="preserve">’ </w:t>
      </w:r>
      <w:r w:rsidRPr="002601AE">
        <w:rPr>
          <w:lang w:val="ru-RU"/>
        </w:rPr>
        <w:t>มันเหมือนว่าเขากำลังกล่าวว่า</w:t>
      </w:r>
      <w:r w:rsidRPr="006C5560">
        <w:t>: ‘</w:t>
      </w:r>
      <w:r w:rsidRPr="002601AE">
        <w:rPr>
          <w:lang w:val="ru-RU"/>
        </w:rPr>
        <w:t>ท่าน</w:t>
      </w:r>
      <w:r w:rsidRPr="006C5560">
        <w:t xml:space="preserve"> </w:t>
      </w:r>
      <w:r w:rsidRPr="002601AE">
        <w:rPr>
          <w:lang w:val="ru-RU"/>
        </w:rPr>
        <w:t>พระคริสต์</w:t>
      </w:r>
      <w:r w:rsidRPr="006C5560">
        <w:t xml:space="preserve"> </w:t>
      </w:r>
      <w:r w:rsidRPr="002601AE">
        <w:rPr>
          <w:lang w:val="ru-RU"/>
        </w:rPr>
        <w:t>ท่านไม่ยุติธรรม</w:t>
      </w:r>
      <w:r w:rsidRPr="006C5560">
        <w:t xml:space="preserve"> </w:t>
      </w:r>
      <w:r w:rsidRPr="002601AE">
        <w:rPr>
          <w:lang w:val="ru-RU"/>
        </w:rPr>
        <w:t>การที่ยูดาสทรยศท่านนั้นเป็นความประสงค์ของท่าน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>
        <w:rPr>
          <w:lang w:val="ru-RU"/>
        </w:rPr>
        <w:t>โปรดช่วยเขาตอนนี้</w:t>
      </w:r>
      <w:r w:rsidRPr="006C5560">
        <w:t xml:space="preserve">’ </w:t>
      </w:r>
    </w:p>
    <w:p w14:paraId="2936EDB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พระเจ้ามักไม่ค่อยทรงอนุญาตให้คนบางกลุ่มที่เคร่งครัดในความเชื่อต้องเผชิญกับความยากลำบาก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เพื่อให้ผู้ที่ดำเนินชีวิตในทางชั่วร้ายได้กลับใจและสำนึกผิด</w:t>
      </w:r>
      <w:r w:rsidRPr="006C5560">
        <w:t xml:space="preserve"> </w:t>
      </w:r>
      <w:r w:rsidRPr="002601AE">
        <w:rPr>
          <w:lang w:val="ru-RU"/>
        </w:rPr>
        <w:t>บางคนเมื่อต้องเผชิญกับความยากลำบาก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กำลังชดใช้บาปในชีวิตของตนเอง</w:t>
      </w:r>
      <w:r w:rsidRPr="006C5560">
        <w:t xml:space="preserve"> </w:t>
      </w:r>
      <w:r w:rsidRPr="002601AE">
        <w:rPr>
          <w:lang w:val="ru-RU"/>
        </w:rPr>
        <w:t>แต่กลับบ่นท้ออย่างไม่มีเหตุผล</w:t>
      </w:r>
      <w:r w:rsidRPr="006C5560">
        <w:t xml:space="preserve"> </w:t>
      </w:r>
      <w:r w:rsidRPr="002601AE">
        <w:rPr>
          <w:lang w:val="ru-RU"/>
        </w:rPr>
        <w:t>พระเจ้าให้โอกาสแก่พวกเขาที่จะหาความช่วยเหลือได้</w:t>
      </w:r>
      <w:r w:rsidRPr="006C5560">
        <w:t xml:space="preserve"> </w:t>
      </w:r>
      <w:r w:rsidRPr="002601AE">
        <w:rPr>
          <w:lang w:val="ru-RU"/>
        </w:rPr>
        <w:t>โดยดูตัวอย่างความอดทนของผู้ที่ทนทุกข์โดยไม่บ่นท้อ</w:t>
      </w:r>
      <w:r w:rsidRPr="006C5560">
        <w:t xml:space="preserve"> </w:t>
      </w:r>
      <w:r w:rsidRPr="002601AE">
        <w:rPr>
          <w:lang w:val="ru-RU"/>
        </w:rPr>
        <w:t>แม้พวกเขาจะไม่ได้มีความผิดใดๆ</w:t>
      </w:r>
      <w:r w:rsidRPr="006C5560">
        <w:t xml:space="preserve"> </w:t>
      </w:r>
      <w:r w:rsidRPr="002601AE">
        <w:rPr>
          <w:lang w:val="ru-RU"/>
        </w:rPr>
        <w:t>ผู้ที่เคร่งครัดในความเชื่อเช่นนี้จะได้รับรางวัลสองเท่า</w:t>
      </w:r>
      <w:r w:rsidRPr="006C5560">
        <w:t xml:space="preserve"> </w:t>
      </w:r>
      <w:r w:rsidRPr="002601AE">
        <w:rPr>
          <w:lang w:val="ru-RU"/>
        </w:rPr>
        <w:t>สมมติว่าหัวหน้าครอบครัวที่ดีและเคร่งครัดในความเชื่อกำลังนั่งอยู่ที่บ้านกับภรรยาและลูกๆ</w:t>
      </w:r>
      <w:r w:rsidRPr="006C5560">
        <w:t xml:space="preserve"> </w:t>
      </w:r>
      <w:r w:rsidRPr="002601AE">
        <w:rPr>
          <w:lang w:val="ru-RU"/>
        </w:rPr>
        <w:t>ทันใดนั้น</w:t>
      </w:r>
      <w:r w:rsidRPr="006C5560">
        <w:t xml:space="preserve"> </w:t>
      </w:r>
      <w:r w:rsidRPr="002601AE">
        <w:rPr>
          <w:lang w:val="ru-RU"/>
        </w:rPr>
        <w:t>แผ่นดินไหวเกิดขึ้น</w:t>
      </w:r>
      <w:r w:rsidRPr="006C5560">
        <w:t xml:space="preserve"> </w:t>
      </w:r>
      <w:r w:rsidRPr="002601AE">
        <w:rPr>
          <w:lang w:val="ru-RU"/>
        </w:rPr>
        <w:t>บ้านพังทลาย</w:t>
      </w:r>
      <w:r w:rsidRPr="006C5560">
        <w:t xml:space="preserve"> </w:t>
      </w:r>
      <w:r w:rsidRPr="002601AE">
        <w:rPr>
          <w:lang w:val="ru-RU"/>
        </w:rPr>
        <w:t>ทั้งครอบครัวถูกฝังอยู่ใต้ซากปรักหักพัง</w:t>
      </w:r>
      <w:r w:rsidRPr="006C5560">
        <w:t xml:space="preserve"> </w:t>
      </w:r>
      <w:r w:rsidRPr="002601AE">
        <w:rPr>
          <w:lang w:val="ru-RU"/>
        </w:rPr>
        <w:t>และหลังจากทนทุกข์ทรมานอย่างแสนสาหัส</w:t>
      </w:r>
      <w:r w:rsidRPr="006C5560">
        <w:t xml:space="preserve"> </w:t>
      </w:r>
      <w:r w:rsidRPr="002601AE">
        <w:rPr>
          <w:lang w:val="ru-RU"/>
        </w:rPr>
        <w:t>ทุกคนก็เสียชีวิตไป</w:t>
      </w:r>
      <w:r w:rsidRPr="006C5560">
        <w:t xml:space="preserve"> </w:t>
      </w:r>
      <w:r w:rsidRPr="002601AE">
        <w:rPr>
          <w:lang w:val="ru-RU"/>
        </w:rPr>
        <w:t>ทำไมพระเจ้าจึงทรงยอมให้เรื่องนี้เกิดขึ้น</w:t>
      </w:r>
      <w:r w:rsidRPr="006C5560">
        <w:t xml:space="preserve">? </w:t>
      </w:r>
      <w:r w:rsidRPr="002601AE">
        <w:rPr>
          <w:lang w:val="ru-RU"/>
        </w:rPr>
        <w:t>เพื่อที่ผู้อื่น</w:t>
      </w:r>
      <w:r w:rsidRPr="006C5560">
        <w:t>—</w:t>
      </w:r>
      <w:r w:rsidRPr="002601AE">
        <w:rPr>
          <w:lang w:val="ru-RU"/>
        </w:rPr>
        <w:t>ผู้ที่ทำผิดและ</w:t>
      </w:r>
      <w:r>
        <w:rPr>
          <w:lang w:val="ru-RU"/>
        </w:rPr>
        <w:t>กำลัง</w:t>
      </w:r>
      <w:r w:rsidRPr="002601AE">
        <w:rPr>
          <w:lang w:val="ru-RU"/>
        </w:rPr>
        <w:t>ถูกลงโทษ</w:t>
      </w:r>
      <w:r w:rsidRPr="006C5560">
        <w:t>—</w:t>
      </w:r>
      <w:r w:rsidRPr="002601AE">
        <w:rPr>
          <w:lang w:val="ru-RU"/>
        </w:rPr>
        <w:t>จะได้ไม่บ่นท้อ</w:t>
      </w:r>
      <w:r w:rsidRPr="006C5560">
        <w:t xml:space="preserve"> </w:t>
      </w:r>
    </w:p>
    <w:p w14:paraId="3B49962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ผู้ใดที่คิดถึงไม้กางเขนอันใหญ่หลวงที่ผู้ชอบธรรมต้องแบกรับ</w:t>
      </w:r>
      <w:r w:rsidRPr="006C5560">
        <w:t xml:space="preserve"> </w:t>
      </w:r>
      <w:r w:rsidRPr="002601AE">
        <w:rPr>
          <w:lang w:val="ru-RU"/>
        </w:rPr>
        <w:t>จะไม่รู้สึกท้อแท้กับบททดสอบเล็กๆ</w:t>
      </w:r>
      <w:r w:rsidRPr="006C5560">
        <w:t xml:space="preserve"> </w:t>
      </w:r>
      <w:r w:rsidRPr="002601AE">
        <w:rPr>
          <w:lang w:val="ru-RU"/>
        </w:rPr>
        <w:t>ของตนเองเลย</w:t>
      </w:r>
      <w:r w:rsidRPr="006C5560">
        <w:t xml:space="preserve"> </w:t>
      </w:r>
      <w:r w:rsidRPr="002601AE">
        <w:rPr>
          <w:lang w:val="ru-RU"/>
        </w:rPr>
        <w:t>คนเช่นนี้ตระหนักว่า</w:t>
      </w:r>
      <w:r w:rsidRPr="006C5560">
        <w:t xml:space="preserve"> </w:t>
      </w:r>
      <w:r w:rsidRPr="002601AE">
        <w:rPr>
          <w:lang w:val="ru-RU"/>
        </w:rPr>
        <w:t>แม้ในชีวิตของพวกเขาจะเคยทำบาปต่าง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ไปแล้ว</w:t>
      </w:r>
      <w:r w:rsidRPr="006C5560">
        <w:t xml:space="preserve"> </w:t>
      </w:r>
      <w:r w:rsidRPr="002601AE">
        <w:rPr>
          <w:lang w:val="ru-RU"/>
        </w:rPr>
        <w:t>แต่ความทุกข์ที่พวกเขาต้องเผชิญก็ยังน้อยกว่าผู้ชอบธรรม</w:t>
      </w:r>
      <w:r w:rsidRPr="006C5560">
        <w:t xml:space="preserve"> </w:t>
      </w:r>
      <w:r w:rsidRPr="002601AE">
        <w:rPr>
          <w:lang w:val="ru-RU"/>
        </w:rPr>
        <w:t>ดังนั้นพวกเขาจึงสารภาพตามแบบของโจรผู้ฉลาดว่า</w:t>
      </w:r>
      <w:r w:rsidRPr="006C5560">
        <w:t>: ‘</w:t>
      </w:r>
      <w:r>
        <w:rPr>
          <w:rStyle w:val="FootnoteReference"/>
          <w:lang w:val="ru-RU"/>
        </w:rPr>
        <w:footnoteReference w:id="94"/>
      </w:r>
      <w:r w:rsidRPr="006C5560">
        <w:t xml:space="preserve"> ’ ‘</w:t>
      </w:r>
      <w:r w:rsidRPr="002601AE">
        <w:rPr>
          <w:lang w:val="ru-RU"/>
        </w:rPr>
        <w:t>คนเหล่านี้ไม่ได้ทำผิดอะไรเลย</w:t>
      </w:r>
      <w:r w:rsidRPr="006C5560">
        <w:t xml:space="preserve"> </w:t>
      </w:r>
      <w:r w:rsidRPr="002601AE">
        <w:rPr>
          <w:lang w:val="ru-RU"/>
        </w:rPr>
        <w:t>แต่กลับต้องทนทุกข์ทรมานมากขนาดนี้</w:t>
      </w:r>
      <w:r w:rsidRPr="006C5560">
        <w:t>’ “</w:t>
      </w:r>
      <w:r w:rsidRPr="002601AE">
        <w:rPr>
          <w:lang w:val="ru-RU"/>
        </w:rPr>
        <w:t>แล้วเราสมควรต้องทนทุกข์ทรมานแบบใดกัน</w:t>
      </w:r>
      <w:r w:rsidRPr="006C5560">
        <w:t xml:space="preserve">?” </w:t>
      </w:r>
      <w:r w:rsidRPr="002601AE">
        <w:rPr>
          <w:lang w:val="ru-RU"/>
        </w:rPr>
        <w:t>แต่น่าเสียดายที่บางคนกลับเหมือนผู้ร้ายที่ถูกตรึงกางเขนอยู่ทางซ้ายของพระคริสต์</w:t>
      </w:r>
      <w:r>
        <w:rPr>
          <w:rStyle w:val="FootnoteReference"/>
          <w:lang w:val="ru-RU"/>
        </w:rPr>
        <w:footnoteReference w:id="95"/>
      </w:r>
      <w:r w:rsidRPr="006C5560">
        <w:t xml:space="preserve"> </w:t>
      </w:r>
      <w:r w:rsidRPr="002601AE">
        <w:rPr>
          <w:lang w:val="ru-RU"/>
        </w:rPr>
        <w:t>คนเหล่านี้กล่าวถึงผู้ชอบธรรมที่ทนทุกข์ทรมานว่า</w:t>
      </w:r>
      <w:r w:rsidRPr="006C5560">
        <w:t>: “</w:t>
      </w:r>
      <w:r w:rsidRPr="002601AE">
        <w:rPr>
          <w:lang w:val="ru-RU"/>
        </w:rPr>
        <w:t>ดูสิ</w:t>
      </w:r>
      <w:r w:rsidRPr="006C5560">
        <w:t>—</w:t>
      </w:r>
      <w:r w:rsidRPr="002601AE">
        <w:rPr>
          <w:lang w:val="ru-RU"/>
        </w:rPr>
        <w:t>พวกเขาเกาะติดกางเขนตลอดชีวิต</w:t>
      </w:r>
      <w:r w:rsidRPr="006C5560">
        <w:t xml:space="preserve"> </w:t>
      </w:r>
      <w:r w:rsidRPr="002601AE">
        <w:rPr>
          <w:lang w:val="ru-RU"/>
        </w:rPr>
        <w:t>และโชคร้ายเพียงใดที่ตกมาสู่พวกเขา</w:t>
      </w:r>
      <w:r w:rsidRPr="006C5560">
        <w:t xml:space="preserve">!” </w:t>
      </w:r>
    </w:p>
    <w:p w14:paraId="111199B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ยังมีกรณีบางกรณี</w:t>
      </w:r>
      <w:r w:rsidRPr="006C5560">
        <w:t xml:space="preserve"> — </w:t>
      </w:r>
      <w:r w:rsidRPr="002601AE">
        <w:rPr>
          <w:lang w:val="ru-RU"/>
        </w:rPr>
        <w:t>แม้จะหายากมาก</w:t>
      </w:r>
      <w:r w:rsidRPr="006C5560">
        <w:t xml:space="preserve"> — </w:t>
      </w:r>
      <w:r w:rsidRPr="002601AE">
        <w:rPr>
          <w:lang w:val="ru-RU"/>
        </w:rPr>
        <w:t>ที่พระเจ้าด้วยความรักทรงอนุญาตให้ผู้ปฏิบัติธรรมบางท่านที่ได้รับการเลือกให้ต้องเผชิญกับการทดสอบอันหนักหน่วง</w:t>
      </w:r>
      <w:r w:rsidRPr="006C5560">
        <w:t xml:space="preserve"> </w:t>
      </w:r>
      <w:r w:rsidRPr="002601AE">
        <w:rPr>
          <w:lang w:val="ru-RU"/>
        </w:rPr>
        <w:t>พระเจ้าทรงทำเช่นนี้เพื่อประทานเกียรติยศอันยิ่งใหญ่ให้แก่พวกเขา</w:t>
      </w:r>
      <w:r w:rsidRPr="006C5560">
        <w:t xml:space="preserve"> </w:t>
      </w:r>
      <w:r w:rsidRPr="002601AE">
        <w:rPr>
          <w:lang w:val="ru-RU"/>
        </w:rPr>
        <w:t>ผู้เช่นนี้คือผู้ที่ดำเนินตามแบบอย่างของพระคริสต์</w:t>
      </w:r>
      <w:r w:rsidRPr="006C5560">
        <w:t xml:space="preserve"> </w:t>
      </w:r>
      <w:r w:rsidRPr="002601AE">
        <w:rPr>
          <w:lang w:val="ru-RU"/>
        </w:rPr>
        <w:t>ลองพิจารณาดู</w:t>
      </w:r>
      <w:r w:rsidRPr="006C5560">
        <w:t xml:space="preserve">: </w:t>
      </w:r>
      <w:r w:rsidRPr="002601AE">
        <w:rPr>
          <w:lang w:val="ru-RU"/>
        </w:rPr>
        <w:t>เนื่องจากนักบุญซินเคลติกาได้ให้ความช่วยเหลือทางจิตวิญญาณแก่ผู้คนมากมายผ่านคำตักเตือนของเธอ</w:t>
      </w:r>
      <w:r w:rsidRPr="006C5560">
        <w:t xml:space="preserve"> </w:t>
      </w:r>
      <w:r w:rsidRPr="002601AE">
        <w:rPr>
          <w:lang w:val="ru-RU"/>
        </w:rPr>
        <w:t>จึงทำให้มารพยายามขัดขวางงานของเธอ</w:t>
      </w:r>
      <w:r w:rsidRPr="006C5560">
        <w:t xml:space="preserve"> </w:t>
      </w:r>
      <w:r w:rsidRPr="002601AE">
        <w:rPr>
          <w:lang w:val="ru-RU"/>
        </w:rPr>
        <w:t>และเป็นเวลาสามปีครึ่งที่ท่านผู้เป็นที่เคารพนับถือต้องนิ่งเงียบเนื่องจากป่วย</w:t>
      </w:r>
      <w:r>
        <w:rPr>
          <w:rStyle w:val="FootnoteReference"/>
          <w:lang w:val="ru-RU"/>
        </w:rPr>
        <w:footnoteReference w:id="96"/>
      </w:r>
      <w:r w:rsidRPr="006C5560">
        <w:t xml:space="preserve"> </w:t>
      </w:r>
    </w:p>
    <w:p w14:paraId="6B4251D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ในกรณีอื่น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ผู้ติดตามพระคริสต์อย่างแท้จริงจะขอพระคุณจากพระเจ้าเพื่ออภัยบาปของเพื่อนบ้าน</w:t>
      </w:r>
      <w:r w:rsidRPr="006C5560">
        <w:t xml:space="preserve"> </w:t>
      </w:r>
      <w:r w:rsidRPr="002601AE">
        <w:rPr>
          <w:lang w:val="ru-RU"/>
        </w:rPr>
        <w:t>และไม่ให้พวกเขาต้องเผชิญกับความโกรธอันชอบธรรมของพระองค์</w:t>
      </w:r>
      <w:r w:rsidRPr="006C5560">
        <w:t xml:space="preserve"> </w:t>
      </w:r>
      <w:r w:rsidRPr="002601AE">
        <w:rPr>
          <w:lang w:val="ru-RU"/>
        </w:rPr>
        <w:t>ผู้เช่นนี้จะขอให้พระเจ้าลงโทษเขาแทนผู้ที่มีบาปเหล่านั้น</w:t>
      </w:r>
      <w:r w:rsidRPr="006C5560">
        <w:t xml:space="preserve"> </w:t>
      </w:r>
      <w:r w:rsidRPr="002601AE">
        <w:rPr>
          <w:lang w:val="ru-RU"/>
        </w:rPr>
        <w:t>แม้ว่าตัวเขาเองจะไม่มีส่วนผิดก็ตาม</w:t>
      </w:r>
      <w:r w:rsidRPr="006C5560">
        <w:t xml:space="preserve"> </w:t>
      </w:r>
      <w:r w:rsidRPr="002601AE">
        <w:rPr>
          <w:lang w:val="ru-RU"/>
        </w:rPr>
        <w:t>บุคคลเช่นนี้มีความสัมพันธ์ที่ใกล้ชิดกับพระเจ้า</w:t>
      </w:r>
      <w:r w:rsidRPr="006C5560">
        <w:t xml:space="preserve"> </w:t>
      </w:r>
      <w:r w:rsidRPr="002601AE">
        <w:rPr>
          <w:lang w:val="ru-RU"/>
        </w:rPr>
        <w:t>และพระเจ้าก็รู้สึกซาบซึ้งและประทับใจอย่างลึกซึ้งต่อความรักอันยิ่งใหญ่และสูงส่งของลูกของพระองค์</w:t>
      </w:r>
      <w:r w:rsidRPr="006C5560">
        <w:t xml:space="preserve"> </w:t>
      </w:r>
      <w:r w:rsidRPr="002601AE">
        <w:rPr>
          <w:lang w:val="ru-RU"/>
        </w:rPr>
        <w:t>พระเจ้าไม่เพียงแต่ประทานความเมตตาที่บุคคลนั้นขอ</w:t>
      </w:r>
      <w:r w:rsidRPr="006C5560">
        <w:t>—</w:t>
      </w:r>
      <w:r w:rsidRPr="002601AE">
        <w:rPr>
          <w:lang w:val="ru-RU"/>
        </w:rPr>
        <w:t>นั่นคือ</w:t>
      </w:r>
      <w:r w:rsidRPr="006C5560">
        <w:t xml:space="preserve"> </w:t>
      </w:r>
      <w:r w:rsidRPr="002601AE">
        <w:rPr>
          <w:lang w:val="ru-RU"/>
        </w:rPr>
        <w:t>ไม่เพียงแต่ทรงอภัยบาปของผู้อื่น</w:t>
      </w:r>
      <w:r w:rsidRPr="006C5560">
        <w:t>—</w:t>
      </w:r>
      <w:r w:rsidRPr="002601AE">
        <w:rPr>
          <w:lang w:val="ru-RU"/>
        </w:rPr>
        <w:t>แต่ยังทรงอนุญาตให้บุคคลนี้ต้องทนทุกข์ทรมานจนเสียชีวิตอย่างผู้พลีชีพ</w:t>
      </w:r>
      <w:r w:rsidRPr="006C5560">
        <w:t xml:space="preserve"> </w:t>
      </w:r>
      <w:r w:rsidRPr="002601AE">
        <w:rPr>
          <w:lang w:val="ru-RU"/>
        </w:rPr>
        <w:t>ตามคำวิงวอนที่จริงใจของเขา</w:t>
      </w:r>
      <w:r w:rsidRPr="006C5560">
        <w:t xml:space="preserve"> </w:t>
      </w:r>
      <w:r w:rsidRPr="002601AE">
        <w:rPr>
          <w:lang w:val="ru-RU"/>
        </w:rPr>
        <w:t>ในขณะเดียวกัน</w:t>
      </w:r>
      <w:r w:rsidRPr="006C5560">
        <w:t xml:space="preserve"> </w:t>
      </w:r>
      <w:r w:rsidRPr="002601AE">
        <w:rPr>
          <w:lang w:val="ru-RU"/>
        </w:rPr>
        <w:t>พระเจ้าทรงเตรียมพระราชวังสวรรค์ที่งดงามที่สุดไว้สำหรับบุคคลเช่นนี้</w:t>
      </w:r>
      <w:r w:rsidRPr="006C5560">
        <w:t xml:space="preserve"> </w:t>
      </w:r>
      <w:r w:rsidRPr="002601AE">
        <w:rPr>
          <w:lang w:val="ru-RU"/>
        </w:rPr>
        <w:t>ด้วยพระสิริที่ยิ่งใหญ่กว่าเดิม</w:t>
      </w:r>
      <w:r w:rsidRPr="006C5560">
        <w:t xml:space="preserve"> </w:t>
      </w:r>
      <w:r w:rsidRPr="002601AE">
        <w:rPr>
          <w:lang w:val="ru-RU"/>
        </w:rPr>
        <w:t>เพราะมีผู้คนจำนวนมากที่ตัดสินจากภาพลักษณ์ภายนอก</w:t>
      </w:r>
      <w:r w:rsidRPr="006C5560">
        <w:t xml:space="preserve"> </w:t>
      </w:r>
      <w:r w:rsidRPr="002601AE">
        <w:rPr>
          <w:lang w:val="ru-RU"/>
        </w:rPr>
        <w:t>ได้กล่าวโทษบุคคลนี้อย่างไม่เป็นธรรม</w:t>
      </w:r>
      <w:r w:rsidRPr="006C5560">
        <w:t xml:space="preserve"> </w:t>
      </w:r>
      <w:r w:rsidRPr="002601AE">
        <w:rPr>
          <w:lang w:val="ru-RU"/>
        </w:rPr>
        <w:t>และคิดว่าพระเจ้ากำลังลงโทษเขา</w:t>
      </w:r>
      <w:r w:rsidRPr="006C5560">
        <w:t xml:space="preserve"> </w:t>
      </w:r>
      <w:r w:rsidRPr="002601AE">
        <w:rPr>
          <w:lang w:val="ru-RU"/>
        </w:rPr>
        <w:t>เหมือนกับว่าเป็นการลงโทษสำหรับบาปของเขาเอง</w:t>
      </w:r>
      <w:r w:rsidRPr="006C5560">
        <w:t xml:space="preserve"> </w:t>
      </w:r>
    </w:p>
    <w:p w14:paraId="6A49F7C6" w14:textId="77777777" w:rsidR="00EF488A" w:rsidRPr="006C5560" w:rsidRDefault="00EF488A" w:rsidP="00B87D11"/>
    <w:p w14:paraId="32B344F7" w14:textId="77777777" w:rsidR="00EF488A" w:rsidRPr="006C5560" w:rsidRDefault="00000000" w:rsidP="00B87D11">
      <w:pPr>
        <w:pStyle w:val="Heading4"/>
      </w:pPr>
      <w:bookmarkStart w:id="288" w:name="_Toc196932469"/>
      <w:bookmarkStart w:id="289" w:name="_Toc196933013"/>
      <w:bookmarkStart w:id="290" w:name="_Toc242097310"/>
      <w:r w:rsidRPr="002601AE">
        <w:rPr>
          <w:lang w:val="ru-RU"/>
        </w:rPr>
        <w:lastRenderedPageBreak/>
        <w:t>ความไม่รู้จักบุญคุณต่อความรักของพระเจ้า</w:t>
      </w:r>
      <w:bookmarkEnd w:id="288"/>
      <w:bookmarkEnd w:id="289"/>
      <w:bookmarkEnd w:id="290"/>
    </w:p>
    <w:p w14:paraId="2269900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การทดลองนั้นเป็นประโยชน์ต่อผู้คนเสมอหรือไม่</w:t>
      </w:r>
      <w:r w:rsidRPr="006C5560">
        <w:t xml:space="preserve">? </w:t>
      </w:r>
    </w:p>
    <w:p w14:paraId="46C6026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มันขึ้นอยู่กับวิธีที่คนนั้นตอบสนองต่อความยากลำบาก</w:t>
      </w:r>
      <w:r w:rsidRPr="006C5560">
        <w:t xml:space="preserve"> </w:t>
      </w:r>
      <w:r w:rsidRPr="002601AE">
        <w:rPr>
          <w:lang w:val="ru-RU"/>
        </w:rPr>
        <w:t>ผู้ที่มีจิตใจไม่ดีจะเริ่มกล่าวร้ายพระเจ้าเมื่อความยากลำบากมาเยือน</w:t>
      </w:r>
      <w:r w:rsidRPr="006C5560">
        <w:t xml:space="preserve"> “</w:t>
      </w:r>
      <w:r w:rsidRPr="002601AE">
        <w:rPr>
          <w:lang w:val="ru-RU"/>
        </w:rPr>
        <w:t>ทำไมเรื่องนี้ถึงเกิดขึ้นกับฉัน</w:t>
      </w:r>
      <w:r w:rsidRPr="006C5560">
        <w:t xml:space="preserve">?” </w:t>
      </w:r>
      <w:r w:rsidRPr="002601AE">
        <w:rPr>
          <w:lang w:val="ru-RU"/>
        </w:rPr>
        <w:t>คนเหล่านั้นบ่นว่า</w:t>
      </w:r>
      <w:r w:rsidRPr="006C5560">
        <w:t xml:space="preserve"> “</w:t>
      </w:r>
      <w:r w:rsidRPr="002601AE">
        <w:rPr>
          <w:lang w:val="ru-RU"/>
        </w:rPr>
        <w:t>ดูสิ</w:t>
      </w:r>
      <w:r w:rsidRPr="006C5560">
        <w:t xml:space="preserve"> </w:t>
      </w:r>
      <w:r w:rsidRPr="002601AE">
        <w:rPr>
          <w:lang w:val="ru-RU"/>
        </w:rPr>
        <w:t>คนนั้นคนนี้มีชีวิตที่ดีมาก</w:t>
      </w:r>
      <w:r w:rsidRPr="006C5560">
        <w:t xml:space="preserve">! </w:t>
      </w:r>
      <w:r w:rsidRPr="002601AE">
        <w:rPr>
          <w:lang w:val="ru-RU"/>
        </w:rPr>
        <w:t>พระเจ้าแบบไหนกันที่ปล่อยให้เรื่องทั้งหมดนี้เกิดขึ้น</w:t>
      </w:r>
      <w:r w:rsidRPr="006C5560">
        <w:t xml:space="preserve">?” </w:t>
      </w:r>
      <w:r w:rsidRPr="002601AE">
        <w:rPr>
          <w:lang w:val="ru-RU"/>
        </w:rPr>
        <w:t>คนเหล่านี้ไม่</w:t>
      </w:r>
      <w:r>
        <w:rPr>
          <w:i/>
          <w:iCs/>
          <w:lang w:val="ru-RU"/>
        </w:rPr>
        <w:t>พูดว่า</w:t>
      </w:r>
      <w:r w:rsidRPr="006C5560">
        <w:rPr>
          <w:i/>
          <w:iCs/>
        </w:rPr>
        <w:t xml:space="preserve"> ‘</w:t>
      </w:r>
      <w:r>
        <w:rPr>
          <w:i/>
          <w:iCs/>
          <w:lang w:val="ru-RU"/>
        </w:rPr>
        <w:t>ฉันได้ทำบาป</w:t>
      </w:r>
      <w:r w:rsidRPr="006C5560">
        <w:rPr>
          <w:i/>
          <w:iCs/>
        </w:rPr>
        <w:t xml:space="preserve">’ </w:t>
      </w:r>
      <w:r w:rsidRPr="002601AE">
        <w:rPr>
          <w:lang w:val="ru-RU"/>
        </w:rPr>
        <w:t>แต่กลับต้องทนทุกข์ทรมาน</w:t>
      </w:r>
      <w:r w:rsidRPr="006C5560">
        <w:t xml:space="preserve"> </w:t>
      </w:r>
      <w:r w:rsidRPr="002601AE">
        <w:rPr>
          <w:lang w:val="ru-RU"/>
        </w:rPr>
        <w:t>ส่วนคนที่มีศรัทธาดีกลับขอบคุณพระเจ้าว่า</w:t>
      </w:r>
      <w:r w:rsidRPr="006C5560">
        <w:t xml:space="preserve"> ‘</w:t>
      </w:r>
      <w:r w:rsidRPr="002601AE">
        <w:rPr>
          <w:lang w:val="ru-RU"/>
        </w:rPr>
        <w:t>พระสิริจงมีแด่พระเจ้า</w:t>
      </w:r>
      <w:r w:rsidRPr="006C5560">
        <w:t xml:space="preserve">! </w:t>
      </w:r>
      <w:r w:rsidRPr="002601AE">
        <w:rPr>
          <w:lang w:val="ru-RU"/>
        </w:rPr>
        <w:t>ความยากลำบากครั้งนี้ได้ทำให้ฉันใกล้ชิดกับพระองค์มากขึ้น</w:t>
      </w:r>
      <w:r w:rsidRPr="006C5560">
        <w:t xml:space="preserve"> </w:t>
      </w:r>
      <w:r>
        <w:rPr>
          <w:lang w:val="ru-RU"/>
        </w:rPr>
        <w:t>พระเจ้าทรงอนุญาตให้สิ่งนี้เกิดขึ้นเพื่อประโยชน์ของฉันเอง</w:t>
      </w:r>
      <w:r w:rsidRPr="006C5560">
        <w:t xml:space="preserve">’ </w:t>
      </w:r>
      <w:r w:rsidRPr="002601AE">
        <w:rPr>
          <w:lang w:val="ru-RU"/>
        </w:rPr>
        <w:t>ก่อนหน้านี้</w:t>
      </w:r>
      <w:r w:rsidRPr="006C5560">
        <w:t xml:space="preserve"> </w:t>
      </w:r>
      <w:r w:rsidRPr="002601AE">
        <w:rPr>
          <w:lang w:val="ru-RU"/>
        </w:rPr>
        <w:t>คนเหล่านี้อาจไม่เคยไปโบสถ์เลย</w:t>
      </w:r>
      <w:r w:rsidRPr="006C5560">
        <w:t xml:space="preserve"> </w:t>
      </w:r>
      <w:r w:rsidRPr="002601AE">
        <w:rPr>
          <w:lang w:val="ru-RU"/>
        </w:rPr>
        <w:t>แต่หลังจากผ่านความยากลำบากแล้ว</w:t>
      </w:r>
      <w:r w:rsidRPr="006C5560">
        <w:t xml:space="preserve"> </w:t>
      </w:r>
      <w:r w:rsidRPr="002601AE">
        <w:rPr>
          <w:lang w:val="ru-RU"/>
        </w:rPr>
        <w:t>พวกเขาก็เริ่มไปร่วมพิธีกรรม</w:t>
      </w:r>
      <w:r w:rsidRPr="006C5560">
        <w:t xml:space="preserve"> </w:t>
      </w:r>
      <w:r w:rsidRPr="002601AE">
        <w:rPr>
          <w:lang w:val="ru-RU"/>
        </w:rPr>
        <w:t>ไปสารภาพบาป</w:t>
      </w:r>
      <w:r w:rsidRPr="006C5560">
        <w:t xml:space="preserve"> </w:t>
      </w:r>
      <w:r w:rsidRPr="002601AE">
        <w:rPr>
          <w:lang w:val="ru-RU"/>
        </w:rPr>
        <w:t>และรับศีลมหาสนิท</w:t>
      </w:r>
      <w:r w:rsidRPr="006C5560">
        <w:t xml:space="preserve"> </w:t>
      </w:r>
      <w:r w:rsidRPr="002601AE">
        <w:rPr>
          <w:lang w:val="ru-RU"/>
        </w:rPr>
        <w:t>นอกจากนี้</w:t>
      </w:r>
      <w:r w:rsidRPr="006C5560">
        <w:t xml:space="preserve"> </w:t>
      </w:r>
      <w:r w:rsidRPr="002601AE">
        <w:rPr>
          <w:lang w:val="ru-RU"/>
        </w:rPr>
        <w:t>พระเจ้ายังมักนำคนที่มีใจแข็งกระด้างมาก</w:t>
      </w:r>
      <w:r w:rsidRPr="006C5560">
        <w:t xml:space="preserve"> </w:t>
      </w:r>
      <w:r w:rsidRPr="002601AE">
        <w:rPr>
          <w:lang w:val="ru-RU"/>
        </w:rPr>
        <w:t>ให้ถึงจุดหนึ่งระหว่างการทดลอง</w:t>
      </w:r>
      <w:r w:rsidRPr="006C5560">
        <w:t xml:space="preserve"> </w:t>
      </w:r>
      <w:r w:rsidRPr="002601AE">
        <w:rPr>
          <w:lang w:val="ru-RU"/>
        </w:rPr>
        <w:t>จนเกิดความรู้สึกสำนึกผิดอย่างลึกซึ้ง</w:t>
      </w:r>
      <w:r w:rsidRPr="006C5560">
        <w:t xml:space="preserve"> </w:t>
      </w:r>
      <w:r w:rsidRPr="002601AE">
        <w:rPr>
          <w:lang w:val="ru-RU"/>
        </w:rPr>
        <w:t>จนพวกเขาเองต้องเปลี่ยนใจอย่างสิ้นเชิง</w:t>
      </w:r>
      <w:r w:rsidRPr="006C5560">
        <w:t xml:space="preserve"> </w:t>
      </w:r>
      <w:r w:rsidRPr="002601AE">
        <w:rPr>
          <w:lang w:val="ru-RU"/>
        </w:rPr>
        <w:t>และถูกความเจ็บปวดจากสิ่งที่ตนเอง</w:t>
      </w:r>
      <w:r>
        <w:rPr>
          <w:lang w:val="ru-RU"/>
        </w:rPr>
        <w:t>ได้ทำ</w:t>
      </w:r>
      <w:r w:rsidRPr="002601AE">
        <w:rPr>
          <w:lang w:val="ru-RU"/>
        </w:rPr>
        <w:t>มาทั้งหมดบดขยี้จนกลายเป็นผงธุลี</w:t>
      </w:r>
      <w:r w:rsidRPr="006C5560">
        <w:t xml:space="preserve"> </w:t>
      </w:r>
    </w:p>
    <w:p w14:paraId="3557F2C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เมื่อชีวิตของเราไปได้ดี</w:t>
      </w:r>
      <w:r w:rsidRPr="006C5560">
        <w:t xml:space="preserve"> </w:t>
      </w:r>
      <w:r w:rsidRPr="002601AE">
        <w:rPr>
          <w:lang w:val="ru-RU"/>
        </w:rPr>
        <w:t>เราควรกล่าวว่า</w:t>
      </w:r>
      <w:r w:rsidRPr="006C5560">
        <w:t xml:space="preserve"> ‘</w:t>
      </w:r>
      <w:r w:rsidRPr="002601AE">
        <w:rPr>
          <w:lang w:val="ru-RU"/>
        </w:rPr>
        <w:t>พระสิริจงมีแด่พระองค์</w:t>
      </w:r>
      <w:r w:rsidRPr="006C5560">
        <w:t xml:space="preserve"> </w:t>
      </w:r>
      <w:r>
        <w:rPr>
          <w:lang w:val="ru-RU"/>
        </w:rPr>
        <w:t>พระเจ้า</w:t>
      </w:r>
      <w:r w:rsidRPr="006C5560">
        <w:t xml:space="preserve">’ </w:t>
      </w:r>
      <w:r w:rsidRPr="002601AE">
        <w:rPr>
          <w:lang w:val="ru-RU"/>
        </w:rPr>
        <w:t>หรือไม่</w:t>
      </w:r>
      <w:r w:rsidRPr="006C5560">
        <w:t xml:space="preserve">? </w:t>
      </w:r>
    </w:p>
    <w:p w14:paraId="0A0A8F3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ถ้าเราไม่พูดว่า</w:t>
      </w:r>
      <w:r w:rsidRPr="006C5560">
        <w:t xml:space="preserve"> ‘</w:t>
      </w:r>
      <w:r w:rsidRPr="002601AE">
        <w:rPr>
          <w:lang w:val="ru-RU"/>
        </w:rPr>
        <w:t>พระสิริจงมีแด่พระองค์</w:t>
      </w:r>
      <w:r w:rsidRPr="006C5560">
        <w:t xml:space="preserve"> </w:t>
      </w:r>
      <w:r>
        <w:rPr>
          <w:lang w:val="ru-RU"/>
        </w:rPr>
        <w:t>พระเจ้า</w:t>
      </w:r>
      <w:r w:rsidRPr="006C5560">
        <w:t xml:space="preserve">’ </w:t>
      </w:r>
      <w:r w:rsidRPr="002601AE">
        <w:rPr>
          <w:lang w:val="ru-RU"/>
        </w:rPr>
        <w:t>ในยามที่สุขใจ</w:t>
      </w:r>
      <w:r w:rsidRPr="006C5560">
        <w:t xml:space="preserve"> </w:t>
      </w:r>
      <w:r w:rsidRPr="002601AE">
        <w:rPr>
          <w:lang w:val="ru-RU"/>
        </w:rPr>
        <w:t>แล้วจะพูดได้อย่างไรในยามที่ทุกข์ใจ</w:t>
      </w:r>
      <w:r w:rsidRPr="006C5560">
        <w:t xml:space="preserve">? </w:t>
      </w:r>
      <w:r w:rsidRPr="002601AE">
        <w:rPr>
          <w:lang w:val="ru-RU"/>
        </w:rPr>
        <w:t>คุณขอบคุณพระเจ้าในยามที่ทุกข์ใจ</w:t>
      </w:r>
      <w:r w:rsidRPr="006C5560">
        <w:t xml:space="preserve"> </w:t>
      </w:r>
      <w:r w:rsidRPr="002601AE">
        <w:rPr>
          <w:lang w:val="ru-RU"/>
        </w:rPr>
        <w:t>แต่กลับปฏิเสธที่จะขอบคุณพระองค์ในยามที่สุขใจหรือ</w:t>
      </w:r>
      <w:r w:rsidRPr="006C5560">
        <w:t xml:space="preserve">? </w:t>
      </w:r>
      <w:r w:rsidRPr="002601AE">
        <w:rPr>
          <w:lang w:val="ru-RU"/>
        </w:rPr>
        <w:t>แต่แน่นอนว่า</w:t>
      </w:r>
      <w:r w:rsidRPr="006C5560">
        <w:t xml:space="preserve"> </w:t>
      </w:r>
      <w:r w:rsidRPr="002601AE">
        <w:rPr>
          <w:lang w:val="ru-RU"/>
        </w:rPr>
        <w:t>หากใครเป็นคนไม่รู้คุณพระเจ้า</w:t>
      </w:r>
      <w:r w:rsidRPr="006C5560">
        <w:t xml:space="preserve"> </w:t>
      </w:r>
      <w:r w:rsidRPr="002601AE">
        <w:rPr>
          <w:lang w:val="ru-RU"/>
        </w:rPr>
        <w:t>ก็ย่อมไม่รู้จักความรักของพระองค์</w:t>
      </w:r>
      <w:r w:rsidRPr="006C5560">
        <w:t xml:space="preserve"> </w:t>
      </w:r>
      <w:r w:rsidRPr="002601AE">
        <w:rPr>
          <w:lang w:val="ru-RU"/>
        </w:rPr>
        <w:t>ความไม่รู้คุณเป็นบาปใหญ่</w:t>
      </w:r>
      <w:r w:rsidRPr="006C5560">
        <w:t xml:space="preserve"> </w:t>
      </w:r>
      <w:r w:rsidRPr="002601AE">
        <w:rPr>
          <w:lang w:val="ru-RU"/>
        </w:rPr>
        <w:t>สำหรับผม</w:t>
      </w:r>
      <w:r w:rsidRPr="006C5560">
        <w:t xml:space="preserve"> </w:t>
      </w:r>
      <w:r w:rsidRPr="002601AE">
        <w:rPr>
          <w:lang w:val="ru-RU"/>
        </w:rPr>
        <w:t>มันคือบาปมหันต์</w:t>
      </w:r>
      <w:r w:rsidRPr="006C5560">
        <w:t xml:space="preserve"> </w:t>
      </w:r>
      <w:r w:rsidRPr="002601AE">
        <w:rPr>
          <w:lang w:val="ru-RU"/>
        </w:rPr>
        <w:t>คนที่ไม่รู้คุณพระเจ้าไม่เคยพอใจกับสิ่งใดเลย</w:t>
      </w:r>
      <w:r w:rsidRPr="006C5560">
        <w:t xml:space="preserve"> </w:t>
      </w:r>
      <w:r w:rsidRPr="002601AE">
        <w:rPr>
          <w:lang w:val="ru-RU"/>
        </w:rPr>
        <w:t>ไม่มีสิ่งใดทำให้เขามีความสุข</w:t>
      </w:r>
      <w:r w:rsidRPr="006C5560">
        <w:t xml:space="preserve"> </w:t>
      </w:r>
      <w:r w:rsidRPr="002601AE">
        <w:rPr>
          <w:lang w:val="ru-RU"/>
        </w:rPr>
        <w:t>เขาจะบ่นท้อแม้เพียงถูกกระตุ้นเล็กน้อย</w:t>
      </w:r>
      <w:r w:rsidRPr="006C5560">
        <w:t xml:space="preserve"> </w:t>
      </w:r>
      <w:r w:rsidRPr="002601AE">
        <w:rPr>
          <w:lang w:val="ru-RU"/>
        </w:rPr>
        <w:t>ทุกสิ่งทุกคนล้วนเป็นความผิดในสายตาของเขา</w:t>
      </w:r>
      <w:r w:rsidRPr="006C5560">
        <w:t xml:space="preserve"> </w:t>
      </w:r>
      <w:r w:rsidRPr="002601AE">
        <w:rPr>
          <w:lang w:val="ru-RU"/>
        </w:rPr>
        <w:t>ที่บ้านในฟาราส</w:t>
      </w:r>
      <w:r w:rsidRPr="006C5560">
        <w:t xml:space="preserve"> </w:t>
      </w:r>
      <w:r w:rsidRPr="002601AE">
        <w:rPr>
          <w:lang w:val="ru-RU"/>
        </w:rPr>
        <w:t>น้ำองุ่นเป็นของโปรดที่ทุกคนรักมาก</w:t>
      </w:r>
      <w:r w:rsidRPr="006C5560">
        <w:t xml:space="preserve"> </w:t>
      </w:r>
      <w:r w:rsidRPr="002601AE">
        <w:rPr>
          <w:lang w:val="ru-RU"/>
        </w:rPr>
        <w:t>ดังนั้นคืนหนึ่ง</w:t>
      </w:r>
      <w:r w:rsidRPr="006C5560">
        <w:t xml:space="preserve"> </w:t>
      </w:r>
      <w:r w:rsidRPr="002601AE">
        <w:rPr>
          <w:lang w:val="ru-RU"/>
        </w:rPr>
        <w:t>เด็กหญิงคนหนึ่งก็เริ่มร้องไห้เพราะอยากกินน้ำองุ่น</w:t>
      </w:r>
      <w:r w:rsidRPr="006C5560">
        <w:t xml:space="preserve"> </w:t>
      </w:r>
      <w:r w:rsidRPr="002601AE">
        <w:rPr>
          <w:lang w:val="ru-RU"/>
        </w:rPr>
        <w:t>จะทำอย่างไรได้ล่ะ</w:t>
      </w:r>
      <w:r w:rsidRPr="006C5560">
        <w:t xml:space="preserve">? </w:t>
      </w:r>
      <w:r w:rsidRPr="002601AE">
        <w:rPr>
          <w:lang w:val="ru-RU"/>
        </w:rPr>
        <w:t>แม่ของเธอจึงต้องไปขอจากเพื่อนบ้าน</w:t>
      </w:r>
      <w:r w:rsidRPr="006C5560">
        <w:t xml:space="preserve"> </w:t>
      </w:r>
      <w:r w:rsidRPr="002601AE">
        <w:rPr>
          <w:lang w:val="ru-RU"/>
        </w:rPr>
        <w:t>หลังจากกินน้ำองุ่นไปเล็กน้อย</w:t>
      </w:r>
      <w:r w:rsidRPr="006C5560">
        <w:t xml:space="preserve"> </w:t>
      </w:r>
      <w:r w:rsidRPr="002601AE">
        <w:rPr>
          <w:lang w:val="ru-RU"/>
        </w:rPr>
        <w:t>เด็กหญิงก็เริ่มร้องไห้อีกครั้ง</w:t>
      </w:r>
      <w:r w:rsidRPr="006C5560">
        <w:t xml:space="preserve"> </w:t>
      </w:r>
      <w:r w:rsidRPr="002601AE">
        <w:rPr>
          <w:lang w:val="ru-RU"/>
        </w:rPr>
        <w:t>พร้อมทั้งกระทืบเท้าลงพื้นและร้องว่า</w:t>
      </w:r>
      <w:r w:rsidRPr="006C5560">
        <w:t>: ‘</w:t>
      </w:r>
      <w:r w:rsidRPr="002601AE">
        <w:rPr>
          <w:lang w:val="ru-RU"/>
        </w:rPr>
        <w:t>แม่คะ</w:t>
      </w:r>
      <w:r w:rsidRPr="006C5560">
        <w:t xml:space="preserve"> </w:t>
      </w:r>
      <w:r w:rsidRPr="002601AE">
        <w:rPr>
          <w:lang w:val="ru-RU"/>
        </w:rPr>
        <w:t>ลูกอยากกินครีมเปรี้ยวด้วย</w:t>
      </w:r>
      <w:r w:rsidRPr="006C5560">
        <w:t>!’ — ‘</w:t>
      </w:r>
      <w:r w:rsidRPr="002601AE">
        <w:rPr>
          <w:lang w:val="ru-RU"/>
        </w:rPr>
        <w:t>ลูกที่รัก</w:t>
      </w:r>
      <w:r w:rsidRPr="006C5560">
        <w:t xml:space="preserve"> </w:t>
      </w:r>
      <w:r w:rsidRPr="002601AE">
        <w:rPr>
          <w:lang w:val="ru-RU"/>
        </w:rPr>
        <w:t>แม่จะไปหาครีมเปรี้ยวให้ลูกได้ที่ไหนในเวลาแบบนี้</w:t>
      </w:r>
      <w:r w:rsidRPr="006C5560">
        <w:t xml:space="preserve">?’ — </w:t>
      </w:r>
      <w:r w:rsidRPr="002601AE">
        <w:rPr>
          <w:lang w:val="ru-RU"/>
        </w:rPr>
        <w:t>แม่ของเธอถาม</w:t>
      </w:r>
      <w:r w:rsidRPr="006C5560">
        <w:t xml:space="preserve"> </w:t>
      </w:r>
      <w:r w:rsidRPr="002601AE">
        <w:rPr>
          <w:lang w:val="ru-RU"/>
        </w:rPr>
        <w:t>ไม่</w:t>
      </w:r>
      <w:r w:rsidRPr="006C5560">
        <w:t xml:space="preserve"> “</w:t>
      </w:r>
      <w:r w:rsidRPr="002601AE">
        <w:rPr>
          <w:lang w:val="ru-RU"/>
        </w:rPr>
        <w:t>ฉันอยาก</w:t>
      </w:r>
      <w:r>
        <w:rPr>
          <w:lang w:val="ru-RU"/>
        </w:rPr>
        <w:t>กินครีมเปรี้ยว</w:t>
      </w:r>
      <w:r w:rsidRPr="006C5560">
        <w:t xml:space="preserve">” </w:t>
      </w:r>
      <w:r w:rsidRPr="002601AE">
        <w:rPr>
          <w:lang w:val="ru-RU"/>
        </w:rPr>
        <w:t>และนั่นคือทั้งหมด</w:t>
      </w:r>
      <w:r w:rsidRPr="006C5560">
        <w:t xml:space="preserve"> </w:t>
      </w:r>
      <w:r w:rsidRPr="002601AE">
        <w:rPr>
          <w:lang w:val="ru-RU"/>
        </w:rPr>
        <w:t>เธอจะทำอย่างไรได้ล่ะ</w:t>
      </w:r>
      <w:r w:rsidRPr="006C5560">
        <w:t xml:space="preserve">? </w:t>
      </w:r>
      <w:r w:rsidRPr="002601AE">
        <w:rPr>
          <w:lang w:val="ru-RU"/>
        </w:rPr>
        <w:t>แม่ที่น่าสงสารจึงเดินไปบ้านเพื่อนบ้านและขอยืมครีมเปรี้ยวมาด้วย</w:t>
      </w:r>
      <w:r w:rsidRPr="006C5560">
        <w:t xml:space="preserve"> </w:t>
      </w:r>
      <w:r w:rsidRPr="002601AE">
        <w:rPr>
          <w:lang w:val="ru-RU"/>
        </w:rPr>
        <w:t>หลังจากได้ชิมครีมเปรี้ยว</w:t>
      </w:r>
      <w:r w:rsidRPr="006C5560">
        <w:t xml:space="preserve"> </w:t>
      </w:r>
      <w:r w:rsidRPr="002601AE">
        <w:rPr>
          <w:lang w:val="ru-RU"/>
        </w:rPr>
        <w:t>ลูกสาวก็ร้องไห้อีกครั้ง</w:t>
      </w:r>
      <w:r w:rsidRPr="006C5560">
        <w:t xml:space="preserve"> “</w:t>
      </w:r>
      <w:r w:rsidRPr="002601AE">
        <w:rPr>
          <w:lang w:val="ru-RU"/>
        </w:rPr>
        <w:t>แล้วทำไมลูกถึงร้องไห้ตอนนี้</w:t>
      </w:r>
      <w:r w:rsidRPr="006C5560">
        <w:t xml:space="preserve">?” </w:t>
      </w:r>
      <w:r w:rsidRPr="002601AE">
        <w:rPr>
          <w:lang w:val="ru-RU"/>
        </w:rPr>
        <w:t>แม่ถาม</w:t>
      </w:r>
      <w:r w:rsidRPr="006C5560">
        <w:t xml:space="preserve"> “</w:t>
      </w:r>
      <w:r w:rsidRPr="002601AE">
        <w:rPr>
          <w:lang w:val="ru-RU"/>
        </w:rPr>
        <w:t>แม่คะ</w:t>
      </w:r>
      <w:r w:rsidRPr="006C5560">
        <w:t xml:space="preserve"> </w:t>
      </w:r>
      <w:r w:rsidRPr="002601AE">
        <w:rPr>
          <w:lang w:val="ru-RU"/>
        </w:rPr>
        <w:t>ลูกอยากให้แม่ผสมทั้งสองอย่างนี้เข้าด้วยกันให้ลูก</w:t>
      </w:r>
      <w:r w:rsidRPr="006C5560">
        <w:t xml:space="preserve">!” </w:t>
      </w:r>
      <w:r w:rsidRPr="002601AE">
        <w:rPr>
          <w:lang w:val="ru-RU"/>
        </w:rPr>
        <w:t>ดีแล้ว</w:t>
      </w:r>
      <w:r w:rsidRPr="006C5560">
        <w:t xml:space="preserve"> </w:t>
      </w:r>
      <w:r w:rsidRPr="002601AE">
        <w:rPr>
          <w:lang w:val="ru-RU"/>
        </w:rPr>
        <w:t>แม่จึงนำบัตเตอร์มิลค์และครีมเปรี้ยวมาผสมกัน</w:t>
      </w:r>
      <w:r w:rsidRPr="006C5560">
        <w:t xml:space="preserve"> </w:t>
      </w:r>
      <w:r w:rsidRPr="002601AE">
        <w:rPr>
          <w:lang w:val="ru-RU"/>
        </w:rPr>
        <w:t>แต่ลูกสาวไม่ยอมรับ</w:t>
      </w:r>
      <w:r w:rsidRPr="006C5560">
        <w:t xml:space="preserve">: </w:t>
      </w:r>
      <w:r w:rsidRPr="002601AE">
        <w:rPr>
          <w:lang w:val="ru-RU"/>
        </w:rPr>
        <w:t>เธอยังคงร้องไห้ไม่หยุด</w:t>
      </w:r>
      <w:r w:rsidRPr="006C5560">
        <w:t xml:space="preserve"> “</w:t>
      </w:r>
      <w:r w:rsidRPr="002601AE">
        <w:rPr>
          <w:lang w:val="ru-RU"/>
        </w:rPr>
        <w:t>แม่คะ</w:t>
      </w:r>
      <w:r w:rsidRPr="006C5560">
        <w:t xml:space="preserve"> </w:t>
      </w:r>
      <w:r w:rsidRPr="002601AE">
        <w:rPr>
          <w:lang w:val="ru-RU"/>
        </w:rPr>
        <w:t>ลูกกินสองอย่างนี้รวมกันไม่ได้</w:t>
      </w:r>
      <w:r w:rsidRPr="006C5560">
        <w:t xml:space="preserve">! </w:t>
      </w:r>
      <w:r w:rsidRPr="002601AE">
        <w:rPr>
          <w:lang w:val="ru-RU"/>
        </w:rPr>
        <w:t>ลูกอยากให้แม่แยกมันให้ลูก</w:t>
      </w:r>
      <w:r w:rsidRPr="006C5560">
        <w:t xml:space="preserve">!” </w:t>
      </w:r>
      <w:r w:rsidRPr="002601AE">
        <w:rPr>
          <w:lang w:val="ru-RU"/>
        </w:rPr>
        <w:t>ณ</w:t>
      </w:r>
      <w:r w:rsidRPr="006C5560">
        <w:t xml:space="preserve"> </w:t>
      </w:r>
      <w:r w:rsidRPr="002601AE">
        <w:rPr>
          <w:lang w:val="ru-RU"/>
        </w:rPr>
        <w:t>จุดนั้น</w:t>
      </w:r>
      <w:r w:rsidRPr="006C5560">
        <w:t xml:space="preserve"> </w:t>
      </w:r>
      <w:r w:rsidRPr="002601AE">
        <w:rPr>
          <w:lang w:val="ru-RU"/>
        </w:rPr>
        <w:t>แม่ไม่มีทางเลือกอื่นนอกจากต้องตบแก้มลูกสาวอย่างแรง</w:t>
      </w:r>
      <w:r w:rsidRPr="006C5560">
        <w:t xml:space="preserve">! </w:t>
      </w:r>
      <w:r w:rsidRPr="002601AE">
        <w:rPr>
          <w:lang w:val="ru-RU"/>
        </w:rPr>
        <w:t>และด้วยเหตุนี้</w:t>
      </w:r>
      <w:r w:rsidRPr="006C5560">
        <w:t xml:space="preserve"> </w:t>
      </w:r>
      <w:r w:rsidRPr="002601AE">
        <w:rPr>
          <w:lang w:val="ru-RU"/>
        </w:rPr>
        <w:t>บัตเตอร์มิลค์จึงถูกแยกออกจากครีมเปรี้ยว</w:t>
      </w:r>
      <w:r w:rsidRPr="006C5560">
        <w:t xml:space="preserve"> </w:t>
      </w:r>
    </w:p>
    <w:p w14:paraId="52243A2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สิ่งที่ผมต้องการกล่าวคือ</w:t>
      </w:r>
      <w:r w:rsidRPr="006C5560">
        <w:t xml:space="preserve"> </w:t>
      </w:r>
      <w:r w:rsidRPr="002601AE">
        <w:rPr>
          <w:lang w:val="ru-RU"/>
        </w:rPr>
        <w:t>มีบางคนที่ประพฤติตัวเหมือนหญิงสาวคนนี้</w:t>
      </w:r>
      <w:r w:rsidRPr="006C5560">
        <w:t xml:space="preserve"> </w:t>
      </w:r>
      <w:r w:rsidRPr="002601AE">
        <w:rPr>
          <w:lang w:val="ru-RU"/>
        </w:rPr>
        <w:t>และแล้วการลงโทษจากพระเจ้าก็มาตกถึงตัวพวกเขา</w:t>
      </w:r>
      <w:r w:rsidRPr="006C5560">
        <w:t xml:space="preserve"> </w:t>
      </w:r>
      <w:r w:rsidRPr="002601AE">
        <w:rPr>
          <w:lang w:val="ru-RU"/>
        </w:rPr>
        <w:t>เราต้องอย่างน้อยที่สุด</w:t>
      </w:r>
      <w:r w:rsidRPr="006C5560">
        <w:t xml:space="preserve"> — </w:t>
      </w:r>
      <w:r w:rsidRPr="002601AE">
        <w:rPr>
          <w:lang w:val="ru-RU"/>
        </w:rPr>
        <w:t>หลังจากยอมรับความไม่รู้คุณของเรา</w:t>
      </w:r>
      <w:r w:rsidRPr="006C5560">
        <w:t xml:space="preserve"> — </w:t>
      </w:r>
      <w:r w:rsidRPr="002601AE">
        <w:rPr>
          <w:lang w:val="ru-RU"/>
        </w:rPr>
        <w:t>แสดงความขอบคุณต่อพระเจ้าทั้งวันทั้งคืน</w:t>
      </w:r>
      <w:r w:rsidRPr="006C5560">
        <w:t xml:space="preserve"> </w:t>
      </w:r>
      <w:r w:rsidRPr="002601AE">
        <w:rPr>
          <w:lang w:val="ru-RU"/>
        </w:rPr>
        <w:t>สำหรับพรที่พระองค์ประทานให้เรา</w:t>
      </w:r>
      <w:r w:rsidRPr="006C5560">
        <w:t xml:space="preserve"> </w:t>
      </w:r>
      <w:r w:rsidRPr="002601AE">
        <w:rPr>
          <w:lang w:val="ru-RU"/>
        </w:rPr>
        <w:t>ด้วยการทำเช่นนี้</w:t>
      </w:r>
      <w:r w:rsidRPr="006C5560">
        <w:t xml:space="preserve"> </w:t>
      </w:r>
      <w:r w:rsidRPr="002601AE">
        <w:rPr>
          <w:lang w:val="ru-RU"/>
        </w:rPr>
        <w:t>เราจะตามติดปีศาจผู้ขี้ขลาดอย่างไม่ลดละ</w:t>
      </w:r>
      <w:r w:rsidRPr="006C5560">
        <w:t xml:space="preserve"> </w:t>
      </w:r>
      <w:r w:rsidRPr="002601AE">
        <w:rPr>
          <w:lang w:val="ru-RU"/>
        </w:rPr>
        <w:t>ซึ่งเมื่อมันรวบรวมสมุนทั้งหมดแล้ว</w:t>
      </w:r>
      <w:r w:rsidRPr="006C5560">
        <w:t xml:space="preserve"> </w:t>
      </w:r>
      <w:r w:rsidRPr="002601AE">
        <w:rPr>
          <w:lang w:val="ru-RU"/>
        </w:rPr>
        <w:t>ก็จะหายตัวไปเหมือนควันดำ</w:t>
      </w:r>
      <w:r w:rsidRPr="006C5560">
        <w:t xml:space="preserve"> </w:t>
      </w:r>
      <w:r w:rsidRPr="002601AE">
        <w:rPr>
          <w:lang w:val="ru-RU"/>
        </w:rPr>
        <w:t>เพราะ</w:t>
      </w:r>
      <w:r w:rsidRPr="006C5560">
        <w:t xml:space="preserve"> [</w:t>
      </w:r>
      <w:r w:rsidRPr="002601AE">
        <w:rPr>
          <w:lang w:val="ru-RU"/>
        </w:rPr>
        <w:t>ด้วยการยอมรับความไม่รู้คุณของเราและขอบคุณพระเจ้าสำหรับพรที่พระองค์ประทาน</w:t>
      </w:r>
      <w:r w:rsidRPr="006C5560">
        <w:t xml:space="preserve">] </w:t>
      </w:r>
      <w:r w:rsidRPr="002601AE">
        <w:rPr>
          <w:lang w:val="ru-RU"/>
        </w:rPr>
        <w:t>เราจะโจมตีปีศาจตรงจุดที่มันเจ็บปวดที่สุด</w:t>
      </w:r>
      <w:r w:rsidRPr="006C5560">
        <w:t xml:space="preserve"> </w:t>
      </w:r>
    </w:p>
    <w:p w14:paraId="52D77422" w14:textId="77777777" w:rsidR="00EF488A" w:rsidRPr="006C5560" w:rsidRDefault="00EF488A" w:rsidP="00B87D11"/>
    <w:p w14:paraId="2E8F1C43" w14:textId="77777777" w:rsidR="00EF488A" w:rsidRPr="006C5560" w:rsidRDefault="00000000" w:rsidP="00B87D11">
      <w:pPr>
        <w:pStyle w:val="Heading4"/>
      </w:pPr>
      <w:bookmarkStart w:id="291" w:name="_Toc196932470"/>
      <w:bookmarkStart w:id="292" w:name="_Toc196933014"/>
      <w:bookmarkStart w:id="293" w:name="_Toc242097311"/>
      <w:r w:rsidRPr="002601AE">
        <w:rPr>
          <w:lang w:val="ru-RU"/>
        </w:rPr>
        <w:t>ความยากลำบากเล็กๆ</w:t>
      </w:r>
      <w:r w:rsidRPr="006C5560">
        <w:t xml:space="preserve"> </w:t>
      </w:r>
      <w:r w:rsidRPr="002601AE">
        <w:rPr>
          <w:lang w:val="ru-RU"/>
        </w:rPr>
        <w:t>ของเราเอง</w:t>
      </w:r>
      <w:r w:rsidRPr="006C5560">
        <w:t xml:space="preserve"> </w:t>
      </w:r>
      <w:r w:rsidRPr="002601AE">
        <w:rPr>
          <w:lang w:val="ru-RU"/>
        </w:rPr>
        <w:t>และความยากลำบากอันใหญ่หลวงที่คนใกล้ชิดเราต้องเผชิญ</w:t>
      </w:r>
      <w:bookmarkEnd w:id="291"/>
      <w:bookmarkEnd w:id="292"/>
      <w:bookmarkEnd w:id="293"/>
    </w:p>
    <w:p w14:paraId="433BFCF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ในทุกความล่อลวงที่ตกมาบนตัวเรา</w:t>
      </w:r>
      <w:r w:rsidRPr="006C5560">
        <w:t xml:space="preserve"> </w:t>
      </w:r>
      <w:r w:rsidRPr="002601AE">
        <w:rPr>
          <w:lang w:val="ru-RU"/>
        </w:rPr>
        <w:t>วิธีรักษาที่ดีที่สุดคือความยากลำบากที่ใหญ่กว่ามาก</w:t>
      </w:r>
      <w:r w:rsidRPr="006C5560">
        <w:t xml:space="preserve"> </w:t>
      </w:r>
      <w:r w:rsidRPr="002601AE">
        <w:rPr>
          <w:lang w:val="ru-RU"/>
        </w:rPr>
        <w:t>ซึ่งตกมาบนตัวเพื่อนบ้านของเรา</w:t>
      </w:r>
      <w:r w:rsidRPr="006C5560">
        <w:t xml:space="preserve"> </w:t>
      </w:r>
      <w:r w:rsidRPr="002601AE">
        <w:rPr>
          <w:lang w:val="ru-RU"/>
        </w:rPr>
        <w:t>เราเพียงแต่ต้องเปรียบเทียบมันกับความยากลำบากที่ตกมาบนตัวเรา</w:t>
      </w:r>
      <w:r w:rsidRPr="006C5560">
        <w:t xml:space="preserve"> </w:t>
      </w:r>
      <w:r w:rsidRPr="002601AE">
        <w:rPr>
          <w:lang w:val="ru-RU"/>
        </w:rPr>
        <w:t>และเห็นความแตกต่างอันใหญ่หลวงระหว่างทั้งสองสิ่งนั้น</w:t>
      </w:r>
      <w:r w:rsidRPr="006C5560">
        <w:t xml:space="preserve"> </w:t>
      </w:r>
      <w:r w:rsidRPr="002601AE">
        <w:rPr>
          <w:lang w:val="ru-RU"/>
        </w:rPr>
        <w:t>รวมถึงความรักอันยิ่งใหญ่ที่พระเจ้าได้แสดงออกมา</w:t>
      </w:r>
      <w:r w:rsidRPr="006C5560">
        <w:t xml:space="preserve"> </w:t>
      </w:r>
      <w:r w:rsidRPr="002601AE">
        <w:rPr>
          <w:lang w:val="ru-RU"/>
        </w:rPr>
        <w:t>โดยให้เราเผชิญกับความยากลำบากเพียงเล็กน้อยเท่านั้น</w:t>
      </w:r>
      <w:r w:rsidRPr="006C5560">
        <w:t xml:space="preserve"> </w:t>
      </w:r>
      <w:r w:rsidRPr="002601AE">
        <w:rPr>
          <w:lang w:val="ru-RU"/>
        </w:rPr>
        <w:t>เมื่อทำเช่นนี้</w:t>
      </w:r>
      <w:r w:rsidRPr="006C5560">
        <w:t xml:space="preserve"> </w:t>
      </w:r>
      <w:r w:rsidRPr="002601AE">
        <w:rPr>
          <w:lang w:val="ru-RU"/>
        </w:rPr>
        <w:t>เราจะแสดงความขอบคุณต่อพระองค์</w:t>
      </w:r>
      <w:r w:rsidRPr="006C5560">
        <w:t xml:space="preserve"> </w:t>
      </w:r>
      <w:r w:rsidRPr="002601AE">
        <w:rPr>
          <w:lang w:val="ru-RU"/>
        </w:rPr>
        <w:t>เราจะรู้สึกเจ็บปวดแทนเพื่อนบ้านที่กำลังทุกข์ทรมานมากกว่าเรา</w:t>
      </w:r>
      <w:r w:rsidRPr="006C5560">
        <w:t xml:space="preserve"> </w:t>
      </w:r>
      <w:r w:rsidRPr="002601AE">
        <w:rPr>
          <w:lang w:val="ru-RU"/>
        </w:rPr>
        <w:lastRenderedPageBreak/>
        <w:t>และเราจะอธิษฐานจากใจจริงให้พระเจ้าประทานความช่วยเหลือแก่เขา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ขาของฉันถูกตัดออก</w:t>
      </w:r>
      <w:r w:rsidRPr="006C5560">
        <w:t xml:space="preserve"> ‘</w:t>
      </w:r>
      <w:r w:rsidRPr="002601AE">
        <w:rPr>
          <w:lang w:val="ru-RU"/>
        </w:rPr>
        <w:t>พระสิริจงมีแด่พระองค์</w:t>
      </w:r>
      <w:r w:rsidRPr="006C5560">
        <w:t xml:space="preserve"> </w:t>
      </w:r>
      <w:r w:rsidRPr="002601AE">
        <w:rPr>
          <w:lang w:val="ru-RU"/>
        </w:rPr>
        <w:t>พระเจ้า</w:t>
      </w:r>
      <w:r w:rsidRPr="006C5560">
        <w:t xml:space="preserve">’ </w:t>
      </w:r>
      <w:r w:rsidRPr="002601AE">
        <w:rPr>
          <w:lang w:val="ru-RU"/>
        </w:rPr>
        <w:t>ฉันจะกล่าวว่า</w:t>
      </w:r>
      <w:r w:rsidRPr="006C5560">
        <w:t xml:space="preserve"> ‘</w:t>
      </w:r>
      <w:r w:rsidRPr="002601AE">
        <w:rPr>
          <w:lang w:val="ru-RU"/>
        </w:rPr>
        <w:t>ที่ฉันยังมีขาเหลืออยู่หนึ่งข้าง</w:t>
      </w:r>
      <w:r w:rsidRPr="006C5560">
        <w:t xml:space="preserve">’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มีคนอื่นที่ถูกตัดขาทั้งสองข้างไปแล้ว</w:t>
      </w:r>
      <w:r w:rsidRPr="006C5560">
        <w:t xml:space="preserve"> </w:t>
      </w:r>
      <w:r w:rsidRPr="002601AE">
        <w:rPr>
          <w:lang w:val="ru-RU"/>
        </w:rPr>
        <w:t>และแม้หากผมจะกลายเป็นคนพิการ</w:t>
      </w:r>
      <w:r w:rsidRPr="006C5560">
        <w:t xml:space="preserve"> </w:t>
      </w:r>
      <w:r w:rsidRPr="002601AE">
        <w:rPr>
          <w:lang w:val="ru-RU"/>
        </w:rPr>
        <w:t>หากแขนและขาทั้งสองข้างของผมถูกตัดไป</w:t>
      </w:r>
      <w:r w:rsidRPr="006C5560">
        <w:t xml:space="preserve"> </w:t>
      </w:r>
      <w:r w:rsidRPr="002601AE">
        <w:rPr>
          <w:lang w:val="ru-RU"/>
        </w:rPr>
        <w:t>ผมก็ยังคงจะกล่าวว่า</w:t>
      </w:r>
      <w:r w:rsidRPr="006C5560">
        <w:t>: ‘</w:t>
      </w:r>
      <w:r w:rsidRPr="002601AE">
        <w:rPr>
          <w:lang w:val="ru-RU"/>
        </w:rPr>
        <w:t>พระสิริจงมีแด่พระองค์</w:t>
      </w:r>
      <w:r w:rsidRPr="006C5560">
        <w:t xml:space="preserve"> </w:t>
      </w:r>
      <w:r w:rsidRPr="002601AE">
        <w:rPr>
          <w:lang w:val="ru-RU"/>
        </w:rPr>
        <w:t>พระเจ้า</w:t>
      </w:r>
      <w:r w:rsidRPr="006C5560">
        <w:t xml:space="preserve"> </w:t>
      </w:r>
      <w:r w:rsidRPr="002601AE">
        <w:rPr>
          <w:lang w:val="ru-RU"/>
        </w:rPr>
        <w:t>ที่ผมได้เดินด้วยเท้าทั้งสองข้างของตัวเองมาได้หลายปี</w:t>
      </w:r>
      <w:r w:rsidRPr="006C5560">
        <w:t xml:space="preserve"> </w:t>
      </w:r>
      <w:r w:rsidRPr="002601AE">
        <w:rPr>
          <w:lang w:val="ru-RU"/>
        </w:rPr>
        <w:t>เพราะมีคนอื่นที่เกิดมาไม่สามารถเคลื่อนไหวได้</w:t>
      </w:r>
      <w:r w:rsidRPr="006C5560">
        <w:t xml:space="preserve"> </w:t>
      </w:r>
      <w:r>
        <w:rPr>
          <w:lang w:val="ru-RU"/>
        </w:rPr>
        <w:t>เป็นคนพิการตั้งแต่เกิด</w:t>
      </w:r>
      <w:r w:rsidRPr="006C5560">
        <w:t xml:space="preserve">’” </w:t>
      </w:r>
    </w:p>
    <w:p w14:paraId="6F65A77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เมื่อได้ยินว่าหัวหน้าครอบครัวคนหนึ่งได้ทุกข์ทรมานจากโรคเลือดออกมานานถึงสิบเอ็ดปี</w:t>
      </w:r>
      <w:r w:rsidRPr="006C5560">
        <w:t xml:space="preserve"> </w:t>
      </w:r>
      <w:r w:rsidRPr="002601AE">
        <w:rPr>
          <w:lang w:val="ru-RU"/>
        </w:rPr>
        <w:t>ฉันจึงกล่าวว่า</w:t>
      </w:r>
      <w:r w:rsidRPr="006C5560">
        <w:t>: ‘</w:t>
      </w:r>
      <w:r w:rsidRPr="002601AE">
        <w:rPr>
          <w:lang w:val="ru-RU"/>
        </w:rPr>
        <w:t>สภาพของฉันยังไม่ได้เลวร้ายเท่าเขาเลย</w:t>
      </w:r>
      <w:r w:rsidRPr="006C5560">
        <w:t>! “</w:t>
      </w:r>
      <w:r w:rsidRPr="002601AE">
        <w:rPr>
          <w:lang w:val="ru-RU"/>
        </w:rPr>
        <w:t>คนโลกีย์คนหนึ่งต้องทนทุกข์กับโรคเลือดออกในลำไส้มา</w:t>
      </w:r>
      <w:r w:rsidRPr="006C5560">
        <w:t xml:space="preserve"> 11 </w:t>
      </w:r>
      <w:r w:rsidRPr="002601AE">
        <w:rPr>
          <w:lang w:val="ru-RU"/>
        </w:rPr>
        <w:t>ปี</w:t>
      </w:r>
      <w:r w:rsidRPr="006C5560">
        <w:t xml:space="preserve"> </w:t>
      </w:r>
      <w:r w:rsidRPr="002601AE">
        <w:rPr>
          <w:lang w:val="ru-RU"/>
        </w:rPr>
        <w:t>แต่เขายังมีลูก</w:t>
      </w:r>
      <w:r w:rsidRPr="006C5560">
        <w:t xml:space="preserve"> </w:t>
      </w:r>
      <w:r w:rsidRPr="002601AE">
        <w:rPr>
          <w:lang w:val="ru-RU"/>
        </w:rPr>
        <w:t>ต้องตื่นขึ้นทุกเช้าและไปทำงาน</w:t>
      </w:r>
      <w:r w:rsidRPr="006C5560">
        <w:t xml:space="preserve"> </w:t>
      </w:r>
      <w:r w:rsidRPr="002601AE">
        <w:rPr>
          <w:lang w:val="ru-RU"/>
        </w:rPr>
        <w:t>ส่วนฉันยังไม่เคยต้องทนทุกข์กับโรคนี้มา</w:t>
      </w:r>
      <w:r w:rsidRPr="006C5560">
        <w:t xml:space="preserve"> 7 </w:t>
      </w:r>
      <w:r w:rsidRPr="002601AE">
        <w:rPr>
          <w:lang w:val="ru-RU"/>
        </w:rPr>
        <w:t>ปีเลย</w:t>
      </w:r>
      <w:r w:rsidRPr="006C5560">
        <w:t>!”</w:t>
      </w:r>
      <w:r>
        <w:rPr>
          <w:rStyle w:val="FootnoteReference"/>
          <w:lang w:val="ru-RU"/>
        </w:rPr>
        <w:footnoteReference w:id="97"/>
      </w:r>
      <w:r w:rsidRPr="006C5560">
        <w:t xml:space="preserve"> </w:t>
      </w:r>
      <w:r w:rsidRPr="002601AE">
        <w:rPr>
          <w:lang w:val="ru-RU"/>
        </w:rPr>
        <w:t>เมื่อฉันคิดถึงคนอื่น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ผู้ที่ต้องทนทุกข์เช่นนี้</w:t>
      </w:r>
      <w:r w:rsidRPr="006C5560">
        <w:t xml:space="preserve"> </w:t>
      </w:r>
      <w:r w:rsidRPr="002601AE">
        <w:rPr>
          <w:lang w:val="ru-RU"/>
        </w:rPr>
        <w:t>ฉันก็ไม่อาจหาข้อแก้ตัวให้ตัวเองได้</w:t>
      </w:r>
      <w:r w:rsidRPr="006C5560">
        <w:t xml:space="preserve"> </w:t>
      </w:r>
      <w:r w:rsidRPr="002601AE">
        <w:rPr>
          <w:lang w:val="ru-RU"/>
        </w:rPr>
        <w:t>แต่เมื่อฉันเริ่มคิดถึงความจริงว่าฉันกำลังทุกข์ทรมาน</w:t>
      </w:r>
      <w:r w:rsidRPr="006C5560">
        <w:t xml:space="preserve"> </w:t>
      </w:r>
      <w:r w:rsidRPr="002601AE">
        <w:rPr>
          <w:lang w:val="ru-RU"/>
        </w:rPr>
        <w:t>ในขณะที่คนอื่นกำลังใช้ชีวิตอย่างสุขสบาย</w:t>
      </w:r>
      <w:r w:rsidRPr="006C5560">
        <w:t xml:space="preserve"> </w:t>
      </w:r>
      <w:r w:rsidRPr="002601AE">
        <w:rPr>
          <w:lang w:val="ru-RU"/>
        </w:rPr>
        <w:t>หรือความจริงว่าตอนกลางคืนฉันต้องลุกขึ้นทุกครึ่งชั่วโมงเพราะมีปัญหาทางลำไส้และนอนไม่หลับ</w:t>
      </w:r>
      <w:r w:rsidRPr="006C5560">
        <w:t xml:space="preserve"> </w:t>
      </w:r>
      <w:r w:rsidRPr="002601AE">
        <w:rPr>
          <w:lang w:val="ru-RU"/>
        </w:rPr>
        <w:t>ในขณะที่คนอื่นนอนหลับอย่างสบาย</w:t>
      </w:r>
      <w:r w:rsidRPr="006C5560">
        <w:t xml:space="preserve"> </w:t>
      </w:r>
      <w:r w:rsidRPr="002601AE">
        <w:rPr>
          <w:lang w:val="ru-RU"/>
        </w:rPr>
        <w:t>ฉันก็หาข้อแก้ตัวให้ตัวเองได้</w:t>
      </w:r>
      <w:r w:rsidRPr="006C5560">
        <w:t xml:space="preserve"> </w:t>
      </w:r>
      <w:r w:rsidRPr="002601AE">
        <w:rPr>
          <w:lang w:val="ru-RU"/>
        </w:rPr>
        <w:t>แม้จะบ่นพึมพำก็ตาม</w:t>
      </w:r>
      <w:r w:rsidRPr="006C5560">
        <w:t xml:space="preserve"> </w:t>
      </w:r>
      <w:r w:rsidRPr="002601AE">
        <w:rPr>
          <w:lang w:val="ru-RU"/>
        </w:rPr>
        <w:t>พี่สาวครับ</w:t>
      </w:r>
      <w:r w:rsidRPr="006C5560">
        <w:t xml:space="preserve"> </w:t>
      </w:r>
      <w:r w:rsidRPr="002601AE">
        <w:rPr>
          <w:lang w:val="ru-RU"/>
        </w:rPr>
        <w:t>พี่เป็นแผลร้อนในมานานเท่าไรแล้วครับ</w:t>
      </w:r>
      <w:r w:rsidRPr="006C5560">
        <w:t>?</w:t>
      </w:r>
      <w:r>
        <w:rPr>
          <w:rStyle w:val="FootnoteReference"/>
          <w:lang w:val="ru-RU"/>
        </w:rPr>
        <w:footnoteReference w:id="98"/>
      </w:r>
    </w:p>
    <w:p w14:paraId="29D752F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แปดเดือนครับ</w:t>
      </w:r>
      <w:r w:rsidRPr="006C5560">
        <w:t xml:space="preserve">, Geronda. </w:t>
      </w:r>
    </w:p>
    <w:p w14:paraId="449748A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คุณเห็นไหม</w:t>
      </w:r>
      <w:r w:rsidRPr="006C5560">
        <w:t xml:space="preserve">? </w:t>
      </w:r>
      <w:r w:rsidRPr="002601AE">
        <w:rPr>
          <w:lang w:val="ru-RU"/>
        </w:rPr>
        <w:t>พระเจ้าทรงให้คนหนึ่งต้องทนทุกข์กับโรคนี้เป็นเวลาสองเดือน</w:t>
      </w:r>
      <w:r w:rsidRPr="006C5560">
        <w:t xml:space="preserve"> </w:t>
      </w:r>
      <w:r w:rsidRPr="002601AE">
        <w:rPr>
          <w:lang w:val="ru-RU"/>
        </w:rPr>
        <w:t>คนหนึ่งเป็นเวลาสิบเดือน</w:t>
      </w:r>
      <w:r w:rsidRPr="006C5560">
        <w:t xml:space="preserve"> </w:t>
      </w:r>
      <w:r w:rsidRPr="002601AE">
        <w:rPr>
          <w:lang w:val="ru-RU"/>
        </w:rPr>
        <w:t>และอีกคนหนึ่งเป็นเวลาสิบห้าเดือน</w:t>
      </w:r>
      <w:r w:rsidRPr="006C5560">
        <w:t xml:space="preserve"> </w:t>
      </w:r>
      <w:r w:rsidRPr="002601AE">
        <w:rPr>
          <w:lang w:val="ru-RU"/>
        </w:rPr>
        <w:t>ฉันเข้าใจคุณ</w:t>
      </w:r>
      <w:r w:rsidRPr="006C5560">
        <w:t xml:space="preserve"> </w:t>
      </w:r>
      <w:r w:rsidRPr="002601AE">
        <w:rPr>
          <w:lang w:val="ru-RU"/>
        </w:rPr>
        <w:t>คุณกำลังทุกข์ทรมานอย่างมาก</w:t>
      </w:r>
      <w:r w:rsidRPr="006C5560">
        <w:t xml:space="preserve"> </w:t>
      </w:r>
      <w:r w:rsidRPr="002601AE">
        <w:rPr>
          <w:lang w:val="ru-RU"/>
        </w:rPr>
        <w:t>บางคนถูกโรคนี้ผลักดันให้ถึงขั้นสิ้นหวัง</w:t>
      </w:r>
      <w:r w:rsidRPr="006C5560">
        <w:t xml:space="preserve"> </w:t>
      </w:r>
      <w:r w:rsidRPr="002601AE">
        <w:rPr>
          <w:lang w:val="ru-RU"/>
        </w:rPr>
        <w:t>แต่หากคนโลกีย์ที่ทุกข์ทรมานจากโรคเริมมาหนึ่งหรือสองเดือน</w:t>
      </w:r>
      <w:r w:rsidRPr="006C5560">
        <w:t xml:space="preserve"> </w:t>
      </w:r>
      <w:r w:rsidRPr="002601AE">
        <w:rPr>
          <w:lang w:val="ru-RU"/>
        </w:rPr>
        <w:t>และตกอยู่ในความสิ้นหวังเพราะความเจ็บปวดที่รุนแรง</w:t>
      </w:r>
      <w:r w:rsidRPr="006C5560">
        <w:t xml:space="preserve"> </w:t>
      </w:r>
      <w:r w:rsidRPr="002601AE">
        <w:rPr>
          <w:lang w:val="ru-RU"/>
        </w:rPr>
        <w:t>ได้รู้ว่าคนที่มีจิตวิญญาณสูงได้ทุกข์ทรมานจากโรคเดียวกันมาทั้งปี</w:t>
      </w:r>
      <w:r w:rsidRPr="006C5560">
        <w:t xml:space="preserve"> </w:t>
      </w:r>
      <w:r w:rsidRPr="002601AE">
        <w:rPr>
          <w:lang w:val="ru-RU"/>
        </w:rPr>
        <w:t>แต่ยังคงทนรับมันโดยไม่บ่นท้อ</w:t>
      </w:r>
      <w:r w:rsidRPr="006C5560">
        <w:t xml:space="preserve"> </w:t>
      </w:r>
      <w:r w:rsidRPr="002601AE">
        <w:rPr>
          <w:lang w:val="ru-RU"/>
        </w:rPr>
        <w:t>เขาก็จะพบความสบายใจทันที</w:t>
      </w:r>
      <w:r w:rsidRPr="006C5560">
        <w:t xml:space="preserve"> “</w:t>
      </w:r>
      <w:r w:rsidRPr="002601AE">
        <w:rPr>
          <w:lang w:val="ru-RU"/>
        </w:rPr>
        <w:t>ดูสิ</w:t>
      </w:r>
      <w:r w:rsidRPr="006C5560">
        <w:t xml:space="preserve">” </w:t>
      </w:r>
      <w:r w:rsidRPr="002601AE">
        <w:rPr>
          <w:lang w:val="ru-RU"/>
        </w:rPr>
        <w:t>ผู้ป่วยกล่าว</w:t>
      </w:r>
      <w:r w:rsidRPr="006C5560">
        <w:t xml:space="preserve"> “</w:t>
      </w:r>
      <w:r w:rsidRPr="002601AE">
        <w:rPr>
          <w:lang w:val="ru-RU"/>
        </w:rPr>
        <w:t>ฉันป่วยมาสองเดือนแล้วและถึงขั้นสิ้นหวังแล้ว</w:t>
      </w:r>
      <w:r w:rsidRPr="006C5560">
        <w:t xml:space="preserve"> </w:t>
      </w:r>
      <w:r w:rsidRPr="002601AE">
        <w:rPr>
          <w:lang w:val="ru-RU"/>
        </w:rPr>
        <w:t>ในขณะที่คนน่าสงสารคนนั้นต้องทนทุกข์มาทั้งปี</w:t>
      </w:r>
      <w:r w:rsidRPr="006C5560">
        <w:t xml:space="preserve"> — </w:t>
      </w:r>
      <w:r w:rsidRPr="002601AE">
        <w:rPr>
          <w:lang w:val="ru-RU"/>
        </w:rPr>
        <w:t>แต่ไม่มีอะไรเลย</w:t>
      </w:r>
      <w:r w:rsidRPr="006C5560">
        <w:t xml:space="preserve">! </w:t>
      </w:r>
      <w:r w:rsidRPr="002601AE">
        <w:rPr>
          <w:lang w:val="ru-RU"/>
        </w:rPr>
        <w:t>และฉันยังเป็นคนบาปอยู่</w:t>
      </w:r>
      <w:r w:rsidRPr="006C5560">
        <w:t xml:space="preserve"> </w:t>
      </w:r>
      <w:r>
        <w:rPr>
          <w:lang w:val="ru-RU"/>
        </w:rPr>
        <w:t>ในขณะที่เขาใช้ชีวิตทางจิตวิญญาณ</w:t>
      </w:r>
      <w:r w:rsidRPr="006C5560">
        <w:t xml:space="preserve">”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ยังไม่มีใครตักเตือนหรือสอนสั่งคนคนนี้</w:t>
      </w:r>
      <w:r w:rsidRPr="006C5560">
        <w:t xml:space="preserve"> </w:t>
      </w:r>
      <w:r w:rsidRPr="002601AE">
        <w:rPr>
          <w:lang w:val="ru-RU"/>
        </w:rPr>
        <w:t>แต่เขาก็ได้รับความช่วยเหลือแล้ว</w:t>
      </w:r>
      <w:r w:rsidRPr="006C5560">
        <w:t xml:space="preserve">! </w:t>
      </w:r>
    </w:p>
    <w:p w14:paraId="7ACB87A8" w14:textId="77777777" w:rsidR="00EF488A" w:rsidRPr="006C5560" w:rsidRDefault="00EF488A" w:rsidP="00B87D11"/>
    <w:p w14:paraId="6D20396E" w14:textId="77777777" w:rsidR="00EF488A" w:rsidRPr="006C5560" w:rsidRDefault="00000000" w:rsidP="00B87D11">
      <w:pPr>
        <w:pStyle w:val="Heading4"/>
      </w:pPr>
      <w:bookmarkStart w:id="294" w:name="_Toc196932471"/>
      <w:bookmarkStart w:id="295" w:name="_Toc196933015"/>
      <w:bookmarkStart w:id="296" w:name="_Toc242097312"/>
      <w:r w:rsidRPr="002601AE">
        <w:rPr>
          <w:lang w:val="ru-RU"/>
        </w:rPr>
        <w:t>ความทุกข์ที่ผู้คนก่อให้เรา</w:t>
      </w:r>
      <w:bookmarkEnd w:id="294"/>
      <w:bookmarkEnd w:id="295"/>
      <w:bookmarkEnd w:id="296"/>
    </w:p>
    <w:p w14:paraId="0848257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หากบุคคลใดทนรับความทุกข์และความไม่ยุติธรรมจากผู้อื่นตามพระประสงค์ของพระเจ้า</w:t>
      </w:r>
      <w:r w:rsidRPr="006C5560">
        <w:t xml:space="preserve"> </w:t>
      </w:r>
      <w:r w:rsidRPr="002601AE">
        <w:rPr>
          <w:lang w:val="ru-RU"/>
        </w:rPr>
        <w:t>ความอดทนนี้จะช่วยชำระล้างความปรารถนาอันไม่บริสุทธิ์ในตัวเขาได้หรือไม่</w:t>
      </w:r>
      <w:r w:rsidRPr="006C5560">
        <w:t xml:space="preserve">? </w:t>
      </w:r>
    </w:p>
    <w:p w14:paraId="52D27E2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เธอยังถามอยู่เลย</w:t>
      </w:r>
      <w:r w:rsidRPr="006C5560">
        <w:t xml:space="preserve">! </w:t>
      </w:r>
      <w:r w:rsidRPr="002601AE">
        <w:rPr>
          <w:lang w:val="ru-RU"/>
        </w:rPr>
        <w:t>มันไม่เพียงแต่ชำระล้างเขา</w:t>
      </w:r>
      <w:r w:rsidRPr="006C5560">
        <w:t xml:space="preserve"> </w:t>
      </w:r>
      <w:r w:rsidRPr="002601AE">
        <w:rPr>
          <w:lang w:val="ru-RU"/>
        </w:rPr>
        <w:t>แต่ยังกลั่นกรองเขาด้วย</w:t>
      </w:r>
      <w:r w:rsidRPr="006C5560">
        <w:t xml:space="preserve">! </w:t>
      </w:r>
      <w:r w:rsidRPr="002601AE">
        <w:rPr>
          <w:lang w:val="ru-RU"/>
        </w:rPr>
        <w:t>มีอะไรที่ยิ่งใหญ่กว่าความอดทนเช่นนี้หรือไม่</w:t>
      </w:r>
      <w:r w:rsidRPr="006C5560">
        <w:t xml:space="preserve">?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คนจึงสามารถชดใช้บาปของตนได้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ผู้ร้ายที่ถูกจับได้จะถูกตีและถูกจำคุก</w:t>
      </w:r>
      <w:r w:rsidRPr="006C5560">
        <w:t xml:space="preserve"> </w:t>
      </w:r>
      <w:r w:rsidRPr="002601AE">
        <w:rPr>
          <w:lang w:val="ru-RU"/>
        </w:rPr>
        <w:t>ที่นั่นเขาต้องรับ</w:t>
      </w:r>
      <w:r w:rsidRPr="006C5560">
        <w:t xml:space="preserve"> ‘</w:t>
      </w:r>
      <w:r>
        <w:rPr>
          <w:lang w:val="ru-RU"/>
        </w:rPr>
        <w:t>การชดใช้</w:t>
      </w:r>
      <w:r w:rsidRPr="006C5560">
        <w:t xml:space="preserve">’ </w:t>
      </w:r>
      <w:r w:rsidRPr="002601AE">
        <w:rPr>
          <w:lang w:val="ru-RU"/>
        </w:rPr>
        <w:t>เล็กๆ</w:t>
      </w:r>
      <w:r w:rsidRPr="006C5560">
        <w:t xml:space="preserve"> </w:t>
      </w:r>
      <w:r w:rsidRPr="002601AE">
        <w:rPr>
          <w:lang w:val="ru-RU"/>
        </w:rPr>
        <w:t>ของตัวเอง</w:t>
      </w:r>
      <w:r w:rsidRPr="006C5560">
        <w:t xml:space="preserve"> </w:t>
      </w:r>
      <w:r w:rsidRPr="002601AE">
        <w:rPr>
          <w:lang w:val="ru-RU"/>
        </w:rPr>
        <w:t>และหากคนนั้นกลับใจอย่างจริงใจ</w:t>
      </w:r>
      <w:r w:rsidRPr="006C5560">
        <w:t xml:space="preserve"> </w:t>
      </w:r>
      <w:r w:rsidRPr="002601AE">
        <w:rPr>
          <w:lang w:val="ru-RU"/>
        </w:rPr>
        <w:t>เขาจะได้รับการช่วยกู้จากความมืดมิดนิรันดร์</w:t>
      </w:r>
      <w:r w:rsidRPr="006C5560">
        <w:t xml:space="preserve"> </w:t>
      </w:r>
      <w:r w:rsidRPr="002601AE">
        <w:rPr>
          <w:lang w:val="ru-RU"/>
        </w:rPr>
        <w:t>แล้วนี่จะถือเป็นเรื่องเล็กน้อยได้หรือ</w:t>
      </w:r>
      <w:r w:rsidRPr="006C5560">
        <w:t xml:space="preserve"> </w:t>
      </w:r>
      <w:r w:rsidRPr="002601AE">
        <w:rPr>
          <w:lang w:val="ru-RU"/>
        </w:rPr>
        <w:t>หากผ่านความทุกข์ทรมานบนโลกนี้</w:t>
      </w:r>
      <w:r w:rsidRPr="006C5560">
        <w:t xml:space="preserve"> </w:t>
      </w:r>
      <w:r w:rsidRPr="002601AE">
        <w:rPr>
          <w:lang w:val="ru-RU"/>
        </w:rPr>
        <w:t>คนหนึ่งสามารถชำระหนี้กรรมของตนในนิรันดร์ได้</w:t>
      </w:r>
      <w:r w:rsidRPr="006C5560">
        <w:t xml:space="preserve">? </w:t>
      </w:r>
    </w:p>
    <w:p w14:paraId="703F81C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จงทนรับความทุกข์ทุกอย่างด้วยความสุข</w:t>
      </w:r>
      <w:r w:rsidRPr="006C5560">
        <w:t xml:space="preserve"> </w:t>
      </w:r>
      <w:r w:rsidRPr="002601AE">
        <w:rPr>
          <w:lang w:val="ru-RU"/>
        </w:rPr>
        <w:t>ความทุกข์ที่ผู้อื่นก่อให้เรานั้นหวานกว่า</w:t>
      </w:r>
      <w:r w:rsidRPr="006C5560">
        <w:t xml:space="preserve"> ‘</w:t>
      </w:r>
      <w:r w:rsidRPr="002601AE">
        <w:rPr>
          <w:lang w:val="ru-RU"/>
        </w:rPr>
        <w:t>น้ำ</w:t>
      </w:r>
      <w:r>
        <w:rPr>
          <w:lang w:val="ru-RU"/>
        </w:rPr>
        <w:t>เชื่อม</w:t>
      </w:r>
      <w:r w:rsidRPr="006C5560">
        <w:t xml:space="preserve">’ </w:t>
      </w:r>
      <w:r w:rsidRPr="002601AE">
        <w:rPr>
          <w:lang w:val="ru-RU"/>
        </w:rPr>
        <w:t>ที่หวานชื่น</w:t>
      </w:r>
      <w:r w:rsidRPr="006C5560">
        <w:t xml:space="preserve"> </w:t>
      </w:r>
      <w:r w:rsidRPr="002601AE">
        <w:rPr>
          <w:lang w:val="ru-RU"/>
        </w:rPr>
        <w:t>ซึ่งผู้ที่รักเราใช้มาปลอบประโลมเรา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ในคำสอนเกี่ยวกับความสุข</w:t>
      </w:r>
      <w:r w:rsidRPr="006C5560">
        <w:t xml:space="preserve"> </w:t>
      </w:r>
      <w:r w:rsidRPr="002601AE">
        <w:rPr>
          <w:lang w:val="ru-RU"/>
        </w:rPr>
        <w:t>พระคริสต์ไม่ได้กล่าวว่า</w:t>
      </w:r>
      <w:r w:rsidRPr="006C5560">
        <w:t>: ‘</w:t>
      </w:r>
      <w:r>
        <w:rPr>
          <w:lang w:val="ru-RU"/>
        </w:rPr>
        <w:t>สุขแก่ท่านเมื่อท่านได้รับการชมเชย</w:t>
      </w:r>
      <w:r w:rsidRPr="006C5560">
        <w:t xml:space="preserve">’ </w:t>
      </w:r>
      <w:r w:rsidRPr="002601AE">
        <w:rPr>
          <w:lang w:val="ru-RU"/>
        </w:rPr>
        <w:t>แต่</w:t>
      </w:r>
      <w:r w:rsidRPr="006C5560">
        <w:t xml:space="preserve"> ‘</w:t>
      </w:r>
      <w:r>
        <w:rPr>
          <w:lang w:val="ru-RU"/>
        </w:rPr>
        <w:t>สุขแก่ท่านเมื่อท่านถูกด่าทอ</w:t>
      </w:r>
      <w:r w:rsidRPr="006C5560">
        <w:t>…’</w:t>
      </w:r>
      <w:r>
        <w:rPr>
          <w:rStyle w:val="FootnoteReference"/>
          <w:lang w:val="ru-RU"/>
        </w:rPr>
        <w:footnoteReference w:id="99"/>
      </w:r>
      <w:r w:rsidRPr="006C5560">
        <w:t xml:space="preserve"> </w:t>
      </w:r>
      <w:r w:rsidRPr="002601AE">
        <w:rPr>
          <w:lang w:val="ru-RU"/>
        </w:rPr>
        <w:t>และยิ่งไปกว่านั้น</w:t>
      </w:r>
      <w:r w:rsidRPr="006C5560">
        <w:t xml:space="preserve"> </w:t>
      </w:r>
      <w:r w:rsidRPr="006C5560">
        <w:rPr>
          <w:i/>
          <w:iCs/>
        </w:rPr>
        <w:t>‘</w:t>
      </w:r>
      <w:r>
        <w:rPr>
          <w:i/>
          <w:iCs/>
          <w:lang w:val="ru-RU"/>
        </w:rPr>
        <w:t>เมื่อพวกเขาพูดเท็จต่อท่าน</w:t>
      </w:r>
      <w:r w:rsidRPr="006C5560">
        <w:rPr>
          <w:i/>
          <w:iCs/>
        </w:rPr>
        <w:t xml:space="preserve">’ </w:t>
      </w:r>
      <w:r w:rsidRPr="002601AE">
        <w:rPr>
          <w:lang w:val="ru-RU"/>
        </w:rPr>
        <w:t>เมื่อบุคคลใดถูกด่าทออย่างไม่เป็นธรรม</w:t>
      </w:r>
      <w:r w:rsidRPr="006C5560">
        <w:t xml:space="preserve"> </w:t>
      </w:r>
      <w:r w:rsidRPr="002601AE">
        <w:rPr>
          <w:lang w:val="ru-RU"/>
        </w:rPr>
        <w:lastRenderedPageBreak/>
        <w:t>เขากำลังนำเงินออมทางจิตวิญญาณไปฝากไว้ในคลังสวรรค์</w:t>
      </w:r>
      <w:r w:rsidRPr="006C5560">
        <w:t xml:space="preserve"> </w:t>
      </w:r>
      <w:r w:rsidRPr="002601AE">
        <w:rPr>
          <w:lang w:val="ru-RU"/>
        </w:rPr>
        <w:t>และหากคำใส่ร้ายที่พวกเขาต้องเผชิญนั้นเป็นสิ่งที่สมควรได้รับ</w:t>
      </w:r>
      <w:r w:rsidRPr="006C5560">
        <w:t xml:space="preserve"> </w:t>
      </w:r>
      <w:r w:rsidRPr="002601AE">
        <w:rPr>
          <w:lang w:val="ru-RU"/>
        </w:rPr>
        <w:t>พวกเขาก็กำลังชดใช้บาปของตนเอง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เราไม่เพียงต้องอดทนโดยไม่บ่นต่อผู้ที่มาทดลองเรา</w:t>
      </w:r>
      <w:r w:rsidRPr="006C5560">
        <w:t xml:space="preserve"> </w:t>
      </w:r>
      <w:r w:rsidRPr="002601AE">
        <w:rPr>
          <w:lang w:val="ru-RU"/>
        </w:rPr>
        <w:t>แต่ยังต้องรู้สึกขอบคุณต่อพวกเขาด้วย</w:t>
      </w:r>
      <w:r w:rsidRPr="006C5560">
        <w:t xml:space="preserve"> </w:t>
      </w:r>
      <w:r w:rsidRPr="002601AE">
        <w:rPr>
          <w:lang w:val="ru-RU"/>
        </w:rPr>
        <w:t>เพราะบุคคลนี้ให้เราโอกาสอันดีที่จะทำงานด้วยความรัก</w:t>
      </w:r>
      <w:r w:rsidRPr="006C5560">
        <w:t xml:space="preserve"> </w:t>
      </w:r>
      <w:r w:rsidRPr="002601AE">
        <w:rPr>
          <w:lang w:val="ru-RU"/>
        </w:rPr>
        <w:t>ความถ่อมใจ</w:t>
      </w:r>
      <w:r w:rsidRPr="006C5560">
        <w:t xml:space="preserve"> </w:t>
      </w:r>
      <w:r w:rsidRPr="002601AE">
        <w:rPr>
          <w:lang w:val="ru-RU"/>
        </w:rPr>
        <w:t>และความอดทน</w:t>
      </w:r>
      <w:r w:rsidRPr="006C5560">
        <w:t xml:space="preserve"> </w:t>
      </w:r>
    </w:p>
    <w:p w14:paraId="4F628BA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ผู้ที่กล่าวร้ายกำลังร่วมมือกับทังกัลลาชกา</w:t>
      </w:r>
      <w:r w:rsidRPr="006C5560">
        <w:t xml:space="preserve"> </w:t>
      </w:r>
      <w:r w:rsidRPr="002601AE">
        <w:rPr>
          <w:lang w:val="ru-RU"/>
        </w:rPr>
        <w:t>แต่โดยทั่วไปแล้ว</w:t>
      </w:r>
      <w:r w:rsidRPr="006C5560">
        <w:t xml:space="preserve"> </w:t>
      </w:r>
      <w:r w:rsidRPr="002601AE">
        <w:rPr>
          <w:lang w:val="ru-RU"/>
        </w:rPr>
        <w:t>ลมแรงจะพัดโค่นและถอนรากต้นไม้ที่อ่อนแอและมีรากตื้น</w:t>
      </w:r>
      <w:r w:rsidRPr="006C5560">
        <w:t xml:space="preserve"> </w:t>
      </w:r>
      <w:r w:rsidRPr="002601AE">
        <w:rPr>
          <w:lang w:val="ru-RU"/>
        </w:rPr>
        <w:t>ส่วนต้นไม้ที่มีรากลึก</w:t>
      </w:r>
      <w:r w:rsidRPr="006C5560">
        <w:t xml:space="preserve"> </w:t>
      </w:r>
      <w:r w:rsidRPr="002601AE">
        <w:rPr>
          <w:lang w:val="ru-RU"/>
        </w:rPr>
        <w:t>ลมแรงกลับช่วยให้รากของพวกมันหยั่งลึกลงไปอีก</w:t>
      </w:r>
      <w:r w:rsidRPr="006C5560">
        <w:t xml:space="preserve"> </w:t>
      </w:r>
    </w:p>
    <w:p w14:paraId="12956AB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เราต้องอธิษฐานเผื่อทุกคนที่พูดร้ายเกี่ยวกับเรา</w:t>
      </w:r>
      <w:r w:rsidRPr="006C5560">
        <w:t xml:space="preserve"> </w:t>
      </w:r>
      <w:r w:rsidRPr="002601AE">
        <w:rPr>
          <w:lang w:val="ru-RU"/>
        </w:rPr>
        <w:t>และขอให้พระเจ้าประทานความสำนึกผิด</w:t>
      </w:r>
      <w:r w:rsidRPr="006C5560">
        <w:t xml:space="preserve"> </w:t>
      </w:r>
      <w:r w:rsidRPr="002601AE">
        <w:rPr>
          <w:lang w:val="ru-RU"/>
        </w:rPr>
        <w:t>ความสว่าง</w:t>
      </w:r>
      <w:r w:rsidRPr="006C5560">
        <w:t xml:space="preserve"> </w:t>
      </w:r>
      <w:r w:rsidRPr="002601AE">
        <w:rPr>
          <w:lang w:val="ru-RU"/>
        </w:rPr>
        <w:t>และสุขภาพที่ดีแก่พวกเขา</w:t>
      </w:r>
      <w:r w:rsidRPr="006C5560">
        <w:t xml:space="preserve"> </w:t>
      </w:r>
      <w:r w:rsidRPr="002601AE">
        <w:rPr>
          <w:lang w:val="ru-RU"/>
        </w:rPr>
        <w:t>เราต้องไม่เก็บความเกลียดชังแม้เพียงเล็กน้อยต่อคนเหล่านี้</w:t>
      </w:r>
      <w:r w:rsidRPr="006C5560">
        <w:t xml:space="preserve"> </w:t>
      </w:r>
      <w:r w:rsidRPr="002601AE">
        <w:rPr>
          <w:lang w:val="ru-RU"/>
        </w:rPr>
        <w:t>ขอให้เรารักษาไว้เพียงบทเรียนที่ได้เรียนรู้จากความล่อลวงที่เราได้เผชิญมา</w:t>
      </w:r>
      <w:r w:rsidRPr="006C5560">
        <w:t xml:space="preserve"> </w:t>
      </w:r>
      <w:r w:rsidRPr="002601AE">
        <w:rPr>
          <w:lang w:val="ru-RU"/>
        </w:rPr>
        <w:t>ทิ้งความขมขื่น</w:t>
      </w:r>
      <w:r w:rsidRPr="006C5560">
        <w:t xml:space="preserve"> [</w:t>
      </w:r>
      <w:r w:rsidRPr="002601AE">
        <w:rPr>
          <w:lang w:val="ru-RU"/>
        </w:rPr>
        <w:t>จากความไม่พอใจและความเกลียดชัง</w:t>
      </w:r>
      <w:r w:rsidRPr="006C5560">
        <w:t xml:space="preserve">] </w:t>
      </w:r>
      <w:r w:rsidRPr="002601AE">
        <w:rPr>
          <w:lang w:val="ru-RU"/>
        </w:rPr>
        <w:t>ทั้งหมดไป</w:t>
      </w:r>
      <w:r w:rsidRPr="006C5560">
        <w:t xml:space="preserve"> </w:t>
      </w:r>
      <w:r w:rsidRPr="002601AE">
        <w:rPr>
          <w:lang w:val="ru-RU"/>
        </w:rPr>
        <w:t>และจดจำคำพูดของท่านเอเฟรมผู้ศักดิ์สิทธิ์ชาวซีเรีย</w:t>
      </w:r>
      <w:r w:rsidRPr="006C5560">
        <w:t>: “</w:t>
      </w:r>
      <w:r w:rsidRPr="002601AE">
        <w:rPr>
          <w:lang w:val="ru-RU"/>
        </w:rPr>
        <w:t>หากท่านทนรับคำกล่าวร้ายได้</w:t>
      </w:r>
      <w:r w:rsidRPr="006C5560">
        <w:t xml:space="preserve"> </w:t>
      </w:r>
      <w:r w:rsidRPr="002601AE">
        <w:rPr>
          <w:lang w:val="ru-RU"/>
        </w:rPr>
        <w:t>และหลังจากนั้นความบริสุทธิ์ของจิตสำนึกของท่านก็ปรากฏชัด</w:t>
      </w:r>
      <w:r w:rsidRPr="006C5560">
        <w:t xml:space="preserve"> </w:t>
      </w:r>
      <w:r w:rsidRPr="002601AE">
        <w:rPr>
          <w:lang w:val="ru-RU"/>
        </w:rPr>
        <w:t>อย่าได้หยิ่งยโส</w:t>
      </w:r>
      <w:r w:rsidRPr="006C5560">
        <w:t xml:space="preserve"> </w:t>
      </w:r>
      <w:r w:rsidRPr="002601AE">
        <w:rPr>
          <w:lang w:val="ru-RU"/>
        </w:rPr>
        <w:t>แต่จงรับใช้พระเจ้าด้วยความถ่อมตน</w:t>
      </w:r>
      <w:r w:rsidRPr="006C5560">
        <w:t xml:space="preserve"> </w:t>
      </w:r>
      <w:r w:rsidRPr="002601AE">
        <w:rPr>
          <w:lang w:val="ru-RU"/>
        </w:rPr>
        <w:t>ผู้ซึ่งได้ทรงช่วยท่านให้พ้นจากคำกล่าวร้ายของมนุษย์</w:t>
      </w:r>
      <w:r w:rsidRPr="006C5560">
        <w:t xml:space="preserve"> </w:t>
      </w:r>
      <w:r w:rsidRPr="002601AE">
        <w:rPr>
          <w:lang w:val="ru-RU"/>
        </w:rPr>
        <w:t>เพื่อท่านจะได้ไม่ตกเป็นเหย</w:t>
      </w:r>
      <w:r>
        <w:rPr>
          <w:lang w:val="ru-RU"/>
        </w:rPr>
        <w:t>ื่อที่น่าเวทนา</w:t>
      </w:r>
      <w:r w:rsidRPr="006C5560">
        <w:t>”</w:t>
      </w:r>
      <w:r>
        <w:rPr>
          <w:rStyle w:val="FootnoteReference"/>
          <w:lang w:val="ru-RU"/>
        </w:rPr>
        <w:footnoteReference w:id="100"/>
      </w:r>
    </w:p>
    <w:p w14:paraId="092B42BA" w14:textId="77777777" w:rsidR="00EF488A" w:rsidRPr="006C5560" w:rsidRDefault="00EF488A" w:rsidP="00B87D11">
      <w:pPr>
        <w:pStyle w:val="imgDiv"/>
        <w:spacing w:before="75" w:after="75"/>
      </w:pPr>
    </w:p>
    <w:p w14:paraId="5BAB8A0C" w14:textId="77777777" w:rsidR="00EF488A" w:rsidRPr="006C5560" w:rsidRDefault="00EF488A" w:rsidP="00B87D11">
      <w:pPr>
        <w:pStyle w:val="imgDiv"/>
        <w:spacing w:before="75" w:after="75"/>
      </w:pPr>
    </w:p>
    <w:p w14:paraId="5EDBDC34" w14:textId="77777777" w:rsidR="00EF488A" w:rsidRPr="006C5560" w:rsidRDefault="00000000" w:rsidP="00B87D11">
      <w:pPr>
        <w:pStyle w:val="Heading3"/>
        <w:spacing w:before="390" w:after="240"/>
      </w:pPr>
      <w:bookmarkStart w:id="297" w:name="_Toc196932472"/>
      <w:bookmarkStart w:id="298" w:name="_Toc196933016"/>
      <w:bookmarkStart w:id="299" w:name="_Toc242097313"/>
      <w:r w:rsidRPr="002601AE">
        <w:rPr>
          <w:lang w:val="ru-RU"/>
        </w:rPr>
        <w:t>บทที่</w:t>
      </w:r>
      <w:r w:rsidRPr="006C5560">
        <w:t xml:space="preserve"> 2. </w:t>
      </w:r>
      <w:r w:rsidRPr="006C5560">
        <w:br/>
      </w:r>
      <w:r w:rsidRPr="002601AE">
        <w:rPr>
          <w:lang w:val="ru-RU"/>
        </w:rPr>
        <w:t>เกี่ยวกับโรค</w:t>
      </w:r>
      <w:bookmarkEnd w:id="297"/>
      <w:bookmarkEnd w:id="298"/>
      <w:bookmarkEnd w:id="299"/>
    </w:p>
    <w:p w14:paraId="339B9BAC" w14:textId="77777777" w:rsidR="00EF488A" w:rsidRPr="006C5560" w:rsidRDefault="00EF488A" w:rsidP="00B87D11"/>
    <w:p w14:paraId="73AFD4B9" w14:textId="77777777" w:rsidR="00EF488A" w:rsidRPr="006C5560" w:rsidRDefault="00000000" w:rsidP="00B87D11">
      <w:pPr>
        <w:pStyle w:val="Heading4"/>
      </w:pPr>
      <w:bookmarkStart w:id="300" w:name="_Toc196932473"/>
      <w:bookmarkStart w:id="301" w:name="_Toc196933017"/>
      <w:bookmarkStart w:id="302" w:name="_Toc242097314"/>
      <w:r w:rsidRPr="002601AE">
        <w:rPr>
          <w:lang w:val="ru-RU"/>
        </w:rPr>
        <w:t>โรคภัยช่วยให้ผู้คน</w:t>
      </w:r>
      <w:bookmarkEnd w:id="300"/>
      <w:bookmarkEnd w:id="301"/>
      <w:bookmarkEnd w:id="302"/>
    </w:p>
    <w:p w14:paraId="3B80A2B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คำพูดว่า</w:t>
      </w:r>
      <w:r w:rsidRPr="006C5560">
        <w:t xml:space="preserve"> ‘</w:t>
      </w:r>
      <w:r w:rsidRPr="002601AE">
        <w:rPr>
          <w:lang w:val="ru-RU"/>
        </w:rPr>
        <w:t>ขอให้ท่านพบ</w:t>
      </w:r>
      <w:r>
        <w:rPr>
          <w:lang w:val="ru-RU"/>
        </w:rPr>
        <w:t>สวรรค์</w:t>
      </w:r>
      <w:r w:rsidRPr="006C5560">
        <w:t xml:space="preserve">’ </w:t>
      </w:r>
      <w:r w:rsidRPr="002601AE">
        <w:rPr>
          <w:lang w:val="ru-RU"/>
        </w:rPr>
        <w:t>หมายความว่าอย่างไร</w:t>
      </w:r>
      <w:r w:rsidRPr="006C5560">
        <w:t xml:space="preserve">? </w:t>
      </w:r>
    </w:p>
    <w:p w14:paraId="50EFE4E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>— ‘</w:t>
      </w:r>
      <w:r w:rsidRPr="002601AE">
        <w:rPr>
          <w:lang w:val="ru-RU"/>
        </w:rPr>
        <w:t>ขอให้การเดินทางสู่สวรรค์ของท่านเป็นไปด้วยดี</w:t>
      </w:r>
      <w:r w:rsidRPr="006C5560">
        <w:t xml:space="preserve">’ </w:t>
      </w:r>
    </w:p>
    <w:p w14:paraId="1E2E681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เป็นไปได้ไหมว่าคำพูดนี้หมายความว่า</w:t>
      </w:r>
      <w:r w:rsidRPr="006C5560">
        <w:t>: ‘</w:t>
      </w:r>
      <w:r w:rsidRPr="002601AE">
        <w:rPr>
          <w:lang w:val="ru-RU"/>
        </w:rPr>
        <w:t>ขอให้ท่านได้พบตัวเองใน</w:t>
      </w:r>
      <w:r>
        <w:rPr>
          <w:lang w:val="ru-RU"/>
        </w:rPr>
        <w:t>สวรรค์ที่ดี</w:t>
      </w:r>
      <w:r w:rsidRPr="006C5560">
        <w:t xml:space="preserve">’? </w:t>
      </w:r>
    </w:p>
    <w:p w14:paraId="755CD85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คุณเคยได้ยินใครพูดร้ายเกี่ยวกับสวรรค์บ้างไหม</w:t>
      </w:r>
      <w:r w:rsidRPr="006C5560">
        <w:t xml:space="preserve">? </w:t>
      </w:r>
      <w:r w:rsidRPr="002601AE">
        <w:rPr>
          <w:lang w:val="ru-RU"/>
        </w:rPr>
        <w:t>แต่ไม่ว่าอย่างไรไปก็ตาม</w:t>
      </w:r>
      <w:r w:rsidRPr="006C5560">
        <w:t xml:space="preserve"> </w:t>
      </w:r>
      <w:r w:rsidRPr="002601AE">
        <w:rPr>
          <w:lang w:val="ru-RU"/>
        </w:rPr>
        <w:t>เพื่อจะถึงสวรรค์อันแสนหวานนั้น</w:t>
      </w:r>
      <w:r w:rsidRPr="006C5560">
        <w:t xml:space="preserve"> </w:t>
      </w:r>
      <w:r w:rsidRPr="002601AE">
        <w:rPr>
          <w:lang w:val="ru-RU"/>
        </w:rPr>
        <w:t>คนเราต้องลิ้มรสความขมขื่นมากมายในชีวิตนี้</w:t>
      </w:r>
      <w:r w:rsidRPr="006C5560">
        <w:t xml:space="preserve">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พวกเขาจะได้รับ</w:t>
      </w:r>
      <w:r w:rsidRPr="006C5560">
        <w:t xml:space="preserve"> ‘</w:t>
      </w:r>
      <w:r>
        <w:rPr>
          <w:lang w:val="ru-RU"/>
        </w:rPr>
        <w:t>หนังสือเดินทาง</w:t>
      </w:r>
      <w:r w:rsidRPr="006C5560">
        <w:t xml:space="preserve">’ </w:t>
      </w:r>
      <w:r w:rsidRPr="002601AE">
        <w:rPr>
          <w:lang w:val="ru-RU"/>
        </w:rPr>
        <w:t>สำหรับความยากลำบากที่พวกเขาได้ทนทุกข์มา</w:t>
      </w:r>
      <w:r w:rsidRPr="006C5560">
        <w:t xml:space="preserve"> </w:t>
      </w:r>
      <w:r w:rsidRPr="002601AE">
        <w:rPr>
          <w:lang w:val="ru-RU"/>
        </w:rPr>
        <w:t>สิ่งที่เกิดขึ้นในโรงพยาบาลนั้นเป็นอย่างไร</w:t>
      </w:r>
      <w:r w:rsidRPr="006C5560">
        <w:t xml:space="preserve">! </w:t>
      </w:r>
      <w:r w:rsidRPr="002601AE">
        <w:rPr>
          <w:lang w:val="ru-RU"/>
        </w:rPr>
        <w:t>โศกนาฏกรรมมากมายเพียงใด</w:t>
      </w:r>
      <w:r w:rsidRPr="006C5560">
        <w:t xml:space="preserve">! </w:t>
      </w:r>
      <w:r w:rsidRPr="002601AE">
        <w:rPr>
          <w:lang w:val="ru-RU"/>
        </w:rPr>
        <w:t>ความเจ็บปวดที่ผู้คนต้องทนรับ</w:t>
      </w:r>
      <w:r w:rsidRPr="006C5560">
        <w:t xml:space="preserve">! </w:t>
      </w:r>
      <w:r w:rsidRPr="002601AE">
        <w:rPr>
          <w:lang w:val="ru-RU"/>
        </w:rPr>
        <w:t>มีแม่ที่ไม่มีความสุขกี่คน</w:t>
      </w:r>
      <w:r w:rsidRPr="006C5560">
        <w:t xml:space="preserve"> </w:t>
      </w:r>
      <w:r w:rsidRPr="002601AE">
        <w:rPr>
          <w:lang w:val="ru-RU"/>
        </w:rPr>
        <w:t>ที่เมื่อต้องเข้าห้องผ่าตัด</w:t>
      </w:r>
      <w:r w:rsidRPr="006C5560">
        <w:t xml:space="preserve"> </w:t>
      </w:r>
      <w:r w:rsidRPr="002601AE">
        <w:rPr>
          <w:lang w:val="ru-RU"/>
        </w:rPr>
        <w:t>ก็คิดถึงลูกน้อยๆ</w:t>
      </w:r>
      <w:r w:rsidRPr="006C5560">
        <w:t xml:space="preserve"> </w:t>
      </w:r>
      <w:r w:rsidRPr="002601AE">
        <w:rPr>
          <w:lang w:val="ru-RU"/>
        </w:rPr>
        <w:t>ของตน</w:t>
      </w:r>
      <w:r w:rsidRPr="006C5560">
        <w:t xml:space="preserve"> </w:t>
      </w:r>
      <w:r w:rsidRPr="002601AE">
        <w:rPr>
          <w:lang w:val="ru-RU"/>
        </w:rPr>
        <w:t>และถูกความกังวลเกี่ยวกับครอบครัวฉีกใจ</w:t>
      </w:r>
      <w:r w:rsidRPr="006C5560">
        <w:t xml:space="preserve">! </w:t>
      </w:r>
      <w:r w:rsidRPr="002601AE">
        <w:rPr>
          <w:lang w:val="ru-RU"/>
        </w:rPr>
        <w:t>มีพ่อกี่คนที่ป่วยเป็นมะเร็ง</w:t>
      </w:r>
      <w:r w:rsidRPr="006C5560">
        <w:t xml:space="preserve"> </w:t>
      </w:r>
      <w:r w:rsidRPr="002601AE">
        <w:rPr>
          <w:lang w:val="ru-RU"/>
        </w:rPr>
        <w:t>ต้องรับการรักษาด้วยรังสี</w:t>
      </w:r>
      <w:r w:rsidRPr="006C5560">
        <w:t xml:space="preserve"> </w:t>
      </w:r>
      <w:r w:rsidRPr="002601AE">
        <w:rPr>
          <w:lang w:val="ru-RU"/>
        </w:rPr>
        <w:t>และต้องทนทุกข์ทรมานเพียงใด</w:t>
      </w:r>
      <w:r w:rsidRPr="006C5560">
        <w:t xml:space="preserve">! </w:t>
      </w:r>
      <w:r w:rsidRPr="002601AE">
        <w:rPr>
          <w:lang w:val="ru-RU"/>
        </w:rPr>
        <w:t>คนเหล่านี้ไม่สามารถทำงานได้</w:t>
      </w:r>
      <w:r w:rsidRPr="006C5560">
        <w:t xml:space="preserve"> </w:t>
      </w:r>
      <w:r w:rsidRPr="002601AE">
        <w:rPr>
          <w:lang w:val="ru-RU"/>
        </w:rPr>
        <w:t>แต่ยังต้องจ่ายค่าที่พัก</w:t>
      </w:r>
      <w:r w:rsidRPr="006C5560">
        <w:t xml:space="preserve">; </w:t>
      </w:r>
      <w:r w:rsidRPr="002601AE">
        <w:rPr>
          <w:lang w:val="ru-RU"/>
        </w:rPr>
        <w:t>ท้ายที่สุด</w:t>
      </w:r>
      <w:r w:rsidRPr="006C5560">
        <w:t xml:space="preserve"> </w:t>
      </w:r>
      <w:r w:rsidRPr="002601AE">
        <w:rPr>
          <w:lang w:val="ru-RU"/>
        </w:rPr>
        <w:t>พวกเขามีค่าใช้จ่ายมากมาย</w:t>
      </w:r>
      <w:r w:rsidRPr="006C5560">
        <w:t xml:space="preserve">! </w:t>
      </w:r>
      <w:r w:rsidRPr="002601AE">
        <w:rPr>
          <w:lang w:val="ru-RU"/>
        </w:rPr>
        <w:t>แล้วยังมีคนอื่นอีกที่สุขภาพดีสมบูรณ์</w:t>
      </w:r>
      <w:r w:rsidRPr="006C5560">
        <w:t xml:space="preserve"> </w:t>
      </w:r>
      <w:r w:rsidRPr="002601AE">
        <w:rPr>
          <w:lang w:val="ru-RU"/>
        </w:rPr>
        <w:t>แต่ยังไม่สามารถจัดหาเงินมาใช้จ่ายได้เพียงพอ</w:t>
      </w:r>
      <w:r w:rsidRPr="006C5560">
        <w:t xml:space="preserve"> </w:t>
      </w:r>
      <w:r w:rsidRPr="002601AE">
        <w:rPr>
          <w:lang w:val="ru-RU"/>
        </w:rPr>
        <w:t>ยิ่งไปกว่านั้นคือผู้ที่ป่วยแต่ยังต้องทำงานจนตัวแตก</w:t>
      </w:r>
      <w:r w:rsidRPr="006C5560">
        <w:t xml:space="preserve"> </w:t>
      </w:r>
      <w:r w:rsidRPr="002601AE">
        <w:rPr>
          <w:lang w:val="ru-RU"/>
        </w:rPr>
        <w:t>เพื่อหาทางจ่ายค่าใช้จ่ายของครอบครัวให้ได้</w:t>
      </w:r>
      <w:r w:rsidRPr="006C5560">
        <w:t xml:space="preserve"> </w:t>
      </w:r>
      <w:r w:rsidRPr="002601AE">
        <w:rPr>
          <w:lang w:val="ru-RU"/>
        </w:rPr>
        <w:t>ฉันรู้สึกหนักใจอย่างยิ่งกับความทุกข์ทรมานของมนุษย์</w:t>
      </w:r>
      <w:r w:rsidRPr="006C5560">
        <w:t xml:space="preserve"> </w:t>
      </w:r>
      <w:r w:rsidRPr="002601AE">
        <w:rPr>
          <w:lang w:val="ru-RU"/>
        </w:rPr>
        <w:t>ฉันได้ยินเรื่องราวเหล่านี้ทุกวันไม่หยุด</w:t>
      </w:r>
      <w:r w:rsidRPr="006C5560">
        <w:t xml:space="preserve">! </w:t>
      </w:r>
      <w:r w:rsidRPr="002601AE">
        <w:rPr>
          <w:lang w:val="ru-RU"/>
        </w:rPr>
        <w:t>ความทุกข์ทรมานที่ไม่มีที่สิ้นสุด</w:t>
      </w:r>
      <w:r w:rsidRPr="006C5560">
        <w:t xml:space="preserve"> </w:t>
      </w:r>
      <w:r w:rsidRPr="002601AE">
        <w:rPr>
          <w:lang w:val="ru-RU"/>
        </w:rPr>
        <w:t>ความยากลำบากที่ไม่มีที่สิ้นสุด</w:t>
      </w:r>
      <w:r w:rsidRPr="006C5560">
        <w:t xml:space="preserve">!... </w:t>
      </w:r>
      <w:r w:rsidRPr="002601AE">
        <w:rPr>
          <w:lang w:val="ru-RU"/>
        </w:rPr>
        <w:t>ทั้งวันทั้งคืน</w:t>
      </w:r>
      <w:r w:rsidRPr="006C5560">
        <w:t xml:space="preserve"> </w:t>
      </w:r>
      <w:r w:rsidRPr="002601AE">
        <w:rPr>
          <w:lang w:val="ru-RU"/>
        </w:rPr>
        <w:t>ปากฉันเต็มไปด้วยความขมขื่นจากความทุกข์ทรมานของผู้คน</w:t>
      </w:r>
      <w:r w:rsidRPr="006C5560">
        <w:t xml:space="preserve"> </w:t>
      </w:r>
      <w:r w:rsidRPr="002601AE">
        <w:rPr>
          <w:lang w:val="ru-RU"/>
        </w:rPr>
        <w:t>และเมื่อถึงค่ำ</w:t>
      </w:r>
      <w:r w:rsidRPr="006C5560">
        <w:t xml:space="preserve"> </w:t>
      </w:r>
      <w:r w:rsidRPr="002601AE">
        <w:rPr>
          <w:lang w:val="ru-RU"/>
        </w:rPr>
        <w:t>ฉันก็นอนลงด้วยความหิวเพื่อพักผ่อนสักหน่อย</w:t>
      </w:r>
      <w:r w:rsidRPr="006C5560">
        <w:t xml:space="preserve"> </w:t>
      </w:r>
      <w:r w:rsidRPr="002601AE">
        <w:rPr>
          <w:lang w:val="ru-RU"/>
        </w:rPr>
        <w:t>ฉันรู้สึกเหนื่อยล้าทางร่างกายอย่างสุดขีด</w:t>
      </w:r>
      <w:r w:rsidRPr="006C5560">
        <w:t xml:space="preserve"> </w:t>
      </w:r>
      <w:r w:rsidRPr="002601AE">
        <w:rPr>
          <w:lang w:val="ru-RU"/>
        </w:rPr>
        <w:t>แต่ในขณะเดียวกัน</w:t>
      </w:r>
      <w:r w:rsidRPr="006C5560">
        <w:t xml:space="preserve"> </w:t>
      </w:r>
      <w:r w:rsidRPr="002601AE">
        <w:rPr>
          <w:lang w:val="ru-RU"/>
        </w:rPr>
        <w:t>ฉันก็พบความสงบภายใน</w:t>
      </w:r>
      <w:r w:rsidRPr="006C5560">
        <w:t xml:space="preserve"> </w:t>
      </w:r>
    </w:p>
    <w:p w14:paraId="05E5014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การป่วยนั้นมักเป็นประโยชน์ต่อคนเสมอหรือไม่</w:t>
      </w:r>
      <w:r w:rsidRPr="006C5560">
        <w:t xml:space="preserve">? </w:t>
      </w:r>
    </w:p>
    <w:p w14:paraId="3D6E37E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lastRenderedPageBreak/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มันเป็นประโยชน์อย่างยิ่งเสมอ</w:t>
      </w:r>
      <w:r w:rsidRPr="006C5560">
        <w:t xml:space="preserve"> </w:t>
      </w:r>
      <w:r w:rsidRPr="002601AE">
        <w:rPr>
          <w:lang w:val="ru-RU"/>
        </w:rPr>
        <w:t>ความเจ็บป่วยช่วยให้ผู้ที่มีคุณธรรมน้อยได้ชดเชยต่อพระเจ้า</w:t>
      </w:r>
      <w:r>
        <w:rPr>
          <w:rStyle w:val="FootnoteReference"/>
          <w:lang w:val="ru-RU"/>
        </w:rPr>
        <w:footnoteReference w:id="101"/>
      </w:r>
      <w:r w:rsidRPr="006C5560">
        <w:t xml:space="preserve"> </w:t>
      </w:r>
      <w:r w:rsidRPr="002601AE">
        <w:rPr>
          <w:lang w:val="ru-RU"/>
        </w:rPr>
        <w:t>สุขภาพที่ดีเป็นสิ่งที่ยอดเยี่ยม</w:t>
      </w:r>
      <w:r w:rsidRPr="006C5560">
        <w:t xml:space="preserve"> </w:t>
      </w:r>
      <w:r w:rsidRPr="002601AE">
        <w:rPr>
          <w:lang w:val="ru-RU"/>
        </w:rPr>
        <w:t>แต่ประโยชน์ที่ความเจ็บป่วยนำมาให้บุคคลนั้น</w:t>
      </w:r>
      <w:r w:rsidRPr="006C5560">
        <w:t xml:space="preserve"> </w:t>
      </w:r>
      <w:r w:rsidRPr="002601AE">
        <w:rPr>
          <w:lang w:val="ru-RU"/>
        </w:rPr>
        <w:t>เป็นสิ่งที่สุขภาพที่ดีไม่สามารถให้ได้</w:t>
      </w:r>
      <w:r w:rsidRPr="006C5560">
        <w:t xml:space="preserve">! </w:t>
      </w:r>
      <w:r w:rsidRPr="002601AE">
        <w:rPr>
          <w:lang w:val="ru-RU"/>
        </w:rPr>
        <w:t>โรคภัยนำประโยชน์ทางจิตวิญญาณมาสู่บุคคล</w:t>
      </w:r>
      <w:r w:rsidRPr="006C5560">
        <w:t xml:space="preserve"> </w:t>
      </w:r>
      <w:r w:rsidRPr="002601AE">
        <w:rPr>
          <w:lang w:val="ru-RU"/>
        </w:rPr>
        <w:t>โรคภัยเป็นพรอันยิ่งใหญ่</w:t>
      </w:r>
      <w:r w:rsidRPr="006C5560">
        <w:t xml:space="preserve"> </w:t>
      </w:r>
      <w:r w:rsidRPr="002601AE">
        <w:rPr>
          <w:lang w:val="ru-RU"/>
        </w:rPr>
        <w:t>มันชำระล้างบุคคลให้พ้นจากบาป</w:t>
      </w:r>
      <w:r w:rsidRPr="006C5560">
        <w:t xml:space="preserve"> </w:t>
      </w:r>
      <w:r w:rsidRPr="002601AE">
        <w:rPr>
          <w:lang w:val="ru-RU"/>
        </w:rPr>
        <w:t>และบางครั้งยัง</w:t>
      </w:r>
      <w:r w:rsidRPr="006C5560">
        <w:t xml:space="preserve"> ‘</w:t>
      </w:r>
      <w:r>
        <w:rPr>
          <w:lang w:val="ru-RU"/>
        </w:rPr>
        <w:t>รับประกัน</w:t>
      </w:r>
      <w:r w:rsidRPr="006C5560">
        <w:t xml:space="preserve">’ </w:t>
      </w:r>
      <w:r w:rsidRPr="002601AE">
        <w:rPr>
          <w:lang w:val="ru-RU"/>
        </w:rPr>
        <w:t>รางวัล</w:t>
      </w:r>
      <w:r w:rsidRPr="006C5560">
        <w:t xml:space="preserve"> [</w:t>
      </w:r>
      <w:r w:rsidRPr="002601AE">
        <w:rPr>
          <w:lang w:val="ru-RU"/>
        </w:rPr>
        <w:t>ในสวรรค์</w:t>
      </w:r>
      <w:r w:rsidRPr="006C5560">
        <w:t xml:space="preserve">] </w:t>
      </w:r>
      <w:r w:rsidRPr="002601AE">
        <w:rPr>
          <w:lang w:val="ru-RU"/>
        </w:rPr>
        <w:t>ให้แก่เขาด้วย</w:t>
      </w:r>
      <w:r w:rsidRPr="006C5560">
        <w:t xml:space="preserve"> </w:t>
      </w:r>
      <w:r w:rsidRPr="002601AE">
        <w:rPr>
          <w:lang w:val="ru-RU"/>
        </w:rPr>
        <w:t>จิตวิญญาณของบุคคลนั้นเปรียบเสมือนทองคำ</w:t>
      </w:r>
      <w:r w:rsidRPr="006C5560">
        <w:t xml:space="preserve"> </w:t>
      </w:r>
      <w:r w:rsidRPr="002601AE">
        <w:rPr>
          <w:lang w:val="ru-RU"/>
        </w:rPr>
        <w:t>และโรคภัยก็เปรียบเสมือนไฟที่ชำระล้างทองคำนั้น</w:t>
      </w:r>
      <w:r w:rsidRPr="006C5560">
        <w:t xml:space="preserve"> </w:t>
      </w:r>
      <w:r w:rsidRPr="002601AE">
        <w:rPr>
          <w:lang w:val="ru-RU"/>
        </w:rPr>
        <w:t>จงพิจารณาดู</w:t>
      </w:r>
      <w:r w:rsidRPr="006C5560">
        <w:t xml:space="preserve"> </w:t>
      </w:r>
      <w:r w:rsidRPr="002601AE">
        <w:rPr>
          <w:lang w:val="ru-RU"/>
        </w:rPr>
        <w:t>เพราะพระคริสต์เองได้ตรัสกับอัครทูตเปาโลว่า</w:t>
      </w:r>
      <w:r w:rsidRPr="006C5560">
        <w:t xml:space="preserve">: </w:t>
      </w:r>
      <w:r w:rsidRPr="006C5560">
        <w:rPr>
          <w:i/>
          <w:iCs/>
        </w:rPr>
        <w:t>‘</w:t>
      </w:r>
      <w:r>
        <w:rPr>
          <w:i/>
          <w:iCs/>
          <w:lang w:val="ru-RU"/>
        </w:rPr>
        <w:t>ความแข็งแกร่งของข้าพเจ้าจะสมบูรณ์ในความอ่อนแอ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02"/>
      </w:r>
      <w:r w:rsidRPr="006C5560">
        <w:t xml:space="preserve"> </w:t>
      </w:r>
      <w:r w:rsidRPr="002601AE">
        <w:rPr>
          <w:lang w:val="ru-RU"/>
        </w:rPr>
        <w:t>ยิ่งบุคคลใดทนทุกข์จากโรคภัยมากเท่าไร</w:t>
      </w:r>
      <w:r w:rsidRPr="006C5560">
        <w:t xml:space="preserve"> </w:t>
      </w:r>
      <w:r w:rsidRPr="002601AE">
        <w:rPr>
          <w:lang w:val="ru-RU"/>
        </w:rPr>
        <w:t>ก็ยิ่งบริสุทธิ์และศักดิ์สิทธิ์มากขึ้น</w:t>
      </w:r>
      <w:r w:rsidRPr="006C5560">
        <w:t xml:space="preserve"> — </w:t>
      </w:r>
      <w:r w:rsidRPr="002601AE">
        <w:rPr>
          <w:lang w:val="ru-RU"/>
        </w:rPr>
        <w:t>โดยมีเงื่อนไขว่าเขาต้องอดทนและยอมรับโรคภัยของตนด้วยความยินดี</w:t>
      </w:r>
      <w:r w:rsidRPr="006C5560">
        <w:t xml:space="preserve"> </w:t>
      </w:r>
    </w:p>
    <w:p w14:paraId="4862E36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สิ่งเดียวที่จำเป็นสำหรับโรคบางชนิดคือความอดทนเล็กน้อย</w:t>
      </w:r>
      <w:r w:rsidRPr="006C5560">
        <w:t xml:space="preserve"> </w:t>
      </w:r>
      <w:r w:rsidRPr="002601AE">
        <w:rPr>
          <w:lang w:val="ru-RU"/>
        </w:rPr>
        <w:t>พระเจ้าทรงอนุญาตให้โรคภัยเกิดขึ้นเพื่อให้บุคคลนั้นได้รับรางวัลเล็กน้อย</w:t>
      </w:r>
      <w:r w:rsidRPr="006C5560">
        <w:t xml:space="preserve"> </w:t>
      </w:r>
      <w:r w:rsidRPr="002601AE">
        <w:rPr>
          <w:lang w:val="ru-RU"/>
        </w:rPr>
        <w:t>และผ่านโรคภัยนี้</w:t>
      </w:r>
      <w:r w:rsidRPr="006C5560">
        <w:t xml:space="preserve"> </w:t>
      </w:r>
      <w:r w:rsidRPr="002601AE">
        <w:rPr>
          <w:lang w:val="ru-RU"/>
        </w:rPr>
        <w:t>พระเจ้าทรงชำระล้างข้อบกพร่องของบุคคลนั้น</w:t>
      </w:r>
      <w:r w:rsidRPr="006C5560">
        <w:t xml:space="preserve"> </w:t>
      </w:r>
      <w:r w:rsidRPr="002601AE">
        <w:rPr>
          <w:lang w:val="ru-RU"/>
        </w:rPr>
        <w:t>เพราะโรคภัยทางกายช่วยรักษาโรคภัยทางจิตวิญญาณ</w:t>
      </w:r>
      <w:r w:rsidRPr="006C5560">
        <w:t xml:space="preserve"> </w:t>
      </w:r>
      <w:r w:rsidRPr="002601AE">
        <w:rPr>
          <w:lang w:val="ru-RU"/>
        </w:rPr>
        <w:t>โรคภัยทางกายนำมาซึ่งความถ่อมตนแก่บุคคลนั้น</w:t>
      </w:r>
      <w:r w:rsidRPr="006C5560">
        <w:t xml:space="preserve"> </w:t>
      </w:r>
      <w:r w:rsidRPr="002601AE">
        <w:rPr>
          <w:lang w:val="ru-RU"/>
        </w:rPr>
        <w:t>และด้วยเหตุนี้จึงช่วยแก้ไขโรคภัยทางจิตวิญญาณ</w:t>
      </w:r>
      <w:r w:rsidRPr="006C5560">
        <w:t xml:space="preserve"> </w:t>
      </w:r>
      <w:r w:rsidRPr="002601AE">
        <w:rPr>
          <w:lang w:val="ru-RU"/>
        </w:rPr>
        <w:t>พระเจ้าทรงเปลี่ยนทุกสิ่งให้เป็นประโยชน์แก่บุคคลนั้น</w:t>
      </w:r>
      <w:r w:rsidRPr="006C5560">
        <w:t xml:space="preserve">! </w:t>
      </w:r>
      <w:r w:rsidRPr="002601AE">
        <w:rPr>
          <w:lang w:val="ru-RU"/>
        </w:rPr>
        <w:t>ทุกสิ่งที่พระองค์ทรงอนุญาตล้วนนำประโยชน์ทางจิตวิญญาณมาให้เรา</w:t>
      </w:r>
      <w:r w:rsidRPr="006C5560">
        <w:t xml:space="preserve"> </w:t>
      </w:r>
      <w:r w:rsidRPr="002601AE">
        <w:rPr>
          <w:lang w:val="ru-RU"/>
        </w:rPr>
        <w:t>พระองค์ทรงทราบดีว่าแต่ละคนต้องการอะไร</w:t>
      </w:r>
      <w:r w:rsidRPr="006C5560">
        <w:t xml:space="preserve"> </w:t>
      </w:r>
      <w:r w:rsidRPr="002601AE">
        <w:rPr>
          <w:lang w:val="ru-RU"/>
        </w:rPr>
        <w:t>และตามนั้น</w:t>
      </w:r>
      <w:r w:rsidRPr="006C5560">
        <w:t xml:space="preserve"> </w:t>
      </w:r>
      <w:r w:rsidRPr="002601AE">
        <w:rPr>
          <w:lang w:val="ru-RU"/>
        </w:rPr>
        <w:t>พระองค์จึงส่งโรคภัยมาให้เรา</w:t>
      </w:r>
      <w:r w:rsidRPr="006C5560">
        <w:t xml:space="preserve"> — </w:t>
      </w:r>
      <w:r w:rsidRPr="002601AE">
        <w:rPr>
          <w:lang w:val="ru-RU"/>
        </w:rPr>
        <w:t>ไม่ว่าจะเพื่อให้เราได้รับรางวัลจากมัน</w:t>
      </w:r>
      <w:r w:rsidRPr="006C5560">
        <w:t xml:space="preserve"> </w:t>
      </w:r>
      <w:r w:rsidRPr="002601AE">
        <w:rPr>
          <w:lang w:val="ru-RU"/>
        </w:rPr>
        <w:t>หรือเพื่อให้เราชดใช้บาปบางประการ</w:t>
      </w:r>
      <w:r w:rsidRPr="006C5560">
        <w:t xml:space="preserve"> </w:t>
      </w:r>
    </w:p>
    <w:p w14:paraId="14BB658D" w14:textId="77777777" w:rsidR="00EF488A" w:rsidRPr="006C5560" w:rsidRDefault="00EF488A" w:rsidP="00B87D11"/>
    <w:p w14:paraId="7433985A" w14:textId="77777777" w:rsidR="00EF488A" w:rsidRPr="006C5560" w:rsidRDefault="00000000" w:rsidP="00B87D11">
      <w:pPr>
        <w:pStyle w:val="Heading4"/>
      </w:pPr>
      <w:bookmarkStart w:id="303" w:name="_Toc196932474"/>
      <w:bookmarkStart w:id="304" w:name="_Toc196933018"/>
      <w:bookmarkStart w:id="305" w:name="_Toc242097315"/>
      <w:r w:rsidRPr="002601AE">
        <w:rPr>
          <w:lang w:val="ru-RU"/>
        </w:rPr>
        <w:t>การลงโทษจากพระเจ้าต่อโรคภัย</w:t>
      </w:r>
      <w:bookmarkEnd w:id="303"/>
      <w:bookmarkEnd w:id="304"/>
      <w:bookmarkEnd w:id="305"/>
    </w:p>
    <w:p w14:paraId="7A68B57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แม่ท่านเป็นอย่างไรบ้าง</w:t>
      </w:r>
      <w:r w:rsidRPr="006C5560">
        <w:t xml:space="preserve">? </w:t>
      </w:r>
    </w:p>
    <w:p w14:paraId="1E07AC4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ไม่ดีเลยครับ</w:t>
      </w:r>
      <w:r w:rsidRPr="006C5560">
        <w:t xml:space="preserve">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บางครั้งอุณหภูมิร่างกายเธอจะสูงขึ้นมาก</w:t>
      </w:r>
      <w:r w:rsidRPr="006C5560">
        <w:t xml:space="preserve"> </w:t>
      </w:r>
      <w:r w:rsidRPr="002601AE">
        <w:rPr>
          <w:lang w:val="ru-RU"/>
        </w:rPr>
        <w:t>ซึ่งทำให้เธอรู้สึกเจ็บปวดอย่างทนไม่ได้</w:t>
      </w:r>
      <w:r w:rsidRPr="006C5560">
        <w:t xml:space="preserve"> </w:t>
      </w:r>
      <w:r w:rsidRPr="002601AE">
        <w:rPr>
          <w:lang w:val="ru-RU"/>
        </w:rPr>
        <w:t>ผิวเธอแตกและเต็มไปด้วยแผล</w:t>
      </w:r>
      <w:r w:rsidRPr="006C5560">
        <w:t xml:space="preserve"> </w:t>
      </w:r>
      <w:r w:rsidRPr="002601AE">
        <w:rPr>
          <w:lang w:val="ru-RU"/>
        </w:rPr>
        <w:t>จนเธอไม่สามารถนอนได้ในตอนกลางคืน</w:t>
      </w:r>
      <w:r w:rsidRPr="006C5560">
        <w:t xml:space="preserve"> </w:t>
      </w:r>
    </w:p>
    <w:p w14:paraId="2768928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คุณรู้ไหม</w:t>
      </w:r>
      <w:r w:rsidRPr="006C5560">
        <w:t xml:space="preserve"> </w:t>
      </w:r>
      <w:r w:rsidRPr="002601AE">
        <w:rPr>
          <w:lang w:val="ru-RU"/>
        </w:rPr>
        <w:t>คนอย่างนั้นคือผู้พลีชีพ</w:t>
      </w:r>
      <w:r w:rsidRPr="006C5560">
        <w:t xml:space="preserve"> </w:t>
      </w:r>
      <w:r w:rsidRPr="002601AE">
        <w:rPr>
          <w:lang w:val="ru-RU"/>
        </w:rPr>
        <w:t>ถ้าไม่ใช่ผู้พลีชีพเต็มตัว</w:t>
      </w:r>
      <w:r w:rsidRPr="006C5560">
        <w:t xml:space="preserve"> </w:t>
      </w:r>
      <w:r w:rsidRPr="002601AE">
        <w:rPr>
          <w:lang w:val="ru-RU"/>
        </w:rPr>
        <w:t>ก็เป็นผู้พลีชีพครึ่งตัวแน่นอน</w:t>
      </w:r>
      <w:r w:rsidRPr="006C5560">
        <w:t xml:space="preserve"> </w:t>
      </w:r>
    </w:p>
    <w:p w14:paraId="71CA3F7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แต่สำหรับท่านแม่ของผมครับ</w:t>
      </w:r>
      <w:r w:rsidRPr="006C5560">
        <w:t xml:space="preserve">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ชีวิตทั้งชีวิตของท่านคือความทุกข์ทรมานที่ยาวนาน</w:t>
      </w:r>
      <w:r w:rsidRPr="006C5560">
        <w:t xml:space="preserve"> </w:t>
      </w:r>
    </w:p>
    <w:p w14:paraId="76F1FD8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ดังนั้นรางวัลที่เธอจะได้รับก็จะยิ่งใหญ่ขึ้นมาก</w:t>
      </w:r>
      <w:r w:rsidRPr="006C5560">
        <w:t xml:space="preserve"> </w:t>
      </w:r>
      <w:r w:rsidRPr="002601AE">
        <w:rPr>
          <w:lang w:val="ru-RU"/>
        </w:rPr>
        <w:t>คุณรู้ไหมว่าเธอจะได้รับมากเพียงใด</w:t>
      </w:r>
      <w:r w:rsidRPr="006C5560">
        <w:t xml:space="preserve">? </w:t>
      </w:r>
      <w:r w:rsidRPr="002601AE">
        <w:rPr>
          <w:lang w:val="ru-RU"/>
        </w:rPr>
        <w:t>เธอได้รับการรับประกันว่าจะได้เข้าสวรรค์</w:t>
      </w:r>
      <w:r w:rsidRPr="006C5560">
        <w:t xml:space="preserve"> </w:t>
      </w:r>
      <w:r w:rsidRPr="002601AE">
        <w:rPr>
          <w:lang w:val="ru-RU"/>
        </w:rPr>
        <w:t>เมื่อเห็นว่าบุคคลใดสามารถทนต่อโรคภัยร้ายแรงได้</w:t>
      </w:r>
      <w:r w:rsidRPr="006C5560">
        <w:t xml:space="preserve"> </w:t>
      </w:r>
      <w:r w:rsidRPr="002601AE">
        <w:rPr>
          <w:lang w:val="ru-RU"/>
        </w:rPr>
        <w:t>พระคริสต์จึงทรงให้โรคภัยนั้นมาตกอยู่กับเขา</w:t>
      </w:r>
      <w:r w:rsidRPr="006C5560">
        <w:t xml:space="preserve"> </w:t>
      </w:r>
      <w:r w:rsidRPr="002601AE">
        <w:rPr>
          <w:lang w:val="ru-RU"/>
        </w:rPr>
        <w:t>เพื่อว่าด้วยการทนทุกข์เพียงเล็กน้อยในชีวิตโลกนี้</w:t>
      </w:r>
      <w:r w:rsidRPr="006C5560">
        <w:t xml:space="preserve"> </w:t>
      </w:r>
      <w:r w:rsidRPr="002601AE">
        <w:rPr>
          <w:lang w:val="ru-RU"/>
        </w:rPr>
        <w:t>เขาจะได้รับรางวัลอันยิ่งใหญ่ในชีวิตนิรันดร์ในสวรรค์</w:t>
      </w:r>
      <w:r w:rsidRPr="006C5560">
        <w:t xml:space="preserve"> </w:t>
      </w:r>
      <w:r w:rsidRPr="002601AE">
        <w:rPr>
          <w:lang w:val="ru-RU"/>
        </w:rPr>
        <w:t>เขาต้องทนทุกข์ที่นี่</w:t>
      </w:r>
      <w:r w:rsidRPr="006C5560">
        <w:t xml:space="preserve"> </w:t>
      </w:r>
      <w:r w:rsidRPr="002601AE">
        <w:rPr>
          <w:lang w:val="ru-RU"/>
        </w:rPr>
        <w:t>แต่จะได้รับรางวัลที่นั่น</w:t>
      </w:r>
      <w:r w:rsidRPr="006C5560">
        <w:t xml:space="preserve"> </w:t>
      </w:r>
      <w:r w:rsidRPr="002601AE">
        <w:rPr>
          <w:lang w:val="ru-RU"/>
        </w:rPr>
        <w:t>ในชีวิตที่จะมาถึง</w:t>
      </w:r>
      <w:r w:rsidRPr="006C5560">
        <w:t xml:space="preserve"> </w:t>
      </w:r>
      <w:r w:rsidRPr="002601AE">
        <w:rPr>
          <w:lang w:val="ru-RU"/>
        </w:rPr>
        <w:t>เพราะมีสวรรค์</w:t>
      </w:r>
      <w:r w:rsidRPr="006C5560">
        <w:t xml:space="preserve"> </w:t>
      </w:r>
      <w:r w:rsidRPr="002601AE">
        <w:rPr>
          <w:lang w:val="ru-RU"/>
        </w:rPr>
        <w:t>และมีรางวัล</w:t>
      </w:r>
      <w:r w:rsidRPr="006C5560">
        <w:t xml:space="preserve"> [</w:t>
      </w:r>
      <w:r w:rsidRPr="002601AE">
        <w:rPr>
          <w:lang w:val="ru-RU"/>
        </w:rPr>
        <w:t>สำหรับความทุกข์ของเขา</w:t>
      </w:r>
      <w:r w:rsidRPr="006C5560">
        <w:t xml:space="preserve">] </w:t>
      </w:r>
    </w:p>
    <w:p w14:paraId="3C9794D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วันนี้มีผู้หญิงคนหนึ่งที่มีปัญหาเกี่ยวกับไตมาพบผม</w:t>
      </w:r>
      <w:r w:rsidRPr="006C5560">
        <w:t xml:space="preserve"> </w:t>
      </w:r>
      <w:r w:rsidRPr="002601AE">
        <w:rPr>
          <w:lang w:val="ru-RU"/>
        </w:rPr>
        <w:t>เธอได้รับการฟอกเลือดด้วยเครื่องมาหลายปีแล้ว</w:t>
      </w:r>
      <w:r>
        <w:rPr>
          <w:rStyle w:val="FootnoteReference"/>
          <w:lang w:val="ru-RU"/>
        </w:rPr>
        <w:footnoteReference w:id="103"/>
      </w:r>
      <w:r w:rsidRPr="006C5560">
        <w:t xml:space="preserve"> “</w:t>
      </w:r>
      <w:r w:rsidRPr="002601AE">
        <w:rPr>
          <w:lang w:val="ru-RU"/>
        </w:rPr>
        <w:t>พ่อครับ</w:t>
      </w:r>
      <w:r w:rsidRPr="006C5560">
        <w:t xml:space="preserve">” </w:t>
      </w:r>
      <w:r w:rsidRPr="002601AE">
        <w:rPr>
          <w:lang w:val="ru-RU"/>
        </w:rPr>
        <w:t>เธอถามผม</w:t>
      </w:r>
      <w:r w:rsidRPr="006C5560">
        <w:t xml:space="preserve"> “</w:t>
      </w:r>
      <w:r w:rsidRPr="002601AE">
        <w:rPr>
          <w:lang w:val="ru-RU"/>
        </w:rPr>
        <w:t>โปรดอวยพรแขนผมด้วยครับ</w:t>
      </w:r>
      <w:r w:rsidRPr="006C5560">
        <w:t xml:space="preserve"> </w:t>
      </w:r>
      <w:r w:rsidRPr="002601AE">
        <w:rPr>
          <w:lang w:val="ru-RU"/>
        </w:rPr>
        <w:t>ไม่มีส่วนใดของเส้นเลือดที่ยังสุขภาพดีเหลืออยู่เลย</w:t>
      </w:r>
      <w:r w:rsidRPr="006C5560">
        <w:t xml:space="preserve"> </w:t>
      </w:r>
      <w:r w:rsidRPr="002601AE">
        <w:rPr>
          <w:lang w:val="ru-RU"/>
        </w:rPr>
        <w:t>และผมไม่สามารถรับการฟอกเลือดด้วยเครื่องได้อย่าง</w:t>
      </w:r>
      <w:r>
        <w:rPr>
          <w:lang w:val="ru-RU"/>
        </w:rPr>
        <w:t>ถูกต้องด้วย</w:t>
      </w:r>
      <w:r w:rsidRPr="006C5560">
        <w:t>” “</w:t>
      </w:r>
      <w:r w:rsidRPr="002601AE">
        <w:rPr>
          <w:lang w:val="ru-RU"/>
        </w:rPr>
        <w:t>แผลและรอยแผลเหล่านี้บนมือของคุณ</w:t>
      </w:r>
      <w:r w:rsidRPr="006C5560">
        <w:t xml:space="preserve">,” </w:t>
      </w:r>
      <w:r w:rsidRPr="002601AE">
        <w:rPr>
          <w:lang w:val="ru-RU"/>
        </w:rPr>
        <w:t>ผมกล่าว</w:t>
      </w:r>
      <w:r w:rsidRPr="006C5560">
        <w:t xml:space="preserve"> “</w:t>
      </w:r>
      <w:r w:rsidRPr="002601AE">
        <w:rPr>
          <w:lang w:val="ru-RU"/>
        </w:rPr>
        <w:t>วันหนึ่งจะกลายเป็นเพชรที่มีค่ามากกว่าเพชรในโลกนี้ทั้งหมด</w:t>
      </w:r>
      <w:r w:rsidRPr="006C5560">
        <w:t xml:space="preserve"> </w:t>
      </w:r>
      <w:r w:rsidRPr="002601AE">
        <w:rPr>
          <w:lang w:val="ru-RU"/>
        </w:rPr>
        <w:t>คุณได้รับการฟอกเลือดมาหลายปีแล้ว</w:t>
      </w:r>
      <w:r w:rsidRPr="006C5560">
        <w:t>?” “</w:t>
      </w:r>
      <w:r w:rsidRPr="002601AE">
        <w:rPr>
          <w:lang w:val="ru-RU"/>
        </w:rPr>
        <w:t>สิบสองปี</w:t>
      </w:r>
      <w:r w:rsidRPr="006C5560">
        <w:t xml:space="preserve">,” </w:t>
      </w:r>
      <w:r w:rsidRPr="002601AE">
        <w:rPr>
          <w:lang w:val="ru-RU"/>
        </w:rPr>
        <w:t>เธอตอบ</w:t>
      </w:r>
      <w:r w:rsidRPr="006C5560">
        <w:t xml:space="preserve"> “</w:t>
      </w:r>
      <w:r w:rsidRPr="002601AE">
        <w:rPr>
          <w:lang w:val="ru-RU"/>
        </w:rPr>
        <w:t>ในกรณีนั้น</w:t>
      </w:r>
      <w:r w:rsidRPr="006C5560">
        <w:t xml:space="preserve">,” </w:t>
      </w:r>
      <w:r w:rsidRPr="002601AE">
        <w:rPr>
          <w:lang w:val="ru-RU"/>
        </w:rPr>
        <w:t>ผมตอบ</w:t>
      </w:r>
      <w:r w:rsidRPr="006C5560">
        <w:t xml:space="preserve"> “</w:t>
      </w:r>
      <w:r w:rsidRPr="002601AE">
        <w:rPr>
          <w:lang w:val="ru-RU"/>
        </w:rPr>
        <w:t>คุณมีสิทธิ์ได้รับทั้ง</w:t>
      </w:r>
      <w:r w:rsidRPr="006C5560">
        <w:t xml:space="preserve"> ‘</w:t>
      </w:r>
      <w:r>
        <w:rPr>
          <w:lang w:val="ru-RU"/>
        </w:rPr>
        <w:t>เงินช่วยเหลือก้อนเดียว</w:t>
      </w:r>
      <w:r w:rsidRPr="006C5560">
        <w:t>’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และ</w:t>
      </w:r>
      <w:r w:rsidRPr="006C5560">
        <w:t xml:space="preserve"> ‘</w:t>
      </w:r>
      <w:r>
        <w:rPr>
          <w:lang w:val="ru-RU"/>
        </w:rPr>
        <w:t>เงินบำนาญขั้นต่ำ</w:t>
      </w:r>
      <w:r w:rsidRPr="006C5560">
        <w:t xml:space="preserve">’ </w:t>
      </w:r>
      <w:r>
        <w:rPr>
          <w:lang w:val="ru-RU"/>
        </w:rPr>
        <w:t>ด้วย</w:t>
      </w:r>
      <w:r w:rsidRPr="006C5560">
        <w:t xml:space="preserve">” </w:t>
      </w:r>
      <w:r w:rsidRPr="002601AE">
        <w:rPr>
          <w:lang w:val="ru-RU"/>
        </w:rPr>
        <w:t>แล้วเธอก็ชี้ให้ผมดูแผลบนแขนอีกข้างและพูดว่า</w:t>
      </w:r>
      <w:r w:rsidRPr="006C5560">
        <w:t>: “</w:t>
      </w:r>
      <w:r w:rsidRPr="002601AE">
        <w:rPr>
          <w:lang w:val="ru-RU"/>
        </w:rPr>
        <w:t>พ่อครับ</w:t>
      </w:r>
      <w:r w:rsidRPr="006C5560">
        <w:t xml:space="preserve"> </w:t>
      </w:r>
      <w:r w:rsidRPr="002601AE">
        <w:rPr>
          <w:lang w:val="ru-RU"/>
        </w:rPr>
        <w:t>แผลนี้ไม่หายเลย</w:t>
      </w:r>
      <w:r w:rsidRPr="006C5560">
        <w:t xml:space="preserve"> “</w:t>
      </w:r>
      <w:r>
        <w:rPr>
          <w:lang w:val="ru-RU"/>
        </w:rPr>
        <w:t>คุณเห็นกระดูกผ่านแผลนี้ได้เลยครับ</w:t>
      </w:r>
      <w:r w:rsidRPr="006C5560">
        <w:t>” “</w:t>
      </w:r>
      <w:r w:rsidRPr="002601AE">
        <w:rPr>
          <w:lang w:val="ru-RU"/>
        </w:rPr>
        <w:t>ใช่ครับ</w:t>
      </w:r>
      <w:r w:rsidRPr="006C5560">
        <w:t xml:space="preserve">” </w:t>
      </w:r>
      <w:r w:rsidRPr="002601AE">
        <w:rPr>
          <w:lang w:val="ru-RU"/>
        </w:rPr>
        <w:t>ผมตอบ</w:t>
      </w:r>
      <w:r w:rsidRPr="006C5560">
        <w:t xml:space="preserve"> “</w:t>
      </w:r>
      <w:r w:rsidRPr="002601AE">
        <w:rPr>
          <w:lang w:val="ru-RU"/>
        </w:rPr>
        <w:t>แต่ผ่าน</w:t>
      </w:r>
      <w:r w:rsidRPr="006C5560">
        <w:t xml:space="preserve"> </w:t>
      </w:r>
      <w:r w:rsidRPr="002601AE">
        <w:rPr>
          <w:lang w:val="ru-RU"/>
        </w:rPr>
        <w:t>คุณก็สามารถเห็นสวรรค์ได้เช่นกัน</w:t>
      </w:r>
      <w:r w:rsidRPr="006C5560">
        <w:t xml:space="preserve"> </w:t>
      </w:r>
      <w:r w:rsidRPr="002601AE">
        <w:rPr>
          <w:lang w:val="ru-RU"/>
        </w:rPr>
        <w:t>จงอดทนไว้เถิด</w:t>
      </w:r>
      <w:r w:rsidRPr="006C5560">
        <w:t xml:space="preserve"> </w:t>
      </w:r>
      <w:r w:rsidRPr="002601AE">
        <w:rPr>
          <w:lang w:val="ru-RU"/>
        </w:rPr>
        <w:t>ผมขอให้คุณมีความอดทนมาก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ครับ</w:t>
      </w:r>
      <w:r w:rsidRPr="006C5560">
        <w:t xml:space="preserve"> </w:t>
      </w:r>
      <w:r w:rsidRPr="006C5560">
        <w:lastRenderedPageBreak/>
        <w:t>“</w:t>
      </w:r>
      <w:r w:rsidRPr="002601AE">
        <w:rPr>
          <w:lang w:val="ru-RU"/>
        </w:rPr>
        <w:t>ผมอธิษฐานว่าพระคริสต์จะเพิ่มพูนความรักของพระองค์ในตัวคุณ</w:t>
      </w:r>
      <w:r w:rsidRPr="006C5560">
        <w:t xml:space="preserve"> </w:t>
      </w:r>
      <w:r w:rsidRPr="002601AE">
        <w:rPr>
          <w:lang w:val="ru-RU"/>
        </w:rPr>
        <w:t>และให้คุณลืมความเจ็บปวดไป</w:t>
      </w:r>
      <w:r w:rsidRPr="006C5560">
        <w:t xml:space="preserve"> </w:t>
      </w:r>
      <w:r w:rsidRPr="002601AE">
        <w:rPr>
          <w:lang w:val="ru-RU"/>
        </w:rPr>
        <w:t>แน่นอนว่าผมอาจขอให้คุณได้สิ่งอื่น</w:t>
      </w:r>
      <w:r w:rsidRPr="006C5560">
        <w:t xml:space="preserve">: </w:t>
      </w:r>
      <w:r w:rsidRPr="002601AE">
        <w:rPr>
          <w:lang w:val="ru-RU"/>
        </w:rPr>
        <w:t>ให้ความเจ็บปวดของคุณลดลง</w:t>
      </w:r>
      <w:r w:rsidRPr="006C5560">
        <w:t xml:space="preserve"> </w:t>
      </w:r>
      <w:r w:rsidRPr="002601AE">
        <w:rPr>
          <w:lang w:val="ru-RU"/>
        </w:rPr>
        <w:t>แต่หากเป็นเช่นนั้น</w:t>
      </w:r>
      <w:r w:rsidRPr="006C5560">
        <w:t xml:space="preserve"> </w:t>
      </w:r>
      <w:r w:rsidRPr="002601AE">
        <w:rPr>
          <w:lang w:val="ru-RU"/>
        </w:rPr>
        <w:t>รางวัลอันยิ่งใหญ่ก็จะหายไปเช่นกัน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สิ่งที่ผมขอให้คุณตั้งแต่</w:t>
      </w:r>
      <w:r>
        <w:rPr>
          <w:lang w:val="ru-RU"/>
        </w:rPr>
        <w:t>แรกจึงดีกว่า</w:t>
      </w:r>
      <w:r w:rsidRPr="006C5560">
        <w:t xml:space="preserve">” </w:t>
      </w:r>
      <w:r w:rsidRPr="002601AE">
        <w:rPr>
          <w:lang w:val="ru-RU"/>
        </w:rPr>
        <w:t>คำพูดเหล่านี้นำความสบายใจมาให้กับผู้หญิงผู้โชคร้ายคนนั้น</w:t>
      </w:r>
      <w:r w:rsidRPr="006C5560">
        <w:t xml:space="preserve"> </w:t>
      </w:r>
    </w:p>
    <w:p w14:paraId="1E358E2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เมื่อร่างกายต้องเผชิญกับความยากลำบาก</w:t>
      </w:r>
      <w:r w:rsidRPr="006C5560">
        <w:t xml:space="preserve"> </w:t>
      </w:r>
      <w:r w:rsidRPr="002601AE">
        <w:rPr>
          <w:lang w:val="ru-RU"/>
        </w:rPr>
        <w:t>จิตวิญญาณก็ได้รับการชำระให้บริสุทธิ์</w:t>
      </w:r>
      <w:r w:rsidRPr="006C5560">
        <w:t xml:space="preserve"> </w:t>
      </w:r>
      <w:r w:rsidRPr="002601AE">
        <w:rPr>
          <w:lang w:val="ru-RU"/>
        </w:rPr>
        <w:t>เป็นร่างกาย</w:t>
      </w:r>
      <w:r w:rsidRPr="006C5560">
        <w:t>—</w:t>
      </w:r>
      <w:r w:rsidRPr="002601AE">
        <w:rPr>
          <w:lang w:val="ru-RU"/>
        </w:rPr>
        <w:t>บ้านก้อนดินเล็กๆ</w:t>
      </w:r>
      <w:r w:rsidRPr="006C5560">
        <w:t xml:space="preserve"> </w:t>
      </w:r>
      <w:r w:rsidRPr="002601AE">
        <w:rPr>
          <w:lang w:val="ru-RU"/>
        </w:rPr>
        <w:t>ของเรา</w:t>
      </w:r>
      <w:r w:rsidRPr="006C5560">
        <w:t>—</w:t>
      </w:r>
      <w:r w:rsidRPr="002601AE">
        <w:rPr>
          <w:lang w:val="ru-RU"/>
        </w:rPr>
        <w:t>ที่ต้องทนทุกข์จากโรคภัย</w:t>
      </w:r>
      <w:r w:rsidRPr="006C5560">
        <w:t xml:space="preserve"> </w:t>
      </w:r>
      <w:r w:rsidRPr="002601AE">
        <w:rPr>
          <w:lang w:val="ru-RU"/>
        </w:rPr>
        <w:t>แต่เจ้าของบ้านนั้น</w:t>
      </w:r>
      <w:r w:rsidRPr="006C5560">
        <w:t>—</w:t>
      </w:r>
      <w:r w:rsidRPr="002601AE">
        <w:rPr>
          <w:lang w:val="ru-RU"/>
        </w:rPr>
        <w:t>จิตวิญญาณของเรา</w:t>
      </w:r>
      <w:r w:rsidRPr="006C5560">
        <w:t>—</w:t>
      </w:r>
      <w:r w:rsidRPr="002601AE">
        <w:rPr>
          <w:lang w:val="ru-RU"/>
        </w:rPr>
        <w:t>จะชื่นชมยินดีในสิ่งนี้ตลอดไป</w:t>
      </w:r>
      <w:r w:rsidRPr="006C5560">
        <w:t xml:space="preserve"> </w:t>
      </w:r>
      <w:r w:rsidRPr="002601AE">
        <w:rPr>
          <w:lang w:val="ru-RU"/>
        </w:rPr>
        <w:t>ในวังสวรรค์ที่พระคริสต์กำลังเตรียมไว้ให้เรา</w:t>
      </w:r>
      <w:r w:rsidRPr="006C5560">
        <w:t xml:space="preserve"> </w:t>
      </w:r>
      <w:r w:rsidRPr="002601AE">
        <w:rPr>
          <w:lang w:val="ru-RU"/>
        </w:rPr>
        <w:t>ตามตรรกะทางจิตวิญญาณนี้</w:t>
      </w:r>
      <w:r w:rsidRPr="006C5560">
        <w:t xml:space="preserve"> — </w:t>
      </w:r>
      <w:r w:rsidRPr="002601AE">
        <w:rPr>
          <w:lang w:val="ru-RU"/>
        </w:rPr>
        <w:t>ซึ่งดูเหมือนไม่สมเหตุสมผลสำหรับผู้คนในโลกนี้</w:t>
      </w:r>
      <w:r w:rsidRPr="006C5560">
        <w:t xml:space="preserve"> — </w:t>
      </w:r>
      <w:r w:rsidRPr="002601AE">
        <w:rPr>
          <w:lang w:val="ru-RU"/>
        </w:rPr>
        <w:t>ฉันเองก็ยินดีและภูมิใจในความเจ็บป่วยทางกายและความไม่สมบูรณ์ที่ฉันมี</w:t>
      </w:r>
      <w:r w:rsidRPr="006C5560">
        <w:t xml:space="preserve"> </w:t>
      </w:r>
      <w:r w:rsidRPr="002601AE">
        <w:rPr>
          <w:lang w:val="ru-RU"/>
        </w:rPr>
        <w:t>สิ่งเดียวที่ฉันไม่คิดมากคือความจริงที่ว่าฉันจะได้รับรางวัลสวรรค์</w:t>
      </w:r>
      <w:r w:rsidRPr="006C5560">
        <w:t xml:space="preserve"> </w:t>
      </w:r>
      <w:r w:rsidRPr="002601AE">
        <w:rPr>
          <w:lang w:val="ru-RU"/>
        </w:rPr>
        <w:t>ผมเข้าใจ</w:t>
      </w:r>
      <w:r w:rsidRPr="006C5560">
        <w:t xml:space="preserve"> [</w:t>
      </w:r>
      <w:r w:rsidRPr="002601AE">
        <w:rPr>
          <w:lang w:val="ru-RU"/>
        </w:rPr>
        <w:t>ความเจ็บปวดของผม</w:t>
      </w:r>
      <w:r w:rsidRPr="006C5560">
        <w:t xml:space="preserve">] </w:t>
      </w:r>
      <w:r w:rsidRPr="002601AE">
        <w:rPr>
          <w:lang w:val="ru-RU"/>
        </w:rPr>
        <w:t>ในทางที่ว่า</w:t>
      </w:r>
      <w:r w:rsidRPr="006C5560">
        <w:t xml:space="preserve"> [</w:t>
      </w:r>
      <w:r w:rsidRPr="002601AE">
        <w:rPr>
          <w:lang w:val="ru-RU"/>
        </w:rPr>
        <w:t>ผ่านมัน</w:t>
      </w:r>
      <w:r w:rsidRPr="006C5560">
        <w:t xml:space="preserve">] </w:t>
      </w:r>
      <w:r w:rsidRPr="002601AE">
        <w:rPr>
          <w:lang w:val="ru-RU"/>
        </w:rPr>
        <w:t>ผมกำลังชดใช้ความไม่กตัญญูต่อพระเจ้า</w:t>
      </w:r>
      <w:r w:rsidRPr="006C5560">
        <w:t xml:space="preserve"> </w:t>
      </w:r>
      <w:r w:rsidRPr="002601AE">
        <w:rPr>
          <w:lang w:val="ru-RU"/>
        </w:rPr>
        <w:t>เพราะผมไม่ได้ตอบสนองต่อของขวัญและพรอันยิ่งใหญ่ของพระองค์อย่างที่ควรจะเป็น</w:t>
      </w:r>
      <w:r w:rsidRPr="006C5560">
        <w:t xml:space="preserve"> </w:t>
      </w:r>
      <w:r w:rsidRPr="002601AE">
        <w:rPr>
          <w:lang w:val="ru-RU"/>
        </w:rPr>
        <w:t>เพราะทุกสิ่งในชีวิตผมคืองานเลี้ยง</w:t>
      </w:r>
      <w:r w:rsidRPr="006C5560">
        <w:t xml:space="preserve">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ที่ต่อเนื่องไม่ขาดสาย</w:t>
      </w:r>
      <w:r w:rsidRPr="006C5560">
        <w:t xml:space="preserve">: </w:t>
      </w:r>
      <w:r w:rsidRPr="002601AE">
        <w:rPr>
          <w:lang w:val="ru-RU"/>
        </w:rPr>
        <w:t>ทั้งชีวิตนักบวชของผมและโรคภัยไข้เจ็บของผม</w:t>
      </w:r>
      <w:r w:rsidRPr="006C5560">
        <w:t xml:space="preserve"> </w:t>
      </w:r>
      <w:r w:rsidRPr="002601AE">
        <w:rPr>
          <w:lang w:val="ru-RU"/>
        </w:rPr>
        <w:t>พระเจ้าทรงปฏิบัติต่อข้าพเจ้าด้วยความรักในทุกสิ่ง</w:t>
      </w:r>
      <w:r w:rsidRPr="006C5560">
        <w:t xml:space="preserve">; </w:t>
      </w:r>
      <w:r w:rsidRPr="002601AE">
        <w:rPr>
          <w:lang w:val="ru-RU"/>
        </w:rPr>
        <w:t>พระองค์ทรงเมตตาข้าพเจ้าในทุกเรื่อง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ขอให้อธิษฐานว่าพระองค์จะไม่ทรงนับสิ่งเหล่านี้ทั้งหมดเป็นความผิดของข้าพเจ้า</w:t>
      </w:r>
      <w:r w:rsidRPr="006C5560">
        <w:t xml:space="preserve"> [</w:t>
      </w:r>
      <w:r w:rsidRPr="002601AE">
        <w:rPr>
          <w:lang w:val="ru-RU"/>
        </w:rPr>
        <w:t>เพียง</w:t>
      </w:r>
      <w:r w:rsidRPr="006C5560">
        <w:t xml:space="preserve">] </w:t>
      </w:r>
      <w:r w:rsidRPr="002601AE">
        <w:rPr>
          <w:lang w:val="ru-RU"/>
        </w:rPr>
        <w:t>ในชีวิตนี้</w:t>
      </w:r>
      <w:r w:rsidRPr="006C5560">
        <w:t xml:space="preserve"> </w:t>
      </w:r>
      <w:r w:rsidRPr="002601AE">
        <w:rPr>
          <w:lang w:val="ru-RU"/>
        </w:rPr>
        <w:t>เพราะหากเป็นเช่นนั้น</w:t>
      </w:r>
      <w:r w:rsidRPr="006C5560">
        <w:t>—</w:t>
      </w:r>
      <w:r w:rsidRPr="002601AE">
        <w:rPr>
          <w:lang w:val="ru-RU"/>
        </w:rPr>
        <w:t>ข้าพเจ้าจะทุกข์ใจยิ่งนัก</w:t>
      </w:r>
      <w:r w:rsidRPr="006C5560">
        <w:t xml:space="preserve">, </w:t>
      </w:r>
      <w:r w:rsidRPr="002601AE">
        <w:rPr>
          <w:lang w:val="ru-RU"/>
        </w:rPr>
        <w:t>ข้าพเจ้าจะทุกข์ใจยิ่งนัก</w:t>
      </w:r>
      <w:r w:rsidRPr="006C5560">
        <w:t xml:space="preserve">! </w:t>
      </w:r>
      <w:r w:rsidRPr="002601AE">
        <w:rPr>
          <w:lang w:val="ru-RU"/>
        </w:rPr>
        <w:t>พระคริสต์จะประทานเกียรติอันยิ่งใหญ่แก่ข้าพเจ้า</w:t>
      </w:r>
      <w:r w:rsidRPr="006C5560">
        <w:t xml:space="preserve"> </w:t>
      </w:r>
      <w:r w:rsidRPr="002601AE">
        <w:rPr>
          <w:lang w:val="ru-RU"/>
        </w:rPr>
        <w:t>หากเพื่อความรักของพระองค์</w:t>
      </w:r>
      <w:r w:rsidRPr="006C5560">
        <w:t xml:space="preserve"> </w:t>
      </w:r>
      <w:r w:rsidRPr="002601AE">
        <w:rPr>
          <w:lang w:val="ru-RU"/>
        </w:rPr>
        <w:t>ข้าพเจ้าต้องทนทุกข์ทรมานมากยิ่งขึ้น</w:t>
      </w:r>
      <w:r w:rsidRPr="006C5560">
        <w:t xml:space="preserve"> </w:t>
      </w:r>
      <w:r w:rsidRPr="002601AE">
        <w:rPr>
          <w:lang w:val="ru-RU"/>
        </w:rPr>
        <w:t>หากแต่พระองค์จะทรงเสริมกำลังให้ข้าพเจ้า</w:t>
      </w:r>
      <w:r w:rsidRPr="006C5560">
        <w:t xml:space="preserve"> </w:t>
      </w:r>
      <w:r w:rsidRPr="002601AE">
        <w:rPr>
          <w:lang w:val="ru-RU"/>
        </w:rPr>
        <w:t>เพื่อข้าพเจ้าจะได้ทนรับ</w:t>
      </w:r>
      <w:r w:rsidRPr="006C5560">
        <w:t xml:space="preserve"> [</w:t>
      </w:r>
      <w:r w:rsidRPr="002601AE">
        <w:rPr>
          <w:lang w:val="ru-RU"/>
        </w:rPr>
        <w:t>ความเจ็บปวดนี้</w:t>
      </w:r>
      <w:r w:rsidRPr="006C5560">
        <w:t xml:space="preserve">] </w:t>
      </w:r>
      <w:r w:rsidRPr="002601AE">
        <w:rPr>
          <w:lang w:val="ru-RU"/>
        </w:rPr>
        <w:t>และข้าพเจ้าไม่ต้องการรางวัลใดๆ</w:t>
      </w:r>
      <w:r w:rsidRPr="006C5560">
        <w:t xml:space="preserve"> </w:t>
      </w:r>
    </w:p>
    <w:p w14:paraId="079BB27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เมื่อคนใดมีสุขภาพสมบูรณ์</w:t>
      </w:r>
      <w:r w:rsidRPr="006C5560">
        <w:t xml:space="preserve"> </w:t>
      </w:r>
      <w:r w:rsidRPr="002601AE">
        <w:rPr>
          <w:lang w:val="ru-RU"/>
        </w:rPr>
        <w:t>นั่นหมายความว่าจริงๆ</w:t>
      </w:r>
      <w:r w:rsidRPr="006C5560">
        <w:t xml:space="preserve"> </w:t>
      </w:r>
      <w:r w:rsidRPr="002601AE">
        <w:rPr>
          <w:lang w:val="ru-RU"/>
        </w:rPr>
        <w:t>แล้วมีสิ่งใดสิ่งหนึ่งผิดปกติกับเขา</w:t>
      </w:r>
      <w:r w:rsidRPr="006C5560">
        <w:t xml:space="preserve"> </w:t>
      </w:r>
      <w:r w:rsidRPr="002601AE">
        <w:rPr>
          <w:lang w:val="ru-RU"/>
        </w:rPr>
        <w:t>การที่เขาต้องทนทุกข์จากโรคภัยบางอย่างจะดีกว่า</w:t>
      </w:r>
      <w:r w:rsidRPr="006C5560">
        <w:t xml:space="preserve"> </w:t>
      </w:r>
      <w:r w:rsidRPr="002601AE">
        <w:rPr>
          <w:lang w:val="ru-RU"/>
        </w:rPr>
        <w:t>ฉันได้รับประโยชน์จากโรคภัยของฉันมากกว่าที่ฉันได้รับจากการปฏิบัติความเคร่งครัดทั้งหมดที่ฉันเคยทำก่อนที่จะป่วย</w:t>
      </w:r>
      <w:r w:rsidRPr="006C5560">
        <w:t xml:space="preserve"> </w:t>
      </w:r>
      <w:r w:rsidRPr="002601AE">
        <w:rPr>
          <w:lang w:val="ru-RU"/>
        </w:rPr>
        <w:t>นั่นคือเหตุผลที่ผมกล่าวว่า</w:t>
      </w:r>
      <w:r w:rsidRPr="006C5560">
        <w:t xml:space="preserve"> </w:t>
      </w:r>
      <w:r w:rsidRPr="002601AE">
        <w:rPr>
          <w:lang w:val="ru-RU"/>
        </w:rPr>
        <w:t>หากใครไม่มีภาระผูกพัน</w:t>
      </w:r>
      <w:r w:rsidRPr="006C5560">
        <w:t xml:space="preserve"> [</w:t>
      </w:r>
      <w:r w:rsidRPr="002601AE">
        <w:rPr>
          <w:lang w:val="ru-RU"/>
        </w:rPr>
        <w:t>ต่อผู้อื่น</w:t>
      </w:r>
      <w:r w:rsidRPr="006C5560">
        <w:t xml:space="preserve">] </w:t>
      </w:r>
      <w:r w:rsidRPr="002601AE">
        <w:rPr>
          <w:lang w:val="ru-RU"/>
        </w:rPr>
        <w:t>ก็ควรเลือกความเจ็บป่วยแทนสุขภาพที่ดี</w:t>
      </w:r>
      <w:r w:rsidRPr="006C5560">
        <w:t xml:space="preserve"> </w:t>
      </w:r>
      <w:r w:rsidRPr="002601AE">
        <w:rPr>
          <w:lang w:val="ru-RU"/>
        </w:rPr>
        <w:t>เมื่อสุขภาพดี</w:t>
      </w:r>
      <w:r w:rsidRPr="006C5560">
        <w:t xml:space="preserve"> </w:t>
      </w:r>
      <w:r w:rsidRPr="002601AE">
        <w:rPr>
          <w:lang w:val="ru-RU"/>
        </w:rPr>
        <w:t>คนนั้นยังคงเป็นหนี้</w:t>
      </w:r>
      <w:r w:rsidRPr="006C5560">
        <w:t xml:space="preserve"> </w:t>
      </w:r>
      <w:r w:rsidRPr="002601AE">
        <w:rPr>
          <w:lang w:val="ru-RU"/>
        </w:rPr>
        <w:t>แต่หากทนทุกข์จากความเจ็บป่วยด้วยความอดทน</w:t>
      </w:r>
      <w:r w:rsidRPr="006C5560">
        <w:t xml:space="preserve"> </w:t>
      </w:r>
      <w:r w:rsidRPr="002601AE">
        <w:rPr>
          <w:lang w:val="ru-RU"/>
        </w:rPr>
        <w:t>เขาจะได้รับรางวัล</w:t>
      </w:r>
      <w:r w:rsidRPr="006C5560">
        <w:t xml:space="preserve"> </w:t>
      </w:r>
      <w:r w:rsidRPr="002601AE">
        <w:rPr>
          <w:lang w:val="ru-RU"/>
        </w:rPr>
        <w:t>เมื่อผมอาศัยอยู่ในวัดชุมชน</w:t>
      </w:r>
      <w:r>
        <w:rPr>
          <w:rStyle w:val="FootnoteReference"/>
          <w:lang w:val="ru-RU"/>
        </w:rPr>
        <w:footnoteReference w:id="104"/>
      </w:r>
      <w:r w:rsidRPr="006C5560">
        <w:t xml:space="preserve"> </w:t>
      </w:r>
      <w:r w:rsidRPr="002601AE">
        <w:rPr>
          <w:lang w:val="ru-RU"/>
        </w:rPr>
        <w:t>มีพระสังฆราชผู้ศักดิ์สิทธิ์ท่านหนึ่ง</w:t>
      </w:r>
      <w:r w:rsidRPr="006C5560">
        <w:t xml:space="preserve"> </w:t>
      </w:r>
      <w:r w:rsidRPr="002601AE">
        <w:rPr>
          <w:lang w:val="ru-RU"/>
        </w:rPr>
        <w:t>ผู้สูงอายุมากชื่อ</w:t>
      </w:r>
      <w:r w:rsidRPr="006C5560">
        <w:t xml:space="preserve"> Hierotheos </w:t>
      </w:r>
      <w:r w:rsidRPr="002601AE">
        <w:rPr>
          <w:lang w:val="ru-RU"/>
        </w:rPr>
        <w:t>เคยมาเยือนที่นั่น</w:t>
      </w:r>
      <w:r w:rsidRPr="006C5560">
        <w:t xml:space="preserve"> </w:t>
      </w:r>
      <w:r w:rsidRPr="002601AE">
        <w:rPr>
          <w:lang w:val="ru-RU"/>
        </w:rPr>
        <w:t>ท่านได้เกษียณและใช้ชีวิตเป็นฤๅษีที่สเกเตของนักบุญแอนน์</w:t>
      </w:r>
      <w:r w:rsidRPr="006C5560">
        <w:t xml:space="preserve"> </w:t>
      </w:r>
      <w:r w:rsidRPr="002601AE">
        <w:rPr>
          <w:lang w:val="ru-RU"/>
        </w:rPr>
        <w:t>ขณะที่ท่านกำลังขึ้นม้าเพื่อจากไป</w:t>
      </w:r>
      <w:r w:rsidRPr="006C5560">
        <w:t xml:space="preserve"> </w:t>
      </w:r>
      <w:r w:rsidRPr="002601AE">
        <w:rPr>
          <w:lang w:val="ru-RU"/>
        </w:rPr>
        <w:t>กางเกงของท่านเลื่อนขึ้น</w:t>
      </w:r>
      <w:r w:rsidRPr="006C5560">
        <w:t xml:space="preserve"> </w:t>
      </w:r>
      <w:r w:rsidRPr="002601AE">
        <w:rPr>
          <w:lang w:val="ru-RU"/>
        </w:rPr>
        <w:t>และทุกคนเห็นขาของท่านบวมอย่างน่ากลัว</w:t>
      </w:r>
      <w:r w:rsidRPr="006C5560">
        <w:t xml:space="preserve"> </w:t>
      </w:r>
      <w:r w:rsidRPr="002601AE">
        <w:rPr>
          <w:lang w:val="ru-RU"/>
        </w:rPr>
        <w:t>พระภิกษุที่ช่วยท่านขึ้นม้าต่างตกใจกลัว</w:t>
      </w:r>
      <w:r w:rsidRPr="006C5560">
        <w:t xml:space="preserve"> </w:t>
      </w:r>
      <w:r w:rsidRPr="002601AE">
        <w:rPr>
          <w:lang w:val="ru-RU"/>
        </w:rPr>
        <w:t>พระสังฆราชทรงทราบถึงเรื่องนี้และตรัสว่า</w:t>
      </w:r>
      <w:r w:rsidRPr="006C5560">
        <w:t>: “</w:t>
      </w:r>
      <w:r w:rsidRPr="002601AE">
        <w:rPr>
          <w:lang w:val="ru-RU"/>
        </w:rPr>
        <w:t>นี่คือของขวัญที่ดีที่สุดที่พระเจ้าได้ประทานให้ข้าพเจ้า</w:t>
      </w:r>
      <w:r w:rsidRPr="006C5560">
        <w:t xml:space="preserve"> </w:t>
      </w:r>
      <w:r w:rsidRPr="002601AE">
        <w:rPr>
          <w:lang w:val="ru-RU"/>
        </w:rPr>
        <w:t>ข้าพเจ้าขอ</w:t>
      </w:r>
      <w:r>
        <w:rPr>
          <w:lang w:val="ru-RU"/>
        </w:rPr>
        <w:t>พระองค์อย่าได้เอาสิ่งเหล่านี้ไปจากข้าพเจ้า</w:t>
      </w:r>
      <w:r w:rsidRPr="006C5560">
        <w:t xml:space="preserve">” </w:t>
      </w:r>
    </w:p>
    <w:p w14:paraId="7B1AEEA0" w14:textId="77777777" w:rsidR="00EF488A" w:rsidRPr="006C5560" w:rsidRDefault="00EF488A" w:rsidP="00B87D11"/>
    <w:p w14:paraId="53415713" w14:textId="77777777" w:rsidR="00EF488A" w:rsidRPr="006C5560" w:rsidRDefault="00000000" w:rsidP="00B87D11">
      <w:pPr>
        <w:pStyle w:val="Heading4"/>
      </w:pPr>
      <w:bookmarkStart w:id="306" w:name="_Toc196932475"/>
      <w:bookmarkStart w:id="307" w:name="_Toc196933019"/>
      <w:bookmarkStart w:id="308" w:name="_Toc242097316"/>
      <w:r w:rsidRPr="002601AE">
        <w:rPr>
          <w:lang w:val="ru-RU"/>
        </w:rPr>
        <w:t>ความอดทนเมื่อต้องเผชิญกับความเจ็บปวด</w:t>
      </w:r>
      <w:bookmarkEnd w:id="306"/>
      <w:bookmarkEnd w:id="307"/>
      <w:bookmarkEnd w:id="308"/>
    </w:p>
    <w:p w14:paraId="0CB663E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เมื่อเราป่วย</w:t>
      </w:r>
      <w:r w:rsidRPr="006C5560">
        <w:t xml:space="preserve"> </w:t>
      </w:r>
      <w:r w:rsidRPr="002601AE">
        <w:rPr>
          <w:lang w:val="ru-RU"/>
        </w:rPr>
        <w:t>เราควรไว้วางใจตนเองไว้กับพระคริสต์อย่างเต็มที่</w:t>
      </w:r>
      <w:r w:rsidRPr="006C5560">
        <w:t xml:space="preserve"> </w:t>
      </w:r>
      <w:r w:rsidRPr="002601AE">
        <w:rPr>
          <w:lang w:val="ru-RU"/>
        </w:rPr>
        <w:t>เราต้องจำไว้ว่า</w:t>
      </w:r>
      <w:r w:rsidRPr="006C5560">
        <w:t xml:space="preserve"> </w:t>
      </w:r>
      <w:r w:rsidRPr="002601AE">
        <w:rPr>
          <w:lang w:val="ru-RU"/>
        </w:rPr>
        <w:t>ในช่วงเวลาแห่งความทุกข์ทรมาน</w:t>
      </w:r>
      <w:r w:rsidRPr="006C5560">
        <w:t xml:space="preserve"> </w:t>
      </w:r>
      <w:r w:rsidRPr="002601AE">
        <w:rPr>
          <w:lang w:val="ru-RU"/>
        </w:rPr>
        <w:t>จิตวิญญาณของเรามีความต้องการความอดทนและการสรรเสริญมากกว่าการมีร่างกายที่</w:t>
      </w:r>
      <w:r w:rsidRPr="006C5560">
        <w:t xml:space="preserve"> ‘</w:t>
      </w:r>
      <w:r>
        <w:rPr>
          <w:lang w:val="ru-RU"/>
        </w:rPr>
        <w:t>แข็งแกร่งดั่งเหล็ก</w:t>
      </w:r>
      <w:r w:rsidRPr="006C5560">
        <w:t xml:space="preserve">’ </w:t>
      </w:r>
      <w:r w:rsidRPr="002601AE">
        <w:rPr>
          <w:lang w:val="ru-RU"/>
        </w:rPr>
        <w:t>ซึ่งอาจทำให้เราทำสิ่งยิ่งใหญ่ทางกายภาพได้</w:t>
      </w:r>
      <w:r w:rsidRPr="006C5560">
        <w:t xml:space="preserve"> </w:t>
      </w:r>
      <w:r w:rsidRPr="002601AE">
        <w:rPr>
          <w:lang w:val="ru-RU"/>
        </w:rPr>
        <w:t>เพราะท้ายที่สุดแล้ว</w:t>
      </w:r>
      <w:r w:rsidRPr="006C5560">
        <w:t xml:space="preserve"> </w:t>
      </w:r>
      <w:r w:rsidRPr="002601AE">
        <w:rPr>
          <w:lang w:val="ru-RU"/>
        </w:rPr>
        <w:t>การกระทำเช่นนั้นอาจทำให้เราตกอยู่ในอันตรายของความหยิ่งยโสและการโอ้อวดโดยไม่รู้ตัว</w:t>
      </w:r>
      <w:r w:rsidRPr="006C5560">
        <w:t xml:space="preserve"> </w:t>
      </w:r>
      <w:r w:rsidRPr="002601AE">
        <w:rPr>
          <w:lang w:val="ru-RU"/>
        </w:rPr>
        <w:t>เพราะมันอาจทำให้เราคิดว่าเราสามารถชนะสวรรค์ได้ด้วยการ</w:t>
      </w:r>
      <w:r w:rsidRPr="006C5560">
        <w:t xml:space="preserve"> ‘</w:t>
      </w:r>
      <w:r w:rsidRPr="002601AE">
        <w:rPr>
          <w:lang w:val="ru-RU"/>
        </w:rPr>
        <w:t>บุก</w:t>
      </w:r>
      <w:r>
        <w:rPr>
          <w:lang w:val="ru-RU"/>
        </w:rPr>
        <w:t>โจมตีแบบทหารม้า</w:t>
      </w:r>
      <w:r w:rsidRPr="006C5560">
        <w:t xml:space="preserve">’ </w:t>
      </w:r>
      <w:r w:rsidRPr="002601AE">
        <w:rPr>
          <w:lang w:val="ru-RU"/>
        </w:rPr>
        <w:t>ของตัวเอง</w:t>
      </w:r>
      <w:r w:rsidRPr="006C5560">
        <w:t xml:space="preserve"> </w:t>
      </w:r>
    </w:p>
    <w:p w14:paraId="4C241D6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คุณรู้ไหมว่าฉันต้องทนกับความเจ็บปวดมานานกี่ปีแล้ว</w:t>
      </w:r>
      <w:r w:rsidRPr="006C5560">
        <w:t xml:space="preserve">? </w:t>
      </w:r>
      <w:r w:rsidRPr="002601AE">
        <w:rPr>
          <w:lang w:val="ru-RU"/>
        </w:rPr>
        <w:t>บางครั้งมันยังทนได้</w:t>
      </w:r>
      <w:r w:rsidRPr="006C5560">
        <w:t xml:space="preserve"> </w:t>
      </w:r>
      <w:r w:rsidRPr="002601AE">
        <w:rPr>
          <w:lang w:val="ru-RU"/>
        </w:rPr>
        <w:t>แต่บางครั้งก็ทนไม่ได้เลย</w:t>
      </w:r>
      <w:r w:rsidRPr="006C5560">
        <w:t xml:space="preserve"> </w:t>
      </w:r>
      <w:r w:rsidRPr="002601AE">
        <w:rPr>
          <w:lang w:val="ru-RU"/>
        </w:rPr>
        <w:t>ความเจ็บปวดที่ยังทนได้นั้นเป็นสภาพที่เกิดขึ้นอย่างต่อเนื่อง</w:t>
      </w:r>
      <w:r w:rsidRPr="006C5560">
        <w:t xml:space="preserve"> </w:t>
      </w:r>
      <w:r w:rsidRPr="002601AE">
        <w:rPr>
          <w:lang w:val="ru-RU"/>
        </w:rPr>
        <w:lastRenderedPageBreak/>
        <w:t>คุณรู้ไหมว่าฉันต้องทนทุกข์ทรมานจากโรคหลอดลมขยายตัว</w:t>
      </w:r>
      <w:r>
        <w:rPr>
          <w:rStyle w:val="FootnoteReference"/>
          <w:lang w:val="ru-RU"/>
        </w:rPr>
        <w:footnoteReference w:id="105"/>
      </w:r>
      <w:r w:rsidRPr="006C5560">
        <w:t xml:space="preserve"> </w:t>
      </w:r>
      <w:r w:rsidRPr="002601AE">
        <w:rPr>
          <w:lang w:val="ru-RU"/>
        </w:rPr>
        <w:t>และจากการผ่าตัดที่ฉันเคยทำมาแค่ไหน</w:t>
      </w:r>
      <w:r w:rsidRPr="006C5560">
        <w:t xml:space="preserve">! </w:t>
      </w:r>
      <w:r w:rsidRPr="002601AE">
        <w:rPr>
          <w:lang w:val="ru-RU"/>
        </w:rPr>
        <w:t>แล้วปัญหาเกี่ยวกับลำไส้ของฉันก็เริ่มขึ้น</w:t>
      </w:r>
      <w:r w:rsidRPr="006C5560">
        <w:t xml:space="preserve"> </w:t>
      </w:r>
      <w:r w:rsidRPr="002601AE">
        <w:rPr>
          <w:lang w:val="ru-RU"/>
        </w:rPr>
        <w:t>หลังจากนั้น</w:t>
      </w:r>
      <w:r w:rsidRPr="006C5560">
        <w:t xml:space="preserve"> </w:t>
      </w:r>
      <w:r w:rsidRPr="002601AE">
        <w:rPr>
          <w:lang w:val="ru-RU"/>
        </w:rPr>
        <w:t>ฉันต้องทนทุกข์ทรมานจากโรคหมอนรองกระดูกเคลื่อนเป็นเวลาครึ่งปี</w:t>
      </w:r>
      <w:r w:rsidRPr="006C5560">
        <w:t xml:space="preserve"> </w:t>
      </w:r>
      <w:r w:rsidRPr="002601AE">
        <w:rPr>
          <w:lang w:val="ru-RU"/>
        </w:rPr>
        <w:t>และรู้สึกเจ็บปวดอย่างรุนแรง</w:t>
      </w:r>
      <w:r w:rsidRPr="006C5560">
        <w:t xml:space="preserve"> </w:t>
      </w:r>
      <w:r w:rsidRPr="002601AE">
        <w:rPr>
          <w:lang w:val="ru-RU"/>
        </w:rPr>
        <w:t>ฉันไม่สามารถก้มตัวได้เหมือนแต่ก่อน</w:t>
      </w:r>
      <w:r w:rsidRPr="006C5560">
        <w:t xml:space="preserve"> </w:t>
      </w:r>
      <w:r w:rsidRPr="002601AE">
        <w:rPr>
          <w:lang w:val="ru-RU"/>
        </w:rPr>
        <w:t>และถึงแม้จะดูแลตัวเองได้ยาก</w:t>
      </w:r>
      <w:r w:rsidRPr="006C5560">
        <w:t xml:space="preserve"> </w:t>
      </w:r>
      <w:r w:rsidRPr="002601AE">
        <w:rPr>
          <w:lang w:val="ru-RU"/>
        </w:rPr>
        <w:t>ฉันก็ยังต้องช่วยคนที่มาเยี่ยมฉัน</w:t>
      </w:r>
      <w:r w:rsidRPr="006C5560">
        <w:t xml:space="preserve"> </w:t>
      </w:r>
      <w:r w:rsidRPr="002601AE">
        <w:rPr>
          <w:lang w:val="ru-RU"/>
        </w:rPr>
        <w:t>แล้วมีก้อนแข็งปรากฏขึ้นในท้องของฉัน</w:t>
      </w:r>
      <w:r w:rsidRPr="006C5560">
        <w:t xml:space="preserve"> </w:t>
      </w:r>
      <w:r w:rsidRPr="002601AE">
        <w:rPr>
          <w:lang w:val="ru-RU"/>
        </w:rPr>
        <w:t>และฉันได้รับการแจ้งว่าเป็นไส้เลื่อน</w:t>
      </w:r>
      <w:r w:rsidRPr="006C5560">
        <w:t xml:space="preserve"> </w:t>
      </w:r>
      <w:r w:rsidRPr="002601AE">
        <w:rPr>
          <w:lang w:val="ru-RU"/>
        </w:rPr>
        <w:t>เมื่อฉันเหนื่อย</w:t>
      </w:r>
      <w:r w:rsidRPr="006C5560">
        <w:t xml:space="preserve"> </w:t>
      </w:r>
      <w:r w:rsidRPr="002601AE">
        <w:rPr>
          <w:lang w:val="ru-RU"/>
        </w:rPr>
        <w:t>ก้อนนั้นจะเริ่มปวดและบวมขึ้นอย่างมาก</w:t>
      </w:r>
      <w:r w:rsidRPr="006C5560">
        <w:t xml:space="preserve">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ในคืนก่อนวันฉลองนักบุญแพนเทเลอิมอน</w:t>
      </w:r>
      <w:r w:rsidRPr="006C5560">
        <w:t xml:space="preserve"> </w:t>
      </w:r>
      <w:r w:rsidRPr="002601AE">
        <w:rPr>
          <w:lang w:val="ru-RU"/>
        </w:rPr>
        <w:t>ผู้พลีชีพยิ่งใหญ่</w:t>
      </w:r>
      <w:r w:rsidRPr="006C5560">
        <w:t xml:space="preserve"> </w:t>
      </w:r>
      <w:r w:rsidRPr="002601AE">
        <w:rPr>
          <w:lang w:val="ru-RU"/>
        </w:rPr>
        <w:t>ไส้เลื่อนนั้นบวมขึ้นและปวดมาก</w:t>
      </w:r>
      <w:r w:rsidRPr="006C5560">
        <w:t xml:space="preserve"> </w:t>
      </w:r>
      <w:r w:rsidRPr="002601AE">
        <w:rPr>
          <w:lang w:val="ru-RU"/>
        </w:rPr>
        <w:t>แต่ฉันต้องไปที่อารามแพนเทเลอิมอน</w:t>
      </w:r>
      <w:r w:rsidRPr="006C5560">
        <w:t xml:space="preserve"> </w:t>
      </w:r>
      <w:r w:rsidRPr="002601AE">
        <w:rPr>
          <w:lang w:val="ru-RU"/>
        </w:rPr>
        <w:t>เพื่อร่วมพิธีสวดตลอดคืน</w:t>
      </w:r>
      <w:r w:rsidRPr="006C5560">
        <w:t xml:space="preserve"> “</w:t>
      </w:r>
      <w:r w:rsidRPr="002601AE">
        <w:rPr>
          <w:lang w:val="ru-RU"/>
        </w:rPr>
        <w:t>ฉันจะไป</w:t>
      </w:r>
      <w:r w:rsidRPr="006C5560">
        <w:t xml:space="preserve"> </w:t>
      </w:r>
      <w:r w:rsidRPr="002601AE">
        <w:rPr>
          <w:lang w:val="ru-RU"/>
        </w:rPr>
        <w:t>ไม่ว่าจะเกิดอะไร</w:t>
      </w:r>
      <w:r>
        <w:rPr>
          <w:lang w:val="ru-RU"/>
        </w:rPr>
        <w:t>ขึ้น</w:t>
      </w:r>
      <w:r w:rsidRPr="006C5560">
        <w:t xml:space="preserve">” </w:t>
      </w:r>
      <w:r w:rsidRPr="002601AE">
        <w:rPr>
          <w:lang w:val="ru-RU"/>
        </w:rPr>
        <w:t>ฉันตัดสินใจ</w:t>
      </w:r>
      <w:r w:rsidRPr="006C5560">
        <w:t xml:space="preserve"> </w:t>
      </w:r>
      <w:r w:rsidRPr="002601AE">
        <w:rPr>
          <w:lang w:val="ru-RU"/>
        </w:rPr>
        <w:t>เพราะฉันต้องอยู่ที่นั่นให้ได้ในวันฉลองนี้</w:t>
      </w:r>
      <w:r w:rsidRPr="006C5560">
        <w:t xml:space="preserve"> </w:t>
      </w:r>
      <w:r w:rsidRPr="002601AE">
        <w:rPr>
          <w:lang w:val="ru-RU"/>
        </w:rPr>
        <w:t>ระหว่างพิธี</w:t>
      </w:r>
      <w:r w:rsidRPr="006C5560">
        <w:t xml:space="preserve"> </w:t>
      </w:r>
      <w:r w:rsidRPr="002601AE">
        <w:rPr>
          <w:lang w:val="ru-RU"/>
        </w:rPr>
        <w:t>ฉันรู้สึกอยากนั่งลงสักครู่</w:t>
      </w:r>
      <w:r w:rsidRPr="006C5560">
        <w:t xml:space="preserve"> </w:t>
      </w:r>
      <w:r w:rsidRPr="002601AE">
        <w:rPr>
          <w:lang w:val="ru-RU"/>
        </w:rPr>
        <w:t>แต่คิดว่าหากฉันปรับที่นั่งของสตาซิดิยาให้ต่ำลงและนั่งลง</w:t>
      </w:r>
      <w:r w:rsidRPr="006C5560">
        <w:t xml:space="preserve"> </w:t>
      </w:r>
      <w:r w:rsidRPr="002601AE">
        <w:rPr>
          <w:lang w:val="ru-RU"/>
        </w:rPr>
        <w:t>คนอื่น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ก็จะนั่งตามด้วย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ฉันจึงเลือกที่จะไม่นั่งลงเลยและยืนอยู่ตลอด</w:t>
      </w:r>
      <w:r w:rsidRPr="006C5560">
        <w:t xml:space="preserve"> </w:t>
      </w:r>
      <w:r w:rsidRPr="002601AE">
        <w:rPr>
          <w:lang w:val="ru-RU"/>
        </w:rPr>
        <w:t>หลังพิธีสวดตลอดคืน</w:t>
      </w:r>
      <w:r w:rsidRPr="006C5560">
        <w:t xml:space="preserve"> 12 </w:t>
      </w:r>
      <w:r w:rsidRPr="002601AE">
        <w:rPr>
          <w:lang w:val="ru-RU"/>
        </w:rPr>
        <w:t>ชั่วโมง</w:t>
      </w:r>
      <w:r w:rsidRPr="006C5560">
        <w:t xml:space="preserve"> </w:t>
      </w:r>
      <w:r w:rsidRPr="002601AE">
        <w:rPr>
          <w:lang w:val="ru-RU"/>
        </w:rPr>
        <w:t>ผมคิดว่าสภาพร่างกายของผมจะทรุดลงอย่างมาก</w:t>
      </w:r>
      <w:r w:rsidRPr="006C5560">
        <w:t xml:space="preserve"> </w:t>
      </w:r>
      <w:r w:rsidRPr="002601AE">
        <w:rPr>
          <w:lang w:val="ru-RU"/>
        </w:rPr>
        <w:t>แต่ยังไม่ทันไรที่ผมกลับเข้าห้องพัก</w:t>
      </w:r>
      <w:r w:rsidRPr="006C5560">
        <w:t xml:space="preserve"> </w:t>
      </w:r>
      <w:r w:rsidRPr="002601AE">
        <w:rPr>
          <w:lang w:val="ru-RU"/>
        </w:rPr>
        <w:t>ก็มีใครบางคนมาเคาะที่กริ่งเหล็กข้างประตู</w:t>
      </w:r>
      <w:r w:rsidRPr="006C5560">
        <w:t xml:space="preserve"> “</w:t>
      </w:r>
      <w:r w:rsidRPr="002601AE">
        <w:rPr>
          <w:lang w:val="ru-RU"/>
        </w:rPr>
        <w:t>เปิดประตูให้หน่อยครับ</w:t>
      </w:r>
      <w:r w:rsidRPr="006C5560">
        <w:t xml:space="preserve"> </w:t>
      </w:r>
      <w:r w:rsidRPr="002601AE">
        <w:rPr>
          <w:lang w:val="ru-RU"/>
        </w:rPr>
        <w:t>คุณพ่อ</w:t>
      </w:r>
      <w:r w:rsidRPr="006C5560">
        <w:t xml:space="preserve">!” </w:t>
      </w:r>
      <w:r w:rsidRPr="002601AE">
        <w:rPr>
          <w:lang w:val="ru-RU"/>
        </w:rPr>
        <w:t>ผมได้ยินเสียงพูด</w:t>
      </w:r>
      <w:r w:rsidRPr="006C5560">
        <w:t xml:space="preserve"> </w:t>
      </w:r>
      <w:r w:rsidRPr="002601AE">
        <w:rPr>
          <w:lang w:val="ru-RU"/>
        </w:rPr>
        <w:t>ผมหัวเราะ</w:t>
      </w:r>
      <w:r w:rsidRPr="006C5560">
        <w:t xml:space="preserve"> “</w:t>
      </w:r>
      <w:r w:rsidRPr="002601AE">
        <w:rPr>
          <w:lang w:val="ru-RU"/>
        </w:rPr>
        <w:t>เอาล่ะ</w:t>
      </w:r>
      <w:r w:rsidRPr="006C5560">
        <w:t xml:space="preserve"> </w:t>
      </w:r>
      <w:r w:rsidRPr="002601AE">
        <w:rPr>
          <w:lang w:val="ru-RU"/>
        </w:rPr>
        <w:t>นี่แหละ</w:t>
      </w:r>
      <w:r w:rsidRPr="006C5560">
        <w:t xml:space="preserve">” </w:t>
      </w:r>
      <w:r w:rsidRPr="002601AE">
        <w:rPr>
          <w:lang w:val="ru-RU"/>
        </w:rPr>
        <w:t>ผมพูดกับตัวเอง</w:t>
      </w:r>
      <w:r w:rsidRPr="006C5560">
        <w:t xml:space="preserve"> “</w:t>
      </w:r>
      <w:r>
        <w:rPr>
          <w:lang w:val="ru-RU"/>
        </w:rPr>
        <w:t>ตอนนี้ก็เตรียมตัวรับมือกับความวุ่นวายได้เลย</w:t>
      </w:r>
      <w:r w:rsidRPr="006C5560">
        <w:t xml:space="preserve">” </w:t>
      </w:r>
      <w:r w:rsidRPr="002601AE">
        <w:rPr>
          <w:lang w:val="ru-RU"/>
        </w:rPr>
        <w:t>และจริงๆ</w:t>
      </w:r>
      <w:r w:rsidRPr="006C5560">
        <w:t xml:space="preserve"> </w:t>
      </w:r>
      <w:r w:rsidRPr="002601AE">
        <w:rPr>
          <w:lang w:val="ru-RU"/>
        </w:rPr>
        <w:t>แล้ว</w:t>
      </w:r>
      <w:r w:rsidRPr="006C5560">
        <w:t xml:space="preserve">: </w:t>
      </w:r>
      <w:r w:rsidRPr="002601AE">
        <w:rPr>
          <w:lang w:val="ru-RU"/>
        </w:rPr>
        <w:t>ไม่นานนัก</w:t>
      </w:r>
      <w:r w:rsidRPr="006C5560">
        <w:t xml:space="preserve"> </w:t>
      </w:r>
      <w:r w:rsidRPr="002601AE">
        <w:rPr>
          <w:lang w:val="ru-RU"/>
        </w:rPr>
        <w:t>ผู้มาเยือนคนอื่นๆ</w:t>
      </w:r>
      <w:r w:rsidRPr="006C5560">
        <w:t xml:space="preserve"> </w:t>
      </w:r>
      <w:r w:rsidRPr="002601AE">
        <w:rPr>
          <w:lang w:val="ru-RU"/>
        </w:rPr>
        <w:t>ก็มาถึง</w:t>
      </w:r>
      <w:r w:rsidRPr="006C5560">
        <w:t xml:space="preserve"> </w:t>
      </w:r>
      <w:r w:rsidRPr="002601AE">
        <w:rPr>
          <w:lang w:val="ru-RU"/>
        </w:rPr>
        <w:t>ตามมาด้วยคนอื่นๆ</w:t>
      </w:r>
      <w:r w:rsidRPr="006C5560">
        <w:t xml:space="preserve"> </w:t>
      </w:r>
      <w:r w:rsidRPr="002601AE">
        <w:rPr>
          <w:lang w:val="ru-RU"/>
        </w:rPr>
        <w:t>อีกเรื่อยๆ</w:t>
      </w:r>
      <w:r w:rsidRPr="006C5560">
        <w:t xml:space="preserve"> </w:t>
      </w:r>
      <w:r w:rsidRPr="002601AE">
        <w:rPr>
          <w:lang w:val="ru-RU"/>
        </w:rPr>
        <w:t>และในตอนเย็น</w:t>
      </w:r>
      <w:r w:rsidRPr="006C5560">
        <w:t xml:space="preserve"> </w:t>
      </w:r>
      <w:r w:rsidRPr="002601AE">
        <w:rPr>
          <w:lang w:val="ru-RU"/>
        </w:rPr>
        <w:t>หลังจากส่งผู้มาเยือนคนสุดท้ายไปแล้ว</w:t>
      </w:r>
      <w:r w:rsidRPr="006C5560">
        <w:t xml:space="preserve"> </w:t>
      </w:r>
      <w:r w:rsidRPr="002601AE">
        <w:rPr>
          <w:lang w:val="ru-RU"/>
        </w:rPr>
        <w:t>ผม</w:t>
      </w:r>
      <w:r>
        <w:rPr>
          <w:lang w:val="ru-RU"/>
        </w:rPr>
        <w:t>ก็เห็นว่าไส้เลื่อนของผม</w:t>
      </w:r>
      <w:r w:rsidRPr="006C5560">
        <w:t xml:space="preserve">… </w:t>
      </w:r>
      <w:r w:rsidRPr="002601AE">
        <w:rPr>
          <w:lang w:val="ru-RU"/>
        </w:rPr>
        <w:t>หายไปแล้วอย่างสมบูรณ์</w:t>
      </w:r>
      <w:r w:rsidRPr="006C5560">
        <w:t xml:space="preserve">! </w:t>
      </w:r>
      <w:r w:rsidRPr="002601AE">
        <w:rPr>
          <w:lang w:val="ru-RU"/>
        </w:rPr>
        <w:t>แต่วันถัดมา</w:t>
      </w:r>
      <w:r w:rsidRPr="006C5560">
        <w:t xml:space="preserve"> </w:t>
      </w:r>
      <w:r w:rsidRPr="002601AE">
        <w:rPr>
          <w:lang w:val="ru-RU"/>
        </w:rPr>
        <w:t>หลังจากที่ฉันได้พักผ่อนแล้ว</w:t>
      </w:r>
      <w:r w:rsidRPr="006C5560">
        <w:t xml:space="preserve"> </w:t>
      </w:r>
      <w:r w:rsidRPr="002601AE">
        <w:rPr>
          <w:lang w:val="ru-RU"/>
        </w:rPr>
        <w:t>มันก็กลับมาอีก</w:t>
      </w:r>
      <w:r w:rsidRPr="006C5560">
        <w:t xml:space="preserve">! </w:t>
      </w:r>
      <w:r w:rsidRPr="002601AE">
        <w:rPr>
          <w:lang w:val="ru-RU"/>
        </w:rPr>
        <w:t>หลังจากนั้น</w:t>
      </w:r>
      <w:r w:rsidRPr="006C5560">
        <w:t xml:space="preserve"> </w:t>
      </w:r>
      <w:r w:rsidRPr="002601AE">
        <w:rPr>
          <w:lang w:val="ru-RU"/>
        </w:rPr>
        <w:t>มันก็รบกวนฉันและทำให้ฉันเจ็บปวด</w:t>
      </w:r>
      <w:r w:rsidRPr="006C5560">
        <w:t xml:space="preserve"> </w:t>
      </w:r>
      <w:r w:rsidRPr="002601AE">
        <w:rPr>
          <w:lang w:val="ru-RU"/>
        </w:rPr>
        <w:t>แต่ในขณะเดียวกัน</w:t>
      </w:r>
      <w:r w:rsidRPr="006C5560">
        <w:t xml:space="preserve"> </w:t>
      </w:r>
      <w:r w:rsidRPr="002601AE">
        <w:rPr>
          <w:lang w:val="ru-RU"/>
        </w:rPr>
        <w:t>มันก็ทำให้ฉันมีความสุขด้วย</w:t>
      </w:r>
      <w:r w:rsidRPr="006C5560">
        <w:t xml:space="preserve"> </w:t>
      </w:r>
      <w:r w:rsidRPr="002601AE">
        <w:rPr>
          <w:lang w:val="ru-RU"/>
        </w:rPr>
        <w:t>เพราะพระคริสต์ทรงทราบถึงสภาพของฉัน</w:t>
      </w:r>
      <w:r w:rsidRPr="006C5560">
        <w:t xml:space="preserve"> </w:t>
      </w:r>
      <w:r w:rsidRPr="002601AE">
        <w:rPr>
          <w:lang w:val="ru-RU"/>
        </w:rPr>
        <w:t>พระองค์ก็ทรงรู้ว่าอะไรจะดีสำหรับฉัน</w:t>
      </w:r>
      <w:r w:rsidRPr="006C5560">
        <w:t xml:space="preserve"> </w:t>
      </w:r>
      <w:r w:rsidRPr="002601AE">
        <w:rPr>
          <w:lang w:val="ru-RU"/>
        </w:rPr>
        <w:t>นั่นคือเหตุผลที่พระองค์ทรงปล่อยให้ฉันมีไส้เลื่อนนี้อยู่เป็นเวลาห้าปี</w:t>
      </w:r>
      <w:r w:rsidRPr="006C5560">
        <w:t xml:space="preserve"> </w:t>
      </w:r>
      <w:r w:rsidRPr="002601AE">
        <w:rPr>
          <w:lang w:val="ru-RU"/>
        </w:rPr>
        <w:t>คุณรู้ไหมว่าฉันต้องทนทุกข์ทรมานมากเพียงใดเพราะมัน</w:t>
      </w:r>
      <w:r w:rsidRPr="006C5560">
        <w:t xml:space="preserve">? </w:t>
      </w:r>
    </w:p>
    <w:p w14:paraId="20894CB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คุณยังจำได้ไหมตอนที่คุณมีปัญหากับขา</w:t>
      </w:r>
      <w:r w:rsidRPr="006C5560">
        <w:t xml:space="preserve">? </w:t>
      </w:r>
    </w:p>
    <w:p w14:paraId="4E4FEC5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นั่นเป็นเรื่องอีกเรื่องหนึ่ง</w:t>
      </w:r>
      <w:r w:rsidRPr="006C5560">
        <w:t xml:space="preserve"> </w:t>
      </w:r>
      <w:r w:rsidRPr="002601AE">
        <w:rPr>
          <w:lang w:val="ru-RU"/>
        </w:rPr>
        <w:t>ผมไม่สามารถยืนได้</w:t>
      </w:r>
      <w:r w:rsidRPr="006C5560">
        <w:t xml:space="preserve"> </w:t>
      </w:r>
      <w:r w:rsidRPr="002601AE">
        <w:rPr>
          <w:lang w:val="ru-RU"/>
        </w:rPr>
        <w:t>และเมื่อมีคนมาเยี่ยม</w:t>
      </w:r>
      <w:r w:rsidRPr="006C5560">
        <w:t xml:space="preserve"> </w:t>
      </w:r>
      <w:r w:rsidRPr="002601AE">
        <w:rPr>
          <w:lang w:val="ru-RU"/>
        </w:rPr>
        <w:t>ผมก็รู้สึกยากลำบากมาก</w:t>
      </w:r>
      <w:r w:rsidRPr="006C5560">
        <w:t xml:space="preserve"> </w:t>
      </w:r>
      <w:r w:rsidRPr="002601AE">
        <w:rPr>
          <w:lang w:val="ru-RU"/>
        </w:rPr>
        <w:t>แล้วความเจ็บปวดที่ขาของผมก็หายไป</w:t>
      </w:r>
      <w:r w:rsidRPr="006C5560">
        <w:t xml:space="preserve"> </w:t>
      </w:r>
      <w:r w:rsidRPr="002601AE">
        <w:rPr>
          <w:lang w:val="ru-RU"/>
        </w:rPr>
        <w:t>แต่กลับมีเลือดออกแทน</w:t>
      </w:r>
      <w:r w:rsidRPr="006C5560">
        <w:t xml:space="preserve"> </w:t>
      </w:r>
      <w:r w:rsidRPr="002601AE">
        <w:rPr>
          <w:lang w:val="ru-RU"/>
        </w:rPr>
        <w:t>แพทย์บอกว่านั่นคือโรคอักเสบลำไส้ใหญ่แบบแผลเปื่อย</w:t>
      </w:r>
      <w:r w:rsidRPr="006C5560">
        <w:t xml:space="preserve"> (ulcerative colitis) </w:t>
      </w:r>
      <w:r>
        <w:rPr>
          <w:lang w:val="ru-RU"/>
        </w:rPr>
        <w:t>บทใหม่ก็เริ่มขึ้น</w:t>
      </w:r>
      <w:r w:rsidRPr="006C5560">
        <w:t xml:space="preserve">… </w:t>
      </w:r>
      <w:r w:rsidRPr="002601AE">
        <w:rPr>
          <w:lang w:val="ru-RU"/>
        </w:rPr>
        <w:t>เจ็ด</w:t>
      </w:r>
      <w:r>
        <w:rPr>
          <w:lang w:val="ru-RU"/>
        </w:rPr>
        <w:t>ปีแห่งเลือดออกและความเจ็บปวด</w:t>
      </w:r>
      <w:r w:rsidRPr="006C5560">
        <w:t xml:space="preserve">… </w:t>
      </w:r>
      <w:r w:rsidRPr="002601AE">
        <w:rPr>
          <w:lang w:val="ru-RU"/>
        </w:rPr>
        <w:t>แต่อย่าท้อใจไปนะ</w:t>
      </w:r>
      <w:r w:rsidRPr="006C5560">
        <w:t xml:space="preserve">; </w:t>
      </w:r>
      <w:r w:rsidRPr="002601AE">
        <w:rPr>
          <w:lang w:val="ru-RU"/>
        </w:rPr>
        <w:t>เพียงแต่ขอให้อธิษฐานเพื่อสุขภาพจิตวิญญาณของผม</w:t>
      </w:r>
      <w:r w:rsidRPr="006C5560">
        <w:t xml:space="preserve"> </w:t>
      </w:r>
      <w:r w:rsidRPr="002601AE">
        <w:rPr>
          <w:lang w:val="ru-RU"/>
        </w:rPr>
        <w:t>ผมรู้สึกยินดีที่พระเจ้าได้ทรงให้เกียรติและประทานของขวัญนี้แก่ผม</w:t>
      </w:r>
      <w:r w:rsidRPr="006C5560">
        <w:t xml:space="preserve"> </w:t>
      </w:r>
      <w:r w:rsidRPr="002601AE">
        <w:rPr>
          <w:lang w:val="ru-RU"/>
        </w:rPr>
        <w:t>และผมไม่ต้องการให้พระองค์ทรงเอาไปจากผม</w:t>
      </w:r>
      <w:r w:rsidRPr="006C5560">
        <w:t xml:space="preserve"> </w:t>
      </w:r>
      <w:r w:rsidRPr="002601AE">
        <w:rPr>
          <w:lang w:val="ru-RU"/>
        </w:rPr>
        <w:t>สรรเสริญพระเจ้า</w:t>
      </w:r>
      <w:r w:rsidRPr="006C5560">
        <w:t xml:space="preserve"> </w:t>
      </w:r>
      <w:r w:rsidRPr="002601AE">
        <w:rPr>
          <w:lang w:val="ru-RU"/>
        </w:rPr>
        <w:t>พระองค์ทรงให้ผมได้รับประโยชน์จากโรคภัยไข้เจ็บของผม</w:t>
      </w:r>
      <w:r w:rsidRPr="006C5560">
        <w:t xml:space="preserve">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เราจึงถูกทดสอบในความอดทน</w:t>
      </w:r>
      <w:r w:rsidRPr="006C5560">
        <w:t xml:space="preserve"> </w:t>
      </w:r>
      <w:r w:rsidRPr="002601AE">
        <w:rPr>
          <w:lang w:val="ru-RU"/>
        </w:rPr>
        <w:t>วันนี้เรื่องหนึ่ง</w:t>
      </w:r>
      <w:r w:rsidRPr="006C5560">
        <w:t xml:space="preserve"> </w:t>
      </w:r>
      <w:r>
        <w:rPr>
          <w:lang w:val="ru-RU"/>
        </w:rPr>
        <w:t>วันพรุ่งนี้เรื่องอีกเรื่อง</w:t>
      </w:r>
      <w:r w:rsidRPr="006C5560">
        <w:t xml:space="preserve">… </w:t>
      </w:r>
      <w:r w:rsidRPr="006C5560">
        <w:rPr>
          <w:i/>
          <w:iCs/>
        </w:rPr>
        <w:t>‘</w:t>
      </w:r>
      <w:r>
        <w:rPr>
          <w:i/>
          <w:iCs/>
          <w:lang w:val="ru-RU"/>
        </w:rPr>
        <w:t>เพราะท่านต้องการความอดทน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06"/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หากเราผู้มีความเกรงกลัวพระเจ้าแม้เพียงเล็กน้อยยังไม่มีความอดทน</w:t>
      </w:r>
      <w:r w:rsidRPr="006C5560">
        <w:t xml:space="preserve"> </w:t>
      </w:r>
      <w:r w:rsidRPr="002601AE">
        <w:rPr>
          <w:lang w:val="ru-RU"/>
        </w:rPr>
        <w:t>แล้วคนโลกีย์จะเหลืออะไรให้ทำ</w:t>
      </w:r>
      <w:r w:rsidRPr="006C5560">
        <w:t xml:space="preserve">? </w:t>
      </w:r>
      <w:r w:rsidRPr="002601AE">
        <w:rPr>
          <w:lang w:val="ru-RU"/>
        </w:rPr>
        <w:t>แต่ฉันเห็นว่าผู้ศรัทธาทั่วไปหลายคนมีคุณธรรมเหนือกว่าเราผู้เป็นนักบวช</w:t>
      </w:r>
      <w:r w:rsidRPr="006C5560">
        <w:t xml:space="preserve"> </w:t>
      </w:r>
      <w:r w:rsidRPr="002601AE">
        <w:rPr>
          <w:lang w:val="ru-RU"/>
        </w:rPr>
        <w:t>พ่อแม่ผมเล่าว่า</w:t>
      </w:r>
      <w:r w:rsidRPr="006C5560">
        <w:t xml:space="preserve"> </w:t>
      </w:r>
      <w:r w:rsidRPr="002601AE">
        <w:rPr>
          <w:lang w:val="ru-RU"/>
        </w:rPr>
        <w:t>เมื่อชาวฟาราซิออตป่วยด้วยโรคใด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พวกเขาก็ไม่รีบไปหาฮัจจ์</w:t>
      </w:r>
      <w:r w:rsidRPr="006C5560">
        <w:t xml:space="preserve"> </w:t>
      </w:r>
      <w:r w:rsidRPr="002601AE">
        <w:rPr>
          <w:lang w:val="ru-RU"/>
        </w:rPr>
        <w:t>เฟนดี</w:t>
      </w:r>
      <w:r w:rsidRPr="006C5560">
        <w:t xml:space="preserve"> </w:t>
      </w:r>
      <w:r w:rsidRPr="002601AE">
        <w:rPr>
          <w:lang w:val="ru-RU"/>
        </w:rPr>
        <w:t>เพื่อรับการรักษาทันที</w:t>
      </w:r>
      <w:r w:rsidRPr="006C5560">
        <w:t xml:space="preserve"> </w:t>
      </w:r>
      <w:r w:rsidRPr="002601AE">
        <w:rPr>
          <w:lang w:val="ru-RU"/>
        </w:rPr>
        <w:t>แต่ก่อนอื่น</w:t>
      </w:r>
      <w:r w:rsidRPr="006C5560">
        <w:t xml:space="preserve"> </w:t>
      </w:r>
      <w:r w:rsidRPr="002601AE">
        <w:rPr>
          <w:lang w:val="ru-RU"/>
        </w:rPr>
        <w:t>พวกเขาจะทนทุกข์กับความเจ็บปวดก่อน</w:t>
      </w:r>
      <w:r w:rsidRPr="006C5560">
        <w:t xml:space="preserve"> </w:t>
      </w:r>
      <w:r w:rsidRPr="002601AE">
        <w:rPr>
          <w:lang w:val="ru-RU"/>
        </w:rPr>
        <w:t>ทนเท่าที่ทำได้</w:t>
      </w:r>
      <w:r w:rsidRPr="006C5560">
        <w:t xml:space="preserve"> — </w:t>
      </w:r>
      <w:r w:rsidRPr="002601AE">
        <w:rPr>
          <w:lang w:val="ru-RU"/>
        </w:rPr>
        <w:t>ตามความรักต่อพระเจ้าและความอดทนของพวกเขา</w:t>
      </w:r>
      <w:r w:rsidRPr="006C5560">
        <w:t xml:space="preserve"> — </w:t>
      </w:r>
      <w:r w:rsidRPr="002601AE">
        <w:rPr>
          <w:lang w:val="ru-RU"/>
        </w:rPr>
        <w:t>เพราะพวกเขาถือว่าการทนทุกข์เป็นพร</w:t>
      </w:r>
      <w:r w:rsidRPr="006C5560">
        <w:t xml:space="preserve"> “</w:t>
      </w:r>
      <w:r w:rsidRPr="002601AE">
        <w:rPr>
          <w:lang w:val="ru-RU"/>
        </w:rPr>
        <w:t>ให้ฉัน</w:t>
      </w:r>
      <w:r w:rsidRPr="006C5560">
        <w:t xml:space="preserve">” </w:t>
      </w:r>
      <w:r w:rsidRPr="002601AE">
        <w:rPr>
          <w:lang w:val="ru-RU"/>
        </w:rPr>
        <w:t>พวกเขาจะพูด</w:t>
      </w:r>
      <w:r w:rsidRPr="006C5560">
        <w:t xml:space="preserve"> “</w:t>
      </w:r>
      <w:r w:rsidRPr="002601AE">
        <w:rPr>
          <w:lang w:val="ru-RU"/>
        </w:rPr>
        <w:t>ทรมานจิตวิญญาณตัวเองสักหน่อยเพื่อพระคริสต์</w:t>
      </w:r>
      <w:r w:rsidRPr="006C5560">
        <w:t xml:space="preserve"> </w:t>
      </w:r>
      <w:r>
        <w:rPr>
          <w:lang w:val="ru-RU"/>
        </w:rPr>
        <w:t>เพราะพระคริสต์ได้ทนทุกข์ทรมานอย่างใหญ่หลวงเพื่อช่วยฉัน</w:t>
      </w:r>
      <w:r w:rsidRPr="006C5560">
        <w:t xml:space="preserve">” </w:t>
      </w:r>
      <w:r w:rsidRPr="002601AE">
        <w:rPr>
          <w:lang w:val="ru-RU"/>
        </w:rPr>
        <w:t>พวกเขาจะไปหาฮัจ</w:t>
      </w:r>
      <w:r w:rsidRPr="006C5560">
        <w:t xml:space="preserve"> </w:t>
      </w:r>
      <w:r w:rsidRPr="002601AE">
        <w:rPr>
          <w:lang w:val="ru-RU"/>
        </w:rPr>
        <w:t>ฟันดี</w:t>
      </w:r>
      <w:r>
        <w:rPr>
          <w:rStyle w:val="FootnoteReference"/>
          <w:lang w:val="ru-RU"/>
        </w:rPr>
        <w:footnoteReference w:id="107"/>
      </w:r>
      <w:r w:rsidRPr="006C5560">
        <w:t xml:space="preserve"> </w:t>
      </w:r>
      <w:r w:rsidRPr="002601AE">
        <w:rPr>
          <w:lang w:val="ru-RU"/>
        </w:rPr>
        <w:t>เพื่อรับการรักษา</w:t>
      </w:r>
      <w:r w:rsidRPr="006C5560">
        <w:t xml:space="preserve"> </w:t>
      </w:r>
      <w:r w:rsidRPr="002601AE">
        <w:rPr>
          <w:lang w:val="ru-RU"/>
        </w:rPr>
        <w:t>ก็ต่อเมื่อเห็นว่าโรคภัยนั้นกำลังขัดขวางการทำงานของพวกเขา</w:t>
      </w:r>
      <w:r w:rsidRPr="006C5560">
        <w:t xml:space="preserve"> </w:t>
      </w:r>
      <w:r w:rsidRPr="002601AE">
        <w:rPr>
          <w:lang w:val="ru-RU"/>
        </w:rPr>
        <w:t>และครอบครัวเริ่มต้องทนทุกข์ทรมาน</w:t>
      </w:r>
      <w:r w:rsidRPr="006C5560">
        <w:t xml:space="preserve"> </w:t>
      </w:r>
      <w:r w:rsidRPr="002601AE">
        <w:rPr>
          <w:lang w:val="ru-RU"/>
        </w:rPr>
        <w:lastRenderedPageBreak/>
        <w:t>ดูสิว่าพวกเขามีวินัยในตนเองมากเพียงใด</w:t>
      </w:r>
      <w:r w:rsidRPr="006C5560">
        <w:t xml:space="preserve">! </w:t>
      </w:r>
      <w:r w:rsidRPr="002601AE">
        <w:rPr>
          <w:lang w:val="ru-RU"/>
        </w:rPr>
        <w:t>หากคนเหล่านี้</w:t>
      </w:r>
      <w:r w:rsidRPr="006C5560">
        <w:t xml:space="preserve"> </w:t>
      </w:r>
      <w:r w:rsidRPr="002601AE">
        <w:rPr>
          <w:lang w:val="ru-RU"/>
        </w:rPr>
        <w:t>ซึ่งเป็นฆราวาส</w:t>
      </w:r>
      <w:r w:rsidRPr="006C5560">
        <w:t xml:space="preserve"> </w:t>
      </w:r>
      <w:r w:rsidRPr="002601AE">
        <w:rPr>
          <w:lang w:val="ru-RU"/>
        </w:rPr>
        <w:t>ยังคิดเช่นนี้และทนทุกข์ได้</w:t>
      </w:r>
      <w:r w:rsidRPr="006C5560">
        <w:t xml:space="preserve"> </w:t>
      </w:r>
      <w:r w:rsidRPr="002601AE">
        <w:rPr>
          <w:lang w:val="ru-RU"/>
        </w:rPr>
        <w:t>แล้วฉัน</w:t>
      </w:r>
      <w:r w:rsidRPr="006C5560">
        <w:t xml:space="preserve"> — </w:t>
      </w:r>
      <w:r w:rsidRPr="002601AE">
        <w:rPr>
          <w:lang w:val="ru-RU"/>
        </w:rPr>
        <w:t>ผู้เป็นพระ</w:t>
      </w:r>
      <w:r w:rsidRPr="006C5560">
        <w:t xml:space="preserve"> — </w:t>
      </w:r>
      <w:r w:rsidRPr="002601AE">
        <w:rPr>
          <w:lang w:val="ru-RU"/>
        </w:rPr>
        <w:t>ควรคิดอย่างไร</w:t>
      </w:r>
      <w:r w:rsidRPr="006C5560">
        <w:t xml:space="preserve">? </w:t>
      </w:r>
      <w:r w:rsidRPr="002601AE">
        <w:rPr>
          <w:lang w:val="ru-RU"/>
        </w:rPr>
        <w:t>พระคริสต์ตรัสว่า</w:t>
      </w:r>
      <w:r w:rsidRPr="006C5560">
        <w:t xml:space="preserve">: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ด้วยความอดทนของท่าน</w:t>
      </w:r>
      <w:r w:rsidRPr="006C5560">
        <w:rPr>
          <w:i/>
          <w:iCs/>
        </w:rPr>
        <w:t xml:space="preserve"> </w:t>
      </w:r>
      <w:r>
        <w:rPr>
          <w:i/>
          <w:iCs/>
          <w:lang w:val="ru-RU"/>
        </w:rPr>
        <w:t>ท่านจะได้วิญญาณของท่าน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08"/>
      </w:r>
      <w:r w:rsidRPr="006C5560">
        <w:t xml:space="preserve"> </w:t>
      </w:r>
      <w:r w:rsidRPr="002601AE">
        <w:rPr>
          <w:lang w:val="ru-RU"/>
        </w:rPr>
        <w:t>ลองพิจารณาดู</w:t>
      </w:r>
      <w:r w:rsidRPr="006C5560">
        <w:t xml:space="preserve">: </w:t>
      </w:r>
      <w:r w:rsidRPr="002601AE">
        <w:rPr>
          <w:lang w:val="ru-RU"/>
        </w:rPr>
        <w:t>การทำบุญของโยบ</w:t>
      </w:r>
      <w:r w:rsidRPr="006C5560">
        <w:t xml:space="preserve"> </w:t>
      </w:r>
      <w:r w:rsidRPr="002601AE">
        <w:rPr>
          <w:lang w:val="ru-RU"/>
        </w:rPr>
        <w:t>เมื่อเขามีพรทุกประการ</w:t>
      </w:r>
      <w:r w:rsidRPr="006C5560">
        <w:t xml:space="preserve"> </w:t>
      </w:r>
      <w:r w:rsidRPr="002601AE">
        <w:rPr>
          <w:lang w:val="ru-RU"/>
        </w:rPr>
        <w:t>ก็ไม่ได้เป็นที่พอพระทัยพระเจ้าเท่ากับความอดทนของโยบในช่วงเวลาที่เขาต้องเผชิญกับความยากลำบาก</w:t>
      </w:r>
      <w:r>
        <w:rPr>
          <w:rStyle w:val="FootnoteReference"/>
          <w:lang w:val="ru-RU"/>
        </w:rPr>
        <w:footnoteReference w:id="109"/>
      </w:r>
      <w:r w:rsidRPr="006C5560">
        <w:t xml:space="preserve"> </w:t>
      </w:r>
    </w:p>
    <w:p w14:paraId="6B2A3E0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เมื่อท่านกล่าวว่าคนนั้นทนความเจ็บปวด</w:t>
      </w:r>
      <w:r w:rsidRPr="006C5560">
        <w:t xml:space="preserve"> </w:t>
      </w:r>
      <w:r w:rsidRPr="002601AE">
        <w:rPr>
          <w:lang w:val="ru-RU"/>
        </w:rPr>
        <w:t>ท่านหมายความว่าเขาไม่แสดงออกเลยว่าเป็นความเจ็บปวดใช่ไหมครับ</w:t>
      </w:r>
      <w:r w:rsidRPr="006C5560">
        <w:t xml:space="preserve">? </w:t>
      </w:r>
    </w:p>
    <w:p w14:paraId="4E9AD23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ในกรณีที่ไม่มีทางเลือกอื่น</w:t>
      </w:r>
      <w:r w:rsidRPr="006C5560">
        <w:t xml:space="preserve"> </w:t>
      </w:r>
      <w:r w:rsidRPr="002601AE">
        <w:rPr>
          <w:lang w:val="ru-RU"/>
        </w:rPr>
        <w:t>เขาอาจให้คนรอบข้างเห็นสัญญาณเล็กน้อยว่าเขากำลังรู้สึกเจ็บปวด</w:t>
      </w:r>
      <w:r w:rsidRPr="006C5560">
        <w:t xml:space="preserve"> </w:t>
      </w:r>
      <w:r w:rsidRPr="002601AE">
        <w:rPr>
          <w:lang w:val="ru-RU"/>
        </w:rPr>
        <w:t>เขาอาจบอกพวกเขาเกี่ยวกับความเจ็บปวดนั้น</w:t>
      </w:r>
      <w:r w:rsidRPr="006C5560">
        <w:t xml:space="preserve"> </w:t>
      </w:r>
      <w:r w:rsidRPr="002601AE">
        <w:rPr>
          <w:lang w:val="ru-RU"/>
        </w:rPr>
        <w:t>แต่ไม่เปิดเผยว่ามันรุนแรงเพียงใด</w:t>
      </w:r>
      <w:r w:rsidRPr="006C5560">
        <w:t xml:space="preserve"> </w:t>
      </w:r>
      <w:r w:rsidRPr="002601AE">
        <w:rPr>
          <w:lang w:val="ru-RU"/>
        </w:rPr>
        <w:t>เพราะหากเขาปิดบังความเจ็บปวดจากคนอื่นอย่างสิ้นเชิง</w:t>
      </w:r>
      <w:r w:rsidRPr="006C5560">
        <w:t xml:space="preserve"> </w:t>
      </w:r>
      <w:r w:rsidRPr="002601AE">
        <w:rPr>
          <w:lang w:val="ru-RU"/>
        </w:rPr>
        <w:t>พวกเขาอาจเข้าใจผิดจากพฤติกรรมบางอย่างของเขา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หากพระภิกษุกำลังทุกข์ทรมานจากความเจ็บปวดและไม่สามารถเข้าร่วมพิธีได้</w:t>
      </w:r>
      <w:r w:rsidRPr="006C5560">
        <w:t xml:space="preserve"> </w:t>
      </w:r>
      <w:r w:rsidRPr="002601AE">
        <w:rPr>
          <w:lang w:val="ru-RU"/>
        </w:rPr>
        <w:t>แล้วหากท่านไม่บอกให้คนอื่นรู้ถึงสภาพของท่าน</w:t>
      </w:r>
      <w:r w:rsidRPr="006C5560">
        <w:t xml:space="preserve"> </w:t>
      </w:r>
      <w:r w:rsidRPr="002601AE">
        <w:rPr>
          <w:lang w:val="ru-RU"/>
        </w:rPr>
        <w:t>ผู้ที่มีเจตนาร้ายอาจรู้สึกไม่พอใจได้</w:t>
      </w:r>
      <w:r w:rsidRPr="006C5560">
        <w:t xml:space="preserve"> </w:t>
      </w:r>
    </w:p>
    <w:p w14:paraId="247F2DAC" w14:textId="77777777" w:rsidR="00EF488A" w:rsidRPr="006C5560" w:rsidRDefault="00EF488A" w:rsidP="00B87D11"/>
    <w:p w14:paraId="3E07E0F9" w14:textId="77777777" w:rsidR="00EF488A" w:rsidRPr="006C5560" w:rsidRDefault="00000000" w:rsidP="00B87D11">
      <w:pPr>
        <w:pStyle w:val="Heading4"/>
      </w:pPr>
      <w:bookmarkStart w:id="309" w:name="_Toc196932476"/>
      <w:bookmarkStart w:id="310" w:name="_Toc196933020"/>
      <w:bookmarkStart w:id="311" w:name="_Toc242097317"/>
      <w:r w:rsidRPr="002601AE">
        <w:rPr>
          <w:lang w:val="ru-RU"/>
        </w:rPr>
        <w:t>ทัศนคติต่อความเจ็บปวด</w:t>
      </w:r>
      <w:bookmarkEnd w:id="309"/>
      <w:bookmarkEnd w:id="310"/>
      <w:bookmarkEnd w:id="311"/>
    </w:p>
    <w:p w14:paraId="4F4E80D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ท่านจะเรียกความเจ็บปวดแบบใดว่าทนไม่ได้</w:t>
      </w:r>
      <w:r w:rsidRPr="006C5560">
        <w:t xml:space="preserve">? </w:t>
      </w:r>
    </w:p>
    <w:p w14:paraId="11B2279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ความเจ็บปวดที่ทำให้มีน้ำตาไหลออกมา</w:t>
      </w:r>
      <w:r w:rsidRPr="006C5560">
        <w:t xml:space="preserve"> </w:t>
      </w:r>
      <w:r w:rsidRPr="002601AE">
        <w:rPr>
          <w:lang w:val="ru-RU"/>
        </w:rPr>
        <w:t>แต่นี่ไม่ใช่น้ำตาแห่งความสำนึกผิด</w:t>
      </w:r>
      <w:r w:rsidRPr="006C5560">
        <w:t xml:space="preserve"> </w:t>
      </w:r>
      <w:r w:rsidRPr="002601AE">
        <w:rPr>
          <w:lang w:val="ru-RU"/>
        </w:rPr>
        <w:t>และก็ไม่ใช่น้ำตาแห่งความสุข</w:t>
      </w:r>
      <w:r w:rsidRPr="006C5560">
        <w:t xml:space="preserve"> </w:t>
      </w:r>
      <w:r w:rsidRPr="002601AE">
        <w:rPr>
          <w:lang w:val="ru-RU"/>
        </w:rPr>
        <w:t>คุณคิดว่าน้ำตาเหล่านี้อยู่ในประเภทใด</w:t>
      </w:r>
      <w:r w:rsidRPr="006C5560">
        <w:t xml:space="preserve">? </w:t>
      </w:r>
    </w:p>
    <w:p w14:paraId="7AA5205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บางที</w:t>
      </w:r>
      <w:r w:rsidRPr="006C5560">
        <w:t xml:space="preserve"> </w:t>
      </w:r>
      <w:r w:rsidRPr="002601AE">
        <w:rPr>
          <w:lang w:val="ru-RU"/>
        </w:rPr>
        <w:t>อาจเป็นประเภทการเป็นมรณสักขีหรือไม่ครับ</w:t>
      </w:r>
      <w:r w:rsidRPr="006C5560">
        <w:t xml:space="preserve"> </w:t>
      </w:r>
      <w:r w:rsidRPr="002601AE">
        <w:rPr>
          <w:lang w:val="ru-RU"/>
        </w:rPr>
        <w:t>เกอรอนดา</w:t>
      </w:r>
      <w:r w:rsidRPr="006C5560">
        <w:t xml:space="preserve">? </w:t>
      </w:r>
    </w:p>
    <w:p w14:paraId="2BD5D58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แน่นอน</w:t>
      </w:r>
      <w:r w:rsidRPr="006C5560">
        <w:t xml:space="preserve"> — </w:t>
      </w:r>
      <w:r w:rsidRPr="002601AE">
        <w:rPr>
          <w:lang w:val="ru-RU"/>
        </w:rPr>
        <w:t>มันอยู่ในประเภทการเป็นมรณสักขี</w:t>
      </w:r>
      <w:r w:rsidRPr="006C5560">
        <w:t xml:space="preserve"> </w:t>
      </w:r>
    </w:p>
    <w:p w14:paraId="456DCA6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เมื่อผมรู้สึกเจ็บปวดอย่างรุนแรง</w:t>
      </w:r>
      <w:r w:rsidRPr="006C5560">
        <w:t xml:space="preserve"> </w:t>
      </w:r>
      <w:r w:rsidRPr="002601AE">
        <w:rPr>
          <w:lang w:val="ru-RU"/>
        </w:rPr>
        <w:t>ผมรู้สึกยากที่จะพูดคำว่า</w:t>
      </w:r>
      <w:r w:rsidRPr="006C5560">
        <w:t xml:space="preserve"> ‘</w:t>
      </w:r>
      <w:r w:rsidRPr="002601AE">
        <w:rPr>
          <w:lang w:val="ru-RU"/>
        </w:rPr>
        <w:t>พระสิริแด่พระองค์</w:t>
      </w:r>
      <w:r w:rsidRPr="006C5560">
        <w:t xml:space="preserve"> </w:t>
      </w:r>
      <w:r>
        <w:rPr>
          <w:lang w:val="ru-RU"/>
        </w:rPr>
        <w:t>พระเจ้า</w:t>
      </w:r>
      <w:r w:rsidRPr="006C5560">
        <w:t xml:space="preserve">’ </w:t>
      </w:r>
    </w:p>
    <w:p w14:paraId="1FFA9EE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ทำไมคุณจึงรู้สึกยากที่จะพูดคำเหล่านี้</w:t>
      </w:r>
      <w:r w:rsidRPr="006C5560">
        <w:t xml:space="preserve">? </w:t>
      </w:r>
      <w:r w:rsidRPr="002601AE">
        <w:rPr>
          <w:lang w:val="ru-RU"/>
        </w:rPr>
        <w:t>ลองคิดถึงสิ่งที่พระคริสต์ต้องทนทุกข์</w:t>
      </w:r>
      <w:r w:rsidRPr="006C5560">
        <w:t xml:space="preserve">: </w:t>
      </w:r>
      <w:r w:rsidRPr="002601AE">
        <w:rPr>
          <w:lang w:val="ru-RU"/>
        </w:rPr>
        <w:t>การถูกตี</w:t>
      </w:r>
      <w:r w:rsidRPr="006C5560">
        <w:t xml:space="preserve">, </w:t>
      </w:r>
      <w:r w:rsidRPr="002601AE">
        <w:rPr>
          <w:lang w:val="ru-RU"/>
        </w:rPr>
        <w:t>การถูกดูหมิ่น</w:t>
      </w:r>
      <w:r w:rsidRPr="006C5560">
        <w:t xml:space="preserve">, </w:t>
      </w:r>
      <w:r w:rsidRPr="002601AE">
        <w:rPr>
          <w:lang w:val="ru-RU"/>
        </w:rPr>
        <w:t>การถูกเฆี่ยน</w:t>
      </w:r>
      <w:r w:rsidRPr="006C5560">
        <w:t xml:space="preserve">, </w:t>
      </w:r>
      <w:r w:rsidRPr="002601AE">
        <w:rPr>
          <w:lang w:val="ru-RU"/>
        </w:rPr>
        <w:t>การถูกตรึงกางเขน</w:t>
      </w:r>
      <w:r w:rsidRPr="006C5560">
        <w:t>!</w:t>
      </w:r>
      <w:r>
        <w:rPr>
          <w:rStyle w:val="FootnoteReference"/>
          <w:lang w:val="ru-RU"/>
        </w:rPr>
        <w:footnoteReference w:id="110"/>
      </w:r>
      <w:r w:rsidRPr="006C5560">
        <w:t xml:space="preserve"> </w:t>
      </w:r>
      <w:r w:rsidRPr="006C5560">
        <w:rPr>
          <w:i/>
          <w:iCs/>
        </w:rPr>
        <w:t>‘</w:t>
      </w:r>
      <w:r>
        <w:rPr>
          <w:i/>
          <w:iCs/>
          <w:lang w:val="ru-RU"/>
        </w:rPr>
        <w:t>ผู้ไร้บาป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11"/>
      </w:r>
      <w:r w:rsidRPr="006C5560">
        <w:t xml:space="preserve"> </w:t>
      </w:r>
      <w:r w:rsidRPr="002601AE">
        <w:rPr>
          <w:lang w:val="ru-RU"/>
        </w:rPr>
        <w:t>ทนทุกข์ทั้งหมดนี้เพื่อช่วยเราให้รอด</w:t>
      </w:r>
      <w:r w:rsidRPr="006C5560">
        <w:t xml:space="preserve"> </w:t>
      </w:r>
      <w:r w:rsidRPr="002601AE">
        <w:rPr>
          <w:lang w:val="ru-RU"/>
        </w:rPr>
        <w:t>และคุณเอง</w:t>
      </w:r>
      <w:r w:rsidRPr="006C5560">
        <w:t xml:space="preserve"> </w:t>
      </w:r>
      <w:r w:rsidRPr="002601AE">
        <w:rPr>
          <w:lang w:val="ru-RU"/>
        </w:rPr>
        <w:t>เมื่อต้องทนทุกข์</w:t>
      </w:r>
      <w:r w:rsidRPr="006C5560">
        <w:t xml:space="preserve"> </w:t>
      </w:r>
      <w:r w:rsidRPr="002601AE">
        <w:rPr>
          <w:lang w:val="ru-RU"/>
        </w:rPr>
        <w:t>ก็จงกล่าวว่า</w:t>
      </w:r>
      <w:r w:rsidRPr="006C5560">
        <w:t>: ‘</w:t>
      </w:r>
      <w:r w:rsidRPr="002601AE">
        <w:rPr>
          <w:lang w:val="ru-RU"/>
        </w:rPr>
        <w:t>เพื่อความรักของพระองค์</w:t>
      </w:r>
      <w:r w:rsidRPr="006C5560">
        <w:t xml:space="preserve"> </w:t>
      </w:r>
      <w:r w:rsidRPr="002601AE">
        <w:rPr>
          <w:lang w:val="ru-RU"/>
        </w:rPr>
        <w:t>พระคริสต์ของข้า</w:t>
      </w:r>
      <w:r w:rsidRPr="006C5560">
        <w:t xml:space="preserve"> </w:t>
      </w:r>
      <w:r>
        <w:rPr>
          <w:lang w:val="ru-RU"/>
        </w:rPr>
        <w:t>ข้าจะทนทุกข์</w:t>
      </w:r>
      <w:r w:rsidRPr="006C5560">
        <w:t xml:space="preserve">’ </w:t>
      </w:r>
    </w:p>
    <w:p w14:paraId="6CAE89F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สิ่งที่จำเป็นเพื่อเอาชนะความเจ็บปวดคืออะไร</w:t>
      </w:r>
      <w:r w:rsidRPr="006C5560">
        <w:t xml:space="preserve">? </w:t>
      </w:r>
    </w:p>
    <w:p w14:paraId="7EF07DB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ต้องใช้ความกล้าหาญและความพยายาม</w:t>
      </w:r>
      <w:r w:rsidRPr="006C5560">
        <w:t xml:space="preserve"> </w:t>
      </w:r>
    </w:p>
    <w:p w14:paraId="6B14726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แล้วคนเราจะเอาชนะความเจ็บปวดที่ทนไม่ได้ได้อย่างไร</w:t>
      </w:r>
      <w:r w:rsidRPr="006C5560">
        <w:t xml:space="preserve">? </w:t>
      </w:r>
    </w:p>
    <w:p w14:paraId="0A76DDC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หากเขาเป็นคนโลกีย์</w:t>
      </w:r>
      <w:r w:rsidRPr="006C5560">
        <w:t xml:space="preserve"> </w:t>
      </w:r>
      <w:r w:rsidRPr="002601AE">
        <w:rPr>
          <w:lang w:val="ru-RU"/>
        </w:rPr>
        <w:t>ก็ร้องเพลงโลกีย์</w:t>
      </w:r>
      <w:r w:rsidRPr="006C5560">
        <w:t xml:space="preserve">; </w:t>
      </w:r>
      <w:r w:rsidRPr="002601AE">
        <w:rPr>
          <w:lang w:val="ru-RU"/>
        </w:rPr>
        <w:t>หากเขาเป็นคนจิตวิญญาณ</w:t>
      </w:r>
      <w:r w:rsidRPr="006C5560">
        <w:t xml:space="preserve"> </w:t>
      </w:r>
      <w:r w:rsidRPr="002601AE">
        <w:rPr>
          <w:lang w:val="ru-RU"/>
        </w:rPr>
        <w:t>ก็ร้อง</w:t>
      </w:r>
      <w:r>
        <w:rPr>
          <w:lang w:val="ru-RU"/>
        </w:rPr>
        <w:t>เพลงจิตวิญญาณ</w:t>
      </w:r>
      <w:r w:rsidRPr="006C5560">
        <w:t xml:space="preserve">…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พ่อผมป่วยด้วยไข้สูงและถูกปวดหัวอย่างรุนแรง</w:t>
      </w:r>
      <w:r w:rsidRPr="006C5560">
        <w:t xml:space="preserve"> </w:t>
      </w:r>
      <w:r w:rsidRPr="002601AE">
        <w:rPr>
          <w:lang w:val="ru-RU"/>
        </w:rPr>
        <w:t>คุณรู้ไหมว่าเขาทำอะไร</w:t>
      </w:r>
      <w:r w:rsidRPr="006C5560">
        <w:t xml:space="preserve">? </w:t>
      </w:r>
      <w:r w:rsidRPr="002601AE">
        <w:rPr>
          <w:lang w:val="ru-RU"/>
        </w:rPr>
        <w:t>เขากินปลาเฮอร์ริ่งดองจนอิ่ม</w:t>
      </w:r>
      <w:r w:rsidRPr="006C5560">
        <w:t xml:space="preserve"> </w:t>
      </w:r>
      <w:r w:rsidRPr="002601AE">
        <w:rPr>
          <w:lang w:val="ru-RU"/>
        </w:rPr>
        <w:t>ดื่มไวน์หนึ่งแก้วเล็กๆ</w:t>
      </w:r>
      <w:r w:rsidRPr="006C5560">
        <w:t xml:space="preserve"> </w:t>
      </w:r>
      <w:r w:rsidRPr="002601AE">
        <w:rPr>
          <w:lang w:val="ru-RU"/>
        </w:rPr>
        <w:t>แล้วร้องเพลงขึ้นว่า</w:t>
      </w:r>
      <w:r w:rsidRPr="006C5560">
        <w:t>: ‘</w:t>
      </w:r>
      <w:r w:rsidRPr="002601AE">
        <w:rPr>
          <w:lang w:val="ru-RU"/>
        </w:rPr>
        <w:t>ตื่นขึ้นเถิด</w:t>
      </w:r>
      <w:r w:rsidRPr="006C5560">
        <w:t xml:space="preserve"> </w:t>
      </w:r>
      <w:r>
        <w:rPr>
          <w:lang w:val="ru-RU"/>
        </w:rPr>
        <w:t>ประชาชนผู้ทุกข์ยากและถูกกดขี่ของฉัน</w:t>
      </w:r>
      <w:r w:rsidRPr="006C5560">
        <w:t xml:space="preserve">’ </w:t>
      </w:r>
      <w:r w:rsidRPr="002601AE">
        <w:rPr>
          <w:lang w:val="ru-RU"/>
        </w:rPr>
        <w:t>แล้วเขาร้องเพลงของกลุ่มต่อต้านอีกไม่กี่เพลง</w:t>
      </w:r>
      <w:r w:rsidRPr="006C5560">
        <w:t xml:space="preserve"> </w:t>
      </w:r>
      <w:r w:rsidRPr="002601AE">
        <w:rPr>
          <w:lang w:val="ru-RU"/>
        </w:rPr>
        <w:t>และอาการปวดหัวของเขาก็หายไป</w:t>
      </w:r>
      <w:r w:rsidRPr="006C5560">
        <w:t xml:space="preserve">! </w:t>
      </w:r>
      <w:r w:rsidRPr="002601AE">
        <w:rPr>
          <w:lang w:val="ru-RU"/>
        </w:rPr>
        <w:t>ดังนั้น</w:t>
      </w:r>
      <w:r w:rsidRPr="006C5560">
        <w:t xml:space="preserve"> — </w:t>
      </w:r>
      <w:r w:rsidRPr="002601AE">
        <w:rPr>
          <w:lang w:val="ru-RU"/>
        </w:rPr>
        <w:t>เพื่อให้ความเจ็บปวดหายไป</w:t>
      </w:r>
      <w:r w:rsidRPr="006C5560">
        <w:t xml:space="preserve"> — </w:t>
      </w:r>
      <w:r w:rsidRPr="002601AE">
        <w:rPr>
          <w:lang w:val="ru-RU"/>
        </w:rPr>
        <w:t>เราเองก็ควรร้องเพลงสวดทางจิตวิญญาณด้วย</w:t>
      </w:r>
      <w:r w:rsidRPr="006C5560">
        <w:t xml:space="preserve">! </w:t>
      </w:r>
      <w:r w:rsidRPr="002601AE">
        <w:rPr>
          <w:lang w:val="ru-RU"/>
        </w:rPr>
        <w:t>ผมจำได้ว่าครั้งหนึ่งเมื่อผมเป็นหวัดและปวดหัวอย่างรุนแรงจนรู้สึกเหมือนหัวจะแตกออกเป็นสองส่วน</w:t>
      </w:r>
      <w:r w:rsidRPr="006C5560">
        <w:t xml:space="preserve"> </w:t>
      </w:r>
      <w:r w:rsidRPr="002601AE">
        <w:rPr>
          <w:lang w:val="ru-RU"/>
        </w:rPr>
        <w:t>แต่แล้วผมก็เริ่มร้องเพลงสวดที่ไพเราะมาก</w:t>
      </w:r>
      <w:r w:rsidRPr="006C5560">
        <w:t xml:space="preserve"> </w:t>
      </w:r>
      <w:r w:rsidRPr="002601AE">
        <w:rPr>
          <w:lang w:val="ru-RU"/>
        </w:rPr>
        <w:t>และอาการปวดหัวก็หายไปจริงๆ</w:t>
      </w:r>
      <w:r w:rsidRPr="006C5560">
        <w:t xml:space="preserve"> </w:t>
      </w:r>
      <w:r w:rsidRPr="002601AE">
        <w:rPr>
          <w:lang w:val="ru-RU"/>
        </w:rPr>
        <w:t>การร้องเพลงสดุดีร่วมกับคำอธิษฐานพระเยซูช่วยได้มากในกรณีเช่นนี้</w:t>
      </w:r>
      <w:r w:rsidRPr="006C5560">
        <w:t xml:space="preserve"> </w:t>
      </w:r>
      <w:r w:rsidRPr="002601AE">
        <w:rPr>
          <w:lang w:val="ru-RU"/>
        </w:rPr>
        <w:t>มันทำให้จิตวิญญาณนุ่มนวลและสงบลง</w:t>
      </w:r>
      <w:r w:rsidRPr="006C5560">
        <w:t xml:space="preserve"> </w:t>
      </w:r>
      <w:r w:rsidRPr="002601AE">
        <w:rPr>
          <w:lang w:val="ru-RU"/>
        </w:rPr>
        <w:t>เพราะความเศร้าและความเจ็บปวดที่ต่อเนื่องกันนั้นกดทับจิตวิญญาณอย่างหนัก</w:t>
      </w:r>
      <w:r w:rsidRPr="006C5560">
        <w:t xml:space="preserve"> </w:t>
      </w:r>
      <w:r w:rsidRPr="002601AE">
        <w:rPr>
          <w:lang w:val="ru-RU"/>
        </w:rPr>
        <w:t>จนทำให้มันเย็นชาลง</w:t>
      </w:r>
      <w:r w:rsidRPr="006C5560">
        <w:t xml:space="preserve"> </w:t>
      </w:r>
      <w:r w:rsidRPr="002601AE">
        <w:rPr>
          <w:lang w:val="ru-RU"/>
        </w:rPr>
        <w:t>และเมื่อคืนที่ผ่านมา</w:t>
      </w:r>
      <w:r w:rsidRPr="006C5560">
        <w:t xml:space="preserve"> </w:t>
      </w:r>
      <w:r w:rsidRPr="002601AE">
        <w:rPr>
          <w:lang w:val="ru-RU"/>
        </w:rPr>
        <w:t>ผมก็นอนไม่หลับเพราะความเจ็บปวดนั้น</w:t>
      </w:r>
      <w:r w:rsidRPr="006C5560">
        <w:t xml:space="preserve"> </w:t>
      </w:r>
      <w:r w:rsidRPr="002601AE">
        <w:rPr>
          <w:lang w:val="ru-RU"/>
        </w:rPr>
        <w:t>ผมถึงกับคิดว่า</w:t>
      </w:r>
      <w:r w:rsidRPr="006C5560">
        <w:t xml:space="preserve"> </w:t>
      </w:r>
      <w:r w:rsidRPr="002601AE">
        <w:rPr>
          <w:lang w:val="ru-RU"/>
        </w:rPr>
        <w:t>หากผมจะตายก่อนรุ่งสาง</w:t>
      </w:r>
      <w:r w:rsidRPr="006C5560">
        <w:t xml:space="preserve"> </w:t>
      </w:r>
      <w:r w:rsidRPr="002601AE">
        <w:rPr>
          <w:lang w:val="ru-RU"/>
        </w:rPr>
        <w:t>ก็จะมีวันเดียวที่ยาวนานรออยู่ข้างหน้าผม</w:t>
      </w:r>
      <w:r w:rsidRPr="006C5560">
        <w:t xml:space="preserve"> </w:t>
      </w:r>
      <w:r w:rsidRPr="002601AE">
        <w:rPr>
          <w:lang w:val="ru-RU"/>
        </w:rPr>
        <w:t>เพราะในโลกหลังความตายนั้น</w:t>
      </w:r>
      <w:r w:rsidRPr="006C5560">
        <w:t xml:space="preserve"> </w:t>
      </w:r>
      <w:r w:rsidRPr="002601AE">
        <w:rPr>
          <w:lang w:val="ru-RU"/>
        </w:rPr>
        <w:t>ไม่มีทั้งพระอาทิตย์ตกและ</w:t>
      </w:r>
      <w:r>
        <w:rPr>
          <w:lang w:val="ru-RU"/>
        </w:rPr>
        <w:t>พระอาทิตย์ขึ้น</w:t>
      </w:r>
      <w:r w:rsidRPr="006C5560">
        <w:t xml:space="preserve">… </w:t>
      </w:r>
      <w:r>
        <w:rPr>
          <w:lang w:val="ru-RU"/>
        </w:rPr>
        <w:t>แต่แล้วฉันก็กิน</w:t>
      </w:r>
      <w:r w:rsidRPr="006C5560">
        <w:t>… ‘</w:t>
      </w:r>
      <w:r>
        <w:rPr>
          <w:lang w:val="ru-RU"/>
        </w:rPr>
        <w:t>ยา</w:t>
      </w:r>
      <w:r w:rsidRPr="006C5560">
        <w:t xml:space="preserve">’ </w:t>
      </w:r>
      <w:r w:rsidRPr="002601AE">
        <w:rPr>
          <w:lang w:val="ru-RU"/>
        </w:rPr>
        <w:t>บรรเทาความเจ็บปวด</w:t>
      </w:r>
      <w:r w:rsidRPr="006C5560">
        <w:t xml:space="preserve"> — </w:t>
      </w:r>
      <w:r w:rsidRPr="002601AE">
        <w:rPr>
          <w:lang w:val="ru-RU"/>
        </w:rPr>
        <w:lastRenderedPageBreak/>
        <w:t>ฉันร้องทรอพาเรียนว่า</w:t>
      </w:r>
      <w:r w:rsidRPr="006C5560">
        <w:t xml:space="preserve">: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ผ่านความทุกข์ทรมานของนักบุญทั้งหลาย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ผู้ทนทุกข์เพื่อพระองค์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ข้าพระองค์วิงวอนต่อพระองค์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โอ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พระเจ้า</w:t>
      </w:r>
      <w:r w:rsidRPr="006C5560">
        <w:rPr>
          <w:i/>
          <w:iCs/>
        </w:rPr>
        <w:t xml:space="preserve"> </w:t>
      </w:r>
      <w:r w:rsidRPr="002601AE">
        <w:rPr>
          <w:i/>
          <w:iCs/>
          <w:lang w:val="ru-RU"/>
        </w:rPr>
        <w:t>โปรดรักษาโรคภัยทั้งปวงของข้าพระองค์</w:t>
      </w:r>
      <w:r w:rsidRPr="006C5560">
        <w:rPr>
          <w:i/>
          <w:iCs/>
        </w:rPr>
        <w:t>…’</w:t>
      </w:r>
      <w:r>
        <w:rPr>
          <w:rStyle w:val="FootnoteReference"/>
          <w:i/>
          <w:iCs/>
          <w:lang w:val="ru-RU"/>
        </w:rPr>
        <w:footnoteReference w:id="112"/>
      </w:r>
      <w:r w:rsidRPr="006C5560">
        <w:t xml:space="preserve"> </w:t>
      </w:r>
      <w:r w:rsidRPr="002601AE">
        <w:rPr>
          <w:lang w:val="ru-RU"/>
        </w:rPr>
        <w:t>ผลของยานี้พิสูจน์ได้ว่ามีผลยาวนาน</w:t>
      </w:r>
      <w:r w:rsidRPr="006C5560">
        <w:t xml:space="preserve">; </w:t>
      </w:r>
      <w:r w:rsidRPr="002601AE">
        <w:rPr>
          <w:lang w:val="ru-RU"/>
        </w:rPr>
        <w:t>มันคงอยู่ตลอดทั้งคืน</w:t>
      </w:r>
      <w:r w:rsidRPr="006C5560">
        <w:t xml:space="preserve">! </w:t>
      </w:r>
      <w:r w:rsidRPr="002601AE">
        <w:rPr>
          <w:lang w:val="ru-RU"/>
        </w:rPr>
        <w:t>แพทย์มียาแบบนี้ไหมครับ</w:t>
      </w:r>
      <w:r w:rsidRPr="006C5560">
        <w:t xml:space="preserve">? </w:t>
      </w:r>
    </w:p>
    <w:p w14:paraId="0D26B97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เขาว่าความเจ็บปวดจะยิ่งรุนแรงขึ้นตอนกลางคืน</w:t>
      </w:r>
      <w:r w:rsidRPr="006C5560">
        <w:t xml:space="preserve"> </w:t>
      </w:r>
    </w:p>
    <w:p w14:paraId="21A6D1F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ผู้ป่วยมักรู้สึกแย่ลงในช่วงกลางคืน</w:t>
      </w:r>
      <w:r w:rsidRPr="006C5560">
        <w:t xml:space="preserve"> </w:t>
      </w:r>
      <w:r w:rsidRPr="002601AE">
        <w:rPr>
          <w:lang w:val="ru-RU"/>
        </w:rPr>
        <w:t>แต่เมื่อถึงช่วงกลางวัน</w:t>
      </w:r>
      <w:r w:rsidRPr="006C5560">
        <w:t xml:space="preserve"> </w:t>
      </w:r>
      <w:r w:rsidRPr="002601AE">
        <w:rPr>
          <w:lang w:val="ru-RU"/>
        </w:rPr>
        <w:t>เมื่อพวกเขาได้พบปะและพูดคุยกับคนอื่น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ผู้ป่วยก็ลืมความเจ็บปวดไป</w:t>
      </w:r>
      <w:r w:rsidRPr="006C5560">
        <w:t xml:space="preserve"> </w:t>
      </w:r>
      <w:r w:rsidRPr="002601AE">
        <w:rPr>
          <w:lang w:val="ru-RU"/>
        </w:rPr>
        <w:t>ตอนกลางคืน</w:t>
      </w:r>
      <w:r w:rsidRPr="006C5560">
        <w:t xml:space="preserve"> </w:t>
      </w:r>
      <w:r w:rsidRPr="002601AE">
        <w:rPr>
          <w:lang w:val="ru-RU"/>
        </w:rPr>
        <w:t>พวกเขาต้องอยู่คนเดียวกับความคิดของตัวเอง</w:t>
      </w:r>
      <w:r w:rsidRPr="006C5560">
        <w:t xml:space="preserve">; </w:t>
      </w:r>
      <w:r w:rsidRPr="002601AE">
        <w:rPr>
          <w:lang w:val="ru-RU"/>
        </w:rPr>
        <w:t>จิตใจจดจ่ออยู่กับความเจ็บปวด</w:t>
      </w:r>
      <w:r w:rsidRPr="006C5560">
        <w:t xml:space="preserve"> </w:t>
      </w:r>
      <w:r w:rsidRPr="002601AE">
        <w:rPr>
          <w:lang w:val="ru-RU"/>
        </w:rPr>
        <w:t>และดูเหมือนว่าความเจ็บปวดนั้นจะยิ่งรุนแรงขึ้น</w:t>
      </w:r>
      <w:r w:rsidRPr="006C5560">
        <w:t xml:space="preserve"> </w:t>
      </w:r>
      <w:r w:rsidRPr="002601AE">
        <w:rPr>
          <w:lang w:val="ru-RU"/>
        </w:rPr>
        <w:t>คุณไม่สามารถหนีจากความเจ็บปวดได้เมื่อป่วย</w:t>
      </w:r>
      <w:r w:rsidRPr="006C5560">
        <w:t xml:space="preserve"> </w:t>
      </w:r>
      <w:r w:rsidRPr="002601AE">
        <w:rPr>
          <w:lang w:val="ru-RU"/>
        </w:rPr>
        <w:t>แต่เคล็ดลับคือปรับ</w:t>
      </w:r>
      <w:r w:rsidRPr="006C5560">
        <w:t xml:space="preserve"> “</w:t>
      </w:r>
      <w:r w:rsidRPr="002601AE">
        <w:rPr>
          <w:lang w:val="ru-RU"/>
        </w:rPr>
        <w:t>ความถี่</w:t>
      </w:r>
      <w:r w:rsidRPr="006C5560">
        <w:t xml:space="preserve">” </w:t>
      </w:r>
      <w:r w:rsidRPr="002601AE">
        <w:rPr>
          <w:lang w:val="ru-RU"/>
        </w:rPr>
        <w:t>ของทัศนคติ</w:t>
      </w:r>
      <w:r w:rsidRPr="006C5560">
        <w:t xml:space="preserve">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ให้เปลี่ยนไป</w:t>
      </w:r>
      <w:r w:rsidRPr="006C5560">
        <w:t xml:space="preserve"> </w:t>
      </w:r>
      <w:r w:rsidRPr="002601AE">
        <w:rPr>
          <w:lang w:val="ru-RU"/>
        </w:rPr>
        <w:t>เพื่อที่คุณจะได้ลืมความเจ็บปวดไปเสีย</w:t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หากคุณเผชิญกับความเจ็บปวดด้วยวิธีที่ผิด</w:t>
      </w:r>
      <w:r w:rsidRPr="006C5560">
        <w:t xml:space="preserve"> </w:t>
      </w:r>
      <w:r w:rsidRPr="002601AE">
        <w:rPr>
          <w:lang w:val="ru-RU"/>
        </w:rPr>
        <w:t>มันจะทำให้คุณเจ็บปวดเป็นสองเท่า</w:t>
      </w:r>
      <w:r w:rsidRPr="006C5560">
        <w:t xml:space="preserve"> </w:t>
      </w:r>
      <w:r w:rsidRPr="002601AE">
        <w:rPr>
          <w:lang w:val="ru-RU"/>
        </w:rPr>
        <w:t>หากคุณครุ่นคิดถึงความเจ็บปวด</w:t>
      </w:r>
      <w:r w:rsidRPr="006C5560">
        <w:t xml:space="preserve"> </w:t>
      </w:r>
      <w:r w:rsidRPr="002601AE">
        <w:rPr>
          <w:lang w:val="ru-RU"/>
        </w:rPr>
        <w:t>มันจะยิ่งแย่ลง</w:t>
      </w:r>
      <w:r w:rsidRPr="006C5560">
        <w:t xml:space="preserve"> </w:t>
      </w:r>
      <w:r w:rsidRPr="002601AE">
        <w:rPr>
          <w:lang w:val="ru-RU"/>
        </w:rPr>
        <w:t>แต่หากคุณนำความคิดที่ดีเข้ามาในใจ</w:t>
      </w:r>
      <w:r w:rsidRPr="006C5560">
        <w:t xml:space="preserve"> — </w:t>
      </w:r>
      <w:r w:rsidRPr="002601AE">
        <w:rPr>
          <w:lang w:val="ru-RU"/>
        </w:rPr>
        <w:t>เช่น</w:t>
      </w:r>
      <w:r w:rsidRPr="006C5560">
        <w:t xml:space="preserve"> </w:t>
      </w:r>
      <w:r w:rsidRPr="002601AE">
        <w:rPr>
          <w:lang w:val="ru-RU"/>
        </w:rPr>
        <w:t>การนึกถึงผู้ที่กำลังทุกข์ทรมานยิ่งกว่าคุณ</w:t>
      </w:r>
      <w:r w:rsidRPr="006C5560">
        <w:t xml:space="preserve"> </w:t>
      </w:r>
      <w:r w:rsidRPr="002601AE">
        <w:rPr>
          <w:lang w:val="ru-RU"/>
        </w:rPr>
        <w:t>หรือการร้องเพลงสวด</w:t>
      </w:r>
      <w:r w:rsidRPr="006C5560">
        <w:t xml:space="preserve"> — </w:t>
      </w:r>
      <w:r w:rsidRPr="002601AE">
        <w:rPr>
          <w:lang w:val="ru-RU"/>
        </w:rPr>
        <w:t>ความเจ็บปวดนั้นก็จะถูกลืมไป</w:t>
      </w:r>
      <w:r w:rsidRPr="006C5560">
        <w:t xml:space="preserve"> </w:t>
      </w:r>
    </w:p>
    <w:p w14:paraId="17D1DD9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ความเจ็บปวดมักเป็นสัญญาณเตือนว่ามีสิ่งผิดปกติในร่างกาย</w:t>
      </w:r>
      <w:r w:rsidRPr="006C5560">
        <w:t xml:space="preserve"> </w:t>
      </w:r>
      <w:r w:rsidRPr="002601AE">
        <w:rPr>
          <w:lang w:val="ru-RU"/>
        </w:rPr>
        <w:t>ในเรื่องนี้</w:t>
      </w:r>
      <w:r w:rsidRPr="006C5560">
        <w:t xml:space="preserve"> </w:t>
      </w:r>
      <w:r w:rsidRPr="002601AE">
        <w:rPr>
          <w:lang w:val="ru-RU"/>
        </w:rPr>
        <w:t>เราควรให้ความสำคัญกับความเจ็บปวดมากเพียงใด</w:t>
      </w:r>
      <w:r w:rsidRPr="006C5560">
        <w:t xml:space="preserve">? </w:t>
      </w:r>
    </w:p>
    <w:p w14:paraId="692F33D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คุณต้องประเมินว่ายังมีพลังงานเหลืออยู่เท่าใด</w:t>
      </w:r>
      <w:r w:rsidRPr="006C5560">
        <w:t xml:space="preserve"> </w:t>
      </w:r>
      <w:r w:rsidRPr="002601AE">
        <w:rPr>
          <w:lang w:val="ru-RU"/>
        </w:rPr>
        <w:t>และขับตามระดับนั้น</w:t>
      </w:r>
      <w:r w:rsidRPr="006C5560">
        <w:t xml:space="preserve"> </w:t>
      </w:r>
      <w:r w:rsidRPr="002601AE">
        <w:rPr>
          <w:lang w:val="ru-RU"/>
        </w:rPr>
        <w:t>สิ่งนี้ยิ่งเป็นจริงโดยเฉพาะอย่างยิ่งเมื่อพูดถึงผู้สูงอายุ</w:t>
      </w:r>
      <w:r w:rsidRPr="006C5560">
        <w:t xml:space="preserve"> </w:t>
      </w:r>
      <w:r w:rsidRPr="002601AE">
        <w:rPr>
          <w:lang w:val="ru-RU"/>
        </w:rPr>
        <w:t>ต้องระมัดระวังเป็นพิเศษ</w:t>
      </w:r>
      <w:r w:rsidRPr="006C5560">
        <w:t xml:space="preserve"> </w:t>
      </w:r>
      <w:r w:rsidRPr="002601AE">
        <w:rPr>
          <w:lang w:val="ru-RU"/>
        </w:rPr>
        <w:t>เพราะหากคุณยังคงขับรถเก่าด้วยความเร็วเดียวกับตอนที่มันยังใหม่</w:t>
      </w:r>
      <w:r w:rsidRPr="006C5560">
        <w:t xml:space="preserve"> </w:t>
      </w:r>
      <w:r w:rsidRPr="002601AE">
        <w:rPr>
          <w:lang w:val="ru-RU"/>
        </w:rPr>
        <w:t>มันจะพังทลาย</w:t>
      </w:r>
      <w:r w:rsidRPr="006C5560">
        <w:t xml:space="preserve">: </w:t>
      </w:r>
      <w:r w:rsidRPr="002601AE">
        <w:rPr>
          <w:lang w:val="ru-RU"/>
        </w:rPr>
        <w:t>ล้อจะหลุดไปทางหนึ่ง</w:t>
      </w:r>
      <w:r w:rsidRPr="006C5560">
        <w:t xml:space="preserve"> </w:t>
      </w:r>
      <w:r w:rsidRPr="002601AE">
        <w:rPr>
          <w:lang w:val="ru-RU"/>
        </w:rPr>
        <w:t>คาร์บูเรเตอร์จะหลุดไป</w:t>
      </w:r>
      <w:r>
        <w:rPr>
          <w:lang w:val="ru-RU"/>
        </w:rPr>
        <w:t>ทางอื่น</w:t>
      </w:r>
      <w:r w:rsidRPr="006C5560">
        <w:t xml:space="preserve">… </w:t>
      </w:r>
      <w:r w:rsidRPr="002601AE">
        <w:rPr>
          <w:lang w:val="ru-RU"/>
        </w:rPr>
        <w:t>เมื่อหลังส่วนล่างของฉันปวด</w:t>
      </w:r>
      <w:r w:rsidRPr="006C5560">
        <w:t xml:space="preserve"> </w:t>
      </w:r>
      <w:r w:rsidRPr="002601AE">
        <w:rPr>
          <w:lang w:val="ru-RU"/>
        </w:rPr>
        <w:t>ฉันไม่สามารถสวดลูกประคำขณะยืนได้</w:t>
      </w:r>
      <w:r w:rsidRPr="006C5560">
        <w:t xml:space="preserve"> </w:t>
      </w:r>
      <w:r w:rsidRPr="002601AE">
        <w:rPr>
          <w:lang w:val="ru-RU"/>
        </w:rPr>
        <w:t>เมื่อเห็นว่าอาการของฉันดีขึ้นเล็กน้อย</w:t>
      </w:r>
      <w:r w:rsidRPr="006C5560">
        <w:t xml:space="preserve"> </w:t>
      </w:r>
      <w:r w:rsidRPr="002601AE">
        <w:rPr>
          <w:lang w:val="ru-RU"/>
        </w:rPr>
        <w:t>ฉันจึงลองยืนขึ้น</w:t>
      </w:r>
      <w:r w:rsidRPr="006C5560">
        <w:t xml:space="preserve">: </w:t>
      </w:r>
      <w:r w:rsidRPr="002601AE">
        <w:rPr>
          <w:lang w:val="ru-RU"/>
        </w:rPr>
        <w:t>ฉันสวดลูกประคำขณะยืนและกราบลง</w:t>
      </w:r>
      <w:r w:rsidRPr="006C5560">
        <w:t xml:space="preserve"> </w:t>
      </w:r>
      <w:r w:rsidRPr="002601AE">
        <w:rPr>
          <w:lang w:val="ru-RU"/>
        </w:rPr>
        <w:t>หลังส่วนล่างของฉันก็เริ่มปวดอีกครั้ง</w:t>
      </w:r>
      <w:r w:rsidRPr="006C5560">
        <w:t xml:space="preserve"> </w:t>
      </w:r>
      <w:r w:rsidRPr="002601AE">
        <w:rPr>
          <w:lang w:val="ru-RU"/>
        </w:rPr>
        <w:t>ผมจึงนั่งยองๆ</w:t>
      </w:r>
      <w:r w:rsidRPr="006C5560">
        <w:t xml:space="preserve"> </w:t>
      </w:r>
      <w:r w:rsidRPr="002601AE">
        <w:rPr>
          <w:lang w:val="ru-RU"/>
        </w:rPr>
        <w:t>ลงเล็กน้อย</w:t>
      </w:r>
      <w:r w:rsidRPr="006C5560">
        <w:t xml:space="preserve"> </w:t>
      </w:r>
      <w:r w:rsidRPr="002601AE">
        <w:rPr>
          <w:lang w:val="ru-RU"/>
        </w:rPr>
        <w:t>แล้วพูดกับตัวเองว่า</w:t>
      </w:r>
      <w:r w:rsidRPr="006C5560">
        <w:t xml:space="preserve"> “</w:t>
      </w:r>
      <w:r w:rsidRPr="002601AE">
        <w:rPr>
          <w:lang w:val="ru-RU"/>
        </w:rPr>
        <w:t>ได้</w:t>
      </w:r>
      <w:r w:rsidRPr="006C5560">
        <w:t xml:space="preserve"> </w:t>
      </w:r>
      <w:r>
        <w:rPr>
          <w:lang w:val="ru-RU"/>
        </w:rPr>
        <w:t>แล้วลองอีกครั้ง</w:t>
      </w:r>
      <w:r w:rsidRPr="006C5560">
        <w:t xml:space="preserve">” </w:t>
      </w:r>
      <w:r w:rsidRPr="002601AE">
        <w:rPr>
          <w:lang w:val="ru-RU"/>
        </w:rPr>
        <w:t>แต่สิ่งที่เกิดขึ้นก็เหมือนเดิม</w:t>
      </w:r>
      <w:r w:rsidRPr="006C5560">
        <w:t xml:space="preserve"> </w:t>
      </w:r>
      <w:r w:rsidRPr="002601AE">
        <w:rPr>
          <w:lang w:val="ru-RU"/>
        </w:rPr>
        <w:t>หลังส่วนล่างของผมเริ่มปวดขึ้นอีก</w:t>
      </w:r>
      <w:r w:rsidRPr="006C5560">
        <w:t xml:space="preserve"> </w:t>
      </w:r>
      <w:r w:rsidRPr="002601AE">
        <w:rPr>
          <w:lang w:val="ru-RU"/>
        </w:rPr>
        <w:t>หลังจากนั้น</w:t>
      </w:r>
      <w:r w:rsidRPr="006C5560">
        <w:t xml:space="preserve"> </w:t>
      </w:r>
      <w:r w:rsidRPr="002601AE">
        <w:rPr>
          <w:lang w:val="ru-RU"/>
        </w:rPr>
        <w:t>ผมจึงไม่ยืนและก้มตัวอีก</w:t>
      </w:r>
      <w:r w:rsidRPr="006C5560">
        <w:t xml:space="preserve"> </w:t>
      </w:r>
      <w:r w:rsidRPr="002601AE">
        <w:rPr>
          <w:lang w:val="ru-RU"/>
        </w:rPr>
        <w:t>แต่จิตใจของผมยังคงสงบ</w:t>
      </w:r>
      <w:r w:rsidRPr="006C5560">
        <w:t xml:space="preserve"> </w:t>
      </w:r>
    </w:p>
    <w:p w14:paraId="52E573B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เกโรนดาครับ</w:t>
      </w:r>
      <w:r w:rsidRPr="006C5560">
        <w:t xml:space="preserve"> </w:t>
      </w:r>
      <w:r w:rsidRPr="002601AE">
        <w:rPr>
          <w:lang w:val="ru-RU"/>
        </w:rPr>
        <w:t>ถ้าผมรู้ว่าความเจ็บปวดของผมไม่มีผลเสียอื่นใดต่อร่างกายแล้ว</w:t>
      </w:r>
      <w:r w:rsidRPr="006C5560">
        <w:t xml:space="preserve"> </w:t>
      </w:r>
      <w:r w:rsidRPr="002601AE">
        <w:rPr>
          <w:lang w:val="ru-RU"/>
        </w:rPr>
        <w:t>มันก็ไม่ทำให้ผมกังวลครับ</w:t>
      </w:r>
      <w:r w:rsidRPr="006C5560">
        <w:t xml:space="preserve"> </w:t>
      </w:r>
      <w:r w:rsidRPr="002601AE">
        <w:rPr>
          <w:lang w:val="ru-RU"/>
        </w:rPr>
        <w:t>แต่หากผมรู้ว่าความเจ็บปวดนั้นเป็นอาการของโรคที่รุนแรง</w:t>
      </w:r>
      <w:r w:rsidRPr="006C5560">
        <w:t xml:space="preserve"> </w:t>
      </w:r>
      <w:r w:rsidRPr="002601AE">
        <w:rPr>
          <w:lang w:val="ru-RU"/>
        </w:rPr>
        <w:t>มันก็ทำให้ผมกังวลครับ</w:t>
      </w:r>
      <w:r w:rsidRPr="006C5560">
        <w:t xml:space="preserve"> </w:t>
      </w:r>
    </w:p>
    <w:p w14:paraId="4795D3F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ดูตัวอย่างเช่น</w:t>
      </w:r>
      <w:r w:rsidRPr="006C5560">
        <w:t xml:space="preserve"> </w:t>
      </w:r>
      <w:r w:rsidRPr="002601AE">
        <w:rPr>
          <w:lang w:val="ru-RU"/>
        </w:rPr>
        <w:t>ความเจ็บปวดที่หลังส่วนล่างอาจไม่มีผลร้ายแรงต่อร่างกาย</w:t>
      </w:r>
      <w:r w:rsidRPr="006C5560">
        <w:t xml:space="preserve"> </w:t>
      </w:r>
      <w:r w:rsidRPr="002601AE">
        <w:rPr>
          <w:lang w:val="ru-RU"/>
        </w:rPr>
        <w:t>แต่ความเจ็บปวดนี้กลับจำกัดการเคลื่อนไหว</w:t>
      </w:r>
      <w:r w:rsidRPr="006C5560">
        <w:t xml:space="preserve"> ‘</w:t>
      </w:r>
      <w:r w:rsidRPr="002601AE">
        <w:rPr>
          <w:lang w:val="ru-RU"/>
        </w:rPr>
        <w:t>ทำให้คนนั้น</w:t>
      </w:r>
      <w:r>
        <w:rPr>
          <w:lang w:val="ru-RU"/>
        </w:rPr>
        <w:t>เป็นอัมพาต</w:t>
      </w:r>
      <w:r w:rsidRPr="006C5560">
        <w:t xml:space="preserve">’ </w:t>
      </w:r>
      <w:r w:rsidRPr="002601AE">
        <w:rPr>
          <w:lang w:val="ru-RU"/>
        </w:rPr>
        <w:t>และเขาไม่สามารถเคลื่อนไหวได้</w:t>
      </w:r>
      <w:r w:rsidRPr="006C5560">
        <w:t xml:space="preserve"> </w:t>
      </w:r>
      <w:r w:rsidRPr="002601AE">
        <w:rPr>
          <w:lang w:val="ru-RU"/>
        </w:rPr>
        <w:t>แต่ร่างกายสามารถทนต่อความเจ็บปวดประเภทอื่นได้</w:t>
      </w:r>
      <w:r w:rsidRPr="006C5560">
        <w:t xml:space="preserve"> </w:t>
      </w:r>
    </w:p>
    <w:p w14:paraId="59F11D9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ความเจ็บปวดทำให้คนกลายเป็นคนขมขื่นได้หรือไม่</w:t>
      </w:r>
      <w:r w:rsidRPr="006C5560">
        <w:t xml:space="preserve">? </w:t>
      </w:r>
    </w:p>
    <w:p w14:paraId="120A186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หากใครไม่เผชิญกับความเจ็บปวดด้วยจิตวิญญาณ</w:t>
      </w:r>
      <w:r w:rsidRPr="006C5560">
        <w:t xml:space="preserve"> </w:t>
      </w:r>
      <w:r w:rsidRPr="002601AE">
        <w:rPr>
          <w:lang w:val="ru-RU"/>
        </w:rPr>
        <w:t>ความเจ็บปวดนั้นอาจทำให้เขาขมขื่นได้</w:t>
      </w:r>
      <w:r w:rsidRPr="006C5560">
        <w:t xml:space="preserve"> </w:t>
      </w:r>
      <w:r w:rsidRPr="002601AE">
        <w:rPr>
          <w:lang w:val="ru-RU"/>
        </w:rPr>
        <w:t>แต่เมื่อเผชิญด้วยความจิตวิญญาณ</w:t>
      </w:r>
      <w:r w:rsidRPr="006C5560">
        <w:t xml:space="preserve"> </w:t>
      </w:r>
      <w:r w:rsidRPr="002601AE">
        <w:rPr>
          <w:lang w:val="ru-RU"/>
        </w:rPr>
        <w:t>เขาจะพบความสงบและได้รับการปลอบประโลมจากพระเจ้า</w:t>
      </w:r>
      <w:r w:rsidRPr="006C5560">
        <w:t xml:space="preserve"> </w:t>
      </w:r>
      <w:r w:rsidRPr="002601AE">
        <w:rPr>
          <w:lang w:val="ru-RU"/>
        </w:rPr>
        <w:t>แล้วโรคภัยก็กลายเป็นงานเลี้ยง</w:t>
      </w:r>
      <w:r w:rsidRPr="006C5560">
        <w:t xml:space="preserve"> </w:t>
      </w:r>
      <w:r w:rsidRPr="002601AE">
        <w:rPr>
          <w:lang w:val="ru-RU"/>
        </w:rPr>
        <w:t>การเฉลิมฉลอง</w:t>
      </w:r>
      <w:r w:rsidRPr="006C5560">
        <w:t xml:space="preserve"> </w:t>
      </w:r>
      <w:r w:rsidRPr="002601AE">
        <w:rPr>
          <w:lang w:val="ru-RU"/>
        </w:rPr>
        <w:t>คนนั้นจะรู้สึกยินดีเพราะเขาจะได้นับเป็นหนึ่งในบรรดาผู้สารภาพบาปและผู้พลีชีพ</w:t>
      </w:r>
      <w:r w:rsidRPr="006C5560">
        <w:t xml:space="preserve"> </w:t>
      </w:r>
      <w:r w:rsidRPr="002601AE">
        <w:rPr>
          <w:lang w:val="ru-RU"/>
        </w:rPr>
        <w:t>ผู้พลีชีพศักดิ์สิทธิ์ได้ลืมความเจ็บปวดของตนเอง</w:t>
      </w:r>
      <w:r w:rsidRPr="006C5560">
        <w:t xml:space="preserve"> </w:t>
      </w:r>
      <w:r w:rsidRPr="002601AE">
        <w:rPr>
          <w:lang w:val="ru-RU"/>
        </w:rPr>
        <w:t>เพราะความรักต่อพระคริสต์ของพวกเขามีพลังมากกว่าความเจ็บปวด</w:t>
      </w:r>
      <w:r w:rsidRPr="006C5560">
        <w:t xml:space="preserve"> </w:t>
      </w:r>
      <w:r w:rsidRPr="002601AE">
        <w:rPr>
          <w:lang w:val="ru-RU"/>
        </w:rPr>
        <w:t>และทำให้ความเจ็บปวดนั้นหมดฤทธิ์</w:t>
      </w:r>
      <w:r w:rsidRPr="006C5560">
        <w:t xml:space="preserve"> </w:t>
      </w:r>
    </w:p>
    <w:p w14:paraId="285717B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แต่คนที่รู้สึกเจ็บปวดและไม่เผชิญกับมันด้วยจิตวิญญาณ</w:t>
      </w:r>
      <w:r w:rsidRPr="006C5560">
        <w:t xml:space="preserve"> </w:t>
      </w:r>
      <w:r w:rsidRPr="002601AE">
        <w:rPr>
          <w:lang w:val="ru-RU"/>
        </w:rPr>
        <w:t>ไม่ถือว่าได้รับการชำระล้างแล้วหรือ</w:t>
      </w:r>
      <w:r w:rsidRPr="006C5560">
        <w:t xml:space="preserve">? </w:t>
      </w:r>
    </w:p>
    <w:p w14:paraId="30366BD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ผู้เป็นฆราวาสจะได้รับการชำระล้าง</w:t>
      </w:r>
      <w:r w:rsidRPr="006C5560">
        <w:t xml:space="preserve"> </w:t>
      </w:r>
      <w:r w:rsidRPr="002601AE">
        <w:rPr>
          <w:lang w:val="ru-RU"/>
        </w:rPr>
        <w:t>แต่พระภิกษุไม่ได้รับการชำระล้าง</w:t>
      </w:r>
      <w:r w:rsidRPr="006C5560">
        <w:t xml:space="preserve"> </w:t>
      </w:r>
    </w:p>
    <w:p w14:paraId="32D45AE5" w14:textId="77777777" w:rsidR="00EF488A" w:rsidRPr="006C5560" w:rsidRDefault="00EF488A" w:rsidP="00B87D11"/>
    <w:p w14:paraId="17AFCEB9" w14:textId="77777777" w:rsidR="00EF488A" w:rsidRPr="006C5560" w:rsidRDefault="00000000" w:rsidP="00B87D11">
      <w:pPr>
        <w:pStyle w:val="Heading4"/>
      </w:pPr>
      <w:bookmarkStart w:id="312" w:name="_Toc196932477"/>
      <w:bookmarkStart w:id="313" w:name="_Toc196933021"/>
      <w:bookmarkStart w:id="314" w:name="_Toc242097318"/>
      <w:r w:rsidRPr="002601AE">
        <w:rPr>
          <w:lang w:val="ru-RU"/>
        </w:rPr>
        <w:lastRenderedPageBreak/>
        <w:t>การร่วมแบ่งปันความเจ็บปวดของผู้อื่น</w:t>
      </w:r>
      <w:bookmarkEnd w:id="312"/>
      <w:bookmarkEnd w:id="313"/>
      <w:bookmarkEnd w:id="314"/>
    </w:p>
    <w:p w14:paraId="4E9A464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เมื่อคนใดรู้สึกถึงความเจ็บปวดแทนเพื่อนร่วมมนุษย์</w:t>
      </w:r>
      <w:r w:rsidRPr="006C5560">
        <w:t xml:space="preserve"> </w:t>
      </w:r>
      <w:r w:rsidRPr="002601AE">
        <w:rPr>
          <w:lang w:val="ru-RU"/>
        </w:rPr>
        <w:t>สิ่งนี้จะทำให้พระเจ้าทรงเกิดความเมตตาในบางทาง</w:t>
      </w:r>
      <w:r w:rsidRPr="006C5560">
        <w:t xml:space="preserve"> </w:t>
      </w:r>
      <w:r w:rsidRPr="002601AE">
        <w:rPr>
          <w:lang w:val="ru-RU"/>
        </w:rPr>
        <w:t>พระเจ้าทรงยินดี</w:t>
      </w:r>
      <w:r w:rsidRPr="006C5560">
        <w:t xml:space="preserve"> </w:t>
      </w:r>
      <w:r w:rsidRPr="002601AE">
        <w:rPr>
          <w:lang w:val="ru-RU"/>
        </w:rPr>
        <w:t>เพราะคนเช่นนั้น</w:t>
      </w:r>
      <w:r w:rsidRPr="006C5560">
        <w:t xml:space="preserve"> </w:t>
      </w:r>
      <w:r w:rsidRPr="002601AE">
        <w:rPr>
          <w:lang w:val="ru-RU"/>
        </w:rPr>
        <w:t>ด้วยความรักของเขา</w:t>
      </w:r>
      <w:r w:rsidRPr="006C5560">
        <w:t xml:space="preserve"> </w:t>
      </w:r>
      <w:r w:rsidRPr="002601AE">
        <w:rPr>
          <w:lang w:val="ru-RU"/>
        </w:rPr>
        <w:t>แสดงให้เห็นว่าเขาเป็นผู้ที่ใกล้ชิดกับพระเจ้า</w:t>
      </w:r>
      <w:r w:rsidRPr="006C5560">
        <w:t xml:space="preserve"> </w:t>
      </w:r>
      <w:r w:rsidRPr="002601AE">
        <w:rPr>
          <w:lang w:val="ru-RU"/>
        </w:rPr>
        <w:t>และสิ่งนี้นำความปลอบประโลมจากพระเจ้ามาสู่เขา</w:t>
      </w:r>
      <w:r w:rsidRPr="006C5560">
        <w:t xml:space="preserve"> [</w:t>
      </w:r>
      <w:r w:rsidRPr="002601AE">
        <w:rPr>
          <w:lang w:val="ru-RU"/>
        </w:rPr>
        <w:t>หากไม่มีความปลอบประโลมจากพระเจ้านี้</w:t>
      </w:r>
      <w:r w:rsidRPr="006C5560">
        <w:t xml:space="preserve">] </w:t>
      </w:r>
      <w:r w:rsidRPr="002601AE">
        <w:rPr>
          <w:lang w:val="ru-RU"/>
        </w:rPr>
        <w:t>คนนั้นจะไม่สามารถทนรับความเจ็บปวดแทนเพื่อนร่วมมนุษย์ได้</w:t>
      </w:r>
      <w:r w:rsidRPr="006C5560">
        <w:t xml:space="preserve"> </w:t>
      </w:r>
    </w:p>
    <w:p w14:paraId="0F86FF0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ทำอย่างไรจึงสามารถรู้สึกถึงความเจ็บปวดของผู้อื่นได้</w:t>
      </w:r>
      <w:r w:rsidRPr="006C5560">
        <w:t xml:space="preserve">? </w:t>
      </w:r>
    </w:p>
    <w:p w14:paraId="48F2F60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หากคุณเองก็กำลังทุกข์ทรมาน</w:t>
      </w:r>
      <w:r w:rsidRPr="006C5560">
        <w:t xml:space="preserve"> </w:t>
      </w:r>
      <w:r w:rsidRPr="002601AE">
        <w:rPr>
          <w:lang w:val="ru-RU"/>
        </w:rPr>
        <w:t>คุณจะคิดถึงความทุกข์ของคนอื่น</w:t>
      </w:r>
      <w:r w:rsidRPr="006C5560">
        <w:t xml:space="preserve"> </w:t>
      </w:r>
      <w:r w:rsidRPr="002601AE">
        <w:rPr>
          <w:lang w:val="ru-RU"/>
        </w:rPr>
        <w:t>ลองวางตัวอยู่ในสถานการณ์ของเขา</w:t>
      </w:r>
      <w:r w:rsidRPr="006C5560">
        <w:t xml:space="preserve"> </w:t>
      </w:r>
      <w:r w:rsidRPr="002601AE">
        <w:rPr>
          <w:lang w:val="ru-RU"/>
        </w:rPr>
        <w:t>และรู้สึกถึงความทุกข์ที่หนักหน่วงยิ่งขึ้น</w:t>
      </w:r>
      <w:r w:rsidRPr="006C5560">
        <w:t xml:space="preserve"> — </w:t>
      </w:r>
      <w:r w:rsidRPr="002601AE">
        <w:rPr>
          <w:lang w:val="ru-RU"/>
        </w:rPr>
        <w:t>ไม่ใช่เพื่อตัวคุณเอง</w:t>
      </w:r>
      <w:r w:rsidRPr="006C5560">
        <w:t xml:space="preserve"> </w:t>
      </w:r>
      <w:r w:rsidRPr="002601AE">
        <w:rPr>
          <w:lang w:val="ru-RU"/>
        </w:rPr>
        <w:t>แต่เพื่อเขา</w:t>
      </w:r>
      <w:r w:rsidRPr="006C5560">
        <w:t xml:space="preserve"> </w:t>
      </w:r>
      <w:r w:rsidRPr="002601AE">
        <w:rPr>
          <w:lang w:val="ru-RU"/>
        </w:rPr>
        <w:t>นั่นคือ</w:t>
      </w:r>
      <w:r w:rsidRPr="006C5560">
        <w:t xml:space="preserve"> </w:t>
      </w:r>
      <w:r w:rsidRPr="002601AE">
        <w:rPr>
          <w:lang w:val="ru-RU"/>
        </w:rPr>
        <w:t>ความทุกข์ของคุณเองช่วยให้คุณเข้าใจความทุกข์ของผู้อื่นได้</w:t>
      </w:r>
      <w:r w:rsidRPr="006C5560">
        <w:t xml:space="preserve"> </w:t>
      </w:r>
      <w:r w:rsidRPr="002601AE">
        <w:rPr>
          <w:lang w:val="ru-RU"/>
        </w:rPr>
        <w:t>และเมื่อคุณยอมรับความทุกข์ของตัวเองด้วยความสุข</w:t>
      </w:r>
      <w:r w:rsidRPr="006C5560">
        <w:t xml:space="preserve"> </w:t>
      </w:r>
      <w:r w:rsidRPr="002601AE">
        <w:rPr>
          <w:lang w:val="ru-RU"/>
        </w:rPr>
        <w:t>คุณก็จะนำความสบายใจมาให้กับผู้ที่กำลังทุกข์ทรมาน</w:t>
      </w:r>
      <w:r w:rsidRPr="006C5560">
        <w:t xml:space="preserve"> </w:t>
      </w:r>
      <w:r w:rsidRPr="002601AE">
        <w:rPr>
          <w:lang w:val="ru-RU"/>
        </w:rPr>
        <w:t>แต่แน่นอนว่า</w:t>
      </w:r>
      <w:r w:rsidRPr="006C5560">
        <w:t xml:space="preserve"> </w:t>
      </w:r>
      <w:r w:rsidRPr="002601AE">
        <w:rPr>
          <w:lang w:val="ru-RU"/>
        </w:rPr>
        <w:t>การรู้เพียงว่าใครนั้นป่วย</w:t>
      </w:r>
      <w:r w:rsidRPr="006C5560">
        <w:t xml:space="preserve"> </w:t>
      </w:r>
      <w:r w:rsidRPr="002601AE">
        <w:rPr>
          <w:lang w:val="ru-RU"/>
        </w:rPr>
        <w:t>เป็นเรื่องหนึ่ง</w:t>
      </w:r>
      <w:r w:rsidRPr="006C5560">
        <w:t xml:space="preserve"> </w:t>
      </w:r>
      <w:r w:rsidRPr="002601AE">
        <w:rPr>
          <w:lang w:val="ru-RU"/>
        </w:rPr>
        <w:t>แต่การป่วยด้วยตัวเอง</w:t>
      </w:r>
      <w:r w:rsidRPr="006C5560">
        <w:t xml:space="preserve"> </w:t>
      </w:r>
      <w:r w:rsidRPr="002601AE">
        <w:rPr>
          <w:lang w:val="ru-RU"/>
        </w:rPr>
        <w:t>เป็นเรื่องอีกเรื่องหนึ่ง</w:t>
      </w:r>
      <w:r w:rsidRPr="006C5560">
        <w:t xml:space="preserve"> </w:t>
      </w:r>
      <w:r w:rsidRPr="002601AE">
        <w:rPr>
          <w:lang w:val="ru-RU"/>
        </w:rPr>
        <w:t>เพียงเมื่อนั้น</w:t>
      </w:r>
      <w:r w:rsidRPr="006C5560">
        <w:t xml:space="preserve"> </w:t>
      </w:r>
      <w:r w:rsidRPr="002601AE">
        <w:rPr>
          <w:lang w:val="ru-RU"/>
        </w:rPr>
        <w:t>คุณจึงเข้าใจผู้ทุกข์ทรมานอย่างแท้จริง</w:t>
      </w:r>
      <w:r w:rsidRPr="006C5560">
        <w:t xml:space="preserve"> </w:t>
      </w:r>
      <w:r w:rsidRPr="002601AE">
        <w:rPr>
          <w:lang w:val="ru-RU"/>
        </w:rPr>
        <w:t>ก่อนหน้านี้</w:t>
      </w:r>
      <w:r w:rsidRPr="006C5560">
        <w:t xml:space="preserve"> </w:t>
      </w:r>
      <w:r w:rsidRPr="002601AE">
        <w:rPr>
          <w:lang w:val="ru-RU"/>
        </w:rPr>
        <w:t>เมื่อผมได้ยินคำว่า</w:t>
      </w:r>
      <w:r w:rsidRPr="006C5560">
        <w:t xml:space="preserve"> ‘chemotherapy’</w:t>
      </w:r>
      <w:r>
        <w:rPr>
          <w:rStyle w:val="FootnoteReference"/>
          <w:lang w:val="ru-RU"/>
        </w:rPr>
        <w:footnoteReference w:id="113"/>
      </w:r>
      <w:r w:rsidRPr="006C5560">
        <w:t xml:space="preserve"> </w:t>
      </w:r>
      <w:r w:rsidRPr="002601AE">
        <w:rPr>
          <w:lang w:val="ru-RU"/>
        </w:rPr>
        <w:t>ผมคิดว่ามันหมายถึง</w:t>
      </w:r>
      <w:r w:rsidRPr="006C5560">
        <w:t xml:space="preserve"> ‘</w:t>
      </w:r>
      <w:r>
        <w:rPr>
          <w:lang w:val="ru-RU"/>
        </w:rPr>
        <w:t>การรักษาด้วยสารเคมี</w:t>
      </w:r>
      <w:r w:rsidRPr="006C5560">
        <w:t xml:space="preserve">’ —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ผมคิดว่าผู้ป่วยมะเร็งได้รับน้ำผลไม้และอาหารธรรมชาติเป็นยา</w:t>
      </w:r>
      <w:r w:rsidRPr="006C5560">
        <w:t xml:space="preserve"> </w:t>
      </w:r>
      <w:r w:rsidRPr="002601AE">
        <w:rPr>
          <w:lang w:val="ru-RU"/>
        </w:rPr>
        <w:t>ผมจะรู้ได้อย่างไรว่า</w:t>
      </w:r>
      <w:r w:rsidRPr="006C5560">
        <w:t xml:space="preserve"> ‘</w:t>
      </w:r>
      <w:r>
        <w:rPr>
          <w:lang w:val="ru-RU"/>
        </w:rPr>
        <w:t>เคมีบำบัด</w:t>
      </w:r>
      <w:r w:rsidRPr="006C5560">
        <w:t xml:space="preserve">’ </w:t>
      </w:r>
      <w:r w:rsidRPr="002601AE">
        <w:rPr>
          <w:lang w:val="ru-RU"/>
        </w:rPr>
        <w:t>นั้นคืออะไรจริงๆ</w:t>
      </w:r>
      <w:r w:rsidRPr="006C5560">
        <w:t xml:space="preserve">? </w:t>
      </w:r>
      <w:r w:rsidRPr="002601AE">
        <w:rPr>
          <w:lang w:val="ru-RU"/>
        </w:rPr>
        <w:t>แต่ตอนนี้</w:t>
      </w:r>
      <w:r w:rsidRPr="006C5560">
        <w:t xml:space="preserve"> </w:t>
      </w:r>
      <w:r w:rsidRPr="002601AE">
        <w:rPr>
          <w:lang w:val="ru-RU"/>
        </w:rPr>
        <w:t>ผมได้เข้าใจแล้วว่ามันเป็นความทุกข์ทรมานเพียงใด</w:t>
      </w:r>
      <w:r w:rsidRPr="006C5560">
        <w:t xml:space="preserve"> </w:t>
      </w:r>
    </w:p>
    <w:p w14:paraId="2BD54AC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Geronda, </w:t>
      </w:r>
      <w:r w:rsidRPr="002601AE">
        <w:rPr>
          <w:lang w:val="ru-RU"/>
        </w:rPr>
        <w:t>สิ่งใดที่ยากรับมือมากกว่า</w:t>
      </w:r>
      <w:r w:rsidRPr="006C5560">
        <w:t xml:space="preserve"> — </w:t>
      </w:r>
      <w:r w:rsidRPr="002601AE">
        <w:rPr>
          <w:lang w:val="ru-RU"/>
        </w:rPr>
        <w:t>การรักษาด้วยเคมีบำบัดหรือการรักษาด้วยรังสีบำบัด</w:t>
      </w:r>
      <w:r w:rsidRPr="006C5560">
        <w:t xml:space="preserve">? </w:t>
      </w:r>
    </w:p>
    <w:p w14:paraId="30A18A4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อะไรยากกว่ากัน</w:t>
      </w:r>
      <w:r w:rsidRPr="006C5560">
        <w:t xml:space="preserve">? </w:t>
      </w:r>
      <w:r w:rsidRPr="002601AE">
        <w:rPr>
          <w:lang w:val="ru-RU"/>
        </w:rPr>
        <w:t>ทั้งสองอย่างก็ไม่ได้ง่ายขึ้นเลย</w:t>
      </w:r>
      <w:r w:rsidRPr="006C5560">
        <w:t xml:space="preserve"> — </w:t>
      </w:r>
      <w:r>
        <w:rPr>
          <w:lang w:val="ru-RU"/>
        </w:rPr>
        <w:t>การรักษาด้วยรังสีและการรักษาด้วยเคมีบำบัด</w:t>
      </w:r>
      <w:r w:rsidRPr="006C5560">
        <w:t xml:space="preserve">… </w:t>
      </w:r>
      <w:r w:rsidRPr="002601AE">
        <w:rPr>
          <w:lang w:val="ru-RU"/>
        </w:rPr>
        <w:t>และสิ่งที่แย่ที่สุดคือ</w:t>
      </w:r>
      <w:r w:rsidRPr="006C5560">
        <w:t xml:space="preserve"> </w:t>
      </w:r>
      <w:r w:rsidRPr="002601AE">
        <w:rPr>
          <w:lang w:val="ru-RU"/>
        </w:rPr>
        <w:t>การรักษาทั้งหมดนี้ทำให้คุณไม่อยากกินอะไรเลย</w:t>
      </w:r>
      <w:r w:rsidRPr="006C5560">
        <w:t xml:space="preserve"> </w:t>
      </w:r>
      <w:r w:rsidRPr="002601AE">
        <w:rPr>
          <w:lang w:val="ru-RU"/>
        </w:rPr>
        <w:t>คุณควรกินอาหารให้ครบถ้วน</w:t>
      </w:r>
      <w:r w:rsidRPr="006C5560">
        <w:t xml:space="preserve"> </w:t>
      </w:r>
      <w:r w:rsidRPr="002601AE">
        <w:rPr>
          <w:lang w:val="ru-RU"/>
        </w:rPr>
        <w:t>แต่กลับกินไม่ได้เลยสักอย่าง</w:t>
      </w:r>
      <w:r w:rsidRPr="006C5560">
        <w:t xml:space="preserve"> </w:t>
      </w:r>
      <w:r w:rsidRPr="002601AE">
        <w:rPr>
          <w:lang w:val="ru-RU"/>
        </w:rPr>
        <w:t>ส่วนแพทย์ก็ยังคงย้ำอยู่เสมอว่า</w:t>
      </w:r>
      <w:r w:rsidRPr="006C5560">
        <w:t>: ‘</w:t>
      </w:r>
      <w:r>
        <w:rPr>
          <w:lang w:val="ru-RU"/>
        </w:rPr>
        <w:t>คุณต้องกินอาหารให้ครบถ้วน</w:t>
      </w:r>
      <w:r w:rsidRPr="006C5560">
        <w:t xml:space="preserve">’ </w:t>
      </w:r>
      <w:r w:rsidRPr="002601AE">
        <w:rPr>
          <w:lang w:val="ru-RU"/>
        </w:rPr>
        <w:t>ผมรู้ว่าผมควรทำอย่างนั้น</w:t>
      </w:r>
      <w:r w:rsidRPr="006C5560">
        <w:t xml:space="preserve"> </w:t>
      </w:r>
      <w:r w:rsidRPr="002601AE">
        <w:rPr>
          <w:lang w:val="ru-RU"/>
        </w:rPr>
        <w:t>แต่ผมจะกินได้อย่างไรกันเมื่อการรักษาด้วยเคมีบำบัดและรังสีบำบัดทั้งหมดนี้กำลังทำลายความอยากอาหารของผมและทำให้ผมกลายเป็นซากศพ</w:t>
      </w:r>
      <w:r w:rsidRPr="006C5560">
        <w:t xml:space="preserve">! </w:t>
      </w:r>
      <w:r w:rsidRPr="002601AE">
        <w:rPr>
          <w:lang w:val="ru-RU"/>
        </w:rPr>
        <w:t>เมื่อผมกำลังรับการรักษาด้วยรังสีบำบัด</w:t>
      </w:r>
      <w:r w:rsidRPr="006C5560">
        <w:t xml:space="preserve"> </w:t>
      </w:r>
      <w:r w:rsidRPr="002601AE">
        <w:rPr>
          <w:lang w:val="ru-RU"/>
        </w:rPr>
        <w:t>แม้ผมจะร้อนจนทนไม่ไหว</w:t>
      </w:r>
      <w:r w:rsidRPr="006C5560">
        <w:t xml:space="preserve"> </w:t>
      </w:r>
      <w:r w:rsidRPr="002601AE">
        <w:rPr>
          <w:lang w:val="ru-RU"/>
        </w:rPr>
        <w:t>แต่ผมก็ดื่มน้ำไม่ได้เลย</w:t>
      </w:r>
      <w:r w:rsidRPr="006C5560">
        <w:t xml:space="preserve"> </w:t>
      </w:r>
      <w:r w:rsidRPr="002601AE">
        <w:rPr>
          <w:lang w:val="ru-RU"/>
        </w:rPr>
        <w:t>แม้แต่น้ำก็ทำให้ผมรู้สึกคลื่นไส้</w:t>
      </w:r>
      <w:r w:rsidRPr="006C5560">
        <w:t xml:space="preserve"> </w:t>
      </w:r>
      <w:r w:rsidRPr="002601AE">
        <w:rPr>
          <w:lang w:val="ru-RU"/>
        </w:rPr>
        <w:t>จนอยากอาเจียน</w:t>
      </w:r>
      <w:r>
        <w:rPr>
          <w:rStyle w:val="FootnoteReference"/>
          <w:lang w:val="ru-RU"/>
        </w:rPr>
        <w:footnoteReference w:id="114"/>
      </w:r>
      <w:r w:rsidRPr="006C5560">
        <w:t xml:space="preserve"> </w:t>
      </w:r>
    </w:p>
    <w:p w14:paraId="4042C08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ถ้าคุณยอมทำผ่าตัดเร็วขึ้นสักหน่อยก็ดี</w:t>
      </w:r>
      <w:r w:rsidRPr="006C5560">
        <w:t xml:space="preserve">... </w:t>
      </w:r>
    </w:p>
    <w:p w14:paraId="5BE0C2B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>— ‘</w:t>
      </w:r>
      <w:r>
        <w:rPr>
          <w:lang w:val="ru-RU"/>
        </w:rPr>
        <w:t>ก่อน</w:t>
      </w:r>
      <w:r w:rsidRPr="006C5560">
        <w:t xml:space="preserve">’ </w:t>
      </w:r>
      <w:r w:rsidRPr="002601AE">
        <w:rPr>
          <w:lang w:val="ru-RU"/>
        </w:rPr>
        <w:t>เท้าของฉัน</w:t>
      </w:r>
      <w:r w:rsidRPr="006C5560">
        <w:t xml:space="preserve">! </w:t>
      </w:r>
      <w:r w:rsidRPr="002601AE">
        <w:rPr>
          <w:lang w:val="ru-RU"/>
        </w:rPr>
        <w:t>ฉันไม่สวดมนต์ขอให้ตัวเองหายป่วย</w:t>
      </w:r>
      <w:r w:rsidRPr="006C5560">
        <w:t xml:space="preserve"> </w:t>
      </w:r>
      <w:r w:rsidRPr="002601AE">
        <w:rPr>
          <w:lang w:val="ru-RU"/>
        </w:rPr>
        <w:t>เพราะในฐานะผู้ป่วยมะเร็ง</w:t>
      </w:r>
      <w:r w:rsidRPr="006C5560">
        <w:t xml:space="preserve"> </w:t>
      </w:r>
      <w:r w:rsidRPr="002601AE">
        <w:rPr>
          <w:lang w:val="ru-RU"/>
        </w:rPr>
        <w:t>ฉันรู้สึกทุกข์ทรมานไปพร้อมกับผู้ที่กำลังเจ็บปวด</w:t>
      </w:r>
      <w:r w:rsidRPr="006C5560">
        <w:t xml:space="preserve"> </w:t>
      </w:r>
      <w:r w:rsidRPr="002601AE">
        <w:rPr>
          <w:lang w:val="ru-RU"/>
        </w:rPr>
        <w:t>ผมเข้าใจผู้ที่กำลังเจ็บปวดได้ดีขึ้น</w:t>
      </w:r>
      <w:r w:rsidRPr="006C5560">
        <w:t xml:space="preserve"> </w:t>
      </w:r>
      <w:r w:rsidRPr="002601AE">
        <w:rPr>
          <w:lang w:val="ru-RU"/>
        </w:rPr>
        <w:t>และผมร่วมแบ่งปันความเจ็บปวดกับพวกเขา</w:t>
      </w:r>
      <w:r w:rsidRPr="006C5560">
        <w:t xml:space="preserve"> </w:t>
      </w:r>
      <w:r w:rsidRPr="002601AE">
        <w:rPr>
          <w:lang w:val="ru-RU"/>
        </w:rPr>
        <w:t>แต่ไม่เพียงเท่านั้น</w:t>
      </w:r>
      <w:r w:rsidRPr="006C5560">
        <w:t xml:space="preserve"> </w:t>
      </w:r>
      <w:r w:rsidRPr="002601AE">
        <w:rPr>
          <w:lang w:val="ru-RU"/>
        </w:rPr>
        <w:t>โรคนี้ยังให้ประโยชน์ทางจิตวิญญาณแก่ผมด้วย</w:t>
      </w:r>
      <w:r w:rsidRPr="006C5560">
        <w:t xml:space="preserve"> </w:t>
      </w:r>
      <w:r w:rsidRPr="002601AE">
        <w:rPr>
          <w:lang w:val="ru-RU"/>
        </w:rPr>
        <w:t>ผมขอเพียงให้ได้ดูแลตัวเองและช่วยเหลือผู้อื่น</w:t>
      </w:r>
      <w:r w:rsidRPr="006C5560">
        <w:t xml:space="preserve"> </w:t>
      </w:r>
      <w:r w:rsidRPr="002601AE">
        <w:rPr>
          <w:lang w:val="ru-RU"/>
        </w:rPr>
        <w:t>แต่ขอให้ทุกอย่างเป็นไปตามพระประสงค์ของพระเจ้า</w:t>
      </w:r>
      <w:r w:rsidRPr="006C5560">
        <w:t xml:space="preserve"> </w:t>
      </w:r>
    </w:p>
    <w:p w14:paraId="589C131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หากคุณมีโรคแต่ไม่รู้สึกเป็นปัญหา</w:t>
      </w:r>
      <w:r w:rsidRPr="006C5560">
        <w:t xml:space="preserve"> [</w:t>
      </w:r>
      <w:r w:rsidRPr="002601AE">
        <w:rPr>
          <w:lang w:val="ru-RU"/>
        </w:rPr>
        <w:t>คือ</w:t>
      </w:r>
      <w:r w:rsidRPr="006C5560">
        <w:t xml:space="preserve"> </w:t>
      </w:r>
      <w:r w:rsidRPr="002601AE">
        <w:rPr>
          <w:lang w:val="ru-RU"/>
        </w:rPr>
        <w:t>คุณไม่ใส่ใจมัน</w:t>
      </w:r>
      <w:r w:rsidRPr="006C5560">
        <w:t xml:space="preserve">] </w:t>
      </w:r>
      <w:r w:rsidRPr="002601AE">
        <w:rPr>
          <w:lang w:val="ru-RU"/>
        </w:rPr>
        <w:t>แล้วคุณก็มีสิทธิ์ที่จะขอให้พระเจ้าช่วยปรับปรุงสุขภาพของผู้อื่นได้</w:t>
      </w:r>
      <w:r w:rsidRPr="006C5560">
        <w:t xml:space="preserve"> </w:t>
      </w:r>
      <w:r w:rsidRPr="002601AE">
        <w:rPr>
          <w:lang w:val="ru-RU"/>
        </w:rPr>
        <w:t>แต่แม้ผู้ที่ไม่รู้สึกเจ็บปวดเลย</w:t>
      </w:r>
      <w:r w:rsidRPr="006C5560">
        <w:t xml:space="preserve"> </w:t>
      </w:r>
      <w:r w:rsidRPr="002601AE">
        <w:rPr>
          <w:lang w:val="ru-RU"/>
        </w:rPr>
        <w:t>ก็ควรต้องทนทุกข์บ้าง</w:t>
      </w:r>
      <w:r w:rsidRPr="006C5560">
        <w:t xml:space="preserve"> </w:t>
      </w:r>
      <w:r w:rsidRPr="002601AE">
        <w:rPr>
          <w:lang w:val="ru-RU"/>
        </w:rPr>
        <w:t>แม้เพียงเล็กน้อย</w:t>
      </w:r>
      <w:r w:rsidRPr="006C5560">
        <w:t xml:space="preserve"> </w:t>
      </w:r>
      <w:r w:rsidRPr="002601AE">
        <w:rPr>
          <w:lang w:val="ru-RU"/>
        </w:rPr>
        <w:t>เพื่อผู้ที่กำลังเจ็บปวดอยู่</w:t>
      </w:r>
      <w:r w:rsidRPr="006C5560">
        <w:t xml:space="preserve"> </w:t>
      </w:r>
      <w:r w:rsidRPr="002601AE">
        <w:rPr>
          <w:lang w:val="ru-RU"/>
        </w:rPr>
        <w:t>ดังที่พวกฟาริสีเคยกล่าวไว้ว่า</w:t>
      </w:r>
      <w:r w:rsidRPr="006C5560">
        <w:t>: ‘</w:t>
      </w:r>
      <w:r w:rsidRPr="002601AE">
        <w:rPr>
          <w:lang w:val="ru-RU"/>
        </w:rPr>
        <w:t>ฉันจะแบกเป้ของคุณ</w:t>
      </w:r>
      <w:r w:rsidRPr="006C5560">
        <w:t xml:space="preserve">’ </w:t>
      </w:r>
      <w:r w:rsidRPr="002601AE">
        <w:rPr>
          <w:lang w:val="ru-RU"/>
        </w:rPr>
        <w:t>นั่นคือ</w:t>
      </w:r>
      <w:r w:rsidRPr="006C5560">
        <w:t xml:space="preserve"> </w:t>
      </w:r>
      <w:r w:rsidRPr="002601AE">
        <w:rPr>
          <w:lang w:val="ru-RU"/>
        </w:rPr>
        <w:t>ฉันจะรับความเจ็บปวด</w:t>
      </w:r>
      <w:r w:rsidRPr="006C5560">
        <w:t xml:space="preserve"> </w:t>
      </w:r>
      <w:r w:rsidRPr="002601AE">
        <w:rPr>
          <w:lang w:val="ru-RU"/>
        </w:rPr>
        <w:t>ความทรมาน</w:t>
      </w:r>
      <w:r w:rsidRPr="006C5560">
        <w:t xml:space="preserve"> </w:t>
      </w:r>
      <w:r w:rsidRPr="002601AE">
        <w:rPr>
          <w:lang w:val="ru-RU"/>
        </w:rPr>
        <w:t>และความเศร้าโศกของคุณมาไว้บนตัวฉันเอง</w:t>
      </w:r>
      <w:r w:rsidRPr="006C5560">
        <w:t xml:space="preserve"> </w:t>
      </w:r>
    </w:p>
    <w:p w14:paraId="769472C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พวกเขาทำ</w:t>
      </w:r>
      <w:r>
        <w:rPr>
          <w:lang w:val="ru-RU"/>
        </w:rPr>
        <w:t>เรื่อง</w:t>
      </w:r>
      <w:r w:rsidRPr="002601AE">
        <w:rPr>
          <w:lang w:val="ru-RU"/>
        </w:rPr>
        <w:t>นั้นอย่างไรครับ</w:t>
      </w:r>
      <w:r w:rsidRPr="006C5560">
        <w:t xml:space="preserve">? </w:t>
      </w:r>
    </w:p>
    <w:p w14:paraId="380422F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ผ่านความรัก</w:t>
      </w:r>
      <w:r w:rsidRPr="006C5560">
        <w:t xml:space="preserve"> </w:t>
      </w:r>
      <w:r w:rsidRPr="002601AE">
        <w:rPr>
          <w:lang w:val="ru-RU"/>
        </w:rPr>
        <w:t>หากใครนั้นพูดกับใครด้วยความรักว่า</w:t>
      </w:r>
      <w:r w:rsidRPr="006C5560">
        <w:t xml:space="preserve"> “</w:t>
      </w:r>
      <w:r w:rsidRPr="002601AE">
        <w:rPr>
          <w:lang w:val="ru-RU"/>
        </w:rPr>
        <w:t>ฉันจะรับ</w:t>
      </w:r>
      <w:r>
        <w:rPr>
          <w:lang w:val="ru-RU"/>
        </w:rPr>
        <w:t>ความเจ็บปวดของคุณ</w:t>
      </w:r>
      <w:r w:rsidRPr="006C5560">
        <w:t xml:space="preserve">” </w:t>
      </w:r>
      <w:r w:rsidRPr="002601AE">
        <w:rPr>
          <w:lang w:val="ru-RU"/>
        </w:rPr>
        <w:t>แล้วเขาก็จะรับมันจริงๆ</w:t>
      </w:r>
      <w:r w:rsidRPr="006C5560">
        <w:t xml:space="preserve"> </w:t>
      </w:r>
      <w:r w:rsidRPr="002601AE">
        <w:rPr>
          <w:lang w:val="ru-RU"/>
        </w:rPr>
        <w:t>แต่หากเขารับมันแล้ว</w:t>
      </w:r>
      <w:r w:rsidRPr="006C5560">
        <w:t xml:space="preserve"> </w:t>
      </w:r>
      <w:r w:rsidRPr="002601AE">
        <w:rPr>
          <w:lang w:val="ru-RU"/>
        </w:rPr>
        <w:t>เขาจะต้องการความอดทนอย่างมาก</w:t>
      </w:r>
      <w:r w:rsidRPr="006C5560">
        <w:t xml:space="preserve"> </w:t>
      </w:r>
      <w:r w:rsidRPr="002601AE">
        <w:rPr>
          <w:lang w:val="ru-RU"/>
        </w:rPr>
        <w:t>ความกล้าหาญอย่างมาก</w:t>
      </w:r>
      <w:r w:rsidRPr="006C5560">
        <w:t xml:space="preserve"> </w:t>
      </w:r>
      <w:r w:rsidRPr="002601AE">
        <w:rPr>
          <w:lang w:val="ru-RU"/>
        </w:rPr>
        <w:t>และพลังอย่างมาก</w:t>
      </w:r>
      <w:r w:rsidRPr="006C5560">
        <w:t xml:space="preserve"> </w:t>
      </w:r>
      <w:r w:rsidRPr="002601AE">
        <w:rPr>
          <w:lang w:val="ru-RU"/>
        </w:rPr>
        <w:t>เพื่อทนรับมัน</w:t>
      </w:r>
      <w:r w:rsidRPr="006C5560">
        <w:t xml:space="preserve"> </w:t>
      </w:r>
      <w:r w:rsidRPr="002601AE">
        <w:rPr>
          <w:lang w:val="ru-RU"/>
        </w:rPr>
        <w:t>มีบางคนมาบอกผมว่า</w:t>
      </w:r>
      <w:r w:rsidRPr="006C5560">
        <w:t xml:space="preserve"> ‘</w:t>
      </w:r>
      <w:r w:rsidRPr="002601AE">
        <w:rPr>
          <w:lang w:val="ru-RU"/>
        </w:rPr>
        <w:t>เกโรนดา</w:t>
      </w:r>
      <w:r w:rsidRPr="006C5560">
        <w:t xml:space="preserve"> </w:t>
      </w:r>
      <w:r>
        <w:rPr>
          <w:lang w:val="ru-RU"/>
        </w:rPr>
        <w:t>ผมอยากรับความเจ็บปวดของคุณมาไว้กับตัวเอง</w:t>
      </w:r>
      <w:r w:rsidRPr="006C5560">
        <w:t xml:space="preserve">’ </w:t>
      </w:r>
      <w:r w:rsidRPr="002601AE">
        <w:rPr>
          <w:lang w:val="ru-RU"/>
        </w:rPr>
        <w:t>บางคนพูดเช่นนี้ด้วยความกล้าหาญที่แท้จริง</w:t>
      </w:r>
      <w:r w:rsidRPr="006C5560">
        <w:t xml:space="preserve"> </w:t>
      </w:r>
      <w:r w:rsidRPr="002601AE">
        <w:rPr>
          <w:lang w:val="ru-RU"/>
        </w:rPr>
        <w:t>แต่บางคนที่เป็นคนขี้ขลาดกลับไม่แม้แต่จะรู้ตัวว่าตัวเองกำลังพูดอะไรอยู่</w:t>
      </w:r>
      <w:r w:rsidRPr="006C5560">
        <w:t xml:space="preserve"> </w:t>
      </w:r>
      <w:r w:rsidRPr="002601AE">
        <w:rPr>
          <w:lang w:val="ru-RU"/>
        </w:rPr>
        <w:lastRenderedPageBreak/>
        <w:t>พวกเขาเองก็รีบไปหาหมอแม้เพียงเรื่องเล็กน้อย</w:t>
      </w:r>
      <w:r w:rsidRPr="006C5560">
        <w:t xml:space="preserve"> </w:t>
      </w:r>
      <w:r w:rsidRPr="002601AE">
        <w:rPr>
          <w:lang w:val="ru-RU"/>
        </w:rPr>
        <w:t>และตกอยู่ในความสิ้นหวังได้อย่างรวดเร็ว</w:t>
      </w:r>
      <w:r w:rsidRPr="006C5560">
        <w:t xml:space="preserve"> </w:t>
      </w:r>
      <w:r w:rsidRPr="002601AE">
        <w:rPr>
          <w:lang w:val="ru-RU"/>
        </w:rPr>
        <w:t>พวกเขาไม่สามารถทนรับความเจ็บปวดเล็กน้อยของตัวเองได้</w:t>
      </w:r>
      <w:r w:rsidRPr="006C5560">
        <w:t xml:space="preserve"> </w:t>
      </w:r>
      <w:r w:rsidRPr="002601AE">
        <w:rPr>
          <w:lang w:val="ru-RU"/>
        </w:rPr>
        <w:t>แต่กลับอ้างว่าจะรับความเจ็บปวดของฉัน</w:t>
      </w:r>
      <w:r w:rsidRPr="006C5560">
        <w:t xml:space="preserve">! </w:t>
      </w:r>
      <w:r w:rsidRPr="002601AE">
        <w:rPr>
          <w:lang w:val="ru-RU"/>
        </w:rPr>
        <w:t>จะดีกว่าหากพวกเขาเพียงแต่ทนรับความเจ็บปวดของตัวเอง</w:t>
      </w:r>
      <w:r w:rsidRPr="006C5560">
        <w:t xml:space="preserve"> </w:t>
      </w:r>
      <w:r w:rsidRPr="002601AE">
        <w:rPr>
          <w:lang w:val="ru-RU"/>
        </w:rPr>
        <w:t>ยอมรับความทุกข์ที่พระเจ้าทรงอนุญาตให้พวกเขาประสบด้วยความยินดี</w:t>
      </w:r>
      <w:r w:rsidRPr="006C5560">
        <w:t xml:space="preserve"> </w:t>
      </w:r>
      <w:r w:rsidRPr="002601AE">
        <w:rPr>
          <w:lang w:val="ru-RU"/>
        </w:rPr>
        <w:t>และไม่ขอ</w:t>
      </w:r>
      <w:r w:rsidRPr="006C5560">
        <w:t>—</w:t>
      </w:r>
      <w:r w:rsidRPr="002601AE">
        <w:rPr>
          <w:lang w:val="ru-RU"/>
        </w:rPr>
        <w:t>โดยอ้างว่าทำด้วยความรัก</w:t>
      </w:r>
      <w:r w:rsidRPr="006C5560">
        <w:t>—</w:t>
      </w:r>
      <w:r w:rsidRPr="002601AE">
        <w:rPr>
          <w:lang w:val="ru-RU"/>
        </w:rPr>
        <w:t>ที่จะรับโรคของคนอื่นมาไว้กับตัวเอง</w:t>
      </w:r>
      <w:r w:rsidRPr="006C5560">
        <w:t xml:space="preserve"> </w:t>
      </w:r>
      <w:r w:rsidRPr="002601AE">
        <w:rPr>
          <w:lang w:val="ru-RU"/>
        </w:rPr>
        <w:t>เพราะหากพระเจ้าจะทรงตอบรับคำขอของพวกเขาอย่างกะทันหัน</w:t>
      </w:r>
      <w:r w:rsidRPr="006C5560">
        <w:t xml:space="preserve"> </w:t>
      </w:r>
      <w:r w:rsidRPr="002601AE">
        <w:rPr>
          <w:lang w:val="ru-RU"/>
        </w:rPr>
        <w:t>แต่ในเวลานั้นพวกเขาได้ลืมไปแล้วว่าเคยขออะไรจากพระองค์</w:t>
      </w:r>
      <w:r w:rsidRPr="006C5560">
        <w:t xml:space="preserve"> </w:t>
      </w:r>
      <w:r w:rsidRPr="002601AE">
        <w:rPr>
          <w:lang w:val="ru-RU"/>
        </w:rPr>
        <w:t>และเริ่มบ่นพึมพำ</w:t>
      </w:r>
      <w:r w:rsidRPr="006C5560">
        <w:t xml:space="preserve"> </w:t>
      </w:r>
      <w:r w:rsidRPr="002601AE">
        <w:rPr>
          <w:lang w:val="ru-RU"/>
        </w:rPr>
        <w:t>แล้วบางทีพวกเขาอาจถึงขั้นโทษพระเจ้าสำหรับสิ่งที่เกิดขึ้นกับตัวเอง</w:t>
      </w:r>
      <w:r w:rsidRPr="006C5560">
        <w:t xml:space="preserve"> </w:t>
      </w:r>
    </w:p>
    <w:p w14:paraId="11BD7210" w14:textId="77777777" w:rsidR="00EF488A" w:rsidRPr="006C5560" w:rsidRDefault="00EF488A" w:rsidP="00B87D11"/>
    <w:p w14:paraId="2BCD829E" w14:textId="77777777" w:rsidR="00EF488A" w:rsidRPr="006C5560" w:rsidRDefault="00000000" w:rsidP="00B87D11">
      <w:pPr>
        <w:pStyle w:val="Heading4"/>
      </w:pPr>
      <w:bookmarkStart w:id="315" w:name="_Toc196932478"/>
      <w:bookmarkStart w:id="316" w:name="_Toc196933022"/>
      <w:bookmarkStart w:id="317" w:name="_Toc242097319"/>
      <w:r w:rsidRPr="002601AE">
        <w:rPr>
          <w:lang w:val="ru-RU"/>
        </w:rPr>
        <w:t>การดูแลผู้ป่วย</w:t>
      </w:r>
      <w:bookmarkEnd w:id="315"/>
      <w:bookmarkEnd w:id="316"/>
      <w:bookmarkEnd w:id="317"/>
    </w:p>
    <w:p w14:paraId="0618A0B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เมื่อคืนที่ผ่านมา</w:t>
      </w:r>
      <w:r w:rsidRPr="006C5560">
        <w:t xml:space="preserve"> </w:t>
      </w:r>
      <w:r w:rsidRPr="002601AE">
        <w:rPr>
          <w:lang w:val="ru-RU"/>
        </w:rPr>
        <w:t>ขณะที่ฉันกำลังเดินไปวัดเพื่อร่วมพิธีสวดมนต์</w:t>
      </w:r>
      <w:r w:rsidRPr="006C5560">
        <w:t xml:space="preserve"> </w:t>
      </w:r>
      <w:r w:rsidRPr="002601AE">
        <w:rPr>
          <w:lang w:val="ru-RU"/>
        </w:rPr>
        <w:t>ฉันเห็นพ่อคนหนึ่งนั่งอยู่มุมหนึ่งกับลูกชายตัวน้อยที่นั่งบนรถเข็น</w:t>
      </w:r>
      <w:r w:rsidRPr="006C5560">
        <w:t xml:space="preserve"> </w:t>
      </w:r>
      <w:r w:rsidRPr="002601AE">
        <w:rPr>
          <w:lang w:val="ru-RU"/>
        </w:rPr>
        <w:t>ฉันเดินไปหาพวกเขา</w:t>
      </w:r>
      <w:r w:rsidRPr="006C5560">
        <w:t xml:space="preserve"> </w:t>
      </w:r>
      <w:r w:rsidRPr="002601AE">
        <w:rPr>
          <w:lang w:val="ru-RU"/>
        </w:rPr>
        <w:t>กอดลูกชายตัวน้อยและจูบเขา</w:t>
      </w:r>
      <w:r w:rsidRPr="006C5560">
        <w:t xml:space="preserve"> “</w:t>
      </w:r>
      <w:r w:rsidRPr="002601AE">
        <w:rPr>
          <w:lang w:val="ru-RU"/>
        </w:rPr>
        <w:t>ลูกรู้ไหมว่าลูกคือเทวดา</w:t>
      </w:r>
      <w:r w:rsidRPr="006C5560">
        <w:t xml:space="preserve">?” </w:t>
      </w:r>
      <w:r w:rsidRPr="002601AE">
        <w:rPr>
          <w:lang w:val="ru-RU"/>
        </w:rPr>
        <w:t>ฉันถามเขา</w:t>
      </w:r>
      <w:r w:rsidRPr="006C5560">
        <w:t xml:space="preserve"> </w:t>
      </w:r>
      <w:r w:rsidRPr="002601AE">
        <w:rPr>
          <w:lang w:val="ru-RU"/>
        </w:rPr>
        <w:t>และพูดกับพ่อของเขาว่า</w:t>
      </w:r>
      <w:r w:rsidRPr="006C5560">
        <w:t>: “</w:t>
      </w:r>
      <w:r w:rsidRPr="002601AE">
        <w:rPr>
          <w:lang w:val="ru-RU"/>
        </w:rPr>
        <w:t>เป็นเกียรติอย่างยิ่งที่คุณได้ดูแลเทวดา</w:t>
      </w:r>
      <w:r w:rsidRPr="006C5560">
        <w:t xml:space="preserve"> </w:t>
      </w:r>
      <w:r w:rsidRPr="002601AE">
        <w:rPr>
          <w:lang w:val="ru-RU"/>
        </w:rPr>
        <w:t>จงชื่นชมเถิด</w:t>
      </w:r>
      <w:r w:rsidRPr="006C5560">
        <w:t xml:space="preserve"> </w:t>
      </w:r>
      <w:r>
        <w:rPr>
          <w:lang w:val="ru-RU"/>
        </w:rPr>
        <w:t>เพราะทั้งสองจะได้ไปสวรรค์ด้วยกัน</w:t>
      </w:r>
      <w:r w:rsidRPr="006C5560">
        <w:t xml:space="preserve">” </w:t>
      </w:r>
      <w:r w:rsidRPr="002601AE">
        <w:rPr>
          <w:lang w:val="ru-RU"/>
        </w:rPr>
        <w:t>ใบหน้าของพวกเขาสว่างไสวด้วยความสุข</w:t>
      </w:r>
      <w:r w:rsidRPr="006C5560">
        <w:t xml:space="preserve"> </w:t>
      </w:r>
      <w:r w:rsidRPr="002601AE">
        <w:rPr>
          <w:lang w:val="ru-RU"/>
        </w:rPr>
        <w:t>เพราะพวกเขารู้สึกถึงความปลอบประโลมจากพระเจ้า</w:t>
      </w:r>
      <w:r w:rsidRPr="006C5560">
        <w:t xml:space="preserve"> </w:t>
      </w:r>
    </w:p>
    <w:p w14:paraId="79DA8AF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ผู้ที่ดูแลผู้ป่วย</w:t>
      </w:r>
      <w:r w:rsidRPr="006C5560">
        <w:t xml:space="preserve"> </w:t>
      </w:r>
      <w:r w:rsidRPr="002601AE">
        <w:rPr>
          <w:lang w:val="ru-RU"/>
        </w:rPr>
        <w:t>ผู้พิการ</w:t>
      </w:r>
      <w:r w:rsidRPr="006C5560">
        <w:t xml:space="preserve"> </w:t>
      </w:r>
      <w:r w:rsidRPr="002601AE">
        <w:rPr>
          <w:lang w:val="ru-RU"/>
        </w:rPr>
        <w:t>และผู้ที่มีสภาพคล้ายกันด้วยความรักและความอดทน</w:t>
      </w:r>
      <w:r w:rsidRPr="006C5560">
        <w:t xml:space="preserve"> </w:t>
      </w:r>
      <w:r w:rsidRPr="002601AE">
        <w:rPr>
          <w:lang w:val="ru-RU"/>
        </w:rPr>
        <w:t>จะล้างบาปของตนเองผ่านการเสียสละ</w:t>
      </w:r>
      <w:r w:rsidRPr="006C5560">
        <w:t xml:space="preserve"> </w:t>
      </w:r>
      <w:r w:rsidRPr="002601AE">
        <w:rPr>
          <w:lang w:val="ru-RU"/>
        </w:rPr>
        <w:t>หากพวกเขาไม่มีบาปเลย</w:t>
      </w:r>
      <w:r w:rsidRPr="006C5560">
        <w:t xml:space="preserve"> </w:t>
      </w:r>
      <w:r w:rsidRPr="002601AE">
        <w:rPr>
          <w:lang w:val="ru-RU"/>
        </w:rPr>
        <w:t>พวกเขาก็จะได้รับการชำระให้บริสุทธิ์</w:t>
      </w:r>
      <w:r w:rsidRPr="006C5560">
        <w:t xml:space="preserve">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มีผู้หญิงคนหนึ่งเล่าให้ฉันฟังเกี่ยวกับเหตุการณ์มหัศจรรย์ในชีวิตของเธอ</w:t>
      </w:r>
      <w:r w:rsidRPr="006C5560">
        <w:t xml:space="preserve"> </w:t>
      </w:r>
      <w:r w:rsidRPr="002601AE">
        <w:rPr>
          <w:lang w:val="ru-RU"/>
        </w:rPr>
        <w:t>ผมรู้สึกประหลาดใจ</w:t>
      </w:r>
      <w:r w:rsidRPr="006C5560">
        <w:t xml:space="preserve"> </w:t>
      </w:r>
      <w:r w:rsidRPr="002601AE">
        <w:rPr>
          <w:lang w:val="ru-RU"/>
        </w:rPr>
        <w:t>เพราะประสบการณ์ที่เธอเล่านั้นเป็นประเภทที่เรามักพบเห็นในชีวิตของนักบุญ</w:t>
      </w:r>
      <w:r w:rsidRPr="006C5560">
        <w:t xml:space="preserve"> </w:t>
      </w:r>
      <w:r w:rsidRPr="002601AE">
        <w:rPr>
          <w:lang w:val="ru-RU"/>
        </w:rPr>
        <w:t>แต่เธอเป็นผู้หญิงธรรมดาและเรียบง่าย</w:t>
      </w:r>
      <w:r w:rsidRPr="006C5560">
        <w:t xml:space="preserve"> </w:t>
      </w:r>
      <w:r w:rsidRPr="002601AE">
        <w:rPr>
          <w:lang w:val="ru-RU"/>
        </w:rPr>
        <w:t>แต่เมื่อเธอเล่าให้ผมฟังว่าเธอได้ใช้ชีวิตส่วนใหญ่ไปอย่างไร</w:t>
      </w:r>
      <w:r w:rsidRPr="006C5560">
        <w:t xml:space="preserve"> </w:t>
      </w:r>
      <w:r w:rsidRPr="002601AE">
        <w:rPr>
          <w:lang w:val="ru-RU"/>
        </w:rPr>
        <w:t>ผมจึงตระหนักว่าชีวิตทั้งชีวิตของเธอคือการเสียสละอย่างต่อเนื่อง</w:t>
      </w:r>
      <w:r w:rsidRPr="006C5560">
        <w:t xml:space="preserve"> </w:t>
      </w:r>
      <w:r w:rsidRPr="002601AE">
        <w:rPr>
          <w:lang w:val="ru-RU"/>
        </w:rPr>
        <w:t>ตั้งแต่ยังเป็นเด็กสาว</w:t>
      </w:r>
      <w:r w:rsidRPr="006C5560">
        <w:t xml:space="preserve"> </w:t>
      </w:r>
      <w:r w:rsidRPr="002601AE">
        <w:rPr>
          <w:lang w:val="ru-RU"/>
        </w:rPr>
        <w:t>เธอก็เริ่มดูแลผู้ป่วย</w:t>
      </w:r>
      <w:r w:rsidRPr="006C5560">
        <w:t xml:space="preserve"> </w:t>
      </w:r>
      <w:r w:rsidRPr="002601AE">
        <w:rPr>
          <w:lang w:val="ru-RU"/>
        </w:rPr>
        <w:t>เพราะปู่ย่าของเธอที่ป่วยอยู่บ้านพ่อแม่เธอ</w:t>
      </w:r>
      <w:r w:rsidRPr="006C5560">
        <w:t xml:space="preserve"> </w:t>
      </w:r>
      <w:r w:rsidRPr="002601AE">
        <w:rPr>
          <w:lang w:val="ru-RU"/>
        </w:rPr>
        <w:t>เมื่อเธอแต่งงาน</w:t>
      </w:r>
      <w:r w:rsidRPr="006C5560">
        <w:t xml:space="preserve"> </w:t>
      </w:r>
      <w:r w:rsidRPr="002601AE">
        <w:rPr>
          <w:lang w:val="ru-RU"/>
        </w:rPr>
        <w:t>พ่อแม่สามีของเธอที่ป่วยอยู่ด้วยก็มาอยู่กับพวกเขา</w:t>
      </w:r>
      <w:r w:rsidRPr="006C5560">
        <w:t xml:space="preserve"> </w:t>
      </w:r>
      <w:r w:rsidRPr="002601AE">
        <w:rPr>
          <w:lang w:val="ru-RU"/>
        </w:rPr>
        <w:t>แล้วสามีของเธอก็ป่วย</w:t>
      </w:r>
      <w:r w:rsidRPr="006C5560">
        <w:t xml:space="preserve"> </w:t>
      </w:r>
      <w:r w:rsidRPr="002601AE">
        <w:rPr>
          <w:lang w:val="ru-RU"/>
        </w:rPr>
        <w:t>เขาต้องนอนติดเตียง</w:t>
      </w:r>
      <w:r w:rsidRPr="006C5560">
        <w:t xml:space="preserve"> </w:t>
      </w:r>
      <w:r w:rsidRPr="002601AE">
        <w:rPr>
          <w:lang w:val="ru-RU"/>
        </w:rPr>
        <w:t>และเธอจึงดูแลเขา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ผู้หญิงคนนี้ได้ใช้ชีวิตทั้งชีวิตไปกับการดูแลผู้ป่วย</w:t>
      </w:r>
      <w:r w:rsidRPr="006C5560">
        <w:t xml:space="preserve"> </w:t>
      </w:r>
      <w:r w:rsidRPr="002601AE">
        <w:rPr>
          <w:lang w:val="ru-RU"/>
        </w:rPr>
        <w:t>ตลอดหลายปีที่ผ่านมา</w:t>
      </w:r>
      <w:r w:rsidRPr="006C5560">
        <w:t xml:space="preserve"> </w:t>
      </w:r>
      <w:r w:rsidRPr="002601AE">
        <w:rPr>
          <w:lang w:val="ru-RU"/>
        </w:rPr>
        <w:t>เธอปรารถนาที่จะอ่านหนังสือทางจิตวิญญาณและเข้าร่วมพิธีสวดมนต์ตลอดคืนที่โบสถ์</w:t>
      </w:r>
      <w:r w:rsidRPr="006C5560">
        <w:t xml:space="preserve"> </w:t>
      </w:r>
      <w:r w:rsidRPr="002601AE">
        <w:rPr>
          <w:lang w:val="ru-RU"/>
        </w:rPr>
        <w:t>แต่เธอไม่มีเวลาเหลือสำหรับสิ่งเหล่านั้น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เนื่องจากเธอมีเหตุผลอันสมควร</w:t>
      </w:r>
      <w:r w:rsidRPr="006C5560">
        <w:t xml:space="preserve"> </w:t>
      </w:r>
      <w:r w:rsidRPr="002601AE">
        <w:rPr>
          <w:lang w:val="ru-RU"/>
        </w:rPr>
        <w:t>พระเจ้าจึงประทานพระคุณทั้งหมดของพระองค์ให้แก่เธอ</w:t>
      </w:r>
      <w:r w:rsidRPr="006C5560">
        <w:t xml:space="preserve"> </w:t>
      </w:r>
      <w:r w:rsidRPr="002601AE">
        <w:rPr>
          <w:lang w:val="ru-RU"/>
        </w:rPr>
        <w:t>รวมไว้ในสิ่งเดียว</w:t>
      </w:r>
      <w:r w:rsidRPr="006C5560">
        <w:t xml:space="preserve"> </w:t>
      </w:r>
    </w:p>
    <w:p w14:paraId="5011CA3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คุณรู้ไหม</w:t>
      </w:r>
      <w:r w:rsidRPr="006C5560">
        <w:t xml:space="preserve"> </w:t>
      </w:r>
      <w:r w:rsidRPr="002601AE">
        <w:rPr>
          <w:lang w:val="ru-RU"/>
        </w:rPr>
        <w:t>บางคนเริ่มมีพฤติกรรมแปลกๆ</w:t>
      </w:r>
      <w:r w:rsidRPr="006C5560">
        <w:t xml:space="preserve"> </w:t>
      </w:r>
      <w:r w:rsidRPr="002601AE">
        <w:rPr>
          <w:lang w:val="ru-RU"/>
        </w:rPr>
        <w:t>เมื่อป่วย</w:t>
      </w:r>
      <w:r w:rsidRPr="006C5560">
        <w:t xml:space="preserve"> </w:t>
      </w:r>
    </w:p>
    <w:p w14:paraId="5587B1D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สิ่งนั้นเกิดขึ้นได้จริง</w:t>
      </w:r>
      <w:r w:rsidRPr="006C5560">
        <w:t xml:space="preserve"> </w:t>
      </w:r>
      <w:r w:rsidRPr="002601AE">
        <w:rPr>
          <w:lang w:val="ru-RU"/>
        </w:rPr>
        <w:t>แต่แม้คนที่มีสุขภาพดีก็ควรแสดงความเข้าใจอย่างน้อยสักเล็กน้อยต่อความวิตกกังวล</w:t>
      </w:r>
      <w:r w:rsidRPr="006C5560">
        <w:t xml:space="preserve"> </w:t>
      </w:r>
      <w:r w:rsidRPr="002601AE">
        <w:rPr>
          <w:lang w:val="ru-RU"/>
        </w:rPr>
        <w:t>การบ่นพึมพำ</w:t>
      </w:r>
      <w:r w:rsidRPr="006C5560">
        <w:t xml:space="preserve"> </w:t>
      </w:r>
      <w:r w:rsidRPr="002601AE">
        <w:rPr>
          <w:lang w:val="ru-RU"/>
        </w:rPr>
        <w:t>การทำหน้าบึ้ง</w:t>
      </w:r>
      <w:r w:rsidRPr="006C5560">
        <w:t xml:space="preserve"> </w:t>
      </w:r>
      <w:r w:rsidRPr="002601AE">
        <w:rPr>
          <w:lang w:val="ru-RU"/>
        </w:rPr>
        <w:t>หรือพฤติกรรมแปลกๆ</w:t>
      </w:r>
      <w:r w:rsidRPr="006C5560">
        <w:t xml:space="preserve"> </w:t>
      </w:r>
      <w:r w:rsidRPr="002601AE">
        <w:rPr>
          <w:lang w:val="ru-RU"/>
        </w:rPr>
        <w:t>ของผู้ป่วย</w:t>
      </w:r>
      <w:r w:rsidRPr="006C5560">
        <w:t xml:space="preserve"> </w:t>
      </w:r>
      <w:r w:rsidRPr="002601AE">
        <w:rPr>
          <w:lang w:val="ru-RU"/>
        </w:rPr>
        <w:t>เพราะสำหรับพวกเขาแล้ว</w:t>
      </w:r>
      <w:r w:rsidRPr="006C5560">
        <w:t xml:space="preserve"> </w:t>
      </w:r>
      <w:r w:rsidRPr="002601AE">
        <w:rPr>
          <w:lang w:val="ru-RU"/>
        </w:rPr>
        <w:t>สิ่งเหล่านั้นเป็นเรื่องธรรมชาติ</w:t>
      </w:r>
      <w:r w:rsidRPr="006C5560">
        <w:t xml:space="preserve"> </w:t>
      </w:r>
      <w:r w:rsidRPr="002601AE">
        <w:rPr>
          <w:lang w:val="ru-RU"/>
        </w:rPr>
        <w:t>โดยเฉพาะอย่างยิ่งหากคนนั้นไม่เคยป่วยเองมาก่อน</w:t>
      </w:r>
      <w:r w:rsidRPr="006C5560">
        <w:t xml:space="preserve"> </w:t>
      </w:r>
      <w:r w:rsidRPr="002601AE">
        <w:rPr>
          <w:lang w:val="ru-RU"/>
        </w:rPr>
        <w:t>ก็ไม่อาจเข้าใจคนที่กำลังไม่สบายได้</w:t>
      </w:r>
      <w:r w:rsidRPr="006C5560">
        <w:t xml:space="preserve"> </w:t>
      </w:r>
      <w:r w:rsidRPr="002601AE">
        <w:rPr>
          <w:lang w:val="ru-RU"/>
        </w:rPr>
        <w:t>เพราะเขาเองไม่เคยรู้สึกเจ็บปวดมาก่อน</w:t>
      </w:r>
      <w:r w:rsidRPr="006C5560">
        <w:t xml:space="preserve"> </w:t>
      </w:r>
      <w:r w:rsidRPr="002601AE">
        <w:rPr>
          <w:lang w:val="ru-RU"/>
        </w:rPr>
        <w:t>จึงทำให้ใจของเขาแข็งกระด้างไปบ้าง</w:t>
      </w:r>
      <w:r w:rsidRPr="006C5560">
        <w:t xml:space="preserve"> </w:t>
      </w:r>
    </w:p>
    <w:p w14:paraId="51BF5E3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ผู้ที่ดูแลผู้ป่วยหรือผู้ที่ต้องนอนติดเตียง</w:t>
      </w:r>
      <w:r w:rsidRPr="006C5560">
        <w:t xml:space="preserve"> </w:t>
      </w:r>
      <w:r w:rsidRPr="002601AE">
        <w:rPr>
          <w:lang w:val="ru-RU"/>
        </w:rPr>
        <w:t>ต้องระมัดระวังอย่างยิ่ง</w:t>
      </w:r>
      <w:r w:rsidRPr="006C5560">
        <w:t xml:space="preserve"> </w:t>
      </w:r>
      <w:r w:rsidRPr="002601AE">
        <w:rPr>
          <w:lang w:val="ru-RU"/>
        </w:rPr>
        <w:t>และหลีกเลี่ยงการทำให้ผู้ที่อยู่ในความดูแลของตนเกิดการบ่นท้อ</w:t>
      </w:r>
      <w:r w:rsidRPr="006C5560">
        <w:t xml:space="preserve"> </w:t>
      </w:r>
      <w:r w:rsidRPr="002601AE">
        <w:rPr>
          <w:lang w:val="ru-RU"/>
        </w:rPr>
        <w:t>แม้จะดูแลพวกเขาเป็นเวลาหลายปี</w:t>
      </w:r>
      <w:r w:rsidRPr="006C5560">
        <w:t xml:space="preserve"> </w:t>
      </w:r>
      <w:r w:rsidRPr="002601AE">
        <w:rPr>
          <w:lang w:val="ru-RU"/>
        </w:rPr>
        <w:t>แต่หากในท้ายที่สุด</w:t>
      </w:r>
      <w:r w:rsidRPr="006C5560">
        <w:t xml:space="preserve"> </w:t>
      </w:r>
      <w:r w:rsidRPr="002601AE">
        <w:rPr>
          <w:lang w:val="ru-RU"/>
        </w:rPr>
        <w:t>ทำให้พวกเขาบ่นท้อแม้เพียงครั้งเดียว</w:t>
      </w:r>
      <w:r w:rsidRPr="006C5560">
        <w:t xml:space="preserve"> </w:t>
      </w:r>
      <w:r w:rsidRPr="002601AE">
        <w:rPr>
          <w:lang w:val="ru-RU"/>
        </w:rPr>
        <w:t>ก็จะสูญเสียทุกสิ่งไป</w:t>
      </w:r>
      <w:r w:rsidRPr="006C5560">
        <w:t xml:space="preserve"> </w:t>
      </w:r>
      <w:r w:rsidRPr="002601AE">
        <w:rPr>
          <w:lang w:val="ru-RU"/>
        </w:rPr>
        <w:t>หากวิญญาณของบุคคลใดจากโลกนี้ไปในสภาพที่เต็มไปด้วยความโกรธแค้น</w:t>
      </w:r>
      <w:r w:rsidRPr="006C5560">
        <w:t xml:space="preserve"> </w:t>
      </w:r>
      <w:r w:rsidRPr="002601AE">
        <w:rPr>
          <w:lang w:val="ru-RU"/>
        </w:rPr>
        <w:t>ผู้ที่ทำให้เกิดความโกรธแค้นนั้นกำลังก่อบาปหนัก</w:t>
      </w:r>
      <w:r w:rsidRPr="006C5560">
        <w:t xml:space="preserve"> </w:t>
      </w:r>
      <w:r w:rsidRPr="002601AE">
        <w:rPr>
          <w:lang w:val="ru-RU"/>
        </w:rPr>
        <w:t>แล้วมารร้ายจะทรมานพวกเขา</w:t>
      </w:r>
      <w:r w:rsidRPr="006C5560">
        <w:t xml:space="preserve"> </w:t>
      </w:r>
      <w:r w:rsidRPr="002601AE">
        <w:rPr>
          <w:lang w:val="ru-RU"/>
        </w:rPr>
        <w:t>โดยอ้างว่า</w:t>
      </w:r>
      <w:r>
        <w:rPr>
          <w:lang w:val="ru-RU"/>
        </w:rPr>
        <w:t>กำลัง</w:t>
      </w:r>
      <w:r w:rsidRPr="006C5560">
        <w:t xml:space="preserve"> ‘</w:t>
      </w:r>
      <w:r>
        <w:rPr>
          <w:lang w:val="ru-RU"/>
        </w:rPr>
        <w:t>ขัดเกลา</w:t>
      </w:r>
      <w:r w:rsidRPr="006C5560">
        <w:t xml:space="preserve">’ </w:t>
      </w:r>
      <w:r w:rsidRPr="002601AE">
        <w:rPr>
          <w:lang w:val="ru-RU"/>
        </w:rPr>
        <w:t>จิตสำนึกของพวกเขา</w:t>
      </w:r>
      <w:r w:rsidRPr="006C5560">
        <w:t xml:space="preserve"> [</w:t>
      </w:r>
      <w:r w:rsidRPr="002601AE">
        <w:rPr>
          <w:lang w:val="ru-RU"/>
        </w:rPr>
        <w:t>ด้วยการเตือนให้พวกเขาจำว่าตนเองเป็นผู้ที่ทำให้บุคคลนั้นเกิดความโกรธแค้น</w:t>
      </w:r>
      <w:r w:rsidRPr="006C5560">
        <w:t xml:space="preserve"> </w:t>
      </w:r>
      <w:r w:rsidRPr="002601AE">
        <w:rPr>
          <w:lang w:val="ru-RU"/>
        </w:rPr>
        <w:t>และว่าเขาได้เสียชีวิตแล้ว</w:t>
      </w:r>
      <w:r w:rsidRPr="006C5560">
        <w:t xml:space="preserve">] </w:t>
      </w:r>
    </w:p>
    <w:p w14:paraId="358EA2F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เมื่อคุณดูแลผู้ป่วย</w:t>
      </w:r>
      <w:r w:rsidRPr="006C5560">
        <w:t xml:space="preserve"> </w:t>
      </w:r>
      <w:r w:rsidRPr="002601AE">
        <w:rPr>
          <w:lang w:val="ru-RU"/>
        </w:rPr>
        <w:t>ไม่ใช่แค่ความเหนื่อยล้าทางกายเท่านั้นที่ทำให้พลังของคุณหมดไป</w:t>
      </w:r>
      <w:r w:rsidRPr="006C5560">
        <w:t xml:space="preserve"> </w:t>
      </w:r>
      <w:r w:rsidRPr="002601AE">
        <w:rPr>
          <w:lang w:val="ru-RU"/>
        </w:rPr>
        <w:t>แต่ยังมีความเครียดทางอารมณ์ด้วย</w:t>
      </w:r>
      <w:r w:rsidRPr="006C5560">
        <w:t xml:space="preserve"> </w:t>
      </w:r>
      <w:r w:rsidRPr="002601AE">
        <w:rPr>
          <w:lang w:val="ru-RU"/>
        </w:rPr>
        <w:t>เพราะคุณได้เห็นคนที่รักค่อยๆ</w:t>
      </w:r>
      <w:r w:rsidRPr="006C5560">
        <w:t xml:space="preserve"> </w:t>
      </w:r>
      <w:r w:rsidRPr="002601AE">
        <w:rPr>
          <w:lang w:val="ru-RU"/>
        </w:rPr>
        <w:t>หมดแรงไปทีละน้อย</w:t>
      </w:r>
      <w:r w:rsidRPr="006C5560">
        <w:t xml:space="preserve"> </w:t>
      </w:r>
    </w:p>
    <w:p w14:paraId="3C0F045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lastRenderedPageBreak/>
        <w:t xml:space="preserve">— </w:t>
      </w:r>
      <w:r w:rsidRPr="002601AE">
        <w:rPr>
          <w:lang w:val="ru-RU"/>
        </w:rPr>
        <w:t>ดูสิ</w:t>
      </w:r>
      <w:r w:rsidRPr="006C5560">
        <w:t xml:space="preserve"> </w:t>
      </w:r>
      <w:r w:rsidRPr="002601AE">
        <w:rPr>
          <w:lang w:val="ru-RU"/>
        </w:rPr>
        <w:t>เมื่อสมาชิกในครอบครัวคนหนึ่งป่วย</w:t>
      </w:r>
      <w:r w:rsidRPr="006C5560">
        <w:t xml:space="preserve"> </w:t>
      </w:r>
      <w:r w:rsidRPr="002601AE">
        <w:rPr>
          <w:lang w:val="ru-RU"/>
        </w:rPr>
        <w:t>ทั้งครอบครัวก็รู้สึกถึงความเจ็บปวดนั้น</w:t>
      </w:r>
      <w:r w:rsidRPr="006C5560">
        <w:t xml:space="preserve"> </w:t>
      </w:r>
      <w:r w:rsidRPr="002601AE">
        <w:rPr>
          <w:lang w:val="ru-RU"/>
        </w:rPr>
        <w:t>และหากเป็นพ่อที่ป่วยจนไม่สามารถทำงานได้</w:t>
      </w:r>
      <w:r w:rsidRPr="006C5560">
        <w:t xml:space="preserve"> </w:t>
      </w:r>
      <w:r w:rsidRPr="002601AE">
        <w:rPr>
          <w:lang w:val="ru-RU"/>
        </w:rPr>
        <w:t>ทั้งครอบครัวก็ต้องทนทุกข์และตกอยู่ในความยากลำบาก</w:t>
      </w:r>
      <w:r w:rsidRPr="006C5560">
        <w:t xml:space="preserve"> </w:t>
      </w:r>
      <w:r w:rsidRPr="002601AE">
        <w:rPr>
          <w:lang w:val="ru-RU"/>
        </w:rPr>
        <w:t>ทุกคนต่างกังวล</w:t>
      </w:r>
      <w:r w:rsidRPr="006C5560">
        <w:t xml:space="preserve"> </w:t>
      </w:r>
      <w:r w:rsidRPr="002601AE">
        <w:rPr>
          <w:lang w:val="ru-RU"/>
        </w:rPr>
        <w:t>สงสัยว่าพ่อของพวกเขาจะรอดชีวิตหรือไม่</w:t>
      </w:r>
      <w:r w:rsidRPr="006C5560">
        <w:t xml:space="preserve"> </w:t>
      </w:r>
      <w:r w:rsidRPr="002601AE">
        <w:rPr>
          <w:lang w:val="ru-RU"/>
        </w:rPr>
        <w:t>เขาทุกข์ทรมาน</w:t>
      </w:r>
      <w:r w:rsidRPr="006C5560">
        <w:t xml:space="preserve"> </w:t>
      </w:r>
      <w:r w:rsidRPr="002601AE">
        <w:rPr>
          <w:lang w:val="ru-RU"/>
        </w:rPr>
        <w:t>และคนที่เขารักก็ทุกข์ทรมานตามไปด้วย</w:t>
      </w:r>
      <w:r w:rsidRPr="006C5560">
        <w:t xml:space="preserve"> </w:t>
      </w:r>
      <w:r w:rsidRPr="002601AE">
        <w:rPr>
          <w:lang w:val="ru-RU"/>
        </w:rPr>
        <w:t>เมื่อเขาค่อยๆ</w:t>
      </w:r>
      <w:r w:rsidRPr="006C5560">
        <w:t xml:space="preserve"> </w:t>
      </w:r>
      <w:r w:rsidRPr="002601AE">
        <w:rPr>
          <w:lang w:val="ru-RU"/>
        </w:rPr>
        <w:t>หมดแรง</w:t>
      </w:r>
      <w:r w:rsidRPr="006C5560">
        <w:t xml:space="preserve"> </w:t>
      </w:r>
      <w:r w:rsidRPr="002601AE">
        <w:rPr>
          <w:lang w:val="ru-RU"/>
        </w:rPr>
        <w:t>คนรอบข้างเขาก็ค่อยๆ</w:t>
      </w:r>
      <w:r w:rsidRPr="006C5560">
        <w:t xml:space="preserve"> </w:t>
      </w:r>
      <w:r w:rsidRPr="002601AE">
        <w:rPr>
          <w:lang w:val="ru-RU"/>
        </w:rPr>
        <w:t>หมดแรงตามไปด้วย</w:t>
      </w:r>
      <w:r w:rsidRPr="006C5560">
        <w:t xml:space="preserve"> </w:t>
      </w:r>
      <w:r w:rsidRPr="002601AE">
        <w:rPr>
          <w:lang w:val="ru-RU"/>
        </w:rPr>
        <w:t>และภาระของแม่ก็ยิ่งหนักขึ้น</w:t>
      </w:r>
      <w:r w:rsidRPr="006C5560">
        <w:t xml:space="preserve"> </w:t>
      </w:r>
      <w:r w:rsidRPr="002601AE">
        <w:rPr>
          <w:lang w:val="ru-RU"/>
        </w:rPr>
        <w:t>เธอต้องดูแลลูกๆ</w:t>
      </w:r>
      <w:r w:rsidRPr="006C5560">
        <w:t xml:space="preserve"> </w:t>
      </w:r>
      <w:r w:rsidRPr="002601AE">
        <w:rPr>
          <w:lang w:val="ru-RU"/>
        </w:rPr>
        <w:t>และไปโรงพยาบาลเพื่อดูแลคนป่วย</w:t>
      </w:r>
      <w:r w:rsidRPr="006C5560">
        <w:t xml:space="preserve"> </w:t>
      </w:r>
      <w:r w:rsidRPr="002601AE">
        <w:rPr>
          <w:lang w:val="ru-RU"/>
        </w:rPr>
        <w:t>สิ่งที่ผมต้องการกล่าวคือ</w:t>
      </w:r>
      <w:r w:rsidRPr="006C5560">
        <w:t xml:space="preserve"> </w:t>
      </w:r>
      <w:r w:rsidRPr="002601AE">
        <w:rPr>
          <w:lang w:val="ru-RU"/>
        </w:rPr>
        <w:t>เมื่อใครสักคนป่วยหนัก</w:t>
      </w:r>
      <w:r w:rsidRPr="006C5560">
        <w:t xml:space="preserve"> </w:t>
      </w:r>
      <w:r w:rsidRPr="002601AE">
        <w:rPr>
          <w:lang w:val="ru-RU"/>
        </w:rPr>
        <w:t>ไม่ใช่เพียงตัวเขาเองที่ต้องทนทุกข์</w:t>
      </w:r>
      <w:r w:rsidRPr="006C5560">
        <w:t xml:space="preserve"> </w:t>
      </w:r>
      <w:r w:rsidRPr="002601AE">
        <w:rPr>
          <w:lang w:val="ru-RU"/>
        </w:rPr>
        <w:t>เหนื่อยล้า</w:t>
      </w:r>
      <w:r w:rsidRPr="006C5560">
        <w:t xml:space="preserve"> </w:t>
      </w:r>
      <w:r w:rsidRPr="002601AE">
        <w:rPr>
          <w:lang w:val="ru-RU"/>
        </w:rPr>
        <w:t>และปรารถนาจะตาย</w:t>
      </w:r>
      <w:r w:rsidRPr="006C5560">
        <w:t xml:space="preserve"> </w:t>
      </w:r>
      <w:r w:rsidRPr="002601AE">
        <w:rPr>
          <w:lang w:val="ru-RU"/>
        </w:rPr>
        <w:t>แต่คนที่รักเขา</w:t>
      </w:r>
      <w:r w:rsidRPr="006C5560">
        <w:t xml:space="preserve"> </w:t>
      </w:r>
      <w:r w:rsidRPr="002601AE">
        <w:rPr>
          <w:lang w:val="ru-RU"/>
        </w:rPr>
        <w:t>ซึ่งดูแลเขา</w:t>
      </w:r>
      <w:r w:rsidRPr="006C5560">
        <w:t xml:space="preserve"> </w:t>
      </w:r>
      <w:r w:rsidRPr="002601AE">
        <w:rPr>
          <w:lang w:val="ru-RU"/>
        </w:rPr>
        <w:t>ก็สูญเสียกำลังใจ</w:t>
      </w:r>
      <w:r w:rsidRPr="006C5560">
        <w:t xml:space="preserve"> </w:t>
      </w:r>
      <w:r w:rsidRPr="002601AE">
        <w:rPr>
          <w:lang w:val="ru-RU"/>
        </w:rPr>
        <w:t>ทนทุกข์</w:t>
      </w:r>
      <w:r w:rsidRPr="006C5560">
        <w:t xml:space="preserve"> </w:t>
      </w:r>
      <w:r w:rsidRPr="002601AE">
        <w:rPr>
          <w:lang w:val="ru-RU"/>
        </w:rPr>
        <w:t>และเหนื่อยล้าไปด้วย</w:t>
      </w:r>
      <w:r w:rsidRPr="006C5560">
        <w:t xml:space="preserve"> </w:t>
      </w:r>
      <w:r w:rsidRPr="002601AE">
        <w:rPr>
          <w:lang w:val="ru-RU"/>
        </w:rPr>
        <w:t>และยิ่งความสัมพันธ์ระหว่างคนรักกันแน่นแฟ้น</w:t>
      </w:r>
      <w:r w:rsidRPr="006C5560">
        <w:t xml:space="preserve"> </w:t>
      </w:r>
      <w:r w:rsidRPr="002601AE">
        <w:rPr>
          <w:lang w:val="ru-RU"/>
        </w:rPr>
        <w:t>ยิ่งพวกเขารักกันมากเท่าไร</w:t>
      </w:r>
      <w:r w:rsidRPr="006C5560">
        <w:t xml:space="preserve"> </w:t>
      </w:r>
      <w:r w:rsidRPr="002601AE">
        <w:rPr>
          <w:lang w:val="ru-RU"/>
        </w:rPr>
        <w:t>พระเจ้าก็ยิ่งทรงอนุญาตให้เกิดขึ้นว่า</w:t>
      </w:r>
      <w:r w:rsidRPr="006C5560">
        <w:t xml:space="preserve"> </w:t>
      </w:r>
      <w:r w:rsidRPr="002601AE">
        <w:rPr>
          <w:lang w:val="ru-RU"/>
        </w:rPr>
        <w:t>เมื่อใกล้ถึงช่วงท้ายของโรค</w:t>
      </w:r>
      <w:r w:rsidRPr="006C5560">
        <w:t xml:space="preserve"> </w:t>
      </w:r>
      <w:r w:rsidRPr="002601AE">
        <w:rPr>
          <w:lang w:val="ru-RU"/>
        </w:rPr>
        <w:t>ทั้งผู้ป่วยและผู้ที่ดูแลเขาต้องเผชิญกับความทุกข์ทรมานและความเจ็บปวดอย่างใหญ่หลวง</w:t>
      </w:r>
      <w:r w:rsidRPr="006C5560">
        <w:t xml:space="preserve"> </w:t>
      </w:r>
      <w:r w:rsidRPr="002601AE">
        <w:rPr>
          <w:lang w:val="ru-RU"/>
        </w:rPr>
        <w:t>พวกเขาจะถึงจุดที่กล่าวว่า</w:t>
      </w:r>
      <w:r w:rsidRPr="006C5560">
        <w:t xml:space="preserve"> ‘</w:t>
      </w:r>
      <w:r w:rsidRPr="002601AE">
        <w:rPr>
          <w:lang w:val="ru-RU"/>
        </w:rPr>
        <w:t>ขอให้พระเจ้าทรงรับเขาไปเพื่อให้เขาได้</w:t>
      </w:r>
      <w:r>
        <w:rPr>
          <w:lang w:val="ru-RU"/>
        </w:rPr>
        <w:t>พักผ่อน</w:t>
      </w:r>
      <w:r w:rsidRPr="006C5560">
        <w:t xml:space="preserve">’ </w:t>
      </w:r>
      <w:r w:rsidRPr="002601AE">
        <w:rPr>
          <w:lang w:val="ru-RU"/>
        </w:rPr>
        <w:t>แต่พวกเขาเองก็จะพบความสงบหลังจากที่เขาจากไป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เมื่อในครอบครัวที่ผูกพันกันอย่างแน่นแฟ้น</w:t>
      </w:r>
      <w:r w:rsidRPr="006C5560">
        <w:t xml:space="preserve"> </w:t>
      </w:r>
      <w:r w:rsidRPr="002601AE">
        <w:rPr>
          <w:lang w:val="ru-RU"/>
        </w:rPr>
        <w:t>พ่อแม่เสียชีวิตอย่างกะทันหัน</w:t>
      </w:r>
      <w:r w:rsidRPr="006C5560">
        <w:t xml:space="preserve"> </w:t>
      </w:r>
      <w:r w:rsidRPr="002601AE">
        <w:rPr>
          <w:lang w:val="ru-RU"/>
        </w:rPr>
        <w:t>โดยไม่มีโรคภัยมาก่อน</w:t>
      </w:r>
      <w:r w:rsidRPr="006C5560">
        <w:t xml:space="preserve"> </w:t>
      </w:r>
      <w:r w:rsidRPr="002601AE">
        <w:rPr>
          <w:lang w:val="ru-RU"/>
        </w:rPr>
        <w:t>และทั้งพ่อแม่เองและลูกๆ</w:t>
      </w:r>
      <w:r w:rsidRPr="006C5560">
        <w:t xml:space="preserve"> </w:t>
      </w:r>
      <w:r w:rsidRPr="002601AE">
        <w:rPr>
          <w:lang w:val="ru-RU"/>
        </w:rPr>
        <w:t>ก็ไม่ได้รับความทุกข์ทรมานขณะดูแลพวกเขา</w:t>
      </w:r>
      <w:r w:rsidRPr="006C5560">
        <w:t xml:space="preserve"> </w:t>
      </w:r>
      <w:r w:rsidRPr="002601AE">
        <w:rPr>
          <w:lang w:val="ru-RU"/>
        </w:rPr>
        <w:t>ความเจ็บปวดจากการสูญเสีย</w:t>
      </w:r>
      <w:r w:rsidRPr="006C5560">
        <w:t xml:space="preserve"> </w:t>
      </w:r>
      <w:r w:rsidRPr="002601AE">
        <w:rPr>
          <w:lang w:val="ru-RU"/>
        </w:rPr>
        <w:t>ความเจ็บปวดจากการต้องแยกจากพ่อแม่</w:t>
      </w:r>
      <w:r w:rsidRPr="006C5560">
        <w:t xml:space="preserve"> </w:t>
      </w:r>
      <w:r w:rsidRPr="002601AE">
        <w:rPr>
          <w:lang w:val="ru-RU"/>
        </w:rPr>
        <w:t>ก็ยิ่งใหญ่สำหรับลูกๆ</w:t>
      </w:r>
      <w:r w:rsidRPr="006C5560">
        <w:t xml:space="preserve"> </w:t>
      </w:r>
      <w:r w:rsidRPr="002601AE">
        <w:rPr>
          <w:lang w:val="ru-RU"/>
        </w:rPr>
        <w:t>เป็นอย่างยิ่ง</w:t>
      </w:r>
      <w:r w:rsidRPr="006C5560">
        <w:t xml:space="preserve"> </w:t>
      </w:r>
    </w:p>
    <w:p w14:paraId="2727892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สภาพจิตใจของบุคคลสามารถส่งผลต่อสุขภาพทางกายได้มากน้อยเพียงใด</w:t>
      </w:r>
      <w:r w:rsidRPr="006C5560">
        <w:t xml:space="preserve">? </w:t>
      </w:r>
    </w:p>
    <w:p w14:paraId="32C5727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หากคนใดมีสภาพจิตใจที่ดี</w:t>
      </w:r>
      <w:r w:rsidRPr="006C5560">
        <w:t xml:space="preserve"> </w:t>
      </w:r>
      <w:r w:rsidRPr="002601AE">
        <w:rPr>
          <w:lang w:val="ru-RU"/>
        </w:rPr>
        <w:t>สิ่งนี้จะช่วยบรรเทาความเจ็บปวดทางกายได้</w:t>
      </w:r>
      <w:r w:rsidRPr="006C5560">
        <w:t xml:space="preserve"> </w:t>
      </w:r>
      <w:r w:rsidRPr="002601AE">
        <w:rPr>
          <w:lang w:val="ru-RU"/>
        </w:rPr>
        <w:t>แต่หากมีสภาพจิตใจที่แย่</w:t>
      </w:r>
      <w:r w:rsidRPr="006C5560">
        <w:t xml:space="preserve"> </w:t>
      </w:r>
      <w:r w:rsidRPr="002601AE">
        <w:rPr>
          <w:lang w:val="ru-RU"/>
        </w:rPr>
        <w:t>สภาพจิตใจเชิงลบนั้นจะทำให้สุขภาพ</w:t>
      </w:r>
      <w:r w:rsidRPr="006C5560">
        <w:t xml:space="preserve"> [</w:t>
      </w:r>
      <w:r w:rsidRPr="002601AE">
        <w:rPr>
          <w:lang w:val="ru-RU"/>
        </w:rPr>
        <w:t>ทางกาย</w:t>
      </w:r>
      <w:r w:rsidRPr="006C5560">
        <w:t xml:space="preserve">] </w:t>
      </w:r>
      <w:r w:rsidRPr="002601AE">
        <w:rPr>
          <w:lang w:val="ru-RU"/>
        </w:rPr>
        <w:t>ของเขาแย่ลง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ผู้ป่วยโรคมะเร็งที่แพทย์ได้เลิกหวังแล้ว</w:t>
      </w:r>
      <w:r w:rsidRPr="006C5560">
        <w:t xml:space="preserve"> </w:t>
      </w:r>
      <w:r w:rsidRPr="002601AE">
        <w:rPr>
          <w:lang w:val="ru-RU"/>
        </w:rPr>
        <w:t>หากเขาเชื่อในพระเจ้าและอยู่ในบรรยากาศทางจิตวิญญาณที่เต็มไปด้วยความสุข</w:t>
      </w:r>
      <w:r w:rsidRPr="006C5560">
        <w:t xml:space="preserve"> </w:t>
      </w:r>
      <w:r w:rsidRPr="002601AE">
        <w:rPr>
          <w:lang w:val="ru-RU"/>
        </w:rPr>
        <w:t>เขาอาจมีชีวิตอยู่ได้นานขึ้น</w:t>
      </w:r>
      <w:r w:rsidRPr="006C5560">
        <w:t xml:space="preserve"> </w:t>
      </w:r>
      <w:r w:rsidRPr="002601AE">
        <w:rPr>
          <w:lang w:val="ru-RU"/>
        </w:rPr>
        <w:t>มิฉะนั้น</w:t>
      </w:r>
      <w:r w:rsidRPr="006C5560">
        <w:t xml:space="preserve"> </w:t>
      </w:r>
      <w:r w:rsidRPr="002601AE">
        <w:rPr>
          <w:lang w:val="ru-RU"/>
        </w:rPr>
        <w:t>ความทุกข์ใจอาจทำให้เขาค่อยๆ</w:t>
      </w:r>
      <w:r w:rsidRPr="006C5560">
        <w:t xml:space="preserve"> </w:t>
      </w:r>
      <w:r w:rsidRPr="002601AE">
        <w:rPr>
          <w:lang w:val="ru-RU"/>
        </w:rPr>
        <w:t>ดับสูญภายในไม่กี่สัปดาห์</w:t>
      </w:r>
      <w:r w:rsidRPr="006C5560">
        <w:t xml:space="preserve"> </w:t>
      </w:r>
      <w:r w:rsidRPr="002601AE">
        <w:rPr>
          <w:lang w:val="ru-RU"/>
        </w:rPr>
        <w:t>บางครั้ง</w:t>
      </w:r>
      <w:r w:rsidRPr="006C5560">
        <w:t xml:space="preserve"> </w:t>
      </w:r>
      <w:r w:rsidRPr="002601AE">
        <w:rPr>
          <w:lang w:val="ru-RU"/>
        </w:rPr>
        <w:t>จากมุมมองทางการแพทย์</w:t>
      </w:r>
      <w:r w:rsidRPr="006C5560">
        <w:t xml:space="preserve"> </w:t>
      </w:r>
      <w:r w:rsidRPr="002601AE">
        <w:rPr>
          <w:lang w:val="ru-RU"/>
        </w:rPr>
        <w:t>คนนั้นอาจดูมีสุขภาพดี</w:t>
      </w:r>
      <w:r w:rsidRPr="006C5560">
        <w:t xml:space="preserve"> </w:t>
      </w:r>
      <w:r w:rsidRPr="002601AE">
        <w:rPr>
          <w:lang w:val="ru-RU"/>
        </w:rPr>
        <w:t>และผลการตรวจหรือการสแกนอาจปกติ</w:t>
      </w:r>
      <w:r w:rsidRPr="006C5560">
        <w:t xml:space="preserve"> </w:t>
      </w:r>
      <w:r w:rsidRPr="002601AE">
        <w:rPr>
          <w:lang w:val="ru-RU"/>
        </w:rPr>
        <w:t>แต่หากเขามีสิ่งใดซ่อนอยู่ภายในที่บั่นทอนจิตวิญญาณของเขาแล้ว</w:t>
      </w:r>
      <w:r w:rsidRPr="006C5560">
        <w:t xml:space="preserve"> </w:t>
      </w:r>
      <w:r w:rsidRPr="002601AE">
        <w:rPr>
          <w:lang w:val="ru-RU"/>
        </w:rPr>
        <w:t>ในความเป็นจริง</w:t>
      </w:r>
      <w:r w:rsidRPr="006C5560">
        <w:t xml:space="preserve"> </w:t>
      </w:r>
      <w:r w:rsidRPr="002601AE">
        <w:rPr>
          <w:lang w:val="ru-RU"/>
        </w:rPr>
        <w:t>เขาก็ไม่สบายอยู่ดี</w:t>
      </w:r>
      <w:r w:rsidRPr="006C5560">
        <w:t xml:space="preserve"> </w:t>
      </w:r>
      <w:r w:rsidRPr="002601AE">
        <w:rPr>
          <w:lang w:val="ru-RU"/>
        </w:rPr>
        <w:t>เพราะโดยส่วนใหญ่แล้ว</w:t>
      </w:r>
      <w:r w:rsidRPr="006C5560">
        <w:t xml:space="preserve"> </w:t>
      </w:r>
      <w:r w:rsidRPr="002601AE">
        <w:rPr>
          <w:lang w:val="ru-RU"/>
        </w:rPr>
        <w:t>โรคภัยไข้เจ็บมักเริ่มต้นจากความทุกข์ใจ</w:t>
      </w:r>
      <w:r w:rsidRPr="006C5560">
        <w:t xml:space="preserve"> </w:t>
      </w:r>
      <w:r w:rsidRPr="002601AE">
        <w:rPr>
          <w:lang w:val="ru-RU"/>
        </w:rPr>
        <w:t>ทุกคนล้วนมีจุดอ่อนบางประการ</w:t>
      </w:r>
      <w:r w:rsidRPr="006C5560">
        <w:t xml:space="preserve"> </w:t>
      </w:r>
      <w:r w:rsidRPr="002601AE">
        <w:rPr>
          <w:lang w:val="ru-RU"/>
        </w:rPr>
        <w:t>สำหรับบางคน</w:t>
      </w:r>
      <w:r w:rsidRPr="006C5560">
        <w:t xml:space="preserve"> </w:t>
      </w:r>
      <w:r w:rsidRPr="002601AE">
        <w:rPr>
          <w:lang w:val="ru-RU"/>
        </w:rPr>
        <w:t>ความทุกข์อาจ</w:t>
      </w:r>
      <w:r w:rsidRPr="006C5560">
        <w:t xml:space="preserve"> ‘</w:t>
      </w:r>
      <w:r>
        <w:rPr>
          <w:lang w:val="ru-RU"/>
        </w:rPr>
        <w:t>โจมตี</w:t>
      </w:r>
      <w:r w:rsidRPr="006C5560">
        <w:t xml:space="preserve">’ </w:t>
      </w:r>
      <w:r w:rsidRPr="002601AE">
        <w:rPr>
          <w:lang w:val="ru-RU"/>
        </w:rPr>
        <w:t>ที่ท้อง</w:t>
      </w:r>
      <w:r w:rsidRPr="006C5560">
        <w:t xml:space="preserve"> </w:t>
      </w:r>
      <w:r w:rsidRPr="002601AE">
        <w:rPr>
          <w:lang w:val="ru-RU"/>
        </w:rPr>
        <w:t>ส่วนอีกคน</w:t>
      </w:r>
      <w:r w:rsidRPr="006C5560">
        <w:t xml:space="preserve"> </w:t>
      </w:r>
      <w:r w:rsidRPr="002601AE">
        <w:rPr>
          <w:lang w:val="ru-RU"/>
        </w:rPr>
        <w:t>อาจโจมตีที่หัว</w:t>
      </w:r>
      <w:r w:rsidRPr="006C5560">
        <w:t xml:space="preserve"> </w:t>
      </w:r>
    </w:p>
    <w:p w14:paraId="5BC4014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วิธีรักษาโรคที่ดีที่สุดคือความสุขทางจิตวิญญาณที่พระคุณของพระเจ้าหลั่งไหลเข้าสู่จิตวิญญาณ</w:t>
      </w:r>
      <w:r w:rsidRPr="006C5560">
        <w:t xml:space="preserve"> </w:t>
      </w:r>
      <w:r w:rsidRPr="002601AE">
        <w:rPr>
          <w:lang w:val="ru-RU"/>
        </w:rPr>
        <w:t>ความสุขทางจิตวิญญาณมีพลังรักษาที่ใหญ่ที่สุดสำหรับทุกโรคภัย</w:t>
      </w:r>
      <w:r w:rsidRPr="006C5560">
        <w:t xml:space="preserve"> </w:t>
      </w:r>
      <w:r w:rsidRPr="002601AE">
        <w:rPr>
          <w:lang w:val="ru-RU"/>
        </w:rPr>
        <w:t>มันคือยาทาจากพระเจ้าที่รักษาแผลได้</w:t>
      </w:r>
      <w:r w:rsidRPr="006C5560">
        <w:t xml:space="preserve"> </w:t>
      </w:r>
      <w:r w:rsidRPr="002601AE">
        <w:rPr>
          <w:lang w:val="ru-RU"/>
        </w:rPr>
        <w:t>ในขณะที่ความทุกข์ใจกลับทำให้แผลนั้นรุนแรงขึ้น</w:t>
      </w:r>
      <w:r w:rsidRPr="006C5560">
        <w:t xml:space="preserve"> </w:t>
      </w:r>
    </w:p>
    <w:p w14:paraId="09723C1E" w14:textId="77777777" w:rsidR="00EF488A" w:rsidRPr="006C5560" w:rsidRDefault="00EF488A" w:rsidP="00B87D11"/>
    <w:p w14:paraId="7E790244" w14:textId="77777777" w:rsidR="00EF488A" w:rsidRPr="006C5560" w:rsidRDefault="00000000" w:rsidP="00B87D11">
      <w:pPr>
        <w:pStyle w:val="Heading4"/>
      </w:pPr>
      <w:bookmarkStart w:id="318" w:name="_Toc196932479"/>
      <w:bookmarkStart w:id="319" w:name="_Toc196933023"/>
      <w:bookmarkStart w:id="320" w:name="_Toc242097320"/>
      <w:r w:rsidRPr="002601AE">
        <w:rPr>
          <w:lang w:val="ru-RU"/>
        </w:rPr>
        <w:t>ความทุกข์ทรมานของผู้ป่วยและความเชื่อมั่นในพระเจ้า</w:t>
      </w:r>
      <w:bookmarkEnd w:id="318"/>
      <w:bookmarkEnd w:id="319"/>
      <w:bookmarkEnd w:id="320"/>
    </w:p>
    <w:p w14:paraId="0358F3D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คนที่ป่วยหนักและได้ตัดสินใจมอบตัวให้พระเจ้าอย่างเต็มที่นั้น</w:t>
      </w:r>
      <w:r w:rsidRPr="006C5560">
        <w:t xml:space="preserve"> </w:t>
      </w:r>
      <w:r w:rsidRPr="002601AE">
        <w:rPr>
          <w:lang w:val="ru-RU"/>
        </w:rPr>
        <w:t>กำลังทำสิ่งที่ถูกต้องหรือไม่</w:t>
      </w:r>
      <w:r w:rsidRPr="006C5560">
        <w:t xml:space="preserve">? </w:t>
      </w:r>
    </w:p>
    <w:p w14:paraId="068EA8B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หากเขาไม่มีภาระผูกพัน</w:t>
      </w:r>
      <w:r w:rsidRPr="006C5560">
        <w:t xml:space="preserve"> [</w:t>
      </w:r>
      <w:r w:rsidRPr="002601AE">
        <w:rPr>
          <w:lang w:val="ru-RU"/>
        </w:rPr>
        <w:t>ต่อผู้อื่น</w:t>
      </w:r>
      <w:r w:rsidRPr="006C5560">
        <w:t xml:space="preserve">] </w:t>
      </w:r>
      <w:r w:rsidRPr="002601AE">
        <w:rPr>
          <w:lang w:val="ru-RU"/>
        </w:rPr>
        <w:t>ก็ให้เขาทำตามใจชอบ</w:t>
      </w:r>
      <w:r w:rsidRPr="006C5560">
        <w:t xml:space="preserve"> </w:t>
      </w:r>
      <w:r w:rsidRPr="002601AE">
        <w:rPr>
          <w:lang w:val="ru-RU"/>
        </w:rPr>
        <w:t>แต่หากเขามีภาระผูกพันต่อผู้อื่นแล้ว</w:t>
      </w:r>
      <w:r w:rsidRPr="006C5560">
        <w:t xml:space="preserve"> </w:t>
      </w:r>
      <w:r w:rsidRPr="002601AE">
        <w:rPr>
          <w:lang w:val="ru-RU"/>
        </w:rPr>
        <w:t>ก็ขึ้นอยู่กับพวกเขาที่จะตัดสินใจว่าเขาควรไปรับการรักษาทางการแพทย์หรือมอบตัวให้พระเจ้าดูแล</w:t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ผมเองก็ไม่ได้ไปพบ</w:t>
      </w:r>
      <w:r>
        <w:rPr>
          <w:lang w:val="ru-RU"/>
        </w:rPr>
        <w:t>แพทย์ด้วยความสมัครใจเช่นกัน</w:t>
      </w:r>
      <w:r w:rsidRPr="006C5560">
        <w:t xml:space="preserve">… </w:t>
      </w:r>
      <w:r w:rsidRPr="002601AE">
        <w:rPr>
          <w:lang w:val="ru-RU"/>
        </w:rPr>
        <w:t>หากผมไม่ไปรับการตรวจที่แพทย์เรียกว่า</w:t>
      </w:r>
      <w:r w:rsidRPr="006C5560">
        <w:t xml:space="preserve"> ‘</w:t>
      </w:r>
      <w:r w:rsidRPr="002601AE">
        <w:rPr>
          <w:lang w:val="ru-RU"/>
        </w:rPr>
        <w:t>การ</w:t>
      </w:r>
      <w:r>
        <w:rPr>
          <w:lang w:val="ru-RU"/>
        </w:rPr>
        <w:t>ตรวจสุขภาพทั่วไป</w:t>
      </w:r>
      <w:r w:rsidRPr="006C5560">
        <w:t xml:space="preserve">’ </w:t>
      </w:r>
      <w:r w:rsidRPr="002601AE">
        <w:rPr>
          <w:lang w:val="ru-RU"/>
        </w:rPr>
        <w:t>ก้อนเนื้องอกนั้นคงจะปิดกั้นลำไส้ของผมจนหมดสิ้น</w:t>
      </w:r>
      <w:r w:rsidRPr="006C5560">
        <w:t xml:space="preserve"> </w:t>
      </w:r>
      <w:r w:rsidRPr="002601AE">
        <w:rPr>
          <w:lang w:val="ru-RU"/>
        </w:rPr>
        <w:t>ผมคงดื่มน้ำได้เพียงเล็กน้อยเท่านั้น</w:t>
      </w:r>
      <w:r w:rsidRPr="006C5560">
        <w:t xml:space="preserve"> </w:t>
      </w:r>
      <w:r w:rsidRPr="002601AE">
        <w:rPr>
          <w:lang w:val="ru-RU"/>
        </w:rPr>
        <w:t>แล้วทุกอย่าง</w:t>
      </w:r>
      <w:r>
        <w:rPr>
          <w:lang w:val="ru-RU"/>
        </w:rPr>
        <w:t>ก็คงจบลง</w:t>
      </w:r>
      <w:r w:rsidRPr="006C5560">
        <w:t xml:space="preserve">… </w:t>
      </w:r>
      <w:r w:rsidRPr="002601AE">
        <w:rPr>
          <w:lang w:val="ru-RU"/>
        </w:rPr>
        <w:t>คุณเห็นแล้วใช่ไหม</w:t>
      </w:r>
      <w:r w:rsidRPr="006C5560">
        <w:t xml:space="preserve">: </w:t>
      </w:r>
      <w:r w:rsidRPr="002601AE">
        <w:rPr>
          <w:lang w:val="ru-RU"/>
        </w:rPr>
        <w:t>ผมไป</w:t>
      </w:r>
      <w:r w:rsidRPr="006C5560">
        <w:t xml:space="preserve"> ‘</w:t>
      </w:r>
      <w:r w:rsidRPr="002601AE">
        <w:rPr>
          <w:lang w:val="ru-RU"/>
        </w:rPr>
        <w:t>ตรวจ</w:t>
      </w:r>
      <w:r>
        <w:rPr>
          <w:lang w:val="ru-RU"/>
        </w:rPr>
        <w:t>สุขภาพทั่วไป</w:t>
      </w:r>
      <w:r w:rsidRPr="006C5560">
        <w:t xml:space="preserve">’ </w:t>
      </w:r>
      <w:r w:rsidRPr="002601AE">
        <w:rPr>
          <w:lang w:val="ru-RU"/>
        </w:rPr>
        <w:t>แต่กลับจบลงด้วยสภาพที่</w:t>
      </w:r>
      <w:r>
        <w:rPr>
          <w:lang w:val="ru-RU"/>
        </w:rPr>
        <w:t>เลวร้ายเช่นนี้</w:t>
      </w:r>
      <w:r w:rsidRPr="006C5560">
        <w:t xml:space="preserve">… </w:t>
      </w:r>
      <w:r w:rsidRPr="002601AE">
        <w:rPr>
          <w:lang w:val="ru-RU"/>
        </w:rPr>
        <w:t>ก่อนอื่นก็ทำ</w:t>
      </w:r>
      <w:r w:rsidRPr="006C5560">
        <w:t xml:space="preserve"> CT </w:t>
      </w:r>
      <w:r w:rsidRPr="002601AE">
        <w:rPr>
          <w:lang w:val="ru-RU"/>
        </w:rPr>
        <w:t>สแกน</w:t>
      </w:r>
      <w:r w:rsidRPr="006C5560">
        <w:t xml:space="preserve"> </w:t>
      </w:r>
      <w:r w:rsidRPr="002601AE">
        <w:rPr>
          <w:lang w:val="ru-RU"/>
        </w:rPr>
        <w:t>แล้วไปพบแพทย์โรคหัวใจ</w:t>
      </w:r>
      <w:r w:rsidRPr="006C5560">
        <w:t xml:space="preserve">; </w:t>
      </w:r>
      <w:r w:rsidRPr="002601AE">
        <w:rPr>
          <w:lang w:val="ru-RU"/>
        </w:rPr>
        <w:t>ระดับโปรตีนในเลือดของฉันขึ้นลงไม่หยุด</w:t>
      </w:r>
      <w:r w:rsidRPr="006C5560">
        <w:t xml:space="preserve"> </w:t>
      </w:r>
      <w:r w:rsidRPr="002601AE">
        <w:rPr>
          <w:lang w:val="ru-RU"/>
        </w:rPr>
        <w:t>พวกเขาผ่าตัดฉัน</w:t>
      </w:r>
      <w:r w:rsidRPr="006C5560">
        <w:t xml:space="preserve"> </w:t>
      </w:r>
      <w:r w:rsidRPr="002601AE">
        <w:rPr>
          <w:lang w:val="ru-RU"/>
        </w:rPr>
        <w:t>เย็บแผล</w:t>
      </w:r>
      <w:r w:rsidRPr="006C5560">
        <w:t xml:space="preserve"> </w:t>
      </w:r>
      <w:r w:rsidRPr="002601AE">
        <w:rPr>
          <w:lang w:val="ru-RU"/>
        </w:rPr>
        <w:t>ใส่</w:t>
      </w:r>
      <w:r>
        <w:rPr>
          <w:lang w:val="ru-RU"/>
        </w:rPr>
        <w:t>แผ่นปิด</w:t>
      </w:r>
      <w:r w:rsidRPr="006C5560">
        <w:t xml:space="preserve">… </w:t>
      </w:r>
      <w:r w:rsidRPr="002601AE">
        <w:rPr>
          <w:lang w:val="ru-RU"/>
        </w:rPr>
        <w:t>แล้วสุดท้ายแล้วทั้งหมดนี้ส่งผลอย่างไร</w:t>
      </w:r>
      <w:r w:rsidRPr="006C5560">
        <w:t xml:space="preserve">? </w:t>
      </w:r>
      <w:r w:rsidRPr="002601AE">
        <w:rPr>
          <w:lang w:val="ru-RU"/>
        </w:rPr>
        <w:t>ดูเหมือนว่าฉันจะต้องอยู่ที่นี่ไป</w:t>
      </w:r>
      <w:r>
        <w:rPr>
          <w:lang w:val="ru-RU"/>
        </w:rPr>
        <w:t>ตลอดชีวิต</w:t>
      </w:r>
      <w:r w:rsidRPr="006C5560">
        <w:t xml:space="preserve">… </w:t>
      </w:r>
    </w:p>
    <w:p w14:paraId="29EB3DC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เรามักจะพูดว่า</w:t>
      </w:r>
      <w:r w:rsidRPr="006C5560">
        <w:t>: “</w:t>
      </w:r>
      <w:r w:rsidRPr="002601AE">
        <w:rPr>
          <w:lang w:val="ru-RU"/>
        </w:rPr>
        <w:t>ก่อนอื่น</w:t>
      </w:r>
      <w:r w:rsidRPr="006C5560">
        <w:t xml:space="preserve"> </w:t>
      </w:r>
      <w:r w:rsidRPr="002601AE">
        <w:rPr>
          <w:lang w:val="ru-RU"/>
        </w:rPr>
        <w:t>ผู้ป่วยควรพยายามขอความช่วยเหลือจากเพื่อนมนุษย์ก่อน</w:t>
      </w:r>
      <w:r w:rsidRPr="006C5560">
        <w:t xml:space="preserve"> </w:t>
      </w:r>
      <w:r w:rsidRPr="002601AE">
        <w:rPr>
          <w:lang w:val="ru-RU"/>
        </w:rPr>
        <w:t>และเพียงเมื่อพวกเขาไม่สามารถได้รับความช่วยเหลือนั้นได้เท่านั้น</w:t>
      </w:r>
      <w:r w:rsidRPr="006C5560">
        <w:t xml:space="preserve"> </w:t>
      </w:r>
      <w:r>
        <w:rPr>
          <w:lang w:val="ru-RU"/>
        </w:rPr>
        <w:t>พระเจ้าจึงจะเข้ามาช่วยเหลือ</w:t>
      </w:r>
      <w:r w:rsidRPr="006C5560">
        <w:t xml:space="preserve">” </w:t>
      </w:r>
      <w:r w:rsidRPr="002601AE">
        <w:rPr>
          <w:lang w:val="ru-RU"/>
        </w:rPr>
        <w:t>แต่เราต้องไม่ลืมว่า</w:t>
      </w:r>
      <w:r w:rsidRPr="006C5560">
        <w:t xml:space="preserve"> </w:t>
      </w:r>
      <w:r w:rsidRPr="002601AE">
        <w:rPr>
          <w:lang w:val="ru-RU"/>
        </w:rPr>
        <w:t>แม้ในขณะที่กำลังขอความช่วยเหลือจากเพื่อนมนุษย์</w:t>
      </w:r>
      <w:r w:rsidRPr="006C5560">
        <w:t xml:space="preserve"> </w:t>
      </w:r>
      <w:r w:rsidRPr="002601AE">
        <w:rPr>
          <w:lang w:val="ru-RU"/>
        </w:rPr>
        <w:t>ผู้ป่วยที่ทุกข์ทรมานจากโรคหนักก็ยังคงต้องทนทุกข์ทรมานอย่างหนัก</w:t>
      </w:r>
      <w:r w:rsidRPr="006C5560">
        <w:t xml:space="preserve"> </w:t>
      </w:r>
    </w:p>
    <w:p w14:paraId="40AD2E0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lastRenderedPageBreak/>
        <w:t>พวกเขาถูกบังคับให้ทนทุกข์ทรมานอย่างแท้จริง</w:t>
      </w:r>
      <w:r w:rsidRPr="006C5560">
        <w:t xml:space="preserve"> </w:t>
      </w:r>
      <w:r w:rsidRPr="002601AE">
        <w:rPr>
          <w:lang w:val="ru-RU"/>
        </w:rPr>
        <w:t>ต้องผ่านการตรวจวินิจฉัย</w:t>
      </w:r>
      <w:r w:rsidRPr="006C5560">
        <w:t xml:space="preserve"> </w:t>
      </w:r>
      <w:r w:rsidRPr="002601AE">
        <w:rPr>
          <w:lang w:val="ru-RU"/>
        </w:rPr>
        <w:t>การผ่าตัด</w:t>
      </w:r>
      <w:r w:rsidRPr="006C5560">
        <w:t xml:space="preserve"> </w:t>
      </w:r>
      <w:r w:rsidRPr="002601AE">
        <w:rPr>
          <w:lang w:val="ru-RU"/>
        </w:rPr>
        <w:t>การปลูกถ่ายอวัยวะ</w:t>
      </w:r>
      <w:r w:rsidRPr="006C5560">
        <w:t xml:space="preserve"> </w:t>
      </w:r>
      <w:r w:rsidRPr="002601AE">
        <w:rPr>
          <w:lang w:val="ru-RU"/>
        </w:rPr>
        <w:t>การรักษาด้วยเคมีบำบัด</w:t>
      </w:r>
      <w:r w:rsidRPr="006C5560">
        <w:t xml:space="preserve"> </w:t>
      </w:r>
      <w:r>
        <w:rPr>
          <w:lang w:val="ru-RU"/>
        </w:rPr>
        <w:t>การรักษาด้วยรังสีบำบัด</w:t>
      </w:r>
      <w:r w:rsidRPr="006C5560">
        <w:t xml:space="preserve">… </w:t>
      </w:r>
      <w:r w:rsidRPr="002601AE">
        <w:rPr>
          <w:lang w:val="ru-RU"/>
        </w:rPr>
        <w:t>แขนของพวกเขาถูกเจาะเพื่อใส่สายน้ำเกลือ</w:t>
      </w:r>
      <w:r w:rsidRPr="006C5560">
        <w:t xml:space="preserve"> </w:t>
      </w:r>
      <w:r w:rsidRPr="002601AE">
        <w:rPr>
          <w:lang w:val="ru-RU"/>
        </w:rPr>
        <w:t>เส้นเลือดของคนที่โชคร้ายเหล่านี้แตกออก</w:t>
      </w:r>
      <w:r w:rsidRPr="006C5560">
        <w:t xml:space="preserve"> </w:t>
      </w:r>
      <w:r w:rsidRPr="002601AE">
        <w:rPr>
          <w:lang w:val="ru-RU"/>
        </w:rPr>
        <w:t>พวกเขาต้องกินอาหารผ่านท่อที่สอดเข้าทางจมูก</w:t>
      </w:r>
      <w:r w:rsidRPr="006C5560">
        <w:t xml:space="preserve"> </w:t>
      </w:r>
      <w:r>
        <w:rPr>
          <w:lang w:val="ru-RU"/>
        </w:rPr>
        <w:t>และไม่สามารถนอนหลับได้</w:t>
      </w:r>
      <w:r w:rsidRPr="006C5560">
        <w:t xml:space="preserve">… </w:t>
      </w:r>
      <w:r w:rsidRPr="002601AE">
        <w:rPr>
          <w:lang w:val="ru-RU"/>
        </w:rPr>
        <w:t>และทั้งหมดนี้เพียงเพื่อทำสิ่งที่สามารถทำได้ด้วยวิธีที่มนุษยธรรม</w:t>
      </w:r>
      <w:r w:rsidRPr="006C5560">
        <w:t xml:space="preserve"> </w:t>
      </w:r>
      <w:r w:rsidRPr="002601AE">
        <w:rPr>
          <w:lang w:val="ru-RU"/>
        </w:rPr>
        <w:t>คุณเข้าใจไหม</w:t>
      </w:r>
      <w:r w:rsidRPr="006C5560">
        <w:t xml:space="preserve">? </w:t>
      </w:r>
      <w:r w:rsidRPr="002601AE">
        <w:rPr>
          <w:lang w:val="ru-RU"/>
        </w:rPr>
        <w:t>นี่ไม่ใช่เรื่องง่ายๆ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มีหนองสะสมอยู่ในแผล</w:t>
      </w:r>
      <w:r w:rsidRPr="006C5560">
        <w:t xml:space="preserve"> </w:t>
      </w:r>
      <w:r w:rsidRPr="002601AE">
        <w:rPr>
          <w:lang w:val="ru-RU"/>
        </w:rPr>
        <w:t>และเพื่อกำจัดหนองนั้น</w:t>
      </w:r>
      <w:r w:rsidRPr="006C5560">
        <w:t xml:space="preserve"> </w:t>
      </w:r>
      <w:r w:rsidRPr="002601AE">
        <w:rPr>
          <w:lang w:val="ru-RU"/>
        </w:rPr>
        <w:t>แผลต้องถูกผ่าเปิด</w:t>
      </w:r>
      <w:r w:rsidRPr="006C5560">
        <w:t xml:space="preserve"> — </w:t>
      </w:r>
      <w:r w:rsidRPr="002601AE">
        <w:rPr>
          <w:lang w:val="ru-RU"/>
        </w:rPr>
        <w:t>แล้วทุกอย่างก็กลับเป็นปกติ</w:t>
      </w:r>
      <w:r w:rsidRPr="006C5560">
        <w:t xml:space="preserve"> </w:t>
      </w:r>
      <w:r w:rsidRPr="002601AE">
        <w:rPr>
          <w:lang w:val="ru-RU"/>
        </w:rPr>
        <w:t>ไม่เลย</w:t>
      </w:r>
      <w:r w:rsidRPr="006C5560">
        <w:t xml:space="preserve"> </w:t>
      </w:r>
      <w:r w:rsidRPr="002601AE">
        <w:rPr>
          <w:lang w:val="ru-RU"/>
        </w:rPr>
        <w:t>ที่นี่ผู้ป่วยถูกดึงเข้าไปในวงจรที่ไม่มีที่สิ้นสุด</w:t>
      </w:r>
      <w:r w:rsidRPr="006C5560">
        <w:t xml:space="preserve"> </w:t>
      </w:r>
      <w:r w:rsidRPr="002601AE">
        <w:rPr>
          <w:lang w:val="ru-RU"/>
        </w:rPr>
        <w:t>นั่นคือเหตุผลที่เราไม่ควรพูดว่า</w:t>
      </w:r>
      <w:r w:rsidRPr="006C5560">
        <w:t xml:space="preserve"> ‘</w:t>
      </w:r>
      <w:r w:rsidRPr="002601AE">
        <w:rPr>
          <w:lang w:val="ru-RU"/>
        </w:rPr>
        <w:t>ไม่เป็นไร</w:t>
      </w:r>
      <w:r w:rsidRPr="006C5560">
        <w:t xml:space="preserve"> </w:t>
      </w:r>
      <w:r w:rsidRPr="002601AE">
        <w:rPr>
          <w:lang w:val="ru-RU"/>
        </w:rPr>
        <w:t>ผู้ป่วยคนนี้อยู่ในมือของ</w:t>
      </w:r>
      <w:r>
        <w:rPr>
          <w:lang w:val="ru-RU"/>
        </w:rPr>
        <w:t>แพทย์ที่ดี</w:t>
      </w:r>
      <w:r w:rsidRPr="006C5560">
        <w:t xml:space="preserve">’ — </w:t>
      </w:r>
      <w:r w:rsidRPr="002601AE">
        <w:rPr>
          <w:lang w:val="ru-RU"/>
        </w:rPr>
        <w:t>แล้วปลอบใจตัวเองด้วยคำพูดนั้น</w:t>
      </w:r>
      <w:r w:rsidRPr="006C5560">
        <w:t xml:space="preserve"> </w:t>
      </w:r>
      <w:r w:rsidRPr="002601AE">
        <w:rPr>
          <w:lang w:val="ru-RU"/>
        </w:rPr>
        <w:t>ไม่ครับ</w:t>
      </w:r>
      <w:r w:rsidRPr="006C5560">
        <w:t xml:space="preserve"> </w:t>
      </w:r>
      <w:r w:rsidRPr="002601AE">
        <w:rPr>
          <w:lang w:val="ru-RU"/>
        </w:rPr>
        <w:t>เราต้องจำไว้ว่า</w:t>
      </w:r>
      <w:r w:rsidRPr="006C5560">
        <w:t xml:space="preserve">: </w:t>
      </w:r>
      <w:r w:rsidRPr="002601AE">
        <w:rPr>
          <w:lang w:val="ru-RU"/>
        </w:rPr>
        <w:t>เพื่อให้ผู้ป่วยได้รับการรักษา</w:t>
      </w:r>
      <w:r w:rsidRPr="006C5560">
        <w:t xml:space="preserve"> </w:t>
      </w:r>
      <w:r w:rsidRPr="002601AE">
        <w:rPr>
          <w:lang w:val="ru-RU"/>
        </w:rPr>
        <w:t>เขาต้องผ่านความยากลำบากและความทุกข์ทรมานที่แท้จริง</w:t>
      </w:r>
      <w:r w:rsidRPr="006C5560">
        <w:t xml:space="preserve"> </w:t>
      </w:r>
      <w:r w:rsidRPr="002601AE">
        <w:rPr>
          <w:lang w:val="ru-RU"/>
        </w:rPr>
        <w:t>เราต้องอธิษฐานอย่างจริงใจให้พระคริสต์ประทานความอดทนแก่เขา</w:t>
      </w:r>
      <w:r w:rsidRPr="006C5560">
        <w:t xml:space="preserve"> </w:t>
      </w:r>
      <w:r w:rsidRPr="002601AE">
        <w:rPr>
          <w:lang w:val="ru-RU"/>
        </w:rPr>
        <w:t>และให้ความรู้แก่แพทย์</w:t>
      </w:r>
      <w:r w:rsidRPr="006C5560">
        <w:t xml:space="preserve"> </w:t>
      </w:r>
      <w:r w:rsidRPr="002601AE">
        <w:rPr>
          <w:lang w:val="ru-RU"/>
        </w:rPr>
        <w:t>เพราะแพทย์</w:t>
      </w:r>
      <w:r w:rsidRPr="006C5560">
        <w:t xml:space="preserve"> — </w:t>
      </w:r>
      <w:r w:rsidRPr="002601AE">
        <w:rPr>
          <w:lang w:val="ru-RU"/>
        </w:rPr>
        <w:t>โดยเฉพาะอย่างยิ่งหากขาดความถ่อมตัว</w:t>
      </w:r>
      <w:r w:rsidRPr="006C5560">
        <w:t xml:space="preserve"> — </w:t>
      </w:r>
      <w:r w:rsidRPr="002601AE">
        <w:rPr>
          <w:lang w:val="ru-RU"/>
        </w:rPr>
        <w:t>อาจทำผิดพลาดได้</w:t>
      </w:r>
      <w:r w:rsidRPr="006C5560">
        <w:t xml:space="preserve"> </w:t>
      </w:r>
    </w:p>
    <w:p w14:paraId="4ECC2B6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เมื่อบ้านหนึ่งพังทลาย</w:t>
      </w:r>
      <w:r w:rsidRPr="006C5560">
        <w:t xml:space="preserve"> </w:t>
      </w:r>
      <w:r w:rsidRPr="002601AE">
        <w:rPr>
          <w:lang w:val="ru-RU"/>
        </w:rPr>
        <w:t>เจ้าของก็ไม่สามารถอยู่ต่อได้</w:t>
      </w:r>
      <w:r w:rsidRPr="006C5560">
        <w:t xml:space="preserve"> </w:t>
      </w:r>
      <w:r w:rsidRPr="002601AE">
        <w:rPr>
          <w:lang w:val="ru-RU"/>
        </w:rPr>
        <w:t>ในทำนองเดียวกัน</w:t>
      </w:r>
      <w:r w:rsidRPr="006C5560">
        <w:t xml:space="preserve"> </w:t>
      </w:r>
      <w:r w:rsidRPr="002601AE">
        <w:rPr>
          <w:lang w:val="ru-RU"/>
        </w:rPr>
        <w:t>เจ้าของร่างกาย</w:t>
      </w:r>
      <w:r w:rsidRPr="006C5560">
        <w:t>—</w:t>
      </w:r>
      <w:r w:rsidRPr="002601AE">
        <w:rPr>
          <w:lang w:val="ru-RU"/>
        </w:rPr>
        <w:t>คือจิตวิญญาณ</w:t>
      </w:r>
      <w:r w:rsidRPr="006C5560">
        <w:t>—</w:t>
      </w:r>
      <w:r w:rsidRPr="002601AE">
        <w:rPr>
          <w:lang w:val="ru-RU"/>
        </w:rPr>
        <w:t>ก็ไม่สามารถอยู่ต่อในบ้านของตัวเอง</w:t>
      </w:r>
      <w:r w:rsidRPr="006C5560">
        <w:t>—</w:t>
      </w:r>
      <w:r w:rsidRPr="002601AE">
        <w:rPr>
          <w:lang w:val="ru-RU"/>
        </w:rPr>
        <w:t>คือร่างกาย</w:t>
      </w:r>
      <w:r w:rsidRPr="006C5560">
        <w:t>—</w:t>
      </w:r>
      <w:r w:rsidRPr="002601AE">
        <w:rPr>
          <w:lang w:val="ru-RU"/>
        </w:rPr>
        <w:t>ได้</w:t>
      </w:r>
      <w:r w:rsidRPr="006C5560">
        <w:t xml:space="preserve"> </w:t>
      </w:r>
      <w:r w:rsidRPr="002601AE">
        <w:rPr>
          <w:lang w:val="ru-RU"/>
        </w:rPr>
        <w:t>หากร่างกายนั้นกำลังพังทลาย</w:t>
      </w:r>
      <w:r w:rsidRPr="006C5560">
        <w:t xml:space="preserve"> </w:t>
      </w:r>
      <w:r w:rsidRPr="002601AE">
        <w:rPr>
          <w:lang w:val="ru-RU"/>
        </w:rPr>
        <w:t>และตอนนี้พวกเขากำลังพยายามรักษาเจ้าของให้อยู่ในบ้านของเขาด้วยความช่วยเหลือของเหล็ก</w:t>
      </w:r>
      <w:r w:rsidRPr="006C5560">
        <w:t xml:space="preserve"> </w:t>
      </w:r>
      <w:r w:rsidRPr="002601AE">
        <w:rPr>
          <w:lang w:val="ru-RU"/>
        </w:rPr>
        <w:t>เหล็กกล้า</w:t>
      </w:r>
      <w:r w:rsidRPr="006C5560">
        <w:t xml:space="preserve"> </w:t>
      </w:r>
      <w:r w:rsidRPr="002601AE">
        <w:rPr>
          <w:lang w:val="ru-RU"/>
        </w:rPr>
        <w:t>และวิตามิน</w:t>
      </w:r>
      <w:r w:rsidRPr="006C5560">
        <w:t xml:space="preserve"> A, B </w:t>
      </w:r>
      <w:r w:rsidRPr="002601AE">
        <w:rPr>
          <w:lang w:val="ru-RU"/>
        </w:rPr>
        <w:t>และ</w:t>
      </w:r>
      <w:r w:rsidRPr="006C5560">
        <w:t xml:space="preserve"> C… </w:t>
      </w:r>
      <w:r w:rsidRPr="002601AE">
        <w:rPr>
          <w:lang w:val="ru-RU"/>
        </w:rPr>
        <w:t>นั่นคือ</w:t>
      </w:r>
      <w:r w:rsidRPr="006C5560">
        <w:t xml:space="preserve"> </w:t>
      </w:r>
      <w:r w:rsidRPr="002601AE">
        <w:rPr>
          <w:lang w:val="ru-RU"/>
        </w:rPr>
        <w:t>พวกเขากำลังพยายามช่วยเหลือผู้ป่วยผ่านทางวิทยาศาสตร์</w:t>
      </w:r>
      <w:r w:rsidRPr="006C5560">
        <w:t xml:space="preserve"> </w:t>
      </w:r>
      <w:r w:rsidRPr="002601AE">
        <w:rPr>
          <w:lang w:val="ru-RU"/>
        </w:rPr>
        <w:t>แต่ไม่ใช่ผู้ป่วยทุกคนที่จะได้รับความช่วยเหลือ</w:t>
      </w:r>
      <w:r w:rsidRPr="006C5560">
        <w:t xml:space="preserve"> </w:t>
      </w:r>
      <w:r w:rsidRPr="002601AE">
        <w:rPr>
          <w:lang w:val="ru-RU"/>
        </w:rPr>
        <w:t>และความช่วยเหลือเช่นนี้เพียงแต่ยืดอายุชีวิตของพวกเขาไปพร้อมกับความเจ็บปวด</w:t>
      </w:r>
      <w:r w:rsidRPr="006C5560">
        <w:t xml:space="preserve"> </w:t>
      </w:r>
      <w:r w:rsidRPr="002601AE">
        <w:rPr>
          <w:lang w:val="ru-RU"/>
        </w:rPr>
        <w:t>หรือกล่าวอีกนัยหนึ่ง</w:t>
      </w:r>
      <w:r w:rsidRPr="006C5560">
        <w:t xml:space="preserve"> </w:t>
      </w:r>
      <w:r w:rsidRPr="002601AE">
        <w:rPr>
          <w:lang w:val="ru-RU"/>
        </w:rPr>
        <w:t>คือยืดระยะเวลาความทุกข์ทรมานของพวกเขาออกไป</w:t>
      </w:r>
      <w:r w:rsidRPr="006C5560">
        <w:t xml:space="preserve">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วิทยาศาสตร์เพียงอย่างเดียวไม่เพียงพอ</w:t>
      </w:r>
      <w:r w:rsidRPr="006C5560">
        <w:t xml:space="preserve"> </w:t>
      </w:r>
      <w:r w:rsidRPr="002601AE">
        <w:rPr>
          <w:lang w:val="ru-RU"/>
        </w:rPr>
        <w:t>ความเชื่อและการสวดภาวนาเป็นสิ่งจำเป็นด้วย</w:t>
      </w:r>
      <w:r w:rsidRPr="006C5560">
        <w:t xml:space="preserve"> </w:t>
      </w:r>
      <w:r w:rsidRPr="002601AE">
        <w:rPr>
          <w:lang w:val="ru-RU"/>
        </w:rPr>
        <w:t>บางครั้งแม้ที่นี่</w:t>
      </w:r>
      <w:r w:rsidRPr="006C5560">
        <w:t xml:space="preserve"> </w:t>
      </w:r>
      <w:r w:rsidRPr="002601AE">
        <w:rPr>
          <w:lang w:val="ru-RU"/>
        </w:rPr>
        <w:t>ในวัด</w:t>
      </w:r>
      <w:r w:rsidRPr="006C5560">
        <w:t xml:space="preserve"> </w:t>
      </w:r>
      <w:r w:rsidRPr="002601AE">
        <w:rPr>
          <w:lang w:val="ru-RU"/>
        </w:rPr>
        <w:t>ฉันก็เห็นว่าพี่น้องที่เคยเป็นแพทย์ในโลกฆราวาส</w:t>
      </w:r>
      <w:r w:rsidRPr="006C5560">
        <w:t xml:space="preserve"> </w:t>
      </w:r>
      <w:r w:rsidRPr="002601AE">
        <w:rPr>
          <w:lang w:val="ru-RU"/>
        </w:rPr>
        <w:t>ต้องการช่วยเหลือผู้ป่วยผ่านวิทยาศาสตร์การแพทย์มากกว่าการวางใจในพระเจ้าและการสวดภาวนา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การสวดภาวนาจากใจจริงจะทำให้พี่น้องเหล่านี้เป็นผู้ถือคุณวุฒิทางการแพทย์ระดับสูงสุด</w:t>
      </w:r>
      <w:r w:rsidRPr="006C5560">
        <w:t xml:space="preserve"> </w:t>
      </w:r>
      <w:r w:rsidRPr="002601AE">
        <w:rPr>
          <w:lang w:val="ru-RU"/>
        </w:rPr>
        <w:t>เพราะเมื่อได้รับคุณวุฒินั้นแล้ว</w:t>
      </w:r>
      <w:r w:rsidRPr="006C5560">
        <w:t xml:space="preserve"> </w:t>
      </w:r>
      <w:r w:rsidRPr="002601AE">
        <w:rPr>
          <w:lang w:val="ru-RU"/>
        </w:rPr>
        <w:t>พวกเธอจะหยุดวางความหวังไว้ในวิทยาศาสตร์ของมนุษย์</w:t>
      </w:r>
      <w:r w:rsidRPr="006C5560">
        <w:t xml:space="preserve"> </w:t>
      </w:r>
      <w:r w:rsidRPr="002601AE">
        <w:rPr>
          <w:lang w:val="ru-RU"/>
        </w:rPr>
        <w:t>หากความรักได้รับการปลูกฝังในตัวบุคคล</w:t>
      </w:r>
      <w:r w:rsidRPr="006C5560">
        <w:t xml:space="preserve"> </w:t>
      </w:r>
      <w:r w:rsidRPr="002601AE">
        <w:rPr>
          <w:lang w:val="ru-RU"/>
        </w:rPr>
        <w:t>พร้อมด้วยความเมตตาต่อทุกคนโดยทั่วไป</w:t>
      </w:r>
      <w:r w:rsidRPr="006C5560">
        <w:t xml:space="preserve"> </w:t>
      </w:r>
      <w:r w:rsidRPr="002601AE">
        <w:rPr>
          <w:lang w:val="ru-RU"/>
        </w:rPr>
        <w:t>พลังศักดิ์สิทธิ์ก็จะเริ่มทำงานได้</w:t>
      </w:r>
      <w:r w:rsidRPr="006C5560">
        <w:t xml:space="preserve"> </w:t>
      </w:r>
      <w:r w:rsidRPr="002601AE">
        <w:rPr>
          <w:lang w:val="ru-RU"/>
        </w:rPr>
        <w:t>แต่ต้องมีเพียงความถ่อมตนอย่างลึกซึ้งในจิตวิญญาณ</w:t>
      </w:r>
      <w:r w:rsidRPr="006C5560">
        <w:t xml:space="preserve"> </w:t>
      </w:r>
      <w:r w:rsidRPr="002601AE">
        <w:rPr>
          <w:lang w:val="ru-RU"/>
        </w:rPr>
        <w:t>เพื่อไม่ให้บุคคลนั้นเกิดความหยิ่งยโสและทำให้พระเจ้าไม่พอพระทัย</w:t>
      </w:r>
      <w:r w:rsidRPr="006C5560">
        <w:t xml:space="preserve"> </w:t>
      </w:r>
      <w:r w:rsidRPr="002601AE">
        <w:rPr>
          <w:lang w:val="ru-RU"/>
        </w:rPr>
        <w:t>ด้วยการคิดว่าพลังเหล่านี้เป็นของตนเอง</w:t>
      </w:r>
      <w:r w:rsidRPr="006C5560">
        <w:t xml:space="preserve"> </w:t>
      </w:r>
    </w:p>
    <w:p w14:paraId="09AA966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เราต้องไม่ลืมว่าพระคริสต์สามารถรักษาโรคที่แพทย์รักษาไม่ได้</w:t>
      </w:r>
      <w:r w:rsidRPr="006C5560">
        <w:t xml:space="preserve"> </w:t>
      </w:r>
      <w:r w:rsidRPr="002601AE">
        <w:rPr>
          <w:lang w:val="ru-RU"/>
        </w:rPr>
        <w:t>แต่ต้องมีเหตุผลที่จริงจังเพื่อให้พระคริสต์ทรงเข้าแทรกแซง</w:t>
      </w:r>
      <w:r w:rsidRPr="006C5560">
        <w:t xml:space="preserve"> </w:t>
      </w:r>
      <w:r w:rsidRPr="002601AE">
        <w:rPr>
          <w:lang w:val="ru-RU"/>
        </w:rPr>
        <w:t>และผู้ที่อธิษฐานเผื่อผู้ป่วยต้องเป็นบุคคลที่มีความเชื่อมั่นอย่างลึกซึ้งและอุทิศตนต่อพระคริสต์อย่างเต็มที่</w:t>
      </w:r>
      <w:r w:rsidRPr="006C5560">
        <w:t xml:space="preserve"> </w:t>
      </w:r>
    </w:p>
    <w:p w14:paraId="7058511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ดังนั้นหมายความว่าหากผู้คนกำลังทุกข์ทรมาน</w:t>
      </w:r>
      <w:r w:rsidRPr="006C5560">
        <w:t xml:space="preserve"> </w:t>
      </w:r>
      <w:r w:rsidRPr="002601AE">
        <w:rPr>
          <w:lang w:val="ru-RU"/>
        </w:rPr>
        <w:t>พวกเขาไม่ควรไปรับการรักษาจากแพทย์ใช่ไหม</w:t>
      </w:r>
      <w:r w:rsidRPr="006C5560">
        <w:t xml:space="preserve">? </w:t>
      </w:r>
    </w:p>
    <w:p w14:paraId="072BEC9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แต่นั่นไม่ใช่สิ่งที่ผมต้องการจะพูดครับพี่</w:t>
      </w:r>
      <w:r w:rsidRPr="006C5560">
        <w:t xml:space="preserve">! </w:t>
      </w:r>
      <w:r w:rsidRPr="002601AE">
        <w:rPr>
          <w:lang w:val="ru-RU"/>
        </w:rPr>
        <w:t>ผมไม่ได้หมายความว่า</w:t>
      </w:r>
      <w:r w:rsidRPr="006C5560">
        <w:t xml:space="preserve"> </w:t>
      </w:r>
      <w:r w:rsidRPr="002601AE">
        <w:rPr>
          <w:lang w:val="ru-RU"/>
        </w:rPr>
        <w:t>เช่นว่า</w:t>
      </w:r>
      <w:r w:rsidRPr="006C5560">
        <w:t xml:space="preserve"> </w:t>
      </w:r>
      <w:r w:rsidRPr="002601AE">
        <w:rPr>
          <w:lang w:val="ru-RU"/>
        </w:rPr>
        <w:t>เราไม่ควรให้ออกซิเจนแก่ผู้ป่วยและปล่อยให้เขาขาดอากาศหายใจ</w:t>
      </w:r>
      <w:r w:rsidRPr="006C5560">
        <w:t xml:space="preserve"> </w:t>
      </w:r>
      <w:r w:rsidRPr="002601AE">
        <w:rPr>
          <w:lang w:val="ru-RU"/>
        </w:rPr>
        <w:t>ผมต้องการเน้นย้ำว่าผู้ป่วยต้องทนทุกข์ทรมานมากเพียงใดในขณะที่ได้รับความช่วยเหลือจากมนุษย์</w:t>
      </w:r>
      <w:r w:rsidRPr="006C5560">
        <w:t xml:space="preserve"> </w:t>
      </w:r>
      <w:r w:rsidRPr="002601AE">
        <w:rPr>
          <w:lang w:val="ru-RU"/>
        </w:rPr>
        <w:t>และว่าเราต้องอธิษฐานต่อพระคริสต์เพื่อช่วยผู้ป่วยให้เขาไม่ต้องทนทุกข์</w:t>
      </w:r>
      <w:r w:rsidRPr="006C5560">
        <w:t xml:space="preserve"> </w:t>
      </w:r>
      <w:r w:rsidRPr="002601AE">
        <w:rPr>
          <w:lang w:val="ru-RU"/>
        </w:rPr>
        <w:t>หากโรคภัยนั้นรุนแรง</w:t>
      </w:r>
      <w:r w:rsidRPr="006C5560">
        <w:t xml:space="preserve"> </w:t>
      </w:r>
      <w:r w:rsidRPr="002601AE">
        <w:rPr>
          <w:lang w:val="ru-RU"/>
        </w:rPr>
        <w:t>ให้เราขอให้พระคริสต์ทรงนำมันไปโดยอาศัยพระคุณของพระองค์เพียงอย่างเดียว</w:t>
      </w:r>
      <w:r w:rsidRPr="006C5560">
        <w:t xml:space="preserve"> </w:t>
      </w:r>
      <w:r w:rsidRPr="002601AE">
        <w:rPr>
          <w:lang w:val="ru-RU"/>
        </w:rPr>
        <w:t>เพราะหากพระคริสต์ทรงลูบมือผู้ป่วยอย่างอ่อนโยน</w:t>
      </w:r>
      <w:r w:rsidRPr="006C5560">
        <w:t xml:space="preserve"> </w:t>
      </w:r>
      <w:r w:rsidRPr="002601AE">
        <w:rPr>
          <w:lang w:val="ru-RU"/>
        </w:rPr>
        <w:t>โรคภัยทั้งหมดของพวกเขาก็จะหายไป</w:t>
      </w:r>
      <w:r w:rsidRPr="006C5560">
        <w:t xml:space="preserve"> </w:t>
      </w:r>
      <w:r w:rsidRPr="002601AE">
        <w:rPr>
          <w:lang w:val="ru-RU"/>
        </w:rPr>
        <w:t>และพวกเขาจะหายดี</w:t>
      </w:r>
      <w:r w:rsidRPr="006C5560">
        <w:t xml:space="preserve">! </w:t>
      </w:r>
      <w:r w:rsidRPr="002601AE">
        <w:rPr>
          <w:lang w:val="ru-RU"/>
        </w:rPr>
        <w:t>เมื่อนั้น</w:t>
      </w:r>
      <w:r w:rsidRPr="006C5560">
        <w:t xml:space="preserve"> </w:t>
      </w:r>
      <w:r w:rsidRPr="002601AE">
        <w:rPr>
          <w:lang w:val="ru-RU"/>
        </w:rPr>
        <w:t>ก็ไม่จำเป็นต้องใช้ยาหรือยาพิษอีกต่อไป</w:t>
      </w:r>
      <w:r w:rsidRPr="006C5560">
        <w:t xml:space="preserve"> </w:t>
      </w:r>
    </w:p>
    <w:p w14:paraId="3B206C3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และหากพระองค์ลูบหน้าคนนั้นอย่างอ่อนโยน</w:t>
      </w:r>
      <w:r w:rsidRPr="006C5560">
        <w:t xml:space="preserve"> </w:t>
      </w:r>
      <w:r w:rsidRPr="002601AE">
        <w:rPr>
          <w:lang w:val="ru-RU"/>
        </w:rPr>
        <w:t>ก็ยิ่งดีขึ้นไปอีก</w:t>
      </w:r>
      <w:r w:rsidRPr="006C5560">
        <w:t xml:space="preserve"> </w:t>
      </w:r>
      <w:r w:rsidRPr="002601AE">
        <w:rPr>
          <w:lang w:val="ru-RU"/>
        </w:rPr>
        <w:t>และหากพระองค์ยังกอดเขาด้วย</w:t>
      </w:r>
      <w:r w:rsidRPr="006C5560">
        <w:t xml:space="preserve"> </w:t>
      </w:r>
      <w:r w:rsidRPr="002601AE">
        <w:rPr>
          <w:lang w:val="ru-RU"/>
        </w:rPr>
        <w:t>หัวใจมนุษย์ก็จะอ่อนลง</w:t>
      </w:r>
      <w:r w:rsidRPr="006C5560">
        <w:t xml:space="preserve"> </w:t>
      </w:r>
      <w:r w:rsidRPr="002601AE">
        <w:rPr>
          <w:lang w:val="ru-RU"/>
        </w:rPr>
        <w:t>คุณเข้าใจเรื่องนี้ไหม</w:t>
      </w:r>
      <w:r w:rsidRPr="006C5560">
        <w:t xml:space="preserve">? </w:t>
      </w:r>
      <w:r w:rsidRPr="002601AE">
        <w:rPr>
          <w:lang w:val="ru-RU"/>
        </w:rPr>
        <w:t>แต่จำเป็นต้องมีความเชื่อที่มากพอสมควร</w:t>
      </w:r>
      <w:r w:rsidRPr="006C5560">
        <w:t xml:space="preserve"> </w:t>
      </w:r>
      <w:r w:rsidRPr="002601AE">
        <w:rPr>
          <w:lang w:val="ru-RU"/>
        </w:rPr>
        <w:t>หากผู้ป่วยเองขาดความเชื่อ</w:t>
      </w:r>
      <w:r w:rsidRPr="006C5560">
        <w:t xml:space="preserve"> </w:t>
      </w:r>
      <w:r w:rsidRPr="002601AE">
        <w:rPr>
          <w:lang w:val="ru-RU"/>
        </w:rPr>
        <w:t>เขาจะไม่หายป่วย</w:t>
      </w:r>
      <w:r w:rsidRPr="006C5560">
        <w:t xml:space="preserve"> </w:t>
      </w:r>
    </w:p>
    <w:p w14:paraId="65E37FFF" w14:textId="77777777" w:rsidR="00EF488A" w:rsidRPr="006C5560" w:rsidRDefault="00EF488A" w:rsidP="00B87D11"/>
    <w:p w14:paraId="63B23E90" w14:textId="77777777" w:rsidR="00EF488A" w:rsidRPr="006C5560" w:rsidRDefault="00000000" w:rsidP="00B87D11">
      <w:pPr>
        <w:pStyle w:val="Heading4"/>
      </w:pPr>
      <w:bookmarkStart w:id="321" w:name="_Toc196932480"/>
      <w:bookmarkStart w:id="322" w:name="_Toc196933024"/>
      <w:bookmarkStart w:id="323" w:name="_Toc242097321"/>
      <w:r w:rsidRPr="002601AE">
        <w:rPr>
          <w:lang w:val="ru-RU"/>
        </w:rPr>
        <w:lastRenderedPageBreak/>
        <w:t>เด็กๆ</w:t>
      </w:r>
      <w:r w:rsidRPr="006C5560">
        <w:t xml:space="preserve"> </w:t>
      </w:r>
      <w:r w:rsidRPr="002601AE">
        <w:rPr>
          <w:lang w:val="ru-RU"/>
        </w:rPr>
        <w:t>ที่ป่วย</w:t>
      </w:r>
      <w:bookmarkEnd w:id="321"/>
      <w:bookmarkEnd w:id="322"/>
      <w:bookmarkEnd w:id="323"/>
    </w:p>
    <w:p w14:paraId="48170DD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เด็กที่ป่วยซึ่งพ่อแม่พาเขามาที่นี่วันนี้กำลังทุกข์ทรมานอย่างหนัก</w:t>
      </w:r>
      <w:r w:rsidRPr="006C5560">
        <w:t xml:space="preserve"> </w:t>
      </w:r>
    </w:p>
    <w:p w14:paraId="377B417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ไม่เป็นไรหรอก</w:t>
      </w:r>
      <w:r w:rsidRPr="006C5560">
        <w:t xml:space="preserve">; </w:t>
      </w:r>
      <w:r w:rsidRPr="002601AE">
        <w:rPr>
          <w:lang w:val="ru-RU"/>
        </w:rPr>
        <w:t>โรคของเขาจะค่อยๆ</w:t>
      </w:r>
      <w:r w:rsidRPr="006C5560">
        <w:t xml:space="preserve"> </w:t>
      </w:r>
      <w:r w:rsidRPr="002601AE">
        <w:rPr>
          <w:lang w:val="ru-RU"/>
        </w:rPr>
        <w:t>หายไปได้</w:t>
      </w:r>
      <w:r w:rsidRPr="006C5560">
        <w:t xml:space="preserve"> </w:t>
      </w:r>
      <w:r w:rsidRPr="002601AE">
        <w:rPr>
          <w:lang w:val="ru-RU"/>
        </w:rPr>
        <w:t>แต่เขาจะยังคงมีความไวต่อสิ่งต่างๆ</w:t>
      </w:r>
      <w:r w:rsidRPr="006C5560">
        <w:t xml:space="preserve"> </w:t>
      </w:r>
      <w:r w:rsidRPr="002601AE">
        <w:rPr>
          <w:lang w:val="ru-RU"/>
        </w:rPr>
        <w:t>นี้ไปตลอดชีวิต</w:t>
      </w:r>
      <w:r w:rsidRPr="006C5560">
        <w:t xml:space="preserve"> </w:t>
      </w:r>
      <w:r w:rsidRPr="002601AE">
        <w:rPr>
          <w:lang w:val="ru-RU"/>
        </w:rPr>
        <w:t>และจะจำได้ถึงโรคที่เคยเป็น</w:t>
      </w:r>
      <w:r w:rsidRPr="006C5560">
        <w:t xml:space="preserve"> </w:t>
      </w:r>
      <w:r w:rsidRPr="002601AE">
        <w:rPr>
          <w:lang w:val="ru-RU"/>
        </w:rPr>
        <w:t>ความไวต่อสิ่งต่างๆ</w:t>
      </w:r>
      <w:r w:rsidRPr="006C5560">
        <w:t xml:space="preserve"> </w:t>
      </w:r>
      <w:r w:rsidRPr="002601AE">
        <w:rPr>
          <w:lang w:val="ru-RU"/>
        </w:rPr>
        <w:t>นี้จะช่วยเขาในด้านจิตวิญญาณ</w:t>
      </w:r>
      <w:r w:rsidRPr="006C5560">
        <w:t xml:space="preserve"> </w:t>
      </w:r>
    </w:p>
    <w:p w14:paraId="0E8BEAF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ที่ป่วยด้วยโรคลูคีเมียก็ต้องทนทุกข์ทรมานอย่างมากเช่นกัน</w:t>
      </w:r>
      <w:r w:rsidRPr="006C5560">
        <w:t xml:space="preserve"> </w:t>
      </w:r>
    </w:p>
    <w:p w14:paraId="28C2EDE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การรับศีลมหาสนิทเป็นความช่วยเหลืออันยิ่งใหญ่สำหรับเด็กๆ</w:t>
      </w:r>
      <w:r w:rsidRPr="006C5560">
        <w:t xml:space="preserve"> </w:t>
      </w:r>
      <w:r w:rsidRPr="002601AE">
        <w:rPr>
          <w:lang w:val="ru-RU"/>
        </w:rPr>
        <w:t>เหล่านี้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หลายคนได้รับการรักษาให้หายจากโรคภัยผ่านทางการรับศีลมหาสนิท</w:t>
      </w:r>
      <w:r w:rsidRPr="006C5560">
        <w:t xml:space="preserve"> </w:t>
      </w:r>
      <w:r w:rsidRPr="002601AE">
        <w:rPr>
          <w:lang w:val="ru-RU"/>
        </w:rPr>
        <w:t>เมื่อเราอ่านบทสดุดี</w:t>
      </w:r>
      <w:r w:rsidRPr="006C5560">
        <w:t xml:space="preserve"> 145 </w:t>
      </w:r>
      <w:r w:rsidRPr="002601AE">
        <w:rPr>
          <w:lang w:val="ru-RU"/>
        </w:rPr>
        <w:t>ซึ่งเราขอพระเจ้าให้หยุดการเลือดไหลของผู้ที่กำลังทุกข์ทรมานจากโรคนี้</w:t>
      </w:r>
      <w:r>
        <w:rPr>
          <w:rStyle w:val="FootnoteReference"/>
          <w:lang w:val="ru-RU"/>
        </w:rPr>
        <w:footnoteReference w:id="115"/>
      </w:r>
      <w:r w:rsidRPr="006C5560">
        <w:t xml:space="preserve"> </w:t>
      </w:r>
      <w:r w:rsidRPr="002601AE">
        <w:rPr>
          <w:lang w:val="ru-RU"/>
        </w:rPr>
        <w:t>ขอให้เราอธิษฐานว่าพระเจ้าจะช่วยเหลือเด็กๆ</w:t>
      </w:r>
      <w:r w:rsidRPr="006C5560">
        <w:t xml:space="preserve"> </w:t>
      </w:r>
      <w:r w:rsidRPr="002601AE">
        <w:rPr>
          <w:lang w:val="ru-RU"/>
        </w:rPr>
        <w:t>ที่กำลังทุกข์ทรมานจากโรคโลหิตจาง</w:t>
      </w:r>
      <w:r w:rsidRPr="006C5560">
        <w:t xml:space="preserve"> </w:t>
      </w:r>
      <w:r w:rsidRPr="002601AE">
        <w:rPr>
          <w:lang w:val="ru-RU"/>
        </w:rPr>
        <w:t>และขอให้โรงพยาบาลมีเลือดเพียงพอสำหรับเด็กๆ</w:t>
      </w:r>
      <w:r w:rsidRPr="006C5560">
        <w:t xml:space="preserve"> </w:t>
      </w:r>
      <w:r w:rsidRPr="002601AE">
        <w:rPr>
          <w:lang w:val="ru-RU"/>
        </w:rPr>
        <w:t>ที่กำลังทุกข์ทรมานจากโรคธาลัสซีเมีย</w:t>
      </w:r>
      <w:r>
        <w:rPr>
          <w:rStyle w:val="FootnoteReference"/>
          <w:lang w:val="ru-RU"/>
        </w:rPr>
        <w:footnoteReference w:id="116"/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เหล่านี้ต้องทนทุกข์ทรมานมากกว่าทารกที่เฮโรดได้สังหารไป</w:t>
      </w:r>
      <w:r>
        <w:rPr>
          <w:rStyle w:val="FootnoteReference"/>
          <w:lang w:val="ru-RU"/>
        </w:rPr>
        <w:footnoteReference w:id="117"/>
      </w:r>
      <w:r w:rsidRPr="006C5560">
        <w:t xml:space="preserve"> </w:t>
      </w:r>
      <w:r w:rsidRPr="002601AE">
        <w:rPr>
          <w:lang w:val="ru-RU"/>
        </w:rPr>
        <w:t>แม้ต้องทนทุกข์จากโรคภัย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เล็กๆ</w:t>
      </w:r>
      <w:r w:rsidRPr="006C5560">
        <w:t xml:space="preserve"> </w:t>
      </w:r>
      <w:r w:rsidRPr="002601AE">
        <w:rPr>
          <w:lang w:val="ru-RU"/>
        </w:rPr>
        <w:t>ก็มีรางวัลอันบริสุทธิ์</w:t>
      </w:r>
      <w:r w:rsidRPr="006C5560">
        <w:t xml:space="preserve"> </w:t>
      </w:r>
      <w:r w:rsidRPr="002601AE">
        <w:rPr>
          <w:lang w:val="ru-RU"/>
        </w:rPr>
        <w:t>เพราะพวกเขาไม่มีบาป</w:t>
      </w:r>
      <w:r w:rsidRPr="006C5560">
        <w:t xml:space="preserve"> </w:t>
      </w:r>
      <w:r w:rsidRPr="002601AE">
        <w:rPr>
          <w:lang w:val="ru-RU"/>
        </w:rPr>
        <w:t>เราจะได้เห็นเด็กน้อยกี่คนในชีวิตข้างหน้า</w:t>
      </w:r>
      <w:r w:rsidRPr="006C5560">
        <w:t xml:space="preserve"> </w:t>
      </w:r>
      <w:r w:rsidRPr="002601AE">
        <w:rPr>
          <w:lang w:val="ru-RU"/>
        </w:rPr>
        <w:t>ร่วมกับกลุ่มทูตสวรรค์ผู้เป็นมรณสักขีของทารกที่ถูกสังหารในเบธเลเฮม</w:t>
      </w:r>
      <w:r w:rsidRPr="006C5560">
        <w:t xml:space="preserve">! </w:t>
      </w:r>
      <w:r w:rsidRPr="002601AE">
        <w:rPr>
          <w:lang w:val="ru-RU"/>
        </w:rPr>
        <w:t>ทารกอายุสองเดือนต้องเข้ารับการผ่าตัด</w:t>
      </w:r>
      <w:r w:rsidRPr="006C5560">
        <w:t xml:space="preserve"> </w:t>
      </w:r>
      <w:r w:rsidRPr="002601AE">
        <w:rPr>
          <w:lang w:val="ru-RU"/>
        </w:rPr>
        <w:t>ฉีดยา</w:t>
      </w:r>
      <w:r w:rsidRPr="006C5560">
        <w:t xml:space="preserve"> </w:t>
      </w:r>
      <w:r w:rsidRPr="002601AE">
        <w:rPr>
          <w:lang w:val="ru-RU"/>
        </w:rPr>
        <w:t>และรับการให้น้ำเกลือ</w:t>
      </w:r>
      <w:r w:rsidRPr="006C5560">
        <w:t xml:space="preserve">! </w:t>
      </w:r>
      <w:r w:rsidRPr="002601AE">
        <w:rPr>
          <w:lang w:val="ru-RU"/>
        </w:rPr>
        <w:t>จะหาเส้นเลือดในแขนเล็กๆ</w:t>
      </w:r>
      <w:r w:rsidRPr="006C5560">
        <w:t xml:space="preserve"> </w:t>
      </w:r>
      <w:r w:rsidRPr="002601AE">
        <w:rPr>
          <w:lang w:val="ru-RU"/>
        </w:rPr>
        <w:t>แบบนั้นได้ที่ไหนกัน</w:t>
      </w:r>
      <w:r w:rsidRPr="006C5560">
        <w:t xml:space="preserve">! </w:t>
      </w:r>
      <w:r w:rsidRPr="002601AE">
        <w:rPr>
          <w:lang w:val="ru-RU"/>
        </w:rPr>
        <w:t>และดังนั้นพวกเขาจึงแทงเข็ม</w:t>
      </w:r>
      <w:r>
        <w:rPr>
          <w:lang w:val="ru-RU"/>
        </w:rPr>
        <w:t>ซ้ำแล้วซ้ำเล่า</w:t>
      </w:r>
      <w:r w:rsidRPr="006C5560">
        <w:t xml:space="preserve">… </w:t>
      </w:r>
      <w:r w:rsidRPr="002601AE">
        <w:rPr>
          <w:lang w:val="ru-RU"/>
        </w:rPr>
        <w:t>มีทารกคนหนึ่งที่เป็นเนื้องอกในสมอง</w:t>
      </w:r>
      <w:r w:rsidRPr="006C5560">
        <w:t xml:space="preserve"> </w:t>
      </w:r>
      <w:r w:rsidRPr="002601AE">
        <w:rPr>
          <w:lang w:val="ru-RU"/>
        </w:rPr>
        <w:t>และพวกเขากำลังให้เขาการรักษาด้วยรังสี</w:t>
      </w:r>
      <w:r w:rsidRPr="006C5560">
        <w:t xml:space="preserve">; </w:t>
      </w:r>
      <w:r w:rsidRPr="002601AE">
        <w:rPr>
          <w:lang w:val="ru-RU"/>
        </w:rPr>
        <w:t>หัวเล็กๆ</w:t>
      </w:r>
      <w:r w:rsidRPr="006C5560">
        <w:t xml:space="preserve"> </w:t>
      </w:r>
      <w:r w:rsidRPr="002601AE">
        <w:rPr>
          <w:lang w:val="ru-RU"/>
        </w:rPr>
        <w:t>ของเขาถูกวางอยู่ระหว่างสายไฟฟ้าที่หนา</w:t>
      </w:r>
      <w:r w:rsidRPr="006C5560">
        <w:t xml:space="preserve">… </w:t>
      </w:r>
      <w:r w:rsidRPr="002601AE">
        <w:rPr>
          <w:lang w:val="ru-RU"/>
        </w:rPr>
        <w:t>แม้แต่ผู้ใหญ่ก็ไม่อาจทนได้เช่นนี้</w:t>
      </w:r>
      <w:r w:rsidRPr="006C5560">
        <w:t xml:space="preserve"> </w:t>
      </w:r>
      <w:r w:rsidRPr="002601AE">
        <w:rPr>
          <w:lang w:val="ru-RU"/>
        </w:rPr>
        <w:t>ยิ่งไปกว่านั้นคือทารก</w:t>
      </w:r>
      <w:r w:rsidRPr="006C5560">
        <w:t xml:space="preserve">! </w:t>
      </w:r>
    </w:p>
    <w:p w14:paraId="592DE31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เหล่านี้จะหายดีในที่สุดหรือจะตายไป</w:t>
      </w:r>
      <w:r w:rsidRPr="006C5560">
        <w:t xml:space="preserve">? </w:t>
      </w:r>
    </w:p>
    <w:p w14:paraId="506E460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ก็มีหลายตัวที่ตายไปแน่นอน</w:t>
      </w:r>
      <w:r w:rsidRPr="006C5560">
        <w:t xml:space="preserve"> </w:t>
      </w:r>
      <w:r w:rsidRPr="002601AE">
        <w:rPr>
          <w:lang w:val="ru-RU"/>
        </w:rPr>
        <w:t>แต่พ่อแม่ของพวกมันล่ะ</w:t>
      </w:r>
      <w:r w:rsidRPr="006C5560">
        <w:t xml:space="preserve"> — </w:t>
      </w:r>
      <w:r w:rsidRPr="002601AE">
        <w:rPr>
          <w:lang w:val="ru-RU"/>
        </w:rPr>
        <w:t>พวกเขาจะทิ้งลูกไว้โดยไม่มีบริการทางการแพทย์ได้อย่างไร</w:t>
      </w:r>
      <w:r w:rsidRPr="006C5560">
        <w:t xml:space="preserve">? </w:t>
      </w:r>
    </w:p>
    <w:p w14:paraId="3181050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การที่แพทย์เด็กพยายามช่วยชีวิตทารกคลอดก่อนกำหนดมีประโยชน์อะไรไหมครับ</w:t>
      </w:r>
      <w:r w:rsidRPr="006C5560">
        <w:t xml:space="preserve">? </w:t>
      </w:r>
    </w:p>
    <w:p w14:paraId="3DAAEE3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แพทย์ต้องทำทุกสิ่งที่ทำได้</w:t>
      </w:r>
      <w:r w:rsidRPr="006C5560">
        <w:t xml:space="preserve"> </w:t>
      </w:r>
      <w:r w:rsidRPr="002601AE">
        <w:rPr>
          <w:lang w:val="ru-RU"/>
        </w:rPr>
        <w:t>พร้อมทั้งอธิษฐานเผื่อทารกเหล่านี้ด้วย</w:t>
      </w:r>
      <w:r w:rsidRPr="006C5560">
        <w:t xml:space="preserve"> “</w:t>
      </w:r>
      <w:r w:rsidRPr="002601AE">
        <w:rPr>
          <w:lang w:val="ru-RU"/>
        </w:rPr>
        <w:t>พระเจ้าข้า</w:t>
      </w:r>
      <w:r w:rsidRPr="006C5560">
        <w:t xml:space="preserve">,” </w:t>
      </w:r>
      <w:r w:rsidRPr="002601AE">
        <w:rPr>
          <w:lang w:val="ru-RU"/>
        </w:rPr>
        <w:t>แพทย์ควรกล่าวว่า</w:t>
      </w:r>
      <w:r w:rsidRPr="006C5560">
        <w:t xml:space="preserve"> “</w:t>
      </w:r>
      <w:r w:rsidRPr="002601AE">
        <w:rPr>
          <w:lang w:val="ru-RU"/>
        </w:rPr>
        <w:t>หากเด็กนี้รอดชีวิตแต่ต้องทนทุกข์ทรมานไปตลอดชีวิต</w:t>
      </w:r>
      <w:r w:rsidRPr="006C5560">
        <w:t xml:space="preserve"> </w:t>
      </w:r>
      <w:r>
        <w:rPr>
          <w:lang w:val="ru-RU"/>
        </w:rPr>
        <w:t>ข้าขอวิงวอนพระองค์โปรดรับเด็กนี้ไปอยู่กับพระองค์</w:t>
      </w:r>
      <w:r w:rsidRPr="006C5560">
        <w:t xml:space="preserve">” </w:t>
      </w:r>
      <w:r w:rsidRPr="002601AE">
        <w:rPr>
          <w:lang w:val="ru-RU"/>
        </w:rPr>
        <w:t>แต่ในขณะเดียวกัน</w:t>
      </w:r>
      <w:r w:rsidRPr="006C5560">
        <w:t xml:space="preserve"> </w:t>
      </w:r>
      <w:r w:rsidRPr="002601AE">
        <w:rPr>
          <w:lang w:val="ru-RU"/>
        </w:rPr>
        <w:t>พวกเขาก็ต้องมั่นใจว่าทารกเหล่านี้ได้รับการบัพติศมาศักดิ์สิทธิ์</w:t>
      </w:r>
      <w:r w:rsidRPr="006C5560">
        <w:t xml:space="preserve"> </w:t>
      </w:r>
      <w:r w:rsidRPr="002601AE">
        <w:rPr>
          <w:lang w:val="ru-RU"/>
        </w:rPr>
        <w:t>แล้วทารกเหล่านี้จะได้พบกับแพทย์ของพวกเขาในสวรรค์</w:t>
      </w:r>
      <w:r w:rsidRPr="006C5560">
        <w:t xml:space="preserve"> </w:t>
      </w:r>
      <w:r w:rsidRPr="002601AE">
        <w:rPr>
          <w:lang w:val="ru-RU"/>
        </w:rPr>
        <w:t>พร้อมด้วยเทียนที่จุดสว่าง</w:t>
      </w:r>
      <w:r w:rsidRPr="006C5560">
        <w:t xml:space="preserve"> </w:t>
      </w:r>
    </w:p>
    <w:p w14:paraId="61821D9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และเมื่อเด็กๆ</w:t>
      </w:r>
      <w:r w:rsidRPr="006C5560">
        <w:t xml:space="preserve"> </w:t>
      </w:r>
      <w:r w:rsidRPr="002601AE">
        <w:rPr>
          <w:lang w:val="ru-RU"/>
        </w:rPr>
        <w:t>มีอายุพอที่จะเข้าใจสิ่งที่กำลังเกิดขึ้น</w:t>
      </w:r>
      <w:r w:rsidRPr="006C5560">
        <w:t xml:space="preserve"> </w:t>
      </w:r>
      <w:r w:rsidRPr="002601AE">
        <w:rPr>
          <w:lang w:val="ru-RU"/>
        </w:rPr>
        <w:t>แพทย์ต้องระมัดระวังอย่างยิ่งเพื่อไม่ให้เด็กๆ</w:t>
      </w:r>
      <w:r w:rsidRPr="006C5560">
        <w:t xml:space="preserve"> </w:t>
      </w:r>
      <w:r w:rsidRPr="002601AE">
        <w:rPr>
          <w:lang w:val="ru-RU"/>
        </w:rPr>
        <w:t>ได้รับบาดแผลทางจิตใจเมื่อแจ้งผลการวินิจฉัยให้พวกเขาทราบ</w:t>
      </w:r>
      <w:r w:rsidRPr="006C5560">
        <w:t xml:space="preserve"> </w:t>
      </w:r>
      <w:r w:rsidRPr="002601AE">
        <w:rPr>
          <w:lang w:val="ru-RU"/>
        </w:rPr>
        <w:t>มีเด็กอายุ</w:t>
      </w:r>
      <w:r w:rsidRPr="006C5560">
        <w:t xml:space="preserve"> 8 </w:t>
      </w:r>
      <w:r w:rsidRPr="002601AE">
        <w:rPr>
          <w:lang w:val="ru-RU"/>
        </w:rPr>
        <w:t>ปีคนหนึ่งที่แพทย์บอก</w:t>
      </w:r>
      <w:r>
        <w:rPr>
          <w:lang w:val="ru-RU"/>
        </w:rPr>
        <w:t>กับ</w:t>
      </w:r>
      <w:r w:rsidRPr="002601AE">
        <w:rPr>
          <w:lang w:val="ru-RU"/>
        </w:rPr>
        <w:t>เขา</w:t>
      </w:r>
      <w:r>
        <w:rPr>
          <w:lang w:val="ru-RU"/>
        </w:rPr>
        <w:t>ว่า</w:t>
      </w:r>
      <w:r w:rsidRPr="006C5560">
        <w:t>: “</w:t>
      </w:r>
      <w:r>
        <w:rPr>
          <w:lang w:val="ru-RU"/>
        </w:rPr>
        <w:t>คุณจะตาบอด</w:t>
      </w:r>
      <w:r w:rsidRPr="006C5560">
        <w:t xml:space="preserve">” </w:t>
      </w:r>
      <w:r w:rsidRPr="002601AE">
        <w:rPr>
          <w:lang w:val="ru-RU"/>
        </w:rPr>
        <w:t>พ่อของเด็กคนนั้นมาพบผมพร้อมกับลูก</w:t>
      </w:r>
      <w:r w:rsidRPr="006C5560">
        <w:t xml:space="preserve"> </w:t>
      </w:r>
      <w:r w:rsidRPr="002601AE">
        <w:rPr>
          <w:lang w:val="ru-RU"/>
        </w:rPr>
        <w:t>และพูดต่อหน้าลูกว่า</w:t>
      </w:r>
      <w:r w:rsidRPr="006C5560">
        <w:t>: ‘</w:t>
      </w:r>
      <w:r w:rsidRPr="002601AE">
        <w:rPr>
          <w:lang w:val="ru-RU"/>
        </w:rPr>
        <w:t>เราพาเขาไปต่างประเทศเพื่อตรวจโรค</w:t>
      </w:r>
      <w:r w:rsidRPr="006C5560">
        <w:t xml:space="preserve"> </w:t>
      </w:r>
      <w:r w:rsidRPr="002601AE">
        <w:rPr>
          <w:lang w:val="ru-RU"/>
        </w:rPr>
        <w:t>และได้รับการ</w:t>
      </w:r>
      <w:r>
        <w:rPr>
          <w:lang w:val="ru-RU"/>
        </w:rPr>
        <w:t>แจ้งว่าเขาจะตาบอด</w:t>
      </w:r>
      <w:r w:rsidRPr="006C5560">
        <w:t xml:space="preserve">’ </w:t>
      </w:r>
      <w:r w:rsidRPr="002601AE">
        <w:rPr>
          <w:lang w:val="ru-RU"/>
        </w:rPr>
        <w:t>แม้แต่เด็กที่สุขภาพดี</w:t>
      </w:r>
      <w:r w:rsidRPr="006C5560">
        <w:t xml:space="preserve"> </w:t>
      </w:r>
      <w:r w:rsidRPr="002601AE">
        <w:rPr>
          <w:lang w:val="ru-RU"/>
        </w:rPr>
        <w:t>หากได้ยินคำพูดเช่นนั้น</w:t>
      </w:r>
      <w:r w:rsidRPr="006C5560">
        <w:t xml:space="preserve"> </w:t>
      </w:r>
      <w:r w:rsidRPr="002601AE">
        <w:rPr>
          <w:lang w:val="ru-RU"/>
        </w:rPr>
        <w:t>ก็อาจรู้สึกเสียใจจนทำให้อาการของตนเองแย่ลงได้</w:t>
      </w:r>
      <w:r w:rsidRPr="006C5560">
        <w:t xml:space="preserve"> </w:t>
      </w:r>
      <w:r w:rsidRPr="002601AE">
        <w:rPr>
          <w:lang w:val="ru-RU"/>
        </w:rPr>
        <w:t>ยิ่งเป็นเด็กที่ป่วยอยู่แล้ว</w:t>
      </w:r>
      <w:r w:rsidRPr="006C5560">
        <w:t xml:space="preserve"> </w:t>
      </w:r>
      <w:r w:rsidRPr="002601AE">
        <w:rPr>
          <w:lang w:val="ru-RU"/>
        </w:rPr>
        <w:t>ยิ่งต้องระมัดระวังเป็นพิเศษ</w:t>
      </w:r>
      <w:r w:rsidRPr="006C5560">
        <w:t xml:space="preserve">! </w:t>
      </w:r>
    </w:p>
    <w:p w14:paraId="57B6AAC9" w14:textId="77777777" w:rsidR="00EF488A" w:rsidRPr="006C5560" w:rsidRDefault="00EF488A" w:rsidP="00B87D11"/>
    <w:p w14:paraId="15C2B4F1" w14:textId="77777777" w:rsidR="00EF488A" w:rsidRPr="006C5560" w:rsidRDefault="00000000" w:rsidP="00B87D11">
      <w:pPr>
        <w:pStyle w:val="Heading4"/>
      </w:pPr>
      <w:bookmarkStart w:id="324" w:name="_Toc196932481"/>
      <w:bookmarkStart w:id="325" w:name="_Toc196933025"/>
      <w:bookmarkStart w:id="326" w:name="_Toc242097322"/>
      <w:r w:rsidRPr="002601AE">
        <w:rPr>
          <w:lang w:val="ru-RU"/>
        </w:rPr>
        <w:t>เพื่อให้ผู้ป่วยหายป่วย</w:t>
      </w:r>
      <w:r w:rsidRPr="006C5560">
        <w:t xml:space="preserve"> </w:t>
      </w:r>
      <w:r w:rsidRPr="002601AE">
        <w:rPr>
          <w:lang w:val="ru-RU"/>
        </w:rPr>
        <w:t>ต้องมีการเสียสละบางอย่าง</w:t>
      </w:r>
      <w:bookmarkEnd w:id="324"/>
      <w:bookmarkEnd w:id="325"/>
      <w:bookmarkEnd w:id="326"/>
    </w:p>
    <w:p w14:paraId="69A445C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หากเราขอพระเจ้าสิ่งใดโดยไม่ได้เสียสละอะไรเลยด้วยตัวเอง</w:t>
      </w:r>
      <w:r w:rsidRPr="006C5560">
        <w:t xml:space="preserve"> </w:t>
      </w:r>
      <w:r w:rsidRPr="002601AE">
        <w:rPr>
          <w:lang w:val="ru-RU"/>
        </w:rPr>
        <w:t>คำขอของเราก็จะไม่มีค่ามากนัก</w:t>
      </w:r>
      <w:r w:rsidRPr="006C5560">
        <w:t xml:space="preserve"> </w:t>
      </w:r>
      <w:r w:rsidRPr="002601AE">
        <w:rPr>
          <w:lang w:val="ru-RU"/>
        </w:rPr>
        <w:t>หากผมนั่งกอดอกแล้วพูดว่า</w:t>
      </w:r>
      <w:r w:rsidRPr="006C5560">
        <w:t xml:space="preserve"> ‘</w:t>
      </w:r>
      <w:r w:rsidRPr="002601AE">
        <w:rPr>
          <w:lang w:val="ru-RU"/>
        </w:rPr>
        <w:t>พระเจ้าข้า</w:t>
      </w:r>
      <w:r w:rsidRPr="006C5560">
        <w:t xml:space="preserve"> </w:t>
      </w:r>
      <w:r w:rsidRPr="002601AE">
        <w:rPr>
          <w:lang w:val="ru-RU"/>
        </w:rPr>
        <w:t>ข้าขอวิงวอนพระองค์</w:t>
      </w:r>
      <w:r w:rsidRPr="006C5560">
        <w:t xml:space="preserve"> </w:t>
      </w:r>
      <w:r w:rsidRPr="002601AE">
        <w:rPr>
          <w:lang w:val="ru-RU"/>
        </w:rPr>
        <w:t>โปรดรักษาคนนั้น</w:t>
      </w:r>
      <w:r w:rsidRPr="006C5560">
        <w:t xml:space="preserve"> </w:t>
      </w:r>
      <w:r>
        <w:rPr>
          <w:lang w:val="ru-RU"/>
        </w:rPr>
        <w:t>ที่กำลังป่วย</w:t>
      </w:r>
      <w:r w:rsidRPr="006C5560">
        <w:t xml:space="preserve">’ </w:t>
      </w:r>
      <w:r w:rsidRPr="002601AE">
        <w:rPr>
          <w:lang w:val="ru-RU"/>
        </w:rPr>
        <w:t>โดยไม่ได้เสียสละอะไรเลยด้วยตัวเอง</w:t>
      </w:r>
      <w:r w:rsidRPr="006C5560">
        <w:t xml:space="preserve"> </w:t>
      </w:r>
      <w:r w:rsidRPr="002601AE">
        <w:rPr>
          <w:lang w:val="ru-RU"/>
        </w:rPr>
        <w:t>ก็เท่ากับว่าผมกำลังพูดคำสวยๆ</w:t>
      </w:r>
      <w:r w:rsidRPr="006C5560">
        <w:t xml:space="preserve"> [— </w:t>
      </w:r>
      <w:r w:rsidRPr="002601AE">
        <w:rPr>
          <w:lang w:val="ru-RU"/>
        </w:rPr>
        <w:t>ทิ้งคำพูดเหล่านั้นให้ลมพัดไป</w:t>
      </w:r>
      <w:r w:rsidRPr="006C5560">
        <w:t xml:space="preserve">] </w:t>
      </w:r>
      <w:r w:rsidRPr="002601AE">
        <w:rPr>
          <w:lang w:val="ru-RU"/>
        </w:rPr>
        <w:t>แต่หากผมมีความรัก</w:t>
      </w:r>
      <w:r w:rsidRPr="006C5560">
        <w:t xml:space="preserve"> </w:t>
      </w:r>
      <w:r w:rsidRPr="002601AE">
        <w:rPr>
          <w:lang w:val="ru-RU"/>
        </w:rPr>
        <w:t>และพร้อมที่จะเสียสละ</w:t>
      </w:r>
      <w:r w:rsidRPr="006C5560">
        <w:t xml:space="preserve"> </w:t>
      </w:r>
      <w:r w:rsidRPr="002601AE">
        <w:rPr>
          <w:lang w:val="ru-RU"/>
        </w:rPr>
        <w:t>พระคริสต์เมื่อเห็นเช่นนี้</w:t>
      </w:r>
      <w:r w:rsidRPr="006C5560">
        <w:t xml:space="preserve"> </w:t>
      </w:r>
      <w:r w:rsidRPr="002601AE">
        <w:rPr>
          <w:lang w:val="ru-RU"/>
        </w:rPr>
        <w:t>จะทรงตอบรับคำขอของผม</w:t>
      </w:r>
      <w:r w:rsidRPr="006C5560">
        <w:t xml:space="preserve"> —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lastRenderedPageBreak/>
        <w:t>ต้องเป็นเพื่อประโยชน์ของผู้อื่นเท่านั้น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เมื่อมีผู้มาขอให้คุณอธิษฐานเผื่อผู้ป่วย</w:t>
      </w:r>
      <w:r w:rsidRPr="006C5560">
        <w:t xml:space="preserve"> </w:t>
      </w:r>
      <w:r w:rsidRPr="002601AE">
        <w:rPr>
          <w:lang w:val="ru-RU"/>
        </w:rPr>
        <w:t>ให้บอกพวกเขาว่าให้อธิษฐานด้วยตนเอง</w:t>
      </w:r>
      <w:r w:rsidRPr="006C5560">
        <w:t xml:space="preserve"> </w:t>
      </w:r>
      <w:r w:rsidRPr="002601AE">
        <w:rPr>
          <w:lang w:val="ru-RU"/>
        </w:rPr>
        <w:t>หรืออย่างน้อยก็พยายามขจัดข้อบกพร่องของตนเองออกไป</w:t>
      </w:r>
      <w:r w:rsidRPr="006C5560">
        <w:t xml:space="preserve"> </w:t>
      </w:r>
    </w:p>
    <w:p w14:paraId="5E17023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มีบางคนมาหาผมและถามว่า</w:t>
      </w:r>
      <w:r w:rsidRPr="006C5560">
        <w:t>: “</w:t>
      </w:r>
      <w:r w:rsidRPr="002601AE">
        <w:rPr>
          <w:lang w:val="ru-RU"/>
        </w:rPr>
        <w:t>ช่วยรักษาผมด้วยครับ</w:t>
      </w:r>
      <w:r w:rsidRPr="006C5560">
        <w:t xml:space="preserve"> </w:t>
      </w:r>
      <w:r w:rsidRPr="002601AE">
        <w:rPr>
          <w:lang w:val="ru-RU"/>
        </w:rPr>
        <w:t>ผมได้ยิน</w:t>
      </w:r>
      <w:r>
        <w:rPr>
          <w:lang w:val="ru-RU"/>
        </w:rPr>
        <w:t>ว่าคุณสามารถช่วยผมได้</w:t>
      </w:r>
      <w:r w:rsidRPr="006C5560">
        <w:t xml:space="preserve">” </w:t>
      </w:r>
      <w:r w:rsidRPr="002601AE">
        <w:rPr>
          <w:lang w:val="ru-RU"/>
        </w:rPr>
        <w:t>แต่คนเหล่านี้ต้องการความช่วยเหลือโดยไม่พยายามด้วยตัวเองเลย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คุณพูดกับใครสักคนว่า</w:t>
      </w:r>
      <w:r w:rsidRPr="006C5560">
        <w:t>: ‘</w:t>
      </w:r>
      <w:r w:rsidRPr="002601AE">
        <w:rPr>
          <w:lang w:val="ru-RU"/>
        </w:rPr>
        <w:t>อย่ากินของหวาน</w:t>
      </w:r>
      <w:r w:rsidRPr="006C5560">
        <w:t xml:space="preserve">; </w:t>
      </w:r>
      <w:r w:rsidRPr="002601AE">
        <w:rPr>
          <w:lang w:val="ru-RU"/>
        </w:rPr>
        <w:t>จงเสียส</w:t>
      </w:r>
      <w:r>
        <w:rPr>
          <w:lang w:val="ru-RU"/>
        </w:rPr>
        <w:t>ละสิ่งนี้เพื่อให้พระเจ้าช่วยคุณ</w:t>
      </w:r>
      <w:r w:rsidRPr="006C5560">
        <w:t xml:space="preserve">’ </w:t>
      </w:r>
      <w:r w:rsidRPr="002601AE">
        <w:rPr>
          <w:lang w:val="ru-RU"/>
        </w:rPr>
        <w:t>และเขาตอบว่า</w:t>
      </w:r>
      <w:r w:rsidRPr="006C5560">
        <w:t>: ‘</w:t>
      </w:r>
      <w:r w:rsidRPr="002601AE">
        <w:rPr>
          <w:lang w:val="ru-RU"/>
        </w:rPr>
        <w:t>ทำไม</w:t>
      </w:r>
      <w:r w:rsidRPr="006C5560">
        <w:t xml:space="preserve">? </w:t>
      </w:r>
      <w:r w:rsidRPr="002601AE">
        <w:rPr>
          <w:lang w:val="ru-RU"/>
        </w:rPr>
        <w:t>พระเจ้าคงช่วยฉันไม่ได้หากไม่มีการเสียสละนี้ใช่ไหม</w:t>
      </w:r>
      <w:r w:rsidRPr="006C5560">
        <w:t xml:space="preserve">?’ </w:t>
      </w:r>
      <w:r w:rsidRPr="002601AE">
        <w:rPr>
          <w:lang w:val="ru-RU"/>
        </w:rPr>
        <w:t>คนเช่นนี้ยังไม่สามารถเสียสละเพื่อตัวเองได้เลย</w:t>
      </w:r>
      <w:r w:rsidRPr="006C5560">
        <w:t xml:space="preserve"> </w:t>
      </w:r>
      <w:r w:rsidRPr="002601AE">
        <w:rPr>
          <w:lang w:val="ru-RU"/>
        </w:rPr>
        <w:t>แล้วจะเสียสละตัวเองเพื่อผู้อื่นได้อย่างไร</w:t>
      </w:r>
      <w:r w:rsidRPr="006C5560">
        <w:t xml:space="preserve">! </w:t>
      </w:r>
      <w:r w:rsidRPr="002601AE">
        <w:rPr>
          <w:lang w:val="ru-RU"/>
        </w:rPr>
        <w:t>แต่ก็มีบางคนที่งดกินของหวานเพื่อให้พระคริสต์ช่วยผู้ที่ป่วยเป็นโรคเบาหวาน</w:t>
      </w:r>
      <w:r w:rsidRPr="006C5560">
        <w:t xml:space="preserve"> </w:t>
      </w:r>
      <w:r w:rsidRPr="002601AE">
        <w:rPr>
          <w:lang w:val="ru-RU"/>
        </w:rPr>
        <w:t>หรือคนที่อดนอนเพื่อให้พระคริสต์ประทานการนอนหลับเล็กน้อยแก่ผู้ที่ทุกข์ทรมานจากโรคนอนไม่หลับ</w:t>
      </w:r>
      <w:r w:rsidRPr="006C5560">
        <w:t xml:space="preserve"> </w:t>
      </w:r>
      <w:r w:rsidRPr="002601AE">
        <w:rPr>
          <w:lang w:val="ru-RU"/>
        </w:rPr>
        <w:t>ด้วยการกระทำเช่นนี้</w:t>
      </w:r>
      <w:r w:rsidRPr="006C5560">
        <w:t xml:space="preserve"> </w:t>
      </w:r>
      <w:r w:rsidRPr="002601AE">
        <w:rPr>
          <w:lang w:val="ru-RU"/>
        </w:rPr>
        <w:t>บุคคลนั้นจึงเข้าสู่ความสัมพันธ์กับพระเจ้า</w:t>
      </w:r>
      <w:r w:rsidRPr="006C5560">
        <w:t xml:space="preserve"> </w:t>
      </w:r>
      <w:r w:rsidRPr="002601AE">
        <w:rPr>
          <w:lang w:val="ru-RU"/>
        </w:rPr>
        <w:t>และจากนั้นพระเจ้าก็ประทานพระคุณของพระองค์ให้แก่ผู้คน</w:t>
      </w:r>
      <w:r w:rsidRPr="006C5560">
        <w:t xml:space="preserve"> </w:t>
      </w:r>
    </w:p>
    <w:p w14:paraId="33BE01E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เมื่อมีใครบอกผมว่าเขาไม่สามารถสวดมนต์ให้ญาติที่ป่วยได้</w:t>
      </w:r>
      <w:r w:rsidRPr="006C5560">
        <w:t xml:space="preserve"> </w:t>
      </w:r>
      <w:r w:rsidRPr="002601AE">
        <w:rPr>
          <w:lang w:val="ru-RU"/>
        </w:rPr>
        <w:t>ผมจะแนะนำให้เขาทำการเสียสละเพื่อคนนั้น</w:t>
      </w:r>
      <w:r w:rsidRPr="006C5560">
        <w:t xml:space="preserve"> – </w:t>
      </w:r>
      <w:r w:rsidRPr="002601AE">
        <w:rPr>
          <w:lang w:val="ru-RU"/>
        </w:rPr>
        <w:t>คือการเลิกทำสิ่งที่เป็นอันตรายต่อสุขภาพของตัวเอง</w:t>
      </w:r>
      <w:r w:rsidRPr="006C5560">
        <w:t xml:space="preserve"> </w:t>
      </w:r>
    </w:p>
    <w:p w14:paraId="1B5AEA2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มีชายคนหนึ่งจากเยอรมนีมาเยี่ยมผมที่คาลิวาของผม</w:t>
      </w:r>
      <w:r w:rsidRPr="006C5560">
        <w:t xml:space="preserve"> </w:t>
      </w:r>
      <w:r w:rsidRPr="002601AE">
        <w:rPr>
          <w:lang w:val="ru-RU"/>
        </w:rPr>
        <w:t>เขามีลูกสาวที่เป็นอัมพาต</w:t>
      </w:r>
      <w:r w:rsidRPr="006C5560">
        <w:t xml:space="preserve"> </w:t>
      </w:r>
      <w:r w:rsidRPr="002601AE">
        <w:rPr>
          <w:lang w:val="ru-RU"/>
        </w:rPr>
        <w:t>แพทย์ได้หมดหวังกับเธอแล้ว</w:t>
      </w:r>
      <w:r w:rsidRPr="006C5560">
        <w:t xml:space="preserve"> </w:t>
      </w:r>
      <w:r w:rsidRPr="002601AE">
        <w:rPr>
          <w:lang w:val="ru-RU"/>
        </w:rPr>
        <w:t>พ่อที่น่าสงสารนั้นอยู่ในภาวะสิ้นหวังอย่างสุดซึ้ง</w:t>
      </w:r>
      <w:r w:rsidRPr="006C5560">
        <w:t xml:space="preserve"> “</w:t>
      </w:r>
      <w:r w:rsidRPr="002601AE">
        <w:rPr>
          <w:lang w:val="ru-RU"/>
        </w:rPr>
        <w:t>จงเสียสละอะไรสักอย่างด้วยตัวเองเพื่อสุขภาพของลูกคุณ</w:t>
      </w:r>
      <w:r w:rsidRPr="006C5560">
        <w:t xml:space="preserve">” </w:t>
      </w:r>
      <w:r w:rsidRPr="002601AE">
        <w:rPr>
          <w:lang w:val="ru-RU"/>
        </w:rPr>
        <w:t>ผมให้คำแนะนำเขา</w:t>
      </w:r>
      <w:r w:rsidRPr="006C5560">
        <w:t xml:space="preserve"> ‘</w:t>
      </w:r>
      <w:r w:rsidRPr="002601AE">
        <w:rPr>
          <w:lang w:val="ru-RU"/>
        </w:rPr>
        <w:t>คุณไม่สามารถก้มหัวลงได้</w:t>
      </w:r>
      <w:r w:rsidRPr="006C5560">
        <w:t xml:space="preserve"> </w:t>
      </w:r>
      <w:r w:rsidRPr="002601AE">
        <w:rPr>
          <w:lang w:val="ru-RU"/>
        </w:rPr>
        <w:t>และก็ไม่สามารถสวดมนต์ได้เช่นกัน</w:t>
      </w:r>
      <w:r w:rsidRPr="006C5560">
        <w:t xml:space="preserve"> </w:t>
      </w:r>
      <w:r w:rsidRPr="002601AE">
        <w:rPr>
          <w:lang w:val="ru-RU"/>
        </w:rPr>
        <w:t>อย่ากังวลเรื่องนั้น</w:t>
      </w:r>
      <w:r w:rsidRPr="006C5560">
        <w:t xml:space="preserve"> </w:t>
      </w:r>
      <w:r w:rsidRPr="002601AE">
        <w:rPr>
          <w:lang w:val="ru-RU"/>
        </w:rPr>
        <w:t>บอกผมสิ</w:t>
      </w:r>
      <w:r w:rsidRPr="006C5560">
        <w:t xml:space="preserve">: </w:t>
      </w:r>
      <w:r w:rsidRPr="002601AE">
        <w:rPr>
          <w:lang w:val="ru-RU"/>
        </w:rPr>
        <w:t>คุณสูบบุหรี่วันละกี่ซอง</w:t>
      </w:r>
      <w:r w:rsidRPr="006C5560">
        <w:t>?’ ‘</w:t>
      </w:r>
      <w:r>
        <w:rPr>
          <w:lang w:val="ru-RU"/>
        </w:rPr>
        <w:t>สี่ซองครึ่ง</w:t>
      </w:r>
      <w:r w:rsidRPr="006C5560">
        <w:t xml:space="preserve">’ </w:t>
      </w:r>
      <w:r w:rsidRPr="002601AE">
        <w:rPr>
          <w:lang w:val="ru-RU"/>
        </w:rPr>
        <w:t>เขาตอบ</w:t>
      </w:r>
      <w:r w:rsidRPr="006C5560">
        <w:t xml:space="preserve"> “</w:t>
      </w:r>
      <w:r w:rsidRPr="002601AE">
        <w:rPr>
          <w:lang w:val="ru-RU"/>
        </w:rPr>
        <w:t>สูบเพียงหนึ่งซองเท่านั้น</w:t>
      </w:r>
      <w:r w:rsidRPr="006C5560">
        <w:t xml:space="preserve">,” </w:t>
      </w:r>
      <w:r w:rsidRPr="002601AE">
        <w:rPr>
          <w:lang w:val="ru-RU"/>
        </w:rPr>
        <w:t>ผมบอกเขา</w:t>
      </w:r>
      <w:r w:rsidRPr="006C5560">
        <w:t xml:space="preserve"> “</w:t>
      </w:r>
      <w:r w:rsidRPr="002601AE">
        <w:rPr>
          <w:lang w:val="ru-RU"/>
        </w:rPr>
        <w:t>แล้วนำเงินที่คุณจะใช้ซื้อสามซอง</w:t>
      </w:r>
      <w:r>
        <w:rPr>
          <w:lang w:val="ru-RU"/>
        </w:rPr>
        <w:t>ครึ่งที่เหลือไปให้คนจนเป็นทาน</w:t>
      </w:r>
      <w:r w:rsidRPr="006C5560">
        <w:t>” “</w:t>
      </w:r>
      <w:r w:rsidRPr="002601AE">
        <w:rPr>
          <w:lang w:val="ru-RU"/>
        </w:rPr>
        <w:t>พ่อครับ</w:t>
      </w:r>
      <w:r w:rsidRPr="006C5560">
        <w:t xml:space="preserve">,” </w:t>
      </w:r>
      <w:r w:rsidRPr="002601AE">
        <w:rPr>
          <w:lang w:val="ru-RU"/>
        </w:rPr>
        <w:t>เขาพูดกับผม</w:t>
      </w:r>
      <w:r w:rsidRPr="006C5560">
        <w:t xml:space="preserve"> “</w:t>
      </w:r>
      <w:r w:rsidRPr="002601AE">
        <w:rPr>
          <w:lang w:val="ru-RU"/>
        </w:rPr>
        <w:t>ถ้าลูกผมหายดี</w:t>
      </w:r>
      <w:r w:rsidRPr="006C5560">
        <w:t xml:space="preserve"> </w:t>
      </w:r>
      <w:r w:rsidRPr="002601AE">
        <w:rPr>
          <w:lang w:val="ru-RU"/>
        </w:rPr>
        <w:t>ผม</w:t>
      </w:r>
      <w:r>
        <w:rPr>
          <w:lang w:val="ru-RU"/>
        </w:rPr>
        <w:t>จะเลิกสูบบุหรี่ไปเลย</w:t>
      </w:r>
      <w:r w:rsidRPr="006C5560">
        <w:t>” “</w:t>
      </w:r>
      <w:r w:rsidRPr="002601AE">
        <w:rPr>
          <w:lang w:val="ru-RU"/>
        </w:rPr>
        <w:t>ไม่</w:t>
      </w:r>
      <w:r w:rsidRPr="006C5560">
        <w:t xml:space="preserve">,” </w:t>
      </w:r>
      <w:r w:rsidRPr="002601AE">
        <w:rPr>
          <w:lang w:val="ru-RU"/>
        </w:rPr>
        <w:t>ผมกล่าว</w:t>
      </w:r>
      <w:r w:rsidRPr="006C5560">
        <w:t xml:space="preserve"> “</w:t>
      </w:r>
      <w:r w:rsidRPr="002601AE">
        <w:rPr>
          <w:lang w:val="ru-RU"/>
        </w:rPr>
        <w:t>เมื่อลูกคุณหายดีแล้ว</w:t>
      </w:r>
      <w:r w:rsidRPr="006C5560">
        <w:t xml:space="preserve"> </w:t>
      </w:r>
      <w:r w:rsidRPr="002601AE">
        <w:rPr>
          <w:lang w:val="ru-RU"/>
        </w:rPr>
        <w:t>เรื่องนี้ก็จะไม่สำคัญอีกต่อไป</w:t>
      </w:r>
      <w:r w:rsidRPr="006C5560">
        <w:t xml:space="preserve"> </w:t>
      </w:r>
      <w:r w:rsidRPr="002601AE">
        <w:rPr>
          <w:lang w:val="ru-RU"/>
        </w:rPr>
        <w:t>คุณต้องเลิกสูบบุหรี่ทันที</w:t>
      </w:r>
      <w:r w:rsidRPr="006C5560">
        <w:t xml:space="preserve"> </w:t>
      </w:r>
      <w:r w:rsidRPr="002601AE">
        <w:rPr>
          <w:lang w:val="ru-RU"/>
        </w:rPr>
        <w:t>หยุดสูบบุหรี่ไปเลย</w:t>
      </w:r>
      <w:r w:rsidRPr="006C5560">
        <w:t xml:space="preserve"> </w:t>
      </w:r>
      <w:r w:rsidRPr="002601AE">
        <w:rPr>
          <w:lang w:val="ru-RU"/>
        </w:rPr>
        <w:t>คุณไม่รักลูกคุณหรือ</w:t>
      </w:r>
      <w:r w:rsidRPr="006C5560">
        <w:t>?” “</w:t>
      </w:r>
      <w:r w:rsidRPr="002601AE">
        <w:rPr>
          <w:lang w:val="ru-RU"/>
        </w:rPr>
        <w:t>ผมไม่รักลูกผมหรือ</w:t>
      </w:r>
      <w:r w:rsidRPr="006C5560">
        <w:t xml:space="preserve">?! </w:t>
      </w:r>
      <w:r w:rsidRPr="002601AE">
        <w:rPr>
          <w:lang w:val="ru-RU"/>
        </w:rPr>
        <w:t>ผมจะกระโดดจากชั้นหกเพื่อลูกผมเลย</w:t>
      </w:r>
      <w:r w:rsidRPr="006C5560">
        <w:t xml:space="preserve">,” </w:t>
      </w:r>
      <w:r w:rsidRPr="002601AE">
        <w:rPr>
          <w:lang w:val="ru-RU"/>
        </w:rPr>
        <w:t>เขาตอบ</w:t>
      </w:r>
      <w:r w:rsidRPr="006C5560">
        <w:t xml:space="preserve"> “</w:t>
      </w:r>
      <w:r w:rsidRPr="002601AE">
        <w:rPr>
          <w:lang w:val="ru-RU"/>
        </w:rPr>
        <w:t>ผมไม่ได้บอกให้คุณกระโดดลงจากชั้นหก</w:t>
      </w:r>
      <w:r w:rsidRPr="006C5560">
        <w:t xml:space="preserve"> </w:t>
      </w:r>
      <w:r w:rsidRPr="002601AE">
        <w:rPr>
          <w:lang w:val="ru-RU"/>
        </w:rPr>
        <w:t>ผมบอกให้คุณเลิกสูบบุหรี่</w:t>
      </w:r>
      <w:r w:rsidRPr="006C5560">
        <w:t xml:space="preserve"> </w:t>
      </w:r>
      <w:r w:rsidRPr="002601AE">
        <w:rPr>
          <w:lang w:val="ru-RU"/>
        </w:rPr>
        <w:t>ถ้าคุณทำเรื่องบ้าบออย่างกระโดดลงจากชั้นหก</w:t>
      </w:r>
      <w:r w:rsidRPr="006C5560">
        <w:t xml:space="preserve"> </w:t>
      </w:r>
      <w:r w:rsidRPr="002601AE">
        <w:rPr>
          <w:lang w:val="ru-RU"/>
        </w:rPr>
        <w:t>คุณจะทิ้งลูกของคุณให้ไร้ที่พึ่งและสูญเสียวิญญาณของคุณเอง</w:t>
      </w:r>
      <w:r w:rsidRPr="006C5560">
        <w:t xml:space="preserve"> “</w:t>
      </w:r>
      <w:r w:rsidRPr="002601AE">
        <w:rPr>
          <w:lang w:val="ru-RU"/>
        </w:rPr>
        <w:t>ผมกำลังแนะนำให้คุณทำสิ่งที่ง่ายกว่ามาก</w:t>
      </w:r>
      <w:r w:rsidRPr="006C5560">
        <w:t xml:space="preserve">: </w:t>
      </w:r>
      <w:r w:rsidRPr="002601AE">
        <w:rPr>
          <w:lang w:val="ru-RU"/>
        </w:rPr>
        <w:t>เลิกสูบบุหรี่ไปเลย</w:t>
      </w:r>
      <w:r w:rsidRPr="006C5560">
        <w:t xml:space="preserve"> </w:t>
      </w:r>
      <w:r w:rsidRPr="002601AE">
        <w:rPr>
          <w:lang w:val="ru-RU"/>
        </w:rPr>
        <w:t>เลิกเดี๋ยวนี้</w:t>
      </w:r>
      <w:r w:rsidRPr="006C5560">
        <w:t xml:space="preserve">!” </w:t>
      </w:r>
      <w:r w:rsidRPr="002601AE">
        <w:rPr>
          <w:lang w:val="ru-RU"/>
        </w:rPr>
        <w:t>แต่เขาปฏิเสธที่จะเลิกสูบบุหรี่ไม่ว่าในสถานการณ์ใด</w:t>
      </w:r>
      <w:r w:rsidRPr="006C5560">
        <w:t xml:space="preserve"> </w:t>
      </w:r>
      <w:r w:rsidRPr="002601AE">
        <w:rPr>
          <w:lang w:val="ru-RU"/>
        </w:rPr>
        <w:t>และสุดท้ายเขาก็เดินจากไปจากผมด้วยน้ำตา</w:t>
      </w:r>
      <w:r w:rsidRPr="006C5560">
        <w:t xml:space="preserve">! </w:t>
      </w:r>
      <w:r w:rsidRPr="002601AE">
        <w:rPr>
          <w:lang w:val="ru-RU"/>
        </w:rPr>
        <w:t>จะช่วยคนแบบนั้นได้อย่างไรกัน</w:t>
      </w:r>
      <w:r w:rsidRPr="006C5560">
        <w:t xml:space="preserve">? </w:t>
      </w:r>
      <w:r w:rsidRPr="002601AE">
        <w:rPr>
          <w:lang w:val="ru-RU"/>
        </w:rPr>
        <w:t>ในขณะที่คนที่ฟังคุณนั้นได้รับความช่วยเหลือจริงๆ</w:t>
      </w:r>
      <w:r w:rsidRPr="006C5560">
        <w:t xml:space="preserve"> </w:t>
      </w:r>
    </w:p>
    <w:p w14:paraId="09D5DD1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ในครั้งหนึ่ง</w:t>
      </w:r>
      <w:r w:rsidRPr="006C5560">
        <w:t xml:space="preserve"> </w:t>
      </w:r>
      <w:r w:rsidRPr="002601AE">
        <w:rPr>
          <w:lang w:val="ru-RU"/>
        </w:rPr>
        <w:t>มีชายคนหนึ่งเดินเข้ามา</w:t>
      </w:r>
      <w:r w:rsidRPr="006C5560">
        <w:t xml:space="preserve"> </w:t>
      </w:r>
      <w:r w:rsidRPr="002601AE">
        <w:rPr>
          <w:lang w:val="ru-RU"/>
        </w:rPr>
        <w:t>หายใจหอบหลังจากเดินมาไกลขนาดนั้น</w:t>
      </w:r>
      <w:r w:rsidRPr="006C5560">
        <w:t xml:space="preserve"> </w:t>
      </w:r>
      <w:r w:rsidRPr="002601AE">
        <w:rPr>
          <w:lang w:val="ru-RU"/>
        </w:rPr>
        <w:t>ผมรู้ว่าเขาเป็นผู้สูบบุหรี่หนัก</w:t>
      </w:r>
      <w:r w:rsidRPr="006C5560">
        <w:t xml:space="preserve"> </w:t>
      </w:r>
      <w:r w:rsidRPr="002601AE">
        <w:rPr>
          <w:lang w:val="ru-RU"/>
        </w:rPr>
        <w:t>จึงพูดกับเขาว่า</w:t>
      </w:r>
      <w:r w:rsidRPr="006C5560">
        <w:t xml:space="preserve"> “</w:t>
      </w:r>
      <w:r w:rsidRPr="002601AE">
        <w:rPr>
          <w:lang w:val="ru-RU"/>
        </w:rPr>
        <w:t>คุณนี่แปลกจริงนะ</w:t>
      </w:r>
      <w:r w:rsidRPr="006C5560">
        <w:t xml:space="preserve"> </w:t>
      </w:r>
      <w:r w:rsidRPr="002601AE">
        <w:rPr>
          <w:lang w:val="ru-RU"/>
        </w:rPr>
        <w:t>ทำไมถึงสูบบุหรี่มากขนาดนี้</w:t>
      </w:r>
      <w:r w:rsidRPr="006C5560">
        <w:t xml:space="preserve">? </w:t>
      </w:r>
      <w:r>
        <w:rPr>
          <w:lang w:val="ru-RU"/>
        </w:rPr>
        <w:t>คุณจะทำให้ตัวเองป่วยเองนะ</w:t>
      </w:r>
      <w:r w:rsidRPr="006C5560">
        <w:t xml:space="preserve">” </w:t>
      </w:r>
      <w:r w:rsidRPr="002601AE">
        <w:rPr>
          <w:lang w:val="ru-RU"/>
        </w:rPr>
        <w:t>หลังจากที่เขาหายใจได้คล่องขึ้นเล็กน้อย</w:t>
      </w:r>
      <w:r w:rsidRPr="006C5560">
        <w:t xml:space="preserve"> </w:t>
      </w:r>
      <w:r w:rsidRPr="002601AE">
        <w:rPr>
          <w:lang w:val="ru-RU"/>
        </w:rPr>
        <w:t>เขาก็พูดว่า</w:t>
      </w:r>
      <w:r w:rsidRPr="006C5560">
        <w:t xml:space="preserve"> “</w:t>
      </w:r>
      <w:r w:rsidRPr="002601AE">
        <w:rPr>
          <w:lang w:val="ru-RU"/>
        </w:rPr>
        <w:t>ภรรยาผมป่วยหนักมาก</w:t>
      </w:r>
      <w:r w:rsidRPr="006C5560">
        <w:t xml:space="preserve"> </w:t>
      </w:r>
      <w:r w:rsidRPr="002601AE">
        <w:rPr>
          <w:lang w:val="ru-RU"/>
        </w:rPr>
        <w:t>และเธออาจตายได้</w:t>
      </w:r>
      <w:r w:rsidRPr="006C5560">
        <w:t xml:space="preserve"> “</w:t>
      </w:r>
      <w:r w:rsidRPr="002601AE">
        <w:rPr>
          <w:lang w:val="ru-RU"/>
        </w:rPr>
        <w:t>โปรดอธิษฐานให้ปาฏิหาริย์เกิดขึ้นเถิดครับ</w:t>
      </w:r>
      <w:r w:rsidRPr="006C5560">
        <w:t xml:space="preserve"> </w:t>
      </w:r>
      <w:r w:rsidRPr="002601AE">
        <w:rPr>
          <w:lang w:val="ru-RU"/>
        </w:rPr>
        <w:t>แพทย์ทุกคนได้ยอมแพ้แล้ว</w:t>
      </w:r>
      <w:r w:rsidRPr="006C5560">
        <w:t xml:space="preserve"> </w:t>
      </w:r>
      <w:r w:rsidRPr="002601AE">
        <w:rPr>
          <w:lang w:val="ru-RU"/>
        </w:rPr>
        <w:t>ไม่สามารถช่วยเธอ</w:t>
      </w:r>
      <w:r>
        <w:rPr>
          <w:lang w:val="ru-RU"/>
        </w:rPr>
        <w:t>ได้อีกแล้วครับ</w:t>
      </w:r>
      <w:r w:rsidRPr="006C5560">
        <w:t>” “</w:t>
      </w:r>
      <w:r w:rsidRPr="002601AE">
        <w:rPr>
          <w:lang w:val="ru-RU"/>
        </w:rPr>
        <w:t>คุณรักภรรยาของคุณไหมครับ</w:t>
      </w:r>
      <w:r w:rsidRPr="006C5560">
        <w:t xml:space="preserve">?” </w:t>
      </w:r>
      <w:r w:rsidRPr="002601AE">
        <w:rPr>
          <w:lang w:val="ru-RU"/>
        </w:rPr>
        <w:t>ผมถามเขา</w:t>
      </w:r>
      <w:r w:rsidRPr="006C5560">
        <w:t xml:space="preserve"> “</w:t>
      </w:r>
      <w:r>
        <w:rPr>
          <w:lang w:val="ru-RU"/>
        </w:rPr>
        <w:t>รักครับ</w:t>
      </w:r>
      <w:r w:rsidRPr="006C5560">
        <w:t>” “</w:t>
      </w:r>
      <w:r w:rsidRPr="002601AE">
        <w:rPr>
          <w:lang w:val="ru-RU"/>
        </w:rPr>
        <w:t>แล้วทำไมคุณไม่ช่วยเธอด้วยตัวเองล่ะครับ</w:t>
      </w:r>
      <w:r w:rsidRPr="006C5560">
        <w:t xml:space="preserve">? </w:t>
      </w:r>
      <w:r w:rsidRPr="002601AE">
        <w:rPr>
          <w:lang w:val="ru-RU"/>
        </w:rPr>
        <w:t>เธอได้ทำทุกอย่างที่เธอทำได้แล้ว</w:t>
      </w:r>
      <w:r w:rsidRPr="006C5560">
        <w:t xml:space="preserve"> </w:t>
      </w:r>
      <w:r w:rsidRPr="002601AE">
        <w:rPr>
          <w:lang w:val="ru-RU"/>
        </w:rPr>
        <w:t>และแพทย์ทุกคนก็ทำทุกอย่างที่ทำได้แล้วเช่นกัน</w:t>
      </w:r>
      <w:r w:rsidRPr="006C5560">
        <w:t xml:space="preserve"> “</w:t>
      </w:r>
      <w:r w:rsidRPr="002601AE">
        <w:rPr>
          <w:lang w:val="ru-RU"/>
        </w:rPr>
        <w:t>คุณมาที่นี่แล้วและขอให้ผมทำสิ่งที่ผมสามารถทำได้เช่นกัน</w:t>
      </w:r>
      <w:r w:rsidRPr="006C5560">
        <w:t xml:space="preserve"> </w:t>
      </w:r>
      <w:r w:rsidRPr="002601AE">
        <w:rPr>
          <w:lang w:val="ru-RU"/>
        </w:rPr>
        <w:t>คืออธิษฐานให้พระเจ้าช่วยเธอ</w:t>
      </w:r>
      <w:r w:rsidRPr="006C5560">
        <w:t xml:space="preserve"> </w:t>
      </w:r>
      <w:r w:rsidRPr="002601AE">
        <w:rPr>
          <w:lang w:val="ru-RU"/>
        </w:rPr>
        <w:t>แต่คุณเองได้ทำอะไรเพื่อให้แน่ใจว่าภรรยาของคุณจะได้รับความช่วยเหลือ</w:t>
      </w:r>
      <w:r w:rsidRPr="006C5560">
        <w:t>?” “</w:t>
      </w:r>
      <w:r w:rsidRPr="002601AE">
        <w:rPr>
          <w:lang w:val="ru-RU"/>
        </w:rPr>
        <w:t>ผมจะทำอะไรได้บ้างครับ</w:t>
      </w:r>
      <w:r w:rsidRPr="006C5560">
        <w:t xml:space="preserve"> </w:t>
      </w:r>
      <w:r w:rsidRPr="002601AE">
        <w:rPr>
          <w:lang w:val="ru-RU"/>
        </w:rPr>
        <w:t>เกโรนดา</w:t>
      </w:r>
      <w:r w:rsidRPr="006C5560">
        <w:t xml:space="preserve">?” </w:t>
      </w:r>
      <w:r w:rsidRPr="002601AE">
        <w:rPr>
          <w:lang w:val="ru-RU"/>
        </w:rPr>
        <w:t>เขาถามด้วยความประหลาดใจ</w:t>
      </w:r>
      <w:r w:rsidRPr="006C5560">
        <w:t xml:space="preserve"> “</w:t>
      </w:r>
      <w:r w:rsidRPr="002601AE">
        <w:rPr>
          <w:lang w:val="ru-RU"/>
        </w:rPr>
        <w:t>ถ้า</w:t>
      </w:r>
      <w:r w:rsidRPr="006C5560">
        <w:t xml:space="preserve">” </w:t>
      </w:r>
      <w:r w:rsidRPr="002601AE">
        <w:rPr>
          <w:lang w:val="ru-RU"/>
        </w:rPr>
        <w:t>ผมบอกเขา</w:t>
      </w:r>
      <w:r w:rsidRPr="006C5560">
        <w:t xml:space="preserve"> “</w:t>
      </w:r>
      <w:r w:rsidRPr="002601AE">
        <w:rPr>
          <w:lang w:val="ru-RU"/>
        </w:rPr>
        <w:t>คุณเลิกสูบบุหรี่</w:t>
      </w:r>
      <w:r w:rsidRPr="006C5560">
        <w:t xml:space="preserve"> </w:t>
      </w:r>
      <w:r>
        <w:rPr>
          <w:lang w:val="ru-RU"/>
        </w:rPr>
        <w:t>ภรรยาของคุณจะหายดี</w:t>
      </w:r>
      <w:r w:rsidRPr="006C5560">
        <w:t xml:space="preserve">” </w:t>
      </w:r>
      <w:r w:rsidRPr="002601AE">
        <w:rPr>
          <w:lang w:val="ru-RU"/>
        </w:rPr>
        <w:t>ผมคิดว่า</w:t>
      </w:r>
      <w:r w:rsidRPr="006C5560">
        <w:t xml:space="preserve"> </w:t>
      </w:r>
      <w:r w:rsidRPr="002601AE">
        <w:rPr>
          <w:lang w:val="ru-RU"/>
        </w:rPr>
        <w:t>หากพระเจ้าเห็นว่า</w:t>
      </w:r>
      <w:r w:rsidRPr="006C5560">
        <w:t xml:space="preserve"> </w:t>
      </w:r>
      <w:r w:rsidRPr="002601AE">
        <w:rPr>
          <w:lang w:val="ru-RU"/>
        </w:rPr>
        <w:t>การหายดีของเธอจะไม่ช่วยภรรยาของเขาทางจิตวิญญาณ</w:t>
      </w:r>
      <w:r w:rsidRPr="006C5560">
        <w:t xml:space="preserve"> </w:t>
      </w:r>
      <w:r w:rsidRPr="002601AE">
        <w:rPr>
          <w:lang w:val="ru-RU"/>
        </w:rPr>
        <w:t>แล้วการเลิกสูบบุหรี่ของชายคนนี้</w:t>
      </w:r>
      <w:r w:rsidRPr="006C5560">
        <w:t xml:space="preserve"> </w:t>
      </w:r>
      <w:r w:rsidRPr="002601AE">
        <w:rPr>
          <w:lang w:val="ru-RU"/>
        </w:rPr>
        <w:t>อย่างน้อยก็จะทำให้เขาหลุดพ้นจากความเสียหายที่เกิดจากการสูบบุหรี่</w:t>
      </w:r>
      <w:r w:rsidRPr="006C5560">
        <w:t xml:space="preserve"> </w:t>
      </w:r>
      <w:r w:rsidRPr="002601AE">
        <w:rPr>
          <w:lang w:val="ru-RU"/>
        </w:rPr>
        <w:t>ผ่านไปหนึ่งเดือน</w:t>
      </w:r>
      <w:r w:rsidRPr="006C5560">
        <w:t xml:space="preserve"> </w:t>
      </w:r>
      <w:r w:rsidRPr="002601AE">
        <w:rPr>
          <w:lang w:val="ru-RU"/>
        </w:rPr>
        <w:t>เขากลับมาหาผมด้วยความดีใจอย่างยิ่งเพื่อขอบคุณ</w:t>
      </w:r>
      <w:r w:rsidRPr="006C5560">
        <w:t xml:space="preserve"> “</w:t>
      </w:r>
      <w:r w:rsidRPr="002601AE">
        <w:rPr>
          <w:lang w:val="ru-RU"/>
        </w:rPr>
        <w:t>เกโรนดา</w:t>
      </w:r>
      <w:r w:rsidRPr="006C5560">
        <w:t xml:space="preserve">” </w:t>
      </w:r>
      <w:r w:rsidRPr="002601AE">
        <w:rPr>
          <w:lang w:val="ru-RU"/>
        </w:rPr>
        <w:t>เขาพูดกับผม</w:t>
      </w:r>
      <w:r w:rsidRPr="006C5560">
        <w:t xml:space="preserve"> “</w:t>
      </w:r>
      <w:r w:rsidRPr="002601AE">
        <w:rPr>
          <w:lang w:val="ru-RU"/>
        </w:rPr>
        <w:t>ผมเลิกสูบบุหรี่แล้ว</w:t>
      </w:r>
      <w:r w:rsidRPr="006C5560">
        <w:t xml:space="preserve"> </w:t>
      </w:r>
      <w:r>
        <w:rPr>
          <w:lang w:val="ru-RU"/>
        </w:rPr>
        <w:t>และภรรยาผมก็หายดีแล้ว</w:t>
      </w:r>
      <w:r w:rsidRPr="006C5560">
        <w:t xml:space="preserve">” </w:t>
      </w:r>
      <w:r w:rsidRPr="002601AE">
        <w:rPr>
          <w:lang w:val="ru-RU"/>
        </w:rPr>
        <w:t>บางเวลาต่อมา</w:t>
      </w:r>
      <w:r w:rsidRPr="006C5560">
        <w:t xml:space="preserve"> </w:t>
      </w:r>
      <w:r w:rsidRPr="002601AE">
        <w:rPr>
          <w:lang w:val="ru-RU"/>
        </w:rPr>
        <w:t>เขามาพบผมอีกครั้ง</w:t>
      </w:r>
      <w:r w:rsidRPr="006C5560">
        <w:t xml:space="preserve"> </w:t>
      </w:r>
      <w:r w:rsidRPr="002601AE">
        <w:rPr>
          <w:lang w:val="ru-RU"/>
        </w:rPr>
        <w:t>เขาดูเสียใจมากและบอกผมว่า</w:t>
      </w:r>
      <w:r w:rsidRPr="006C5560">
        <w:t xml:space="preserve"> </w:t>
      </w:r>
      <w:r w:rsidRPr="002601AE">
        <w:rPr>
          <w:lang w:val="ru-RU"/>
        </w:rPr>
        <w:lastRenderedPageBreak/>
        <w:t>เขาได้เริ่มสูบบุหรี่อีกครั้งอย่างลับๆ</w:t>
      </w:r>
      <w:r w:rsidRPr="006C5560">
        <w:t xml:space="preserve"> </w:t>
      </w:r>
      <w:r w:rsidRPr="002601AE">
        <w:rPr>
          <w:lang w:val="ru-RU"/>
        </w:rPr>
        <w:t>และภรรยาเขาก็ป่วยหนักอีกครั้ง</w:t>
      </w:r>
      <w:r w:rsidRPr="006C5560">
        <w:t xml:space="preserve"> “</w:t>
      </w:r>
      <w:r w:rsidRPr="002601AE">
        <w:rPr>
          <w:lang w:val="ru-RU"/>
        </w:rPr>
        <w:t>ดีแล้ว</w:t>
      </w:r>
      <w:r w:rsidRPr="006C5560">
        <w:t xml:space="preserve">,” </w:t>
      </w:r>
      <w:r w:rsidRPr="002601AE">
        <w:rPr>
          <w:lang w:val="ru-RU"/>
        </w:rPr>
        <w:t>ผมบอกเขา</w:t>
      </w:r>
      <w:r w:rsidRPr="006C5560">
        <w:t xml:space="preserve"> “</w:t>
      </w:r>
      <w:r w:rsidRPr="002601AE">
        <w:rPr>
          <w:lang w:val="ru-RU"/>
        </w:rPr>
        <w:t>คุณรู้วิธีรักษาแล้วใช่ไหม</w:t>
      </w:r>
      <w:r w:rsidRPr="006C5560">
        <w:t xml:space="preserve">? </w:t>
      </w:r>
      <w:r>
        <w:rPr>
          <w:lang w:val="ru-RU"/>
        </w:rPr>
        <w:t>เลิกสูบบุหรี่ไปเถอะ</w:t>
      </w:r>
      <w:r w:rsidRPr="006C5560">
        <w:t xml:space="preserve">” </w:t>
      </w:r>
    </w:p>
    <w:p w14:paraId="6C8EBB87" w14:textId="77777777" w:rsidR="00EF488A" w:rsidRPr="006C5560" w:rsidRDefault="00EF488A" w:rsidP="00B87D11"/>
    <w:p w14:paraId="3ABD0887" w14:textId="77777777" w:rsidR="00EF488A" w:rsidRPr="006C5560" w:rsidRDefault="00000000" w:rsidP="00B87D11">
      <w:pPr>
        <w:pStyle w:val="Heading4"/>
      </w:pPr>
      <w:bookmarkStart w:id="327" w:name="_Toc196932482"/>
      <w:bookmarkStart w:id="328" w:name="_Toc196933026"/>
      <w:bookmarkStart w:id="329" w:name="_Toc242097323"/>
      <w:r w:rsidRPr="002601AE">
        <w:rPr>
          <w:lang w:val="ru-RU"/>
        </w:rPr>
        <w:t>คำอธิษฐานสำหรับผู้ป่วย</w:t>
      </w:r>
      <w:bookmarkEnd w:id="327"/>
      <w:bookmarkEnd w:id="328"/>
      <w:bookmarkEnd w:id="329"/>
    </w:p>
    <w:p w14:paraId="00FCFED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มีคนมาขอให้คุณอธิษฐานเผื่อเด็กที่ป่วย</w:t>
      </w:r>
      <w:r w:rsidRPr="006C5560">
        <w:t xml:space="preserve"> </w:t>
      </w:r>
      <w:r w:rsidRPr="002601AE">
        <w:rPr>
          <w:lang w:val="ru-RU"/>
        </w:rPr>
        <w:t>พวกเขายังถามด้วยว่าเด็กคนนั้นจะหายดีหรือไม่</w:t>
      </w:r>
      <w:r w:rsidRPr="006C5560">
        <w:t xml:space="preserve"> </w:t>
      </w:r>
      <w:r w:rsidRPr="002601AE">
        <w:rPr>
          <w:lang w:val="ru-RU"/>
        </w:rPr>
        <w:t>ผมควรบอกพวกเขาอย่างไรดีครับ</w:t>
      </w:r>
      <w:r w:rsidRPr="006C5560">
        <w:t xml:space="preserve">? </w:t>
      </w:r>
    </w:p>
    <w:p w14:paraId="04C8F86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บอกพวกเขาว่า</w:t>
      </w:r>
      <w:r w:rsidRPr="006C5560">
        <w:t>: ‘</w:t>
      </w:r>
      <w:r w:rsidRPr="002601AE">
        <w:rPr>
          <w:lang w:val="ru-RU"/>
        </w:rPr>
        <w:t>ผู้อาวุโสจะอธิษฐาน</w:t>
      </w:r>
      <w:r w:rsidRPr="006C5560">
        <w:t xml:space="preserve"> </w:t>
      </w:r>
      <w:r w:rsidRPr="002601AE">
        <w:rPr>
          <w:lang w:val="ru-RU"/>
        </w:rPr>
        <w:t>พระคริสต์รักเด็กนี้และจะทำทุกสิ่งที่เป็นประโยชน์ต่อเขา</w:t>
      </w:r>
      <w:r w:rsidRPr="006C5560">
        <w:t xml:space="preserve"> </w:t>
      </w:r>
      <w:r w:rsidRPr="002601AE">
        <w:rPr>
          <w:lang w:val="ru-RU"/>
        </w:rPr>
        <w:t>หากพระองค์เห็นว่าเมื่อเด็กนี้เติบโตขึ้น</w:t>
      </w:r>
      <w:r w:rsidRPr="006C5560">
        <w:t xml:space="preserve"> </w:t>
      </w:r>
      <w:r w:rsidRPr="002601AE">
        <w:rPr>
          <w:lang w:val="ru-RU"/>
        </w:rPr>
        <w:t>เขาจะกลายเป็นคนที่ดีขึ้น</w:t>
      </w:r>
      <w:r w:rsidRPr="006C5560">
        <w:t xml:space="preserve"> </w:t>
      </w:r>
      <w:r w:rsidRPr="002601AE">
        <w:rPr>
          <w:lang w:val="ru-RU"/>
        </w:rPr>
        <w:t>พระองค์จะทรงรับฟังคำอธิษฐานของผู้อาวุโส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หากพระคริสต์</w:t>
      </w:r>
      <w:r>
        <w:rPr>
          <w:lang w:val="ru-RU"/>
        </w:rPr>
        <w:t>เห็นว่า</w:t>
      </w:r>
      <w:r w:rsidRPr="006C5560">
        <w:t xml:space="preserve"> </w:t>
      </w:r>
      <w:r w:rsidRPr="002601AE">
        <w:rPr>
          <w:lang w:val="ru-RU"/>
        </w:rPr>
        <w:t>เมื่อเด็กนั้นเป็นผู้ใหญ่แล้ว</w:t>
      </w:r>
      <w:r w:rsidRPr="006C5560">
        <w:t xml:space="preserve"> </w:t>
      </w:r>
      <w:r w:rsidRPr="002601AE">
        <w:rPr>
          <w:lang w:val="ru-RU"/>
        </w:rPr>
        <w:t>จะไม่อยู่ในสภาพทางจิตวิญญาณที่ดี</w:t>
      </w:r>
      <w:r w:rsidRPr="006C5560">
        <w:t xml:space="preserve"> </w:t>
      </w:r>
      <w:r w:rsidRPr="002601AE">
        <w:rPr>
          <w:lang w:val="ru-RU"/>
        </w:rPr>
        <w:t>พระองค์จะทรงนำเขาไปอยู่กับพระองค์ทันที</w:t>
      </w:r>
      <w:r w:rsidRPr="006C5560">
        <w:t xml:space="preserve"> </w:t>
      </w:r>
      <w:r>
        <w:rPr>
          <w:lang w:val="ru-RU"/>
        </w:rPr>
        <w:t>พระองค์จะทรงทำเช่นนี้เพราะพระองค์ทรงรักเขา</w:t>
      </w:r>
      <w:r w:rsidRPr="006C5560">
        <w:t>’ ‘</w:t>
      </w:r>
      <w:r w:rsidRPr="002601AE">
        <w:rPr>
          <w:lang w:val="ru-RU"/>
        </w:rPr>
        <w:t>จงขอ</w:t>
      </w:r>
      <w:r w:rsidRPr="006C5560">
        <w:t xml:space="preserve">’ </w:t>
      </w:r>
      <w:r w:rsidRPr="002601AE">
        <w:rPr>
          <w:lang w:val="ru-RU"/>
        </w:rPr>
        <w:t>พระองค์ตรัส</w:t>
      </w:r>
      <w:r w:rsidRPr="006C5560">
        <w:t xml:space="preserve"> ‘</w:t>
      </w:r>
      <w:r w:rsidRPr="002601AE">
        <w:rPr>
          <w:lang w:val="ru-RU"/>
        </w:rPr>
        <w:t>และเราจะให้</w:t>
      </w:r>
      <w:r w:rsidRPr="006C5560">
        <w:t xml:space="preserve"> [</w:t>
      </w:r>
      <w:r w:rsidRPr="002601AE">
        <w:rPr>
          <w:lang w:val="ru-RU"/>
        </w:rPr>
        <w:t>สิ่งที่ท่านขอ</w:t>
      </w:r>
      <w:r w:rsidRPr="006C5560">
        <w:t>]’</w:t>
      </w:r>
      <w:r>
        <w:rPr>
          <w:rStyle w:val="FootnoteReference"/>
          <w:lang w:val="ru-RU"/>
        </w:rPr>
        <w:footnoteReference w:id="118"/>
      </w:r>
      <w:r w:rsidRPr="006C5560">
        <w:t xml:space="preserve"> </w:t>
      </w:r>
      <w:r w:rsidRPr="002601AE">
        <w:rPr>
          <w:lang w:val="ru-RU"/>
        </w:rPr>
        <w:t>แต่พระเจ้าจะประทานสิ่งที่ข้าพเจ้าขอได้ก็ต่อเมื่อข้าพเจ้าได้ถวายตัวแด่พระเจ้าแล้วเท่านั้น</w:t>
      </w:r>
      <w:r w:rsidRPr="006C5560">
        <w:t xml:space="preserve"> </w:t>
      </w:r>
      <w:r w:rsidRPr="002601AE">
        <w:rPr>
          <w:lang w:val="ru-RU"/>
        </w:rPr>
        <w:t>มิฉะนั้น</w:t>
      </w:r>
      <w:r w:rsidRPr="006C5560">
        <w:t xml:space="preserve"> </w:t>
      </w:r>
      <w:r w:rsidRPr="002601AE">
        <w:rPr>
          <w:lang w:val="ru-RU"/>
        </w:rPr>
        <w:t>ทำไมพระองค์จะประทานชีวิตให้ฉัน</w:t>
      </w:r>
      <w:r w:rsidRPr="006C5560">
        <w:t xml:space="preserve">? </w:t>
      </w:r>
      <w:r w:rsidRPr="002601AE">
        <w:rPr>
          <w:lang w:val="ru-RU"/>
        </w:rPr>
        <w:t>เพื่อให้ฉันหันหลังให้พระองค์หรือ</w:t>
      </w:r>
      <w:r w:rsidRPr="006C5560">
        <w:t xml:space="preserve">? </w:t>
      </w:r>
      <w:r w:rsidRPr="002601AE">
        <w:rPr>
          <w:lang w:val="ru-RU"/>
        </w:rPr>
        <w:t>หากฉันอธิษฐานเผื่อผู้เจ็บป่วย</w:t>
      </w:r>
      <w:r w:rsidRPr="006C5560">
        <w:t xml:space="preserve"> </w:t>
      </w:r>
      <w:r w:rsidRPr="002601AE">
        <w:rPr>
          <w:lang w:val="ru-RU"/>
        </w:rPr>
        <w:t>ฉันจะชื่นชมยินดีทั้งเมื่อเขาหายป่วยและเมื่อเขาเสียชีวิต</w:t>
      </w:r>
      <w:r w:rsidRPr="006C5560">
        <w:t xml:space="preserve"> </w:t>
      </w:r>
    </w:p>
    <w:p w14:paraId="2CEEB57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การที่เราอธิษฐานเพื่อสุขภาพของตัวเองนั้นถูกต้องหรือไม่</w:t>
      </w:r>
      <w:r w:rsidRPr="006C5560">
        <w:t xml:space="preserve">? </w:t>
      </w:r>
    </w:p>
    <w:p w14:paraId="5CB4ECC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จะดีกว่าหากเราขอให้พระเจ้าช่วยเราให้พ้นจากความปรารถนาอันแรงกล้าของเรา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ให้เราแสวงหาและขอพระอาณาจักรของพระเจ้าก่อน</w:t>
      </w:r>
      <w:r w:rsidRPr="006C5560">
        <w:t xml:space="preserve"> </w:t>
      </w:r>
      <w:r w:rsidRPr="002601AE">
        <w:rPr>
          <w:lang w:val="ru-RU"/>
        </w:rPr>
        <w:t>เมื่อเราขอให้พระเจ้าทรงรักษาเราให้หายจากโรคภัย</w:t>
      </w:r>
      <w:r w:rsidRPr="006C5560">
        <w:t xml:space="preserve"> </w:t>
      </w:r>
      <w:r w:rsidRPr="002601AE">
        <w:rPr>
          <w:lang w:val="ru-RU"/>
        </w:rPr>
        <w:t>เรากำลังสิ้นเปลืองมรดกสวรรค์ของเรา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หากเราไม่สามารถทนรับความทุกข์ทรมานที่โรคภัยนำมาได้</w:t>
      </w:r>
      <w:r w:rsidRPr="006C5560">
        <w:t xml:space="preserve"> </w:t>
      </w:r>
      <w:r w:rsidRPr="002601AE">
        <w:rPr>
          <w:lang w:val="ru-RU"/>
        </w:rPr>
        <w:t>ก็ขอให้เราขอให้พระเจ้าทรงรักษาเรา</w:t>
      </w:r>
      <w:r w:rsidRPr="006C5560">
        <w:t xml:space="preserve"> </w:t>
      </w:r>
      <w:r w:rsidRPr="002601AE">
        <w:rPr>
          <w:lang w:val="ru-RU"/>
        </w:rPr>
        <w:t>และพระองค์จะทรงกระทำตาม</w:t>
      </w:r>
      <w:r w:rsidRPr="006C5560">
        <w:t xml:space="preserve"> [</w:t>
      </w:r>
      <w:r w:rsidRPr="002601AE">
        <w:rPr>
          <w:lang w:val="ru-RU"/>
        </w:rPr>
        <w:t>สิ่งที่ดีที่สุดสำหรับเรา</w:t>
      </w:r>
      <w:r w:rsidRPr="006C5560">
        <w:t xml:space="preserve">] </w:t>
      </w:r>
    </w:p>
    <w:p w14:paraId="23EC9EF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การสวดมนต์ของเราจะช่วยผู้ป่วยได้หรือไม่</w:t>
      </w:r>
      <w:r w:rsidRPr="006C5560">
        <w:t xml:space="preserve"> </w:t>
      </w:r>
      <w:r w:rsidRPr="002601AE">
        <w:rPr>
          <w:lang w:val="ru-RU"/>
        </w:rPr>
        <w:t>หากเขาเองกำลังขอพระเจ้าเรื่องอื่น</w:t>
      </w:r>
      <w:r w:rsidRPr="006C5560">
        <w:t xml:space="preserve">? </w:t>
      </w:r>
    </w:p>
    <w:p w14:paraId="479A637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หากผู้ป่วยขอพระเจ้าให้รักษาตัวเขาเองเท่านั้น</w:t>
      </w:r>
      <w:r w:rsidRPr="006C5560">
        <w:t xml:space="preserve"> </w:t>
      </w:r>
      <w:r w:rsidRPr="002601AE">
        <w:rPr>
          <w:lang w:val="ru-RU"/>
        </w:rPr>
        <w:t>โดยไม่อธิษฐานเพื่อการรักษาของผู้ป่วยคนอื่น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แล้ว</w:t>
      </w:r>
      <w:r w:rsidRPr="006C5560">
        <w:t xml:space="preserve"> </w:t>
      </w:r>
      <w:r w:rsidRPr="002601AE">
        <w:rPr>
          <w:lang w:val="ru-RU"/>
        </w:rPr>
        <w:t>เขาก็กำลังทำผิดอยู่</w:t>
      </w:r>
      <w:r w:rsidRPr="006C5560">
        <w:t xml:space="preserve"> </w:t>
      </w:r>
      <w:r w:rsidRPr="002601AE">
        <w:rPr>
          <w:lang w:val="ru-RU"/>
        </w:rPr>
        <w:t>คุณพี่</w:t>
      </w:r>
      <w:r w:rsidRPr="006C5560">
        <w:t xml:space="preserve"> </w:t>
      </w:r>
      <w:r w:rsidRPr="002601AE">
        <w:rPr>
          <w:lang w:val="ru-RU"/>
        </w:rPr>
        <w:t>เมื่อคุณยังอยู่ในโลกนี้</w:t>
      </w:r>
      <w:r w:rsidRPr="006C5560">
        <w:t xml:space="preserve"> </w:t>
      </w:r>
      <w:r w:rsidRPr="002601AE">
        <w:rPr>
          <w:lang w:val="ru-RU"/>
        </w:rPr>
        <w:t>คุณเคยทำงานในโรงพยาบาล</w:t>
      </w:r>
      <w:r w:rsidRPr="006C5560">
        <w:t xml:space="preserve"> </w:t>
      </w:r>
      <w:r w:rsidRPr="002601AE">
        <w:rPr>
          <w:lang w:val="ru-RU"/>
        </w:rPr>
        <w:t>คุณทำอย่างไรเมื่อผู้ป่วยไม่สามารถสวดคำอธิษฐานพระเยซูได้</w:t>
      </w:r>
      <w:r w:rsidRPr="006C5560">
        <w:t xml:space="preserve">? </w:t>
      </w:r>
    </w:p>
    <w:p w14:paraId="08E66C8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ฉันได้สวดแทนเขาเองค่ะ</w:t>
      </w:r>
      <w:r w:rsidRPr="006C5560">
        <w:t xml:space="preserve"> </w:t>
      </w:r>
      <w:r w:rsidRPr="002601AE">
        <w:rPr>
          <w:lang w:val="ru-RU"/>
        </w:rPr>
        <w:t>เกโรนดา</w:t>
      </w:r>
      <w:r w:rsidRPr="006C5560">
        <w:t xml:space="preserve"> </w:t>
      </w:r>
    </w:p>
    <w:p w14:paraId="0ADE358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คุณทำถูกต้องแล้วแน่นอน</w:t>
      </w:r>
      <w:r w:rsidRPr="006C5560">
        <w:t xml:space="preserve"> </w:t>
      </w:r>
      <w:r w:rsidRPr="002601AE">
        <w:rPr>
          <w:lang w:val="ru-RU"/>
        </w:rPr>
        <w:t>แต่ผู้ป่วยเองก็ควรอธิษฐานด้วย</w:t>
      </w:r>
      <w:r w:rsidRPr="006C5560">
        <w:t xml:space="preserve"> </w:t>
      </w:r>
    </w:p>
    <w:p w14:paraId="09B88EF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เขาก็ได้สวดภาวนาแล้วครับ</w:t>
      </w:r>
      <w:r w:rsidRPr="006C5560">
        <w:t xml:space="preserve"> </w:t>
      </w:r>
      <w:r w:rsidRPr="002601AE">
        <w:rPr>
          <w:lang w:val="ru-RU"/>
        </w:rPr>
        <w:t>เขาจะพูดว่า</w:t>
      </w:r>
      <w:r w:rsidRPr="006C5560">
        <w:t>: ‘</w:t>
      </w:r>
      <w:r w:rsidRPr="002601AE">
        <w:rPr>
          <w:lang w:val="ru-RU"/>
        </w:rPr>
        <w:t>พระมารดาอันศักดิ์สิทธิ์ที่สุดของพระเจ้า</w:t>
      </w:r>
      <w:r w:rsidRPr="006C5560">
        <w:t xml:space="preserve"> </w:t>
      </w:r>
      <w:r w:rsidRPr="002601AE">
        <w:rPr>
          <w:lang w:val="ru-RU"/>
        </w:rPr>
        <w:t>พระมารดาของข้า</w:t>
      </w:r>
      <w:r w:rsidRPr="006C5560">
        <w:t xml:space="preserve"> </w:t>
      </w:r>
      <w:r>
        <w:rPr>
          <w:lang w:val="ru-RU"/>
        </w:rPr>
        <w:t>โปรดช่วยข้าด้วย</w:t>
      </w:r>
      <w:r w:rsidRPr="006C5560">
        <w:t xml:space="preserve">’ </w:t>
      </w:r>
      <w:r w:rsidRPr="002601AE">
        <w:rPr>
          <w:lang w:val="ru-RU"/>
        </w:rPr>
        <w:t>แต่</w:t>
      </w:r>
      <w:r w:rsidRPr="006C5560">
        <w:t xml:space="preserve">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การทนทุกข์ไม่ใช่รูปแบบหนึ่งของการสวดภาวนาหรือครับ</w:t>
      </w:r>
      <w:r w:rsidRPr="006C5560">
        <w:t xml:space="preserve">? </w:t>
      </w:r>
    </w:p>
    <w:p w14:paraId="0851EE3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ทำได้ดีมาก</w:t>
      </w:r>
      <w:r w:rsidRPr="006C5560">
        <w:t xml:space="preserve">!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แน่นอนว่านั่นก็เป็นการสวดภาวนาเช่นกัน</w:t>
      </w:r>
      <w:r w:rsidRPr="006C5560">
        <w:t xml:space="preserve">! </w:t>
      </w:r>
      <w:r w:rsidRPr="002601AE">
        <w:rPr>
          <w:lang w:val="ru-RU"/>
        </w:rPr>
        <w:t>หากมีใครขอให้คุณสวดภาวนาให้เขา</w:t>
      </w:r>
      <w:r w:rsidRPr="006C5560">
        <w:t xml:space="preserve"> </w:t>
      </w:r>
      <w:r w:rsidRPr="002601AE">
        <w:rPr>
          <w:lang w:val="ru-RU"/>
        </w:rPr>
        <w:t>เพราะเขาจะเข้ารับการผ่าตัดในวันใดวันหนึ่ง</w:t>
      </w:r>
      <w:r w:rsidRPr="006C5560">
        <w:t xml:space="preserve"> </w:t>
      </w:r>
      <w:r w:rsidRPr="002601AE">
        <w:rPr>
          <w:lang w:val="ru-RU"/>
        </w:rPr>
        <w:t>คุณก็ควรเริ่มสวดภาวนาทันทีที่เขาขอ</w:t>
      </w:r>
      <w:r w:rsidRPr="006C5560">
        <w:t xml:space="preserve"> </w:t>
      </w:r>
      <w:r w:rsidRPr="002601AE">
        <w:rPr>
          <w:lang w:val="ru-RU"/>
        </w:rPr>
        <w:t>อย่ารอจนถึงวันและเวลาที่เขาถูกนำเข้าสู่ห้องผ่าตัดแล้วจึงเริ่มสวดมนต์</w:t>
      </w:r>
      <w:r w:rsidRPr="006C5560">
        <w:t xml:space="preserve"> </w:t>
      </w:r>
      <w:r w:rsidRPr="002601AE">
        <w:rPr>
          <w:lang w:val="ru-RU"/>
        </w:rPr>
        <w:t>และระหว่างพิธี</w:t>
      </w:r>
      <w:r w:rsidRPr="006C5560">
        <w:t xml:space="preserve"> </w:t>
      </w:r>
      <w:r w:rsidRPr="002601AE">
        <w:rPr>
          <w:lang w:val="ru-RU"/>
        </w:rPr>
        <w:t>เมื่อพระสงฆ์กล่าวว่า</w:t>
      </w:r>
      <w:r w:rsidRPr="006C5560">
        <w:t xml:space="preserve">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เพื่อผู้ที่</w:t>
      </w:r>
      <w:r>
        <w:rPr>
          <w:i/>
          <w:iCs/>
          <w:lang w:val="ru-RU"/>
        </w:rPr>
        <w:t>ป่วยไข้</w:t>
      </w:r>
      <w:r w:rsidRPr="006C5560">
        <w:rPr>
          <w:i/>
          <w:iCs/>
        </w:rPr>
        <w:t xml:space="preserve">’ </w:t>
      </w:r>
      <w:r w:rsidRPr="002601AE">
        <w:rPr>
          <w:lang w:val="ru-RU"/>
        </w:rPr>
        <w:t>ให้ร้อง</w:t>
      </w:r>
      <w:r w:rsidRPr="006C5560">
        <w:t xml:space="preserve"> ‘</w:t>
      </w:r>
      <w:r w:rsidRPr="002601AE">
        <w:rPr>
          <w:lang w:val="ru-RU"/>
        </w:rPr>
        <w:t>พระเจ้า</w:t>
      </w:r>
      <w:r w:rsidRPr="006C5560">
        <w:t xml:space="preserve"> </w:t>
      </w:r>
      <w:r>
        <w:rPr>
          <w:lang w:val="ru-RU"/>
        </w:rPr>
        <w:t>โปรดเมตตา</w:t>
      </w:r>
      <w:r w:rsidRPr="006C5560">
        <w:t xml:space="preserve">’ </w:t>
      </w:r>
      <w:r w:rsidRPr="002601AE">
        <w:rPr>
          <w:lang w:val="ru-RU"/>
        </w:rPr>
        <w:t>ด้วยใจทั้งหมด</w:t>
      </w:r>
      <w:r w:rsidRPr="006C5560">
        <w:t xml:space="preserve"> </w:t>
      </w:r>
      <w:r w:rsidRPr="002601AE">
        <w:rPr>
          <w:lang w:val="ru-RU"/>
        </w:rPr>
        <w:t>หากคุณสูดลมหายใจลึกๆ</w:t>
      </w:r>
      <w:r w:rsidRPr="006C5560">
        <w:t xml:space="preserve"> </w:t>
      </w:r>
      <w:r w:rsidRPr="002601AE">
        <w:rPr>
          <w:lang w:val="ru-RU"/>
        </w:rPr>
        <w:t>แล้วเริ่มฮัม</w:t>
      </w:r>
      <w:r w:rsidRPr="006C5560">
        <w:t xml:space="preserve"> ‘oo-oo-oo’ </w:t>
      </w:r>
      <w:r w:rsidRPr="002601AE">
        <w:rPr>
          <w:lang w:val="ru-RU"/>
        </w:rPr>
        <w:t>ตามเสียงท่อปรับเสียง</w:t>
      </w:r>
      <w:r w:rsidRPr="006C5560">
        <w:t xml:space="preserve"> </w:t>
      </w:r>
      <w:r w:rsidRPr="002601AE">
        <w:rPr>
          <w:lang w:val="ru-RU"/>
        </w:rPr>
        <w:t>เพื่อร้อง</w:t>
      </w:r>
      <w:r w:rsidRPr="006C5560">
        <w:t xml:space="preserve"> ‘</w:t>
      </w:r>
      <w:r w:rsidRPr="002601AE">
        <w:rPr>
          <w:lang w:val="ru-RU"/>
        </w:rPr>
        <w:t>พระเจ้า</w:t>
      </w:r>
      <w:r w:rsidRPr="006C5560">
        <w:t xml:space="preserve"> </w:t>
      </w:r>
      <w:r>
        <w:rPr>
          <w:lang w:val="ru-RU"/>
        </w:rPr>
        <w:t>โปรดเมตตา</w:t>
      </w:r>
      <w:r w:rsidRPr="006C5560">
        <w:t xml:space="preserve">’ </w:t>
      </w:r>
      <w:r w:rsidRPr="002601AE">
        <w:rPr>
          <w:lang w:val="ru-RU"/>
        </w:rPr>
        <w:t>ให้ไพเราะยิ่งขึ้น</w:t>
      </w:r>
      <w:r w:rsidRPr="006C5560">
        <w:t xml:space="preserve"> </w:t>
      </w:r>
      <w:r w:rsidRPr="002601AE">
        <w:rPr>
          <w:lang w:val="ru-RU"/>
        </w:rPr>
        <w:t>จิตใจของคุณก็จะล่องลอยไปกับเสียง</w:t>
      </w:r>
      <w:r w:rsidRPr="006C5560">
        <w:t xml:space="preserve"> ‘oo-oo-oo…’ </w:t>
      </w:r>
      <w:r>
        <w:rPr>
          <w:lang w:val="ru-RU"/>
        </w:rPr>
        <w:t>นั้น</w:t>
      </w:r>
      <w:r w:rsidRPr="006C5560">
        <w:t xml:space="preserve"> </w:t>
      </w:r>
      <w:r w:rsidRPr="002601AE">
        <w:rPr>
          <w:lang w:val="ru-RU"/>
        </w:rPr>
        <w:t>และเรื่องไร้สาระต่างๆ</w:t>
      </w:r>
      <w:r w:rsidRPr="006C5560">
        <w:t xml:space="preserve"> </w:t>
      </w:r>
      <w:r w:rsidRPr="002601AE">
        <w:rPr>
          <w:lang w:val="ru-RU"/>
        </w:rPr>
        <w:t>ในขณะที่ผู้ป่วยที่น่าสงสาร</w:t>
      </w:r>
      <w:r w:rsidRPr="006C5560">
        <w:t xml:space="preserve"> </w:t>
      </w:r>
      <w:r w:rsidRPr="002601AE">
        <w:rPr>
          <w:lang w:val="ru-RU"/>
        </w:rPr>
        <w:t>ซึ่งกำลังทุกข์ทรมานและเจ็บปวดอย่างแสนสาหัส</w:t>
      </w:r>
      <w:r w:rsidRPr="006C5560">
        <w:t xml:space="preserve"> </w:t>
      </w:r>
      <w:r w:rsidRPr="002601AE">
        <w:rPr>
          <w:lang w:val="ru-RU"/>
        </w:rPr>
        <w:t>กำลังรอคอยความช่วยเหลือเล็กๆ</w:t>
      </w:r>
      <w:r w:rsidRPr="006C5560">
        <w:t xml:space="preserve"> </w:t>
      </w:r>
      <w:r w:rsidRPr="002601AE">
        <w:rPr>
          <w:lang w:val="ru-RU"/>
        </w:rPr>
        <w:t>น้อยๆ</w:t>
      </w:r>
      <w:r w:rsidRPr="006C5560">
        <w:t xml:space="preserve"> </w:t>
      </w:r>
      <w:r w:rsidRPr="002601AE">
        <w:rPr>
          <w:lang w:val="ru-RU"/>
        </w:rPr>
        <w:t>จากคุณ</w:t>
      </w:r>
      <w:r w:rsidRPr="006C5560">
        <w:t xml:space="preserve">! 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ผู้ป่วยกำลังทนทุกข์จากความเจ็บปวด</w:t>
      </w:r>
      <w:r w:rsidRPr="006C5560">
        <w:t xml:space="preserve"> </w:t>
      </w:r>
      <w:r w:rsidRPr="002601AE">
        <w:rPr>
          <w:lang w:val="ru-RU"/>
        </w:rPr>
        <w:t>ส่วนคุณไม่ได้รู้สึกเจ็บปวด</w:t>
      </w:r>
      <w:r w:rsidRPr="006C5560">
        <w:t xml:space="preserve"> </w:t>
      </w:r>
      <w:r w:rsidRPr="002601AE">
        <w:rPr>
          <w:lang w:val="ru-RU"/>
        </w:rPr>
        <w:t>ดังนั้นจงอธิษฐานเผื่อพวกเขา</w:t>
      </w:r>
      <w:r w:rsidRPr="006C5560">
        <w:t xml:space="preserve"> </w:t>
      </w:r>
      <w:r w:rsidRPr="002601AE">
        <w:rPr>
          <w:lang w:val="ru-RU"/>
        </w:rPr>
        <w:t>เพื่อให้พวกเขาได้รับความช่วยเหลือ</w:t>
      </w:r>
      <w:r w:rsidRPr="006C5560">
        <w:t xml:space="preserve"> </w:t>
      </w:r>
      <w:r w:rsidRPr="002601AE">
        <w:rPr>
          <w:lang w:val="ru-RU"/>
        </w:rPr>
        <w:t>หากคุณไม่ครวญครางด้วยความเจ็บปวดหรือคร่ำครวญขณะพลิกตัวไปมาบนเตียงโรงพยาบาล</w:t>
      </w:r>
      <w:r w:rsidRPr="006C5560">
        <w:t xml:space="preserve"> </w:t>
      </w:r>
      <w:r w:rsidRPr="002601AE">
        <w:rPr>
          <w:lang w:val="ru-RU"/>
        </w:rPr>
        <w:t>ก็อย่างน้อยจงถอนหายใจในคำอธิษฐานเพื่อผู้ป่วย</w:t>
      </w:r>
      <w:r w:rsidRPr="006C5560">
        <w:t xml:space="preserve"> </w:t>
      </w:r>
      <w:r w:rsidRPr="002601AE">
        <w:rPr>
          <w:lang w:val="ru-RU"/>
        </w:rPr>
        <w:t>หากผู้ที่มีสุขภาพดีไม่อธิษฐานแม้เพียงเล็กน้อยเพื่อผู้ป่วย</w:t>
      </w:r>
      <w:r w:rsidRPr="006C5560">
        <w:t xml:space="preserve"> </w:t>
      </w:r>
      <w:r w:rsidRPr="002601AE">
        <w:rPr>
          <w:lang w:val="ru-RU"/>
        </w:rPr>
        <w:lastRenderedPageBreak/>
        <w:t>ไม่นานนักพระคริสต์จะตรัสกับพวกเขาว่า</w:t>
      </w:r>
      <w:r w:rsidRPr="006C5560">
        <w:t>: ‘</w:t>
      </w:r>
      <w:r w:rsidRPr="002601AE">
        <w:rPr>
          <w:lang w:val="ru-RU"/>
        </w:rPr>
        <w:t>ท่านมีสุขภาพดีแต่ไม่อธิษฐานเพื่อผู้ที่กำลังทุกข์ทรมานหรือ</w:t>
      </w:r>
      <w:r w:rsidRPr="006C5560">
        <w:t xml:space="preserve">?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เราไม่รู้จัก</w:t>
      </w:r>
      <w:r>
        <w:rPr>
          <w:i/>
          <w:iCs/>
          <w:lang w:val="ru-RU"/>
        </w:rPr>
        <w:t>ท่าน</w:t>
      </w:r>
      <w:r w:rsidRPr="006C5560">
        <w:rPr>
          <w:i/>
          <w:iCs/>
        </w:rPr>
        <w:t>…”’</w:t>
      </w:r>
      <w:r>
        <w:rPr>
          <w:rStyle w:val="FootnoteReference"/>
          <w:i/>
          <w:iCs/>
          <w:lang w:val="ru-RU"/>
        </w:rPr>
        <w:footnoteReference w:id="119"/>
      </w:r>
    </w:p>
    <w:p w14:paraId="4A2D060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หากเราไม่สวดมนต์ให้ผู้ป่วย</w:t>
      </w:r>
      <w:r w:rsidRPr="006C5560">
        <w:t xml:space="preserve"> </w:t>
      </w:r>
      <w:r w:rsidRPr="002601AE">
        <w:rPr>
          <w:lang w:val="ru-RU"/>
        </w:rPr>
        <w:t>โรคจะดำเนินไปตามธรรมชาติ</w:t>
      </w:r>
      <w:r w:rsidRPr="006C5560">
        <w:t xml:space="preserve"> </w:t>
      </w:r>
      <w:r w:rsidRPr="002601AE">
        <w:rPr>
          <w:lang w:val="ru-RU"/>
        </w:rPr>
        <w:t>แต่หากเราสวดมนต์ให้พวกเขา</w:t>
      </w:r>
      <w:r w:rsidRPr="006C5560">
        <w:t xml:space="preserve"> </w:t>
      </w:r>
      <w:r w:rsidRPr="002601AE">
        <w:rPr>
          <w:lang w:val="ru-RU"/>
        </w:rPr>
        <w:t>โรคอาจเปลี่ยนแปลงไปตามธรรมชาติได้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จึงควรสวดมนต์ให้ผู้ป่วยเสมอ</w:t>
      </w:r>
      <w:r w:rsidRPr="006C5560">
        <w:t xml:space="preserve"> </w:t>
      </w:r>
    </w:p>
    <w:p w14:paraId="3C4C3386" w14:textId="77777777" w:rsidR="00EF488A" w:rsidRPr="006C5560" w:rsidRDefault="00EF488A" w:rsidP="00B87D11"/>
    <w:p w14:paraId="52616961" w14:textId="77777777" w:rsidR="00EF488A" w:rsidRPr="006C5560" w:rsidRDefault="00EF488A" w:rsidP="00B87D11"/>
    <w:p w14:paraId="7E1495F0" w14:textId="77777777" w:rsidR="00EF488A" w:rsidRPr="006C5560" w:rsidRDefault="00000000" w:rsidP="00B87D11">
      <w:pPr>
        <w:pStyle w:val="Heading3"/>
        <w:spacing w:before="390" w:after="240"/>
      </w:pPr>
      <w:bookmarkStart w:id="330" w:name="_Toc196932483"/>
      <w:bookmarkStart w:id="331" w:name="_Toc196933027"/>
      <w:bookmarkStart w:id="332" w:name="_Toc242097324"/>
      <w:r w:rsidRPr="002601AE">
        <w:rPr>
          <w:lang w:val="ru-RU"/>
        </w:rPr>
        <w:t>บทที่</w:t>
      </w:r>
      <w:r w:rsidRPr="006C5560">
        <w:t xml:space="preserve"> 3. </w:t>
      </w:r>
      <w:r w:rsidRPr="006C5560">
        <w:br/>
      </w:r>
      <w:r w:rsidRPr="002601AE">
        <w:rPr>
          <w:lang w:val="ru-RU"/>
        </w:rPr>
        <w:t>เกี่ยวกับความจริงว่าความพิการทางร่างกายเป็นพรจากพระเจ้า</w:t>
      </w:r>
      <w:bookmarkEnd w:id="330"/>
      <w:bookmarkEnd w:id="331"/>
      <w:bookmarkEnd w:id="332"/>
    </w:p>
    <w:p w14:paraId="76C90102" w14:textId="77777777" w:rsidR="00EF488A" w:rsidRPr="006C5560" w:rsidRDefault="00EF488A" w:rsidP="00B87D11"/>
    <w:p w14:paraId="1838AE6D" w14:textId="77777777" w:rsidR="00EF488A" w:rsidRPr="006C5560" w:rsidRDefault="00000000" w:rsidP="00B87D11">
      <w:pPr>
        <w:pStyle w:val="Heading4"/>
      </w:pPr>
      <w:bookmarkStart w:id="333" w:name="_Toc196932484"/>
      <w:bookmarkStart w:id="334" w:name="_Toc196933028"/>
      <w:bookmarkStart w:id="335" w:name="_Toc242097325"/>
      <w:r w:rsidRPr="002601AE">
        <w:rPr>
          <w:lang w:val="ru-RU"/>
        </w:rPr>
        <w:t>ท่าทีที่ถูกต้องต่อความพิการทางร่างกาย</w:t>
      </w:r>
      <w:bookmarkEnd w:id="333"/>
      <w:bookmarkEnd w:id="334"/>
      <w:bookmarkEnd w:id="335"/>
    </w:p>
    <w:p w14:paraId="5188597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 </w:t>
      </w:r>
      <w:r w:rsidRPr="002601AE">
        <w:rPr>
          <w:lang w:val="ru-RU"/>
        </w:rPr>
        <w:t>ท่านคิดว่าความพิการทางร่างกายอาจทำให้คนเกิดความรู้สึกด้อยค่าได้หรือไม่</w:t>
      </w:r>
      <w:r w:rsidRPr="006C5560">
        <w:t xml:space="preserve">? </w:t>
      </w:r>
    </w:p>
    <w:p w14:paraId="76DC600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โอ้</w:t>
      </w:r>
      <w:r w:rsidRPr="006C5560">
        <w:t xml:space="preserve"> </w:t>
      </w:r>
      <w:r w:rsidRPr="002601AE">
        <w:rPr>
          <w:lang w:val="ru-RU"/>
        </w:rPr>
        <w:t>นี่มันเรื่องไร้สาระอะไรเช่นนี้</w:t>
      </w:r>
      <w:r w:rsidRPr="006C5560">
        <w:t xml:space="preserve">! </w:t>
      </w:r>
    </w:p>
    <w:p w14:paraId="7F5DB34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แต่</w:t>
      </w:r>
      <w:r w:rsidRPr="006C5560">
        <w:t xml:space="preserve"> Geronda </w:t>
      </w:r>
      <w:r w:rsidRPr="002601AE">
        <w:rPr>
          <w:lang w:val="ru-RU"/>
        </w:rPr>
        <w:t>ครับ</w:t>
      </w:r>
      <w:r w:rsidRPr="006C5560">
        <w:t xml:space="preserve"> </w:t>
      </w:r>
      <w:r w:rsidRPr="002601AE">
        <w:rPr>
          <w:lang w:val="ru-RU"/>
        </w:rPr>
        <w:t>นั่นคือสิ่งที่บางครั้งเกิดขึ้นกับผู้พิการจริงๆ</w:t>
      </w:r>
      <w:r w:rsidRPr="006C5560">
        <w:t xml:space="preserve"> </w:t>
      </w:r>
      <w:r w:rsidRPr="002601AE">
        <w:rPr>
          <w:lang w:val="ru-RU"/>
        </w:rPr>
        <w:t>ครับ</w:t>
      </w:r>
      <w:r w:rsidRPr="006C5560">
        <w:t xml:space="preserve"> </w:t>
      </w:r>
    </w:p>
    <w:p w14:paraId="48B4966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สิ่งนี้เกิดขึ้นเพราะพวกเขามีทัศนคติที่ผิด</w:t>
      </w:r>
      <w:r w:rsidRPr="006C5560">
        <w:t xml:space="preserve"> </w:t>
      </w:r>
      <w:r w:rsidRPr="002601AE">
        <w:rPr>
          <w:lang w:val="ru-RU"/>
        </w:rPr>
        <w:t>เมื่อพวกเขาตระหนักว่าความพิการทางร่างกายเป็นพรจากพระเจ้า</w:t>
      </w:r>
      <w:r w:rsidRPr="006C5560">
        <w:t xml:space="preserve"> </w:t>
      </w:r>
      <w:r w:rsidRPr="002601AE">
        <w:rPr>
          <w:lang w:val="ru-RU"/>
        </w:rPr>
        <w:t>ผู้คนจะปรับทัศนคติให้ถูกต้อง</w:t>
      </w:r>
      <w:r w:rsidRPr="006C5560">
        <w:t xml:space="preserve"> </w:t>
      </w:r>
      <w:r w:rsidRPr="002601AE">
        <w:rPr>
          <w:lang w:val="ru-RU"/>
        </w:rPr>
        <w:t>และหลุดพ้นจากความรู้สึกด้อยค่า</w:t>
      </w:r>
      <w:r w:rsidRPr="006C5560">
        <w:t xml:space="preserve"> </w:t>
      </w:r>
      <w:r w:rsidRPr="002601AE">
        <w:rPr>
          <w:lang w:val="ru-RU"/>
        </w:rPr>
        <w:t>เมื่อเด็กที่ยังไม่ได้รับการชี้แนะทางจิตวิญญาณเพื่อค้นพบความสุขในความพิการทางร่างกาย</w:t>
      </w:r>
      <w:r w:rsidRPr="006C5560">
        <w:t xml:space="preserve"> </w:t>
      </w:r>
      <w:r w:rsidRPr="002601AE">
        <w:rPr>
          <w:lang w:val="ru-RU"/>
        </w:rPr>
        <w:t>ต้องทนทุกข์ทรมานจากความรู้สึกด้อยค่า</w:t>
      </w:r>
      <w:r w:rsidRPr="006C5560">
        <w:t xml:space="preserve"> </w:t>
      </w:r>
      <w:r w:rsidRPr="002601AE">
        <w:rPr>
          <w:lang w:val="ru-RU"/>
        </w:rPr>
        <w:t>ก็มีปัจจัยบรรเทาได้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หากเด็กนั้นเติบโตขึ้นแล้วแต่ความรู้สึกด้อยค่ายังคงอยู่กับเขา</w:t>
      </w:r>
      <w:r w:rsidRPr="006C5560">
        <w:t xml:space="preserve"> </w:t>
      </w:r>
      <w:r w:rsidRPr="002601AE">
        <w:rPr>
          <w:lang w:val="ru-RU"/>
        </w:rPr>
        <w:t>นั่นหมายความว่าเขายังไม่เข้าใจความหมายที่ลึกซึ้งที่สุดของชีวิต</w:t>
      </w:r>
      <w:r w:rsidRPr="006C5560">
        <w:t xml:space="preserve"> </w:t>
      </w:r>
      <w:r w:rsidRPr="002601AE">
        <w:rPr>
          <w:lang w:val="ru-RU"/>
        </w:rPr>
        <w:t>มีเด็กหญิงอายุ</w:t>
      </w:r>
      <w:r w:rsidRPr="006C5560">
        <w:t xml:space="preserve"> 9 </w:t>
      </w:r>
      <w:r w:rsidRPr="002601AE">
        <w:rPr>
          <w:lang w:val="ru-RU"/>
        </w:rPr>
        <w:t>ปี</w:t>
      </w:r>
      <w:r w:rsidRPr="006C5560">
        <w:t xml:space="preserve"> </w:t>
      </w:r>
      <w:r w:rsidRPr="002601AE">
        <w:rPr>
          <w:lang w:val="ru-RU"/>
        </w:rPr>
        <w:t>ที่เกิดก้อนเนื้อในตา</w:t>
      </w:r>
      <w:r w:rsidRPr="006C5560">
        <w:t xml:space="preserve"> </w:t>
      </w:r>
      <w:r w:rsidRPr="002601AE">
        <w:rPr>
          <w:lang w:val="ru-RU"/>
        </w:rPr>
        <w:t>และแพทย์ต้องผ่าตัดเอาออก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ในโรงเรียนล้อเลียนเด็กหญิงผู้น่าสงสารนี้</w:t>
      </w:r>
      <w:r w:rsidRPr="006C5560">
        <w:t xml:space="preserve"> </w:t>
      </w:r>
      <w:r w:rsidRPr="002601AE">
        <w:rPr>
          <w:lang w:val="ru-RU"/>
        </w:rPr>
        <w:t>ทำให้เธอทุกข์ทรมานอย่างมาก</w:t>
      </w:r>
      <w:r w:rsidRPr="006C5560">
        <w:t xml:space="preserve"> </w:t>
      </w:r>
      <w:r w:rsidRPr="002601AE">
        <w:rPr>
          <w:lang w:val="ru-RU"/>
        </w:rPr>
        <w:t>พ่อของเธอมาพบผมที่คาลิวา</w:t>
      </w:r>
      <w:r w:rsidRPr="006C5560">
        <w:t xml:space="preserve"> </w:t>
      </w:r>
      <w:r w:rsidRPr="002601AE">
        <w:rPr>
          <w:lang w:val="ru-RU"/>
        </w:rPr>
        <w:t>และเล่าให้ผมฟังว่าเกิดเรื่องอะไรขึ้น</w:t>
      </w:r>
      <w:r w:rsidRPr="006C5560">
        <w:t xml:space="preserve"> “</w:t>
      </w:r>
      <w:r w:rsidRPr="002601AE">
        <w:rPr>
          <w:lang w:val="ru-RU"/>
        </w:rPr>
        <w:t>เกโรนดา</w:t>
      </w:r>
      <w:r w:rsidRPr="006C5560">
        <w:t xml:space="preserve">” </w:t>
      </w:r>
      <w:r w:rsidRPr="002601AE">
        <w:rPr>
          <w:lang w:val="ru-RU"/>
        </w:rPr>
        <w:t>เขาพูดกับผม</w:t>
      </w:r>
      <w:r w:rsidRPr="006C5560">
        <w:t xml:space="preserve"> “</w:t>
      </w:r>
      <w:r w:rsidRPr="002601AE">
        <w:rPr>
          <w:lang w:val="ru-RU"/>
        </w:rPr>
        <w:t>ผมคิดว่าหากผมซื้อให้เธอทุกอย่างที่เธอขอ</w:t>
      </w:r>
      <w:r w:rsidRPr="006C5560">
        <w:t xml:space="preserve"> </w:t>
      </w:r>
      <w:r w:rsidRPr="002601AE">
        <w:rPr>
          <w:lang w:val="ru-RU"/>
        </w:rPr>
        <w:t>ผมก็กำลังช่วยเธออยู่</w:t>
      </w:r>
      <w:r w:rsidRPr="006C5560">
        <w:t xml:space="preserve"> </w:t>
      </w:r>
      <w:r w:rsidRPr="002601AE">
        <w:rPr>
          <w:lang w:val="ru-RU"/>
        </w:rPr>
        <w:t>เพราะเธอจะมีความสุขและลืมความทุกข์ที่เกิดจากความพิการของเธอไป</w:t>
      </w:r>
      <w:r w:rsidRPr="006C5560">
        <w:t xml:space="preserve"> </w:t>
      </w:r>
      <w:r w:rsidRPr="002601AE">
        <w:rPr>
          <w:lang w:val="ru-RU"/>
        </w:rPr>
        <w:t>ผมก็คิดถึงเรื่องนั้น</w:t>
      </w:r>
      <w:r w:rsidRPr="006C5560">
        <w:t xml:space="preserve"> </w:t>
      </w:r>
      <w:r w:rsidRPr="002601AE">
        <w:rPr>
          <w:lang w:val="ru-RU"/>
        </w:rPr>
        <w:t>แต่ผมจะทำอย่างนั้นได้อย่างไร</w:t>
      </w:r>
      <w:r w:rsidRPr="006C5560">
        <w:t xml:space="preserve">? </w:t>
      </w:r>
      <w:r w:rsidRPr="002601AE">
        <w:rPr>
          <w:lang w:val="ru-RU"/>
        </w:rPr>
        <w:t>ท้ายที่สุด</w:t>
      </w:r>
      <w:r w:rsidRPr="006C5560">
        <w:t xml:space="preserve"> </w:t>
      </w:r>
      <w:r w:rsidRPr="002601AE">
        <w:rPr>
          <w:lang w:val="ru-RU"/>
        </w:rPr>
        <w:t>ผมยังมีลูกเล็กอีกห้าคนที่อิจฉาเธอ</w:t>
      </w:r>
      <w:r w:rsidRPr="006C5560">
        <w:t xml:space="preserve"> </w:t>
      </w:r>
      <w:r>
        <w:rPr>
          <w:lang w:val="ru-RU"/>
        </w:rPr>
        <w:t>เพราะพวกเขายังไม่เข้าใจอะไรเลย</w:t>
      </w:r>
      <w:r w:rsidRPr="006C5560">
        <w:t>” “</w:t>
      </w:r>
      <w:r w:rsidRPr="002601AE">
        <w:rPr>
          <w:lang w:val="ru-RU"/>
        </w:rPr>
        <w:t>คุณกำลังพูดอะไรกันแน่</w:t>
      </w:r>
      <w:r w:rsidRPr="006C5560">
        <w:t xml:space="preserve">?” </w:t>
      </w:r>
      <w:r w:rsidRPr="002601AE">
        <w:rPr>
          <w:lang w:val="ru-RU"/>
        </w:rPr>
        <w:t>ผมตอบ</w:t>
      </w:r>
      <w:r w:rsidRPr="006C5560">
        <w:t xml:space="preserve"> “</w:t>
      </w:r>
      <w:r w:rsidRPr="002601AE">
        <w:rPr>
          <w:lang w:val="ru-RU"/>
        </w:rPr>
        <w:t>ความสบายใจที่คุณพูดถึงนั้นเป็นความสบายใจที่หลอกลวง</w:t>
      </w:r>
      <w:r w:rsidRPr="006C5560">
        <w:t xml:space="preserve"> </w:t>
      </w:r>
      <w:r w:rsidRPr="002601AE">
        <w:rPr>
          <w:lang w:val="ru-RU"/>
        </w:rPr>
        <w:t>มันจะไม่แก้ปัญหาได้</w:t>
      </w:r>
      <w:r w:rsidRPr="006C5560">
        <w:t xml:space="preserve"> </w:t>
      </w:r>
      <w:r w:rsidRPr="002601AE">
        <w:rPr>
          <w:lang w:val="ru-RU"/>
        </w:rPr>
        <w:t>หากคุณซื้อชุดเดรสทุกชุดที่เธอขอในตอนนี้</w:t>
      </w:r>
      <w:r w:rsidRPr="006C5560">
        <w:t xml:space="preserve"> </w:t>
      </w:r>
      <w:r w:rsidRPr="002601AE">
        <w:rPr>
          <w:lang w:val="ru-RU"/>
        </w:rPr>
        <w:t>ภายในไม่กี่ปีข้างหน้า</w:t>
      </w:r>
      <w:r w:rsidRPr="006C5560">
        <w:t xml:space="preserve"> </w:t>
      </w:r>
      <w:r w:rsidRPr="002601AE">
        <w:rPr>
          <w:lang w:val="ru-RU"/>
        </w:rPr>
        <w:t>เธอจะขอให้คุณซื้อ</w:t>
      </w:r>
      <w:r w:rsidRPr="006C5560">
        <w:t xml:space="preserve"> ‘</w:t>
      </w:r>
      <w:r>
        <w:rPr>
          <w:lang w:val="ru-RU"/>
        </w:rPr>
        <w:t>เมอร์เซเดส</w:t>
      </w:r>
      <w:r w:rsidRPr="006C5560">
        <w:t xml:space="preserve">’ </w:t>
      </w:r>
      <w:r w:rsidRPr="002601AE">
        <w:rPr>
          <w:lang w:val="ru-RU"/>
        </w:rPr>
        <w:t>ให้เธอ</w:t>
      </w:r>
      <w:r w:rsidRPr="006C5560">
        <w:t xml:space="preserve"> </w:t>
      </w:r>
      <w:r w:rsidRPr="002601AE">
        <w:rPr>
          <w:lang w:val="ru-RU"/>
        </w:rPr>
        <w:t>คุณจะหาเงินจำนวนนั้นมาจากไหน</w:t>
      </w:r>
      <w:r w:rsidRPr="006C5560">
        <w:t xml:space="preserve">? </w:t>
      </w:r>
      <w:r w:rsidRPr="002601AE">
        <w:rPr>
          <w:lang w:val="ru-RU"/>
        </w:rPr>
        <w:t>แล้วเธอจะได้ยินว่าบางคนในฟาร์มมีเครื่องบินส่วนตัว</w:t>
      </w:r>
      <w:r w:rsidRPr="006C5560">
        <w:t xml:space="preserve"> </w:t>
      </w:r>
      <w:r w:rsidRPr="002601AE">
        <w:rPr>
          <w:lang w:val="ru-RU"/>
        </w:rPr>
        <w:t>และเธอจะเรียกร้องให้คุณซื้อให้เธอหนึ่งลำ</w:t>
      </w:r>
      <w:r w:rsidRPr="006C5560">
        <w:t xml:space="preserve"> </w:t>
      </w:r>
      <w:r w:rsidRPr="002601AE">
        <w:rPr>
          <w:lang w:val="ru-RU"/>
        </w:rPr>
        <w:t>คุณจะทำอย่างไรในตอนนั้น</w:t>
      </w:r>
      <w:r w:rsidRPr="006C5560">
        <w:t xml:space="preserve">? </w:t>
      </w:r>
      <w:r w:rsidRPr="002601AE">
        <w:rPr>
          <w:lang w:val="ru-RU"/>
        </w:rPr>
        <w:t>ลองช่วยลูกคุณให้พบความสุขจากความจริงที่ว่าเธอมีตาเพียงข้างเดียวแทน</w:t>
      </w:r>
      <w:r w:rsidRPr="006C5560">
        <w:t xml:space="preserve"> </w:t>
      </w:r>
      <w:r w:rsidRPr="002601AE">
        <w:rPr>
          <w:lang w:val="ru-RU"/>
        </w:rPr>
        <w:t>ให้เธอคิดว่าตัวเองเป็นผู้พลีชีพ</w:t>
      </w:r>
      <w:r w:rsidRPr="006C5560">
        <w:t xml:space="preserve"> </w:t>
      </w:r>
      <w:r w:rsidRPr="002601AE">
        <w:rPr>
          <w:lang w:val="ru-RU"/>
        </w:rPr>
        <w:t>นักบุญผู้พลีชีพหลายคนถูกควักตา</w:t>
      </w:r>
      <w:r w:rsidRPr="006C5560">
        <w:t xml:space="preserve"> </w:t>
      </w:r>
      <w:r w:rsidRPr="002601AE">
        <w:rPr>
          <w:lang w:val="ru-RU"/>
        </w:rPr>
        <w:t>ถูกตัดหูและจมูก</w:t>
      </w:r>
      <w:r w:rsidRPr="006C5560">
        <w:t xml:space="preserve"> </w:t>
      </w:r>
      <w:r w:rsidRPr="002601AE">
        <w:rPr>
          <w:lang w:val="ru-RU"/>
        </w:rPr>
        <w:t>แต่โลกกลับหัวเราะเยาะพวกเขา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นักบุญเหล่านั้น</w:t>
      </w:r>
      <w:r w:rsidRPr="006C5560">
        <w:t xml:space="preserve"> </w:t>
      </w:r>
      <w:r w:rsidRPr="002601AE">
        <w:rPr>
          <w:lang w:val="ru-RU"/>
        </w:rPr>
        <w:t>แม้ต้องทนทุกข์จากโรคภัยและการเยาะเย้ยของมนุษย์</w:t>
      </w:r>
      <w:r w:rsidRPr="006C5560">
        <w:t xml:space="preserve"> </w:t>
      </w:r>
      <w:r w:rsidRPr="002601AE">
        <w:rPr>
          <w:lang w:val="ru-RU"/>
        </w:rPr>
        <w:t>ก็ไม่ยอมแพ้</w:t>
      </w:r>
      <w:r w:rsidRPr="006C5560">
        <w:t xml:space="preserve"> </w:t>
      </w:r>
      <w:r w:rsidRPr="002601AE">
        <w:rPr>
          <w:lang w:val="ru-RU"/>
        </w:rPr>
        <w:t>และอดทนต่อความทรมานด้วยความอดทนที่ไม่ย่อท้อ</w:t>
      </w:r>
      <w:r w:rsidRPr="006C5560">
        <w:t xml:space="preserve"> </w:t>
      </w:r>
      <w:r w:rsidRPr="002601AE">
        <w:rPr>
          <w:lang w:val="ru-RU"/>
        </w:rPr>
        <w:t>หากเด็กหญิงเข้าใจเรื่องนี้และมองความพิการของเธอเป็นเหตุผลเพื่อถวายเกียรติแด่พระเจ้า</w:t>
      </w:r>
      <w:r w:rsidRPr="006C5560">
        <w:t xml:space="preserve"> </w:t>
      </w:r>
      <w:r w:rsidRPr="002601AE">
        <w:rPr>
          <w:lang w:val="ru-RU"/>
        </w:rPr>
        <w:t>พระเจ้าก็จะทรงจัดให้เธออยู่ในกลุ่มผู้ประกาศความเชื่อ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พระเจ้าทรงจัดการให้ตาของเด็กถูกตัดออกโดยไม่ทำให้เธอรู้สึกเจ็บปวด</w:t>
      </w:r>
      <w:r w:rsidRPr="006C5560">
        <w:t xml:space="preserve"> </w:t>
      </w:r>
      <w:r w:rsidRPr="002601AE">
        <w:rPr>
          <w:lang w:val="ru-RU"/>
        </w:rPr>
        <w:t>และพระองค์จะทรงจัดให้เธออยู่ในกลุ่มผู้ประกาศความเชื่อด้วย</w:t>
      </w:r>
      <w:r w:rsidRPr="006C5560">
        <w:t xml:space="preserve">! </w:t>
      </w:r>
      <w:r w:rsidRPr="002601AE">
        <w:rPr>
          <w:lang w:val="ru-RU"/>
        </w:rPr>
        <w:t>คุณคิดว่านี่เป็นเรื่องเล็กน้อยหรือ</w:t>
      </w:r>
      <w:r w:rsidRPr="006C5560">
        <w:t xml:space="preserve">? </w:t>
      </w:r>
      <w:r w:rsidRPr="002601AE">
        <w:rPr>
          <w:lang w:val="ru-RU"/>
        </w:rPr>
        <w:t>เพราะที่จริงแล้ว</w:t>
      </w:r>
      <w:r w:rsidRPr="006C5560">
        <w:t xml:space="preserve"> </w:t>
      </w:r>
      <w:r w:rsidRPr="002601AE">
        <w:rPr>
          <w:lang w:val="ru-RU"/>
        </w:rPr>
        <w:t>เด็กหญิงคนนี้ไม่มีบาปใดที่ต้องชดใช้ด้วยการพิการนี้</w:t>
      </w:r>
      <w:r w:rsidRPr="006C5560">
        <w:t xml:space="preserve"> </w:t>
      </w:r>
      <w:r w:rsidRPr="002601AE">
        <w:rPr>
          <w:lang w:val="ru-RU"/>
        </w:rPr>
        <w:t>และจากความพิการนี้</w:t>
      </w:r>
      <w:r w:rsidRPr="006C5560">
        <w:t xml:space="preserve"> </w:t>
      </w:r>
      <w:r w:rsidRPr="002601AE">
        <w:rPr>
          <w:lang w:val="ru-RU"/>
        </w:rPr>
        <w:lastRenderedPageBreak/>
        <w:t>เธอจะได้รับ</w:t>
      </w:r>
      <w:r>
        <w:rPr>
          <w:lang w:val="ru-RU"/>
        </w:rPr>
        <w:t>รางวัลที่บริสุทธิ์</w:t>
      </w:r>
      <w:r w:rsidRPr="006C5560">
        <w:t xml:space="preserve">” </w:t>
      </w:r>
      <w:r w:rsidRPr="002601AE">
        <w:rPr>
          <w:lang w:val="ru-RU"/>
        </w:rPr>
        <w:t>พ่อที่เสียใจนั้นขอบคุณผมแล้วจากไปด้วยจิตใจที่เบิกบาน</w:t>
      </w:r>
      <w:r w:rsidRPr="006C5560">
        <w:t xml:space="preserve"> </w:t>
      </w:r>
      <w:r w:rsidRPr="002601AE">
        <w:rPr>
          <w:lang w:val="ru-RU"/>
        </w:rPr>
        <w:t>และเขาก็ได้ช่วยให้ลูกสาวเข้าใจว่าความพิการของเธอคือพรจากพระเจ้า</w:t>
      </w:r>
      <w:r w:rsidRPr="006C5560">
        <w:t xml:space="preserve"> </w:t>
      </w:r>
      <w:r w:rsidRPr="002601AE">
        <w:rPr>
          <w:lang w:val="ru-RU"/>
        </w:rPr>
        <w:t>เขาได้ช่วยให้เธอถวายเกียรติแด่พระเจ้า</w:t>
      </w:r>
      <w:r w:rsidRPr="006C5560">
        <w:t xml:space="preserve"> </w:t>
      </w:r>
    </w:p>
    <w:p w14:paraId="52FB740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สาวคนนั้นจึงเติบโตขึ้นโดยไม่มีปัญหาใดๆ</w:t>
      </w:r>
      <w:r w:rsidRPr="006C5560">
        <w:t xml:space="preserve"> </w:t>
      </w:r>
      <w:r w:rsidRPr="002601AE">
        <w:rPr>
          <w:lang w:val="ru-RU"/>
        </w:rPr>
        <w:t>เข้าเรียนที่คณะภาษาศาสตร์ในมหาวิทยาลัย</w:t>
      </w:r>
      <w:r w:rsidRPr="006C5560">
        <w:t xml:space="preserve"> </w:t>
      </w:r>
      <w:r w:rsidRPr="002601AE">
        <w:rPr>
          <w:lang w:val="ru-RU"/>
        </w:rPr>
        <w:t>สำเร็จการศึกษา</w:t>
      </w:r>
      <w:r w:rsidRPr="006C5560">
        <w:t xml:space="preserve"> </w:t>
      </w:r>
      <w:r w:rsidRPr="002601AE">
        <w:rPr>
          <w:lang w:val="ru-RU"/>
        </w:rPr>
        <w:t>และปัจจุบันทำงานเป็นครู</w:t>
      </w:r>
      <w:r w:rsidRPr="006C5560">
        <w:t xml:space="preserve"> </w:t>
      </w:r>
      <w:r w:rsidRPr="002601AE">
        <w:rPr>
          <w:lang w:val="ru-RU"/>
        </w:rPr>
        <w:t>เธอมีความสุขมากกว่าสาวๆ</w:t>
      </w:r>
      <w:r w:rsidRPr="006C5560">
        <w:t xml:space="preserve"> </w:t>
      </w:r>
      <w:r w:rsidRPr="002601AE">
        <w:rPr>
          <w:lang w:val="ru-RU"/>
        </w:rPr>
        <w:t>คนอื่นๆ</w:t>
      </w:r>
      <w:r w:rsidRPr="006C5560">
        <w:t xml:space="preserve"> — </w:t>
      </w:r>
      <w:r w:rsidRPr="002601AE">
        <w:rPr>
          <w:lang w:val="ru-RU"/>
        </w:rPr>
        <w:t>ผู้ที่มีทุกอย่าง</w:t>
      </w:r>
      <w:r w:rsidRPr="006C5560">
        <w:t xml:space="preserve"> </w:t>
      </w:r>
      <w:r w:rsidRPr="002601AE">
        <w:rPr>
          <w:lang w:val="ru-RU"/>
        </w:rPr>
        <w:t>แต่กลับต้องทุกข์ทรมาน</w:t>
      </w:r>
      <w:r w:rsidRPr="006C5560">
        <w:t xml:space="preserve"> </w:t>
      </w:r>
      <w:r w:rsidRPr="002601AE">
        <w:rPr>
          <w:lang w:val="ru-RU"/>
        </w:rPr>
        <w:t>เพราะไม่สามารถเข้าใจความหมายที่ลึกซึ้งที่สุดของชีวิตได้</w:t>
      </w:r>
      <w:r w:rsidRPr="006C5560">
        <w:t xml:space="preserve"> </w:t>
      </w:r>
    </w:p>
    <w:p w14:paraId="139F966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หากผู้คนไม่สามารถเข้าใจความหมายที่ลึกซึ้งที่สุดของชีวิตได้</w:t>
      </w:r>
      <w:r w:rsidRPr="006C5560">
        <w:t xml:space="preserve"> </w:t>
      </w:r>
      <w:r w:rsidRPr="002601AE">
        <w:rPr>
          <w:lang w:val="ru-RU"/>
        </w:rPr>
        <w:t>พวกเขาก็จะทุกข์ทรมานแม้จากพรและโอกาสอันดีที่พระเจ้าประทานให้เพื่อความรอดของพวกเขา</w:t>
      </w:r>
      <w:r w:rsidRPr="006C5560">
        <w:t xml:space="preserve"> </w:t>
      </w:r>
      <w:r w:rsidRPr="002601AE">
        <w:rPr>
          <w:lang w:val="ru-RU"/>
        </w:rPr>
        <w:t>แต่ผู้ที่มีทัศนคติที่ถูกต้องจะรู้สึกยินดีในทุกสิ่ง</w:t>
      </w:r>
      <w:r w:rsidRPr="006C5560">
        <w:t xml:space="preserve"> </w:t>
      </w:r>
      <w:r w:rsidRPr="002601AE">
        <w:rPr>
          <w:lang w:val="ru-RU"/>
        </w:rPr>
        <w:t>เขาเป็นคนพิการหรือไม่</w:t>
      </w:r>
      <w:r w:rsidRPr="006C5560">
        <w:t xml:space="preserve">? </w:t>
      </w:r>
      <w:r w:rsidRPr="002601AE">
        <w:rPr>
          <w:lang w:val="ru-RU"/>
        </w:rPr>
        <w:t>แต่เขาก็ยังรู้สึกยินดีในสิ่งนั้น</w:t>
      </w:r>
      <w:r w:rsidRPr="006C5560">
        <w:t xml:space="preserve">! </w:t>
      </w:r>
      <w:r w:rsidRPr="002601AE">
        <w:rPr>
          <w:lang w:val="ru-RU"/>
        </w:rPr>
        <w:t>เขาไม่ฉลาดนักหรือไม่</w:t>
      </w:r>
      <w:r w:rsidRPr="006C5560">
        <w:t xml:space="preserve">? </w:t>
      </w:r>
      <w:r w:rsidRPr="002601AE">
        <w:rPr>
          <w:lang w:val="ru-RU"/>
        </w:rPr>
        <w:t>แต่เขาก็ยังรู้สึกยินดีในสิ่งนั้น</w:t>
      </w:r>
      <w:r w:rsidRPr="006C5560">
        <w:t xml:space="preserve">! </w:t>
      </w:r>
      <w:r w:rsidRPr="002601AE">
        <w:rPr>
          <w:lang w:val="ru-RU"/>
        </w:rPr>
        <w:t>จนเหมือนหนูในโบสถ์</w:t>
      </w:r>
      <w:r w:rsidRPr="006C5560">
        <w:t xml:space="preserve">? </w:t>
      </w:r>
      <w:r w:rsidRPr="002601AE">
        <w:rPr>
          <w:lang w:val="ru-RU"/>
        </w:rPr>
        <w:t>เขาก็ยังชื่นชมยินดีกับสิ่งนั้นด้วย</w:t>
      </w:r>
      <w:r w:rsidRPr="006C5560">
        <w:t xml:space="preserve"> </w:t>
      </w:r>
    </w:p>
    <w:p w14:paraId="6C5A919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แน่นอนว่าผมเข้าใจความยากลำบากที่ผู้พิการต้องเผชิญ</w:t>
      </w:r>
      <w:r w:rsidRPr="006C5560">
        <w:t xml:space="preserve"> </w:t>
      </w:r>
      <w:r w:rsidRPr="002601AE">
        <w:rPr>
          <w:lang w:val="ru-RU"/>
        </w:rPr>
        <w:t>และผมอธิษฐานอย่างจริงใจเพื่อพวกเขา</w:t>
      </w:r>
      <w:r w:rsidRPr="006C5560">
        <w:t xml:space="preserve"> </w:t>
      </w:r>
      <w:r w:rsidRPr="002601AE">
        <w:rPr>
          <w:lang w:val="ru-RU"/>
        </w:rPr>
        <w:t>โดยเฉพาะอย่างยิ่งสำหรับผู้หญิงวัยหนุ่มสาว</w:t>
      </w:r>
      <w:r w:rsidRPr="006C5560">
        <w:t xml:space="preserve"> </w:t>
      </w:r>
      <w:r w:rsidRPr="002601AE">
        <w:rPr>
          <w:lang w:val="ru-RU"/>
        </w:rPr>
        <w:t>เพราะสำหรับชายหนุ่มแล้ว</w:t>
      </w:r>
      <w:r w:rsidRPr="006C5560">
        <w:t xml:space="preserve"> </w:t>
      </w:r>
      <w:r w:rsidRPr="002601AE">
        <w:rPr>
          <w:lang w:val="ru-RU"/>
        </w:rPr>
        <w:t>การเป็นผู้พิการหรือมีความบกพร่องทางร่างกายนั้นไม่ได้เป็นภาระหนักหน่วงนัก</w:t>
      </w:r>
      <w:r w:rsidRPr="006C5560">
        <w:t xml:space="preserve"> </w:t>
      </w:r>
      <w:r w:rsidRPr="002601AE">
        <w:rPr>
          <w:lang w:val="ru-RU"/>
        </w:rPr>
        <w:t>แต่สำหรับผู้หญิงวัยหนุ่มสาวที่ปรารถนาจะแต่งงาน</w:t>
      </w:r>
      <w:r w:rsidRPr="006C5560">
        <w:t xml:space="preserve"> </w:t>
      </w:r>
      <w:r w:rsidRPr="002601AE">
        <w:rPr>
          <w:lang w:val="ru-RU"/>
        </w:rPr>
        <w:t>การใช้ชีวิตในฐานะผู้พิการนั้นถือเป็นภาระที่หนักหน่วง</w:t>
      </w:r>
      <w:r w:rsidRPr="006C5560">
        <w:t xml:space="preserve"> </w:t>
      </w:r>
    </w:p>
    <w:p w14:paraId="698F237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และคนตาบอดต้องทุกข์ทรมานเพียงใด</w:t>
      </w:r>
      <w:r w:rsidRPr="006C5560">
        <w:t xml:space="preserve">! </w:t>
      </w:r>
      <w:r w:rsidRPr="002601AE">
        <w:rPr>
          <w:lang w:val="ru-RU"/>
        </w:rPr>
        <w:t>ผู้เคราะห์ร้ายเหล่านี้ไม่สามารถดูแลตัวเองได้</w:t>
      </w:r>
      <w:r w:rsidRPr="006C5560">
        <w:t xml:space="preserve"> </w:t>
      </w:r>
      <w:r w:rsidRPr="002601AE">
        <w:rPr>
          <w:lang w:val="ru-RU"/>
        </w:rPr>
        <w:t>เมื่อเดินก็สะดุดและ</w:t>
      </w:r>
      <w:r>
        <w:rPr>
          <w:lang w:val="ru-RU"/>
        </w:rPr>
        <w:t>ล้มลง</w:t>
      </w:r>
      <w:r w:rsidRPr="006C5560">
        <w:t xml:space="preserve">… </w:t>
      </w:r>
      <w:r w:rsidRPr="002601AE">
        <w:rPr>
          <w:lang w:val="ru-RU"/>
        </w:rPr>
        <w:t>ในคำอธิษฐานของฉัน</w:t>
      </w:r>
      <w:r w:rsidRPr="006C5560">
        <w:t xml:space="preserve"> </w:t>
      </w:r>
      <w:r w:rsidRPr="002601AE">
        <w:rPr>
          <w:lang w:val="ru-RU"/>
        </w:rPr>
        <w:t>ฉันขอให้พระเจ้าประทานแสงสว่างแม้เพียงเล็กน้อยให้แก่คนตาบอด</w:t>
      </w:r>
      <w:r w:rsidRPr="006C5560">
        <w:t xml:space="preserve"> </w:t>
      </w:r>
      <w:r w:rsidRPr="002601AE">
        <w:rPr>
          <w:lang w:val="ru-RU"/>
        </w:rPr>
        <w:t>เพื่อให้พวกเขาสามารถดูแลตัวเองได้ในบางทาง</w:t>
      </w:r>
      <w:r w:rsidRPr="006C5560">
        <w:t xml:space="preserve"> </w:t>
      </w:r>
    </w:p>
    <w:p w14:paraId="33508AA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ผมเองก็รู้สึกเสียใจเช่นกันครับ</w:t>
      </w:r>
      <w:r w:rsidRPr="006C5560">
        <w:t xml:space="preserve"> </w:t>
      </w:r>
      <w:r w:rsidRPr="002601AE">
        <w:rPr>
          <w:lang w:val="ru-RU"/>
        </w:rPr>
        <w:t>ท่านเกโรนดา</w:t>
      </w:r>
      <w:r w:rsidRPr="006C5560">
        <w:t xml:space="preserve"> </w:t>
      </w:r>
      <w:r w:rsidRPr="002601AE">
        <w:rPr>
          <w:lang w:val="ru-RU"/>
        </w:rPr>
        <w:t>ที่ไม่สามารถอ่านแม้แต่บทเดียวจากพระวรสารได้</w:t>
      </w:r>
      <w:r w:rsidRPr="006C5560">
        <w:t xml:space="preserve"> </w:t>
      </w:r>
      <w:r w:rsidRPr="002601AE">
        <w:rPr>
          <w:lang w:val="ru-RU"/>
        </w:rPr>
        <w:t>เพราะสายตาของผมแย่มาก</w:t>
      </w:r>
      <w:r w:rsidRPr="006C5560">
        <w:t xml:space="preserve"> </w:t>
      </w:r>
      <w:r w:rsidRPr="002601AE">
        <w:rPr>
          <w:lang w:val="ru-RU"/>
        </w:rPr>
        <w:t>แต่ท่านเคยบอกเราว่า</w:t>
      </w:r>
      <w:r w:rsidRPr="006C5560">
        <w:t xml:space="preserve"> </w:t>
      </w:r>
      <w:r w:rsidRPr="002601AE">
        <w:rPr>
          <w:lang w:val="ru-RU"/>
        </w:rPr>
        <w:t>หากใครอ่านบทหนึ่งจากพระวรสารทุกวัน</w:t>
      </w:r>
      <w:r w:rsidRPr="006C5560">
        <w:t xml:space="preserve"> </w:t>
      </w:r>
      <w:r w:rsidRPr="002601AE">
        <w:rPr>
          <w:lang w:val="ru-RU"/>
        </w:rPr>
        <w:t>ก็จะได้รับการชำระให้บริสุทธิ์</w:t>
      </w:r>
      <w:r w:rsidRPr="006C5560">
        <w:t xml:space="preserve"> </w:t>
      </w:r>
    </w:p>
    <w:p w14:paraId="33E3531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ทำไมคุณถึงรู้สึกไม่สบายใจกับเรื่องนี้</w:t>
      </w:r>
      <w:r w:rsidRPr="006C5560">
        <w:t xml:space="preserve">? </w:t>
      </w:r>
      <w:r w:rsidRPr="002601AE">
        <w:rPr>
          <w:lang w:val="ru-RU"/>
        </w:rPr>
        <w:t>คุณคิดว่าหากแทนที่จะอ่านทั้งบท</w:t>
      </w:r>
      <w:r w:rsidRPr="006C5560">
        <w:t xml:space="preserve"> </w:t>
      </w:r>
      <w:r w:rsidRPr="002601AE">
        <w:rPr>
          <w:lang w:val="ru-RU"/>
        </w:rPr>
        <w:t>คุณอ่านเพียงไม่กี่ข้อจากพระวรสาร</w:t>
      </w:r>
      <w:r w:rsidRPr="006C5560">
        <w:t xml:space="preserve"> </w:t>
      </w:r>
      <w:r w:rsidRPr="002601AE">
        <w:rPr>
          <w:lang w:val="ru-RU"/>
        </w:rPr>
        <w:t>หรือเพียงคำเดียวจากพระวรสาร</w:t>
      </w:r>
      <w:r w:rsidRPr="006C5560">
        <w:t xml:space="preserve"> </w:t>
      </w:r>
      <w:r w:rsidRPr="002601AE">
        <w:rPr>
          <w:lang w:val="ru-RU"/>
        </w:rPr>
        <w:t>หรือเพียงแค่จูบหนังสือศักดิ์สิทธิ์นี้ด้วยความเคารพ</w:t>
      </w:r>
      <w:r w:rsidRPr="006C5560">
        <w:t xml:space="preserve"> </w:t>
      </w:r>
      <w:r w:rsidRPr="002601AE">
        <w:rPr>
          <w:lang w:val="ru-RU"/>
        </w:rPr>
        <w:t>คุณจะไม่ได้รับการชำระให้บริสุทธิ์หรือ</w:t>
      </w:r>
      <w:r w:rsidRPr="006C5560">
        <w:t xml:space="preserve">? </w:t>
      </w:r>
      <w:r w:rsidRPr="002601AE">
        <w:rPr>
          <w:lang w:val="ru-RU"/>
        </w:rPr>
        <w:t>แต่ที่สำคัญกว่านั้น</w:t>
      </w:r>
      <w:r w:rsidRPr="006C5560">
        <w:t xml:space="preserve"> </w:t>
      </w:r>
      <w:r w:rsidRPr="002601AE">
        <w:rPr>
          <w:lang w:val="ru-RU"/>
        </w:rPr>
        <w:t>คุณไม่ได้เพิ่งมาหาพระคริสต์เมื่อวานนี้เอง</w:t>
      </w:r>
      <w:r w:rsidRPr="006C5560">
        <w:t xml:space="preserve"> </w:t>
      </w:r>
      <w:r w:rsidRPr="002601AE">
        <w:rPr>
          <w:lang w:val="ru-RU"/>
        </w:rPr>
        <w:t>แล้วทำไมคุณไม่คิดทบทวนถึงสิ่งที่คุณได้อ่านและได้ยินมาจนถึงวันนี้ล่ะ</w:t>
      </w:r>
      <w:r w:rsidRPr="006C5560">
        <w:t xml:space="preserve">? </w:t>
      </w:r>
      <w:r w:rsidRPr="002601AE">
        <w:rPr>
          <w:lang w:val="ru-RU"/>
        </w:rPr>
        <w:t>สิ่งสำคัญที่สุดคือต้องมีท่าทีที่ถูกต้อง</w:t>
      </w:r>
      <w:r w:rsidRPr="006C5560">
        <w:t xml:space="preserve"> </w:t>
      </w:r>
      <w:r w:rsidRPr="002601AE">
        <w:rPr>
          <w:lang w:val="ru-RU"/>
        </w:rPr>
        <w:t>พูดกับตัวเองว่า</w:t>
      </w:r>
      <w:r w:rsidRPr="006C5560">
        <w:t>: ‘</w:t>
      </w:r>
      <w:r w:rsidRPr="002601AE">
        <w:rPr>
          <w:lang w:val="ru-RU"/>
        </w:rPr>
        <w:t>ตอนนี้</w:t>
      </w:r>
      <w:r w:rsidRPr="006C5560">
        <w:t xml:space="preserve"> </w:t>
      </w:r>
      <w:r w:rsidRPr="002601AE">
        <w:rPr>
          <w:lang w:val="ru-RU"/>
        </w:rPr>
        <w:t>พระเจ้าต้องการให้ฉันอยู่ในสภาพนี้</w:t>
      </w:r>
      <w:r w:rsidRPr="006C5560">
        <w:t xml:space="preserve"> </w:t>
      </w:r>
      <w:r w:rsidRPr="002601AE">
        <w:rPr>
          <w:lang w:val="ru-RU"/>
        </w:rPr>
        <w:t>เมื่อไม่กี่ปีที่ผ่านมา</w:t>
      </w:r>
      <w:r w:rsidRPr="006C5560">
        <w:t xml:space="preserve"> </w:t>
      </w:r>
      <w:r>
        <w:rPr>
          <w:lang w:val="ru-RU"/>
        </w:rPr>
        <w:t>พระเจ้าต้องการให้ฉันอยู่ในสภาพที่ต่างออกไป</w:t>
      </w:r>
      <w:r w:rsidRPr="006C5560">
        <w:t xml:space="preserve">’ </w:t>
      </w:r>
      <w:r w:rsidRPr="002601AE">
        <w:rPr>
          <w:lang w:val="ru-RU"/>
        </w:rPr>
        <w:t>มีทนายความผู้เคร่งศาสนาคนหนึ่ง</w:t>
      </w:r>
      <w:r w:rsidRPr="006C5560">
        <w:t xml:space="preserve"> </w:t>
      </w:r>
      <w:r w:rsidRPr="002601AE">
        <w:rPr>
          <w:lang w:val="ru-RU"/>
        </w:rPr>
        <w:t>เมื่ออายุมากขึ้น</w:t>
      </w:r>
      <w:r w:rsidRPr="006C5560">
        <w:t xml:space="preserve"> </w:t>
      </w:r>
      <w:r w:rsidRPr="002601AE">
        <w:rPr>
          <w:lang w:val="ru-RU"/>
        </w:rPr>
        <w:t>ก็สูญเสียการมองเห็น</w:t>
      </w:r>
      <w:r w:rsidRPr="006C5560">
        <w:t xml:space="preserve"> </w:t>
      </w:r>
      <w:r w:rsidRPr="002601AE">
        <w:rPr>
          <w:lang w:val="ru-RU"/>
        </w:rPr>
        <w:t>ครั้งหนึ่งเขาเคยพูดกับผมว่า</w:t>
      </w:r>
      <w:r w:rsidRPr="006C5560">
        <w:t>: ‘</w:t>
      </w:r>
      <w:r w:rsidRPr="002601AE">
        <w:rPr>
          <w:lang w:val="ru-RU"/>
        </w:rPr>
        <w:t>โปรดอธิษฐานให้ผมสามารถอ่านได้สักเล็กน้อย</w:t>
      </w:r>
      <w:r w:rsidRPr="006C5560">
        <w:t xml:space="preserve"> </w:t>
      </w:r>
      <w:r>
        <w:rPr>
          <w:lang w:val="ru-RU"/>
        </w:rPr>
        <w:t>และให้ผมสามารถจำแนกคนที่รักได้ครับ</w:t>
      </w:r>
      <w:r w:rsidRPr="006C5560">
        <w:t>’ ‘</w:t>
      </w:r>
      <w:r w:rsidRPr="002601AE">
        <w:rPr>
          <w:lang w:val="ru-RU"/>
        </w:rPr>
        <w:t>คุณสามารถจำแนกคนที่รักได้</w:t>
      </w:r>
      <w:r w:rsidRPr="006C5560">
        <w:t xml:space="preserve">’ </w:t>
      </w:r>
      <w:r w:rsidRPr="002601AE">
        <w:rPr>
          <w:lang w:val="ru-RU"/>
        </w:rPr>
        <w:t>ผมตอบ</w:t>
      </w:r>
      <w:r w:rsidRPr="006C5560">
        <w:t xml:space="preserve"> ‘</w:t>
      </w:r>
      <w:r w:rsidRPr="002601AE">
        <w:rPr>
          <w:lang w:val="ru-RU"/>
        </w:rPr>
        <w:t>จากเสียงของพวกเขา</w:t>
      </w:r>
      <w:r w:rsidRPr="006C5560">
        <w:t xml:space="preserve"> </w:t>
      </w:r>
      <w:r>
        <w:rPr>
          <w:lang w:val="ru-RU"/>
        </w:rPr>
        <w:t>ส่วนการอ่าน</w:t>
      </w:r>
      <w:r w:rsidRPr="006C5560">
        <w:t xml:space="preserve">… </w:t>
      </w:r>
      <w:r w:rsidRPr="002601AE">
        <w:rPr>
          <w:lang w:val="ru-RU"/>
        </w:rPr>
        <w:t>คุณได้อ่านมาหลายปีแล้ว</w:t>
      </w:r>
      <w:r w:rsidRPr="006C5560">
        <w:t>! “</w:t>
      </w:r>
      <w:r w:rsidRPr="002601AE">
        <w:rPr>
          <w:lang w:val="ru-RU"/>
        </w:rPr>
        <w:t>ตอนนี้จงฝึกการสวดคำอธิษฐานของพระเยซูเถิด</w:t>
      </w:r>
      <w:r w:rsidRPr="006C5560">
        <w:t xml:space="preserve"> </w:t>
      </w:r>
      <w:r w:rsidRPr="002601AE">
        <w:rPr>
          <w:lang w:val="ru-RU"/>
        </w:rPr>
        <w:t>มีความเป็นไปได้สูงว่านี่คือ</w:t>
      </w:r>
      <w:r>
        <w:rPr>
          <w:lang w:val="ru-RU"/>
        </w:rPr>
        <w:t>สิ่งที่พระ</w:t>
      </w:r>
      <w:r w:rsidRPr="002601AE">
        <w:rPr>
          <w:lang w:val="ru-RU"/>
        </w:rPr>
        <w:t>เจ้าต้องการ</w:t>
      </w:r>
      <w:r>
        <w:rPr>
          <w:lang w:val="ru-RU"/>
        </w:rPr>
        <w:t>จากท่านในขณะนี้</w:t>
      </w:r>
      <w:r w:rsidRPr="006C5560">
        <w:t xml:space="preserve">” </w:t>
      </w:r>
      <w:r w:rsidRPr="002601AE">
        <w:rPr>
          <w:lang w:val="ru-RU"/>
        </w:rPr>
        <w:t>หลังจากการสนทนานั้น</w:t>
      </w:r>
      <w:r w:rsidRPr="006C5560">
        <w:t xml:space="preserve"> </w:t>
      </w:r>
      <w:r w:rsidRPr="002601AE">
        <w:rPr>
          <w:lang w:val="ru-RU"/>
        </w:rPr>
        <w:t>ชายผู้โชคร้ายผู้นี้เริ่มรู้สึกถึงความสุขที่ยิ่งใหญ่กว่าเมื่อเขายังมองเห็นได้</w:t>
      </w:r>
      <w:r w:rsidRPr="006C5560">
        <w:t xml:space="preserve"> </w:t>
      </w:r>
    </w:p>
    <w:p w14:paraId="32F7D5A7" w14:textId="77777777" w:rsidR="00EF488A" w:rsidRPr="006C5560" w:rsidRDefault="00EF488A" w:rsidP="00B87D11"/>
    <w:p w14:paraId="68CC2CE6" w14:textId="77777777" w:rsidR="00EF488A" w:rsidRPr="006C5560" w:rsidRDefault="00000000" w:rsidP="00B87D11">
      <w:pPr>
        <w:pStyle w:val="Heading4"/>
      </w:pPr>
      <w:bookmarkStart w:id="336" w:name="_Toc196932485"/>
      <w:bookmarkStart w:id="337" w:name="_Toc196933029"/>
      <w:bookmarkStart w:id="338" w:name="_Toc242097326"/>
      <w:r w:rsidRPr="002601AE">
        <w:rPr>
          <w:lang w:val="ru-RU"/>
        </w:rPr>
        <w:t>การลงโทษจากพระเจ้าสำหรับการก่อให้เกิดความบาดเจ็บ</w:t>
      </w:r>
      <w:bookmarkEnd w:id="336"/>
      <w:bookmarkEnd w:id="337"/>
      <w:bookmarkEnd w:id="338"/>
    </w:p>
    <w:p w14:paraId="7BE36D7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หากในขณะที่ต้องเผชิญกับความพิการ</w:t>
      </w:r>
      <w:r w:rsidRPr="006C5560">
        <w:t xml:space="preserve"> </w:t>
      </w:r>
      <w:r w:rsidRPr="002601AE">
        <w:rPr>
          <w:lang w:val="ru-RU"/>
        </w:rPr>
        <w:t>เราสามารถทนรับมันโดยไม่บ่นท้อ</w:t>
      </w:r>
      <w:r w:rsidRPr="006C5560">
        <w:t xml:space="preserve"> </w:t>
      </w:r>
      <w:r w:rsidRPr="002601AE">
        <w:rPr>
          <w:lang w:val="ru-RU"/>
        </w:rPr>
        <w:t>เราจะได้รับรางวัลอันยิ่งใหญ่</w:t>
      </w:r>
      <w:r w:rsidRPr="006C5560">
        <w:t xml:space="preserve"> </w:t>
      </w:r>
      <w:r w:rsidRPr="002601AE">
        <w:rPr>
          <w:lang w:val="ru-RU"/>
        </w:rPr>
        <w:t>เพราะผู้พิการทุกคนกำลังสร้างบัญชีออมทรัพย์</w:t>
      </w:r>
      <w:r w:rsidRPr="006C5560">
        <w:t xml:space="preserve">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ไว้สำหรับตนเอง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ในธนาคารออมทรัพย์แห่งสวรรค์</w:t>
      </w:r>
      <w:r w:rsidRPr="006C5560">
        <w:t xml:space="preserve"> </w:t>
      </w:r>
      <w:r w:rsidRPr="002601AE">
        <w:rPr>
          <w:lang w:val="ru-RU"/>
        </w:rPr>
        <w:t>จะมีการเปิดบัญชีสำหรับคนหูหนวก</w:t>
      </w:r>
      <w:r w:rsidRPr="006C5560">
        <w:t xml:space="preserve"> </w:t>
      </w:r>
      <w:r w:rsidRPr="002601AE">
        <w:rPr>
          <w:lang w:val="ru-RU"/>
        </w:rPr>
        <w:t>สำหรับหูที่พวกเขาไม่สามารถได้ยิน</w:t>
      </w:r>
      <w:r w:rsidRPr="006C5560">
        <w:t xml:space="preserve"> </w:t>
      </w:r>
      <w:r w:rsidRPr="002601AE">
        <w:rPr>
          <w:lang w:val="ru-RU"/>
        </w:rPr>
        <w:t>สำหรับคนตาบอด</w:t>
      </w:r>
      <w:r w:rsidRPr="006C5560">
        <w:t xml:space="preserve"> </w:t>
      </w:r>
      <w:r w:rsidRPr="002601AE">
        <w:rPr>
          <w:lang w:val="ru-RU"/>
        </w:rPr>
        <w:t>สำหรับตาที่มองไม่เห็น</w:t>
      </w:r>
      <w:r w:rsidRPr="006C5560">
        <w:t xml:space="preserve"> </w:t>
      </w:r>
      <w:r w:rsidRPr="002601AE">
        <w:rPr>
          <w:lang w:val="ru-RU"/>
        </w:rPr>
        <w:t>และสำหรับคนขาพิการ</w:t>
      </w:r>
      <w:r w:rsidRPr="006C5560">
        <w:t xml:space="preserve"> </w:t>
      </w:r>
      <w:r w:rsidRPr="002601AE">
        <w:rPr>
          <w:lang w:val="ru-RU"/>
        </w:rPr>
        <w:t>สำหรับขาที่เดินไม่สะดวก</w:t>
      </w:r>
      <w:r w:rsidRPr="006C5560">
        <w:t xml:space="preserve"> </w:t>
      </w:r>
      <w:r w:rsidRPr="002601AE">
        <w:rPr>
          <w:lang w:val="ru-RU"/>
        </w:rPr>
        <w:t>นี่เป็นสิ่งที่ยิ่งใหญ่</w:t>
      </w:r>
      <w:r w:rsidRPr="006C5560">
        <w:t xml:space="preserve">! </w:t>
      </w:r>
      <w:r w:rsidRPr="002601AE">
        <w:rPr>
          <w:lang w:val="ru-RU"/>
        </w:rPr>
        <w:t>หากคนเหล่านี้สามารถทำสิ่งเล็กๆ</w:t>
      </w:r>
      <w:r w:rsidRPr="006C5560">
        <w:t xml:space="preserve"> </w:t>
      </w:r>
      <w:r w:rsidRPr="002601AE">
        <w:rPr>
          <w:lang w:val="ru-RU"/>
        </w:rPr>
        <w:t>น้อยๆ</w:t>
      </w:r>
      <w:r w:rsidRPr="006C5560">
        <w:t xml:space="preserve"> </w:t>
      </w:r>
      <w:r w:rsidRPr="002601AE">
        <w:rPr>
          <w:lang w:val="ru-RU"/>
        </w:rPr>
        <w:t>ได้ในการเอาชนะความปรารถนาของตนเอง</w:t>
      </w:r>
      <w:r w:rsidRPr="006C5560">
        <w:t xml:space="preserve"> </w:t>
      </w:r>
      <w:r w:rsidRPr="002601AE">
        <w:rPr>
          <w:lang w:val="ru-RU"/>
        </w:rPr>
        <w:lastRenderedPageBreak/>
        <w:t>พวกเขาจะได้รับมงกุฎจากพระเจ้าเป็นรางวัล</w:t>
      </w:r>
      <w:r w:rsidRPr="006C5560">
        <w:t xml:space="preserve"> </w:t>
      </w:r>
      <w:r w:rsidRPr="002601AE">
        <w:rPr>
          <w:lang w:val="ru-RU"/>
        </w:rPr>
        <w:t>ดูสิ</w:t>
      </w:r>
      <w:r w:rsidRPr="006C5560">
        <w:t>—</w:t>
      </w:r>
      <w:r w:rsidRPr="002601AE">
        <w:rPr>
          <w:lang w:val="ru-RU"/>
        </w:rPr>
        <w:t>ท้ายที่สุดแล้ว</w:t>
      </w:r>
      <w:r w:rsidRPr="006C5560">
        <w:t xml:space="preserve"> </w:t>
      </w:r>
      <w:r w:rsidRPr="002601AE">
        <w:rPr>
          <w:lang w:val="ru-RU"/>
        </w:rPr>
        <w:t>ผู้พิการจากสงครามก็ได้รับเงินบำนาญพิเศษ</w:t>
      </w:r>
      <w:r w:rsidRPr="006C5560">
        <w:t xml:space="preserve"> </w:t>
      </w:r>
      <w:r w:rsidRPr="002601AE">
        <w:rPr>
          <w:lang w:val="ru-RU"/>
        </w:rPr>
        <w:t>และนอกจากนี้ยังได้รับเหรียญรางวัลอีกด้วย</w:t>
      </w:r>
      <w:r w:rsidRPr="006C5560">
        <w:t xml:space="preserve"> </w:t>
      </w:r>
    </w:p>
    <w:p w14:paraId="5EEB360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หากใครมีความงาม</w:t>
      </w:r>
      <w:r w:rsidRPr="006C5560">
        <w:t xml:space="preserve"> </w:t>
      </w:r>
      <w:r w:rsidRPr="002601AE">
        <w:rPr>
          <w:lang w:val="ru-RU"/>
        </w:rPr>
        <w:t>ความกล้าหาญ</w:t>
      </w:r>
      <w:r w:rsidRPr="006C5560">
        <w:t xml:space="preserve"> </w:t>
      </w:r>
      <w:r w:rsidRPr="002601AE">
        <w:rPr>
          <w:lang w:val="ru-RU"/>
        </w:rPr>
        <w:t>และสุขภาพที่ดี</w:t>
      </w:r>
      <w:r w:rsidRPr="006C5560">
        <w:t xml:space="preserve"> </w:t>
      </w:r>
      <w:r w:rsidRPr="002601AE">
        <w:rPr>
          <w:lang w:val="ru-RU"/>
        </w:rPr>
        <w:t>แต่ไม่พยายามพัฒนาตนเองหรือแก้ไขข้อบกพร่องของตนเอง</w:t>
      </w:r>
      <w:r w:rsidRPr="006C5560">
        <w:t xml:space="preserve"> </w:t>
      </w:r>
      <w:r w:rsidRPr="002601AE">
        <w:rPr>
          <w:lang w:val="ru-RU"/>
        </w:rPr>
        <w:t>พระเจ้าจะตรัสกับเขาว่า</w:t>
      </w:r>
      <w:r w:rsidRPr="006C5560">
        <w:t>: ‘</w:t>
      </w:r>
      <w:r w:rsidRPr="002601AE">
        <w:rPr>
          <w:lang w:val="ru-RU"/>
        </w:rPr>
        <w:t>ในชีวิตบนโลกนี้</w:t>
      </w:r>
      <w:r w:rsidRPr="006C5560">
        <w:t xml:space="preserve"> </w:t>
      </w:r>
      <w:r w:rsidRPr="002601AE">
        <w:rPr>
          <w:lang w:val="ru-RU"/>
        </w:rPr>
        <w:t>คุณได้เพลิดเพลินกับพรที่พระเจ้าประทานให้</w:t>
      </w:r>
      <w:r w:rsidRPr="006C5560">
        <w:t xml:space="preserve">: </w:t>
      </w:r>
      <w:r w:rsidRPr="002601AE">
        <w:rPr>
          <w:lang w:val="ru-RU"/>
        </w:rPr>
        <w:t>ความกล้าหาญและสิ่งอื่นๆ</w:t>
      </w:r>
      <w:r w:rsidRPr="006C5560">
        <w:t xml:space="preserve"> </w:t>
      </w:r>
      <w:r w:rsidRPr="002601AE">
        <w:rPr>
          <w:lang w:val="ru-RU"/>
        </w:rPr>
        <w:t>ที่คล้ายกัน</w:t>
      </w:r>
      <w:r w:rsidRPr="006C5560">
        <w:t>! “</w:t>
      </w:r>
      <w:r w:rsidRPr="002601AE">
        <w:rPr>
          <w:lang w:val="ru-RU"/>
        </w:rPr>
        <w:t>ฉันยังต้องให้อะไรกับคุณอีก</w:t>
      </w:r>
      <w:r w:rsidRPr="006C5560">
        <w:t xml:space="preserve">? </w:t>
      </w:r>
      <w:r>
        <w:rPr>
          <w:lang w:val="ru-RU"/>
        </w:rPr>
        <w:t>ไม่มีอะไรทั้งนั้น</w:t>
      </w:r>
      <w:r w:rsidRPr="006C5560">
        <w:t xml:space="preserve">” </w:t>
      </w:r>
      <w:r w:rsidRPr="002601AE">
        <w:rPr>
          <w:lang w:val="ru-RU"/>
        </w:rPr>
        <w:t>แต่ผู้ที่มีความพิการ</w:t>
      </w:r>
      <w:r w:rsidRPr="006C5560">
        <w:t xml:space="preserve"> — </w:t>
      </w:r>
      <w:r w:rsidRPr="002601AE">
        <w:rPr>
          <w:lang w:val="ru-RU"/>
        </w:rPr>
        <w:t>ไม่ว่าเกิดมาพร้อมกับความพิการนั้น</w:t>
      </w:r>
      <w:r w:rsidRPr="006C5560">
        <w:t xml:space="preserve"> </w:t>
      </w:r>
      <w:r w:rsidRPr="002601AE">
        <w:rPr>
          <w:lang w:val="ru-RU"/>
        </w:rPr>
        <w:t>สืบทอดจากพ่อแม่</w:t>
      </w:r>
      <w:r w:rsidRPr="006C5560">
        <w:t xml:space="preserve"> </w:t>
      </w:r>
      <w:r w:rsidRPr="002601AE">
        <w:rPr>
          <w:lang w:val="ru-RU"/>
        </w:rPr>
        <w:t>หรือได้รับมาภายหลัง</w:t>
      </w:r>
      <w:r w:rsidRPr="006C5560">
        <w:t xml:space="preserve"> — </w:t>
      </w:r>
      <w:r w:rsidRPr="002601AE">
        <w:rPr>
          <w:lang w:val="ru-RU"/>
        </w:rPr>
        <w:t>ควรรู้สึกยินดี</w:t>
      </w:r>
      <w:r w:rsidRPr="006C5560">
        <w:t xml:space="preserve"> </w:t>
      </w:r>
      <w:r w:rsidRPr="002601AE">
        <w:rPr>
          <w:lang w:val="ru-RU"/>
        </w:rPr>
        <w:t>เพราะในชีวิตหลังความตาย</w:t>
      </w:r>
      <w:r w:rsidRPr="006C5560">
        <w:t xml:space="preserve"> </w:t>
      </w:r>
      <w:r w:rsidRPr="002601AE">
        <w:rPr>
          <w:lang w:val="ru-RU"/>
        </w:rPr>
        <w:t>เขาจะได้รับรางวัลของตน</w:t>
      </w:r>
      <w:r w:rsidRPr="006C5560">
        <w:t xml:space="preserve"> </w:t>
      </w:r>
      <w:r w:rsidRPr="002601AE">
        <w:rPr>
          <w:lang w:val="ru-RU"/>
        </w:rPr>
        <w:t>สิ่งนี้เป็นความจริงโดยเฉพาะอย่างยิ่งหากเขาไม่ได้เป็นความผิดที่ทำให้เกิดความพิการนั้น</w:t>
      </w:r>
      <w:r w:rsidRPr="006C5560">
        <w:t xml:space="preserve"> </w:t>
      </w:r>
      <w:r w:rsidRPr="002601AE">
        <w:rPr>
          <w:lang w:val="ru-RU"/>
        </w:rPr>
        <w:t>ในกรณีนี้</w:t>
      </w:r>
      <w:r w:rsidRPr="006C5560">
        <w:t xml:space="preserve"> </w:t>
      </w:r>
      <w:r w:rsidRPr="002601AE">
        <w:rPr>
          <w:lang w:val="ru-RU"/>
        </w:rPr>
        <w:t>เขาจะได้รับรางวัลที่บริสุทธิ์</w:t>
      </w:r>
      <w:r w:rsidRPr="006C5560">
        <w:t xml:space="preserve"> </w:t>
      </w:r>
      <w:r w:rsidRPr="002601AE">
        <w:rPr>
          <w:lang w:val="ru-RU"/>
        </w:rPr>
        <w:t>โดยไม่มี</w:t>
      </w:r>
      <w:r w:rsidRPr="006C5560">
        <w:t xml:space="preserve"> ‘</w:t>
      </w:r>
      <w:r>
        <w:rPr>
          <w:lang w:val="ru-RU"/>
        </w:rPr>
        <w:t>การหักลด</w:t>
      </w:r>
      <w:r w:rsidRPr="006C5560">
        <w:t xml:space="preserve">’ </w:t>
      </w:r>
      <w:r w:rsidRPr="002601AE">
        <w:rPr>
          <w:lang w:val="ru-RU"/>
        </w:rPr>
        <w:t>หรือ</w:t>
      </w:r>
      <w:r w:rsidRPr="006C5560">
        <w:t xml:space="preserve"> ‘</w:t>
      </w:r>
      <w:r>
        <w:rPr>
          <w:lang w:val="ru-RU"/>
        </w:rPr>
        <w:t>การระงับ</w:t>
      </w:r>
      <w:r w:rsidRPr="006C5560">
        <w:t xml:space="preserve">’ </w:t>
      </w:r>
      <w:r w:rsidRPr="002601AE">
        <w:rPr>
          <w:lang w:val="ru-RU"/>
        </w:rPr>
        <w:t>ใดๆ</w:t>
      </w:r>
      <w:r w:rsidRPr="006C5560">
        <w:t xml:space="preserve"> </w:t>
      </w:r>
      <w:r w:rsidRPr="002601AE">
        <w:rPr>
          <w:lang w:val="ru-RU"/>
        </w:rPr>
        <w:t>เพราะหากบุคคลหนึ่ง</w:t>
      </w:r>
      <w:r w:rsidRPr="006C5560">
        <w:t xml:space="preserve"> </w:t>
      </w:r>
      <w:r w:rsidRPr="002601AE">
        <w:rPr>
          <w:lang w:val="ru-RU"/>
        </w:rPr>
        <w:t>ตลอดชีวิตของเขา</w:t>
      </w:r>
      <w:r w:rsidRPr="006C5560">
        <w:t xml:space="preserve"> </w:t>
      </w:r>
      <w:r w:rsidRPr="002601AE">
        <w:rPr>
          <w:lang w:val="ru-RU"/>
        </w:rPr>
        <w:t>ไม่สามารถ</w:t>
      </w:r>
      <w:r w:rsidRPr="006C5560">
        <w:t xml:space="preserve"> </w:t>
      </w:r>
      <w:r w:rsidRPr="002601AE">
        <w:rPr>
          <w:lang w:val="ru-RU"/>
        </w:rPr>
        <w:t>เช่น</w:t>
      </w:r>
      <w:r w:rsidRPr="006C5560">
        <w:t xml:space="preserve"> </w:t>
      </w:r>
      <w:r w:rsidRPr="002601AE">
        <w:rPr>
          <w:lang w:val="ru-RU"/>
        </w:rPr>
        <w:t>การเหยียดขา</w:t>
      </w:r>
      <w:r w:rsidRPr="006C5560">
        <w:t xml:space="preserve"> </w:t>
      </w:r>
      <w:r w:rsidRPr="002601AE">
        <w:rPr>
          <w:lang w:val="ru-RU"/>
        </w:rPr>
        <w:t>นั่งลง</w:t>
      </w:r>
      <w:r w:rsidRPr="006C5560">
        <w:t xml:space="preserve"> </w:t>
      </w:r>
      <w:r w:rsidRPr="002601AE">
        <w:rPr>
          <w:lang w:val="ru-RU"/>
        </w:rPr>
        <w:t>ก้มตัว</w:t>
      </w:r>
      <w:r w:rsidRPr="006C5560">
        <w:t xml:space="preserve"> </w:t>
      </w:r>
      <w:r w:rsidRPr="002601AE">
        <w:rPr>
          <w:lang w:val="ru-RU"/>
        </w:rPr>
        <w:t>และสิ่งอื่นๆ</w:t>
      </w:r>
      <w:r w:rsidRPr="006C5560">
        <w:t xml:space="preserve"> </w:t>
      </w:r>
      <w:r w:rsidRPr="002601AE">
        <w:rPr>
          <w:lang w:val="ru-RU"/>
        </w:rPr>
        <w:t>ที่คล้ายกัน</w:t>
      </w:r>
      <w:r w:rsidRPr="006C5560">
        <w:t xml:space="preserve"> </w:t>
      </w:r>
      <w:r w:rsidRPr="002601AE">
        <w:rPr>
          <w:lang w:val="ru-RU"/>
        </w:rPr>
        <w:t>นี่ไม่ใช่</w:t>
      </w:r>
      <w:r w:rsidRPr="006C5560">
        <w:t xml:space="preserve"> [</w:t>
      </w:r>
      <w:r w:rsidRPr="002601AE">
        <w:rPr>
          <w:lang w:val="ru-RU"/>
        </w:rPr>
        <w:t>การทดสอบ</w:t>
      </w:r>
      <w:r w:rsidRPr="006C5560">
        <w:t xml:space="preserve">] </w:t>
      </w:r>
      <w:r w:rsidRPr="002601AE">
        <w:rPr>
          <w:lang w:val="ru-RU"/>
        </w:rPr>
        <w:t>ที่เล็กน้อย</w:t>
      </w:r>
      <w:r w:rsidRPr="006C5560">
        <w:t xml:space="preserve"> </w:t>
      </w:r>
      <w:r w:rsidRPr="002601AE">
        <w:rPr>
          <w:lang w:val="ru-RU"/>
        </w:rPr>
        <w:t>ในชีวิตหน้า</w:t>
      </w:r>
      <w:r w:rsidRPr="006C5560">
        <w:t xml:space="preserve"> </w:t>
      </w:r>
      <w:r w:rsidRPr="002601AE">
        <w:rPr>
          <w:lang w:val="ru-RU"/>
        </w:rPr>
        <w:t>พระเจ้าจะตรัสกับบุคคลเช่นนั้นว่า</w:t>
      </w:r>
      <w:r w:rsidRPr="006C5560">
        <w:t>: ‘</w:t>
      </w:r>
      <w:r w:rsidRPr="002601AE">
        <w:rPr>
          <w:lang w:val="ru-RU"/>
        </w:rPr>
        <w:t>มาที่นี่</w:t>
      </w:r>
      <w:r w:rsidRPr="006C5560">
        <w:t xml:space="preserve"> </w:t>
      </w:r>
      <w:r w:rsidRPr="002601AE">
        <w:rPr>
          <w:lang w:val="ru-RU"/>
        </w:rPr>
        <w:t>ลูกของข้า</w:t>
      </w:r>
      <w:r w:rsidRPr="006C5560">
        <w:t xml:space="preserve"> </w:t>
      </w:r>
      <w:r w:rsidRPr="002601AE">
        <w:rPr>
          <w:lang w:val="ru-RU"/>
        </w:rPr>
        <w:t>และนั่งลงบนบัลลังก์นี้ตลอดไป</w:t>
      </w:r>
      <w:r w:rsidRPr="006C5560">
        <w:t xml:space="preserve">.’ </w:t>
      </w:r>
      <w:r w:rsidRPr="002601AE">
        <w:rPr>
          <w:lang w:val="ru-RU"/>
        </w:rPr>
        <w:t>นั่นคือเหตุผลที่ข้าพเจ้ากล่าวว่า</w:t>
      </w:r>
      <w:r w:rsidRPr="006C5560">
        <w:t xml:space="preserve"> </w:t>
      </w:r>
      <w:r w:rsidRPr="002601AE">
        <w:rPr>
          <w:lang w:val="ru-RU"/>
        </w:rPr>
        <w:t>หากข้าพเจ้าเกิดมาเป็นผู้พิการทางสติปัญญา</w:t>
      </w:r>
      <w:r w:rsidRPr="006C5560">
        <w:t xml:space="preserve"> </w:t>
      </w:r>
      <w:r w:rsidRPr="002601AE">
        <w:rPr>
          <w:lang w:val="ru-RU"/>
        </w:rPr>
        <w:t>ตาบอด</w:t>
      </w:r>
      <w:r w:rsidRPr="006C5560">
        <w:t xml:space="preserve"> </w:t>
      </w:r>
      <w:r w:rsidRPr="002601AE">
        <w:rPr>
          <w:lang w:val="ru-RU"/>
        </w:rPr>
        <w:t>หรือหูหนวก</w:t>
      </w:r>
      <w:r w:rsidRPr="006C5560">
        <w:t xml:space="preserve"> </w:t>
      </w:r>
      <w:r w:rsidRPr="002601AE">
        <w:rPr>
          <w:lang w:val="ru-RU"/>
        </w:rPr>
        <w:t>ก็คงจะดีกว่าพันเท่า</w:t>
      </w:r>
      <w:r w:rsidRPr="006C5560">
        <w:t xml:space="preserve"> </w:t>
      </w:r>
      <w:r w:rsidRPr="002601AE">
        <w:rPr>
          <w:lang w:val="ru-RU"/>
        </w:rPr>
        <w:t>เพราะในกรณีนั้น</w:t>
      </w:r>
      <w:r w:rsidRPr="006C5560">
        <w:t xml:space="preserve"> </w:t>
      </w:r>
      <w:r w:rsidRPr="002601AE">
        <w:rPr>
          <w:lang w:val="ru-RU"/>
        </w:rPr>
        <w:t>รางวัลจากพระเจ้าจะรอคอยข้าพเจ้าอยู่</w:t>
      </w:r>
      <w:r w:rsidRPr="006C5560">
        <w:t xml:space="preserve"> </w:t>
      </w:r>
    </w:p>
    <w:p w14:paraId="0083EB8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หากผู้ที่มีความพิการทางร่างกายไม่บ่นท้อ</w:t>
      </w:r>
      <w:r w:rsidRPr="006C5560">
        <w:t xml:space="preserve"> </w:t>
      </w:r>
      <w:r w:rsidRPr="002601AE">
        <w:rPr>
          <w:lang w:val="ru-RU"/>
        </w:rPr>
        <w:t>แต่กลับสรรเสริญพระเจ้าอย่างถ่อมตัวและใช้ชีวิตร่วมกับพระองค์</w:t>
      </w:r>
      <w:r w:rsidRPr="006C5560">
        <w:t xml:space="preserve"> </w:t>
      </w:r>
      <w:r w:rsidRPr="002601AE">
        <w:rPr>
          <w:lang w:val="ru-RU"/>
        </w:rPr>
        <w:t>พวกเขาก็จะได้ครองที่ที่ดีที่สุดในสวรรค์</w:t>
      </w:r>
      <w:r w:rsidRPr="006C5560">
        <w:t xml:space="preserve"> </w:t>
      </w:r>
      <w:r w:rsidRPr="002601AE">
        <w:rPr>
          <w:lang w:val="ru-RU"/>
        </w:rPr>
        <w:t>พระเจ้าจะทรงจัดให้พวกเขาอยู่เคียงข้างผู้ประกาศความเชื่อและผู้พลีชีพ</w:t>
      </w:r>
      <w:r w:rsidRPr="006C5560">
        <w:t xml:space="preserve"> </w:t>
      </w:r>
      <w:r w:rsidRPr="002601AE">
        <w:rPr>
          <w:lang w:val="ru-RU"/>
        </w:rPr>
        <w:t>ซึ่ง</w:t>
      </w:r>
      <w:r w:rsidRPr="006C5560">
        <w:t xml:space="preserve"> </w:t>
      </w:r>
      <w:r w:rsidRPr="002601AE">
        <w:rPr>
          <w:lang w:val="ru-RU"/>
        </w:rPr>
        <w:t>ได้สละมือและเท้าของตนเพื่อความรักของพระคริสต์</w:t>
      </w:r>
      <w:r w:rsidRPr="006C5560">
        <w:t xml:space="preserve"> </w:t>
      </w:r>
      <w:r w:rsidRPr="002601AE">
        <w:rPr>
          <w:lang w:val="ru-RU"/>
        </w:rPr>
        <w:t>และบัดนี้ในสวรรค์</w:t>
      </w:r>
      <w:r w:rsidRPr="006C5560">
        <w:t xml:space="preserve"> </w:t>
      </w:r>
      <w:r w:rsidRPr="002601AE">
        <w:rPr>
          <w:lang w:val="ru-RU"/>
        </w:rPr>
        <w:t>พวกเขากำลังจูบมือและเท้าของพระคริสต์ด้วยความเคารพ</w:t>
      </w:r>
      <w:r w:rsidRPr="006C5560">
        <w:t xml:space="preserve"> </w:t>
      </w:r>
    </w:p>
    <w:p w14:paraId="5FEF7D1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ถ้าตัวอย่างเช่น</w:t>
      </w:r>
      <w:r w:rsidRPr="006C5560">
        <w:t xml:space="preserve"> </w:t>
      </w:r>
      <w:r w:rsidRPr="002601AE">
        <w:rPr>
          <w:lang w:val="ru-RU"/>
        </w:rPr>
        <w:t>มีคนหนึ่งที่หูหนวก</w:t>
      </w:r>
      <w:r w:rsidRPr="006C5560">
        <w:t xml:space="preserve"> </w:t>
      </w:r>
      <w:r w:rsidRPr="002601AE">
        <w:rPr>
          <w:lang w:val="ru-RU"/>
        </w:rPr>
        <w:t>และในขณะเดียวกันก็บ่นและร้องทุกข์เกี่ยวกับชะตากรรมของตนเอง</w:t>
      </w:r>
      <w:r w:rsidRPr="006C5560">
        <w:t xml:space="preserve"> </w:t>
      </w:r>
      <w:r w:rsidRPr="002601AE">
        <w:rPr>
          <w:lang w:val="ru-RU"/>
        </w:rPr>
        <w:t>จะเป็นอย่างไร</w:t>
      </w:r>
      <w:r w:rsidRPr="006C5560">
        <w:t xml:space="preserve">? </w:t>
      </w:r>
    </w:p>
    <w:p w14:paraId="019F06D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เด็กเล็กก็ชอบบ่นเช่นกัน</w:t>
      </w:r>
      <w:r w:rsidRPr="006C5560">
        <w:t xml:space="preserve"> </w:t>
      </w:r>
      <w:r w:rsidRPr="002601AE">
        <w:rPr>
          <w:lang w:val="ru-RU"/>
        </w:rPr>
        <w:t>พระเจ้าไม่ให้ความสำคัญกับเรื่องเหล่านี้มากนัก</w:t>
      </w:r>
      <w:r w:rsidRPr="006C5560">
        <w:t xml:space="preserve"> </w:t>
      </w:r>
      <w:r w:rsidRPr="002601AE">
        <w:rPr>
          <w:lang w:val="ru-RU"/>
        </w:rPr>
        <w:t>ลองคิดดู</w:t>
      </w:r>
      <w:r w:rsidRPr="006C5560">
        <w:t xml:space="preserve">: </w:t>
      </w:r>
      <w:r w:rsidRPr="002601AE">
        <w:rPr>
          <w:lang w:val="ru-RU"/>
        </w:rPr>
        <w:t>พ่อแม่ที่ดี</w:t>
      </w:r>
      <w:r w:rsidRPr="006C5560">
        <w:t xml:space="preserve"> </w:t>
      </w:r>
      <w:r w:rsidRPr="002601AE">
        <w:rPr>
          <w:lang w:val="ru-RU"/>
        </w:rPr>
        <w:t>แม้จะรักลูกทุกคนอย่างเท่าเทียมกัน</w:t>
      </w:r>
      <w:r w:rsidRPr="006C5560">
        <w:t xml:space="preserve"> </w:t>
      </w:r>
      <w:r w:rsidRPr="002601AE">
        <w:rPr>
          <w:lang w:val="ru-RU"/>
        </w:rPr>
        <w:t>แต่ก็แสดงความห่วงใยเป็นพิเศษต่อลูกที่อ่อนแอหรือพิการ</w:t>
      </w:r>
      <w:r w:rsidRPr="006C5560">
        <w:t xml:space="preserve"> </w:t>
      </w:r>
      <w:r w:rsidRPr="002601AE">
        <w:rPr>
          <w:lang w:val="ru-RU"/>
        </w:rPr>
        <w:t>ในทำนองเดียวกัน</w:t>
      </w:r>
      <w:r w:rsidRPr="006C5560">
        <w:t xml:space="preserve"> </w:t>
      </w:r>
      <w:r w:rsidRPr="002601AE">
        <w:rPr>
          <w:lang w:val="ru-RU"/>
        </w:rPr>
        <w:t>พระเจ้า</w:t>
      </w:r>
      <w:r w:rsidRPr="006C5560">
        <w:t xml:space="preserve"> </w:t>
      </w:r>
      <w:r w:rsidRPr="002601AE">
        <w:rPr>
          <w:lang w:val="ru-RU"/>
        </w:rPr>
        <w:t>ผู้เป็นพ่อที่รักเรา</w:t>
      </w:r>
      <w:r w:rsidRPr="006C5560">
        <w:t xml:space="preserve"> </w:t>
      </w:r>
      <w:r w:rsidRPr="002601AE">
        <w:rPr>
          <w:lang w:val="ru-RU"/>
        </w:rPr>
        <w:t>ก็ปฏิบัติต่อลูกๆ</w:t>
      </w:r>
      <w:r w:rsidRPr="006C5560">
        <w:t xml:space="preserve"> </w:t>
      </w:r>
      <w:r w:rsidRPr="002601AE">
        <w:rPr>
          <w:lang w:val="ru-RU"/>
        </w:rPr>
        <w:t>ของพระองค์ที่อ่อนแอทางร่างกายหรือทางจิตวิญญาณ</w:t>
      </w:r>
      <w:r w:rsidRPr="006C5560">
        <w:t xml:space="preserve"> </w:t>
      </w:r>
      <w:r w:rsidRPr="002601AE">
        <w:rPr>
          <w:lang w:val="ru-RU"/>
        </w:rPr>
        <w:t>เช่นเดียวกัน</w:t>
      </w:r>
      <w:r w:rsidRPr="006C5560">
        <w:t xml:space="preserve"> </w:t>
      </w:r>
      <w:r w:rsidRPr="002601AE">
        <w:rPr>
          <w:lang w:val="ru-RU"/>
        </w:rPr>
        <w:t>ตราบใดที่พวกเขามีใจที่เปิดรับพระองค์</w:t>
      </w:r>
      <w:r w:rsidRPr="006C5560">
        <w:t xml:space="preserve"> </w:t>
      </w:r>
      <w:r w:rsidRPr="002601AE">
        <w:rPr>
          <w:lang w:val="ru-RU"/>
        </w:rPr>
        <w:t>และยอมให้พระองค์เข้ามาแทรกแซงในชีวิตของพวกเขา</w:t>
      </w:r>
      <w:r w:rsidRPr="006C5560">
        <w:t xml:space="preserve"> </w:t>
      </w:r>
    </w:p>
    <w:p w14:paraId="4CD74F56" w14:textId="77777777" w:rsidR="00EF488A" w:rsidRPr="006C5560" w:rsidRDefault="00EF488A" w:rsidP="00B87D11"/>
    <w:p w14:paraId="7B0B642A" w14:textId="77777777" w:rsidR="00EF488A" w:rsidRPr="006C5560" w:rsidRDefault="00000000" w:rsidP="00B87D11">
      <w:pPr>
        <w:pStyle w:val="Heading4"/>
      </w:pPr>
      <w:bookmarkStart w:id="339" w:name="_Toc196932486"/>
      <w:bookmarkStart w:id="340" w:name="_Toc196933030"/>
      <w:bookmarkStart w:id="341" w:name="_Toc242097327"/>
      <w:r w:rsidRPr="002601AE">
        <w:rPr>
          <w:lang w:val="ru-RU"/>
        </w:rPr>
        <w:t>เด็กที่มีความพิการทางสติปัญญา</w:t>
      </w:r>
      <w:bookmarkEnd w:id="339"/>
      <w:bookmarkEnd w:id="340"/>
      <w:bookmarkEnd w:id="341"/>
    </w:p>
    <w:p w14:paraId="7F0EA75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แม่ๆ</w:t>
      </w:r>
      <w:r w:rsidRPr="006C5560">
        <w:t xml:space="preserve"> </w:t>
      </w:r>
      <w:r w:rsidRPr="002601AE">
        <w:rPr>
          <w:lang w:val="ru-RU"/>
        </w:rPr>
        <w:t>ที่น่าสงสารที่มีลูกเป็นโรคปัญญาอ่อนต้องทุกข์ทรมานเพียงใด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เหล่านี้ก่อความวุ่นวายและ</w:t>
      </w:r>
      <w:r>
        <w:rPr>
          <w:lang w:val="ru-RU"/>
        </w:rPr>
        <w:t>ทำให้ทุกอย่างเละเทะอยู่ตลอดเวลา</w:t>
      </w:r>
      <w:r w:rsidRPr="006C5560">
        <w:t xml:space="preserve">… </w:t>
      </w:r>
      <w:r w:rsidRPr="002601AE">
        <w:rPr>
          <w:lang w:val="ru-RU"/>
        </w:rPr>
        <w:t>นี่คือความยากลำบากที่แท้จริง</w:t>
      </w:r>
      <w:r w:rsidRPr="006C5560">
        <w:t xml:space="preserve">! </w:t>
      </w:r>
      <w:r w:rsidRPr="002601AE">
        <w:rPr>
          <w:lang w:val="ru-RU"/>
        </w:rPr>
        <w:t>ฉันเคยรู้จักแม่คนหนึ่งที่มีลูกเป็นโรคปัญญาอ่อน</w:t>
      </w:r>
      <w:r w:rsidRPr="006C5560">
        <w:t xml:space="preserve"> </w:t>
      </w:r>
      <w:r w:rsidRPr="002601AE">
        <w:rPr>
          <w:lang w:val="ru-RU"/>
        </w:rPr>
        <w:t>ตอนนี้ลูกชายเธอโตเป็นผู้ชายหนุ่มที่แข็งแรงแล้ว</w:t>
      </w:r>
      <w:r w:rsidRPr="006C5560">
        <w:t xml:space="preserve"> </w:t>
      </w:r>
      <w:r w:rsidRPr="002601AE">
        <w:rPr>
          <w:lang w:val="ru-RU"/>
        </w:rPr>
        <w:t>แต่เธอก็ยังรับมือกับเขาไม่ได้</w:t>
      </w:r>
      <w:r w:rsidRPr="006C5560">
        <w:t xml:space="preserve"> </w:t>
      </w:r>
      <w:r w:rsidRPr="002601AE">
        <w:rPr>
          <w:lang w:val="ru-RU"/>
        </w:rPr>
        <w:t>เพราะเขาทำเรื่องที่คิดไม่ถึงได้เสมอ</w:t>
      </w:r>
      <w:r w:rsidRPr="006C5560">
        <w:t>!</w:t>
      </w:r>
      <w:r w:rsidRPr="002601AE">
        <w:rPr>
          <w:lang w:val="ru-RU"/>
        </w:rPr>
        <w:t>เขาป้ายอุจจาระไปทั่วผนัง</w:t>
      </w:r>
      <w:r w:rsidRPr="006C5560">
        <w:t xml:space="preserve"> </w:t>
      </w:r>
      <w:r w:rsidRPr="002601AE">
        <w:rPr>
          <w:lang w:val="ru-RU"/>
        </w:rPr>
        <w:t>เฟอร์นิเจอร์</w:t>
      </w:r>
      <w:r w:rsidRPr="006C5560">
        <w:t xml:space="preserve"> </w:t>
      </w:r>
      <w:r>
        <w:rPr>
          <w:lang w:val="ru-RU"/>
        </w:rPr>
        <w:t>และผ้าปูที่นอน</w:t>
      </w:r>
      <w:r w:rsidRPr="006C5560">
        <w:t xml:space="preserve">… </w:t>
      </w:r>
      <w:r w:rsidRPr="002601AE">
        <w:rPr>
          <w:lang w:val="ru-RU"/>
        </w:rPr>
        <w:t>แม่ของเขาจัดบ้าน</w:t>
      </w:r>
      <w:r w:rsidRPr="006C5560">
        <w:t xml:space="preserve"> </w:t>
      </w:r>
      <w:r w:rsidRPr="002601AE">
        <w:rPr>
          <w:lang w:val="ru-RU"/>
        </w:rPr>
        <w:t>ทำความสะอาดและซักผ้า</w:t>
      </w:r>
      <w:r w:rsidRPr="006C5560">
        <w:t xml:space="preserve"> </w:t>
      </w:r>
      <w:r w:rsidRPr="002601AE">
        <w:rPr>
          <w:lang w:val="ru-RU"/>
        </w:rPr>
        <w:t>วางทุกอย่างกลับเข้าที่</w:t>
      </w:r>
      <w:r w:rsidRPr="006C5560">
        <w:t xml:space="preserve"> </w:t>
      </w:r>
      <w:r w:rsidRPr="002601AE">
        <w:rPr>
          <w:lang w:val="ru-RU"/>
        </w:rPr>
        <w:t>แต่เขากลับทำให้ทุกอย่างกลับหัวกลับหางและป้ายสิ่งสกปรกไปทั่ว</w:t>
      </w:r>
      <w:r w:rsidRPr="006C5560">
        <w:t xml:space="preserve"> </w:t>
      </w:r>
      <w:r w:rsidRPr="002601AE">
        <w:rPr>
          <w:lang w:val="ru-RU"/>
        </w:rPr>
        <w:t>ผู้หญิงที่น่าสงสารคนนั้นต้องซ่อนผลิตภัณฑ์ทำความสะอาดจากเขา</w:t>
      </w:r>
      <w:r w:rsidRPr="006C5560">
        <w:t xml:space="preserve"> </w:t>
      </w:r>
      <w:r w:rsidRPr="002601AE">
        <w:rPr>
          <w:lang w:val="ru-RU"/>
        </w:rPr>
        <w:t>แต่เขากลับหาเจอและดื่มมัน</w:t>
      </w:r>
      <w:r w:rsidRPr="006C5560">
        <w:t xml:space="preserve">! </w:t>
      </w:r>
      <w:r w:rsidRPr="002601AE">
        <w:rPr>
          <w:lang w:val="ru-RU"/>
        </w:rPr>
        <w:t>เขาโยนตู้เสื้อผ้าทั้งตู้ลงจากระเบียง</w:t>
      </w:r>
      <w:r w:rsidRPr="006C5560">
        <w:t xml:space="preserve"> </w:t>
      </w:r>
      <w:r w:rsidRPr="002601AE">
        <w:rPr>
          <w:lang w:val="ru-RU"/>
        </w:rPr>
        <w:t>ด้วยความเมตตาของพระเจ้า</w:t>
      </w:r>
      <w:r w:rsidRPr="006C5560">
        <w:t xml:space="preserve"> </w:t>
      </w:r>
      <w:r w:rsidRPr="002601AE">
        <w:rPr>
          <w:lang w:val="ru-RU"/>
        </w:rPr>
        <w:t>เขายังไม่ได้ทำให้ใครเสียชีวิต</w:t>
      </w:r>
      <w:r w:rsidRPr="006C5560">
        <w:t xml:space="preserve"> </w:t>
      </w:r>
      <w:r w:rsidRPr="002601AE">
        <w:rPr>
          <w:lang w:val="ru-RU"/>
        </w:rPr>
        <w:t>และเรื่องนี้ไม่ได้เกิดขึ้นเพียงวันหรือสองวัน</w:t>
      </w:r>
      <w:r w:rsidRPr="006C5560">
        <w:t xml:space="preserve"> </w:t>
      </w:r>
      <w:r w:rsidRPr="002601AE">
        <w:rPr>
          <w:lang w:val="ru-RU"/>
        </w:rPr>
        <w:t>แต่เกิดขึ้นมาหลายปีแล้ว</w:t>
      </w:r>
      <w:r w:rsidRPr="006C5560">
        <w:t xml:space="preserve"> </w:t>
      </w:r>
    </w:p>
    <w:p w14:paraId="703615F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คนที่มีปัญหาในการเรียนรู้สามารถเป็นคนถ่อมตัวและใจดีได้หรือไม่</w:t>
      </w:r>
      <w:r w:rsidRPr="006C5560">
        <w:t xml:space="preserve">? </w:t>
      </w:r>
    </w:p>
    <w:p w14:paraId="65F54D1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เขาจะไม่ทำอย่างนั้นได้อย่างไร</w:t>
      </w:r>
      <w:r w:rsidRPr="006C5560">
        <w:t xml:space="preserve">! </w:t>
      </w:r>
      <w:r w:rsidRPr="002601AE">
        <w:rPr>
          <w:lang w:val="ru-RU"/>
        </w:rPr>
        <w:t>ลองดูตัวอย่างเด็กชายตัวเล็กที่มีปัญหาทางสติปัญญา</w:t>
      </w:r>
      <w:r w:rsidRPr="006C5560">
        <w:t xml:space="preserve"> </w:t>
      </w:r>
      <w:r w:rsidRPr="002601AE">
        <w:rPr>
          <w:lang w:val="ru-RU"/>
        </w:rPr>
        <w:t>ซึ่งพ่อแม่เขามักพาเขามาที่วัดนี้บ่อยๆ</w:t>
      </w:r>
      <w:r w:rsidRPr="006C5560">
        <w:t xml:space="preserve"> </w:t>
      </w:r>
      <w:r w:rsidRPr="002601AE">
        <w:rPr>
          <w:lang w:val="ru-RU"/>
        </w:rPr>
        <w:t>ดูสิ</w:t>
      </w:r>
      <w:r w:rsidRPr="006C5560">
        <w:t xml:space="preserve"> </w:t>
      </w:r>
      <w:r w:rsidRPr="002601AE">
        <w:rPr>
          <w:lang w:val="ru-RU"/>
        </w:rPr>
        <w:t>คนที่มีสติสัมปชัญญะคนไหนจะมีความเมตตาเหมือนเขาได้</w:t>
      </w:r>
      <w:r w:rsidRPr="006C5560">
        <w:t xml:space="preserve">? </w:t>
      </w:r>
      <w:r w:rsidRPr="002601AE">
        <w:rPr>
          <w:lang w:val="ru-RU"/>
        </w:rPr>
        <w:t>วิธีที่เขาสวดมนต์</w:t>
      </w:r>
      <w:r w:rsidRPr="006C5560">
        <w:t xml:space="preserve"> </w:t>
      </w:r>
      <w:r w:rsidRPr="002601AE">
        <w:rPr>
          <w:lang w:val="ru-RU"/>
        </w:rPr>
        <w:t>วิธีที่เขาคำนับ</w:t>
      </w:r>
      <w:r w:rsidRPr="006C5560">
        <w:t xml:space="preserve">! </w:t>
      </w:r>
      <w:r w:rsidRPr="002601AE">
        <w:rPr>
          <w:lang w:val="ru-RU"/>
        </w:rPr>
        <w:t>เมื่อผมป่วยเป็นไส้เลื่อนจนไม่สามารถก้มหัวได้</w:t>
      </w:r>
      <w:r w:rsidRPr="006C5560">
        <w:t xml:space="preserve"> </w:t>
      </w:r>
      <w:r w:rsidRPr="002601AE">
        <w:rPr>
          <w:lang w:val="ru-RU"/>
        </w:rPr>
        <w:t>พ่อแม่ของเขาบอกเขาว่า</w:t>
      </w:r>
      <w:r w:rsidRPr="006C5560">
        <w:t>: ‘</w:t>
      </w:r>
      <w:r w:rsidRPr="002601AE">
        <w:rPr>
          <w:lang w:val="ru-RU"/>
        </w:rPr>
        <w:t>พ่อป่วยแล้ว</w:t>
      </w:r>
      <w:r w:rsidRPr="006C5560">
        <w:t xml:space="preserve">; </w:t>
      </w:r>
      <w:r>
        <w:rPr>
          <w:lang w:val="ru-RU"/>
        </w:rPr>
        <w:t>พ่อก้มหัวไม่ได้</w:t>
      </w:r>
      <w:r w:rsidRPr="006C5560">
        <w:t>’ — ‘</w:t>
      </w:r>
      <w:r w:rsidRPr="002601AE">
        <w:rPr>
          <w:lang w:val="ru-RU"/>
        </w:rPr>
        <w:t>ผมจะทำแทนพ่อ</w:t>
      </w:r>
      <w:r w:rsidRPr="006C5560">
        <w:t xml:space="preserve">!’ — </w:t>
      </w:r>
      <w:r w:rsidRPr="002601AE">
        <w:rPr>
          <w:lang w:val="ru-RU"/>
        </w:rPr>
        <w:t>เด็กชายคนนั้นพูด</w:t>
      </w:r>
      <w:r w:rsidRPr="006C5560">
        <w:t xml:space="preserve"> </w:t>
      </w:r>
      <w:r w:rsidRPr="002601AE">
        <w:rPr>
          <w:lang w:val="ru-RU"/>
        </w:rPr>
        <w:t>แล้วเริ่มก้มหัวแทนผม</w:t>
      </w:r>
      <w:r w:rsidRPr="006C5560">
        <w:t xml:space="preserve">! </w:t>
      </w:r>
      <w:r w:rsidRPr="002601AE">
        <w:rPr>
          <w:lang w:val="ru-RU"/>
        </w:rPr>
        <w:lastRenderedPageBreak/>
        <w:t>และเขายังคงก้มหัวแทนผมต่อไป</w:t>
      </w:r>
      <w:r w:rsidRPr="006C5560">
        <w:t xml:space="preserve"> </w:t>
      </w:r>
      <w:r w:rsidRPr="002601AE">
        <w:rPr>
          <w:lang w:val="ru-RU"/>
        </w:rPr>
        <w:t>จนตัวเปียกชุ่มไปด้วยเหงื่อ</w:t>
      </w:r>
      <w:r w:rsidRPr="006C5560">
        <w:t xml:space="preserve"> </w:t>
      </w:r>
      <w:r w:rsidRPr="002601AE">
        <w:rPr>
          <w:lang w:val="ru-RU"/>
        </w:rPr>
        <w:t>ความรักและความเอื้อเฟื้อเผื่อแผ่ของเขานั้นยิ่งใหญ่เพียงใด</w:t>
      </w:r>
      <w:r w:rsidRPr="006C5560">
        <w:t xml:space="preserve">!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ลูกของเพื่อนบ้านคนหนึ่งตีเขา</w:t>
      </w:r>
      <w:r w:rsidRPr="006C5560">
        <w:t xml:space="preserve"> </w:t>
      </w:r>
      <w:r w:rsidRPr="002601AE">
        <w:rPr>
          <w:lang w:val="ru-RU"/>
        </w:rPr>
        <w:t>แต่เมื่อถูกตี</w:t>
      </w:r>
      <w:r w:rsidRPr="006C5560">
        <w:t xml:space="preserve"> </w:t>
      </w:r>
      <w:r w:rsidRPr="002601AE">
        <w:rPr>
          <w:lang w:val="ru-RU"/>
        </w:rPr>
        <w:t>เขากลับยื่นมือออกไปหาเด็กคนนั้นและกล่าวว่า</w:t>
      </w:r>
      <w:r w:rsidRPr="006C5560">
        <w:t xml:space="preserve"> ‘</w:t>
      </w:r>
      <w:r w:rsidRPr="002601AE">
        <w:rPr>
          <w:lang w:val="ru-RU"/>
        </w:rPr>
        <w:t>ขอให้สบายดี</w:t>
      </w:r>
      <w:r w:rsidRPr="006C5560">
        <w:t xml:space="preserve">!’ </w:t>
      </w:r>
      <w:r w:rsidRPr="002601AE">
        <w:rPr>
          <w:lang w:val="ru-RU"/>
        </w:rPr>
        <w:t>คุณเห็นไหม</w:t>
      </w:r>
      <w:r w:rsidRPr="006C5560">
        <w:t xml:space="preserve">? </w:t>
      </w:r>
      <w:r w:rsidRPr="002601AE">
        <w:rPr>
          <w:lang w:val="ru-RU"/>
        </w:rPr>
        <w:t>คนที่เรียกว่า</w:t>
      </w:r>
      <w:r w:rsidRPr="006C5560">
        <w:t xml:space="preserve"> ‘</w:t>
      </w:r>
      <w:r>
        <w:rPr>
          <w:lang w:val="ru-RU"/>
        </w:rPr>
        <w:t>มีเหตุผล</w:t>
      </w:r>
      <w:r w:rsidRPr="006C5560">
        <w:t xml:space="preserve">’ </w:t>
      </w:r>
      <w:r w:rsidRPr="002601AE">
        <w:rPr>
          <w:lang w:val="ru-RU"/>
        </w:rPr>
        <w:t>คนไหนจะกระทำเช่นนั้นได้</w:t>
      </w:r>
      <w:r w:rsidRPr="006C5560">
        <w:t xml:space="preserve"> </w:t>
      </w:r>
      <w:r w:rsidRPr="002601AE">
        <w:rPr>
          <w:lang w:val="ru-RU"/>
        </w:rPr>
        <w:t>แม้เขาจะอ่านพระวรสารและหนังสือทางจิตวิญญาณมากมายเพียงใดก็ตาม</w:t>
      </w:r>
      <w:r w:rsidRPr="006C5560">
        <w:t xml:space="preserve">? </w:t>
      </w:r>
      <w:r w:rsidRPr="002601AE">
        <w:rPr>
          <w:lang w:val="ru-RU"/>
        </w:rPr>
        <w:t>เมื่อไม่กี่วันก่อน</w:t>
      </w:r>
      <w:r w:rsidRPr="006C5560">
        <w:t xml:space="preserve"> </w:t>
      </w:r>
      <w:r w:rsidRPr="002601AE">
        <w:rPr>
          <w:lang w:val="ru-RU"/>
        </w:rPr>
        <w:t>ครอบครัวของเด็กชายคนนี้มาที่นี่ทั้งหมด</w:t>
      </w:r>
      <w:r w:rsidRPr="006C5560">
        <w:t xml:space="preserve"> </w:t>
      </w:r>
      <w:r w:rsidRPr="002601AE">
        <w:rPr>
          <w:lang w:val="ru-RU"/>
        </w:rPr>
        <w:t>เพื่อให้เขาได้พบฉัน</w:t>
      </w:r>
      <w:r w:rsidRPr="006C5560">
        <w:t xml:space="preserve"> </w:t>
      </w:r>
      <w:r w:rsidRPr="002601AE">
        <w:rPr>
          <w:lang w:val="ru-RU"/>
        </w:rPr>
        <w:t>เมื่อพวกเขามาถึง</w:t>
      </w:r>
      <w:r w:rsidRPr="006C5560">
        <w:t xml:space="preserve"> </w:t>
      </w:r>
      <w:r w:rsidRPr="002601AE">
        <w:rPr>
          <w:lang w:val="ru-RU"/>
        </w:rPr>
        <w:t>เขานั่งลงข้างๆ</w:t>
      </w:r>
      <w:r w:rsidRPr="006C5560">
        <w:t xml:space="preserve"> </w:t>
      </w:r>
      <w:r w:rsidRPr="002601AE">
        <w:rPr>
          <w:lang w:val="ru-RU"/>
        </w:rPr>
        <w:t>ฉัน</w:t>
      </w:r>
      <w:r w:rsidRPr="006C5560">
        <w:t xml:space="preserve"> </w:t>
      </w:r>
      <w:r w:rsidRPr="002601AE">
        <w:rPr>
          <w:lang w:val="ru-RU"/>
        </w:rPr>
        <w:t>ส่วนน้องสาวตัวน้อยของเขานั่งห่างออกไปเล็กน้อย</w:t>
      </w:r>
      <w:r w:rsidRPr="006C5560">
        <w:t xml:space="preserve"> </w:t>
      </w:r>
      <w:r w:rsidRPr="002601AE">
        <w:rPr>
          <w:lang w:val="ru-RU"/>
        </w:rPr>
        <w:t>เมื่อเห็นน้องสาวนั่งห่างจากฉัน</w:t>
      </w:r>
      <w:r w:rsidRPr="006C5560">
        <w:t xml:space="preserve"> </w:t>
      </w:r>
      <w:r w:rsidRPr="002601AE">
        <w:rPr>
          <w:lang w:val="ru-RU"/>
        </w:rPr>
        <w:t>เขาจึงพูดกับเธอว่า</w:t>
      </w:r>
      <w:r w:rsidRPr="006C5560">
        <w:t xml:space="preserve"> ‘</w:t>
      </w:r>
      <w:r w:rsidRPr="002601AE">
        <w:rPr>
          <w:lang w:val="ru-RU"/>
        </w:rPr>
        <w:t>ไปนั่ง</w:t>
      </w:r>
      <w:r>
        <w:rPr>
          <w:lang w:val="ru-RU"/>
        </w:rPr>
        <w:t>ข้างพ่อสิ</w:t>
      </w:r>
      <w:r w:rsidRPr="006C5560">
        <w:t xml:space="preserve">’ — </w:t>
      </w:r>
      <w:r w:rsidRPr="002601AE">
        <w:rPr>
          <w:lang w:val="ru-RU"/>
        </w:rPr>
        <w:t>แล้วให้เธอนั่งแทนที่ของเขา</w:t>
      </w:r>
      <w:r w:rsidRPr="006C5560">
        <w:t xml:space="preserve"> </w:t>
      </w:r>
      <w:r w:rsidRPr="002601AE">
        <w:rPr>
          <w:lang w:val="ru-RU"/>
        </w:rPr>
        <w:t>เด็กคนนี้ทำให้ใจฉันรู้สึกซาบซึ้ง</w:t>
      </w:r>
      <w:r w:rsidRPr="006C5560">
        <w:t xml:space="preserve"> </w:t>
      </w:r>
      <w:r w:rsidRPr="002601AE">
        <w:rPr>
          <w:lang w:val="ru-RU"/>
        </w:rPr>
        <w:t>ฉันจึงให้เขาไม้กางเขนทำจากเปลือกหอยมุกขนาดใหญ่เป็นพร</w:t>
      </w:r>
      <w:r w:rsidRPr="006C5560">
        <w:t xml:space="preserve"> </w:t>
      </w:r>
      <w:r w:rsidRPr="002601AE">
        <w:rPr>
          <w:lang w:val="ru-RU"/>
        </w:rPr>
        <w:t>ซึ่งถูกนำมาให้ฉันจากเยรูซาเล็ม</w:t>
      </w:r>
      <w:r w:rsidRPr="006C5560">
        <w:t xml:space="preserve"> </w:t>
      </w:r>
      <w:r w:rsidRPr="002601AE">
        <w:rPr>
          <w:lang w:val="ru-RU"/>
        </w:rPr>
        <w:t>เมื่อเขาถือไม้กางเขนไว้ในมือ</w:t>
      </w:r>
      <w:r w:rsidRPr="006C5560">
        <w:t xml:space="preserve"> </w:t>
      </w:r>
      <w:r w:rsidRPr="002601AE">
        <w:rPr>
          <w:lang w:val="ru-RU"/>
        </w:rPr>
        <w:t>เขาก็พูดว่า</w:t>
      </w:r>
      <w:r w:rsidRPr="006C5560">
        <w:t xml:space="preserve"> “</w:t>
      </w:r>
      <w:r w:rsidRPr="002601AE">
        <w:rPr>
          <w:lang w:val="ru-RU"/>
        </w:rPr>
        <w:t>คุณยาย</w:t>
      </w:r>
      <w:r w:rsidRPr="006C5560">
        <w:t xml:space="preserve"> </w:t>
      </w:r>
      <w:r w:rsidRPr="002601AE">
        <w:rPr>
          <w:lang w:val="ru-RU"/>
        </w:rPr>
        <w:t>คุณยาย</w:t>
      </w:r>
      <w:r w:rsidRPr="006C5560">
        <w:t xml:space="preserve">!” — </w:t>
      </w:r>
      <w:r w:rsidRPr="002601AE">
        <w:rPr>
          <w:lang w:val="ru-RU"/>
        </w:rPr>
        <w:t>และแสดงท่าทางว่าจะวางไม้กางเขนนี้ลงบนหลุมศพของคุณยาย</w:t>
      </w:r>
      <w:r w:rsidRPr="006C5560">
        <w:t xml:space="preserve">! </w:t>
      </w:r>
      <w:r w:rsidRPr="002601AE">
        <w:rPr>
          <w:lang w:val="ru-RU"/>
        </w:rPr>
        <w:t>คุณจินตนาการได้ไหม</w:t>
      </w:r>
      <w:r w:rsidRPr="006C5560">
        <w:t xml:space="preserve">! </w:t>
      </w:r>
      <w:r w:rsidRPr="002601AE">
        <w:rPr>
          <w:lang w:val="ru-RU"/>
        </w:rPr>
        <w:t>เด็กน้อยคนนี้ไม่ต้องการอะไรสำหรับตัวเองเลย</w:t>
      </w:r>
      <w:r w:rsidRPr="006C5560">
        <w:t xml:space="preserve">; </w:t>
      </w:r>
      <w:r w:rsidRPr="002601AE">
        <w:rPr>
          <w:lang w:val="ru-RU"/>
        </w:rPr>
        <w:t>เขาต้องการทุกอย่างเพื่อผู้อื่น</w:t>
      </w:r>
      <w:r w:rsidRPr="006C5560">
        <w:t xml:space="preserve">! </w:t>
      </w:r>
      <w:r w:rsidRPr="002601AE">
        <w:rPr>
          <w:lang w:val="ru-RU"/>
        </w:rPr>
        <w:t>ตัวเขาเองจะได้ขึ้นสวรรค์</w:t>
      </w:r>
      <w:r w:rsidRPr="006C5560">
        <w:t xml:space="preserve"> ‘</w:t>
      </w:r>
      <w:r w:rsidRPr="002601AE">
        <w:rPr>
          <w:lang w:val="ru-RU"/>
        </w:rPr>
        <w:t>โดยไม่ต้องผ่านการทดสอบ</w:t>
      </w:r>
      <w:r>
        <w:rPr>
          <w:lang w:val="ru-RU"/>
        </w:rPr>
        <w:t>ใดๆ</w:t>
      </w:r>
      <w:r w:rsidRPr="006C5560">
        <w:t xml:space="preserve">’ </w:t>
      </w:r>
      <w:r w:rsidRPr="002601AE">
        <w:rPr>
          <w:lang w:val="ru-RU"/>
        </w:rPr>
        <w:t>แต่เขาจะพาพ่อแม่ของเขาขึ้นสวรรค์ด้วย</w:t>
      </w:r>
      <w:r w:rsidRPr="006C5560">
        <w:t xml:space="preserve"> </w:t>
      </w:r>
    </w:p>
    <w:p w14:paraId="0E9C4E2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ฉันปรารถนาเพียงได้อยู่ในตำแหน่งของเขา</w:t>
      </w:r>
      <w:r w:rsidRPr="006C5560">
        <w:t xml:space="preserve">! </w:t>
      </w:r>
      <w:r w:rsidRPr="002601AE">
        <w:rPr>
          <w:lang w:val="ru-RU"/>
        </w:rPr>
        <w:t>แม้ฉันจะไม่เข้าใจอะไรเลย</w:t>
      </w:r>
      <w:r w:rsidRPr="006C5560">
        <w:t xml:space="preserve"> </w:t>
      </w:r>
      <w:r w:rsidRPr="002601AE">
        <w:rPr>
          <w:lang w:val="ru-RU"/>
        </w:rPr>
        <w:t>แม้ฉันจะพูดไม่ได้</w:t>
      </w:r>
      <w:r w:rsidRPr="006C5560">
        <w:t xml:space="preserve">! </w:t>
      </w:r>
      <w:r w:rsidRPr="002601AE">
        <w:rPr>
          <w:lang w:val="ru-RU"/>
        </w:rPr>
        <w:t>พระเจ้าได้ประทานพรทุกประการแก่ฉัน</w:t>
      </w:r>
      <w:r w:rsidRPr="006C5560">
        <w:t xml:space="preserve"> </w:t>
      </w:r>
      <w:r w:rsidRPr="002601AE">
        <w:rPr>
          <w:lang w:val="ru-RU"/>
        </w:rPr>
        <w:t>แต่ถึงกระนั้น</w:t>
      </w:r>
      <w:r w:rsidRPr="006C5560">
        <w:t xml:space="preserve"> </w:t>
      </w:r>
      <w:r w:rsidRPr="002601AE">
        <w:rPr>
          <w:lang w:val="ru-RU"/>
        </w:rPr>
        <w:t>ฉันกลับใช้พรเหล่านี้อย่างไม่รู้จักขอบคุณ</w:t>
      </w:r>
      <w:r w:rsidRPr="006C5560">
        <w:t xml:space="preserve"> </w:t>
      </w:r>
      <w:r w:rsidRPr="002601AE">
        <w:rPr>
          <w:lang w:val="ru-RU"/>
        </w:rPr>
        <w:t>ในชีวิตเช่นของเด็กน้อยนี้</w:t>
      </w:r>
      <w:r w:rsidRPr="006C5560">
        <w:t xml:space="preserve"> </w:t>
      </w:r>
      <w:r w:rsidRPr="002601AE">
        <w:rPr>
          <w:lang w:val="ru-RU"/>
        </w:rPr>
        <w:t>แม้แต่นักเทววิทยาเองก็ดูจืดจางจนไม่มีความสำคัญเลย</w:t>
      </w:r>
      <w:r w:rsidRPr="006C5560">
        <w:t xml:space="preserve"> </w:t>
      </w:r>
      <w:r w:rsidRPr="002601AE">
        <w:rPr>
          <w:lang w:val="ru-RU"/>
        </w:rPr>
        <w:t>ฉันคิดว่าในสวรรค์</w:t>
      </w:r>
      <w:r w:rsidRPr="006C5560">
        <w:t xml:space="preserve"> </w:t>
      </w:r>
      <w:r w:rsidRPr="002601AE">
        <w:rPr>
          <w:lang w:val="ru-RU"/>
        </w:rPr>
        <w:t>นักเทววิทยาผู้ศักดิ์สิทธิ์ก็คงไม่ได้อยู่ในตำแหน่งที่ดีกว่าเด็กๆ</w:t>
      </w:r>
      <w:r w:rsidRPr="006C5560">
        <w:t xml:space="preserve"> </w:t>
      </w:r>
      <w:r w:rsidRPr="002601AE">
        <w:rPr>
          <w:lang w:val="ru-RU"/>
        </w:rPr>
        <w:t>เหล่านี้เมื่อพูดถึงการรู้จักพระเจ้า</w:t>
      </w:r>
      <w:r w:rsidRPr="006C5560">
        <w:t xml:space="preserve"> </w:t>
      </w:r>
      <w:r w:rsidRPr="002601AE">
        <w:rPr>
          <w:lang w:val="ru-RU"/>
        </w:rPr>
        <w:t>และบางทีพระเจ้าผู้ชอบธรรมอาจประทานสิ่งที่ยิ่งใหญ่กว่านั้นให้แก่เด็กๆ</w:t>
      </w:r>
      <w:r w:rsidRPr="006C5560">
        <w:t xml:space="preserve"> </w:t>
      </w:r>
      <w:r w:rsidRPr="002601AE">
        <w:rPr>
          <w:lang w:val="ru-RU"/>
        </w:rPr>
        <w:t>เหล่านี้</w:t>
      </w:r>
      <w:r w:rsidRPr="006C5560">
        <w:t xml:space="preserve"> </w:t>
      </w:r>
      <w:r w:rsidRPr="002601AE">
        <w:rPr>
          <w:lang w:val="ru-RU"/>
        </w:rPr>
        <w:t>เพราะในชีวิตบนโลกนี้</w:t>
      </w:r>
      <w:r w:rsidRPr="006C5560">
        <w:t xml:space="preserve"> </w:t>
      </w:r>
      <w:r w:rsidRPr="002601AE">
        <w:rPr>
          <w:lang w:val="ru-RU"/>
        </w:rPr>
        <w:t>พวกเขาถูกพรากไปจากสิ่งต่างๆ</w:t>
      </w:r>
      <w:r w:rsidRPr="006C5560">
        <w:t xml:space="preserve"> </w:t>
      </w:r>
      <w:r w:rsidRPr="002601AE">
        <w:rPr>
          <w:lang w:val="ru-RU"/>
        </w:rPr>
        <w:t>มากมาย</w:t>
      </w:r>
      <w:r w:rsidRPr="006C5560">
        <w:t xml:space="preserve"> </w:t>
      </w:r>
    </w:p>
    <w:p w14:paraId="1D6E978B" w14:textId="77777777" w:rsidR="00EF488A" w:rsidRPr="006C5560" w:rsidRDefault="00EF488A" w:rsidP="00B87D11"/>
    <w:p w14:paraId="36B86884" w14:textId="77777777" w:rsidR="00EF488A" w:rsidRPr="006C5560" w:rsidRDefault="00000000" w:rsidP="00B87D11">
      <w:pPr>
        <w:pStyle w:val="Heading4"/>
      </w:pPr>
      <w:bookmarkStart w:id="342" w:name="_Toc196932487"/>
      <w:bookmarkStart w:id="343" w:name="_Toc196933031"/>
      <w:bookmarkStart w:id="344" w:name="_Toc242097328"/>
      <w:r w:rsidRPr="002601AE">
        <w:rPr>
          <w:lang w:val="ru-RU"/>
        </w:rPr>
        <w:t>ปัญหาสุขภาพจิต</w:t>
      </w:r>
      <w:bookmarkEnd w:id="342"/>
      <w:bookmarkEnd w:id="343"/>
      <w:bookmarkEnd w:id="344"/>
    </w:p>
    <w:p w14:paraId="5B8E728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หากใครนั้นตกอยู่ในภาวะซึมเศร้า</w:t>
      </w:r>
      <w:r w:rsidRPr="006C5560">
        <w:t xml:space="preserve"> </w:t>
      </w:r>
      <w:r w:rsidRPr="002601AE">
        <w:rPr>
          <w:lang w:val="ru-RU"/>
        </w:rPr>
        <w:t>ควรทำอย่างไรเพื่อเอาชนะมัน</w:t>
      </w:r>
      <w:r w:rsidRPr="006C5560">
        <w:t xml:space="preserve">? </w:t>
      </w:r>
    </w:p>
    <w:p w14:paraId="02CDB34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ความปลอบประโลมจากพระเจ้าเป็นสิ่งจำเป็น</w:t>
      </w:r>
      <w:r w:rsidRPr="006C5560">
        <w:t xml:space="preserve"> </w:t>
      </w:r>
    </w:p>
    <w:p w14:paraId="2863E17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แล้วจะได้รับความปลอบประโลมนี้อย่างไร</w:t>
      </w:r>
      <w:r w:rsidRPr="006C5560">
        <w:t xml:space="preserve">? </w:t>
      </w:r>
    </w:p>
    <w:p w14:paraId="1ACD8C4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คนต้อง</w:t>
      </w:r>
      <w:r w:rsidRPr="006C5560">
        <w:t xml:space="preserve"> ‘</w:t>
      </w:r>
      <w:r>
        <w:rPr>
          <w:lang w:val="ru-RU"/>
        </w:rPr>
        <w:t>ยึดมั่น</w:t>
      </w:r>
      <w:r w:rsidRPr="006C5560">
        <w:t xml:space="preserve">’ </w:t>
      </w:r>
      <w:r w:rsidRPr="002601AE">
        <w:rPr>
          <w:lang w:val="ru-RU"/>
        </w:rPr>
        <w:t>ในพระคริสต์</w:t>
      </w:r>
      <w:r w:rsidRPr="006C5560">
        <w:t xml:space="preserve"> </w:t>
      </w:r>
      <w:r w:rsidRPr="002601AE">
        <w:rPr>
          <w:lang w:val="ru-RU"/>
        </w:rPr>
        <w:t>และพระคริสต์จะประทานความสบายใจนี้ให้พวกเขา</w:t>
      </w:r>
      <w:r w:rsidRPr="006C5560">
        <w:t xml:space="preserve"> </w:t>
      </w:r>
      <w:r w:rsidRPr="002601AE">
        <w:rPr>
          <w:lang w:val="ru-RU"/>
        </w:rPr>
        <w:t>เพราะความรักตัวเองมักมาพร้อมกับความเห็นแก่ตัว</w:t>
      </w:r>
      <w:r w:rsidRPr="006C5560">
        <w:t xml:space="preserve"> </w:t>
      </w:r>
      <w:r w:rsidRPr="002601AE">
        <w:rPr>
          <w:lang w:val="ru-RU"/>
        </w:rPr>
        <w:t>ผู้ป่วยโรคจิตเภทส่วนใหญ่เป็นจิตวิญญาณที่ไวต่อความรู้สึกมาก</w:t>
      </w:r>
      <w:r w:rsidRPr="006C5560">
        <w:t xml:space="preserve"> </w:t>
      </w:r>
      <w:r w:rsidRPr="002601AE">
        <w:rPr>
          <w:lang w:val="ru-RU"/>
        </w:rPr>
        <w:t>แม้แต่เหตุการณ์เล็กน้อยก็อาจเกิดขึ้น</w:t>
      </w:r>
      <w:r w:rsidRPr="006C5560">
        <w:t xml:space="preserve"> </w:t>
      </w:r>
      <w:r w:rsidRPr="002601AE">
        <w:rPr>
          <w:lang w:val="ru-RU"/>
        </w:rPr>
        <w:t>หรือพวกเขาอาจไม่สามารถเอาชนะความยากลำบากบางอย่างได้</w:t>
      </w:r>
      <w:r w:rsidRPr="006C5560">
        <w:t xml:space="preserve"> </w:t>
      </w:r>
      <w:r w:rsidRPr="002601AE">
        <w:rPr>
          <w:lang w:val="ru-RU"/>
        </w:rPr>
        <w:t>และต้องทนทุกข์ทรมานอย่างมาก</w:t>
      </w:r>
      <w:r w:rsidRPr="006C5560">
        <w:t xml:space="preserve"> </w:t>
      </w:r>
      <w:r w:rsidRPr="002601AE">
        <w:rPr>
          <w:lang w:val="ru-RU"/>
        </w:rPr>
        <w:t>อีกคนอาจฆ่าคนได้และทำตัวเหมือนไม่มีอะไรเกิดขึ้น</w:t>
      </w:r>
      <w:r w:rsidRPr="006C5560">
        <w:t xml:space="preserve"> </w:t>
      </w:r>
      <w:r w:rsidRPr="002601AE">
        <w:rPr>
          <w:lang w:val="ru-RU"/>
        </w:rPr>
        <w:t>ในขณะที่คนที่มีจิตใจอ่อนไหว</w:t>
      </w:r>
      <w:r w:rsidRPr="006C5560">
        <w:t xml:space="preserve"> </w:t>
      </w:r>
      <w:r w:rsidRPr="002601AE">
        <w:rPr>
          <w:lang w:val="ru-RU"/>
        </w:rPr>
        <w:t>หากก้าวเท้าไปเหยียบเท้าลูกแมวโดยไม่ได้ตั้งใจ</w:t>
      </w:r>
      <w:r w:rsidRPr="006C5560">
        <w:t xml:space="preserve"> </w:t>
      </w:r>
      <w:r w:rsidRPr="002601AE">
        <w:rPr>
          <w:lang w:val="ru-RU"/>
        </w:rPr>
        <w:t>ก็จะรู้สึกทุกข์ใจจนนอนไม่หลับเพราะความกังวลนั้น</w:t>
      </w:r>
      <w:r w:rsidRPr="006C5560">
        <w:t xml:space="preserve"> </w:t>
      </w:r>
      <w:r w:rsidRPr="002601AE">
        <w:rPr>
          <w:lang w:val="ru-RU"/>
        </w:rPr>
        <w:t>หากนอนไม่หลับสองหรือสามคืนแล้ว</w:t>
      </w:r>
      <w:r w:rsidRPr="006C5560">
        <w:t xml:space="preserve"> </w:t>
      </w:r>
      <w:r w:rsidRPr="002601AE">
        <w:rPr>
          <w:lang w:val="ru-RU"/>
        </w:rPr>
        <w:t>แน่นอนว่าเขาจะรีบไปพบแพทย์ทันที</w:t>
      </w:r>
      <w:r w:rsidRPr="006C5560">
        <w:t xml:space="preserve"> </w:t>
      </w:r>
    </w:p>
    <w:p w14:paraId="5A8BDF9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Geronda, </w:t>
      </w:r>
      <w:r w:rsidRPr="002601AE">
        <w:rPr>
          <w:lang w:val="ru-RU"/>
        </w:rPr>
        <w:t>นักจิตวิทยากล่าวว่า</w:t>
      </w:r>
      <w:r w:rsidRPr="006C5560">
        <w:t xml:space="preserve"> </w:t>
      </w:r>
      <w:r w:rsidRPr="002601AE">
        <w:rPr>
          <w:lang w:val="ru-RU"/>
        </w:rPr>
        <w:t>ผู้ที่ทุกข์ทรมานจากโรคจิตเวชจะได้รับการช่วยเหลือได้หากแก้ไขสาเหตุ</w:t>
      </w:r>
      <w:r w:rsidRPr="006C5560">
        <w:t xml:space="preserve"> [</w:t>
      </w:r>
      <w:r w:rsidRPr="002601AE">
        <w:rPr>
          <w:lang w:val="ru-RU"/>
        </w:rPr>
        <w:t>ของโรค</w:t>
      </w:r>
      <w:r w:rsidRPr="006C5560">
        <w:t xml:space="preserve">] </w:t>
      </w:r>
      <w:r w:rsidRPr="002601AE">
        <w:rPr>
          <w:lang w:val="ru-RU"/>
        </w:rPr>
        <w:t>ได้</w:t>
      </w:r>
      <w:r w:rsidRPr="006C5560">
        <w:t xml:space="preserve"> </w:t>
      </w:r>
    </w:p>
    <w:p w14:paraId="430E064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</w:t>
      </w:r>
      <w:r w:rsidRPr="006C5560">
        <w:t xml:space="preserve"> </w:t>
      </w:r>
      <w:r w:rsidRPr="002601AE">
        <w:rPr>
          <w:lang w:val="ru-RU"/>
        </w:rPr>
        <w:t>แต่ต้องมีเหตุผลที่สมเหตุสมผลเท่านั้น</w:t>
      </w:r>
      <w:r w:rsidRPr="006C5560">
        <w:t xml:space="preserve"> </w:t>
      </w:r>
      <w:r w:rsidRPr="002601AE">
        <w:rPr>
          <w:lang w:val="ru-RU"/>
        </w:rPr>
        <w:t>เพราะบางครั้งคนเราก็อาจถูกความคิดบางอย่างครอบงำจนทำให้เสียสติได้</w:t>
      </w:r>
      <w:r w:rsidRPr="006C5560">
        <w:t xml:space="preserve"> </w:t>
      </w:r>
      <w:r w:rsidRPr="002601AE">
        <w:rPr>
          <w:lang w:val="ru-RU"/>
        </w:rPr>
        <w:t>แม้ในสถานการณ์ที่สิ่งที่เกิดขึ้นนั้นเป็นเรื่องธรรมชาติ</w:t>
      </w:r>
      <w:r w:rsidRPr="006C5560">
        <w:t xml:space="preserve"> </w:t>
      </w:r>
      <w:r w:rsidRPr="002601AE">
        <w:rPr>
          <w:lang w:val="ru-RU"/>
        </w:rPr>
        <w:t>และถ้าผมจะพูดอย่างนั้นได้</w:t>
      </w:r>
      <w:r w:rsidRPr="006C5560">
        <w:t xml:space="preserve"> </w:t>
      </w:r>
      <w:r w:rsidRPr="002601AE">
        <w:rPr>
          <w:lang w:val="ru-RU"/>
        </w:rPr>
        <w:t>ก็เป็นเรื่องที่สมเหตุสมผล</w:t>
      </w:r>
      <w:r w:rsidRPr="006C5560">
        <w:t xml:space="preserve"> “</w:t>
      </w:r>
      <w:r w:rsidRPr="002601AE">
        <w:rPr>
          <w:lang w:val="ru-RU"/>
        </w:rPr>
        <w:t>บางทีผมอาจมีโรคจิตเวชที่ถ่ายทอดทางพันธุกรรม</w:t>
      </w:r>
      <w:r w:rsidRPr="006C5560">
        <w:t xml:space="preserve">? </w:t>
      </w:r>
      <w:r w:rsidRPr="002601AE">
        <w:rPr>
          <w:lang w:val="ru-RU"/>
        </w:rPr>
        <w:t>บางทีผมอาจป่วย</w:t>
      </w:r>
      <w:r w:rsidRPr="006C5560">
        <w:t xml:space="preserve">?” — </w:t>
      </w:r>
      <w:r w:rsidRPr="002601AE">
        <w:rPr>
          <w:lang w:val="ru-RU"/>
        </w:rPr>
        <w:t>คนเหล่านี้มักทรมานตัวเองด้วยคำถามเหล่านี้</w:t>
      </w:r>
      <w:r w:rsidRPr="006C5560">
        <w:t xml:space="preserve"> </w:t>
      </w:r>
      <w:r w:rsidRPr="002601AE">
        <w:rPr>
          <w:lang w:val="ru-RU"/>
        </w:rPr>
        <w:t>ผมเคยรู้จักชายหนุ่มคนหนึ่งที่เมื่อยังเรียนอยู่ที่มหาวิทยาลัย</w:t>
      </w:r>
      <w:r w:rsidRPr="006C5560">
        <w:t xml:space="preserve"> </w:t>
      </w:r>
      <w:r w:rsidRPr="002601AE">
        <w:rPr>
          <w:lang w:val="ru-RU"/>
        </w:rPr>
        <w:t>เขาเคยอ่านหนังสือวันละสิบเอ็ดชั่วโมง</w:t>
      </w:r>
      <w:r w:rsidRPr="006C5560">
        <w:t xml:space="preserve"> </w:t>
      </w:r>
      <w:r w:rsidRPr="002601AE">
        <w:rPr>
          <w:lang w:val="ru-RU"/>
        </w:rPr>
        <w:t>เขาได้รับทุนการศึกษาและช่วยครอบครัว</w:t>
      </w:r>
      <w:r w:rsidRPr="006C5560">
        <w:t xml:space="preserve"> </w:t>
      </w:r>
      <w:r w:rsidRPr="002601AE">
        <w:rPr>
          <w:lang w:val="ru-RU"/>
        </w:rPr>
        <w:t>เพราะพ่อเขาป่วย</w:t>
      </w:r>
      <w:r w:rsidRPr="006C5560">
        <w:t xml:space="preserve"> </w:t>
      </w:r>
      <w:r w:rsidRPr="002601AE">
        <w:rPr>
          <w:lang w:val="ru-RU"/>
        </w:rPr>
        <w:t>เมื่อใกล้จบการเรียน</w:t>
      </w:r>
      <w:r w:rsidRPr="006C5560">
        <w:t xml:space="preserve"> </w:t>
      </w:r>
      <w:r w:rsidRPr="002601AE">
        <w:rPr>
          <w:lang w:val="ru-RU"/>
        </w:rPr>
        <w:t>เขาเหนื่อยล้าจนหมดแรง</w:t>
      </w:r>
      <w:r w:rsidRPr="006C5560">
        <w:t xml:space="preserve"> </w:t>
      </w:r>
      <w:r w:rsidRPr="002601AE">
        <w:rPr>
          <w:lang w:val="ru-RU"/>
        </w:rPr>
        <w:t>เพราะเขาเป็นคนที่มีจิตใจอ่อนไหวและบอบบาง</w:t>
      </w:r>
      <w:r w:rsidRPr="006C5560">
        <w:t xml:space="preserve"> </w:t>
      </w:r>
      <w:r w:rsidRPr="002601AE">
        <w:rPr>
          <w:lang w:val="ru-RU"/>
        </w:rPr>
        <w:t>เขาต้องทนทุกข์กับอาการปวดหัวอย่างต่อเนื่อง</w:t>
      </w:r>
      <w:r w:rsidRPr="006C5560">
        <w:t xml:space="preserve"> </w:t>
      </w:r>
      <w:r w:rsidRPr="002601AE">
        <w:rPr>
          <w:lang w:val="ru-RU"/>
        </w:rPr>
        <w:t>และผ่านสอบปลายภาคได้ด้วยความยากลำบากอย่างยิ่ง</w:t>
      </w:r>
      <w:r w:rsidRPr="006C5560">
        <w:t xml:space="preserve"> </w:t>
      </w:r>
      <w:r w:rsidRPr="002601AE">
        <w:rPr>
          <w:lang w:val="ru-RU"/>
        </w:rPr>
        <w:t>หลังจากนั้น</w:t>
      </w:r>
      <w:r w:rsidRPr="006C5560">
        <w:t xml:space="preserve"> </w:t>
      </w:r>
      <w:r w:rsidRPr="002601AE">
        <w:rPr>
          <w:lang w:val="ru-RU"/>
        </w:rPr>
        <w:lastRenderedPageBreak/>
        <w:t>เขาเริ่มทรมานตัวเองด้วยความคิดว่าเขาอาจกำลังทุกข์ทรมานจากโรคจิตเวชที่ถ่ายทอดทางพันธุกรรม</w:t>
      </w:r>
      <w:r w:rsidRPr="006C5560">
        <w:t xml:space="preserve"> </w:t>
      </w:r>
      <w:r w:rsidRPr="002601AE">
        <w:rPr>
          <w:lang w:val="ru-RU"/>
        </w:rPr>
        <w:t>พันธุกรรม</w:t>
      </w:r>
      <w:r w:rsidRPr="006C5560">
        <w:t xml:space="preserve">? </w:t>
      </w:r>
      <w:r w:rsidRPr="002601AE">
        <w:rPr>
          <w:lang w:val="ru-RU"/>
        </w:rPr>
        <w:t>บ้าไปแล้ว</w:t>
      </w:r>
      <w:r w:rsidRPr="006C5560">
        <w:t xml:space="preserve">! </w:t>
      </w:r>
      <w:r w:rsidRPr="002601AE">
        <w:rPr>
          <w:lang w:val="ru-RU"/>
        </w:rPr>
        <w:t>แม้แต่คนที่อ่านหนังสือเพียงวันละสิบเอ็ดชั่วโมง</w:t>
      </w:r>
      <w:r w:rsidRPr="006C5560">
        <w:t xml:space="preserve"> </w:t>
      </w:r>
      <w:r w:rsidRPr="002601AE">
        <w:rPr>
          <w:lang w:val="ru-RU"/>
        </w:rPr>
        <w:t>ก็ย่อมนำไปสู่ความเหนื่อยล้าได้</w:t>
      </w:r>
      <w:r w:rsidRPr="006C5560">
        <w:t xml:space="preserve"> </w:t>
      </w:r>
      <w:r w:rsidRPr="002601AE">
        <w:rPr>
          <w:lang w:val="ru-RU"/>
        </w:rPr>
        <w:t>แล้วจะพูดอย่างไรได้หากคนนั้นกำลังเรียนหนังสือ</w:t>
      </w:r>
      <w:r w:rsidRPr="006C5560">
        <w:t xml:space="preserve"> </w:t>
      </w:r>
      <w:r w:rsidRPr="002601AE">
        <w:rPr>
          <w:lang w:val="ru-RU"/>
        </w:rPr>
        <w:t>ช่วยพ่อแม่</w:t>
      </w:r>
      <w:r w:rsidRPr="006C5560">
        <w:t xml:space="preserve"> </w:t>
      </w:r>
      <w:r w:rsidRPr="002601AE">
        <w:rPr>
          <w:lang w:val="ru-RU"/>
        </w:rPr>
        <w:t>และยิ่งไปกว่านั้น</w:t>
      </w:r>
      <w:r w:rsidRPr="006C5560">
        <w:t xml:space="preserve"> </w:t>
      </w:r>
      <w:r w:rsidRPr="002601AE">
        <w:rPr>
          <w:lang w:val="ru-RU"/>
        </w:rPr>
        <w:t>ยังมีจิตใจที่อ่อนไหวอีกด้วย</w:t>
      </w:r>
      <w:r w:rsidRPr="006C5560">
        <w:t xml:space="preserve">! </w:t>
      </w:r>
    </w:p>
    <w:p w14:paraId="0C141B9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เด็กคนหนึ่งเริ่มรู้สึกเศร้าและสิ้นหวังหลังจากที่พ่อของเขาฆ่าตัวตาย</w:t>
      </w:r>
      <w:r w:rsidRPr="006C5560">
        <w:t xml:space="preserve"> </w:t>
      </w:r>
      <w:r w:rsidRPr="002601AE">
        <w:rPr>
          <w:lang w:val="ru-RU"/>
        </w:rPr>
        <w:t>นี่อาจเป็นโรคที่ถ่ายทอดทางพันธุกรรมได้หรือไม่</w:t>
      </w:r>
      <w:r w:rsidRPr="006C5560">
        <w:t xml:space="preserve">? </w:t>
      </w:r>
    </w:p>
    <w:p w14:paraId="7A72B64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เป็นไปได้ว่าเด็กคนนั้นอาจได้รับบาดแผลทางอารมณ์</w:t>
      </w:r>
      <w:r w:rsidRPr="006C5560">
        <w:t xml:space="preserve"> </w:t>
      </w:r>
      <w:r w:rsidRPr="002601AE">
        <w:rPr>
          <w:lang w:val="ru-RU"/>
        </w:rPr>
        <w:t>เราไม่สามารถยืนยันได้อย่างแน่ชัดว่าสาเหตุนี้เกิดจากพันธุกรรม</w:t>
      </w:r>
      <w:r w:rsidRPr="006C5560">
        <w:t xml:space="preserve"> </w:t>
      </w:r>
      <w:r w:rsidRPr="002601AE">
        <w:rPr>
          <w:lang w:val="ru-RU"/>
        </w:rPr>
        <w:t>นอกจากนี้</w:t>
      </w:r>
      <w:r w:rsidRPr="006C5560">
        <w:t xml:space="preserve"> </w:t>
      </w:r>
      <w:r w:rsidRPr="002601AE">
        <w:rPr>
          <w:lang w:val="ru-RU"/>
        </w:rPr>
        <w:t>เรายังไม่ทราบว่าพ่อของเด็กอยู่ในสภาพจิตใจอย่างไร</w:t>
      </w:r>
      <w:r w:rsidRPr="006C5560">
        <w:t xml:space="preserve"> </w:t>
      </w:r>
      <w:r w:rsidRPr="002601AE">
        <w:rPr>
          <w:lang w:val="ru-RU"/>
        </w:rPr>
        <w:t>หรืออะไรที่นำไปสู่การฆ่าตัวตายของเขา</w:t>
      </w:r>
      <w:r w:rsidRPr="006C5560">
        <w:t xml:space="preserve"> </w:t>
      </w:r>
      <w:r w:rsidRPr="002601AE">
        <w:rPr>
          <w:lang w:val="ru-RU"/>
        </w:rPr>
        <w:t>แน่นอนว่า</w:t>
      </w:r>
      <w:r w:rsidRPr="006C5560">
        <w:t xml:space="preserve"> </w:t>
      </w:r>
      <w:r w:rsidRPr="002601AE">
        <w:rPr>
          <w:lang w:val="ru-RU"/>
        </w:rPr>
        <w:t>หากพ่อเป็นคนที่เก็บตัว</w:t>
      </w:r>
      <w:r w:rsidRPr="006C5560">
        <w:t xml:space="preserve"> </w:t>
      </w:r>
      <w:r w:rsidRPr="002601AE">
        <w:rPr>
          <w:lang w:val="ru-RU"/>
        </w:rPr>
        <w:t>เด็กก็จำเป็นต้องได้รับความช่วยเหลือ</w:t>
      </w:r>
      <w:r w:rsidRPr="006C5560">
        <w:t xml:space="preserve"> </w:t>
      </w:r>
      <w:r w:rsidRPr="002601AE">
        <w:rPr>
          <w:lang w:val="ru-RU"/>
        </w:rPr>
        <w:t>เพราะหากเด็กก็เริ่มเก็บตัวไปด้วย</w:t>
      </w:r>
      <w:r w:rsidRPr="006C5560">
        <w:t xml:space="preserve"> </w:t>
      </w:r>
      <w:r w:rsidRPr="002601AE">
        <w:rPr>
          <w:lang w:val="ru-RU"/>
        </w:rPr>
        <w:t>และในขณะเดียวกันเริ่มคิดว่าตัวเองมีพันธุกรรมที่ไม่ดี</w:t>
      </w:r>
      <w:r w:rsidRPr="006C5560">
        <w:t xml:space="preserve"> </w:t>
      </w:r>
      <w:r w:rsidRPr="002601AE">
        <w:rPr>
          <w:lang w:val="ru-RU"/>
        </w:rPr>
        <w:t>ก็อาจทำให้เขาป่วยได้</w:t>
      </w:r>
      <w:r w:rsidRPr="006C5560">
        <w:t xml:space="preserve"> </w:t>
      </w:r>
    </w:p>
    <w:p w14:paraId="1DC8E1B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พระเจ้ามักให้คนต้องผ่านความยากลำบากที่พวกเขาสามารถทนได้</w:t>
      </w:r>
      <w:r w:rsidRPr="006C5560">
        <w:t xml:space="preserve"> </w:t>
      </w:r>
      <w:r w:rsidRPr="002601AE">
        <w:rPr>
          <w:lang w:val="ru-RU"/>
        </w:rPr>
        <w:t>แต่除了ความหนักหน่วงของความยากลำบากนั้นเอง</w:t>
      </w:r>
      <w:r w:rsidRPr="006C5560">
        <w:t xml:space="preserve"> </w:t>
      </w:r>
      <w:r w:rsidRPr="002601AE">
        <w:rPr>
          <w:lang w:val="ru-RU"/>
        </w:rPr>
        <w:t>ยังมีน้ำหนักเพิ่มเติมจากคำเยาะเย้ยของผู้คน</w:t>
      </w:r>
      <w:r w:rsidRPr="006C5560">
        <w:t xml:space="preserve"> </w:t>
      </w:r>
      <w:r w:rsidRPr="002601AE">
        <w:rPr>
          <w:lang w:val="ru-RU"/>
        </w:rPr>
        <w:t>ทำให้จิตวิญญาณทนไม่ไหวภายใต้ภาระนี้และเริ่มบ่นพึมพำ</w:t>
      </w:r>
      <w:r w:rsidRPr="006C5560">
        <w:t xml:space="preserve"> </w:t>
      </w:r>
      <w:r w:rsidRPr="002601AE">
        <w:rPr>
          <w:lang w:val="ru-RU"/>
        </w:rPr>
        <w:t>ด้วยคำเยาะเย้ยของพวกเขา</w:t>
      </w:r>
      <w:r w:rsidRPr="006C5560">
        <w:t xml:space="preserve"> </w:t>
      </w:r>
      <w:r w:rsidRPr="002601AE">
        <w:rPr>
          <w:lang w:val="ru-RU"/>
        </w:rPr>
        <w:t>ผู้คนจึงผลักดันให้คนบ้าเสียสติไปไกลยิ่งขึ้น</w:t>
      </w:r>
      <w:r w:rsidRPr="006C5560">
        <w:t xml:space="preserve"> </w:t>
      </w:r>
      <w:r w:rsidRPr="002601AE">
        <w:rPr>
          <w:lang w:val="ru-RU"/>
        </w:rPr>
        <w:t>เพราะในขั้นต้น</w:t>
      </w:r>
      <w:r w:rsidRPr="006C5560">
        <w:t xml:space="preserve"> </w:t>
      </w:r>
      <w:r w:rsidRPr="002601AE">
        <w:rPr>
          <w:lang w:val="ru-RU"/>
        </w:rPr>
        <w:t>ความบ้าสามารถควบคุมให้อยู่ในขอบเขตได้</w:t>
      </w:r>
      <w:r w:rsidRPr="006C5560">
        <w:t xml:space="preserve"> </w:t>
      </w:r>
      <w:r w:rsidRPr="002601AE">
        <w:rPr>
          <w:lang w:val="ru-RU"/>
        </w:rPr>
        <w:t>ในสมัยก่อน</w:t>
      </w:r>
      <w:r w:rsidRPr="006C5560">
        <w:t xml:space="preserve"> </w:t>
      </w:r>
      <w:r w:rsidRPr="002601AE">
        <w:rPr>
          <w:lang w:val="ru-RU"/>
        </w:rPr>
        <w:t>ยังไม่มีโรงพยาบาลจิตเวช</w:t>
      </w:r>
      <w:r w:rsidRPr="006C5560">
        <w:t xml:space="preserve"> </w:t>
      </w:r>
      <w:r w:rsidRPr="002601AE">
        <w:rPr>
          <w:lang w:val="ru-RU"/>
        </w:rPr>
        <w:t>และหากใครเป็นบ้า</w:t>
      </w:r>
      <w:r w:rsidRPr="006C5560">
        <w:t xml:space="preserve"> </w:t>
      </w:r>
      <w:r w:rsidRPr="002601AE">
        <w:rPr>
          <w:lang w:val="ru-RU"/>
        </w:rPr>
        <w:t>ก็จะถูกขังไว้ในห้องที่มีกลอนเหล็ก</w:t>
      </w:r>
      <w:r w:rsidRPr="006C5560">
        <w:t xml:space="preserve"> </w:t>
      </w:r>
      <w:r w:rsidRPr="002601AE">
        <w:rPr>
          <w:lang w:val="ru-RU"/>
        </w:rPr>
        <w:t>ฉันจำได้ถึงผู้หญิงบ้าคนหนึ่ง</w:t>
      </w:r>
      <w:r w:rsidRPr="006C5560">
        <w:t xml:space="preserve"> </w:t>
      </w:r>
      <w:r w:rsidRPr="002601AE">
        <w:rPr>
          <w:lang w:val="ru-RU"/>
        </w:rPr>
        <w:t>ชื่อว่าเพริสเตรา</w:t>
      </w:r>
      <w:r w:rsidRPr="006C5560">
        <w:t xml:space="preserve"> </w:t>
      </w:r>
      <w:r w:rsidRPr="002601AE">
        <w:rPr>
          <w:lang w:val="ru-RU"/>
        </w:rPr>
        <w:t>เธอถูกขังไว้ในบ้าน</w:t>
      </w:r>
      <w:r w:rsidRPr="006C5560">
        <w:t xml:space="preserve"> </w:t>
      </w:r>
      <w:r w:rsidRPr="002601AE">
        <w:rPr>
          <w:lang w:val="ru-RU"/>
        </w:rPr>
        <w:t>เด็กๆ</w:t>
      </w:r>
      <w:r w:rsidRPr="006C5560">
        <w:t xml:space="preserve"> </w:t>
      </w:r>
      <w:r w:rsidRPr="002601AE">
        <w:rPr>
          <w:lang w:val="ru-RU"/>
        </w:rPr>
        <w:t>จะโยนหินใส่หน้าต่างและเยาะเย้ยเธอ</w:t>
      </w:r>
      <w:r w:rsidRPr="006C5560">
        <w:t xml:space="preserve"> </w:t>
      </w:r>
      <w:r w:rsidRPr="002601AE">
        <w:rPr>
          <w:lang w:val="ru-RU"/>
        </w:rPr>
        <w:t>ผู้หญิงที่น่าสงสารคนนั้นจะโกรธจัดจนสั่นก้ามเหล็ก</w:t>
      </w:r>
      <w:r w:rsidRPr="006C5560">
        <w:t xml:space="preserve"> </w:t>
      </w:r>
      <w:r w:rsidRPr="002601AE">
        <w:rPr>
          <w:lang w:val="ru-RU"/>
        </w:rPr>
        <w:t>ร้องกรีดร้อง</w:t>
      </w:r>
      <w:r w:rsidRPr="006C5560">
        <w:t xml:space="preserve"> </w:t>
      </w:r>
      <w:r w:rsidRPr="002601AE">
        <w:rPr>
          <w:lang w:val="ru-RU"/>
        </w:rPr>
        <w:t>และขว้างสิ่งของใดๆ</w:t>
      </w:r>
      <w:r w:rsidRPr="006C5560">
        <w:t xml:space="preserve"> </w:t>
      </w:r>
      <w:r w:rsidRPr="002601AE">
        <w:rPr>
          <w:lang w:val="ru-RU"/>
        </w:rPr>
        <w:t>ที่อยู่ใกล้มือออกไปนอกบ้าน</w:t>
      </w:r>
      <w:r w:rsidRPr="006C5560">
        <w:t xml:space="preserve"> </w:t>
      </w:r>
      <w:r w:rsidRPr="002601AE">
        <w:rPr>
          <w:lang w:val="ru-RU"/>
        </w:rPr>
        <w:t>แต่หากอยู่ในชีวิตอีกแบบหนึ่ง</w:t>
      </w:r>
      <w:r w:rsidRPr="006C5560">
        <w:t xml:space="preserve"> </w:t>
      </w:r>
      <w:r w:rsidRPr="002601AE">
        <w:rPr>
          <w:lang w:val="ru-RU"/>
        </w:rPr>
        <w:t>คุณจะเห็นว่าเปริสเตราจะเหนือกว่าคนจำนวนมากที่เรียกว่า</w:t>
      </w:r>
      <w:r w:rsidRPr="006C5560">
        <w:t xml:space="preserve"> ‘</w:t>
      </w:r>
      <w:r>
        <w:rPr>
          <w:lang w:val="ru-RU"/>
        </w:rPr>
        <w:t>ฉลาด</w:t>
      </w:r>
      <w:r w:rsidRPr="006C5560">
        <w:t xml:space="preserve">’ </w:t>
      </w:r>
      <w:r w:rsidRPr="002601AE">
        <w:rPr>
          <w:lang w:val="ru-RU"/>
        </w:rPr>
        <w:t>และ</w:t>
      </w:r>
      <w:r w:rsidRPr="006C5560">
        <w:t xml:space="preserve"> ‘</w:t>
      </w:r>
      <w:r>
        <w:rPr>
          <w:lang w:val="ru-RU"/>
        </w:rPr>
        <w:t>มีเหตุผล</w:t>
      </w:r>
      <w:r w:rsidRPr="006C5560">
        <w:t xml:space="preserve">’ </w:t>
      </w:r>
    </w:p>
    <w:p w14:paraId="3E8834C6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ฉันยังจำเหตุการณ์อีกเรื่องได้</w:t>
      </w:r>
      <w:r w:rsidRPr="006C5560">
        <w:t xml:space="preserve"> </w:t>
      </w:r>
      <w:r w:rsidRPr="002601AE">
        <w:rPr>
          <w:lang w:val="ru-RU"/>
        </w:rPr>
        <w:t>ในครอบครัวหนึ่ง</w:t>
      </w:r>
      <w:r w:rsidRPr="006C5560">
        <w:t xml:space="preserve"> </w:t>
      </w:r>
      <w:r w:rsidRPr="002601AE">
        <w:rPr>
          <w:lang w:val="ru-RU"/>
        </w:rPr>
        <w:t>ลูกสาวคนโตมีความพิการทางสติปัญญาเล็กน้อย</w:t>
      </w:r>
      <w:r w:rsidRPr="006C5560">
        <w:t xml:space="preserve"> </w:t>
      </w:r>
      <w:r w:rsidRPr="002601AE">
        <w:rPr>
          <w:lang w:val="ru-RU"/>
        </w:rPr>
        <w:t>แต่เธอมีใจที่เมตตาอย่างยิ่ง</w:t>
      </w:r>
      <w:r w:rsidRPr="006C5560">
        <w:t xml:space="preserve"> </w:t>
      </w:r>
      <w:r w:rsidRPr="002601AE">
        <w:rPr>
          <w:lang w:val="ru-RU"/>
        </w:rPr>
        <w:t>เธออายุสี่สิบปี</w:t>
      </w:r>
      <w:r w:rsidRPr="006C5560">
        <w:t xml:space="preserve"> </w:t>
      </w:r>
      <w:r w:rsidRPr="002601AE">
        <w:rPr>
          <w:lang w:val="ru-RU"/>
        </w:rPr>
        <w:t>แต่พฤติกรรมเหมือนเด็กอายุห้าขวบ</w:t>
      </w:r>
      <w:r w:rsidRPr="006C5560">
        <w:t xml:space="preserve"> </w:t>
      </w:r>
      <w:r w:rsidRPr="002601AE">
        <w:rPr>
          <w:lang w:val="ru-RU"/>
        </w:rPr>
        <w:t>ทั้งผู้ใหญ่และเด็กต่างก็สร้างสิ่งล่อใจให้เธอไม่หยุด</w:t>
      </w:r>
      <w:r w:rsidRPr="006C5560">
        <w:t xml:space="preserve">! </w:t>
      </w:r>
      <w:r w:rsidRPr="002601AE">
        <w:rPr>
          <w:lang w:val="ru-RU"/>
        </w:rPr>
        <w:t>วันหนึ่ง</w:t>
      </w:r>
      <w:r w:rsidRPr="006C5560">
        <w:t xml:space="preserve"> </w:t>
      </w:r>
      <w:r w:rsidRPr="002601AE">
        <w:rPr>
          <w:lang w:val="ru-RU"/>
        </w:rPr>
        <w:t>พ่อแม่ของเธอทิ้งเธอไว้ให้ทำอาหาร</w:t>
      </w:r>
      <w:r w:rsidRPr="006C5560">
        <w:t xml:space="preserve"> </w:t>
      </w:r>
      <w:r w:rsidRPr="002601AE">
        <w:rPr>
          <w:lang w:val="ru-RU"/>
        </w:rPr>
        <w:t>ขณะที่พวกเขาไปทำงานในทุ่งนา</w:t>
      </w:r>
      <w:r w:rsidRPr="006C5560">
        <w:t xml:space="preserve"> </w:t>
      </w:r>
      <w:r w:rsidRPr="002601AE">
        <w:rPr>
          <w:lang w:val="ru-RU"/>
        </w:rPr>
        <w:t>พี่ชายของเด็กหญิงคนนั้นกำลังจะกลับจากทุ่งนา</w:t>
      </w:r>
      <w:r w:rsidRPr="006C5560">
        <w:t xml:space="preserve"> </w:t>
      </w:r>
      <w:r w:rsidRPr="002601AE">
        <w:rPr>
          <w:lang w:val="ru-RU"/>
        </w:rPr>
        <w:t>เพื่อนำข้าวโพดหวานมา</w:t>
      </w:r>
      <w:r w:rsidRPr="006C5560">
        <w:t xml:space="preserve"> </w:t>
      </w:r>
      <w:r w:rsidRPr="002601AE">
        <w:rPr>
          <w:lang w:val="ru-RU"/>
        </w:rPr>
        <w:t>และรับอาหารกลางวันที่เตรียมไว้</w:t>
      </w:r>
      <w:r w:rsidRPr="006C5560">
        <w:t xml:space="preserve"> </w:t>
      </w:r>
      <w:r w:rsidRPr="002601AE">
        <w:rPr>
          <w:lang w:val="ru-RU"/>
        </w:rPr>
        <w:t>เพื่อให้ทั้งพ่อแม่และคนงานได้กินอาหาร</w:t>
      </w:r>
      <w:r w:rsidRPr="006C5560">
        <w:t xml:space="preserve"> </w:t>
      </w:r>
      <w:r w:rsidRPr="002601AE">
        <w:rPr>
          <w:lang w:val="ru-RU"/>
        </w:rPr>
        <w:t>เด็กหญิงผู้น่าสงสารได้เก็บคูร์เก็ตต์</w:t>
      </w:r>
      <w:r w:rsidRPr="006C5560">
        <w:t xml:space="preserve"> </w:t>
      </w:r>
      <w:r w:rsidRPr="002601AE">
        <w:rPr>
          <w:lang w:val="ru-RU"/>
        </w:rPr>
        <w:t>มะเขือม่วง</w:t>
      </w:r>
      <w:r w:rsidRPr="006C5560">
        <w:t xml:space="preserve"> </w:t>
      </w:r>
      <w:r w:rsidRPr="002601AE">
        <w:rPr>
          <w:lang w:val="ru-RU"/>
        </w:rPr>
        <w:t>และถั่วจากแปลงผัก</w:t>
      </w:r>
      <w:r w:rsidRPr="006C5560">
        <w:t xml:space="preserve"> </w:t>
      </w:r>
      <w:r w:rsidRPr="002601AE">
        <w:rPr>
          <w:lang w:val="ru-RU"/>
        </w:rPr>
        <w:t>และกำลังเตรียมจะปรุงอาหารทั้งหมดนั้น</w:t>
      </w:r>
      <w:r w:rsidRPr="006C5560">
        <w:t xml:space="preserve"> </w:t>
      </w:r>
      <w:r w:rsidRPr="002601AE">
        <w:rPr>
          <w:lang w:val="ru-RU"/>
        </w:rPr>
        <w:t>เมื่อน้องสาวของเธอ</w:t>
      </w:r>
      <w:r w:rsidRPr="006C5560">
        <w:t>—</w:t>
      </w:r>
      <w:r w:rsidRPr="002601AE">
        <w:rPr>
          <w:lang w:val="ru-RU"/>
        </w:rPr>
        <w:t>ไม่ใช่เด็กหญิงธรรมดา</w:t>
      </w:r>
      <w:r w:rsidRPr="006C5560">
        <w:t xml:space="preserve"> </w:t>
      </w:r>
      <w:r w:rsidRPr="002601AE">
        <w:rPr>
          <w:lang w:val="ru-RU"/>
        </w:rPr>
        <w:t>แต่เป็นความล่อลวงที่แท้จริง</w:t>
      </w:r>
      <w:r w:rsidRPr="006C5560">
        <w:t>—</w:t>
      </w:r>
      <w:r w:rsidRPr="002601AE">
        <w:rPr>
          <w:lang w:val="ru-RU"/>
        </w:rPr>
        <w:t>จับหูลาตัวนั้น</w:t>
      </w:r>
      <w:r w:rsidRPr="006C5560">
        <w:t xml:space="preserve"> </w:t>
      </w:r>
      <w:r w:rsidRPr="002601AE">
        <w:rPr>
          <w:lang w:val="ru-RU"/>
        </w:rPr>
        <w:t>แล้วนำมันไปยังผักที่เธอเก็บไว้</w:t>
      </w:r>
      <w:r w:rsidRPr="006C5560">
        <w:t xml:space="preserve"> </w:t>
      </w:r>
      <w:r w:rsidRPr="002601AE">
        <w:rPr>
          <w:lang w:val="ru-RU"/>
        </w:rPr>
        <w:t>และลาตัวนั้นก็กินผักทั้งหมดจนหมด</w:t>
      </w:r>
      <w:r w:rsidRPr="006C5560">
        <w:t xml:space="preserve"> </w:t>
      </w:r>
      <w:r w:rsidRPr="002601AE">
        <w:rPr>
          <w:lang w:val="ru-RU"/>
        </w:rPr>
        <w:t>สาวน้อยผู้น่าสงสารไม่พูดอะไรกับใครทั้งนั้น</w:t>
      </w:r>
      <w:r w:rsidRPr="006C5560">
        <w:t xml:space="preserve"> </w:t>
      </w:r>
      <w:r w:rsidRPr="002601AE">
        <w:rPr>
          <w:lang w:val="ru-RU"/>
        </w:rPr>
        <w:t>และกลับไปยังแปลงผักเพื่อเก็บผักเพิ่มอีก</w:t>
      </w:r>
      <w:r w:rsidRPr="006C5560">
        <w:t xml:space="preserve"> </w:t>
      </w:r>
      <w:r w:rsidRPr="002601AE">
        <w:rPr>
          <w:lang w:val="ru-RU"/>
        </w:rPr>
        <w:t>ขณะที่เธอกำลังเก็บผักอีกครั้ง</w:t>
      </w:r>
      <w:r w:rsidRPr="006C5560">
        <w:t xml:space="preserve"> </w:t>
      </w:r>
      <w:r w:rsidRPr="002601AE">
        <w:rPr>
          <w:lang w:val="ru-RU"/>
        </w:rPr>
        <w:t>พี่ชายของเธอกลับมาจากทุ่งนา</w:t>
      </w:r>
      <w:r w:rsidRPr="006C5560">
        <w:t xml:space="preserve"> </w:t>
      </w:r>
      <w:r w:rsidRPr="002601AE">
        <w:rPr>
          <w:lang w:val="ru-RU"/>
        </w:rPr>
        <w:t>พอดีกับที่เธอกำลังวางอาหารลงบนไฟ</w:t>
      </w:r>
      <w:r w:rsidRPr="006C5560">
        <w:t xml:space="preserve"> </w:t>
      </w:r>
      <w:r w:rsidRPr="002601AE">
        <w:rPr>
          <w:lang w:val="ru-RU"/>
        </w:rPr>
        <w:t>พี่ชายของเธอช่วยขนของลงจากลา</w:t>
      </w:r>
      <w:r w:rsidRPr="006C5560">
        <w:t xml:space="preserve"> </w:t>
      </w:r>
      <w:r w:rsidRPr="002601AE">
        <w:rPr>
          <w:lang w:val="ru-RU"/>
        </w:rPr>
        <w:t>และเมื่อเห็นว่าอาหารยังไม่พร้อม</w:t>
      </w:r>
      <w:r w:rsidRPr="006C5560">
        <w:t xml:space="preserve"> </w:t>
      </w:r>
      <w:r w:rsidRPr="002601AE">
        <w:rPr>
          <w:lang w:val="ru-RU"/>
        </w:rPr>
        <w:t>ก็เริ่มตีเธอ</w:t>
      </w:r>
      <w:r w:rsidRPr="006C5560">
        <w:t xml:space="preserve">! </w:t>
      </w:r>
      <w:r w:rsidRPr="002601AE">
        <w:rPr>
          <w:lang w:val="ru-RU"/>
        </w:rPr>
        <w:t>เธอต้องทนทุกข์ทรมานอย่างนี้วันแล้ววันเล่า</w:t>
      </w:r>
      <w:r w:rsidRPr="006C5560">
        <w:t xml:space="preserve">! </w:t>
      </w:r>
      <w:r w:rsidRPr="002601AE">
        <w:rPr>
          <w:lang w:val="ru-RU"/>
        </w:rPr>
        <w:t>แม่ของเธอที่ทุกข์ยากได้อธิษฐานต่อพระเจ้าว่าให้ลูกสาวของเธอเสียชีวิตก่อน</w:t>
      </w:r>
      <w:r w:rsidRPr="006C5560">
        <w:t xml:space="preserve"> </w:t>
      </w:r>
      <w:r w:rsidRPr="002601AE">
        <w:rPr>
          <w:lang w:val="ru-RU"/>
        </w:rPr>
        <w:t>แล้วจึงถึงตัวเธอเอง</w:t>
      </w:r>
      <w:r w:rsidRPr="006C5560">
        <w:t xml:space="preserve"> </w:t>
      </w:r>
      <w:r w:rsidRPr="002601AE">
        <w:rPr>
          <w:lang w:val="ru-RU"/>
        </w:rPr>
        <w:t>เพราะเธอคิดว่าไม่มีใครจะดูแลลูกสาวของเธอได้อีกแล้ว</w:t>
      </w:r>
      <w:r w:rsidRPr="006C5560">
        <w:t xml:space="preserve"> </w:t>
      </w:r>
      <w:r w:rsidRPr="002601AE">
        <w:rPr>
          <w:lang w:val="ru-RU"/>
        </w:rPr>
        <w:t>และในที่สุด</w:t>
      </w:r>
      <w:r w:rsidRPr="006C5560">
        <w:t xml:space="preserve"> </w:t>
      </w:r>
      <w:r w:rsidRPr="002601AE">
        <w:rPr>
          <w:lang w:val="ru-RU"/>
        </w:rPr>
        <w:t>ลูกสาวก็เสียชีวิตก่อน</w:t>
      </w:r>
      <w:r w:rsidRPr="006C5560">
        <w:t xml:space="preserve"> </w:t>
      </w:r>
      <w:r w:rsidRPr="002601AE">
        <w:rPr>
          <w:lang w:val="ru-RU"/>
        </w:rPr>
        <w:t>แล้วตามด้วยแม่</w:t>
      </w:r>
      <w:r w:rsidRPr="006C5560">
        <w:t xml:space="preserve"> </w:t>
      </w:r>
    </w:p>
    <w:p w14:paraId="0A5D5D1C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แต่ไม่ว่าใครจะพูดอย่างไร</w:t>
      </w:r>
      <w:r w:rsidRPr="006C5560">
        <w:t xml:space="preserve"> </w:t>
      </w:r>
      <w:r w:rsidRPr="002601AE">
        <w:rPr>
          <w:lang w:val="ru-RU"/>
        </w:rPr>
        <w:t>ผู้ที่มีความพิการทางสติปัญญาก็อยู่ในสถานการณ์ที่ดีกว่าคนอื่น</w:t>
      </w:r>
      <w:r w:rsidRPr="006C5560">
        <w:t xml:space="preserve"> </w:t>
      </w:r>
      <w:r w:rsidRPr="002601AE">
        <w:rPr>
          <w:lang w:val="ru-RU"/>
        </w:rPr>
        <w:t>ไม่มีใครสามารถเรียกร้องอะไรจากคนกลุ่มนี้ได้</w:t>
      </w:r>
      <w:r w:rsidRPr="006C5560">
        <w:t xml:space="preserve"> </w:t>
      </w:r>
      <w:r w:rsidRPr="002601AE">
        <w:rPr>
          <w:lang w:val="ru-RU"/>
        </w:rPr>
        <w:t>ดังนั้นพวกเขาจึงได้ผ่านสู่ชีวิตถัดไปโดยไม่ต้องเผชิญกับความยากลำบากใดๆ</w:t>
      </w:r>
      <w:r w:rsidRPr="006C5560">
        <w:t xml:space="preserve"> </w:t>
      </w:r>
    </w:p>
    <w:p w14:paraId="3AC9B218" w14:textId="77777777" w:rsidR="00EF488A" w:rsidRPr="006C5560" w:rsidRDefault="00EF488A" w:rsidP="00B87D11"/>
    <w:p w14:paraId="66C22207" w14:textId="77777777" w:rsidR="00EF488A" w:rsidRPr="006C5560" w:rsidRDefault="00000000" w:rsidP="00B87D11">
      <w:pPr>
        <w:pStyle w:val="Heading4"/>
      </w:pPr>
      <w:bookmarkStart w:id="345" w:name="_Toc196932488"/>
      <w:bookmarkStart w:id="346" w:name="_Toc196933032"/>
      <w:bookmarkStart w:id="347" w:name="_Toc242097329"/>
      <w:r w:rsidRPr="002601AE">
        <w:rPr>
          <w:lang w:val="ru-RU"/>
        </w:rPr>
        <w:t>ท่าทีที่ถูกต้องของพ่อแม่ต่อความพิการของลูกๆ</w:t>
      </w:r>
      <w:bookmarkEnd w:id="345"/>
      <w:bookmarkEnd w:id="346"/>
      <w:bookmarkEnd w:id="347"/>
    </w:p>
    <w:p w14:paraId="40A0422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แม่บางคนที่เมื่อรู้ระหว่างการตั้งครรภ์ว่าลูกของตนจะเกิดมาพร้อมกับความพิการหรือความบกพร่องทางสติปัญญา</w:t>
      </w:r>
      <w:r w:rsidRPr="006C5560">
        <w:t xml:space="preserve"> </w:t>
      </w:r>
      <w:r w:rsidRPr="002601AE">
        <w:rPr>
          <w:lang w:val="ru-RU"/>
        </w:rPr>
        <w:t>ก็ตัดสินใจทำแท้งและฆ่าลูกของตนเอง</w:t>
      </w:r>
      <w:r w:rsidRPr="006C5560">
        <w:t xml:space="preserve"> </w:t>
      </w:r>
      <w:r w:rsidRPr="002601AE">
        <w:rPr>
          <w:lang w:val="ru-RU"/>
        </w:rPr>
        <w:t>พวกเธอไม่คิดเลยว่าลูกคนนี้ก็มีวิญญาณเช่นกัน</w:t>
      </w:r>
      <w:r w:rsidRPr="006C5560">
        <w:t xml:space="preserve"> </w:t>
      </w:r>
      <w:r w:rsidRPr="002601AE">
        <w:rPr>
          <w:lang w:val="ru-RU"/>
        </w:rPr>
        <w:t>มีพ่อหลายคนมาหาผมและพูดว่า</w:t>
      </w:r>
      <w:r w:rsidRPr="006C5560">
        <w:t>: ‘</w:t>
      </w:r>
      <w:r w:rsidRPr="002601AE">
        <w:rPr>
          <w:lang w:val="ru-RU"/>
        </w:rPr>
        <w:t>ลูกผมจะพิการหรือ</w:t>
      </w:r>
      <w:r w:rsidRPr="006C5560">
        <w:t xml:space="preserve">? </w:t>
      </w:r>
      <w:r w:rsidRPr="002601AE">
        <w:rPr>
          <w:lang w:val="ru-RU"/>
        </w:rPr>
        <w:t>ทำไมพระเจ้าถึงทำเช่นนี้</w:t>
      </w:r>
      <w:r w:rsidRPr="006C5560">
        <w:t xml:space="preserve">? </w:t>
      </w:r>
      <w:r>
        <w:rPr>
          <w:lang w:val="ru-RU"/>
        </w:rPr>
        <w:t>ผมทนไม่ได้</w:t>
      </w:r>
      <w:r w:rsidRPr="006C5560">
        <w:t xml:space="preserve">’ </w:t>
      </w:r>
      <w:r w:rsidRPr="002601AE">
        <w:rPr>
          <w:lang w:val="ru-RU"/>
        </w:rPr>
        <w:t>ท่าทางเช่นนี้แสดงถึงความไม่ละอายต่อพระเจ้า</w:t>
      </w:r>
      <w:r w:rsidRPr="006C5560">
        <w:t xml:space="preserve"> </w:t>
      </w:r>
      <w:r w:rsidRPr="002601AE">
        <w:rPr>
          <w:lang w:val="ru-RU"/>
        </w:rPr>
        <w:t>ความดื้อรั้น</w:t>
      </w:r>
      <w:r w:rsidRPr="006C5560">
        <w:t xml:space="preserve"> </w:t>
      </w:r>
      <w:r w:rsidRPr="002601AE">
        <w:rPr>
          <w:lang w:val="ru-RU"/>
        </w:rPr>
        <w:t>และความเห็นแก่ตัวเพียงใด</w:t>
      </w:r>
      <w:r w:rsidRPr="006C5560">
        <w:t xml:space="preserve">! </w:t>
      </w:r>
      <w:r w:rsidRPr="002601AE">
        <w:rPr>
          <w:lang w:val="ru-RU"/>
        </w:rPr>
        <w:t>คนเช่นนี้</w:t>
      </w:r>
      <w:r w:rsidRPr="006C5560">
        <w:t xml:space="preserve"> </w:t>
      </w:r>
      <w:r w:rsidRPr="002601AE">
        <w:rPr>
          <w:lang w:val="ru-RU"/>
        </w:rPr>
        <w:t>หากพระเจ้าช่วยพวกเขา</w:t>
      </w:r>
      <w:r w:rsidRPr="006C5560">
        <w:t xml:space="preserve"> </w:t>
      </w:r>
      <w:r w:rsidRPr="002601AE">
        <w:rPr>
          <w:lang w:val="ru-RU"/>
        </w:rPr>
        <w:t>พวกเขาก็จะยิ่งแย่ลงไปอีก</w:t>
      </w:r>
      <w:r w:rsidRPr="006C5560">
        <w:t xml:space="preserve"> 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lastRenderedPageBreak/>
        <w:t>มีนักเรียนคนหนึ่งที่จิตใจถูกทำลายจากความคิดของตนเอง</w:t>
      </w:r>
      <w:r w:rsidRPr="006C5560">
        <w:t xml:space="preserve"> </w:t>
      </w:r>
      <w:r w:rsidRPr="002601AE">
        <w:rPr>
          <w:lang w:val="ru-RU"/>
        </w:rPr>
        <w:t>มาที่คาลิวาของผมพร้อมกับพ่อของเขา</w:t>
      </w:r>
      <w:r w:rsidRPr="006C5560">
        <w:t xml:space="preserve"> </w:t>
      </w:r>
      <w:r w:rsidRPr="002601AE">
        <w:rPr>
          <w:lang w:val="ru-RU"/>
        </w:rPr>
        <w:t>หนุ่มคนนี้เคยได้รับการรักษาด้วยวิธีการช็อกไฟฟ้า</w:t>
      </w:r>
      <w:r w:rsidRPr="006C5560">
        <w:t xml:space="preserve"> </w:t>
      </w:r>
      <w:r w:rsidRPr="002601AE">
        <w:rPr>
          <w:lang w:val="ru-RU"/>
        </w:rPr>
        <w:t>เขาต้องทนทุกข์ทรมานอย่างมากที่บ้าน</w:t>
      </w:r>
      <w:r w:rsidRPr="006C5560">
        <w:t xml:space="preserve"> </w:t>
      </w:r>
      <w:r w:rsidRPr="002601AE">
        <w:rPr>
          <w:lang w:val="ru-RU"/>
        </w:rPr>
        <w:t>แต่เขาเป็นคนที่มีความศรัทธาอย่างลึกซึ้ง</w:t>
      </w:r>
      <w:r w:rsidRPr="006C5560">
        <w:t xml:space="preserve"> </w:t>
      </w:r>
      <w:r w:rsidRPr="002601AE">
        <w:rPr>
          <w:lang w:val="ru-RU"/>
        </w:rPr>
        <w:t>เมื่อเขาทำท่ากราบลง</w:t>
      </w:r>
      <w:r w:rsidRPr="006C5560">
        <w:t xml:space="preserve"> </w:t>
      </w:r>
      <w:r w:rsidRPr="002601AE">
        <w:rPr>
          <w:lang w:val="ru-RU"/>
        </w:rPr>
        <w:t>เขาจะกระแทกหัวลงกับพื้น</w:t>
      </w:r>
      <w:r w:rsidRPr="006C5560">
        <w:t xml:space="preserve"> “</w:t>
      </w:r>
      <w:r w:rsidRPr="002601AE">
        <w:rPr>
          <w:lang w:val="ru-RU"/>
        </w:rPr>
        <w:t>บางทีพระเจ้าอาจเมตตาต่อผืนดิน</w:t>
      </w:r>
      <w:r w:rsidRPr="006C5560">
        <w:t xml:space="preserve">” </w:t>
      </w:r>
      <w:r w:rsidRPr="002601AE">
        <w:rPr>
          <w:lang w:val="ru-RU"/>
        </w:rPr>
        <w:t>เขาจะพูด</w:t>
      </w:r>
      <w:r w:rsidRPr="006C5560">
        <w:t xml:space="preserve"> “</w:t>
      </w:r>
      <w:r>
        <w:rPr>
          <w:lang w:val="ru-RU"/>
        </w:rPr>
        <w:t>และเมตตาต่อข้าผู้ได้กระแทกมัน</w:t>
      </w:r>
      <w:r w:rsidRPr="006C5560">
        <w:t xml:space="preserve">”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เขาคิดว่าพระเจ้า</w:t>
      </w:r>
      <w:r w:rsidRPr="006C5560">
        <w:t xml:space="preserve"> </w:t>
      </w:r>
      <w:r w:rsidRPr="002601AE">
        <w:rPr>
          <w:lang w:val="ru-RU"/>
        </w:rPr>
        <w:t>เมื่อได้เมตตาต่อผืนดิน</w:t>
      </w:r>
      <w:r w:rsidRPr="006C5560">
        <w:t>—</w:t>
      </w:r>
      <w:r w:rsidRPr="002601AE">
        <w:rPr>
          <w:lang w:val="ru-RU"/>
        </w:rPr>
        <w:t>ซึ่งถูกทำร้ายจากแรงกระแทกของเขา</w:t>
      </w:r>
      <w:r w:rsidRPr="006C5560">
        <w:t>—</w:t>
      </w:r>
      <w:r w:rsidRPr="002601AE">
        <w:rPr>
          <w:lang w:val="ru-RU"/>
        </w:rPr>
        <w:t>ก็จะเมตตาต่อเขาด้วย</w:t>
      </w:r>
      <w:r w:rsidRPr="006C5560">
        <w:t xml:space="preserve">! </w:t>
      </w:r>
      <w:r w:rsidRPr="002601AE">
        <w:rPr>
          <w:lang w:val="ru-RU"/>
        </w:rPr>
        <w:t>สิ่งนี้ทำให้ข้าพเจ้าประทับใจอย่างลึกซึ้ง</w:t>
      </w:r>
      <w:r w:rsidRPr="006C5560">
        <w:t xml:space="preserve">! </w:t>
      </w:r>
      <w:r w:rsidRPr="002601AE">
        <w:rPr>
          <w:lang w:val="ru-RU"/>
        </w:rPr>
        <w:t>ชายหนุ่มคนนี้คิดว่าตัวเองไม่คู่ควร</w:t>
      </w:r>
      <w:r w:rsidRPr="006C5560">
        <w:t xml:space="preserve"> </w:t>
      </w:r>
      <w:r w:rsidRPr="002601AE">
        <w:rPr>
          <w:lang w:val="ru-RU"/>
        </w:rPr>
        <w:t>ทุกครั้งที่เขารู้สึกแย่ลง</w:t>
      </w:r>
      <w:r w:rsidRPr="006C5560">
        <w:t xml:space="preserve"> </w:t>
      </w:r>
      <w:r w:rsidRPr="002601AE">
        <w:rPr>
          <w:lang w:val="ru-RU"/>
        </w:rPr>
        <w:t>เขาจะมาที่ภูเขาศักดิ์สิทธิ์</w:t>
      </w:r>
      <w:r w:rsidRPr="006C5560">
        <w:t xml:space="preserve"> </w:t>
      </w:r>
      <w:r w:rsidRPr="002601AE">
        <w:rPr>
          <w:lang w:val="ru-RU"/>
        </w:rPr>
        <w:t>ผมจะช่วยให้ความคิดของเขาถูกต้องขึ้น</w:t>
      </w:r>
      <w:r w:rsidRPr="006C5560">
        <w:t xml:space="preserve">; </w:t>
      </w:r>
      <w:r w:rsidRPr="002601AE">
        <w:rPr>
          <w:lang w:val="ru-RU"/>
        </w:rPr>
        <w:t>เขาจะใช้ชีวิตได้ดีขึ้นบ้างเป็นเวลาหนึ่งหรือสองเดือน</w:t>
      </w:r>
      <w:r w:rsidRPr="006C5560">
        <w:t xml:space="preserve"> </w:t>
      </w:r>
      <w:r w:rsidRPr="002601AE">
        <w:rPr>
          <w:lang w:val="ru-RU"/>
        </w:rPr>
        <w:t>แล้วทุกอย่างก็เริ่มขึ้นใหม่</w:t>
      </w:r>
      <w:r w:rsidRPr="006C5560">
        <w:t xml:space="preserve"> </w:t>
      </w:r>
      <w:r w:rsidRPr="002601AE">
        <w:rPr>
          <w:lang w:val="ru-RU"/>
        </w:rPr>
        <w:t>พ่อของเขาไม่ต้องการให้คนรู้จักเห็นลูกชาย</w:t>
      </w:r>
      <w:r w:rsidRPr="006C5560">
        <w:t xml:space="preserve"> </w:t>
      </w:r>
      <w:r w:rsidRPr="002601AE">
        <w:rPr>
          <w:lang w:val="ru-RU"/>
        </w:rPr>
        <w:t>เพราะมันทำให้ความภูมิใจของเขาถูกทำร้าย</w:t>
      </w:r>
      <w:r w:rsidRPr="006C5560">
        <w:t xml:space="preserve"> </w:t>
      </w:r>
      <w:r w:rsidRPr="002601AE">
        <w:rPr>
          <w:lang w:val="ru-RU"/>
        </w:rPr>
        <w:t>เขาต้องทนทุกข์จากความเห็นแก่ตัวของตัวเอง</w:t>
      </w:r>
      <w:r w:rsidRPr="006C5560">
        <w:t xml:space="preserve"> “</w:t>
      </w:r>
      <w:r w:rsidRPr="002601AE">
        <w:rPr>
          <w:lang w:val="ru-RU"/>
        </w:rPr>
        <w:t>ลูกผมทำให้ผม</w:t>
      </w:r>
      <w:r>
        <w:rPr>
          <w:lang w:val="ru-RU"/>
        </w:rPr>
        <w:t>เสียชื่อเสียงในสายตาคนอื่น</w:t>
      </w:r>
      <w:r w:rsidRPr="006C5560">
        <w:t xml:space="preserve">” </w:t>
      </w:r>
      <w:r w:rsidRPr="002601AE">
        <w:rPr>
          <w:lang w:val="ru-RU"/>
        </w:rPr>
        <w:t>เขาบอกผม</w:t>
      </w:r>
      <w:r w:rsidRPr="006C5560">
        <w:t xml:space="preserve"> </w:t>
      </w:r>
      <w:r w:rsidRPr="002601AE">
        <w:rPr>
          <w:lang w:val="ru-RU"/>
        </w:rPr>
        <w:t>เมื่อได้ยินเช่นนี้</w:t>
      </w:r>
      <w:r w:rsidRPr="006C5560">
        <w:t xml:space="preserve"> </w:t>
      </w:r>
      <w:r w:rsidRPr="002601AE">
        <w:rPr>
          <w:lang w:val="ru-RU"/>
        </w:rPr>
        <w:t>ลูกชายของเขาจึงพูดกับเขาว่า</w:t>
      </w:r>
      <w:r w:rsidRPr="006C5560">
        <w:t xml:space="preserve"> “</w:t>
      </w:r>
      <w:r w:rsidRPr="002601AE">
        <w:rPr>
          <w:lang w:val="ru-RU"/>
        </w:rPr>
        <w:t>ฟังนะ</w:t>
      </w:r>
      <w:r w:rsidRPr="006C5560">
        <w:t xml:space="preserve"> </w:t>
      </w:r>
      <w:r w:rsidRPr="002601AE">
        <w:rPr>
          <w:lang w:val="ru-RU"/>
        </w:rPr>
        <w:t>คุณควรยอมรับความจริงนี้เสียที</w:t>
      </w:r>
      <w:r w:rsidRPr="006C5560">
        <w:t xml:space="preserve">! </w:t>
      </w:r>
      <w:r w:rsidRPr="002601AE">
        <w:rPr>
          <w:lang w:val="ru-RU"/>
        </w:rPr>
        <w:t>ผมนี่แหละ</w:t>
      </w:r>
      <w:r w:rsidRPr="006C5560">
        <w:t>—</w:t>
      </w:r>
      <w:r w:rsidRPr="002601AE">
        <w:rPr>
          <w:lang w:val="ru-RU"/>
        </w:rPr>
        <w:t>คนบ้า</w:t>
      </w:r>
      <w:r w:rsidRPr="006C5560">
        <w:t>—</w:t>
      </w:r>
      <w:r w:rsidRPr="002601AE">
        <w:rPr>
          <w:lang w:val="ru-RU"/>
        </w:rPr>
        <w:t>และผมก็แค่เป็นตัวของตัวเองเท่านั้น</w:t>
      </w:r>
      <w:r w:rsidRPr="006C5560">
        <w:t>! “</w:t>
      </w:r>
      <w:r w:rsidRPr="002601AE">
        <w:rPr>
          <w:lang w:val="ru-RU"/>
        </w:rPr>
        <w:t>พ่ออยากบังคับลูกให้อยู่ในกรอบแคบๆ</w:t>
      </w:r>
      <w:r w:rsidRPr="006C5560">
        <w:t xml:space="preserve"> </w:t>
      </w:r>
      <w:r w:rsidRPr="002601AE">
        <w:rPr>
          <w:lang w:val="ru-RU"/>
        </w:rPr>
        <w:t>ของความเหมาะสมหรือ</w:t>
      </w:r>
      <w:r w:rsidRPr="006C5560">
        <w:t xml:space="preserve">? </w:t>
      </w:r>
      <w:r w:rsidRPr="002601AE">
        <w:rPr>
          <w:lang w:val="ru-RU"/>
        </w:rPr>
        <w:t>ยอมรับว่าพ่อมีลูกบ้า</w:t>
      </w:r>
      <w:r w:rsidRPr="006C5560">
        <w:t xml:space="preserve"> </w:t>
      </w:r>
      <w:r w:rsidRPr="002601AE">
        <w:rPr>
          <w:lang w:val="ru-RU"/>
        </w:rPr>
        <w:t>และทำตัวตามธรรมชาติไปสิ</w:t>
      </w:r>
      <w:r w:rsidRPr="006C5560">
        <w:t xml:space="preserve"> </w:t>
      </w:r>
      <w:r w:rsidRPr="002601AE">
        <w:rPr>
          <w:lang w:val="ru-RU"/>
        </w:rPr>
        <w:t>พ่อเป็นคนเดียวที่มีลูกบ้าหรือ</w:t>
      </w:r>
      <w:r w:rsidRPr="006C5560">
        <w:t>?” “</w:t>
      </w:r>
      <w:r w:rsidRPr="002601AE">
        <w:rPr>
          <w:lang w:val="ru-RU"/>
        </w:rPr>
        <w:t>อ้า</w:t>
      </w:r>
      <w:r w:rsidRPr="006C5560">
        <w:t xml:space="preserve">! </w:t>
      </w:r>
      <w:r w:rsidRPr="002601AE">
        <w:rPr>
          <w:lang w:val="ru-RU"/>
        </w:rPr>
        <w:t>ไม่เคยคิดเลย</w:t>
      </w:r>
      <w:r w:rsidRPr="006C5560">
        <w:t xml:space="preserve">!” </w:t>
      </w:r>
      <w:r w:rsidRPr="002601AE">
        <w:rPr>
          <w:lang w:val="ru-RU"/>
        </w:rPr>
        <w:t>ฉันคิดในใจ</w:t>
      </w:r>
      <w:r w:rsidRPr="006C5560">
        <w:t xml:space="preserve"> “</w:t>
      </w:r>
      <w:r w:rsidRPr="002601AE">
        <w:rPr>
          <w:lang w:val="ru-RU"/>
        </w:rPr>
        <w:t>ในสองคนนี้</w:t>
      </w:r>
      <w:r w:rsidRPr="006C5560">
        <w:t xml:space="preserve"> </w:t>
      </w:r>
      <w:r w:rsidRPr="002601AE">
        <w:rPr>
          <w:lang w:val="ru-RU"/>
        </w:rPr>
        <w:t>คนไหนกันแน่ที่บ้า</w:t>
      </w:r>
      <w:r w:rsidRPr="006C5560">
        <w:t xml:space="preserve">?” </w:t>
      </w:r>
    </w:p>
    <w:p w14:paraId="5F17BE2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คุณเห็นไหมว่าความเห็นแก่ตัวมักนำไปสู่จุดใดได้บ้าง</w:t>
      </w:r>
      <w:r w:rsidRPr="006C5560">
        <w:t xml:space="preserve">? </w:t>
      </w:r>
      <w:r w:rsidRPr="002601AE">
        <w:rPr>
          <w:lang w:val="ru-RU"/>
        </w:rPr>
        <w:t>พ่อบางคนอาจถึงขั้นหวังให้ลูกตาย</w:t>
      </w:r>
      <w:r w:rsidRPr="006C5560">
        <w:t xml:space="preserve">! </w:t>
      </w:r>
      <w:r w:rsidRPr="002601AE">
        <w:rPr>
          <w:lang w:val="ru-RU"/>
        </w:rPr>
        <w:t>เมื่อผมยังใช้ชีวิตอยู่ในโลกทางโลก</w:t>
      </w:r>
      <w:r w:rsidRPr="006C5560">
        <w:t xml:space="preserve"> </w:t>
      </w:r>
      <w:r w:rsidRPr="002601AE">
        <w:rPr>
          <w:lang w:val="ru-RU"/>
        </w:rPr>
        <w:t>ผมเคยรู้จักเด็กคนหนึ่งที่มีปัญหาในการเรียนรู้</w:t>
      </w:r>
      <w:r w:rsidRPr="006C5560">
        <w:t xml:space="preserve"> </w:t>
      </w:r>
      <w:r w:rsidRPr="002601AE">
        <w:rPr>
          <w:lang w:val="ru-RU"/>
        </w:rPr>
        <w:t>พ่อแม่ของเขาเมื่อไปเยี่ยมเพื่อน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ก็ไม่พาเขาไปด้วย</w:t>
      </w:r>
      <w:r w:rsidRPr="006C5560">
        <w:t xml:space="preserve"> </w:t>
      </w:r>
      <w:r w:rsidRPr="002601AE">
        <w:rPr>
          <w:lang w:val="ru-RU"/>
        </w:rPr>
        <w:t>เพื่อไม่ให้รู้สึกอับอายต่อเขา</w:t>
      </w:r>
      <w:r w:rsidRPr="006C5560">
        <w:t xml:space="preserve">! </w:t>
      </w:r>
      <w:r w:rsidRPr="002601AE">
        <w:rPr>
          <w:lang w:val="ru-RU"/>
        </w:rPr>
        <w:t>และคนๆ</w:t>
      </w:r>
      <w:r w:rsidRPr="006C5560">
        <w:t xml:space="preserve"> </w:t>
      </w:r>
      <w:r w:rsidRPr="002601AE">
        <w:rPr>
          <w:lang w:val="ru-RU"/>
        </w:rPr>
        <w:t>ก็หัวเราะเยาะฉันเพราะฉันพูดกับเด็กคนนั้น</w:t>
      </w:r>
      <w:r w:rsidRPr="006C5560">
        <w:t xml:space="preserve"> </w:t>
      </w:r>
      <w:r w:rsidRPr="002601AE">
        <w:rPr>
          <w:lang w:val="ru-RU"/>
        </w:rPr>
        <w:t>แต่เด็กคนนั้นกลับมีที่อยู่ในใจฉันมากกว่าคนที่หัวเราะเยาะเขา</w:t>
      </w:r>
      <w:r w:rsidRPr="006C5560">
        <w:t xml:space="preserve"> </w:t>
      </w:r>
    </w:p>
    <w:p w14:paraId="2CE76132" w14:textId="77777777" w:rsidR="00EF488A" w:rsidRPr="006C5560" w:rsidRDefault="00EF488A" w:rsidP="00B87D11"/>
    <w:p w14:paraId="43889261" w14:textId="77777777" w:rsidR="00EF488A" w:rsidRPr="006C5560" w:rsidRDefault="00EF488A" w:rsidP="00B87D11"/>
    <w:p w14:paraId="69647D8F" w14:textId="77777777" w:rsidR="00EF488A" w:rsidRPr="006C5560" w:rsidRDefault="00000000" w:rsidP="00B87D11">
      <w:pPr>
        <w:pStyle w:val="Heading3"/>
        <w:spacing w:before="390" w:after="240"/>
      </w:pPr>
      <w:bookmarkStart w:id="348" w:name="_Toc196932489"/>
      <w:bookmarkStart w:id="349" w:name="_Toc196933033"/>
      <w:bookmarkStart w:id="350" w:name="_Toc242097330"/>
      <w:r w:rsidRPr="002601AE">
        <w:rPr>
          <w:lang w:val="ru-RU"/>
        </w:rPr>
        <w:t>บทที่</w:t>
      </w:r>
      <w:r w:rsidRPr="006C5560">
        <w:t xml:space="preserve"> 4. </w:t>
      </w:r>
      <w:r w:rsidRPr="006C5560">
        <w:br/>
      </w:r>
      <w:r w:rsidRPr="002601AE">
        <w:rPr>
          <w:lang w:val="ru-RU"/>
        </w:rPr>
        <w:t>เกี่ยวกับกฎแห่งจิตวิญญาณ</w:t>
      </w:r>
      <w:bookmarkEnd w:id="348"/>
      <w:bookmarkEnd w:id="349"/>
      <w:bookmarkEnd w:id="350"/>
    </w:p>
    <w:p w14:paraId="4F31CD7C" w14:textId="77777777" w:rsidR="00EF488A" w:rsidRPr="006C5560" w:rsidRDefault="00EF488A" w:rsidP="00B87D11"/>
    <w:p w14:paraId="44A4F586" w14:textId="77777777" w:rsidR="00EF488A" w:rsidRPr="006C5560" w:rsidRDefault="00000000" w:rsidP="00B87D11">
      <w:pPr>
        <w:pStyle w:val="Heading4"/>
      </w:pPr>
      <w:bookmarkStart w:id="351" w:name="_Toc196932490"/>
      <w:bookmarkStart w:id="352" w:name="_Toc196933034"/>
      <w:bookmarkStart w:id="353" w:name="_Toc242097331"/>
      <w:r w:rsidRPr="002601AE">
        <w:rPr>
          <w:lang w:val="ru-RU"/>
        </w:rPr>
        <w:t>หลักการทางจิตวิญญาณทำงานอย่างไร</w:t>
      </w:r>
      <w:bookmarkEnd w:id="351"/>
      <w:bookmarkEnd w:id="352"/>
      <w:bookmarkEnd w:id="353"/>
    </w:p>
    <w:p w14:paraId="076BE99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กฎหมายใดที่เรียกว่ากฎหมายทางจิตวิญญาณ</w:t>
      </w:r>
      <w:r w:rsidRPr="006C5560">
        <w:t xml:space="preserve">? </w:t>
      </w:r>
    </w:p>
    <w:p w14:paraId="51ED7D3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ให้ผมอธิบายครับ</w:t>
      </w:r>
      <w:r w:rsidRPr="006C5560">
        <w:t xml:space="preserve"> </w:t>
      </w:r>
      <w:r w:rsidRPr="002601AE">
        <w:rPr>
          <w:lang w:val="ru-RU"/>
        </w:rPr>
        <w:t>เช่นเดียวกับที่มีกฎธรรมชาติ</w:t>
      </w:r>
      <w:r w:rsidRPr="006C5560">
        <w:t xml:space="preserve"> </w:t>
      </w:r>
      <w:r w:rsidRPr="002601AE">
        <w:rPr>
          <w:lang w:val="ru-RU"/>
        </w:rPr>
        <w:t>ก็มีกฎทางจิตวิญญาณในชีวิตทางจิตวิญญาณเช่นกัน</w:t>
      </w:r>
      <w:r w:rsidRPr="006C5560">
        <w:t xml:space="preserve"> </w:t>
      </w:r>
      <w:r w:rsidRPr="002601AE">
        <w:rPr>
          <w:lang w:val="ru-RU"/>
        </w:rPr>
        <w:t>สมมติว่ามีคนโยนวัตถุหนักขึ้นไปข้างบน</w:t>
      </w:r>
      <w:r w:rsidRPr="006C5560">
        <w:t xml:space="preserve"> </w:t>
      </w:r>
      <w:r w:rsidRPr="002601AE">
        <w:rPr>
          <w:lang w:val="ru-RU"/>
        </w:rPr>
        <w:t>ยิ่งใช้แรงโยนมาก</w:t>
      </w:r>
      <w:r w:rsidRPr="006C5560">
        <w:t xml:space="preserve"> </w:t>
      </w:r>
      <w:r w:rsidRPr="002601AE">
        <w:rPr>
          <w:lang w:val="ru-RU"/>
        </w:rPr>
        <w:t>และยิ่งโยนสูงเท่าไร</w:t>
      </w:r>
      <w:r w:rsidRPr="006C5560">
        <w:t xml:space="preserve"> </w:t>
      </w:r>
      <w:r w:rsidRPr="002601AE">
        <w:rPr>
          <w:lang w:val="ru-RU"/>
        </w:rPr>
        <w:t>แรงที่วัตถุนั้นตกลงและแตกสลายก็จะยิ่งมากเท่านั้น</w:t>
      </w:r>
      <w:r w:rsidRPr="006C5560">
        <w:t xml:space="preserve"> </w:t>
      </w:r>
      <w:r w:rsidRPr="002601AE">
        <w:rPr>
          <w:lang w:val="ru-RU"/>
        </w:rPr>
        <w:t>นี่คือกฎธรรมชาติ</w:t>
      </w:r>
      <w:r w:rsidRPr="006C5560">
        <w:t xml:space="preserve"> </w:t>
      </w:r>
      <w:r w:rsidRPr="002601AE">
        <w:rPr>
          <w:lang w:val="ru-RU"/>
        </w:rPr>
        <w:t>และในชีวิตทางจิตวิญญาณ</w:t>
      </w:r>
      <w:r w:rsidRPr="006C5560">
        <w:t xml:space="preserve"> </w:t>
      </w:r>
      <w:r w:rsidRPr="002601AE">
        <w:rPr>
          <w:lang w:val="ru-RU"/>
        </w:rPr>
        <w:t>ยิ่งคนใดบินสูงขึ้นด้วยปีกแห่งความภูมิใจของตนเอง</w:t>
      </w:r>
      <w:r w:rsidRPr="006C5560">
        <w:t xml:space="preserve"> </w:t>
      </w:r>
      <w:r w:rsidRPr="002601AE">
        <w:rPr>
          <w:lang w:val="ru-RU"/>
        </w:rPr>
        <w:t>การตกทางจิตวิญญาณของเขาก็จะยิ่งรุนแรงขึ้น</w:t>
      </w:r>
      <w:r w:rsidRPr="006C5560">
        <w:t xml:space="preserve"> </w:t>
      </w:r>
      <w:r w:rsidRPr="002601AE">
        <w:rPr>
          <w:lang w:val="ru-RU"/>
        </w:rPr>
        <w:t>และตามสัดส่วนกับความสูงของความภูมิใจนั้น</w:t>
      </w:r>
      <w:r w:rsidRPr="006C5560">
        <w:t xml:space="preserve"> </w:t>
      </w:r>
      <w:r w:rsidRPr="002601AE">
        <w:rPr>
          <w:lang w:val="ru-RU"/>
        </w:rPr>
        <w:t>เขาจะถูกทำลาย</w:t>
      </w:r>
      <w:r w:rsidRPr="006C5560">
        <w:t xml:space="preserve">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เพราะผู้ภูมิใจจะบินขึ้นถึงขีดจำกัดหนึ่ง</w:t>
      </w:r>
      <w:r w:rsidRPr="006C5560">
        <w:t xml:space="preserve"> </w:t>
      </w:r>
      <w:r w:rsidRPr="002601AE">
        <w:rPr>
          <w:lang w:val="ru-RU"/>
        </w:rPr>
        <w:t>แล้วจึงตกลงและประสบความล้มเหลวอย่างสิ้นเชิง</w:t>
      </w:r>
      <w:r w:rsidRPr="006C5560">
        <w:t xml:space="preserve"> </w:t>
      </w:r>
      <w:r w:rsidRPr="006C5560">
        <w:rPr>
          <w:i/>
          <w:iCs/>
        </w:rPr>
        <w:t>“</w:t>
      </w:r>
      <w:r w:rsidRPr="002601AE">
        <w:rPr>
          <w:i/>
          <w:iCs/>
          <w:lang w:val="ru-RU"/>
        </w:rPr>
        <w:t>ผู้ใดที่ยกตัวเองขึ้นให้ถูกทำให้</w:t>
      </w:r>
      <w:r>
        <w:rPr>
          <w:i/>
          <w:iCs/>
          <w:lang w:val="ru-RU"/>
        </w:rPr>
        <w:t>ต่ำลง</w:t>
      </w:r>
      <w:r w:rsidRPr="006C5560">
        <w:rPr>
          <w:i/>
          <w:iCs/>
        </w:rPr>
        <w:t>”</w:t>
      </w:r>
      <w:r>
        <w:rPr>
          <w:rStyle w:val="FootnoteReference"/>
          <w:i/>
          <w:iCs/>
          <w:lang w:val="ru-RU"/>
        </w:rPr>
        <w:footnoteReference w:id="120"/>
      </w:r>
      <w:r w:rsidRPr="006C5560">
        <w:t xml:space="preserve"> </w:t>
      </w:r>
      <w:r w:rsidRPr="002601AE">
        <w:rPr>
          <w:lang w:val="ru-RU"/>
        </w:rPr>
        <w:t>นี่คือกฎแห่งจิตวิญญาณ</w:t>
      </w:r>
      <w:r w:rsidRPr="006C5560">
        <w:t xml:space="preserve"> </w:t>
      </w:r>
    </w:p>
    <w:p w14:paraId="1EE91FF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มีความแตกต่างที่สำคัญระหว่างกฎธรรมชาติและกฎทางจิตวิญญาณ</w:t>
      </w:r>
      <w:r w:rsidRPr="006C5560">
        <w:t xml:space="preserve"> </w:t>
      </w:r>
      <w:r w:rsidRPr="002601AE">
        <w:rPr>
          <w:lang w:val="ru-RU"/>
        </w:rPr>
        <w:t>กฎธรรมชาติเป็น</w:t>
      </w:r>
      <w:r w:rsidRPr="006C5560">
        <w:t xml:space="preserve"> ‘</w:t>
      </w:r>
      <w:r>
        <w:rPr>
          <w:lang w:val="ru-RU"/>
        </w:rPr>
        <w:t>ไม่มีความเมตตา</w:t>
      </w:r>
      <w:r w:rsidRPr="006C5560">
        <w:t xml:space="preserve">’ </w:t>
      </w:r>
      <w:r w:rsidRPr="002601AE">
        <w:rPr>
          <w:lang w:val="ru-RU"/>
        </w:rPr>
        <w:t>และมนุษย์ไม่สามารถเปลี่ยนแปลงมันได้</w:t>
      </w:r>
      <w:r w:rsidRPr="006C5560">
        <w:t xml:space="preserve"> </w:t>
      </w:r>
      <w:r w:rsidRPr="002601AE">
        <w:rPr>
          <w:lang w:val="ru-RU"/>
        </w:rPr>
        <w:t>ส่วนกฎทางจิตวิญญาณนั้น</w:t>
      </w:r>
      <w:r w:rsidRPr="006C5560">
        <w:t xml:space="preserve"> ‘</w:t>
      </w:r>
      <w:r w:rsidRPr="002601AE">
        <w:rPr>
          <w:lang w:val="ru-RU"/>
        </w:rPr>
        <w:t>มีความเมตตา</w:t>
      </w:r>
      <w:r w:rsidRPr="006C5560">
        <w:t xml:space="preserve">’ </w:t>
      </w:r>
      <w:r w:rsidRPr="002601AE">
        <w:rPr>
          <w:lang w:val="ru-RU"/>
        </w:rPr>
        <w:t>และมนุษย์สามารถเปลี่ยนแปลงมันได้</w:t>
      </w:r>
      <w:r w:rsidRPr="006C5560">
        <w:t xml:space="preserve"> </w:t>
      </w:r>
      <w:r w:rsidRPr="002601AE">
        <w:rPr>
          <w:lang w:val="ru-RU"/>
        </w:rPr>
        <w:t>นี่เป็นเพราะ</w:t>
      </w:r>
      <w:r w:rsidRPr="006C5560">
        <w:t xml:space="preserve"> [</w:t>
      </w:r>
      <w:r w:rsidRPr="002601AE">
        <w:rPr>
          <w:lang w:val="ru-RU"/>
        </w:rPr>
        <w:t>ในกรณีของกฎทางจิตวิญญาณ</w:t>
      </w:r>
      <w:r w:rsidRPr="006C5560">
        <w:t xml:space="preserve">] </w:t>
      </w:r>
      <w:r w:rsidRPr="002601AE">
        <w:rPr>
          <w:lang w:val="ru-RU"/>
        </w:rPr>
        <w:t>มนุษย์กำลังมีปฏิสัมพันธ์กับผู้สร้างและผู้ทรงสร้างของเขา</w:t>
      </w:r>
      <w:r w:rsidRPr="006C5560">
        <w:t xml:space="preserve"> — </w:t>
      </w:r>
      <w:r w:rsidRPr="002601AE">
        <w:rPr>
          <w:lang w:val="ru-RU"/>
        </w:rPr>
        <w:t>พระเจ้าผู้ทรงเมตตาที่สุด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เมื่อบุคคลนั้นตระหนักได้อย่างรวดเร็วว่าเขาได้</w:t>
      </w:r>
      <w:r w:rsidRPr="006C5560">
        <w:t xml:space="preserve"> ‘</w:t>
      </w:r>
      <w:r>
        <w:rPr>
          <w:lang w:val="ru-RU"/>
        </w:rPr>
        <w:t>สูง</w:t>
      </w:r>
      <w:r w:rsidRPr="006C5560">
        <w:t xml:space="preserve">’ </w:t>
      </w:r>
      <w:r w:rsidRPr="002601AE">
        <w:rPr>
          <w:lang w:val="ru-RU"/>
        </w:rPr>
        <w:t>ขึ้นเพียงใดในความหยิ่งยโสของตนเอง</w:t>
      </w:r>
      <w:r w:rsidRPr="006C5560">
        <w:t xml:space="preserve"> </w:t>
      </w:r>
      <w:r w:rsidRPr="002601AE">
        <w:rPr>
          <w:lang w:val="ru-RU"/>
        </w:rPr>
        <w:t>เขาจะกล่าวว่า</w:t>
      </w:r>
      <w:r w:rsidRPr="006C5560">
        <w:t>: ‘</w:t>
      </w:r>
      <w:r w:rsidRPr="002601AE">
        <w:rPr>
          <w:lang w:val="ru-RU"/>
        </w:rPr>
        <w:t>พระเจ้าของข้าพเจ้า</w:t>
      </w:r>
      <w:r w:rsidRPr="006C5560">
        <w:t xml:space="preserve"> </w:t>
      </w:r>
      <w:r w:rsidRPr="002601AE">
        <w:rPr>
          <w:lang w:val="ru-RU"/>
        </w:rPr>
        <w:t>ข้าพเจ้าไม่มีสิ่งใดเป็นของตนเองเลย</w:t>
      </w:r>
      <w:r w:rsidRPr="006C5560">
        <w:t xml:space="preserve"> </w:t>
      </w:r>
      <w:r w:rsidRPr="002601AE">
        <w:rPr>
          <w:lang w:val="ru-RU"/>
        </w:rPr>
        <w:t>แต่ข้าพเจ้ายังหยิ่งยโสอยู่หรือ</w:t>
      </w:r>
      <w:r w:rsidRPr="006C5560">
        <w:t>?! “</w:t>
      </w:r>
      <w:r w:rsidRPr="002601AE">
        <w:rPr>
          <w:lang w:val="ru-RU"/>
        </w:rPr>
        <w:t>โปรดอภัยให้ฉัน</w:t>
      </w:r>
      <w:r w:rsidRPr="006C5560">
        <w:t xml:space="preserve">!” </w:t>
      </w:r>
      <w:r w:rsidRPr="006C5560">
        <w:lastRenderedPageBreak/>
        <w:t xml:space="preserve">— </w:t>
      </w:r>
      <w:r w:rsidRPr="002601AE">
        <w:rPr>
          <w:lang w:val="ru-RU"/>
        </w:rPr>
        <w:t>และทันทีนั้น</w:t>
      </w:r>
      <w:r w:rsidRPr="006C5560">
        <w:t xml:space="preserve"> </w:t>
      </w:r>
      <w:r w:rsidRPr="002601AE">
        <w:rPr>
          <w:lang w:val="ru-RU"/>
        </w:rPr>
        <w:t>มือที่เต็มไปด้วยความเมตตาของพระเจ้าจะรับตัวผู้นั้นไว้</w:t>
      </w:r>
      <w:r w:rsidRPr="006C5560">
        <w:t xml:space="preserve"> </w:t>
      </w:r>
      <w:r w:rsidRPr="002601AE">
        <w:rPr>
          <w:lang w:val="ru-RU"/>
        </w:rPr>
        <w:t>และค่อยๆ</w:t>
      </w:r>
      <w:r w:rsidRPr="006C5560">
        <w:t xml:space="preserve"> </w:t>
      </w:r>
      <w:r w:rsidRPr="002601AE">
        <w:rPr>
          <w:lang w:val="ru-RU"/>
        </w:rPr>
        <w:t>ลดตัวเขาลงอย่างนุ่มนวล</w:t>
      </w:r>
      <w:r w:rsidRPr="006C5560">
        <w:t xml:space="preserve"> </w:t>
      </w:r>
      <w:r w:rsidRPr="002601AE">
        <w:rPr>
          <w:lang w:val="ru-RU"/>
        </w:rPr>
        <w:t>จนการตกลงนั้นไม่ถูกใครสังเกตเห็น</w:t>
      </w:r>
      <w:r w:rsidRPr="006C5560">
        <w:t xml:space="preserve">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ผู้นั้นจึงไม่ถูกการตกลงนั้นบดขยี้</w:t>
      </w:r>
      <w:r w:rsidRPr="006C5560">
        <w:t xml:space="preserve"> </w:t>
      </w:r>
      <w:r w:rsidRPr="002601AE">
        <w:rPr>
          <w:lang w:val="ru-RU"/>
        </w:rPr>
        <w:t>เพราะก่อนที่จะตกลงนั้น</w:t>
      </w:r>
      <w:r w:rsidRPr="006C5560">
        <w:t xml:space="preserve"> </w:t>
      </w:r>
      <w:r w:rsidRPr="002601AE">
        <w:rPr>
          <w:lang w:val="ru-RU"/>
        </w:rPr>
        <w:t>เขาได้แสดงความสำนึกผิดจากใจจริงและกลับใจจากภายในแล้ว</w:t>
      </w:r>
      <w:r w:rsidRPr="006C5560">
        <w:t xml:space="preserve"> </w:t>
      </w:r>
    </w:p>
    <w:p w14:paraId="707B112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หลักการเดียวกันนี้ก็ใช้กับกฎแห่งพระกิตติคุณด้วย</w:t>
      </w:r>
      <w:r w:rsidRPr="006C5560">
        <w:t xml:space="preserve">: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เพราะด้วยดาบที่ท่านได้ใช้</w:t>
      </w:r>
      <w:r w:rsidRPr="006C5560">
        <w:rPr>
          <w:i/>
          <w:iCs/>
        </w:rPr>
        <w:t xml:space="preserve"> </w:t>
      </w:r>
      <w:r>
        <w:rPr>
          <w:i/>
          <w:iCs/>
          <w:lang w:val="ru-RU"/>
        </w:rPr>
        <w:t>ท่านก็จะพินาศด้วยดาบนั้นเอง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21"/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หากฉันใช้ดาบฟันใครสักคน</w:t>
      </w:r>
      <w:r w:rsidRPr="006C5560">
        <w:t xml:space="preserve"> </w:t>
      </w:r>
      <w:r w:rsidRPr="002601AE">
        <w:rPr>
          <w:lang w:val="ru-RU"/>
        </w:rPr>
        <w:t>ตามกฎแห่งจิตวิญญาณ</w:t>
      </w:r>
      <w:r w:rsidRPr="006C5560">
        <w:t xml:space="preserve"> </w:t>
      </w:r>
      <w:r w:rsidRPr="002601AE">
        <w:rPr>
          <w:lang w:val="ru-RU"/>
        </w:rPr>
        <w:t>ฉันก็ต้องชดใช้ผลกรรมนี้ด้วยการถูกดาบฟันกลับเอง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หากฉันยอมรับความผิดของตนเอง</w:t>
      </w:r>
      <w:r w:rsidRPr="006C5560">
        <w:t xml:space="preserve"> </w:t>
      </w:r>
      <w:r w:rsidRPr="002601AE">
        <w:rPr>
          <w:lang w:val="ru-RU"/>
        </w:rPr>
        <w:t>หากมโนธรรมของฉัน</w:t>
      </w:r>
      <w:r w:rsidRPr="006C5560">
        <w:t xml:space="preserve"> ‘</w:t>
      </w:r>
      <w:r w:rsidRPr="002601AE">
        <w:rPr>
          <w:lang w:val="ru-RU"/>
        </w:rPr>
        <w:t>ตีฉัน</w:t>
      </w:r>
      <w:r>
        <w:rPr>
          <w:lang w:val="ru-RU"/>
        </w:rPr>
        <w:t>ด้วยดาบ</w:t>
      </w:r>
      <w:r w:rsidRPr="006C5560">
        <w:t xml:space="preserve">’ </w:t>
      </w:r>
      <w:r w:rsidRPr="002601AE">
        <w:rPr>
          <w:lang w:val="ru-RU"/>
        </w:rPr>
        <w:t>และฉันขอการอภัยจากพระเจ้า</w:t>
      </w:r>
      <w:r w:rsidRPr="006C5560">
        <w:t xml:space="preserve"> </w:t>
      </w:r>
      <w:r w:rsidRPr="002601AE">
        <w:rPr>
          <w:lang w:val="ru-RU"/>
        </w:rPr>
        <w:t>กฎหมายทางจิตวิญญาณก็จะไม่ใช้บังคับอีกต่อไป</w:t>
      </w:r>
      <w:r w:rsidRPr="006C5560">
        <w:t xml:space="preserve"> </w:t>
      </w:r>
      <w:r w:rsidRPr="002601AE">
        <w:rPr>
          <w:lang w:val="ru-RU"/>
        </w:rPr>
        <w:t>และฉันจะได้รับความรักของพระเจ้าเป็นยาบรรเทาที่รักษา</w:t>
      </w:r>
      <w:r w:rsidRPr="006C5560">
        <w:t xml:space="preserve"> </w:t>
      </w:r>
    </w:p>
    <w:p w14:paraId="3C4EE72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ในความลึกซึ้งแห่งการพิพากษาของพระเจ้า</w:t>
      </w:r>
      <w:r w:rsidRPr="006C5560">
        <w:t xml:space="preserve"> — </w:t>
      </w:r>
      <w:r w:rsidRPr="002601AE">
        <w:rPr>
          <w:lang w:val="ru-RU"/>
        </w:rPr>
        <w:t>และการพิพากษาของพระองค์นั้นเป็นเหมือนเหวที่ลึก</w:t>
      </w:r>
      <w:r w:rsidRPr="006C5560">
        <w:t xml:space="preserve"> — </w:t>
      </w:r>
      <w:r w:rsidRPr="002601AE">
        <w:rPr>
          <w:lang w:val="ru-RU"/>
        </w:rPr>
        <w:t>เราเห็นว่าพระเจ้า</w:t>
      </w:r>
      <w:r w:rsidRPr="006C5560">
        <w:t xml:space="preserve"> ‘</w:t>
      </w:r>
      <w:r>
        <w:rPr>
          <w:lang w:val="ru-RU"/>
        </w:rPr>
        <w:t>เปลี่ยนใจ</w:t>
      </w:r>
      <w:r w:rsidRPr="006C5560">
        <w:t xml:space="preserve">’ </w:t>
      </w:r>
      <w:r w:rsidRPr="002601AE">
        <w:rPr>
          <w:lang w:val="ru-RU"/>
        </w:rPr>
        <w:t>เมื่อมนุษย์เปลี่ยนใจ</w:t>
      </w:r>
      <w:r w:rsidRPr="006C5560">
        <w:t xml:space="preserve"> </w:t>
      </w:r>
      <w:r w:rsidRPr="002601AE">
        <w:rPr>
          <w:lang w:val="ru-RU"/>
        </w:rPr>
        <w:t>หากลูกที่ไม่เชื่อฟังได้กลับตัวมาสำนึกผิด</w:t>
      </w:r>
      <w:r w:rsidRPr="006C5560">
        <w:t xml:space="preserve"> </w:t>
      </w:r>
      <w:r w:rsidRPr="002601AE">
        <w:rPr>
          <w:lang w:val="ru-RU"/>
        </w:rPr>
        <w:t>และถูกมโนธรรมรบกวนด้วยความรู้สึกผิด</w:t>
      </w:r>
      <w:r w:rsidRPr="006C5560">
        <w:t xml:space="preserve"> </w:t>
      </w:r>
      <w:r w:rsidRPr="002601AE">
        <w:rPr>
          <w:lang w:val="ru-RU"/>
        </w:rPr>
        <w:t>พ่อก็จะลูบหัวและปลอบประโลมลูกด้วยความรัก</w:t>
      </w:r>
      <w:r w:rsidRPr="006C5560">
        <w:t xml:space="preserve"> </w:t>
      </w:r>
      <w:r w:rsidRPr="002601AE">
        <w:rPr>
          <w:lang w:val="ru-RU"/>
        </w:rPr>
        <w:t>มนุษย์สามารถเปลี่ยนการตัดสินใจของพระเจ้าได้</w:t>
      </w:r>
      <w:r w:rsidRPr="006C5560">
        <w:t xml:space="preserve">! </w:t>
      </w:r>
      <w:r w:rsidRPr="002601AE">
        <w:rPr>
          <w:lang w:val="ru-RU"/>
        </w:rPr>
        <w:t>นี่ไม่ใช่เรื่องเล็กน้อย</w:t>
      </w:r>
      <w:r w:rsidRPr="006C5560">
        <w:t xml:space="preserve"> </w:t>
      </w:r>
      <w:r w:rsidRPr="002601AE">
        <w:rPr>
          <w:lang w:val="ru-RU"/>
        </w:rPr>
        <w:t>คุณทำความชั่วหรือไม่</w:t>
      </w:r>
      <w:r w:rsidRPr="006C5560">
        <w:t xml:space="preserve">? </w:t>
      </w:r>
      <w:r w:rsidRPr="002601AE">
        <w:rPr>
          <w:lang w:val="ru-RU"/>
        </w:rPr>
        <w:t>พระเจ้าจะตบหลังหัวคุณเบาๆ</w:t>
      </w:r>
      <w:r w:rsidRPr="006C5560">
        <w:t xml:space="preserve"> </w:t>
      </w:r>
      <w:r w:rsidRPr="002601AE">
        <w:rPr>
          <w:lang w:val="ru-RU"/>
        </w:rPr>
        <w:t>คุณพูดว่า</w:t>
      </w:r>
      <w:r w:rsidRPr="006C5560">
        <w:t xml:space="preserve"> ‘</w:t>
      </w:r>
      <w:r>
        <w:rPr>
          <w:lang w:val="ru-RU"/>
        </w:rPr>
        <w:t>ฉันได้ทำบาปแล้ว</w:t>
      </w:r>
      <w:r w:rsidRPr="006C5560">
        <w:t xml:space="preserve">’ </w:t>
      </w:r>
      <w:r w:rsidRPr="002601AE">
        <w:rPr>
          <w:lang w:val="ru-RU"/>
        </w:rPr>
        <w:t>หรือไม่</w:t>
      </w:r>
      <w:r w:rsidRPr="006C5560">
        <w:t xml:space="preserve">? </w:t>
      </w:r>
      <w:r w:rsidRPr="002601AE">
        <w:rPr>
          <w:lang w:val="ru-RU"/>
        </w:rPr>
        <w:t>พระเจ้าจะประทานพรให้คุณ</w:t>
      </w:r>
      <w:r w:rsidRPr="006C5560">
        <w:t xml:space="preserve"> </w:t>
      </w:r>
    </w:p>
    <w:p w14:paraId="3A05B987" w14:textId="77777777" w:rsidR="00EF488A" w:rsidRPr="006C5560" w:rsidRDefault="00EF488A" w:rsidP="00B87D11"/>
    <w:p w14:paraId="08AB3009" w14:textId="77777777" w:rsidR="00EF488A" w:rsidRPr="006C5560" w:rsidRDefault="00000000" w:rsidP="00B87D11">
      <w:pPr>
        <w:pStyle w:val="Heading4"/>
      </w:pPr>
      <w:bookmarkStart w:id="354" w:name="_Toc196932491"/>
      <w:bookmarkStart w:id="355" w:name="_Toc196933035"/>
      <w:bookmarkStart w:id="356" w:name="_Toc242097332"/>
      <w:r w:rsidRPr="002601AE">
        <w:rPr>
          <w:lang w:val="ru-RU"/>
        </w:rPr>
        <w:t>ลูกๆ</w:t>
      </w:r>
      <w:r w:rsidRPr="006C5560">
        <w:t xml:space="preserve"> </w:t>
      </w:r>
      <w:r w:rsidRPr="002601AE">
        <w:rPr>
          <w:lang w:val="ru-RU"/>
        </w:rPr>
        <w:t>ที่สูงศักดิ์ของพระเจ้า</w:t>
      </w:r>
      <w:bookmarkEnd w:id="354"/>
      <w:bookmarkEnd w:id="355"/>
      <w:bookmarkEnd w:id="356"/>
    </w:p>
    <w:p w14:paraId="2A5E816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มีบางคนที่ได้กลับใจจากบาปของตน</w:t>
      </w:r>
      <w:r w:rsidRPr="006C5560">
        <w:t xml:space="preserve"> </w:t>
      </w:r>
      <w:r w:rsidRPr="002601AE">
        <w:rPr>
          <w:lang w:val="ru-RU"/>
        </w:rPr>
        <w:t>และพระเจ้าได้อภัยให้พวกเขาแล้ว</w:t>
      </w:r>
      <w:r w:rsidRPr="006C5560">
        <w:t xml:space="preserve"> </w:t>
      </w:r>
      <w:r w:rsidRPr="002601AE">
        <w:rPr>
          <w:lang w:val="ru-RU"/>
        </w:rPr>
        <w:t>กฎหมายทางจิตวิญญาณจึงไม่บังคับใช้อีกต่อไป</w:t>
      </w:r>
      <w:r w:rsidRPr="006C5560">
        <w:t xml:space="preserve"> </w:t>
      </w:r>
      <w:r w:rsidRPr="002601AE">
        <w:rPr>
          <w:lang w:val="ru-RU"/>
        </w:rPr>
        <w:t>แต่ถึงแม้จะเป็นเช่นนี้</w:t>
      </w:r>
      <w:r w:rsidRPr="006C5560">
        <w:t xml:space="preserve"> </w:t>
      </w:r>
      <w:r w:rsidRPr="002601AE">
        <w:rPr>
          <w:lang w:val="ru-RU"/>
        </w:rPr>
        <w:t>ผู้คนเหล่านั้นก็ยังไม่ลืมบาปของตน</w:t>
      </w:r>
      <w:r w:rsidRPr="006C5560">
        <w:t xml:space="preserve"> </w:t>
      </w:r>
      <w:r w:rsidRPr="002601AE">
        <w:rPr>
          <w:lang w:val="ru-RU"/>
        </w:rPr>
        <w:t>พวกเขาจึงวิงวอนพระเจ้าอย่างจริงใจให้ลงโทษพวกเขาในชาตินี้</w:t>
      </w:r>
      <w:r w:rsidRPr="006C5560">
        <w:t xml:space="preserve"> — </w:t>
      </w:r>
      <w:r w:rsidRPr="002601AE">
        <w:rPr>
          <w:lang w:val="ru-RU"/>
        </w:rPr>
        <w:t>เพื่อที่พวกเขาจะได้ชดใช้บาปนั้น</w:t>
      </w:r>
      <w:r w:rsidRPr="006C5560">
        <w:t xml:space="preserve"> </w:t>
      </w:r>
      <w:r w:rsidRPr="002601AE">
        <w:rPr>
          <w:lang w:val="ru-RU"/>
        </w:rPr>
        <w:t>และเพราะพวกเขายืนยันในสิ่งนี้</w:t>
      </w:r>
      <w:r w:rsidRPr="006C5560">
        <w:t xml:space="preserve"> </w:t>
      </w:r>
      <w:r w:rsidRPr="002601AE">
        <w:rPr>
          <w:lang w:val="ru-RU"/>
        </w:rPr>
        <w:t>พระเจ้าผู้ทรงดีจึงทรงตอบรับคำขอที่จริงใจของพวกเขา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ในธนาคารสวรรค์ของพระองค์</w:t>
      </w:r>
      <w:r w:rsidRPr="006C5560">
        <w:t xml:space="preserve"> </w:t>
      </w:r>
      <w:r w:rsidRPr="002601AE">
        <w:rPr>
          <w:lang w:val="ru-RU"/>
        </w:rPr>
        <w:t>ในสวรรค์</w:t>
      </w:r>
      <w:r w:rsidRPr="006C5560">
        <w:t xml:space="preserve"> </w:t>
      </w:r>
      <w:r w:rsidRPr="002601AE">
        <w:rPr>
          <w:lang w:val="ru-RU"/>
        </w:rPr>
        <w:t>พระองค์ทรงเก็บรักษาไว้ให้พวกเขาทั้งรางวัลและดอกเบี้ยทางจิตวิญญาณที่เกิดขึ้นจากมัน</w:t>
      </w:r>
      <w:r w:rsidRPr="006C5560">
        <w:t xml:space="preserve"> </w:t>
      </w:r>
      <w:r w:rsidRPr="002601AE">
        <w:rPr>
          <w:lang w:val="ru-RU"/>
        </w:rPr>
        <w:t>ผู้คนเช่นนี้คือลูกหลานผู้สูงศักดิ์ของพระเจ้า</w:t>
      </w:r>
      <w:r w:rsidRPr="006C5560">
        <w:t xml:space="preserve"> </w:t>
      </w:r>
      <w:r w:rsidRPr="002601AE">
        <w:rPr>
          <w:lang w:val="ru-RU"/>
        </w:rPr>
        <w:t>ลูกหลานที่จริงใจที่สุดของพระองค์</w:t>
      </w:r>
      <w:r w:rsidRPr="006C5560">
        <w:t xml:space="preserve"> </w:t>
      </w:r>
    </w:p>
    <w:p w14:paraId="0696B50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2601AE">
        <w:rPr>
          <w:lang w:val="ru-RU"/>
        </w:rPr>
        <w:t>หนังสือ</w:t>
      </w:r>
      <w:r w:rsidRPr="006C5560">
        <w:t xml:space="preserve"> *The Spiritual Meadow*</w:t>
      </w:r>
      <w:r>
        <w:rPr>
          <w:rStyle w:val="FootnoteReference"/>
          <w:lang w:val="ru-RU"/>
        </w:rPr>
        <w:footnoteReference w:id="122"/>
      </w:r>
      <w:r w:rsidRPr="006C5560">
        <w:t xml:space="preserve"> </w:t>
      </w:r>
      <w:r w:rsidRPr="002601AE">
        <w:rPr>
          <w:lang w:val="ru-RU"/>
        </w:rPr>
        <w:t>เล่าเรื่องราวของอับบา</w:t>
      </w:r>
      <w:r w:rsidRPr="006C5560">
        <w:t xml:space="preserve"> </w:t>
      </w:r>
      <w:r w:rsidRPr="002601AE">
        <w:rPr>
          <w:lang w:val="ru-RU"/>
        </w:rPr>
        <w:t>พิเมน</w:t>
      </w:r>
      <w:r w:rsidRPr="006C5560">
        <w:t xml:space="preserve"> </w:t>
      </w:r>
      <w:r w:rsidRPr="002601AE">
        <w:rPr>
          <w:lang w:val="ru-RU"/>
        </w:rPr>
        <w:t>ผู้เคยเป็นนักเลี้ยงแกะ</w:t>
      </w:r>
      <w:r w:rsidRPr="006C5560">
        <w:t xml:space="preserve"> </w:t>
      </w:r>
      <w:r w:rsidRPr="002601AE">
        <w:rPr>
          <w:lang w:val="ru-RU"/>
        </w:rPr>
        <w:t>วันหนึ่ง</w:t>
      </w:r>
      <w:r w:rsidRPr="006C5560">
        <w:t xml:space="preserve"> </w:t>
      </w:r>
      <w:r w:rsidRPr="002601AE">
        <w:rPr>
          <w:lang w:val="ru-RU"/>
        </w:rPr>
        <w:t>มีชายคนหนึ่งมาเยี่ยมเขาและขอให้อับบาอนุญาตให้เขาพักค้างคืนในห้องของเขา</w:t>
      </w:r>
      <w:r w:rsidRPr="006C5560">
        <w:t xml:space="preserve"> </w:t>
      </w:r>
      <w:r w:rsidRPr="002601AE">
        <w:rPr>
          <w:lang w:val="ru-RU"/>
        </w:rPr>
        <w:t>เนื่องจากไม่มีที่พักที่เหมาะสมสำหรับแขก</w:t>
      </w:r>
      <w:r w:rsidRPr="006C5560">
        <w:t xml:space="preserve"> </w:t>
      </w:r>
      <w:r w:rsidRPr="002601AE">
        <w:rPr>
          <w:lang w:val="ru-RU"/>
        </w:rPr>
        <w:t>อับบาจึงให้ผู้มาเยือนนอนในที่ที่เขาเองนอน</w:t>
      </w:r>
      <w:r w:rsidRPr="006C5560">
        <w:t xml:space="preserve"> </w:t>
      </w:r>
      <w:r w:rsidRPr="002601AE">
        <w:rPr>
          <w:lang w:val="ru-RU"/>
        </w:rPr>
        <w:t>ส่วนตัวเขาเองไปพักค้างคืนในถ้ำแห่งหนึ่ง</w:t>
      </w:r>
      <w:r w:rsidRPr="006C5560">
        <w:t xml:space="preserve"> </w:t>
      </w:r>
      <w:r w:rsidRPr="002601AE">
        <w:rPr>
          <w:lang w:val="ru-RU"/>
        </w:rPr>
        <w:t>เมื่อเช้าวันรุ่งขึ้น</w:t>
      </w:r>
      <w:r w:rsidRPr="006C5560">
        <w:t xml:space="preserve"> </w:t>
      </w:r>
      <w:r w:rsidRPr="002601AE">
        <w:rPr>
          <w:lang w:val="ru-RU"/>
        </w:rPr>
        <w:t>เมื่อท่านกลับสู่ห้องพักของท่าน</w:t>
      </w:r>
      <w:r w:rsidRPr="006C5560">
        <w:t xml:space="preserve"> </w:t>
      </w:r>
      <w:r w:rsidRPr="002601AE">
        <w:rPr>
          <w:lang w:val="ru-RU"/>
        </w:rPr>
        <w:t>ผู้มาเยือนถามว่า</w:t>
      </w:r>
      <w:r w:rsidRPr="006C5560">
        <w:t xml:space="preserve"> “</w:t>
      </w:r>
      <w:r w:rsidRPr="002601AE">
        <w:rPr>
          <w:lang w:val="ru-RU"/>
        </w:rPr>
        <w:t>ท่านผ่านคืนนี้อย่างไรครับ</w:t>
      </w:r>
      <w:r w:rsidRPr="006C5560">
        <w:t xml:space="preserve"> </w:t>
      </w:r>
      <w:r w:rsidRPr="002601AE">
        <w:rPr>
          <w:lang w:val="ru-RU"/>
        </w:rPr>
        <w:t>อับบา</w:t>
      </w:r>
      <w:r w:rsidRPr="006C5560">
        <w:t xml:space="preserve">? </w:t>
      </w:r>
      <w:r w:rsidRPr="002601AE">
        <w:rPr>
          <w:lang w:val="ru-RU"/>
        </w:rPr>
        <w:t>ท่านหนาวไหมครับ</w:t>
      </w:r>
      <w:r w:rsidRPr="006C5560">
        <w:t>?” “</w:t>
      </w:r>
      <w:r w:rsidRPr="002601AE">
        <w:rPr>
          <w:lang w:val="ru-RU"/>
        </w:rPr>
        <w:t>ไม่ครับ</w:t>
      </w:r>
      <w:r w:rsidRPr="006C5560">
        <w:t xml:space="preserve">” </w:t>
      </w:r>
      <w:r w:rsidRPr="002601AE">
        <w:rPr>
          <w:lang w:val="ru-RU"/>
        </w:rPr>
        <w:t>อับบา</w:t>
      </w:r>
      <w:r w:rsidRPr="006C5560">
        <w:t xml:space="preserve"> </w:t>
      </w:r>
      <w:r w:rsidRPr="002601AE">
        <w:rPr>
          <w:lang w:val="ru-RU"/>
        </w:rPr>
        <w:t>พิเมน</w:t>
      </w:r>
      <w:r w:rsidRPr="006C5560">
        <w:t xml:space="preserve"> </w:t>
      </w:r>
      <w:r w:rsidRPr="002601AE">
        <w:rPr>
          <w:lang w:val="ru-RU"/>
        </w:rPr>
        <w:t>ตอบ</w:t>
      </w:r>
      <w:r w:rsidRPr="006C5560">
        <w:t xml:space="preserve"> “</w:t>
      </w:r>
      <w:r w:rsidRPr="002601AE">
        <w:rPr>
          <w:lang w:val="ru-RU"/>
        </w:rPr>
        <w:t>ผมผ่านคืนนี้ได้ดีครับ</w:t>
      </w:r>
      <w:r w:rsidRPr="006C5560">
        <w:t xml:space="preserve"> “</w:t>
      </w:r>
      <w:r w:rsidRPr="002601AE">
        <w:rPr>
          <w:lang w:val="ru-RU"/>
        </w:rPr>
        <w:t>ผมเข้าไปในถ้ำและเห็นสิงโตกำลังนอนอยู่</w:t>
      </w:r>
      <w:r w:rsidRPr="006C5560">
        <w:t xml:space="preserve"> </w:t>
      </w:r>
      <w:r w:rsidRPr="002601AE">
        <w:rPr>
          <w:lang w:val="ru-RU"/>
        </w:rPr>
        <w:t>ผมก็นอนลงด้วยเช่นกัน</w:t>
      </w:r>
      <w:r w:rsidRPr="006C5560">
        <w:t xml:space="preserve"> </w:t>
      </w:r>
      <w:r w:rsidRPr="002601AE">
        <w:rPr>
          <w:lang w:val="ru-RU"/>
        </w:rPr>
        <w:t>โดยให้หลัง</w:t>
      </w:r>
      <w:r w:rsidRPr="006C5560">
        <w:t xml:space="preserve"> </w:t>
      </w:r>
      <w:r w:rsidRPr="002601AE">
        <w:rPr>
          <w:lang w:val="ru-RU"/>
        </w:rPr>
        <w:t>พิงกับแผงคอของมัน</w:t>
      </w:r>
      <w:r w:rsidRPr="006C5560">
        <w:t xml:space="preserve"> </w:t>
      </w:r>
      <w:r w:rsidRPr="002601AE">
        <w:rPr>
          <w:lang w:val="ru-RU"/>
        </w:rPr>
        <w:t>ลมหายใจของสิงโตทำให้ถ้ำร้อนเหมือนเตาอบ</w:t>
      </w:r>
      <w:r w:rsidRPr="006C5560">
        <w:t xml:space="preserve"> </w:t>
      </w:r>
      <w:r>
        <w:rPr>
          <w:lang w:val="ru-RU"/>
        </w:rPr>
        <w:t>ดังนั้น</w:t>
      </w:r>
      <w:r w:rsidRPr="002601AE">
        <w:rPr>
          <w:lang w:val="ru-RU"/>
        </w:rPr>
        <w:t>ผมจึงไม่</w:t>
      </w:r>
      <w:r>
        <w:rPr>
          <w:lang w:val="ru-RU"/>
        </w:rPr>
        <w:t>รู้สึกหนาว</w:t>
      </w:r>
      <w:r w:rsidRPr="006C5560">
        <w:t>” “</w:t>
      </w:r>
      <w:r w:rsidRPr="002601AE">
        <w:rPr>
          <w:lang w:val="ru-RU"/>
        </w:rPr>
        <w:t>ท่านไม่กลัวว่าสิงโตจะกินท่านหรือครับ</w:t>
      </w:r>
      <w:r w:rsidRPr="006C5560">
        <w:t>?” “</w:t>
      </w:r>
      <w:r w:rsidRPr="002601AE">
        <w:rPr>
          <w:lang w:val="ru-RU"/>
        </w:rPr>
        <w:t>ไม่</w:t>
      </w:r>
      <w:r w:rsidRPr="006C5560">
        <w:t xml:space="preserve">,” </w:t>
      </w:r>
      <w:r w:rsidRPr="002601AE">
        <w:rPr>
          <w:lang w:val="ru-RU"/>
        </w:rPr>
        <w:t>อับบาตอบ</w:t>
      </w:r>
      <w:r w:rsidRPr="006C5560">
        <w:t xml:space="preserve"> “</w:t>
      </w:r>
      <w:r w:rsidRPr="002601AE">
        <w:rPr>
          <w:lang w:val="ru-RU"/>
        </w:rPr>
        <w:t>ผมไม่กลัว</w:t>
      </w:r>
      <w:r w:rsidRPr="006C5560">
        <w:t xml:space="preserve"> </w:t>
      </w:r>
      <w:r w:rsidRPr="002601AE">
        <w:rPr>
          <w:lang w:val="ru-RU"/>
        </w:rPr>
        <w:t>แต่รู้ไว้เถอะ</w:t>
      </w:r>
      <w:r w:rsidRPr="006C5560">
        <w:t xml:space="preserve">: </w:t>
      </w:r>
      <w:r>
        <w:rPr>
          <w:lang w:val="ru-RU"/>
        </w:rPr>
        <w:t>ผมจะถูกสัตว์ป่ากินเป็นอาหาร</w:t>
      </w:r>
      <w:r w:rsidRPr="006C5560">
        <w:t>” “</w:t>
      </w:r>
      <w:r w:rsidRPr="002601AE">
        <w:rPr>
          <w:lang w:val="ru-RU"/>
        </w:rPr>
        <w:t>คุณรู้ได้อย่างไร</w:t>
      </w:r>
      <w:r w:rsidRPr="006C5560">
        <w:t>?” “</w:t>
      </w:r>
      <w:r w:rsidRPr="002601AE">
        <w:rPr>
          <w:lang w:val="ru-RU"/>
        </w:rPr>
        <w:t>ในโลกนี้</w:t>
      </w:r>
      <w:r w:rsidRPr="006C5560">
        <w:t xml:space="preserve"> </w:t>
      </w:r>
      <w:r w:rsidRPr="002601AE">
        <w:rPr>
          <w:lang w:val="ru-RU"/>
        </w:rPr>
        <w:t>ผมเคยเป็นนักเลี้ยงแกะ</w:t>
      </w:r>
      <w:r w:rsidRPr="006C5560">
        <w:t xml:space="preserve">,” </w:t>
      </w:r>
      <w:r w:rsidRPr="002601AE">
        <w:rPr>
          <w:lang w:val="ru-RU"/>
        </w:rPr>
        <w:t>อับบาตอบ</w:t>
      </w:r>
      <w:r w:rsidRPr="006C5560">
        <w:t xml:space="preserve"> “</w:t>
      </w:r>
      <w:r w:rsidRPr="002601AE">
        <w:rPr>
          <w:lang w:val="ru-RU"/>
        </w:rPr>
        <w:t>ครั้งหนึ่ง</w:t>
      </w:r>
      <w:r w:rsidRPr="006C5560">
        <w:t xml:space="preserve"> </w:t>
      </w:r>
      <w:r w:rsidRPr="002601AE">
        <w:rPr>
          <w:lang w:val="ru-RU"/>
        </w:rPr>
        <w:t>ขณะที่ผมกำลังดูแลฝูงแกะ</w:t>
      </w:r>
      <w:r w:rsidRPr="006C5560">
        <w:t xml:space="preserve"> </w:t>
      </w:r>
      <w:r w:rsidRPr="002601AE">
        <w:rPr>
          <w:lang w:val="ru-RU"/>
        </w:rPr>
        <w:t>สุนัขของผมได้ฉีกชายคนหนึ่งที่กำลังเดินผ่านมาเป็นชิ้นๆ</w:t>
      </w:r>
      <w:r w:rsidRPr="006C5560">
        <w:t xml:space="preserve"> “</w:t>
      </w:r>
      <w:r w:rsidRPr="002601AE">
        <w:rPr>
          <w:lang w:val="ru-RU"/>
        </w:rPr>
        <w:t>ฉันสามารถช่วยชายคนนั้นได้</w:t>
      </w:r>
      <w:r w:rsidRPr="006C5560">
        <w:t xml:space="preserve"> </w:t>
      </w:r>
      <w:r w:rsidRPr="002601AE">
        <w:rPr>
          <w:lang w:val="ru-RU"/>
        </w:rPr>
        <w:t>แต่ฉันกลับไม่สนใจ</w:t>
      </w:r>
      <w:r w:rsidRPr="006C5560">
        <w:t xml:space="preserve"> </w:t>
      </w:r>
      <w:r w:rsidRPr="002601AE">
        <w:rPr>
          <w:lang w:val="ru-RU"/>
        </w:rPr>
        <w:t>ตั้งแต่นั้นมา</w:t>
      </w:r>
      <w:r w:rsidRPr="006C5560">
        <w:t xml:space="preserve"> </w:t>
      </w:r>
      <w:r w:rsidRPr="002601AE">
        <w:rPr>
          <w:lang w:val="ru-RU"/>
        </w:rPr>
        <w:t>ฉันก็ขอพระเจ้าอยู่เสมอให้ฉันถูกสัตว์ป่ากินเป็นอาหาร</w:t>
      </w:r>
      <w:r w:rsidRPr="006C5560">
        <w:t xml:space="preserve"> </w:t>
      </w:r>
      <w:r>
        <w:rPr>
          <w:lang w:val="ru-RU"/>
        </w:rPr>
        <w:t>และฉันเชื่อว่าพระเจ้าจะประทานความเมตตานี้ให้ฉัน</w:t>
      </w:r>
      <w:r w:rsidRPr="006C5560">
        <w:t xml:space="preserve">” </w:t>
      </w:r>
      <w:r w:rsidRPr="002601AE">
        <w:rPr>
          <w:lang w:val="ru-RU"/>
        </w:rPr>
        <w:t>จริงๆ</w:t>
      </w:r>
      <w:r w:rsidRPr="006C5560">
        <w:t xml:space="preserve"> </w:t>
      </w:r>
      <w:r w:rsidRPr="002601AE">
        <w:rPr>
          <w:lang w:val="ru-RU"/>
        </w:rPr>
        <w:t>แล้ว</w:t>
      </w:r>
      <w:r w:rsidRPr="006C5560">
        <w:t xml:space="preserve"> </w:t>
      </w:r>
      <w:r w:rsidRPr="002601AE">
        <w:rPr>
          <w:lang w:val="ru-RU"/>
        </w:rPr>
        <w:t>อับบาผู้นี้ถูกสัตว์ป่ากินเป็นอาหาร</w:t>
      </w:r>
      <w:r w:rsidRPr="006C5560">
        <w:t xml:space="preserve"> </w:t>
      </w:r>
      <w:r w:rsidRPr="002601AE">
        <w:rPr>
          <w:lang w:val="ru-RU"/>
        </w:rPr>
        <w:t>แต่ในชีวิตข้างหน้า</w:t>
      </w:r>
      <w:r w:rsidRPr="006C5560">
        <w:t xml:space="preserve"> </w:t>
      </w:r>
      <w:r w:rsidRPr="002601AE">
        <w:rPr>
          <w:lang w:val="ru-RU"/>
        </w:rPr>
        <w:t>ผู้คนเช่นนี้จะได้รับตำแหน่งที่สูงส่งที่สุด</w:t>
      </w:r>
      <w:r w:rsidRPr="006C5560">
        <w:t xml:space="preserve"> </w:t>
      </w:r>
    </w:p>
    <w:p w14:paraId="5EAC270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ผมอ่านในคำอธิบายประกอบหนังสือของบรรดาบิดาแห่งคริสตจักรว่า</w:t>
      </w:r>
      <w:r w:rsidRPr="006C5560">
        <w:t xml:space="preserve"> </w:t>
      </w:r>
      <w:r w:rsidRPr="002601AE">
        <w:rPr>
          <w:lang w:val="ru-RU"/>
        </w:rPr>
        <w:t>เมื่อบุคคลใดทำบาป</w:t>
      </w:r>
      <w:r w:rsidRPr="006C5560">
        <w:t xml:space="preserve"> </w:t>
      </w:r>
      <w:r w:rsidRPr="002601AE">
        <w:rPr>
          <w:lang w:val="ru-RU"/>
        </w:rPr>
        <w:t>เขาต้องถูกลงโทษเพื่อชดเชยความชั่วที่เขาได้ก่อขึ้น</w:t>
      </w:r>
      <w:r w:rsidRPr="006C5560">
        <w:t xml:space="preserve"> </w:t>
      </w:r>
    </w:p>
    <w:p w14:paraId="0D634FE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ไม่ครับ</w:t>
      </w:r>
      <w:r w:rsidRPr="006C5560">
        <w:t xml:space="preserve"> </w:t>
      </w:r>
      <w:r w:rsidRPr="002601AE">
        <w:rPr>
          <w:lang w:val="ru-RU"/>
        </w:rPr>
        <w:t>ไม่ใช่เช่นนั้นครับ</w:t>
      </w:r>
      <w:r w:rsidRPr="006C5560">
        <w:t xml:space="preserve"> </w:t>
      </w:r>
      <w:r w:rsidRPr="002601AE">
        <w:rPr>
          <w:lang w:val="ru-RU"/>
        </w:rPr>
        <w:t>หากใครกลับใจ</w:t>
      </w:r>
      <w:r w:rsidRPr="006C5560">
        <w:t xml:space="preserve"> </w:t>
      </w:r>
      <w:r w:rsidRPr="002601AE">
        <w:rPr>
          <w:lang w:val="ru-RU"/>
        </w:rPr>
        <w:t>เขาจะไม่ถูกลงโทษ</w:t>
      </w:r>
      <w:r w:rsidRPr="006C5560">
        <w:t xml:space="preserve">: </w:t>
      </w:r>
      <w:r w:rsidRPr="002601AE">
        <w:rPr>
          <w:lang w:val="ru-RU"/>
        </w:rPr>
        <w:t>พระคริสต์จะประทานความเมตตาให้เขา</w:t>
      </w:r>
      <w:r w:rsidRPr="006C5560">
        <w:t xml:space="preserve"> </w:t>
      </w:r>
      <w:r w:rsidRPr="002601AE">
        <w:rPr>
          <w:lang w:val="ru-RU"/>
        </w:rPr>
        <w:t>เราต้องระมัดระวังอย่างยิ่งเมื่ออ่านคำอธิบายเกี่ยวกับข้อความของบรรดาบิดาแห่งคริสตจักร</w:t>
      </w:r>
      <w:r w:rsidRPr="006C5560">
        <w:t xml:space="preserve"> </w:t>
      </w:r>
      <w:r w:rsidRPr="002601AE">
        <w:rPr>
          <w:lang w:val="ru-RU"/>
        </w:rPr>
        <w:t>เพราะ</w:t>
      </w:r>
      <w:r w:rsidRPr="006C5560">
        <w:t xml:space="preserve"> ‘</w:t>
      </w:r>
      <w:r>
        <w:rPr>
          <w:lang w:val="ru-RU"/>
        </w:rPr>
        <w:t>ผู้อธิบาย</w:t>
      </w:r>
      <w:r w:rsidRPr="006C5560">
        <w:t xml:space="preserve">’ </w:t>
      </w:r>
      <w:r w:rsidRPr="002601AE">
        <w:rPr>
          <w:lang w:val="ru-RU"/>
        </w:rPr>
        <w:lastRenderedPageBreak/>
        <w:t>บางคนอาจเป็นคนดี</w:t>
      </w:r>
      <w:r w:rsidRPr="006C5560">
        <w:t xml:space="preserve"> </w:t>
      </w:r>
      <w:r w:rsidRPr="002601AE">
        <w:rPr>
          <w:lang w:val="ru-RU"/>
        </w:rPr>
        <w:t>แต่การตีความของเขาอาจไม่ถูกต้อง</w:t>
      </w:r>
      <w:r w:rsidRPr="006C5560">
        <w:t xml:space="preserve"> </w:t>
      </w:r>
      <w:r w:rsidRPr="002601AE">
        <w:rPr>
          <w:lang w:val="ru-RU"/>
        </w:rPr>
        <w:t>หากท่านไม่แน่ใจว่าผู้เขียนคำอธิบายนั้นตีความทุกอย่างอย่างถูกต้องแล้ว</w:t>
      </w:r>
      <w:r w:rsidRPr="006C5560">
        <w:t xml:space="preserve"> </w:t>
      </w:r>
      <w:r w:rsidRPr="002601AE">
        <w:rPr>
          <w:lang w:val="ru-RU"/>
        </w:rPr>
        <w:t>ก็ควรอ่านเพียงข้อความของบรรดาบิดาแห่งคริสตจักรเท่านั้น</w:t>
      </w:r>
      <w:r w:rsidRPr="006C5560">
        <w:t xml:space="preserve"> </w:t>
      </w:r>
      <w:r w:rsidRPr="002601AE">
        <w:rPr>
          <w:lang w:val="ru-RU"/>
        </w:rPr>
        <w:t>มีคนหนึ่งบอกผมว่า</w:t>
      </w:r>
      <w:r w:rsidRPr="006C5560">
        <w:t xml:space="preserve"> </w:t>
      </w:r>
      <w:r w:rsidRPr="002601AE">
        <w:rPr>
          <w:lang w:val="ru-RU"/>
        </w:rPr>
        <w:t>ผู้เผยพระวจนะอิสยาห์ถูกตัดเป็นสองส่วนด้วยเลื่อยไม้</w:t>
      </w:r>
      <w:r>
        <w:rPr>
          <w:rStyle w:val="FootnoteReference"/>
          <w:lang w:val="ru-RU"/>
        </w:rPr>
        <w:footnoteReference w:id="123"/>
      </w:r>
      <w:r w:rsidRPr="006C5560">
        <w:t xml:space="preserve"> </w:t>
      </w:r>
      <w:r w:rsidRPr="002601AE">
        <w:rPr>
          <w:lang w:val="ru-RU"/>
        </w:rPr>
        <w:t>เพราะเขาต้องถูกตัดเป็นสองส่วนเพื่อไถ่บาปของประชาชน</w:t>
      </w:r>
      <w:r w:rsidRPr="006C5560">
        <w:t xml:space="preserve"> </w:t>
      </w:r>
      <w:r w:rsidRPr="002601AE">
        <w:rPr>
          <w:lang w:val="ru-RU"/>
        </w:rPr>
        <w:t>แต่ในความเป็นจริง</w:t>
      </w:r>
      <w:r w:rsidRPr="006C5560">
        <w:t xml:space="preserve"> </w:t>
      </w:r>
      <w:r w:rsidRPr="002601AE">
        <w:rPr>
          <w:lang w:val="ru-RU"/>
        </w:rPr>
        <w:t>ผู้เผยพระวจนะเองได้ขอพระเจ้าให้ตัดเขาเป็นสองส่วนเพื่อไถ่บาปของประชาชน</w:t>
      </w:r>
      <w:r w:rsidRPr="006C5560">
        <w:t xml:space="preserve"> </w:t>
      </w:r>
      <w:r w:rsidRPr="002601AE">
        <w:rPr>
          <w:lang w:val="ru-RU"/>
        </w:rPr>
        <w:t>และความรักอันยิ่งใหญ่ของผู้เผยพระวจนะต่อประชาชนนี้เองที่ทำให้พระเจ้าทรงตอบรับคำขอของเขา</w:t>
      </w:r>
      <w:r w:rsidRPr="006C5560">
        <w:t xml:space="preserve"> </w:t>
      </w:r>
      <w:r w:rsidRPr="002601AE">
        <w:rPr>
          <w:lang w:val="ru-RU"/>
        </w:rPr>
        <w:t>แต่ทุกครั้งที่ใบเลื่อยถูกดึงผ่านร่างกายของผู้เผยพระวจนะ</w:t>
      </w:r>
      <w:r w:rsidRPr="006C5560">
        <w:t xml:space="preserve"> </w:t>
      </w:r>
      <w:r w:rsidRPr="002601AE">
        <w:rPr>
          <w:lang w:val="ru-RU"/>
        </w:rPr>
        <w:t>พระเจ้าก็ประทานมงกุฎให้เขาตามจำนวนครั้งนั้น</w:t>
      </w:r>
      <w:r w:rsidRPr="006C5560">
        <w:t xml:space="preserve"> </w:t>
      </w:r>
      <w:r w:rsidRPr="002601AE">
        <w:rPr>
          <w:lang w:val="ru-RU"/>
        </w:rPr>
        <w:t>เพื่อที่จะเข้าใจสิ่งบางอย่าง</w:t>
      </w:r>
      <w:r w:rsidRPr="006C5560">
        <w:t xml:space="preserve"> </w:t>
      </w:r>
      <w:r w:rsidRPr="002601AE">
        <w:rPr>
          <w:lang w:val="ru-RU"/>
        </w:rPr>
        <w:t>บุคคลต้องมีเงื่อนไขเบื้องต้นบางอย่าง</w:t>
      </w:r>
      <w:r w:rsidRPr="006C5560">
        <w:t xml:space="preserve">; </w:t>
      </w:r>
      <w:r w:rsidRPr="002601AE">
        <w:rPr>
          <w:lang w:val="ru-RU"/>
        </w:rPr>
        <w:t>ต้องรู้บางสิ่งบางอย่าง</w:t>
      </w:r>
      <w:r w:rsidRPr="006C5560">
        <w:t xml:space="preserve"> </w:t>
      </w:r>
      <w:r w:rsidRPr="002601AE">
        <w:rPr>
          <w:lang w:val="ru-RU"/>
        </w:rPr>
        <w:t>ลองดูอับบา</w:t>
      </w:r>
      <w:r w:rsidRPr="006C5560">
        <w:t xml:space="preserve"> </w:t>
      </w:r>
      <w:r w:rsidRPr="002601AE">
        <w:rPr>
          <w:lang w:val="ru-RU"/>
        </w:rPr>
        <w:t>พิเมน</w:t>
      </w:r>
      <w:r w:rsidRPr="006C5560">
        <w:t xml:space="preserve"> </w:t>
      </w:r>
      <w:r w:rsidRPr="002601AE">
        <w:rPr>
          <w:lang w:val="ru-RU"/>
        </w:rPr>
        <w:t>ที่ผมได้กล่าวถึงก่อนหน้านี้</w:t>
      </w:r>
      <w:r w:rsidRPr="006C5560">
        <w:t xml:space="preserve"> </w:t>
      </w:r>
      <w:r w:rsidRPr="002601AE">
        <w:rPr>
          <w:lang w:val="ru-RU"/>
        </w:rPr>
        <w:t>เขาคงสามารถเข้าใจผู้เผยพระวจนะอิสยาห์ได้</w:t>
      </w:r>
      <w:r w:rsidRPr="006C5560">
        <w:t xml:space="preserve"> </w:t>
      </w:r>
      <w:r w:rsidRPr="002601AE">
        <w:rPr>
          <w:lang w:val="ru-RU"/>
        </w:rPr>
        <w:t>แม้ว่าสิ่งที่เกิดขึ้นกับทั้งสองท่านจะไม่เหมือนกันอย่างสมบูรณ์</w:t>
      </w:r>
      <w:r w:rsidRPr="006C5560">
        <w:t xml:space="preserve"> </w:t>
      </w:r>
      <w:r w:rsidRPr="002601AE">
        <w:rPr>
          <w:lang w:val="ru-RU"/>
        </w:rPr>
        <w:t>แต่ในกรณีของผู้เผยพระวจนะอิสยาห์นั้น</w:t>
      </w:r>
      <w:r w:rsidRPr="006C5560">
        <w:t xml:space="preserve"> </w:t>
      </w:r>
      <w:r w:rsidRPr="002601AE">
        <w:rPr>
          <w:lang w:val="ru-RU"/>
        </w:rPr>
        <w:t>มีการเสียสละเพื่อประชาชน</w:t>
      </w:r>
      <w:r w:rsidRPr="006C5560">
        <w:t xml:space="preserve"> </w:t>
      </w:r>
    </w:p>
    <w:p w14:paraId="35FD288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กรณีเช่นนี้ยังเกิดขึ้นในยุคสมัยของเราอยู่หรือไม่</w:t>
      </w:r>
      <w:r w:rsidRPr="006C5560">
        <w:t xml:space="preserve">? </w:t>
      </w:r>
    </w:p>
    <w:p w14:paraId="4C07EA07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แน่นอนครับ</w:t>
      </w:r>
      <w:r w:rsidRPr="006C5560">
        <w:t xml:space="preserve"> </w:t>
      </w:r>
      <w:r w:rsidRPr="002601AE">
        <w:rPr>
          <w:lang w:val="ru-RU"/>
        </w:rPr>
        <w:t>ผมจำได้ถึงเหตุการณ์หนึ่งที่เกิดขึ้นเมื่อผมยังอยู่ที่วัดฟิลอเทโอ</w:t>
      </w:r>
      <w:r w:rsidRPr="006C5560">
        <w:t xml:space="preserve"> </w:t>
      </w:r>
      <w:r w:rsidRPr="002601AE">
        <w:rPr>
          <w:lang w:val="ru-RU"/>
        </w:rPr>
        <w:t>มีชายคนหนึ่งเคยเผาคนตุรกีในเตาเผา</w:t>
      </w:r>
      <w:r w:rsidRPr="006C5560">
        <w:t>—</w:t>
      </w:r>
      <w:r w:rsidRPr="002601AE">
        <w:rPr>
          <w:lang w:val="ru-RU"/>
        </w:rPr>
        <w:t>คนตุรกีที่ฆ่าพ่อของเขาเอง</w:t>
      </w:r>
      <w:r w:rsidRPr="006C5560">
        <w:t xml:space="preserve"> </w:t>
      </w:r>
      <w:r w:rsidRPr="002601AE">
        <w:rPr>
          <w:lang w:val="ru-RU"/>
        </w:rPr>
        <w:t>เขาได้กลับใจในภายหลัง</w:t>
      </w:r>
      <w:r w:rsidRPr="006C5560">
        <w:t xml:space="preserve"> </w:t>
      </w:r>
      <w:r w:rsidRPr="002601AE">
        <w:rPr>
          <w:lang w:val="ru-RU"/>
        </w:rPr>
        <w:t>มาสู่ภูเขาศักดิ์สิทธิ์</w:t>
      </w:r>
      <w:r w:rsidRPr="006C5560">
        <w:t xml:space="preserve"> </w:t>
      </w:r>
      <w:r w:rsidRPr="002601AE">
        <w:rPr>
          <w:lang w:val="ru-RU"/>
        </w:rPr>
        <w:t>กลายเป็นนักบวช</w:t>
      </w:r>
      <w:r w:rsidRPr="006C5560">
        <w:t xml:space="preserve"> </w:t>
      </w:r>
      <w:r w:rsidRPr="002601AE">
        <w:rPr>
          <w:lang w:val="ru-RU"/>
        </w:rPr>
        <w:t>และเริ่มปฏิบัติธรรมด้วยความกระตือรือร้นอย่างยิ่ง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เขาก็อธิษฐานต่อพระเจ้าทั้งวันทั้งคืน</w:t>
      </w:r>
      <w:r w:rsidRPr="006C5560">
        <w:t xml:space="preserve"> </w:t>
      </w:r>
      <w:r w:rsidRPr="002601AE">
        <w:rPr>
          <w:lang w:val="ru-RU"/>
        </w:rPr>
        <w:t>ขอให้เขาถูกเผาจนตาย</w:t>
      </w:r>
      <w:r w:rsidRPr="006C5560">
        <w:t xml:space="preserve"> </w:t>
      </w:r>
      <w:r w:rsidRPr="002601AE">
        <w:rPr>
          <w:lang w:val="ru-RU"/>
        </w:rPr>
        <w:t>วันหนึ่ง</w:t>
      </w:r>
      <w:r w:rsidRPr="006C5560">
        <w:t xml:space="preserve"> </w:t>
      </w:r>
      <w:r w:rsidRPr="002601AE">
        <w:rPr>
          <w:lang w:val="ru-RU"/>
        </w:rPr>
        <w:t>เกิดไฟไหม้ในวัด</w:t>
      </w:r>
      <w:r w:rsidRPr="006C5560">
        <w:t xml:space="preserve"> </w:t>
      </w:r>
      <w:r w:rsidRPr="002601AE">
        <w:rPr>
          <w:lang w:val="ru-RU"/>
        </w:rPr>
        <w:t>ตอนนั้น</w:t>
      </w:r>
      <w:r w:rsidRPr="006C5560">
        <w:t xml:space="preserve"> </w:t>
      </w:r>
      <w:r w:rsidRPr="002601AE">
        <w:rPr>
          <w:lang w:val="ru-RU"/>
        </w:rPr>
        <w:t>ผมเป็นผู้ดูแลห้องเก็บน้ำ</w:t>
      </w:r>
      <w:r w:rsidRPr="006C5560">
        <w:t xml:space="preserve"> </w:t>
      </w:r>
      <w:r w:rsidRPr="002601AE">
        <w:rPr>
          <w:lang w:val="ru-RU"/>
        </w:rPr>
        <w:t>ผมได้ตักน้ำใส่ถังและภาชนะอื่น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แล้วพวกเราทุกคนก็วิ่งไปดับไฟ</w:t>
      </w:r>
      <w:r w:rsidRPr="006C5560">
        <w:t xml:space="preserve"> </w:t>
      </w:r>
      <w:r w:rsidRPr="002601AE">
        <w:rPr>
          <w:lang w:val="ru-RU"/>
        </w:rPr>
        <w:t>และเมื่อดับไฟได้แล้ว</w:t>
      </w:r>
      <w:r w:rsidRPr="006C5560">
        <w:t xml:space="preserve"> </w:t>
      </w:r>
      <w:r w:rsidRPr="002601AE">
        <w:rPr>
          <w:lang w:val="ru-RU"/>
        </w:rPr>
        <w:t>เราพบพระภิกษุรูปนั้นถูกไฟเผาจนเสียชีวิต</w:t>
      </w:r>
      <w:r w:rsidRPr="006C5560">
        <w:t xml:space="preserve"> </w:t>
      </w:r>
      <w:r w:rsidRPr="002601AE">
        <w:rPr>
          <w:lang w:val="ru-RU"/>
        </w:rPr>
        <w:t>ภาพนั้นยังคงชัดเจนอยู่ใน</w:t>
      </w:r>
      <w:r>
        <w:rPr>
          <w:lang w:val="ru-RU"/>
        </w:rPr>
        <w:t>ความทรงจำของผม</w:t>
      </w:r>
      <w:r w:rsidRPr="006C5560">
        <w:t xml:space="preserve">… </w:t>
      </w:r>
      <w:r w:rsidRPr="002601AE">
        <w:rPr>
          <w:lang w:val="ru-RU"/>
        </w:rPr>
        <w:t>เกิดอะไรขึ้นกันแน่</w:t>
      </w:r>
      <w:r w:rsidRPr="006C5560">
        <w:t xml:space="preserve">? </w:t>
      </w:r>
      <w:r w:rsidRPr="002601AE">
        <w:rPr>
          <w:lang w:val="ru-RU"/>
        </w:rPr>
        <w:t>พระภิกษุรูปนั้นอายุแปดสิบห้าปีในขณะนั้น</w:t>
      </w:r>
      <w:r w:rsidRPr="006C5560">
        <w:t xml:space="preserve"> </w:t>
      </w:r>
      <w:r w:rsidRPr="002601AE">
        <w:rPr>
          <w:lang w:val="ru-RU"/>
        </w:rPr>
        <w:t>เขาได้รับการดูแลจากพระอีกองค์ที่อายุ</w:t>
      </w:r>
      <w:r w:rsidRPr="006C5560">
        <w:t xml:space="preserve"> 75 </w:t>
      </w:r>
      <w:r w:rsidRPr="002601AE">
        <w:rPr>
          <w:lang w:val="ru-RU"/>
        </w:rPr>
        <w:t>ปี</w:t>
      </w:r>
      <w:r w:rsidRPr="006C5560">
        <w:t xml:space="preserve"> </w:t>
      </w:r>
      <w:r w:rsidRPr="002601AE">
        <w:rPr>
          <w:lang w:val="ru-RU"/>
        </w:rPr>
        <w:t>ในวันนั้น</w:t>
      </w:r>
      <w:r w:rsidRPr="006C5560">
        <w:t xml:space="preserve"> </w:t>
      </w:r>
      <w:r w:rsidRPr="002601AE">
        <w:rPr>
          <w:lang w:val="ru-RU"/>
        </w:rPr>
        <w:t>พระที่ดูแลผู้ป่วยนั้น</w:t>
      </w:r>
      <w:r w:rsidRPr="006C5560">
        <w:t xml:space="preserve"> </w:t>
      </w:r>
      <w:r w:rsidRPr="002601AE">
        <w:rPr>
          <w:lang w:val="ru-RU"/>
        </w:rPr>
        <w:t>หวังจะบรรเทาความเจ็บปวดจากโรคข้ออักเสบได้บ้าง</w:t>
      </w:r>
      <w:r w:rsidRPr="006C5560">
        <w:t xml:space="preserve"> </w:t>
      </w:r>
      <w:r w:rsidRPr="002601AE">
        <w:rPr>
          <w:lang w:val="ru-RU"/>
        </w:rPr>
        <w:t>จึงนวดขาท่านด้วยพาราฟิน</w:t>
      </w:r>
      <w:r w:rsidRPr="006C5560">
        <w:t xml:space="preserve"> </w:t>
      </w:r>
      <w:r w:rsidRPr="002601AE">
        <w:rPr>
          <w:lang w:val="ru-RU"/>
        </w:rPr>
        <w:t>แล้วห่อตัวท่านไว้</w:t>
      </w:r>
      <w:r w:rsidRPr="006C5560">
        <w:t xml:space="preserve"> </w:t>
      </w:r>
      <w:r w:rsidRPr="002601AE">
        <w:rPr>
          <w:lang w:val="ru-RU"/>
        </w:rPr>
        <w:t>ก่อนจะวางท่านลงใกล้เตาไฟที่กำลังลุกโชน</w:t>
      </w:r>
      <w:r w:rsidRPr="006C5560">
        <w:t xml:space="preserve"> </w:t>
      </w:r>
      <w:r w:rsidRPr="002601AE">
        <w:rPr>
          <w:lang w:val="ru-RU"/>
        </w:rPr>
        <w:t>ถ่านไฟที่ลุกโชนกระเด็นออกมาจากท่อนไม้เกาลัด</w:t>
      </w:r>
      <w:r w:rsidRPr="006C5560">
        <w:t xml:space="preserve"> </w:t>
      </w:r>
      <w:r w:rsidRPr="002601AE">
        <w:rPr>
          <w:lang w:val="ru-RU"/>
        </w:rPr>
        <w:t>มันตกลงบนเท้าของพระที่ถูกห่อไว้</w:t>
      </w:r>
      <w:r w:rsidRPr="006C5560">
        <w:t xml:space="preserve"> </w:t>
      </w:r>
      <w:r w:rsidRPr="002601AE">
        <w:rPr>
          <w:lang w:val="ru-RU"/>
        </w:rPr>
        <w:t>เท้าติดไฟ</w:t>
      </w:r>
      <w:r w:rsidRPr="006C5560">
        <w:t xml:space="preserve"> </w:t>
      </w:r>
      <w:r w:rsidRPr="002601AE">
        <w:rPr>
          <w:lang w:val="ru-RU"/>
        </w:rPr>
        <w:t>พระท่านถูกเผาจนเสียชีวิต</w:t>
      </w:r>
      <w:r w:rsidRPr="006C5560">
        <w:t xml:space="preserve"> </w:t>
      </w:r>
      <w:r w:rsidRPr="002601AE">
        <w:rPr>
          <w:lang w:val="ru-RU"/>
        </w:rPr>
        <w:t>และเกิดเพลิงไหม้ในวัด</w:t>
      </w:r>
      <w:r w:rsidRPr="006C5560">
        <w:t xml:space="preserve"> </w:t>
      </w:r>
      <w:r w:rsidRPr="002601AE">
        <w:rPr>
          <w:lang w:val="ru-RU"/>
        </w:rPr>
        <w:t>ผมรู้สึกทุกข์ใจอย่างยิ่งกับสิ่งที่เกิดขึ้น</w:t>
      </w:r>
      <w:r w:rsidRPr="006C5560">
        <w:t xml:space="preserve"> </w:t>
      </w:r>
      <w:r w:rsidRPr="002601AE">
        <w:rPr>
          <w:lang w:val="ru-RU"/>
        </w:rPr>
        <w:t>และไม่สามารถสงบใจได้</w:t>
      </w:r>
      <w:r w:rsidRPr="006C5560">
        <w:t xml:space="preserve">! </w:t>
      </w:r>
      <w:r w:rsidRPr="002601AE">
        <w:rPr>
          <w:lang w:val="ru-RU"/>
        </w:rPr>
        <w:t>ต่อมา</w:t>
      </w:r>
      <w:r w:rsidRPr="006C5560">
        <w:t xml:space="preserve"> </w:t>
      </w:r>
      <w:r w:rsidRPr="002601AE">
        <w:rPr>
          <w:lang w:val="ru-RU"/>
        </w:rPr>
        <w:t>บิดาทางจิตวิญญาณของผมกล่าวกับผมว่า</w:t>
      </w:r>
      <w:r w:rsidRPr="006C5560">
        <w:t>: “</w:t>
      </w:r>
      <w:r w:rsidRPr="002601AE">
        <w:rPr>
          <w:lang w:val="ru-RU"/>
        </w:rPr>
        <w:t>อย่าทุกข์ใจเลย</w:t>
      </w:r>
      <w:r w:rsidRPr="006C5560">
        <w:t xml:space="preserve"> </w:t>
      </w:r>
      <w:r w:rsidRPr="002601AE">
        <w:rPr>
          <w:lang w:val="ru-RU"/>
        </w:rPr>
        <w:t>เขาเองที่ขอพระเจ้าให้สิ่งนี้</w:t>
      </w:r>
      <w:r w:rsidRPr="006C5560">
        <w:t xml:space="preserve"> </w:t>
      </w:r>
      <w:r w:rsidRPr="002601AE">
        <w:rPr>
          <w:lang w:val="ru-RU"/>
        </w:rPr>
        <w:t>เพื่อชดใช้บาปของเขา</w:t>
      </w:r>
      <w:r w:rsidRPr="006C5560">
        <w:t xml:space="preserve"> </w:t>
      </w:r>
      <w:r>
        <w:rPr>
          <w:lang w:val="ru-RU"/>
        </w:rPr>
        <w:t>สิ่งที่เกิดขึ้นคือของขวัญจากพระเจ้า</w:t>
      </w:r>
      <w:r w:rsidRPr="006C5560">
        <w:t xml:space="preserve">” </w:t>
      </w:r>
    </w:p>
    <w:p w14:paraId="66A9F079" w14:textId="77777777" w:rsidR="00EF488A" w:rsidRPr="006C5560" w:rsidRDefault="00EF488A" w:rsidP="00B87D11"/>
    <w:p w14:paraId="207B3B4F" w14:textId="77777777" w:rsidR="00EF488A" w:rsidRPr="006C5560" w:rsidRDefault="00000000" w:rsidP="00B87D11">
      <w:pPr>
        <w:pStyle w:val="Heading4"/>
      </w:pPr>
      <w:bookmarkStart w:id="357" w:name="_Toc196932492"/>
      <w:bookmarkStart w:id="358" w:name="_Toc196933036"/>
      <w:bookmarkStart w:id="359" w:name="_Toc242097333"/>
      <w:r w:rsidRPr="002601AE">
        <w:rPr>
          <w:lang w:val="ru-RU"/>
        </w:rPr>
        <w:t>กฎแห่งจิตวิญญาณและความรักของพระเจ้า</w:t>
      </w:r>
      <w:bookmarkEnd w:id="357"/>
      <w:bookmarkEnd w:id="358"/>
      <w:bookmarkEnd w:id="359"/>
    </w:p>
    <w:p w14:paraId="329F0803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กฎหมายทางจิตวิญญาณมีผลทันทีเสมอหรือไม่</w:t>
      </w:r>
      <w:r w:rsidRPr="006C5560">
        <w:t xml:space="preserve">? </w:t>
      </w:r>
    </w:p>
    <w:p w14:paraId="1A032B6A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มันแตกต่างกันไปครับ</w:t>
      </w:r>
      <w:r w:rsidRPr="006C5560">
        <w:t xml:space="preserve"> </w:t>
      </w:r>
      <w:r w:rsidRPr="002601AE">
        <w:rPr>
          <w:lang w:val="ru-RU"/>
        </w:rPr>
        <w:t>บ่อยครั้งก็ทำให้เราต้องทึ่ง</w:t>
      </w:r>
      <w:r w:rsidRPr="006C5560">
        <w:t xml:space="preserve">! </w:t>
      </w:r>
      <w:r w:rsidRPr="002601AE">
        <w:rPr>
          <w:lang w:val="ru-RU"/>
        </w:rPr>
        <w:t>ทันทีที่ใครสักคนเริ่มมีความภูมิใจแม้เพียงเล็กน้อย</w:t>
      </w:r>
      <w:r w:rsidRPr="006C5560">
        <w:t xml:space="preserve"> </w:t>
      </w:r>
      <w:r w:rsidRPr="002601AE">
        <w:rPr>
          <w:lang w:val="ru-RU"/>
        </w:rPr>
        <w:t>ก็จะประสบกับความล้มเหลวอย่างสิ้นเชิงทันที</w:t>
      </w:r>
      <w:r w:rsidRPr="006C5560">
        <w:t xml:space="preserve">;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กฎแห่งจิตวิญญาณก็เริ่มมีผลในพริบตา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มีแม่ชีคนหนึ่งกำลังล้างหน้าต่าง</w:t>
      </w:r>
      <w:r w:rsidRPr="006C5560">
        <w:t xml:space="preserve"> </w:t>
      </w:r>
      <w:r w:rsidRPr="002601AE">
        <w:rPr>
          <w:lang w:val="ru-RU"/>
        </w:rPr>
        <w:t>แล้วมีความคิดอวดตัวแวบผ่านใจว่าเธอล้างหน้าต่างได้ดีกว่าแม่ชีอีกคน</w:t>
      </w:r>
      <w:r w:rsidRPr="006C5560">
        <w:t xml:space="preserve"> </w:t>
      </w:r>
      <w:r w:rsidRPr="002601AE">
        <w:rPr>
          <w:lang w:val="ru-RU"/>
        </w:rPr>
        <w:t>ทันใดนั้น</w:t>
      </w:r>
      <w:r w:rsidRPr="006C5560">
        <w:t xml:space="preserve"> </w:t>
      </w:r>
      <w:r w:rsidRPr="002601AE">
        <w:rPr>
          <w:lang w:val="ru-RU"/>
        </w:rPr>
        <w:t>เธอก็เสียสมาธิเพราะสิ่งใดสิ่งหนึ่ง</w:t>
      </w:r>
      <w:r w:rsidRPr="006C5560">
        <w:t xml:space="preserve"> [— </w:t>
      </w:r>
      <w:r w:rsidRPr="002601AE">
        <w:rPr>
          <w:lang w:val="ru-RU"/>
        </w:rPr>
        <w:t>การเคลื่อนไหวที่ซุ่มซ่าม</w:t>
      </w:r>
      <w:r w:rsidRPr="006C5560">
        <w:t xml:space="preserve">] — </w:t>
      </w:r>
      <w:r w:rsidRPr="002601AE">
        <w:rPr>
          <w:lang w:val="ru-RU"/>
        </w:rPr>
        <w:t>และหน้าต่างก็แตกเป็นเสี่ยงๆ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ในบางกรณี</w:t>
      </w:r>
      <w:r w:rsidRPr="006C5560">
        <w:t xml:space="preserve"> </w:t>
      </w:r>
      <w:r w:rsidRPr="002601AE">
        <w:rPr>
          <w:lang w:val="ru-RU"/>
        </w:rPr>
        <w:t>กฎแห่งจิตวิญญาณอาจไม่แสดงผลทันที</w:t>
      </w:r>
      <w:r w:rsidRPr="006C5560">
        <w:t xml:space="preserve"> </w:t>
      </w:r>
    </w:p>
    <w:p w14:paraId="06A55090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เมื่อกฎทางจิตวิญญาณมีผลทันที</w:t>
      </w:r>
      <w:r w:rsidRPr="006C5560">
        <w:t xml:space="preserve"> </w:t>
      </w:r>
      <w:r w:rsidRPr="002601AE">
        <w:rPr>
          <w:lang w:val="ru-RU"/>
        </w:rPr>
        <w:t>นั่นหมายความว่าอย่างไร</w:t>
      </w:r>
      <w:r w:rsidRPr="006C5560">
        <w:t xml:space="preserve">? </w:t>
      </w:r>
    </w:p>
    <w:p w14:paraId="0F1049A1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นั่นเป็นสัญญาณที่ดี</w:t>
      </w:r>
      <w:r w:rsidRPr="006C5560">
        <w:t xml:space="preserve"> </w:t>
      </w:r>
      <w:r w:rsidRPr="002601AE">
        <w:rPr>
          <w:lang w:val="ru-RU"/>
        </w:rPr>
        <w:t>ในกรณีเช่นนี้</w:t>
      </w:r>
      <w:r w:rsidRPr="006C5560">
        <w:t xml:space="preserve"> </w:t>
      </w:r>
      <w:r w:rsidRPr="002601AE">
        <w:rPr>
          <w:lang w:val="ru-RU"/>
        </w:rPr>
        <w:t>คนนั้นต้องตระหนักว่าความรักของพระเจ้าปกคลุมอยู่เหนือเขา</w:t>
      </w:r>
      <w:r w:rsidRPr="006C5560">
        <w:t xml:space="preserve"> </w:t>
      </w:r>
      <w:r w:rsidRPr="002601AE">
        <w:rPr>
          <w:lang w:val="ru-RU"/>
        </w:rPr>
        <w:t>เพราะเขากำลังชดเชย</w:t>
      </w:r>
      <w:r w:rsidRPr="006C5560">
        <w:t xml:space="preserve"> [</w:t>
      </w:r>
      <w:r w:rsidRPr="002601AE">
        <w:rPr>
          <w:lang w:val="ru-RU"/>
        </w:rPr>
        <w:t>ความผิดพลาดแต่ละข้อ</w:t>
      </w:r>
      <w:r w:rsidRPr="006C5560">
        <w:t xml:space="preserve">] </w:t>
      </w:r>
      <w:r w:rsidRPr="002601AE">
        <w:rPr>
          <w:lang w:val="ru-RU"/>
        </w:rPr>
        <w:t>อย่างทีละข้อ</w:t>
      </w:r>
      <w:r w:rsidRPr="006C5560">
        <w:t xml:space="preserve"> </w:t>
      </w:r>
      <w:r w:rsidRPr="002601AE">
        <w:rPr>
          <w:lang w:val="ru-RU"/>
        </w:rPr>
        <w:t>แทนที่จะต้องชดเชยทั้งหมดในครั้งเดียว</w:t>
      </w:r>
      <w:r w:rsidRPr="006C5560">
        <w:t xml:space="preserve"> [</w:t>
      </w:r>
      <w:r w:rsidRPr="002601AE">
        <w:rPr>
          <w:lang w:val="ru-RU"/>
        </w:rPr>
        <w:t>ในภายหลัง</w:t>
      </w:r>
      <w:r w:rsidRPr="006C5560">
        <w:t xml:space="preserve">]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หากกฎแห่งจิตวิญญาณไม่ใช้กับบุคคลนั้น</w:t>
      </w:r>
      <w:r w:rsidRPr="006C5560">
        <w:t xml:space="preserve"> </w:t>
      </w:r>
      <w:r w:rsidRPr="002601AE">
        <w:rPr>
          <w:lang w:val="ru-RU"/>
        </w:rPr>
        <w:t>นี่คือเรื่องอันตราย</w:t>
      </w:r>
      <w:r w:rsidRPr="006C5560">
        <w:t xml:space="preserve"> </w:t>
      </w:r>
      <w:r w:rsidRPr="002601AE">
        <w:rPr>
          <w:lang w:val="ru-RU"/>
        </w:rPr>
        <w:lastRenderedPageBreak/>
        <w:t>มันแสดงว่าบุคคลนั้นเป็นลูกที่หลงทางจากพ่อของตน</w:t>
      </w:r>
      <w:r w:rsidRPr="006C5560">
        <w:t>—</w:t>
      </w:r>
      <w:r w:rsidRPr="002601AE">
        <w:rPr>
          <w:lang w:val="ru-RU"/>
        </w:rPr>
        <w:t>พระเจ้า</w:t>
      </w:r>
      <w:r w:rsidRPr="006C5560">
        <w:t>—</w:t>
      </w:r>
      <w:r w:rsidRPr="002601AE">
        <w:rPr>
          <w:lang w:val="ru-RU"/>
        </w:rPr>
        <w:t>และว่าเขาไม่ได้อาศัยอยู่ในบ้านของพระองค์</w:t>
      </w:r>
      <w:r w:rsidRPr="006C5560">
        <w:t xml:space="preserve"> </w:t>
      </w:r>
      <w:r w:rsidRPr="002601AE">
        <w:rPr>
          <w:lang w:val="ru-RU"/>
        </w:rPr>
        <w:t>มีคนบางกลุ่มที่แสดงท่าทางด้วยความหยิ่งยโสอยู่เสมอ</w:t>
      </w:r>
      <w:r w:rsidRPr="006C5560">
        <w:t xml:space="preserve"> </w:t>
      </w:r>
      <w:r w:rsidRPr="002601AE">
        <w:rPr>
          <w:lang w:val="ru-RU"/>
        </w:rPr>
        <w:t>แต่กลับไม่มีสิ่งใดเกิดขึ้นกับพวกเขา</w:t>
      </w:r>
      <w:r w:rsidRPr="006C5560">
        <w:t xml:space="preserve"> </w:t>
      </w:r>
      <w:r w:rsidRPr="002601AE">
        <w:rPr>
          <w:lang w:val="ru-RU"/>
        </w:rPr>
        <w:t>นี่หมายความว่าความหยิ่งยโสของพวกเขาใหญ่โตจนไม่ใช่มนุษย์อีกต่อไป</w:t>
      </w:r>
      <w:r w:rsidRPr="006C5560">
        <w:t xml:space="preserve"> </w:t>
      </w:r>
      <w:r w:rsidRPr="002601AE">
        <w:rPr>
          <w:lang w:val="ru-RU"/>
        </w:rPr>
        <w:t>ความหยิ่งยโสนั้นได้ถึงระดับสูงสุดแล้ว</w:t>
      </w:r>
      <w:r w:rsidRPr="006C5560">
        <w:t>—</w:t>
      </w:r>
      <w:r w:rsidRPr="002601AE">
        <w:rPr>
          <w:lang w:val="ru-RU"/>
        </w:rPr>
        <w:t>ความหยิ่งยโสแบบปีศาจ</w:t>
      </w:r>
      <w:r w:rsidRPr="006C5560">
        <w:t xml:space="preserve">, </w:t>
      </w:r>
      <w:r w:rsidRPr="002601AE">
        <w:rPr>
          <w:lang w:val="ru-RU"/>
        </w:rPr>
        <w:t>การยกย่องตนเองแบบซาตาน</w:t>
      </w:r>
      <w:r w:rsidRPr="006C5560">
        <w:t xml:space="preserve"> </w:t>
      </w:r>
      <w:r w:rsidRPr="002601AE">
        <w:rPr>
          <w:lang w:val="ru-RU"/>
        </w:rPr>
        <w:t>คนเช่นนี้ก็จะตกลงเช่นกัน</w:t>
      </w:r>
      <w:r w:rsidRPr="006C5560">
        <w:t xml:space="preserve"> </w:t>
      </w:r>
      <w:r w:rsidRPr="002601AE">
        <w:rPr>
          <w:lang w:val="ru-RU"/>
        </w:rPr>
        <w:t>แต่จากอีกด้านหนึ่งของยอดเขา</w:t>
      </w:r>
      <w:r w:rsidRPr="006C5560">
        <w:t xml:space="preserve"> </w:t>
      </w:r>
      <w:r w:rsidRPr="002601AE">
        <w:rPr>
          <w:lang w:val="ru-RU"/>
        </w:rPr>
        <w:t>พวกเขาตกลงตรงสู่ขุมนรก</w:t>
      </w:r>
      <w:r w:rsidRPr="006C5560">
        <w:t xml:space="preserve"> </w:t>
      </w:r>
      <w:r w:rsidRPr="002601AE">
        <w:rPr>
          <w:lang w:val="ru-RU"/>
        </w:rPr>
        <w:t>พวกเขาประสบกับการตกแบบลูซิเฟอร์</w:t>
      </w:r>
      <w:r w:rsidRPr="006C5560">
        <w:t xml:space="preserve"> </w:t>
      </w:r>
      <w:r w:rsidRPr="002601AE">
        <w:rPr>
          <w:lang w:val="ru-RU"/>
        </w:rPr>
        <w:t>แต่ผู้ที่อยู่ด้านนี้ของยอดเขาไม่เห็นการตกของพวกเขา</w:t>
      </w:r>
      <w:r w:rsidRPr="006C5560">
        <w:t xml:space="preserve"> </w:t>
      </w:r>
      <w:r w:rsidRPr="002601AE">
        <w:rPr>
          <w:lang w:val="ru-RU"/>
        </w:rPr>
        <w:t>กล่าวอีกนัยหนึ่ง</w:t>
      </w:r>
      <w:r w:rsidRPr="006C5560">
        <w:t xml:space="preserve"> </w:t>
      </w:r>
      <w:r w:rsidRPr="002601AE">
        <w:rPr>
          <w:lang w:val="ru-RU"/>
        </w:rPr>
        <w:t>ผู้คนดังกล่าวไม่อยู่ภายใต้กฎแห่งจิตวิญญาณในชีวิตนี้</w:t>
      </w:r>
      <w:r w:rsidRPr="006C5560">
        <w:t xml:space="preserve"> </w:t>
      </w:r>
      <w:r w:rsidRPr="002601AE">
        <w:rPr>
          <w:lang w:val="ru-RU"/>
        </w:rPr>
        <w:t>แต่คำกล่าวของอัครทูตนั้นใช้ได้กับพวกเขาว่า</w:t>
      </w:r>
      <w:r w:rsidRPr="006C5560">
        <w:t xml:space="preserve">: </w:t>
      </w:r>
      <w:r w:rsidRPr="006C5560">
        <w:rPr>
          <w:i/>
          <w:iCs/>
        </w:rPr>
        <w:t>‘</w:t>
      </w:r>
      <w:r w:rsidRPr="002601AE">
        <w:rPr>
          <w:i/>
          <w:iCs/>
          <w:lang w:val="ru-RU"/>
        </w:rPr>
        <w:t>แต่คนชั่วและนักเวทมนตร์จะยิ่งเลวร้ายลงเรื่อยๆ</w:t>
      </w:r>
      <w:r w:rsidRPr="006C5560">
        <w:rPr>
          <w:i/>
          <w:iCs/>
        </w:rPr>
        <w:t xml:space="preserve"> </w:t>
      </w:r>
      <w:r>
        <w:rPr>
          <w:i/>
          <w:iCs/>
          <w:lang w:val="ru-RU"/>
        </w:rPr>
        <w:t>ทั้งหลอกลวง</w:t>
      </w:r>
      <w:r w:rsidRPr="002601AE">
        <w:rPr>
          <w:i/>
          <w:iCs/>
          <w:lang w:val="ru-RU"/>
        </w:rPr>
        <w:t>และ</w:t>
      </w:r>
      <w:r>
        <w:rPr>
          <w:i/>
          <w:iCs/>
          <w:lang w:val="ru-RU"/>
        </w:rPr>
        <w:t>ถูกหลอกลวง</w:t>
      </w:r>
      <w:r w:rsidRPr="006C5560">
        <w:rPr>
          <w:i/>
          <w:iCs/>
        </w:rPr>
        <w:t>’</w:t>
      </w:r>
      <w:r>
        <w:rPr>
          <w:rStyle w:val="FootnoteReference"/>
          <w:i/>
          <w:iCs/>
          <w:lang w:val="ru-RU"/>
        </w:rPr>
        <w:footnoteReference w:id="124"/>
      </w:r>
    </w:p>
    <w:p w14:paraId="7EE56A7E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สิ่งที่สร้างขึ้นด้วยมือมนุษย์จะถูกทำลายได้หรือไม่</w:t>
      </w:r>
      <w:r w:rsidRPr="006C5560">
        <w:t xml:space="preserve"> </w:t>
      </w:r>
      <w:r w:rsidRPr="002601AE">
        <w:rPr>
          <w:lang w:val="ru-RU"/>
        </w:rPr>
        <w:t>เพียงเพราะผู้สร้าง</w:t>
      </w:r>
      <w:r>
        <w:rPr>
          <w:lang w:val="ru-RU"/>
        </w:rPr>
        <w:t>มัน</w:t>
      </w:r>
      <w:r w:rsidRPr="002601AE">
        <w:rPr>
          <w:lang w:val="ru-RU"/>
        </w:rPr>
        <w:t>รู้สึกชื่นชมมัน</w:t>
      </w:r>
      <w:r w:rsidRPr="006C5560">
        <w:t xml:space="preserve">? </w:t>
      </w:r>
    </w:p>
    <w:p w14:paraId="42336F24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เพราะกฎแห่งจิตวิญญาณเข้ามามีบทบาท</w:t>
      </w:r>
      <w:r w:rsidRPr="006C5560">
        <w:t xml:space="preserve"> </w:t>
      </w:r>
      <w:r w:rsidRPr="002601AE">
        <w:rPr>
          <w:lang w:val="ru-RU"/>
        </w:rPr>
        <w:t>พระเจ้าจะถอนพระคุณของพระองค์ออกจากบุคคลนั้น</w:t>
      </w:r>
      <w:r w:rsidRPr="006C5560">
        <w:t xml:space="preserve"> </w:t>
      </w:r>
      <w:r w:rsidRPr="002601AE">
        <w:rPr>
          <w:lang w:val="ru-RU"/>
        </w:rPr>
        <w:t>และบุคคลนั้นก็จะทำให้สิ่งนั้นเสียหาย</w:t>
      </w:r>
      <w:r w:rsidRPr="006C5560">
        <w:t xml:space="preserve"> </w:t>
      </w:r>
      <w:r w:rsidRPr="002601AE">
        <w:rPr>
          <w:lang w:val="ru-RU"/>
        </w:rPr>
        <w:t>ไม่ว่าจะเป็นงานศิลปะหรือสิ่งอื่นที่คล้ายกัน</w:t>
      </w:r>
      <w:r w:rsidRPr="006C5560">
        <w:t xml:space="preserve"> </w:t>
      </w:r>
      <w:r w:rsidRPr="002601AE">
        <w:rPr>
          <w:lang w:val="ru-RU"/>
        </w:rPr>
        <w:t>สิ่งนี้เกิดขึ้นเพื่อให้บุคคลที่เริ่มภูมิใจในผลงานที่ตนเองสร้างขึ้นได้กลับสู่สติและเห็นเหตุผล</w:t>
      </w:r>
      <w:r w:rsidRPr="006C5560">
        <w:t xml:space="preserve"> </w:t>
      </w:r>
    </w:p>
    <w:p w14:paraId="4A3B8C39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ดังนั้นหากมีใครทำลายสิ่งที่คนอื่นสร้างขึ้น</w:t>
      </w:r>
      <w:r w:rsidRPr="006C5560">
        <w:t xml:space="preserve"> </w:t>
      </w:r>
      <w:r w:rsidRPr="002601AE">
        <w:rPr>
          <w:lang w:val="ru-RU"/>
        </w:rPr>
        <w:t>นั่นหมายความว่ากฎแห่งจิตวิญญาณได้เริ่มมีผลแล้วหรือไม่</w:t>
      </w:r>
      <w:r w:rsidRPr="006C5560">
        <w:t xml:space="preserve">? </w:t>
      </w:r>
    </w:p>
    <w:p w14:paraId="697F3FDF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แน่นอน</w:t>
      </w:r>
      <w:r w:rsidRPr="006C5560">
        <w:t xml:space="preserve"> </w:t>
      </w:r>
    </w:p>
    <w:p w14:paraId="51C22DB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แต่จะไม่ใช่กรณีที่คนนั้นทำลายสิ่งนั้นเพียงเพราะความประมาทหรือขาดทักษะได้หรือไม่</w:t>
      </w:r>
      <w:r w:rsidRPr="006C5560">
        <w:t xml:space="preserve">? </w:t>
      </w:r>
    </w:p>
    <w:p w14:paraId="215FDDC8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กรณีเช่นนี้เกิดขึ้นได้น้อยมาก</w:t>
      </w:r>
      <w:r w:rsidRPr="006C5560">
        <w:t xml:space="preserve">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ให้ใช้ชีวิตอย่างถ่อมตัวเท่าที่ทำได้</w:t>
      </w:r>
      <w:r w:rsidRPr="006C5560">
        <w:t xml:space="preserve"> </w:t>
      </w:r>
      <w:r w:rsidRPr="002601AE">
        <w:rPr>
          <w:lang w:val="ru-RU"/>
        </w:rPr>
        <w:t>จงจำไว้ว่าเราไม่มีสิ่งใดเป็นของเราเอง</w:t>
      </w:r>
      <w:r w:rsidRPr="006C5560">
        <w:t xml:space="preserve"> </w:t>
      </w:r>
      <w:r w:rsidRPr="002601AE">
        <w:rPr>
          <w:lang w:val="ru-RU"/>
        </w:rPr>
        <w:t>ทุกสิ่งที่เรามีล้วนเป็นสิ่งที่พระเจ้าประทานให้เรา</w:t>
      </w:r>
      <w:r w:rsidRPr="006C5560">
        <w:t xml:space="preserve"> </w:t>
      </w:r>
      <w:r w:rsidRPr="002601AE">
        <w:rPr>
          <w:lang w:val="ru-RU"/>
        </w:rPr>
        <w:t>ทุกสิ่งที่เรามีล้วนเป็นของพระเจ้า</w:t>
      </w:r>
      <w:r w:rsidRPr="006C5560">
        <w:t xml:space="preserve"> </w:t>
      </w:r>
      <w:r w:rsidRPr="002601AE">
        <w:rPr>
          <w:lang w:val="ru-RU"/>
        </w:rPr>
        <w:t>สิ่งเดียวที่เป็นของเราอย่างแท้จริงคือบาปของเราเอง</w:t>
      </w:r>
      <w:r w:rsidRPr="006C5560">
        <w:t xml:space="preserve"> </w:t>
      </w:r>
      <w:r w:rsidRPr="002601AE">
        <w:rPr>
          <w:lang w:val="ru-RU"/>
        </w:rPr>
        <w:t>หากเราไม่ถ่อมตัว</w:t>
      </w:r>
      <w:r w:rsidRPr="006C5560">
        <w:t xml:space="preserve"> </w:t>
      </w:r>
      <w:r w:rsidRPr="002601AE">
        <w:rPr>
          <w:lang w:val="ru-RU"/>
        </w:rPr>
        <w:t>กฎแห่งจิตวิญญาณจะยังคงมีผลในชีวิตเราต่อไป</w:t>
      </w:r>
      <w:r w:rsidRPr="006C5560">
        <w:t xml:space="preserve"> </w:t>
      </w:r>
      <w:r w:rsidRPr="002601AE">
        <w:rPr>
          <w:lang w:val="ru-RU"/>
        </w:rPr>
        <w:t>จนกระทั่งความเห็นแก่ตัวของเราถูกทำลายลง</w:t>
      </w:r>
      <w:r w:rsidRPr="006C5560">
        <w:t xml:space="preserve"> </w:t>
      </w:r>
      <w:r w:rsidRPr="002601AE">
        <w:rPr>
          <w:lang w:val="ru-RU"/>
        </w:rPr>
        <w:t>และให้เป็นเช่นนั้นเถิด</w:t>
      </w:r>
      <w:r w:rsidRPr="006C5560">
        <w:t>—</w:t>
      </w:r>
      <w:r w:rsidRPr="002601AE">
        <w:rPr>
          <w:lang w:val="ru-RU"/>
        </w:rPr>
        <w:t>ขอให้พระเจ้าจัดสรรทุกสิ่งในทางนี้</w:t>
      </w:r>
      <w:r w:rsidRPr="006C5560">
        <w:t xml:space="preserve"> </w:t>
      </w:r>
      <w:r w:rsidRPr="002601AE">
        <w:rPr>
          <w:lang w:val="ru-RU"/>
        </w:rPr>
        <w:t>และทำให้เราถ่อมตัวลง</w:t>
      </w:r>
      <w:r w:rsidRPr="006C5560">
        <w:t xml:space="preserve"> </w:t>
      </w:r>
      <w:r w:rsidRPr="002601AE">
        <w:rPr>
          <w:lang w:val="ru-RU"/>
        </w:rPr>
        <w:t>จนกระทั่งความตายมาเยือนเรา</w:t>
      </w:r>
      <w:r w:rsidRPr="006C5560">
        <w:t xml:space="preserve"> </w:t>
      </w:r>
    </w:p>
    <w:p w14:paraId="75CC0C8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เป็นไปได้ไหมที่คนใดคนหนึ่งจะไม่ตระหนักว่ากฎแห่งจิตวิญญาณได้เริ่มมีผลในชีวิตของเขา</w:t>
      </w:r>
      <w:r w:rsidRPr="006C5560">
        <w:t xml:space="preserve">? </w:t>
      </w:r>
    </w:p>
    <w:p w14:paraId="3008C2A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หากคนใดไม่ระมัดระวังตัวเอง</w:t>
      </w:r>
      <w:r w:rsidRPr="006C5560">
        <w:t xml:space="preserve"> </w:t>
      </w:r>
      <w:r w:rsidRPr="002601AE">
        <w:rPr>
          <w:lang w:val="ru-RU"/>
        </w:rPr>
        <w:t>เขาจะไม่เข้าใจอะไรเลย</w:t>
      </w:r>
      <w:r w:rsidRPr="006C5560">
        <w:t xml:space="preserve"> </w:t>
      </w:r>
      <w:r w:rsidRPr="002601AE">
        <w:rPr>
          <w:lang w:val="ru-RU"/>
        </w:rPr>
        <w:t>และไม่ได้รับความช่วยเหลือจากสิ่งใดทั้งสิ้น</w:t>
      </w:r>
      <w:r w:rsidRPr="006C5560">
        <w:t xml:space="preserve"> </w:t>
      </w:r>
      <w:r w:rsidRPr="002601AE">
        <w:rPr>
          <w:lang w:val="ru-RU"/>
        </w:rPr>
        <w:t>ไม่มีสิ่งใดที่ทำงานเพื่อประโยชน์ของเขา</w:t>
      </w:r>
      <w:r w:rsidRPr="006C5560">
        <w:t xml:space="preserve"> </w:t>
      </w:r>
    </w:p>
    <w:p w14:paraId="5B212C9B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นั่นหมายความว่ากฎแห่งจิตวิญญาณจะหยุดมีผลบังคับใช้ก็ต่อเมื่อบุคคลนั้นถ่อมตนลงเท่านั้นหรือ</w:t>
      </w:r>
      <w:r w:rsidRPr="006C5560">
        <w:t xml:space="preserve">? </w:t>
      </w:r>
    </w:p>
    <w:p w14:paraId="22B91445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ใช่ครับ</w:t>
      </w:r>
      <w:r w:rsidRPr="006C5560">
        <w:t xml:space="preserve"> </w:t>
      </w:r>
      <w:r w:rsidRPr="002601AE">
        <w:rPr>
          <w:lang w:val="ru-RU"/>
        </w:rPr>
        <w:t>ส่วนใหญ่แล้วการกระทำเหล่านั้นจะหยุดลงเพราะความถ่อมตัว</w:t>
      </w:r>
      <w:r w:rsidRPr="006C5560">
        <w:t xml:space="preserve"> </w:t>
      </w:r>
      <w:r w:rsidRPr="002601AE">
        <w:rPr>
          <w:lang w:val="ru-RU"/>
        </w:rPr>
        <w:t>หรือเมื่อไม่มีอะไรเหลือที่จะขอจากบุคคลนั้นอีกแล้ว</w:t>
      </w:r>
      <w:r w:rsidRPr="006C5560">
        <w:t xml:space="preserve"> </w:t>
      </w:r>
      <w:r w:rsidRPr="002601AE">
        <w:rPr>
          <w:lang w:val="ru-RU"/>
        </w:rPr>
        <w:t>ให้ผมยกตัวอย่างให้ฟังครับ</w:t>
      </w:r>
      <w:r w:rsidRPr="006C5560">
        <w:t xml:space="preserve"> </w:t>
      </w:r>
      <w:r w:rsidRPr="002601AE">
        <w:rPr>
          <w:lang w:val="ru-RU"/>
        </w:rPr>
        <w:t>มีผู้หญิงคนหนึ่งที่เคยตีสามีของเธออยู่เสมอ</w:t>
      </w:r>
      <w:r w:rsidRPr="006C5560">
        <w:t xml:space="preserve"> </w:t>
      </w:r>
      <w:r w:rsidRPr="002601AE">
        <w:rPr>
          <w:lang w:val="ru-RU"/>
        </w:rPr>
        <w:t>แต่เขาไม่เคยพูดอะไรกับใครเลย</w:t>
      </w:r>
      <w:r w:rsidRPr="006C5560">
        <w:t xml:space="preserve"> </w:t>
      </w:r>
      <w:r w:rsidRPr="002601AE">
        <w:rPr>
          <w:lang w:val="ru-RU"/>
        </w:rPr>
        <w:t>เพราะเขาเป็นครูและกลัวว่าจะเสียชื่อเสียง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ในกรณีของเขา</w:t>
      </w:r>
      <w:r w:rsidRPr="006C5560">
        <w:t xml:space="preserve"> </w:t>
      </w:r>
      <w:r w:rsidRPr="002601AE">
        <w:rPr>
          <w:lang w:val="ru-RU"/>
        </w:rPr>
        <w:t>กฎหมายทางจิตวิญญาณได้เข้ามามีบทบาท</w:t>
      </w:r>
      <w:r w:rsidRPr="006C5560">
        <w:t xml:space="preserve"> </w:t>
      </w:r>
      <w:r w:rsidRPr="002601AE">
        <w:rPr>
          <w:lang w:val="ru-RU"/>
        </w:rPr>
        <w:t>เมื่อยังเด็ก</w:t>
      </w:r>
      <w:r w:rsidRPr="006C5560">
        <w:t xml:space="preserve"> </w:t>
      </w:r>
      <w:r w:rsidRPr="002601AE">
        <w:rPr>
          <w:lang w:val="ru-RU"/>
        </w:rPr>
        <w:t>เขาสูญเสียพ่อไป</w:t>
      </w:r>
      <w:r w:rsidRPr="006C5560">
        <w:t xml:space="preserve"> </w:t>
      </w:r>
      <w:r w:rsidRPr="002601AE">
        <w:rPr>
          <w:lang w:val="ru-RU"/>
        </w:rPr>
        <w:t>และแม่ที่เป็นม่าย</w:t>
      </w:r>
      <w:r w:rsidRPr="006C5560">
        <w:t xml:space="preserve"> </w:t>
      </w:r>
      <w:r w:rsidRPr="002601AE">
        <w:rPr>
          <w:lang w:val="ru-RU"/>
        </w:rPr>
        <w:t>ซึ่งต้องใช้เงินบำนาญน้อยนิดเลี้ยงชีพ</w:t>
      </w:r>
      <w:r w:rsidRPr="006C5560">
        <w:t xml:space="preserve"> </w:t>
      </w:r>
      <w:r w:rsidRPr="002601AE">
        <w:rPr>
          <w:lang w:val="ru-RU"/>
        </w:rPr>
        <w:t>ได้พยายามอย่างเต็มที่เพื่อให้เขาได้รับการศึกษาจนสามารถเป็นครูได้</w:t>
      </w:r>
      <w:r w:rsidRPr="006C5560">
        <w:t xml:space="preserve"> </w:t>
      </w:r>
      <w:r w:rsidRPr="002601AE">
        <w:rPr>
          <w:lang w:val="ru-RU"/>
        </w:rPr>
        <w:t>แต่แทนที่จะรู้สึกขอบคุณ</w:t>
      </w:r>
      <w:r w:rsidRPr="006C5560">
        <w:t xml:space="preserve"> </w:t>
      </w:r>
      <w:r w:rsidRPr="002601AE">
        <w:rPr>
          <w:lang w:val="ru-RU"/>
        </w:rPr>
        <w:t>เขากลับตีแม่ของเขา</w:t>
      </w:r>
      <w:r w:rsidRPr="006C5560">
        <w:t xml:space="preserve"> </w:t>
      </w:r>
      <w:r w:rsidRPr="002601AE">
        <w:rPr>
          <w:lang w:val="ru-RU"/>
        </w:rPr>
        <w:t>แม่ที่น่าสงสารคนนั้นต้องทนทุกข์ทรมานเพียงใด</w:t>
      </w:r>
      <w:r w:rsidRPr="006C5560">
        <w:t xml:space="preserve">! </w:t>
      </w:r>
      <w:r w:rsidRPr="002601AE">
        <w:rPr>
          <w:lang w:val="ru-RU"/>
        </w:rPr>
        <w:t>ดังนั้น</w:t>
      </w:r>
      <w:r w:rsidRPr="006C5560">
        <w:t xml:space="preserve"> </w:t>
      </w:r>
      <w:r w:rsidRPr="002601AE">
        <w:rPr>
          <w:lang w:val="ru-RU"/>
        </w:rPr>
        <w:t>เมื่อเขาโตขึ้นและแต่งงาน</w:t>
      </w:r>
      <w:r w:rsidRPr="006C5560">
        <w:t xml:space="preserve"> </w:t>
      </w:r>
      <w:r w:rsidRPr="002601AE">
        <w:rPr>
          <w:lang w:val="ru-RU"/>
        </w:rPr>
        <w:t>พระเจ้าจึงทรงอนุญาตให้ภรรยาของเขาเริ่มตีเขา</w:t>
      </w:r>
      <w:r w:rsidRPr="006C5560">
        <w:t xml:space="preserve"> </w:t>
      </w:r>
      <w:r w:rsidRPr="002601AE">
        <w:rPr>
          <w:lang w:val="ru-RU"/>
        </w:rPr>
        <w:t>พระเจ้าทรงอนุญาตให้เรื่องนี้เกิดขึ้นเพื่อให้เขาชดใช้บาปของตนเอง</w:t>
      </w:r>
      <w:r w:rsidRPr="006C5560">
        <w:t xml:space="preserve"> </w:t>
      </w:r>
      <w:r w:rsidRPr="002601AE">
        <w:rPr>
          <w:lang w:val="ru-RU"/>
        </w:rPr>
        <w:t>แต่คุณรู้ไหมว่าสิ่งที่เกิดขึ้นต่อไปคืออะไร</w:t>
      </w:r>
      <w:r w:rsidRPr="006C5560">
        <w:t xml:space="preserve">? </w:t>
      </w:r>
      <w:r w:rsidRPr="002601AE">
        <w:rPr>
          <w:lang w:val="ru-RU"/>
        </w:rPr>
        <w:t>ชายคนนี้เสียชีวิต</w:t>
      </w:r>
      <w:r w:rsidRPr="006C5560">
        <w:t xml:space="preserve"> </w:t>
      </w:r>
      <w:r w:rsidRPr="002601AE">
        <w:rPr>
          <w:lang w:val="ru-RU"/>
        </w:rPr>
        <w:t>และลูกชายของเขาเริ่มตีแม่ม่าย</w:t>
      </w:r>
      <w:r w:rsidRPr="006C5560">
        <w:t xml:space="preserve"> — </w:t>
      </w:r>
      <w:r w:rsidRPr="002601AE">
        <w:rPr>
          <w:lang w:val="ru-RU"/>
        </w:rPr>
        <w:t>แม่ของเขาเอง</w:t>
      </w:r>
      <w:r w:rsidRPr="006C5560">
        <w:t xml:space="preserve"> </w:t>
      </w:r>
      <w:r w:rsidRPr="002601AE">
        <w:rPr>
          <w:lang w:val="ru-RU"/>
        </w:rPr>
        <w:t>ด้วยวิธีนี้</w:t>
      </w:r>
      <w:r w:rsidRPr="006C5560">
        <w:t xml:space="preserve"> </w:t>
      </w:r>
      <w:r w:rsidRPr="002601AE">
        <w:rPr>
          <w:lang w:val="ru-RU"/>
        </w:rPr>
        <w:t>เธอเองก็</w:t>
      </w:r>
      <w:r w:rsidRPr="006C5560">
        <w:t xml:space="preserve"> </w:t>
      </w:r>
      <w:r w:rsidRPr="002601AE">
        <w:rPr>
          <w:lang w:val="ru-RU"/>
        </w:rPr>
        <w:t>ชดใช้บาปของเธอเช่นกัน</w:t>
      </w:r>
      <w:r w:rsidRPr="006C5560">
        <w:t xml:space="preserve"> </w:t>
      </w:r>
      <w:r w:rsidRPr="002601AE">
        <w:rPr>
          <w:lang w:val="ru-RU"/>
        </w:rPr>
        <w:t>แล้วลูกชายของพวกเขาก็เติบโตขึ้นและแต่งงาน</w:t>
      </w:r>
      <w:r w:rsidRPr="006C5560">
        <w:t xml:space="preserve"> </w:t>
      </w:r>
      <w:r w:rsidRPr="002601AE">
        <w:rPr>
          <w:lang w:val="ru-RU"/>
        </w:rPr>
        <w:lastRenderedPageBreak/>
        <w:t>หญิงสาวที่เขาแต่งงานด้วยมีสติไม่ปกติ</w:t>
      </w:r>
      <w:r w:rsidRPr="006C5560">
        <w:t xml:space="preserve"> </w:t>
      </w:r>
      <w:r w:rsidRPr="002601AE">
        <w:rPr>
          <w:lang w:val="ru-RU"/>
        </w:rPr>
        <w:t>เธอไม่เพียงแต่ตีเขา</w:t>
      </w:r>
      <w:r w:rsidRPr="006C5560">
        <w:t xml:space="preserve"> </w:t>
      </w:r>
      <w:r w:rsidRPr="002601AE">
        <w:rPr>
          <w:lang w:val="ru-RU"/>
        </w:rPr>
        <w:t>แต่ยังร้องเพลงว่า</w:t>
      </w:r>
      <w:r w:rsidRPr="006C5560">
        <w:t xml:space="preserve"> ‘</w:t>
      </w:r>
      <w:r w:rsidRPr="002601AE">
        <w:rPr>
          <w:lang w:val="ru-RU"/>
        </w:rPr>
        <w:t>พระคริสต์ได้ฟื้นคืนชีพจากความตาย</w:t>
      </w:r>
      <w:r w:rsidRPr="006C5560">
        <w:t xml:space="preserve"> </w:t>
      </w:r>
      <w:r w:rsidRPr="002601AE">
        <w:rPr>
          <w:lang w:val="ru-RU"/>
        </w:rPr>
        <w:t>ด้วยความตาย</w:t>
      </w:r>
      <w:r w:rsidRPr="006C5560">
        <w:t xml:space="preserve"> </w:t>
      </w:r>
      <w:r>
        <w:rPr>
          <w:lang w:val="ru-RU"/>
        </w:rPr>
        <w:t>พระองค์ได้พิชิตความตาย</w:t>
      </w:r>
      <w:r w:rsidRPr="006C5560">
        <w:t xml:space="preserve">’! </w:t>
      </w:r>
      <w:r w:rsidRPr="002601AE">
        <w:rPr>
          <w:lang w:val="ru-RU"/>
        </w:rPr>
        <w:t>คุณเห็นไหมว่าพระเจ้าได้จัดเตรียมทุกสิ่งอย่างไร</w:t>
      </w:r>
      <w:r w:rsidRPr="006C5560">
        <w:t xml:space="preserve"> </w:t>
      </w:r>
      <w:r w:rsidRPr="002601AE">
        <w:rPr>
          <w:lang w:val="ru-RU"/>
        </w:rPr>
        <w:t>เพื่อให้ชายคนนี้ด้วย</w:t>
      </w:r>
      <w:r w:rsidRPr="006C5560">
        <w:t xml:space="preserve"> </w:t>
      </w:r>
      <w:r w:rsidRPr="002601AE">
        <w:rPr>
          <w:lang w:val="ru-RU"/>
        </w:rPr>
        <w:t>ต้องชดใช้บาปของเขา</w:t>
      </w:r>
      <w:r w:rsidRPr="006C5560">
        <w:t xml:space="preserve">?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นั่นคือจุดที่กฎแห่งจิตวิญญาณหยุดใช้</w:t>
      </w:r>
      <w:r w:rsidRPr="006C5560">
        <w:t xml:space="preserve"> </w:t>
      </w:r>
      <w:r w:rsidRPr="002601AE">
        <w:rPr>
          <w:lang w:val="ru-RU"/>
        </w:rPr>
        <w:t>เพราะไม่มีสิ่งใดที่จะเรียกร้องจากภรรยาผู้โชคร้าย</w:t>
      </w:r>
      <w:r w:rsidRPr="006C5560">
        <w:t xml:space="preserve"> [</w:t>
      </w:r>
      <w:r w:rsidRPr="002601AE">
        <w:rPr>
          <w:lang w:val="ru-RU"/>
        </w:rPr>
        <w:t>ที่เสียสติ</w:t>
      </w:r>
      <w:r w:rsidRPr="006C5560">
        <w:t xml:space="preserve">] </w:t>
      </w:r>
      <w:r w:rsidRPr="002601AE">
        <w:rPr>
          <w:lang w:val="ru-RU"/>
        </w:rPr>
        <w:t>ของเขาได้</w:t>
      </w:r>
      <w:r w:rsidRPr="006C5560">
        <w:t xml:space="preserve"> </w:t>
      </w:r>
    </w:p>
    <w:p w14:paraId="314B6C5D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เกโรนดา</w:t>
      </w:r>
      <w:r w:rsidRPr="006C5560">
        <w:t xml:space="preserve">, </w:t>
      </w:r>
      <w:r w:rsidRPr="002601AE">
        <w:rPr>
          <w:lang w:val="ru-RU"/>
        </w:rPr>
        <w:t>หากใครนั้นตกอยู่ในบาปแล้วกลับใจจากบาปนั้น</w:t>
      </w:r>
      <w:r w:rsidRPr="006C5560">
        <w:t xml:space="preserve"> </w:t>
      </w:r>
      <w:r w:rsidRPr="002601AE">
        <w:rPr>
          <w:lang w:val="ru-RU"/>
        </w:rPr>
        <w:t>เขาจะถือว่าได้ชดเชยหนี้ทางจิตวิญญาณของตนเองแล้วหรือไม่</w:t>
      </w:r>
      <w:r w:rsidRPr="006C5560">
        <w:t xml:space="preserve">? </w:t>
      </w:r>
    </w:p>
    <w:p w14:paraId="358908B2" w14:textId="77777777" w:rsidR="00EF488A" w:rsidRPr="006C5560" w:rsidRDefault="00000000" w:rsidP="00B87D11">
      <w:pPr>
        <w:pStyle w:val="paragraph"/>
        <w:spacing w:before="30" w:after="30"/>
        <w:ind w:left="60" w:right="60"/>
      </w:pPr>
      <w:r w:rsidRPr="006C5560">
        <w:t xml:space="preserve">— </w:t>
      </w:r>
      <w:r w:rsidRPr="002601AE">
        <w:rPr>
          <w:lang w:val="ru-RU"/>
        </w:rPr>
        <w:t>เขาตระหนักถึงหน้าที่</w:t>
      </w:r>
      <w:r w:rsidRPr="006C5560">
        <w:t xml:space="preserve"> [</w:t>
      </w:r>
      <w:r w:rsidRPr="002601AE">
        <w:rPr>
          <w:lang w:val="ru-RU"/>
        </w:rPr>
        <w:t>ต่อพระเจ้า</w:t>
      </w:r>
      <w:r w:rsidRPr="006C5560">
        <w:t xml:space="preserve">] </w:t>
      </w:r>
      <w:r w:rsidRPr="002601AE">
        <w:rPr>
          <w:lang w:val="ru-RU"/>
        </w:rPr>
        <w:t>หรือเพียงแต่เศร้าโศกอย่างเห็นแก่ตัว</w:t>
      </w:r>
      <w:r w:rsidRPr="006C5560">
        <w:t xml:space="preserve">? </w:t>
      </w:r>
      <w:r w:rsidRPr="002601AE">
        <w:rPr>
          <w:lang w:val="ru-RU"/>
        </w:rPr>
        <w:t>หากเขาตระหนักถึงหน้าที่ของตน</w:t>
      </w:r>
      <w:r w:rsidRPr="006C5560">
        <w:t xml:space="preserve"> </w:t>
      </w:r>
      <w:r w:rsidRPr="002601AE">
        <w:rPr>
          <w:lang w:val="ru-RU"/>
        </w:rPr>
        <w:t>เขาจะไม่ต้องชดใช้ผลจากการล้มเหลวอีกต่อไป</w:t>
      </w:r>
      <w:r w:rsidRPr="006C5560">
        <w:t xml:space="preserve"> </w:t>
      </w:r>
      <w:r w:rsidRPr="002601AE">
        <w:rPr>
          <w:lang w:val="ru-RU"/>
        </w:rPr>
        <w:t>แต่หากเขาไม่ตระหนักถึงหน้าที่นั้น</w:t>
      </w:r>
      <w:r w:rsidRPr="006C5560">
        <w:t xml:space="preserve"> </w:t>
      </w:r>
      <w:r w:rsidRPr="002601AE">
        <w:rPr>
          <w:lang w:val="ru-RU"/>
        </w:rPr>
        <w:t>พระเจ้าจะทรงอนุญาตให้มีการลงโทษเกิดขึ้น</w:t>
      </w:r>
      <w:r w:rsidRPr="006C5560">
        <w:t xml:space="preserve"> </w:t>
      </w:r>
      <w:r w:rsidRPr="002601AE">
        <w:rPr>
          <w:lang w:val="ru-RU"/>
        </w:rPr>
        <w:t>ตัวอย่างเช่น</w:t>
      </w:r>
      <w:r w:rsidRPr="006C5560">
        <w:t xml:space="preserve"> </w:t>
      </w:r>
      <w:r w:rsidRPr="002601AE">
        <w:rPr>
          <w:lang w:val="ru-RU"/>
        </w:rPr>
        <w:t>คริสเตียนควรให้ทานแก่ผู้อื่น</w:t>
      </w:r>
      <w:r w:rsidRPr="006C5560">
        <w:t xml:space="preserve"> </w:t>
      </w:r>
      <w:r w:rsidRPr="002601AE">
        <w:rPr>
          <w:lang w:val="ru-RU"/>
        </w:rPr>
        <w:t>หากผู้ที่มีใจแข็งกระด้างไม่บริจาคแต่เก็บเงินไว้</w:t>
      </w:r>
      <w:r w:rsidRPr="006C5560">
        <w:t xml:space="preserve"> </w:t>
      </w:r>
      <w:r w:rsidRPr="002601AE">
        <w:rPr>
          <w:lang w:val="ru-RU"/>
        </w:rPr>
        <w:t>แล้วโจรจะมาโจมตีเขา</w:t>
      </w:r>
      <w:r w:rsidRPr="006C5560">
        <w:t xml:space="preserve"> </w:t>
      </w:r>
      <w:r w:rsidRPr="002601AE">
        <w:rPr>
          <w:lang w:val="ru-RU"/>
        </w:rPr>
        <w:t>ทำร้ายเขา</w:t>
      </w:r>
      <w:r w:rsidRPr="006C5560">
        <w:t xml:space="preserve"> </w:t>
      </w:r>
      <w:r w:rsidRPr="002601AE">
        <w:rPr>
          <w:lang w:val="ru-RU"/>
        </w:rPr>
        <w:t>และเอาเงินของเขาไป</w:t>
      </w:r>
      <w:r w:rsidRPr="006C5560">
        <w:t xml:space="preserve"> </w:t>
      </w:r>
      <w:r w:rsidRPr="002601AE">
        <w:rPr>
          <w:lang w:val="ru-RU"/>
        </w:rPr>
        <w:t>ด้วยวิธีนี้เขาจึงต้องจ่ายราคาสำหรับความผิดพลาดของเขา</w:t>
      </w:r>
      <w:r w:rsidRPr="006C5560">
        <w:t xml:space="preserve"> </w:t>
      </w:r>
      <w:r w:rsidRPr="002601AE">
        <w:rPr>
          <w:lang w:val="ru-RU"/>
        </w:rPr>
        <w:t>หากเรามีหนี้</w:t>
      </w:r>
      <w:r w:rsidRPr="006C5560">
        <w:t xml:space="preserve"> [</w:t>
      </w:r>
      <w:r w:rsidRPr="002601AE">
        <w:rPr>
          <w:lang w:val="ru-RU"/>
        </w:rPr>
        <w:t>ทางจิตวิญญาณ</w:t>
      </w:r>
      <w:r w:rsidRPr="006C5560">
        <w:t xml:space="preserve">] </w:t>
      </w:r>
      <w:r w:rsidRPr="002601AE">
        <w:rPr>
          <w:lang w:val="ru-RU"/>
        </w:rPr>
        <w:t>และไม่ชำระมันในชีวิตนี้</w:t>
      </w:r>
      <w:r w:rsidRPr="006C5560">
        <w:t xml:space="preserve"> </w:t>
      </w:r>
      <w:r w:rsidRPr="002601AE">
        <w:rPr>
          <w:lang w:val="ru-RU"/>
        </w:rPr>
        <w:t>นั่นเป็นสัญญาณที่เลวร้ายมาก</w:t>
      </w:r>
      <w:r w:rsidRPr="006C5560">
        <w:t xml:space="preserve"> </w:t>
      </w:r>
      <w:r w:rsidRPr="002601AE">
        <w:rPr>
          <w:lang w:val="ru-RU"/>
        </w:rPr>
        <w:t>นั่นหมายความว่าพระเจ้าได้ทอดทิ้งเราแล้ว</w:t>
      </w:r>
      <w:r w:rsidRPr="006C5560">
        <w:t xml:space="preserve"> </w:t>
      </w:r>
      <w:r w:rsidRPr="002601AE">
        <w:rPr>
          <w:lang w:val="ru-RU"/>
        </w:rPr>
        <w:t>แต่หากบุคคลใดไม่ได้รับโทษใด</w:t>
      </w:r>
      <w:r w:rsidRPr="006C5560">
        <w:t xml:space="preserve"> </w:t>
      </w:r>
      <w:r w:rsidRPr="002601AE">
        <w:rPr>
          <w:lang w:val="ru-RU"/>
        </w:rPr>
        <w:t>ๆ</w:t>
      </w:r>
      <w:r w:rsidRPr="006C5560">
        <w:t xml:space="preserve"> </w:t>
      </w:r>
      <w:r w:rsidRPr="002601AE">
        <w:rPr>
          <w:lang w:val="ru-RU"/>
        </w:rPr>
        <w:t>และได้รับแต่พรเท่านั้น</w:t>
      </w:r>
      <w:r w:rsidRPr="006C5560">
        <w:t xml:space="preserve"> </w:t>
      </w:r>
      <w:r w:rsidRPr="002601AE">
        <w:rPr>
          <w:lang w:val="ru-RU"/>
        </w:rPr>
        <w:t>ก็แสดงว่าเขาได้ทำความดี</w:t>
      </w:r>
      <w:r w:rsidRPr="006C5560">
        <w:t xml:space="preserve"> </w:t>
      </w:r>
      <w:r w:rsidRPr="002601AE">
        <w:rPr>
          <w:lang w:val="ru-RU"/>
        </w:rPr>
        <w:t>และเพื่อความดีนั้น</w:t>
      </w:r>
      <w:r w:rsidRPr="006C5560">
        <w:t xml:space="preserve"> </w:t>
      </w:r>
      <w:r w:rsidRPr="002601AE">
        <w:rPr>
          <w:lang w:val="ru-RU"/>
        </w:rPr>
        <w:t>พระคริสต์จะตอบแทนเขาในชีวิตนี้</w:t>
      </w:r>
      <w:r w:rsidRPr="006C5560">
        <w:t>—</w:t>
      </w:r>
      <w:r w:rsidRPr="002601AE">
        <w:rPr>
          <w:lang w:val="ru-RU"/>
        </w:rPr>
        <w:t>สองเท่าหรือสามเท่า</w:t>
      </w:r>
      <w:r w:rsidRPr="006C5560">
        <w:t xml:space="preserve"> </w:t>
      </w:r>
      <w:r w:rsidRPr="002601AE">
        <w:rPr>
          <w:lang w:val="ru-RU"/>
        </w:rPr>
        <w:t>อย่างไรก็ตาม</w:t>
      </w:r>
      <w:r w:rsidRPr="006C5560">
        <w:t xml:space="preserve"> </w:t>
      </w:r>
      <w:r w:rsidRPr="002601AE">
        <w:rPr>
          <w:lang w:val="ru-RU"/>
        </w:rPr>
        <w:t>บุคคลเช่นนั้นไม่ได้ชดใช้ความผิดของตนเอง</w:t>
      </w:r>
      <w:r w:rsidRPr="006C5560">
        <w:t xml:space="preserve"> </w:t>
      </w:r>
      <w:r w:rsidRPr="002601AE">
        <w:rPr>
          <w:lang w:val="ru-RU"/>
        </w:rPr>
        <w:t>และนั่นก็ถือเป็นเรื่องไม่ดีเช่นกัน</w:t>
      </w:r>
      <w:r w:rsidRPr="006C5560">
        <w:t xml:space="preserve"> </w:t>
      </w:r>
      <w:r w:rsidRPr="002601AE">
        <w:rPr>
          <w:lang w:val="ru-RU"/>
        </w:rPr>
        <w:t>สมมติว่าผมได้ทำความดีเพียงสิบเปอร์เซ็นต์</w:t>
      </w:r>
      <w:r w:rsidRPr="006C5560">
        <w:t xml:space="preserve"> </w:t>
      </w:r>
      <w:r w:rsidRPr="002601AE">
        <w:rPr>
          <w:lang w:val="ru-RU"/>
        </w:rPr>
        <w:t>และพระคริสต์ให้รางวัลผมยี่สิบเปอร์เซ็นต์</w:t>
      </w:r>
      <w:r w:rsidRPr="006C5560">
        <w:t xml:space="preserve"> </w:t>
      </w:r>
      <w:r w:rsidRPr="002601AE">
        <w:rPr>
          <w:lang w:val="ru-RU"/>
        </w:rPr>
        <w:t>สำหรับการนั้น</w:t>
      </w:r>
      <w:r w:rsidRPr="006C5560">
        <w:t xml:space="preserve"> </w:t>
      </w:r>
      <w:r w:rsidRPr="002601AE">
        <w:rPr>
          <w:lang w:val="ru-RU"/>
        </w:rPr>
        <w:t>ผมไม่รู้สึกทั้งความเศร้าหรือความทุกข์</w:t>
      </w:r>
      <w:r w:rsidRPr="006C5560">
        <w:t xml:space="preserve"> </w:t>
      </w:r>
      <w:r w:rsidRPr="002601AE">
        <w:rPr>
          <w:lang w:val="ru-RU"/>
        </w:rPr>
        <w:t>แต่ในกรณีนั้น</w:t>
      </w:r>
      <w:r w:rsidRPr="006C5560">
        <w:t xml:space="preserve"> </w:t>
      </w:r>
      <w:r w:rsidRPr="002601AE">
        <w:rPr>
          <w:lang w:val="ru-RU"/>
        </w:rPr>
        <w:t>ผมไม่ได้จ่ายราคาสำหรับบาปของตัวเอง</w:t>
      </w:r>
      <w:r w:rsidRPr="006C5560">
        <w:t xml:space="preserve"> </w:t>
      </w:r>
    </w:p>
    <w:p w14:paraId="651F777E" w14:textId="77777777" w:rsidR="00EF488A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ดังที่นักบุญไอแซคชาวซีเรียได้กล่าวไว้ว่า ความทุกข์ยากในชีวิตนี้ช่วยลดความทรมานในนรกได้</w:t>
      </w:r>
      <w:r>
        <w:rPr>
          <w:rStyle w:val="FootnoteReference"/>
          <w:lang w:val="ru-RU"/>
        </w:rPr>
        <w:footnoteReference w:id="125"/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หรือกล่าวอีกนัยหนึ่ง ในกรณีเช่นนี้ กฎหมายทางจิตวิญญาณจะเริ่มมีผลต่อบุคคลนั้น และความทรมานในนรกบางส่วนจะหายไป </w:t>
      </w:r>
    </w:p>
    <w:p w14:paraId="03380D05" w14:textId="77777777" w:rsidR="00EF488A" w:rsidRDefault="00EF488A" w:rsidP="00B87D11">
      <w:pPr>
        <w:rPr>
          <w:lang w:val="ru-RU"/>
        </w:rPr>
      </w:pPr>
    </w:p>
    <w:p w14:paraId="1858300B" w14:textId="77777777" w:rsidR="00EF488A" w:rsidRPr="002601AE" w:rsidRDefault="00EF488A" w:rsidP="00B87D11">
      <w:pPr>
        <w:rPr>
          <w:lang w:val="ru-RU"/>
        </w:rPr>
      </w:pPr>
    </w:p>
    <w:p w14:paraId="0A37C475" w14:textId="77777777" w:rsidR="00EF488A" w:rsidRPr="002601AE" w:rsidRDefault="00000000" w:rsidP="00B87D11">
      <w:pPr>
        <w:pStyle w:val="Heading2"/>
        <w:keepNext w:val="0"/>
        <w:spacing w:before="390" w:after="240"/>
        <w:rPr>
          <w:lang w:val="ru-RU"/>
        </w:rPr>
      </w:pPr>
      <w:bookmarkStart w:id="360" w:name="_Toc196932493"/>
      <w:bookmarkStart w:id="361" w:name="_Toc196933037"/>
      <w:bookmarkStart w:id="362" w:name="_Toc242097334"/>
      <w:r w:rsidRPr="002601AE">
        <w:rPr>
          <w:lang w:val="ru-RU"/>
        </w:rPr>
        <w:t>ส่วนที่</w:t>
      </w:r>
      <w:r>
        <w:rPr>
          <w:lang w:val="ru-RU"/>
        </w:rPr>
        <w:t xml:space="preserve"> 6</w:t>
      </w:r>
      <w:r w:rsidRPr="002601AE">
        <w:rPr>
          <w:lang w:val="ru-RU"/>
        </w:rPr>
        <w:t>.</w:t>
      </w:r>
      <w:r>
        <w:rPr>
          <w:lang w:val="ru-RU"/>
        </w:rPr>
        <w:t xml:space="preserve"> </w:t>
      </w:r>
      <w:r>
        <w:rPr>
          <w:lang w:val="ru-RU"/>
        </w:rPr>
        <w:br/>
      </w:r>
      <w:r w:rsidRPr="002601AE">
        <w:rPr>
          <w:lang w:val="ru-RU"/>
        </w:rPr>
        <w:t>เกี่ยวกับความตายและชีวิตหลังความตาย</w:t>
      </w:r>
      <w:bookmarkEnd w:id="360"/>
      <w:bookmarkEnd w:id="361"/>
      <w:bookmarkEnd w:id="362"/>
    </w:p>
    <w:p w14:paraId="1878784D" w14:textId="77777777" w:rsidR="00EF488A" w:rsidRPr="002601AE" w:rsidRDefault="00000000" w:rsidP="00B87D11">
      <w:pPr>
        <w:pStyle w:val="paragraph"/>
        <w:spacing w:before="30" w:after="30"/>
        <w:ind w:left="60" w:right="60" w:firstLine="0"/>
        <w:rPr>
          <w:lang w:val="ru-RU"/>
        </w:rPr>
      </w:pPr>
      <w:r w:rsidRPr="002601AE">
        <w:rPr>
          <w:i/>
          <w:iCs/>
          <w:lang w:val="ru-RU"/>
        </w:rPr>
        <w:t xml:space="preserve">“หลังจากทุกสิ่งที่พระเจ้าได้ทรงทำเพื่อเราชาวมนุษย์แล้ว หากเราต้องลงนรกและทำให้พระองค์ทรงเสียพระทัย ก็ถือเป็นการไม่รู้จักบุญคุณอย่างยิ่ง ขอให้พระเจ้าทรงป้องกันไม่ให้ใคร—ไม่ว่าจะเป็นมนุษย์ หรือแม้แต่สัตว์เล็กๆ </w:t>
      </w:r>
      <w:r>
        <w:rPr>
          <w:i/>
          <w:iCs/>
          <w:lang w:val="ru-RU"/>
        </w:rPr>
        <w:t>อย่างนก—ต้องลงนรก”</w:t>
      </w:r>
    </w:p>
    <w:p w14:paraId="60ABD380" w14:textId="77777777" w:rsidR="00EF488A" w:rsidRPr="002601AE" w:rsidRDefault="00EF488A" w:rsidP="00B87D11">
      <w:pPr>
        <w:pStyle w:val="imgDiv"/>
        <w:spacing w:before="75" w:after="75"/>
        <w:rPr>
          <w:lang w:val="ru-RU"/>
        </w:rPr>
      </w:pPr>
    </w:p>
    <w:p w14:paraId="3ADDB1D0" w14:textId="77777777" w:rsidR="00EF488A" w:rsidRPr="002601AE" w:rsidRDefault="00000000" w:rsidP="00B87D11">
      <w:pPr>
        <w:pStyle w:val="Heading3"/>
        <w:spacing w:before="390" w:after="240"/>
        <w:rPr>
          <w:lang w:val="ru-RU"/>
        </w:rPr>
      </w:pPr>
      <w:bookmarkStart w:id="363" w:name="_Toc196932494"/>
      <w:bookmarkStart w:id="364" w:name="_Toc196933038"/>
      <w:bookmarkStart w:id="365" w:name="_Toc242097335"/>
      <w:r w:rsidRPr="002601AE">
        <w:rPr>
          <w:lang w:val="ru-RU"/>
        </w:rPr>
        <w:t>บทที่</w:t>
      </w:r>
      <w:r>
        <w:rPr>
          <w:lang w:val="ru-RU"/>
        </w:rPr>
        <w:t xml:space="preserve"> 1</w:t>
      </w:r>
      <w:r w:rsidRPr="002601AE">
        <w:rPr>
          <w:lang w:val="ru-RU"/>
        </w:rPr>
        <w:t>.</w:t>
      </w:r>
      <w:r>
        <w:rPr>
          <w:lang w:val="ru-RU"/>
        </w:rPr>
        <w:t xml:space="preserve"> </w:t>
      </w:r>
      <w:r>
        <w:rPr>
          <w:lang w:val="ru-RU"/>
        </w:rPr>
        <w:br/>
      </w:r>
      <w:r w:rsidRPr="002601AE">
        <w:rPr>
          <w:lang w:val="ru-RU"/>
        </w:rPr>
        <w:t>เกี่ยวกับท่าทีของเราต่อความตาย</w:t>
      </w:r>
      <w:bookmarkEnd w:id="363"/>
      <w:bookmarkEnd w:id="364"/>
      <w:bookmarkEnd w:id="365"/>
    </w:p>
    <w:p w14:paraId="65FB4A02" w14:textId="77777777" w:rsidR="00EF488A" w:rsidRDefault="00EF488A" w:rsidP="00B87D11">
      <w:pPr>
        <w:rPr>
          <w:lang w:val="ru-RU"/>
        </w:rPr>
      </w:pPr>
    </w:p>
    <w:p w14:paraId="74531992" w14:textId="77777777" w:rsidR="00EF488A" w:rsidRPr="002601AE" w:rsidRDefault="00000000" w:rsidP="00B87D11">
      <w:pPr>
        <w:pStyle w:val="Heading4"/>
        <w:rPr>
          <w:lang w:val="ru-RU"/>
        </w:rPr>
      </w:pPr>
      <w:bookmarkStart w:id="366" w:name="_Toc196932495"/>
      <w:bookmarkStart w:id="367" w:name="_Toc196933039"/>
      <w:bookmarkStart w:id="368" w:name="_Toc242097336"/>
      <w:r w:rsidRPr="002601AE">
        <w:rPr>
          <w:lang w:val="ru-RU"/>
        </w:rPr>
        <w:t>ความตาย</w:t>
      </w:r>
      <w:bookmarkEnd w:id="366"/>
      <w:bookmarkEnd w:id="367"/>
      <w:bookmarkEnd w:id="368"/>
    </w:p>
    <w:p w14:paraId="3308F6FE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ท่านคิดว่าคนเราควรคิดถึงเรื่องอะไรในวันเกิดของตนเอง? </w:t>
      </w:r>
    </w:p>
    <w:p w14:paraId="79F838F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เขาควรคิดถึงวันตายในอนาคตของตนเอง และเตรียมตัวสำหรับการเดินทางครั้งใหญ่นี้ </w:t>
      </w:r>
    </w:p>
    <w:p w14:paraId="42AEAC5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เกโรนดาครับ หากเมื่อขุดศพขึ้นมาแล้ว พบว่าศพของผู้เสียชีวิตยังไม่สลายตัว นี่เป็นผลมาจากบาปที่ผู้นั้นยังไม่ได้กลับใจหรือไม่ครับ? </w:t>
      </w:r>
    </w:p>
    <w:p w14:paraId="421606B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lastRenderedPageBreak/>
        <w:t xml:space="preserve">— ไม่ครับ ไม่เสมอไป เหตุผลอาจอยู่ที่ยาที่เขาเคยรับประทาน หรือที่องค์ประกอบของดินในสุสาน แต่ไม่ว่าอย่างไรก็ตาม หากเมื่อขุดศพขึ้นมาแล้ว พบว่าศพของผู้ตายยังไม่เน่าเปื่อย นั่นหมายความว่าเขากำลังชดใช้บาปบางประการของตนเอง เพราะแม้หลังความตาย เขาก็ยังกลายเป็นเรื่องให้คนอื่นหัวเราะเยาะ </w:t>
      </w:r>
    </w:p>
    <w:p w14:paraId="620D033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ความตายคือสิ่งเดียวที่แน่นอนว่าจะเกิดขึ้นกับทุกคน แล้วทำไมเราจึงลืมมันไป? </w:t>
      </w:r>
    </w:p>
    <w:p w14:paraId="2840E8D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คุณรู้ไหมว่า ในวัดแบบชุมชนสมัยโบราณ มีพระรูปหนึ่งที่ได้รับหน้าที่เตือนพระพี่น้องท่านอื่น ๆ ให้ระลึกถึงความตาย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ขณะที่พี่น้องนักบวชคนอื่นๆ กำลังปฏิบัติหน้าที่ของตน พระภิกษุรูปนี้จะเดินเข้าไปหาและกล่าวกับแต่ละท่านว่า: ‘พี่น้องทั้งหลาย </w:t>
      </w:r>
      <w:r>
        <w:rPr>
          <w:lang w:val="ru-RU"/>
        </w:rPr>
        <w:t>เราทุกคนล้วนมีชะตากรรมที่จะต้องตาย’</w:t>
      </w:r>
      <w:r w:rsidRPr="002601AE">
        <w:rPr>
          <w:lang w:val="ru-RU"/>
        </w:rPr>
        <w:t xml:space="preserve"> ชีวิตของเราถูกหุ้มห่อด้วยเนื้อหนังที่ตายได้ ความลึกลับอันยิ่งใหญ่นี้ยากที่จะเข้าใจได้สำหรับผู้ที่ประกอบด้วยเนื้อหนังเพียงอย่างเดียว และด้วยเหตุนี้จึงไม่ปรารถนาที่จะตาย หรือแม้แต่ไม่อยากได้ยินเรื่องความตาย</w:t>
      </w:r>
      <w:r>
        <w:rPr>
          <w:lang w:val="ru-RU"/>
        </w:rPr>
        <w:t xml:space="preserve"> </w:t>
      </w:r>
      <w:r w:rsidRPr="002601AE">
        <w:rPr>
          <w:lang w:val="ru-RU"/>
        </w:rPr>
        <w:t>สำหรับคนเช่นนี้ ความตายจึงกลายเป็นความตายสองครั้งและความเศร้าโศกสองเท่า แต่โชคดีที่พระเจ้าผู้ทรงเมตตาได้จัดเตรียมไว้ให้ อย่างน้อยผู้สูงอายุก็อาจได้รับประโยชน์จากสัญญาณบางอย่างของวัยชราที่กำลังใกล้เข้ามา</w:t>
      </w:r>
      <w:r>
        <w:rPr>
          <w:lang w:val="ru-RU"/>
        </w:rPr>
        <w:t xml:space="preserve"> </w:t>
      </w:r>
      <w:r w:rsidRPr="002601AE">
        <w:rPr>
          <w:lang w:val="ru-RU"/>
        </w:rPr>
        <w:t>เมื่อคิดดูแล้ว ผู้สูงอายุย่อมอยู่ใกล้ความตายมากกว่าคนหนุ่มสาว ผมของพวกเขาเริ่มเปลี่ยนเป็นสีเทา พวกเขาไม่มีความกระปรี้กระเปร่าเหมือนเดิมอีกต่อไป พลังกำลังค่อยๆ หมดไป พวกเขาเริ่มมีน้ำลายไหล และด้วยวิธีนี้ พวกเขาจึงถูกทำให้ถ่อมตัวลง และถูกบังคับให้คิดถึงความว่างเปล่าของโลกนี้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แม้ผู้สูงอายุจะอยาก </w:t>
      </w:r>
      <w:r>
        <w:rPr>
          <w:lang w:val="ru-RU"/>
        </w:rPr>
        <w:t>‘</w:t>
      </w:r>
      <w:r w:rsidRPr="002601AE">
        <w:rPr>
          <w:lang w:val="ru-RU"/>
        </w:rPr>
        <w:t>ก่อ</w:t>
      </w:r>
      <w:r>
        <w:rPr>
          <w:lang w:val="ru-RU"/>
        </w:rPr>
        <w:t xml:space="preserve">ความวุ่นวาย’ </w:t>
      </w:r>
      <w:r w:rsidRPr="002601AE">
        <w:rPr>
          <w:lang w:val="ru-RU"/>
        </w:rPr>
        <w:t>ก็ทำไม่ได้ เพราะทุกสิ่งที่เกิดขึ้นกับพวกเขากลับเป็นสิ่งที่ฉุดรั้งพวกเขาไว้ หรือเมื่อได้ยินข่าวว่าผู้ที่มีอายุเท่ากัน หรือแม้จะอายุน้อยกว่า ได้เสียชีวิตลง พวกเขาก็ถูกเตือนให้ระลึกถึงความตายเช่นกัน</w:t>
      </w:r>
      <w:r>
        <w:rPr>
          <w:lang w:val="ru-RU"/>
        </w:rPr>
        <w:t xml:space="preserve"> </w:t>
      </w:r>
      <w:r w:rsidRPr="002601AE">
        <w:rPr>
          <w:lang w:val="ru-RU"/>
        </w:rPr>
        <w:t>คุณเคยเห็นไหมว่า ในหมู่บ้าน เมื่อเสียงระฆังงานศพดังขึ้น ผู้สูงอายุที่นั่งอยู่ในร้านกาแฟจะลุกขึ้น ทำเครื่องหมายกางเขน และถามว่าใครเสียชีวิต และเกิดเมื่อไหร่? “โอ้” พวกเขากล่าว “ดูสิ ถึงตาเราแล้ว!</w:t>
      </w:r>
      <w:r>
        <w:rPr>
          <w:lang w:val="ru-RU"/>
        </w:rPr>
        <w:t xml:space="preserve"> </w:t>
      </w:r>
      <w:r w:rsidRPr="002601AE">
        <w:rPr>
          <w:lang w:val="ru-RU"/>
        </w:rPr>
        <w:t>“เราทุกคนจะต้องจากโลกนี้ไป!</w:t>
      </w:r>
      <w:r>
        <w:rPr>
          <w:lang w:val="ru-RU"/>
        </w:rPr>
        <w:t xml:space="preserve">” </w:t>
      </w:r>
      <w:r w:rsidRPr="002601AE">
        <w:rPr>
          <w:lang w:val="ru-RU"/>
        </w:rPr>
        <w:t xml:space="preserve">พวกเขาตระหนักว่าปีเดือนของชีวิตได้ผ่านพ้นไปแล้ว ว่าเส้นชีวิตได้ใกล้ถึงจุดสิ้นสุด และความตายกำลังใกล้เข้ามา นั่นคือวิธีที่ผู้สูงอายุคิดถึงความตายอยู่เสมอ ลองบอกเด็กเล็กดูสิว่า: </w:t>
      </w:r>
      <w:r>
        <w:rPr>
          <w:lang w:val="ru-RU"/>
        </w:rPr>
        <w:t xml:space="preserve">‘จงระลึกถึงความตาย’ </w:t>
      </w:r>
      <w:r w:rsidRPr="002601AE">
        <w:rPr>
          <w:lang w:val="ru-RU"/>
        </w:rPr>
        <w:t xml:space="preserve">เขาจะตอบว่า </w:t>
      </w:r>
      <w:r>
        <w:rPr>
          <w:lang w:val="ru-RU"/>
        </w:rPr>
        <w:t xml:space="preserve">‘ลา-ลา-ลา’ </w:t>
      </w:r>
      <w:r w:rsidRPr="002601AE">
        <w:rPr>
          <w:lang w:val="ru-RU"/>
        </w:rPr>
        <w:t>— แล้ววิ่งไปเล่นลูกบอลต่อทันที เพราะหากพระเจ้าช่วยให้เด็กเล็กเข้าใจว่าเขาจะตาย เด็กน้อยผู้น่าสงสารนั้นจะสูญเสียความหวังในชีวิตไปทั้งหมด และกลายเป็นคนสิ้นหวังอย่างสิ้นเชิง เพราะไม่มีสิ่งใดที่ดึงดูดใจเขาอีกแล้ว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ดังนั้น พระเจ้าในฐานะพ่อที่ดี จึงจัดทุกอย่างให้เด็กไม่เข้าใจว่าความตายคืออะไร และได้เล่นกับลูกบอลอย่างสบายใจและมีความสุข อย่างไรก็ตาม ยิ่งเด็กโตขึ้น ก็ยิ่งเข้าใจทีละน้อยว่าความตายคืออะไร </w:t>
      </w:r>
    </w:p>
    <w:p w14:paraId="5D3138C0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ลองคิดดู: แม้แต่พระภิกษุผู้ใหม่บวช โดยเฉพาะหากยังวัยเยาว์ ก็ไม่อาจระลึกถึงความตายได้ เขาเชื่อว่ายังมีชีวิตอีกหลายปีข้างหน้า และเรื่องความตายก็ไม่ใช่สิ่งที่เขาต้องกังวล คุณยังจำได้ไหมว่าอัครสาวกเปโตรได้กล่าวไว้ว่า: ‘เรียกชายหนุ่มมา เพื่อให้นำศพ</w:t>
      </w:r>
      <w:r>
        <w:rPr>
          <w:lang w:val="ru-RU"/>
        </w:rPr>
        <w:t>ของอานาเนียสและสัปฟีราไป’</w:t>
      </w:r>
      <w:r>
        <w:rPr>
          <w:rStyle w:val="FootnoteReference"/>
          <w:lang w:val="ru-RU"/>
        </w:rPr>
        <w:footnoteReference w:id="126"/>
      </w:r>
      <w:r>
        <w:rPr>
          <w:lang w:val="ru-RU"/>
        </w:rPr>
        <w:t xml:space="preserve"> </w:t>
      </w:r>
      <w:r w:rsidRPr="002601AE">
        <w:rPr>
          <w:lang w:val="ru-RU"/>
        </w:rPr>
        <w:t>ในวัด พระภิกษุหนุ่มมักเป็นผู้ฝังศพผู้ล่วงลับ ส่วนพระภิกษุผู้อาวุโส ซึ่งกำลังครุ่นคิดอยู่ จะโปรยดินเล็กน้อยลงบนร่างของผู้ล่วงลับ พวกเขาโปรยดินอย่างเคารพเพียงลงบนร่างเท่านั้น และไม่เคยโปรยลงบนศีรษะของผู้ล่วงลับ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ขณะที่ผมเข้าร่วมพิธีศพที่วัดแห่งหนึ่ง ผมได้เห็นฉากที่ไม่สบายใจ เมื่อผู้ล่วงลับกำลังถูกฝังและถูกกลบด้วยดิน พระสงฆ์ได้สวดคำนี้ว่า: </w:t>
      </w:r>
      <w:r w:rsidRPr="002601AE">
        <w:rPr>
          <w:i/>
          <w:iCs/>
          <w:lang w:val="ru-RU"/>
        </w:rPr>
        <w:t>‘ท่านเป็นดิน และ</w:t>
      </w:r>
      <w:r>
        <w:rPr>
          <w:i/>
          <w:iCs/>
          <w:lang w:val="ru-RU"/>
        </w:rPr>
        <w:t>จะกลับเป็นดิน’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ในขณะที่พระสงฆ์ทั้งหมดตามประเพณี กำลังโปรยดินหนึ่งกำมือลงบนร่างของพี่น้องที่ล่วงลับด้วยความเคารพและถ่อมตนอย่างยิ่ง พระหนุ่มรูปหนึ่งกลับยกจีวรขึ้น คว้าพลั่วมา และโดยไม่สนใจสิ่งใดในโลกนี้ เหมือนอยู่ในโหมดอัตโนมัติ </w:t>
      </w:r>
      <w:r w:rsidRPr="002601AE">
        <w:rPr>
          <w:lang w:val="ru-RU"/>
        </w:rPr>
        <w:lastRenderedPageBreak/>
        <w:t>ก็เริ่มขว้างสิ่งต่าง ๆ ที่ติดอยู่บนพลั่วลงบนร่างผู้ล่วงลับ: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ดิน หิน </w:t>
      </w:r>
      <w:r>
        <w:rPr>
          <w:lang w:val="ru-RU"/>
        </w:rPr>
        <w:t xml:space="preserve">ชิ้นไม้… </w:t>
      </w:r>
      <w:r w:rsidRPr="002601AE">
        <w:rPr>
          <w:lang w:val="ru-RU"/>
        </w:rPr>
        <w:t>เขาทำเช่นนี้เพื่อแสดงว่าเขาเป็นคนดีเพียงใด! เขาได้เลือกช่วงเวลานี้เพื่อแสดงกำลังและความสามารถในการทำงานหนักของเขา!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เรื่องจะต่างออกไปหากพวกเขากำลังปลูกต้นไม้ในวัดหรือถมคูน้ำ และเขาแสดงความเมตตาและการเสียสละโดยกล่าวว่า: ‘พระภิกษุท่านอื่น ๆ มีอายุมากแล้ว จะคาดหวังอะไรจากท่านได้ งานประเภทใด? </w:t>
      </w:r>
      <w:r>
        <w:rPr>
          <w:lang w:val="ru-RU"/>
        </w:rPr>
        <w:t>ให้</w:t>
      </w:r>
      <w:r w:rsidRPr="002601AE">
        <w:rPr>
          <w:lang w:val="ru-RU"/>
        </w:rPr>
        <w:t>ผม</w:t>
      </w:r>
      <w:r>
        <w:rPr>
          <w:lang w:val="ru-RU"/>
        </w:rPr>
        <w:t xml:space="preserve">ทำแทนเถอะ’ </w:t>
      </w:r>
      <w:r w:rsidRPr="002601AE">
        <w:rPr>
          <w:lang w:val="ru-RU"/>
        </w:rPr>
        <w:t>ในกรณีนั้น เขาอาจเหนื่อยมากขึ้นเล็กน้อย แต่ก็จะช่วยแบ่งเบาภาระให้คนอื่นได้</w:t>
      </w:r>
      <w:r>
        <w:rPr>
          <w:lang w:val="ru-RU"/>
        </w:rPr>
        <w:t xml:space="preserve"> </w:t>
      </w:r>
      <w:r w:rsidRPr="002601AE">
        <w:rPr>
          <w:lang w:val="ru-RU"/>
        </w:rPr>
        <w:t>แม้คุณจะเห็นสัตว์ตาย คุณก็ยังรู้สึกสงสารมัน แล้วจะพูดอะไรได้อีกหากคุณเห็นพี่น้องของคุณนอนอยู่ใน</w:t>
      </w:r>
      <w:r>
        <w:rPr>
          <w:lang w:val="ru-RU"/>
        </w:rPr>
        <w:t xml:space="preserve">หลุมศพ… </w:t>
      </w:r>
      <w:r w:rsidRPr="002601AE">
        <w:rPr>
          <w:lang w:val="ru-RU"/>
        </w:rPr>
        <w:t>แต่คุณกลับเหมือนพลั่ว ที่ไม่แยแส กลบเขาด้วยดินและ</w:t>
      </w:r>
      <w:r>
        <w:rPr>
          <w:lang w:val="ru-RU"/>
        </w:rPr>
        <w:t xml:space="preserve">หิน… </w:t>
      </w:r>
      <w:r w:rsidRPr="002601AE">
        <w:rPr>
          <w:lang w:val="ru-RU"/>
        </w:rPr>
        <w:t xml:space="preserve">ทุกสิ่งนี้แสดงให้เห็นว่าพระหนุ่มรูปนี้ไม่มีความตระหนักถึงความตายเลยแม้แต่น้อย </w:t>
      </w:r>
    </w:p>
    <w:p w14:paraId="445B03E1" w14:textId="77777777" w:rsidR="00EF488A" w:rsidRDefault="00EF488A" w:rsidP="00B87D11">
      <w:pPr>
        <w:rPr>
          <w:lang w:val="ru-RU"/>
        </w:rPr>
      </w:pPr>
    </w:p>
    <w:p w14:paraId="72B09851" w14:textId="77777777" w:rsidR="00EF488A" w:rsidRPr="002601AE" w:rsidRDefault="00000000" w:rsidP="00B87D11">
      <w:pPr>
        <w:pStyle w:val="Heading4"/>
        <w:rPr>
          <w:lang w:val="ru-RU"/>
        </w:rPr>
      </w:pPr>
      <w:bookmarkStart w:id="369" w:name="_Toc196932496"/>
      <w:bookmarkStart w:id="370" w:name="_Toc196933040"/>
      <w:bookmarkStart w:id="371" w:name="_Toc242097337"/>
      <w:r w:rsidRPr="002601AE">
        <w:rPr>
          <w:lang w:val="ru-RU"/>
        </w:rPr>
        <w:t>ถ้าคุณอยากตาย คุณก็ตายไม่ได้</w:t>
      </w:r>
      <w:bookmarkEnd w:id="369"/>
      <w:bookmarkEnd w:id="370"/>
      <w:bookmarkEnd w:id="371"/>
    </w:p>
    <w:p w14:paraId="7BD0437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การวินิจฉัยขั้นสุดท้ายได้รับการยืนยันแล้ว ก้อนเนื้องอกของคุณเป็นมะเร็งร้าย เป็นหนึ่งในรูปแบบที่ร้ายแรงที่สุดของโรคมะเร็ง </w:t>
      </w:r>
    </w:p>
    <w:p w14:paraId="7FBA6AE0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นำผ้าเช็ดหน้ามาให้ฉัน แล้วฉันจะเต้นทันที! ฉันจะเต้นเพลง ‘ลาก่อน โลกที่น่ารังเกียจ!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ฉันไม่เคยเต้นในชีวิตนี้เลย แต่ตอนนี้ฉันจะเต้นด้วยความสุขที่ความตายกำลังใกล้เข้ามา </w:t>
      </w:r>
    </w:p>
    <w:p w14:paraId="2DA30A70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คุณหมอบอกว่าก่อนอื่นพวกเขาจะให้คุณรับการรักษาด้วยรังสีเพื่อลดขนาดก้อนมะเร็งก่อน แล้วจึงจะทำการผ่าตัด </w:t>
      </w:r>
    </w:p>
    <w:p w14:paraId="62D4364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เข้าใจแล้วครับ ก่อนอื่นกองทัพอากาศจะทำการโจมตีด้วยเครื่องบินทิ้งระเบิด แล้วกองทัพบกจะเริ่มการโจมตี! รู้ไหมครับ ผมควรขึ้นไปชั้นบน [ทันที] และบอกคุณว่าเกิดอะไรขึ้นที่นั่น!..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บางคน แม้แต่ผู้สูงอายุ ก็รู้สึกไม่สบายใจหากแพทย์บอกพวกเขาว่า </w:t>
      </w:r>
      <w:r>
        <w:rPr>
          <w:lang w:val="ru-RU"/>
        </w:rPr>
        <w:t>‘</w:t>
      </w:r>
      <w:r w:rsidRPr="002601AE">
        <w:rPr>
          <w:lang w:val="ru-RU"/>
        </w:rPr>
        <w:t>คุณ</w:t>
      </w:r>
      <w:r>
        <w:rPr>
          <w:lang w:val="ru-RU"/>
        </w:rPr>
        <w:t xml:space="preserve">กำลังจะตาย’ </w:t>
      </w:r>
      <w:r w:rsidRPr="002601AE">
        <w:rPr>
          <w:lang w:val="ru-RU"/>
        </w:rPr>
        <w:t>หรือ ‘มีโอกาส 50% ที่คุณจะ</w:t>
      </w:r>
      <w:r>
        <w:rPr>
          <w:lang w:val="ru-RU"/>
        </w:rPr>
        <w:t xml:space="preserve">รอดชีวิต’ </w:t>
      </w:r>
      <w:r w:rsidRPr="002601AE">
        <w:rPr>
          <w:lang w:val="ru-RU"/>
        </w:rPr>
        <w:t>พวกเขาอยากมีชีวิตอยู่ แต่เพื่ออะไร? มันเป็นเรื่องที่แปลกจริงๆ! หากคนหนุ่มสาวอยากมีชีวิตอยู่ นั่นเป็นเรื่องหนึ่ง — มีเหตุผลที่พอจะเข้าใจได้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แต่เมื่อคนสูงอายุพยายามจะอยู่รอด ผมไม่เข้าใจเลย ผมเข้าใจถ้าพวกเขากำลังรับการรักษาเพียงเพื่อจะทนกับความเจ็บปวดได้บ้าง กล่าวอีกนัยหนึ่ง พวกเขาไม่ได้ต้องการให้ชีวิตยืดยาวออกไป แต่เพียงต้องการทนกับความเจ็บปวดได้อีกสักหน่อย และดูแลตัวเองจนกว่าจะเสียชีวิต การรักษาแบบนั้นมีเหตุผลอยู่ </w:t>
      </w:r>
    </w:p>
    <w:p w14:paraId="0233994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เราขอพระเจ้าให้ทรงยืดอายุของท่านให้ยาวนานขึ้น </w:t>
      </w:r>
    </w:p>
    <w:p w14:paraId="108C6EA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ทำไมครับ? ในบทสดุดีไม่ได้กล่าวไว้หรือว่าอายุขัยของมนุษย์คือเจ็ดสิบปี?</w:t>
      </w:r>
      <w:r>
        <w:rPr>
          <w:rStyle w:val="FootnoteReference"/>
          <w:lang w:val="ru-RU"/>
        </w:rPr>
        <w:footnoteReference w:id="127"/>
      </w:r>
      <w:r>
        <w:rPr>
          <w:lang w:val="ru-RU"/>
        </w:rPr>
        <w:t xml:space="preserve"> </w:t>
      </w:r>
    </w:p>
    <w:p w14:paraId="767D83B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i/>
          <w:iCs/>
          <w:lang w:val="ru-RU"/>
        </w:rPr>
        <w:t xml:space="preserve">— </w:t>
      </w:r>
      <w:r w:rsidRPr="002601AE">
        <w:rPr>
          <w:lang w:val="ru-RU"/>
        </w:rPr>
        <w:t xml:space="preserve">แต่ผู้เขียนเพลงสดุดีได้เพิ่มเติมว่า: </w:t>
      </w:r>
      <w:r>
        <w:rPr>
          <w:i/>
          <w:iCs/>
          <w:lang w:val="ru-RU"/>
        </w:rPr>
        <w:t>‘แต่หากด้วยความ</w:t>
      </w:r>
      <w:r w:rsidRPr="002601AE">
        <w:rPr>
          <w:i/>
          <w:iCs/>
          <w:lang w:val="ru-RU"/>
        </w:rPr>
        <w:t>โชคดีถึงแปดสิบปี…’</w:t>
      </w:r>
    </w:p>
    <w:p w14:paraId="4832D0CE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ใช่ แต่เขายังกล่าวอีกว่า </w:t>
      </w:r>
      <w:r>
        <w:rPr>
          <w:i/>
          <w:iCs/>
          <w:lang w:val="ru-RU"/>
        </w:rPr>
        <w:t>‘…พระองค์จะเพิ่มความเหน็ดเหนื่อยและความเจ็บป่วยให้พวกเขา’</w:t>
      </w:r>
      <w:r>
        <w:rPr>
          <w:rStyle w:val="FootnoteReference"/>
          <w:i/>
          <w:iCs/>
          <w:lang w:val="ru-RU"/>
        </w:rPr>
        <w:footnoteReference w:id="128"/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ดังนั้น จึงดีกว่าที่จะหาความสงบในชีวิตข้างหน้า! </w:t>
      </w:r>
    </w:p>
    <w:p w14:paraId="60815A0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เป็นไปได้ไหมว่าคนใดนั้น ด้วยความถ่อมตัว จะรู้สึกว่าตนเองยังไม่พร้อมทางจิตวิญญาณสำหรับชีวิตที่จะมาถึง และต้องการอยู่ต่ออีกสักหน่อยเพื่อเตรียมตัว? </w:t>
      </w:r>
    </w:p>
    <w:p w14:paraId="5D68C88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นั่นเป็นสิ่งที่ดีแน่นอน แต่คนเช่นนั้นจะรู้ได้อย่างไรว่า: บางทีหากเขาอยู่ต่ออีกสักพัก เขาอาจกลายเป็นคนแย่ลงกว่าเดิมได้หรือไม่? </w:t>
      </w:r>
    </w:p>
    <w:p w14:paraId="17E14C58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เมื่อใดที่คนเราจะยอมรับหรือทำใจยอมรับความตายได้? </w:t>
      </w:r>
    </w:p>
    <w:p w14:paraId="393A7E0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เมื่อไหร่? หากพระคริสต์สถิตอยู่ในตัวบุคคลนั้น ความตายก็จะเป็นความสุขสำหรับเขา อย่างไรก็ตาม การยินดีเมื่อคิดถึงความตายเพียงเพราะคุณเบื่อชีวิตนั้นไม่ใช่เรื่องที่ถูกต้อง เมื่อบุคคลใดยินดีกับความตาย — ในความหมายเชิงบวกของคำนี้ — ความตายจะหันหลังให้เขา และมาหาคนขี้ขลาดแทน! หากคุณต้องการตาย </w:t>
      </w:r>
      <w:r w:rsidRPr="002601AE">
        <w:rPr>
          <w:lang w:val="ru-RU"/>
        </w:rPr>
        <w:lastRenderedPageBreak/>
        <w:t>คุณก็จะไม่ตาย</w:t>
      </w:r>
      <w:r>
        <w:rPr>
          <w:lang w:val="ru-RU"/>
        </w:rPr>
        <w:t xml:space="preserve"> </w:t>
      </w:r>
      <w:r w:rsidRPr="002601AE">
        <w:rPr>
          <w:lang w:val="ru-RU"/>
        </w:rPr>
        <w:t>คนที่ใช้ชีวิตอย่างไม่กังวลกลัวความตาย เพราะชีวิตทางโลกนำความสุขมาให้ และเขาไม่ต้องการตาย</w:t>
      </w:r>
      <w:r>
        <w:rPr>
          <w:lang w:val="ru-RU"/>
        </w:rPr>
        <w:t xml:space="preserve"> </w:t>
      </w:r>
      <w:r w:rsidRPr="002601AE">
        <w:rPr>
          <w:lang w:val="ru-RU"/>
        </w:rPr>
        <w:t>หากมีใครพูดเรื่องความตายกับคนเช่นนั้น เขาจะตอบว่า: ‘เคาะไม้สามครั้ง!</w:t>
      </w:r>
      <w:r>
        <w:rPr>
          <w:lang w:val="ru-RU"/>
        </w:rPr>
        <w:t xml:space="preserve">’ </w:t>
      </w:r>
      <w:r w:rsidRPr="002601AE">
        <w:rPr>
          <w:lang w:val="ru-RU"/>
        </w:rPr>
        <w:t>แต่ผู้ที่กำลังทุกข์ทรมาน ผู้ที่ประสบความเจ็บปวดและสิ่งคล้ายคลึงกัน จะมองความตายเป็นทางออก และกล่าวว่า: ‘น่าเสียดายที่ความตายยังไม่</w:t>
      </w:r>
      <w:r>
        <w:rPr>
          <w:lang w:val="ru-RU"/>
        </w:rPr>
        <w:t xml:space="preserve">มาพาฉันไป… </w:t>
      </w:r>
      <w:r w:rsidRPr="002601AE">
        <w:rPr>
          <w:lang w:val="ru-RU"/>
        </w:rPr>
        <w:t>ดูเหมือนว่ามันจะพบ</w:t>
      </w:r>
      <w:r>
        <w:rPr>
          <w:lang w:val="ru-RU"/>
        </w:rPr>
        <w:t xml:space="preserve">อุปสรรคบางอย่างระหว่างทาง’ </w:t>
      </w:r>
    </w:p>
    <w:p w14:paraId="14016C8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มีเพียงไม่กี่คนเท่านั้นที่ปรารถนาความตาย ส่วนใหญ่ต้องการมีเวลาเพื่อทำสิ่งต่าง ๆ ให้เสร็จสิ้นในชีวิตนี้ และด้วยเหตุนี้จึงไม่ปรารถนาความตาย อย่างไรก็ตาม พระเจ้าผู้ทรงเมตตาได้จัดสรรให้มนุษย์ต้องตาย เมื่อถึงวัยที่สมบูรณ์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แต่ไม่ว่าใครจะพูดอย่างไร ผู้ที่มีจิตวิญญาณสูง ไม่ว่าจะวัยหนุ่มหรือวัยชรา ก็ควรยินดีทั้งในความจริงที่ว่าตนยังมีชีวิตอยู่ และในความจริงที่ว่าตนมีชะตากรรมที่จะต้องตาย สิ่งสำคัญคือไม่ควรแสวงหาความตายด้วยตนเอง เพราะนั่นคือการฆ่าตัวตาย </w:t>
      </w:r>
    </w:p>
    <w:p w14:paraId="15ADEB7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สำหรับผู้ที่ได้ตายต่อโลกและฟื้นคืนชีพทางจิตวิญญาณแล้ว จะไม่มีความกังวล ความกลัว หรือความไม่สบายใจเกี่ยวกับความตายเลย เพราะเขาจะรอคอยความตายด้วยความสุข</w:t>
      </w:r>
      <w:r>
        <w:rPr>
          <w:lang w:val="ru-RU"/>
        </w:rPr>
        <w:t xml:space="preserve"> </w:t>
      </w:r>
      <w:r w:rsidRPr="002601AE">
        <w:rPr>
          <w:lang w:val="ru-RU"/>
        </w:rPr>
        <w:t>นี่เป็นเพราะเขาจะได้ไปอยู่กับพระคริสต์และชื่นชมยินดีในพระพักตร์ของพระองค์ แต่แม้ยังอยู่ในชีวิตนี้ เขาก็ยังชื่นชมยินดีด้วย เพราะแม้ในชีวิตนี้ เขาก็ได้ใช้ชีวิตกับพระคริสต์และได้สัมผัสส่วนหนึ่งของความสุขในสวรรค์ขณะที่ยังอยู่บนโลก คนเช่นนี้จึงสงสัยว่าในสวรรค์นั้นจะมีความสุขใดที่ยิ่งใหญ่กว่าความสุขที่เขาได้สัมผัสขณะใช้ชีวิตอยู่บนโลกนี้หรือไม่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ผู้คนที่กล่าวถึงนี้พยายามด้วยความรักและการเสียสละตนเอง เมื่อเห็นความตายอยู่ตรงหน้าและคิดถึงมันทุกวัน พวกเขาจึงเตรียมตัวรับความตายอย่างลึกซึ้งทางจิตวิญญาณมากขึ้น พยายามด้วยความกล้าหาญยิ่งขึ้น และเอาชนะความว่างเปล่าของโลกนี้ </w:t>
      </w:r>
    </w:p>
    <w:p w14:paraId="4C2ED4F9" w14:textId="77777777" w:rsidR="00EF488A" w:rsidRDefault="00EF488A" w:rsidP="00B87D11">
      <w:pPr>
        <w:rPr>
          <w:lang w:val="ru-RU"/>
        </w:rPr>
      </w:pPr>
    </w:p>
    <w:p w14:paraId="3BAD3CC2" w14:textId="77777777" w:rsidR="00EF488A" w:rsidRPr="002601AE" w:rsidRDefault="00000000" w:rsidP="00B87D11">
      <w:pPr>
        <w:pStyle w:val="Heading4"/>
        <w:rPr>
          <w:lang w:val="ru-RU"/>
        </w:rPr>
      </w:pPr>
      <w:bookmarkStart w:id="372" w:name="_Toc196932497"/>
      <w:bookmarkStart w:id="373" w:name="_Toc196933041"/>
      <w:bookmarkStart w:id="374" w:name="_Toc242097338"/>
      <w:r w:rsidRPr="002601AE">
        <w:rPr>
          <w:lang w:val="ru-RU"/>
        </w:rPr>
        <w:t>ผู้ที่กำลังจะตาย</w:t>
      </w:r>
      <w:bookmarkEnd w:id="372"/>
      <w:bookmarkEnd w:id="373"/>
      <w:bookmarkEnd w:id="374"/>
    </w:p>
    <w:p w14:paraId="0000B25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เราได้รับคำขอให้อธิษฐานเผื่อชายคนหนึ่งที่ชีวิตแขวนอยู่บนเส้นด้ายมาหลายวันแล้ว แต่จิตวิญญาณของเขายังไม่จากไป </w:t>
      </w:r>
    </w:p>
    <w:p w14:paraId="35C5D772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ทำไมวิญญาณยังไม่จากไป? เขาได้ไปสารภาพบาปแล้วหรือยัง? </w:t>
      </w:r>
    </w:p>
    <w:p w14:paraId="01E6FA3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ไม่ครับ เขาไม่ต้องการไปสารภาพบาป ดังนั้น เกโรนดา ความทุกข์ทรมานที่บุคคลต้องเผชิญเมื่อวิญญาณจากไปนั้น เป็นผลมาจากบาปของเขาหรือไม่ครับ? </w:t>
      </w:r>
    </w:p>
    <w:p w14:paraId="151A1AC0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ไม่ครับ ไม่จำเป็นต้องเป็นเช่นนั้นเสมอไป และก็ไม่จำเป็นต้องเป็นความจริงเสมอไปว่า หากวิญญาณของใครนั้นจากไปอย่างเงียบสงบ ก็หมายความว่าเขาอยู่ในสภาพที่ดี แม้คนนั้นจะทุกข์ทรมานและเจ็บปวดอย่างรุนแรงในช่วงสุดท้ายของชีวิต ก็ไม่ได้หมายความว่าเขาได้ทำบาปมามากมาย</w:t>
      </w:r>
      <w:r>
        <w:rPr>
          <w:lang w:val="ru-RU"/>
        </w:rPr>
        <w:t xml:space="preserve"> </w:t>
      </w:r>
      <w:r w:rsidRPr="002601AE">
        <w:rPr>
          <w:lang w:val="ru-RU"/>
        </w:rPr>
        <w:t>บางคน ด้วยความถ่อมตนอย่างยิ่ง จึงขอพระเจ้าอย่างจริงใจให้พวกเขาได้ตายอย่างไม่ดี — เพื่อว่าหลังความตาย พวกเขาจะได้ไม่เป็นที่รู้จัก หรือบางคนอาจต้องตายอย่างไม่ดี เพื่อชำระหนี้เล็กๆ น้อยๆ [ทางจิตวิญญาณ]</w:t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ในระหว่างชีวิต คนนั้นได้รับการยกย่องมากกว่าที่สมควร ดังนั้นพระเจ้าจึงทรงอนุญาตให้เขาประพฤติตัวแปลกไปบ้างในชั่วโมงแห่งความตาย เพื่อให้เขาสูญเสียความนิยมในสายตาของผู้อื่น ในกรณีอื่น ๆ พระเจ้าทรงอนุญาตให้บางคนต้องทนทุกข์ทรมานในชั่วโมงแห่งความตาย เพื่อให้ผู้ที่อยู่รอบข้างเข้าใจว่าชีวิตของวิญญาณในนรกจะยากลำบากเพียงใด หากไม่จัดการเรื่องต่าง ๆ ให้เรียบร้อยไว้ที่นี่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หากเอกสาร [ทางจิตวิญญาณ] ของคุณอยู่ในสภาพเรียบร้อย (คือ หากคุณอยู่ในสภาพจิตวิญญาณที่ดี) คุณจะผ่านจากชีวิตบนโลกไปสู่ชีวิตนิรันดร์ด้วยวิธีที่ทังกาลัชกีจะไม่มาใกล้คุณเลย </w:t>
      </w:r>
    </w:p>
    <w:p w14:paraId="2580FA8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เกโรนดาครับ หากมีใครกำลังจะตายหรือป่วยหนัก ควรบอกความจริงให้เขาทราบหรือไม่ครับ? </w:t>
      </w:r>
    </w:p>
    <w:p w14:paraId="60175E5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lastRenderedPageBreak/>
        <w:t>— มันขึ้นอยู่กับว่าเขาเป็นคนแบบไหน บางครั้งผู้ป่วยมะเร็งจะถามผมว่า: ‘ท่านเกโรนดาคิดว่าผมจะรอดหรือจะตาย?</w:t>
      </w:r>
      <w:r>
        <w:rPr>
          <w:lang w:val="ru-RU"/>
        </w:rPr>
        <w:t xml:space="preserve">’ </w:t>
      </w:r>
      <w:r w:rsidRPr="002601AE">
        <w:rPr>
          <w:lang w:val="ru-RU"/>
        </w:rPr>
        <w:t>ถ้าคุณบอกเขาว่าเขาจะตาย เขาจะตายทันทีตรงนั้นเลย ต่อหน้าคุณ — เพราะความตกใจ ถ้าคุณไม่บอกเขา เขาจะมีความกล้าหาญและเผชิญกับโรคของตัวเองโดยไม่กลัว</w:t>
      </w:r>
      <w:r>
        <w:rPr>
          <w:lang w:val="ru-RU"/>
        </w:rPr>
        <w:t xml:space="preserve"> ‘เมื่อ</w:t>
      </w:r>
      <w:r w:rsidRPr="002601AE">
        <w:rPr>
          <w:lang w:val="ru-RU"/>
        </w:rPr>
        <w:t>ถึงวัยผู้ใหญ่’ ผู้ป่วยจะรับภาระของตนเองและหาแรงใจเพื่อเอาชนะทุกสิ่งที่เกิดขึ้นกับเขาหลังจากนั้น ซึ่งหมายความว่าเขาจะสามารถมีชีวิตอยู่ได้อีกไม่กี่ปี ช่วยครอบครัว เตรียมตัวรับความตาย และให้คนรักของเขาได้เตรียมตัวรับมือกับมันด้วย</w:t>
      </w:r>
      <w:r>
        <w:rPr>
          <w:lang w:val="ru-RU"/>
        </w:rPr>
        <w:t xml:space="preserve"> </w:t>
      </w:r>
      <w:r w:rsidRPr="002601AE">
        <w:rPr>
          <w:lang w:val="ru-RU"/>
        </w:rPr>
        <w:t>แน่นอนว่า ผมไม่บอกคนเหล่านี้ว่าพวกเขาจะอยู่ได้พันปี หรือว่าโรคของพวกเขาเป็นเรื่องเล็กน้อย แต่ผมบอกกับพวกเขาว่า: “การช่วยคุณในแง่ของมนุษย์นั้นยากมาก แน่นอนว่าไม่มีอะไรเป็นไปไม่ได้สำหรับพระเจ้า แต่ลองจัดระเบียบบ้านทางจิตวิญญาณของคุณให้</w:t>
      </w:r>
      <w:r>
        <w:rPr>
          <w:lang w:val="ru-RU"/>
        </w:rPr>
        <w:t xml:space="preserve">เรียบร้อยก่อน” </w:t>
      </w:r>
    </w:p>
    <w:p w14:paraId="7B8BE96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บางครั้งญาติของผู้ป่วยหนักอาจกลัวที่จะให้ศีลมหาสนิทแก่เขา เพราะกลัวว่าเขาอาจเริ่มคิดถึงการตาย </w:t>
      </w:r>
    </w:p>
    <w:p w14:paraId="41860988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ดังนั้น หมายความว่าคนนั้นควรตายไปโดยไม่รับศีลมหาสนิท เพียงเพื่อไม่ให้เขาตระหนักว่าตัวเองกำลังจะตายและไม่รู้สึกทุกข์ใจหรือ? ให้คนใกล้ชิดของบุคคลนั้นพูดกับเขาว่า: ‘ศีลมหาสนิทคือยาช่วยรักษา มันจะช่วยคุณได้ </w:t>
      </w:r>
      <w:r>
        <w:rPr>
          <w:lang w:val="ru-RU"/>
        </w:rPr>
        <w:t xml:space="preserve">การรับศีลมหาสนิทจะเป็นประโยชน์ต่อคุณ’ </w:t>
      </w:r>
      <w:r w:rsidRPr="002601AE">
        <w:rPr>
          <w:lang w:val="ru-RU"/>
        </w:rPr>
        <w:t xml:space="preserve">ด้วยวิธีนี้ บุคคลนั้นจะรับศีลมหาสนิท ได้รับการช่วยเหลือ และในขณะเดียวกันก็เตรียมตัวสำหรับชีวิตที่จะมาถึง </w:t>
      </w:r>
    </w:p>
    <w:p w14:paraId="4E287CA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ท่านคิดว่าควรให้พิธีเจิมแก่ผู้ที่กำลังจะจากโลกนี้ไปหรือไม่? </w:t>
      </w:r>
    </w:p>
    <w:p w14:paraId="0242C8C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i/>
          <w:iCs/>
          <w:lang w:val="ru-RU"/>
        </w:rPr>
        <w:t xml:space="preserve">— </w:t>
      </w:r>
      <w:r w:rsidRPr="002601AE">
        <w:rPr>
          <w:lang w:val="ru-RU"/>
        </w:rPr>
        <w:t xml:space="preserve">สำหรับผู้ที่ไม่สามารถมอบวิญญาณของตนให้แก่พระเจ้าได้ จะมีการสวด </w:t>
      </w:r>
      <w:r>
        <w:rPr>
          <w:i/>
          <w:iCs/>
          <w:lang w:val="ru-RU"/>
        </w:rPr>
        <w:t xml:space="preserve">‘พิธีแยกวิญญาณจากร่างกาย’ </w:t>
      </w:r>
      <w:r w:rsidRPr="002601AE">
        <w:rPr>
          <w:lang w:val="ru-RU"/>
        </w:rPr>
        <w:t xml:space="preserve">และพิธีเจิมน้ำมันศักดิ์สิทธิ์จะได้รับการจัดให้แก่ผู้ป่วยทุกคน ไม่ใช่เพียงผู้ที่อยู่ในวาระสุดท้ายของชีวิตเท่านั้น </w:t>
      </w:r>
    </w:p>
    <w:p w14:paraId="571CE69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มีความเกี่ยวข้องกันหรือไม่ระหว่างคำพูดที่บุคคลกล่าวออกมาในยามใกล้ตายกับสภาพจิตวิญญาณของเขา? </w:t>
      </w:r>
    </w:p>
    <w:p w14:paraId="0AC6EB1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อย่าด่วนสรุปเกินไป ในขณะจิตวิญญาณของบุคคลหนึ่งออกจากร่างกาย เขาอาจรู้สึกเจ็บปวดหรือรู้สึกหนักอึ้ง และใบหน้าของเขาอาจแสดงออกถึงความเจ็บปวด ซึ่งทำให้คนรอบข้างคิดว่าเขาอยู่ในสภาพจิตวิญญาณที่ไม่ดี อย่างไรก็ตาม การแสดงออกถึงความเจ็บปวดบนใบหน้านั้นแตกต่างจากการแสดงออกถึงความโกรธหรือความกลัว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บางครั้งอาจเกิดได้ว่า คนนั้นกำลังทุกข์ทรมานจากความเจ็บปวด แต่คนรอบข้างกลับตีความว่าเขากำลังต่อสู้กับปีศาจที่มาเพื่อชิงวิญญาณของเขา! </w:t>
      </w:r>
    </w:p>
    <w:p w14:paraId="0C36106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วิญญาณที่จากโลกนี้ไปในสภาพจิตวิญญาณที่เรียบร้อย จะต้องเผชิญกับการทดสอบในโลกหลังความตายหรือไม่? </w:t>
      </w:r>
    </w:p>
    <w:p w14:paraId="1120E01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หากวิญญาณของผู้ที่มีวินัยทางจิตวิญญาณได้ขึ้นสู่สวรรค์ ทังกาลัชกีจะไม่สามารถทำร้ายมันได้ แต่หากวิญญาณนั้นไม่มีวินัยทางจิตวิญญาณ ทังกาลัชกีจะทรมานมัน</w:t>
      </w:r>
      <w:r>
        <w:rPr>
          <w:lang w:val="ru-RU"/>
        </w:rPr>
        <w:t xml:space="preserve"> </w:t>
      </w:r>
      <w:r w:rsidRPr="002601AE">
        <w:rPr>
          <w:lang w:val="ru-RU"/>
        </w:rPr>
        <w:t>บางครั้งสิ่งนี้ก็เกิดขึ้นเช่นกัน: พระเจ้าทรงอนุญาตให้วิญญาณของบุคคลนั้นได้เห็นความทรมานในวินาทีที่มันออกจากร่างกาย เพื่อช่วยเราผู้ยังอยู่ให้สามารถทำความดีและชำระหนี้กรรมได้ขณะที่ยังอยู่ในชีวิตนี้</w:t>
      </w:r>
      <w:r>
        <w:rPr>
          <w:lang w:val="ru-RU"/>
        </w:rPr>
        <w:t xml:space="preserve"> </w:t>
      </w:r>
      <w:r w:rsidRPr="002601AE">
        <w:rPr>
          <w:lang w:val="ru-RU"/>
        </w:rPr>
        <w:t>คุณยังจำเรื่องราวชีวิตของนักบุญเทโอโดราได้ไหม?</w:t>
      </w:r>
      <w:r>
        <w:rPr>
          <w:rStyle w:val="FootnoteReference"/>
          <w:lang w:val="ru-RU"/>
        </w:rPr>
        <w:footnoteReference w:id="129"/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กล่าวอีกนัยหนึ่ง พระเจ้าทรงอนุญาตให้บางคนได้เห็นความทุกข์ทรมานนั้น เพื่อให้ผู้อื่นได้รับความช่วยเหลือและกลับใจ </w:t>
      </w:r>
      <w:r w:rsidRPr="002601AE">
        <w:rPr>
          <w:lang w:val="ru-RU"/>
        </w:rPr>
        <w:lastRenderedPageBreak/>
        <w:t>ในเรื่องราวชีวิตของนักบุญยูฟโรซินัส</w:t>
      </w:r>
      <w:r>
        <w:rPr>
          <w:rStyle w:val="FootnoteReference"/>
          <w:lang w:val="ru-RU"/>
        </w:rPr>
        <w:footnoteReference w:id="130"/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เราได้อ่านว่า อับบอตของวัด หลังจากได้รับนิมิต ก็ตื่นขึ้นมาพร้อมลูกแอปเปิลในมือ เพื่อให้ผู้อื่นได้เห็นและได้รับความช่วยเหลือ </w:t>
      </w:r>
    </w:p>
    <w:p w14:paraId="3542B36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และบางครั้งพระเจ้าก็ทรงอนุญาตให้วิญญาณของผู้กำลังจะตายได้พูดกับใครบางคน เพื่อให้ทั้งผู้กำลังจะตายเอง หรือผู้ที่ได้ยินคำพูดนั้น ได้กลับใจใหม่ คุณจะเห็นได้ว่า พระเจ้ามีวิธีมากมายในการช่วยกู้คน ในบางกรณี พระเจ้าทรงช่วยเหลือคนผ่านทางทูตสวรรค์ ส่วนในบางกรณีอื่น ๆ ก็ผ่านทางบททดสอบหรือสัญญาณต่าง ๆ</w:t>
      </w:r>
      <w:r>
        <w:rPr>
          <w:lang w:val="ru-RU"/>
        </w:rPr>
        <w:t xml:space="preserve"> </w:t>
      </w:r>
      <w:r w:rsidRPr="002601AE">
        <w:rPr>
          <w:lang w:val="ru-RU"/>
        </w:rPr>
        <w:t>ฉันเคยรู้จักผู้หญิงคนหนึ่งที่ปฏิบัติต่อสามีและแม่สามีของเธออย่างโหดร้ายและไร้มนุษยธรรม เธอทำร้ายทั้งสองคน เธอเองก็ไปนินทากับเพื่อนบ้าน ในขณะที่ส่งแม่สามีที่อายุมากไปทำงานในทุ่งนา</w:t>
      </w:r>
      <w:r>
        <w:rPr>
          <w:lang w:val="ru-RU"/>
        </w:rPr>
        <w:t xml:space="preserve"> </w:t>
      </w:r>
      <w:r w:rsidRPr="002601AE">
        <w:rPr>
          <w:lang w:val="ru-RU"/>
        </w:rPr>
        <w:t>หญิงชราผู้น่าสงสารนั้นต้องเดินไปทุ่งนาทุกวันเป็นเวลาสองชั่วโมง แทบจะลากเท้าไม่ไหว และทำงานในทุ่งนาตั้งแต่เช้าจนค่ำ โดยไม่บ่นว่าอะไรกับใครเลย แล้ววันหนึ่ง เมื่อกลับบ้านมาในสภาพที่หมดแรงอย่างสิ้นเชิง เธอล้มลงบนพื้นและพูดกับลูกสะใภ้ว่า: ‘อัครเทวดามิคาเอลมาเพื่อรับวิญญาณของฉันแล้ว’</w:t>
      </w:r>
      <w:r>
        <w:rPr>
          <w:lang w:val="ru-RU"/>
        </w:rPr>
        <w:t xml:space="preserve"> “</w:t>
      </w:r>
      <w:r w:rsidRPr="002601AE">
        <w:rPr>
          <w:lang w:val="ru-RU"/>
        </w:rPr>
        <w:t>เช็ดเลือดให้</w:t>
      </w:r>
      <w:r>
        <w:rPr>
          <w:lang w:val="ru-RU"/>
        </w:rPr>
        <w:t xml:space="preserve">สะอาดหน่อยนะ ลูกสะใภ้ที่รัก” </w:t>
      </w:r>
      <w:r w:rsidRPr="002601AE">
        <w:rPr>
          <w:lang w:val="ru-RU"/>
        </w:rPr>
        <w:t>“เลือดอะไรคะ?</w:t>
      </w:r>
      <w:r>
        <w:rPr>
          <w:lang w:val="ru-RU"/>
        </w:rPr>
        <w:t xml:space="preserve">” </w:t>
      </w:r>
      <w:r w:rsidRPr="002601AE">
        <w:rPr>
          <w:lang w:val="ru-RU"/>
        </w:rPr>
        <w:t>ลูกสะใภ้ถามด้วยความกลัว เพราะเธอไม่เห็นเลือดเลย “แต่ดูสิ ลูกสะใภ้ที่รัก เลือด—เลือดกำลังไหล! เช็ดให้สะอาด เช็ดให้สะอาด!</w:t>
      </w:r>
      <w:r>
        <w:rPr>
          <w:lang w:val="ru-RU"/>
        </w:rPr>
        <w:t xml:space="preserve">” </w:t>
      </w:r>
      <w:r w:rsidRPr="002601AE">
        <w:rPr>
          <w:lang w:val="ru-RU"/>
        </w:rPr>
        <w:t xml:space="preserve">ลูกสะใภ้เริ่มมองไปรอบๆ เพื่อหาเลือด และในขณะนั้นเอง หญิงชราได้ส่งวิญญาณคืนสู่พระเจ้า </w:t>
      </w:r>
    </w:p>
    <w:p w14:paraId="5AE9E58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หลังจากเหตุการณ์นั้น ลูกสะใภ้ก็กลับตัวกลับใจและเปลี่ยนชีวิตใหม่ เธอได้เปลี่ยนจากสัตว์ร้ายเป็นลูกแกะ</w:t>
      </w:r>
      <w:r>
        <w:rPr>
          <w:lang w:val="ru-RU"/>
        </w:rPr>
        <w:t xml:space="preserve"> </w:t>
      </w:r>
      <w:r w:rsidRPr="002601AE">
        <w:rPr>
          <w:lang w:val="ru-RU"/>
        </w:rPr>
        <w:t>การที่เธอได้เห็นแม่สามีเสียชีวิตพร้อมกับคำพูดเหล่านั้น และเชื่อว่าอัครเทวดามิคาเอล ซึ่งว่ากันว่ากำลังชักดาบออกมา กำลังรับวิญญาณของแม่สามีไป เป็นไปตามพระประสงค์ของพระเจ้า — เพื่อให้เธอรู้สึกกลัวและกลับใจใหม่ กล่าวอีกนัยหนึ่ง พระเจ้าได้ตรัสกับเธอ ด้วยภาษาที่เธอเข้าใจ เพื่อให้เธอได้กลับตัวกลับใจ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โดยทั่วไปแล้ว ผู้หญิงคนนี้คงมีนิสัยดี </w:t>
      </w:r>
    </w:p>
    <w:p w14:paraId="5A16C408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เมื่อคนกำลังจะตายเรียกชื่อญาติที่เสียชีวิตไปแล้ว หมายความว่าอย่างไร? </w:t>
      </w:r>
    </w:p>
    <w:p w14:paraId="366B40E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สิ่งนี้มักเกิดขึ้นเพื่อเป็นตัวอย่างให้คนอื่น ๆ โดยเฉพาะผู้ที่อยู่ข้างผู้กำลังจะสิ้นชีวิต ฉันเคยรู้จักผู้หญิงคนหนึ่งที่ร่ำรวย เธอเป็นผู้หญิงที่มีจิตใจบริสุทธิ์ เธอไม่เคยแต่งงานและอาศัยอยู่กับน้องสาว ซึ่งเธอได้ทิ้งมรดกทั้งหมดไว้ให้น้องสาวนั้น พี่เขยของเธอ — คือสามีของน้องสาว — เสียชีวิตหลังจากเธอ เมื่อเขากำลังจะสิ้นชีวิต เขาเริ่มเรียกเธอว่า: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‘มาที่นี่สิ เดสปินา ให้เราขออภัยกันเถอะ </w:t>
      </w:r>
      <w:r>
        <w:rPr>
          <w:lang w:val="ru-RU"/>
        </w:rPr>
        <w:t xml:space="preserve">อภัยฉัน… </w:t>
      </w:r>
      <w:r w:rsidRPr="002601AE">
        <w:rPr>
          <w:lang w:val="ru-RU"/>
        </w:rPr>
        <w:t>ที่ฉันได้ทรมานเธอมาตลอด อภัยฉัน!</w:t>
      </w:r>
      <w:r>
        <w:rPr>
          <w:lang w:val="ru-RU"/>
        </w:rPr>
        <w:t xml:space="preserve">’ </w:t>
      </w:r>
      <w:r w:rsidRPr="002601AE">
        <w:rPr>
          <w:lang w:val="ru-RU"/>
        </w:rPr>
        <w:t>‘คุณเห็นเดสปินาอยู่ไหน?</w:t>
      </w:r>
      <w:r>
        <w:rPr>
          <w:lang w:val="ru-RU"/>
        </w:rPr>
        <w:t xml:space="preserve">’ </w:t>
      </w:r>
      <w:r w:rsidRPr="002601AE">
        <w:rPr>
          <w:lang w:val="ru-RU"/>
        </w:rPr>
        <w:t>คนรอบข้างเขาถาม ‘แต่เธออยู่ตรงนี้เอง คุณไม่เห็นเธอหรือ อยู่ตรงนั้น!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เขาตอบ แล้วส่งวิญญาณคืนสู่พระเจ้า </w:t>
      </w:r>
    </w:p>
    <w:p w14:paraId="4BA570C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หากคนใดกำลังจะตายแล้วขออภัยจากคนที่ได้เสียชีวิตไปแล้ว เขาจะได้รับการอภัยหรือไม่? </w:t>
      </w:r>
    </w:p>
    <w:p w14:paraId="24E5399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พระเจ้าทรงอนุญาตให้เป็นเช่นนี้ เพื่อให้พวกเขาสามารถได้รับการอภัยโทษด้วยวิธีนี้อย่างน้อยที่สุด เพราะในชั่วโมงแห่งความตาย ผู้คนจะสำนึกผิดและรู้สึกถึงความจำเป็นที่จะต้องขออภัยโทษจากผู้ที่ตนได้ทำผิดต่อ </w:t>
      </w:r>
    </w:p>
    <w:p w14:paraId="08E057BD" w14:textId="77777777" w:rsidR="00EF488A" w:rsidRDefault="00EF488A" w:rsidP="00B87D11">
      <w:pPr>
        <w:rPr>
          <w:lang w:val="ru-RU"/>
        </w:rPr>
      </w:pPr>
    </w:p>
    <w:p w14:paraId="2192B25F" w14:textId="77777777" w:rsidR="00EF488A" w:rsidRPr="002601AE" w:rsidRDefault="00000000" w:rsidP="00B87D11">
      <w:pPr>
        <w:pStyle w:val="Heading4"/>
        <w:rPr>
          <w:lang w:val="ru-RU"/>
        </w:rPr>
      </w:pPr>
      <w:bookmarkStart w:id="375" w:name="_Toc196932498"/>
      <w:bookmarkStart w:id="376" w:name="_Toc196933042"/>
      <w:bookmarkStart w:id="377" w:name="_Toc242097339"/>
      <w:r w:rsidRPr="002601AE">
        <w:rPr>
          <w:lang w:val="ru-RU"/>
        </w:rPr>
        <w:t>การฆ่าตัวตาย</w:t>
      </w:r>
      <w:bookmarkEnd w:id="375"/>
      <w:bookmarkEnd w:id="376"/>
      <w:bookmarkEnd w:id="377"/>
    </w:p>
    <w:p w14:paraId="13D1AFA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บางคนเมื่อเผชิญกับความยากลำบากในชีวิต ก็เริ่มคิดถึงการฆ่าตัวตายทันที </w:t>
      </w:r>
    </w:p>
    <w:p w14:paraId="6E4C0B3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ความเห็นแก่ตัวมีบทบาทสำคัญในเรื่องนี้ คนส่วนใหญ่ที่ฆ่าตัวตายกำลังฟังคำล่อลวงของมาร ซึ่งบอกกับพวกเขาว่า หากพวกเขาจบชีวิตตัวเองลง ก็จะได้หลุดพ้นจากความทุกข์ทรมานภายในที่กำลังเผชิญอยู่ การฆ่าตัวตายของบุคคลเหล่านี้เกิดจากความเห็นแก่ตัว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ตัวอย่างเช่น หากมีผู้หนึ่งก่อการลักทรัพย์ แล้วการลักทรัพย์นี้ถูกเปิดเผยและกลายเป็นเรื่องที่ทุกคนรู้กัน ผู้ลักทรัพย์นั้นจะพูดว่า: </w:t>
      </w:r>
      <w:r>
        <w:rPr>
          <w:lang w:val="ru-RU"/>
        </w:rPr>
        <w:t>‘</w:t>
      </w:r>
      <w:r w:rsidRPr="002601AE">
        <w:rPr>
          <w:lang w:val="ru-RU"/>
        </w:rPr>
        <w:t>จบแล้ว ตอนนี้ฉันทำลายชื่อเสียง</w:t>
      </w:r>
      <w:r>
        <w:rPr>
          <w:lang w:val="ru-RU"/>
        </w:rPr>
        <w:t xml:space="preserve">ของตัวเองแล้ว’ </w:t>
      </w:r>
      <w:r w:rsidRPr="002601AE">
        <w:rPr>
          <w:lang w:val="ru-RU"/>
        </w:rPr>
        <w:t xml:space="preserve">— และแทนที่จะสำนึกผิด ถ่อมตัวลง </w:t>
      </w:r>
      <w:r w:rsidRPr="002601AE">
        <w:rPr>
          <w:lang w:val="ru-RU"/>
        </w:rPr>
        <w:lastRenderedPageBreak/>
        <w:t>และไปรับศีลสารภาพเพื่อปลดปล่อยจิตวิญญาณจากความทุกข์ทรมานนิรันดร์ เขากลับไปฆ่าตัวตาย</w:t>
      </w:r>
      <w:r>
        <w:rPr>
          <w:lang w:val="ru-RU"/>
        </w:rPr>
        <w:t xml:space="preserve"> </w:t>
      </w:r>
      <w:r w:rsidRPr="002601AE">
        <w:rPr>
          <w:lang w:val="ru-RU"/>
        </w:rPr>
        <w:t>อีกคนฆ่าตัวตายเพราะลูกของเขาเป็นอัมพาต</w:t>
      </w:r>
      <w:r>
        <w:rPr>
          <w:lang w:val="ru-RU"/>
        </w:rPr>
        <w:t xml:space="preserve"> </w:t>
      </w:r>
      <w:r w:rsidRPr="002601AE">
        <w:rPr>
          <w:lang w:val="ru-RU"/>
        </w:rPr>
        <w:t>“จะเป็นไปได้อย่างไร: ฉัน—และฉันมีลูกที่เป็นอัมพาต?</w:t>
      </w:r>
      <w:r>
        <w:rPr>
          <w:lang w:val="ru-RU"/>
        </w:rPr>
        <w:t xml:space="preserve">” </w:t>
      </w:r>
      <w:r w:rsidRPr="002601AE">
        <w:rPr>
          <w:lang w:val="ru-RU"/>
        </w:rPr>
        <w:t xml:space="preserve">คนเช่นนั้นพูด และตกอยู่ในความสิ้นหวัง แต่หากความรับผิดชอบต่ออาการอัมพาตของลูกเขาอยู่ที่ตัวเขาเพียงผู้เดียว และเขายอมรับความผิดของตนเองแล้ว ก็ให้เขาสำนึกผิดเถิด จะไปฆ่าตัวตายแล้วทิ้งลูกไว้ให้เผชิญชะตากรรมได้อย่างไร? ความผิดของเขาจะไม่ยิ่งใหญ่ขึ้นอีกหรือหลังจากนั้น? </w:t>
      </w:r>
    </w:p>
    <w:p w14:paraId="7656C7E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เรามักได้ยินว่า มีคนบางคนฆ่าตัวตายเพราะมีปัญหาทางจิต </w:t>
      </w:r>
    </w:p>
    <w:p w14:paraId="7A40704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ผู้ป่วยโรคจิตที่ฆ่าตัวตายมีเหตุลดโทษ เนื่องจากสภาพจิตใจของพวกเขาไม่ปกติ แม้เพียงเห็นเมฆรวมตัวกันบนท้องฟ้า ผู้ป่วยเช่นนี้ก็เริ่มรู้สึกหนักใจทางจิตใจแล้ว หากมีโรคอื่นมาเพิ่มเข้าไปด้วย เมฆเหล่านั้นก็จะยิ่งมืดครึ้มยิ่งขึ้น</w:t>
      </w:r>
      <w:r>
        <w:rPr>
          <w:lang w:val="ru-RU"/>
        </w:rPr>
        <w:t xml:space="preserve"> </w:t>
      </w:r>
      <w:r w:rsidRPr="002601AE">
        <w:rPr>
          <w:lang w:val="ru-RU"/>
        </w:rPr>
        <w:t>อย่างไรก็ตาม คริสตจักรไม่สวดภาวนาให้ผู้ที่ฆ่าตัวตายโดยไม่มีปัญหาสุขภาพจิต เช่นเดียวกับที่ไม่สวดภาวนาให้ผู้ล่วงลับที่เป็นผู้นอกรีต คริสตจักรปล่อยให้บุคคลเหล่านี้อยู่ภายใต้การพิพากษาและความเมตตาของพระเจ้า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พระสงฆ์ไม่กล่าวถึงชื่อของบุคคลดังกล่าวในพิธีโปรสโกเมเดีย และไม่แบ่งส่วนศีลมหาสนิทให้พวกเขา เพราะการฆ่าตัวตายของบุคคลเหล่านี้เท่ากับการปฏิเสธชีวิตและดูหมิ่นชีวิต แต่ชีวิตคือของขวัญจากพระเจ้า การที่พวกเขาจบชีวิตด้วยการฆ่าตัวตาย จึงเท่ากับโยนของขวัญนี้กลับเข้าหน้าพระเจ้า </w:t>
      </w:r>
    </w:p>
    <w:p w14:paraId="1520B2B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แต่เราต้องอธิษฐานอย่างจริงใจเพื่อผู้ที่ฆ่าตัวตาย เพื่อให้พระเจ้าผู้ทรงเมตตาทรงช่วยเหลือพวกเขาด้วย เพราะท้ายที่สุดแล้ว เราไม่ทราบว่าทำไมพวกเขาจึงฆ่าตัวตาย และก็ไม่ทราบว่าสภาพจิตใจของพวกเขาเป็นอย่างไรในวินาทีสุดท้ายของชีวิต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บางที ในขณะนั้นเองที่วิญญาณของพวกเขากำลังออกจากร่างกาย พวกเขาอาจได้กลับใจ ขอความอภัยจากพระเจ้า และการกลับใจของพวกเขาก็ได้รับการยอมรับ และบางทีวิญญาณของพวกเขาก็ได้รับการต้อนรับจากทูตสวรรค์ของพระเจ้า </w:t>
      </w:r>
    </w:p>
    <w:p w14:paraId="22748BE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ฉันเคยได้ยินเรื่องราวเกี่ยวกับเด็กหญิงคนหนึ่งที่อาศัยอยู่ในหมู่บ้าน และมักจะพาแพะตัวเล็กของเธอออกไปกินหญ้า เธอมักจะผูกแพะไว้บนทุ่งหญ้า แล้วไปเล่นอยู่ใกล้ๆ วันหนึ่ง ขณะที่เธอกำลังเล่นอย่างเพลิดเพลิน แพะก็หลุดจากเชือกและวิ่งหนีไป เด็กหญิงจึงออกตามหาแต่ไม่พบ จึงกลับบ้านโดยไม่มีแพะ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พ่อของเธอโกรธมาก ตีเธอและไล่เธอออกจากบ้าน “ไปหาลูกแพะมา!” เขาพูด “ถ้าหาไม่เจอ </w:t>
      </w:r>
      <w:r>
        <w:rPr>
          <w:lang w:val="ru-RU"/>
        </w:rPr>
        <w:t xml:space="preserve">ก็ไปแขวนคอตัวเองเสียดีกว่า” </w:t>
      </w:r>
      <w:r w:rsidRPr="002601AE">
        <w:rPr>
          <w:lang w:val="ru-RU"/>
        </w:rPr>
        <w:t>เด็กหญิงผู้น่าสงสารจึงออกเดินทางไปหาลูกแพะ คืนนั้นมืดลงแล้ว แต่เธอยังไม่กลับบ้าน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พ่อแม่ของเธอเริ่มกังวล จึงออกไปตามหา และพบเธอแขวนคออยู่บนต้นไม้ เธอได้ทำบ่วงจากเชือกที่ผูกแพะไว้ และแขวนคอตัวเอง เด็กหญิงผู้น่าสงสารนั้นไร้เดียงสาเกินไป และเข้าใจคำพูดของพ่อตามตัวอักษร เธอถูกฝังศพไว้ด้านนอกรั้วสุสาน </w:t>
      </w:r>
    </w:p>
    <w:p w14:paraId="6C2878C1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แน่นอนว่า คริสตจักรได้ทำสิ่งที่ถูกต้องด้วยการฝังศพเธอภายในพื้นที่ของคริสตจักร คริสตจักรทำเช่นนี้เพื่อยับยั้งผู้ที่คิดจะฆ่าตัวตายเพราะเรื่องเล็กน้อย แต่พระคริสต์เองก็คงจะทำสิ่งที่ถูกต้องเช่นกัน หากพระองค์จะต้อนรับเด็กหญิงคนนี้เข้าสู่สวรรค์ </w:t>
      </w:r>
    </w:p>
    <w:p w14:paraId="67AD81C4" w14:textId="77777777" w:rsidR="00EF488A" w:rsidRPr="002601AE" w:rsidRDefault="00EF488A" w:rsidP="00B87D11">
      <w:pPr>
        <w:pStyle w:val="Heading3"/>
        <w:spacing w:before="390" w:after="240"/>
        <w:rPr>
          <w:lang w:val="ru-RU"/>
        </w:rPr>
      </w:pPr>
    </w:p>
    <w:p w14:paraId="06582D93" w14:textId="77777777" w:rsidR="00EF488A" w:rsidRPr="002601AE" w:rsidRDefault="00EF488A" w:rsidP="00B87D11">
      <w:pPr>
        <w:pStyle w:val="imgDiv"/>
        <w:spacing w:before="75" w:after="75"/>
        <w:rPr>
          <w:lang w:val="ru-RU"/>
        </w:rPr>
      </w:pPr>
    </w:p>
    <w:p w14:paraId="7FD90D0E" w14:textId="77777777" w:rsidR="00EF488A" w:rsidRPr="002601AE" w:rsidRDefault="00000000" w:rsidP="00B87D11">
      <w:pPr>
        <w:pStyle w:val="Heading3"/>
        <w:spacing w:before="390" w:after="240"/>
        <w:rPr>
          <w:lang w:val="ru-RU"/>
        </w:rPr>
      </w:pPr>
      <w:bookmarkStart w:id="378" w:name="_Toc196932499"/>
      <w:bookmarkStart w:id="379" w:name="_Toc196933043"/>
      <w:bookmarkStart w:id="380" w:name="_Toc242097340"/>
      <w:r w:rsidRPr="002601AE">
        <w:rPr>
          <w:lang w:val="ru-RU"/>
        </w:rPr>
        <w:lastRenderedPageBreak/>
        <w:t>บทที่</w:t>
      </w:r>
      <w:r>
        <w:rPr>
          <w:lang w:val="ru-RU"/>
        </w:rPr>
        <w:t xml:space="preserve"> 2</w:t>
      </w:r>
      <w:r w:rsidRPr="002601AE">
        <w:rPr>
          <w:lang w:val="ru-RU"/>
        </w:rPr>
        <w:t>.</w:t>
      </w:r>
      <w:r>
        <w:rPr>
          <w:lang w:val="ru-RU"/>
        </w:rPr>
        <w:t xml:space="preserve"> </w:t>
      </w:r>
      <w:r w:rsidRPr="000A7637">
        <w:rPr>
          <w:lang w:val="ru-RU"/>
        </w:rPr>
        <w:br/>
      </w:r>
      <w:r w:rsidRPr="002601AE">
        <w:rPr>
          <w:lang w:val="ru-RU"/>
        </w:rPr>
        <w:t>“อย่าเศร้าโศกเหมือนผู้ที่ไม่มีความ</w:t>
      </w:r>
      <w:r>
        <w:rPr>
          <w:lang w:val="ru-RU"/>
        </w:rPr>
        <w:t>หวัง”</w:t>
      </w:r>
      <w:r>
        <w:rPr>
          <w:rStyle w:val="FootnoteReference"/>
          <w:lang w:val="ru-RU"/>
        </w:rPr>
        <w:footnoteReference w:id="131"/>
      </w:r>
      <w:bookmarkEnd w:id="378"/>
      <w:bookmarkEnd w:id="379"/>
      <w:bookmarkEnd w:id="380"/>
    </w:p>
    <w:p w14:paraId="44D6DC2E" w14:textId="77777777" w:rsidR="00EF488A" w:rsidRPr="000A7637" w:rsidRDefault="00EF488A" w:rsidP="00B87D11">
      <w:pPr>
        <w:pStyle w:val="Heading4"/>
        <w:rPr>
          <w:lang w:val="ru-RU"/>
        </w:rPr>
      </w:pPr>
    </w:p>
    <w:p w14:paraId="01C9A190" w14:textId="77777777" w:rsidR="00EF488A" w:rsidRPr="002601AE" w:rsidRDefault="00000000" w:rsidP="00B87D11">
      <w:pPr>
        <w:pStyle w:val="Heading4"/>
        <w:rPr>
          <w:lang w:val="ru-RU"/>
        </w:rPr>
      </w:pPr>
      <w:bookmarkStart w:id="381" w:name="_Toc196932500"/>
      <w:bookmarkStart w:id="382" w:name="_Toc196933044"/>
      <w:bookmarkStart w:id="383" w:name="_Toc242097341"/>
      <w:r w:rsidRPr="002601AE">
        <w:rPr>
          <w:lang w:val="ru-RU"/>
        </w:rPr>
        <w:t>การเสียชีวิตของเด็กๆ</w:t>
      </w:r>
      <w:bookmarkEnd w:id="381"/>
      <w:bookmarkEnd w:id="382"/>
      <w:bookmarkEnd w:id="383"/>
    </w:p>
    <w:p w14:paraId="2F47C46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แม่คนหนึ่งที่สูญเสียลูกไปเมื่อ 9 ปีที่แล้ว ตอนนี้เธอขอให้คุณสวดมนต์ให้เธอได้พบลูกอีกครั้ง แม้แต่ในฝัน ก็ตาม เพื่อหาความสบายใจบ้าง </w:t>
      </w:r>
    </w:p>
    <w:p w14:paraId="6F46EBB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ลูกชายนั้นอายุเท่าไรครับ? เขายังเล็กมากไหมครับ? เรื่องนี้สำคัญมากครับ หากลูกชายยังเล็กมาก และหากแม่อยู่ในสภาพที่เธอจะไม่สูญเสียความสงบในใจเมื่อเขาปรากฏตัวขึ้น เขาก็จะปรากฏตัวให้เธอเห็นครับ เหตุผลที่ลูกชายยังไม่ปรากฏตัวนั้นอยู่ที่ตัวเธอเองครับ </w:t>
      </w:r>
    </w:p>
    <w:p w14:paraId="0ECD370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มีความเป็นไปได้ไหมที่เด็กจะปรากฏตัวไม่ใช่ต่อแม่ของตัวเอง ซึ่งกำลังเรียกร้องให้ลูกมา แต่กลับปรากฏตัวต่อคนอื่น? </w:t>
      </w:r>
    </w:p>
    <w:p w14:paraId="71C4CAE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จะเป็นอย่างอื่นได้อย่างไร! เพราะท้ายที่สุดแล้ว พระเจ้าทรงจัดสรรทุกสิ่งเพื่อประโยชน์ของเรา เมื่อได้ยินข่าวว่าชายหนุ่มคนหนึ่งได้เสียชีวิต ฉันก็รู้สึกเศร้า แต่ความเศร้านั้นเป็นความเศร้าแบบมนุษย์ เพราะหากเราพิจารณาเรื่องนี้อย่างลึกซึ้งยิ่งขึ้น เราจะเห็นว่า ยิ่งคนใดเติบโตเป็นผู้ใหญ่มากขึ้น ก็ยิ่งต้องต่อสู้ดิ้นรนมากขึ้น และยิ่งสะสมบาปมากขึ้นด้วย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สิ่งนี้เป็นความจริงโดยเฉพาะอย่างยิ่งสำหรับผู้คนในโลกนี้: ยิ่งพวกเขาใช้ชีวิตนานเท่าไร ก็ยิ่ง—ผ่านความกังวล ความไม่ยุติธรรม และสิ่งต่างๆ ที่คล้ายคลึงกัน—ทำให้สภาพชีวิตของพวกเขาแย่ลง แทนที่จะดีขึ้น ดังนั้น ผู้ที่พระเจ้าทรงนำจากชีวิตนี้ไปเมื่อยังเด็กหรือวัยหนุ่มสาว จึงได้รับประโยชน์มากกว่าสิ่งที่สูญเสียไป </w:t>
      </w:r>
    </w:p>
    <w:p w14:paraId="25A8E51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ทำไมพระเจ้าจึงปล่อยให้คนหนุ่มสาวเสียชีวิตไปมากมายขนาดนี้? </w:t>
      </w:r>
    </w:p>
    <w:p w14:paraId="5B68C5C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ไม่มีใครเคยลงนามในสัญญากับพระเจ้าเพื่อกำหนดว่าเมื่อใดตนจะตาย พระเจ้าจะนำชีวิตทุกคนไปในช่วงเวลาที่เหมาะสมที่สุดในชีวิตของพวกเขา ด้วยวิธีพิเศษที่เหมาะกับแต่ละคนเท่านั้น — เพื่อช่วยวิญญาณของพวกเขา หากพระเจ้าเห็นว่าบุคคลนั้นจะกลายเป็นคนที่ดีขึ้น พระเจ้าจะทรงอนุญาตให้เขาได้มีชีวิตอยู่ต่อไป</w:t>
      </w:r>
      <w:r>
        <w:rPr>
          <w:lang w:val="ru-RU"/>
        </w:rPr>
        <w:t xml:space="preserve"> </w:t>
      </w:r>
      <w:r w:rsidRPr="002601AE">
        <w:rPr>
          <w:lang w:val="ru-RU"/>
        </w:rPr>
        <w:t>อย่างไรก็ตาม เมื่อพระองค์เห็นว่าบุคคลนั้นจะกลายเป็นคนเลวร้ายขึ้น พระองค์จะนำเขาไปเพื่อช่วยเขา ส่วนคนอื่นๆ — ผู้ที่ดำเนินชีวิตในบาปแต่มีแนวโน้มที่จะทำความดี — พระองค์จะนำเขาไปอยู่กับพระองค์ก่อนที่เขาจะมีโอกาสทำความดีนั้น พระเจ้าทรงกระทำเช่นนี้ เพราะพระองค์ทรงรู้ว่าคนเหล่านี้จะทำความดีได้หากมีโอกาสที่เหมาะสมปรากฏขึ้น</w:t>
      </w:r>
      <w:r>
        <w:rPr>
          <w:lang w:val="ru-RU"/>
        </w:rPr>
        <w:t xml:space="preserve"> </w:t>
      </w:r>
      <w:r w:rsidRPr="002601AE">
        <w:rPr>
          <w:lang w:val="ru-RU"/>
        </w:rPr>
        <w:t>กล่าวอีกนัยหนึ่ง ก็เหมือนว่าพระเจ้ากำลังตรัสกับพวกเขาว่า: ‘อย่ากังวลใจไปเลย: ความโน้มเอียง</w:t>
      </w:r>
      <w:r>
        <w:rPr>
          <w:lang w:val="ru-RU"/>
        </w:rPr>
        <w:t xml:space="preserve">ที่ดีที่พวกเจ้ามีอยู่นั้นก็เพียงพอแล้ว’ </w:t>
      </w:r>
      <w:r w:rsidRPr="002601AE">
        <w:rPr>
          <w:lang w:val="ru-RU"/>
        </w:rPr>
        <w:t xml:space="preserve">ส่วนคนอื่นๆ — ผู้ที่มีจิตใจดีมาก — พระเจ้าทรงนำพวกเขาไปอยู่กับพระองค์ เพราะสวรรค์ก็ต้องการดอกตูมเช่นกัน </w:t>
      </w:r>
    </w:p>
    <w:p w14:paraId="5D77F56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แน่นอนว่า สำหรับพ่อแม่และญาติของเด็กที่เสียชีวิตแล้ว การเข้าใจเรื่องทั้งหมดนี้ไม่ใช่เรื่องง่าย ลองคิดดูสิ: เมื่อเด็กน้อยเสียชีวิต พระคริสต์จะรับเขาไปอยู่กับพระองค์ เหมือนกับว่าเขาเป็นเทวดาตัวน้อย ในขณะที่พ่อแม่ของเขากลับร้องไห้และทุบอกตัวเอง ทั้งที่พวกเขาควรจะยินดีเสียต่างหาก ท้ายที่สุดแล้ว พวกเขาจะรู้ได้อย่างไรว่าลูกของพวกเขาจะเติบโตขึ้นมาเป็นอย่างไร?</w:t>
      </w:r>
      <w:r>
        <w:rPr>
          <w:lang w:val="ru-RU"/>
        </w:rPr>
        <w:t xml:space="preserve"> </w:t>
      </w:r>
      <w:r w:rsidRPr="002601AE">
        <w:rPr>
          <w:lang w:val="ru-RU"/>
        </w:rPr>
        <w:t>เขาจะได้รับการช่วยให้รอดหรือไม่? เมื่อเราออกจากเอเชียไมเนอร์ด้วยเรือในปี 1924 ฉันยังเป็นทารก เรือนั้นเต็มไปด้วยผู้ลี้ภัย ฉันนอนอยู่บนดาดฟ้า ถูกแม่ห่อด้วยผ้าอ้อม แล้วมีลูกเรือคนหนึ่งเหยียบฉันโดยไม่ได้ตั้งใจ แม่คิดว่าฉันตายแล้วจึงเริ่มร้องไห้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ผู้หญิงคนหนึ่งจากหมู่บ้านของเราแกะผ้าห่อตัวออกและเห็นว่าฉันยังดีอยู่ แต่หากฉันตายไปตอนนั้น ฉันคงจะอยู่ในสวรรค์แน่ๆ และตอนนี้ที่ฉันอายุมากขนาดนี้ ผ่านเรื่องราวมาหลายอย่าง ฉันยังไม่แน่ใจเลยว่าสุดท้ายแล้วฉันจะได้ไปอยู่ที่นั่นหรือไม่ </w:t>
      </w:r>
    </w:p>
    <w:p w14:paraId="5E0F2EC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lastRenderedPageBreak/>
        <w:t>แต่ที่สำคัญยิ่งกว่านั้น การเสียชีวิตของเด็กๆ ยังช่วยพ่อแม่ของพวกเขาด้วย พ่อแม่ควรรู้ว่า ตั้งแต่ลูกของพวกเขาเสียชีวิต พวกเขาก็มีผู้วิงวอนในสวรรค์ เมื่อพ่อแม่เสียชีวิต ลูกๆ ของพวกเขาจะมาพร้อมกับทูตสวรรค์ผู้คุ้มครอง เพื่อรอรับวิญญาณของพ่อและแม่ที่ประตูสวรรค์ และนี่ไม่ใช่เรื่องเล็กน้อยเลย!</w:t>
      </w:r>
      <w:r>
        <w:rPr>
          <w:lang w:val="ru-RU"/>
        </w:rPr>
        <w:t xml:space="preserve"> </w:t>
      </w:r>
      <w:r w:rsidRPr="002601AE">
        <w:rPr>
          <w:lang w:val="ru-RU"/>
        </w:rPr>
        <w:t>นอกจากนี้ สำหรับเด็กๆ ที่ต้องทนทุกข์ทรมานจากโรคภัยหรือความพิการ พระคริสต์จะตรัสว่า: ‘มา</w:t>
      </w:r>
      <w:r>
        <w:rPr>
          <w:lang w:val="ru-RU"/>
        </w:rPr>
        <w:t>สู่สวรรค์</w:t>
      </w:r>
      <w:r w:rsidRPr="002601AE">
        <w:rPr>
          <w:lang w:val="ru-RU"/>
        </w:rPr>
        <w:t>และเลือก</w:t>
      </w:r>
      <w:r>
        <w:rPr>
          <w:lang w:val="ru-RU"/>
        </w:rPr>
        <w:t xml:space="preserve">ที่ที่ดีที่สุดในนั้น’ </w:t>
      </w:r>
      <w:r w:rsidRPr="002601AE">
        <w:rPr>
          <w:lang w:val="ru-RU"/>
        </w:rPr>
        <w:t>และเด็กๆ จะตอบพระคริสต์ว่า: ‘ที่นี่สวยงามมาก พระคริสต์ แต่เราอยากให้แม่มาอยู่กับเรา</w:t>
      </w:r>
      <w:r>
        <w:rPr>
          <w:lang w:val="ru-RU"/>
        </w:rPr>
        <w:t xml:space="preserve">ด้วย’ </w:t>
      </w:r>
      <w:r w:rsidRPr="002601AE">
        <w:rPr>
          <w:lang w:val="ru-RU"/>
        </w:rPr>
        <w:t xml:space="preserve">และพระคริสต์ เมื่อได้ยินคำวิงวอนของเด็กๆ จะหาทางช่วยแม่ของพวกเขาให้รอด </w:t>
      </w:r>
    </w:p>
    <w:p w14:paraId="0782CD3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แน่นอนว่า แม่ๆ ก็ไม่ควรไปสุดขั้วอีกด้านเช่นกัน มีแม่บางคนที่เชื่อว่าลูกที่เสียชีวิตไปแล้วได้กลายเป็นนักบุญ ซึ่งทำให้พวกเธอตกอยู่ในความหลงผิด แม่คนหนึ่งก็เคยต้องการให้ฉันรับของใช้ส่วนตัวของลูกชายที่เสียชีวิตไปแล้วของเธอ — เพื่อเป็นพร — เพราะเธอเชื่อว่าลูกชายของเธอได้กลายเป็นนักบุญแล้ว</w:t>
      </w:r>
      <w:r>
        <w:rPr>
          <w:lang w:val="ru-RU"/>
        </w:rPr>
        <w:t xml:space="preserve"> </w:t>
      </w:r>
      <w:r w:rsidRPr="002601AE">
        <w:rPr>
          <w:lang w:val="ru-RU"/>
        </w:rPr>
        <w:t>“โปรดอวยพรสิ่งนี้ให้ฉันด้วย” เธอขอฉัน “เพื่อที่ฉันจะได้นำของใช้ของลูกไปมอบให้ผู้คนเป็นพรได้ไหม?</w:t>
      </w:r>
      <w:r>
        <w:rPr>
          <w:lang w:val="ru-RU"/>
        </w:rPr>
        <w:t xml:space="preserve">” </w:t>
      </w:r>
      <w:r w:rsidRPr="002601AE">
        <w:rPr>
          <w:lang w:val="ru-RU"/>
        </w:rPr>
        <w:t xml:space="preserve">“ไม่” ฉันบอกเธอ </w:t>
      </w:r>
      <w:r>
        <w:rPr>
          <w:lang w:val="ru-RU"/>
        </w:rPr>
        <w:t xml:space="preserve">“ไม่ควรทำเช่นนั้น” </w:t>
      </w:r>
      <w:r w:rsidRPr="002601AE">
        <w:rPr>
          <w:lang w:val="ru-RU"/>
        </w:rPr>
        <w:t>แม่คนหนึ่งอีกคน ในวันพฤหัสบดีศักดิ์สิทธิ์ ได้ติดรูปถ่ายของลูกเธอ—ที่ถูกทหารเยอรมันฆ่าตาย—ลงบนไม้กางเขนที่ตั้งอยู่กลางโบสถ์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เธอบอกว่า: </w:t>
      </w:r>
      <w:r>
        <w:rPr>
          <w:lang w:val="ru-RU"/>
        </w:rPr>
        <w:t xml:space="preserve">‘ลูกชายของฉันต้องทนทุกข์ทรมานเหมือนพระคริสต์’ </w:t>
      </w:r>
      <w:r w:rsidRPr="002601AE">
        <w:rPr>
          <w:lang w:val="ru-RU"/>
        </w:rPr>
        <w:t xml:space="preserve">ผู้หญิงที่อยู่ในโบสถ์ตลอดคืนก่อนวันศุกร์ศักดิ์สิทธิ์ไม่ได้พยายามห้ามเธอ; พวกเธอปล่อยให้เธออยู่ตามลำพังเพื่อไม่ให้เธอเจ็บปวด และพวกเธอจะพูดอะไรกับเธอได้ล่ะ? ท้ายที่สุดแล้ว จิตวิญญาณของเธอก็ได้รับบาดแผลทางจิตใจอย่างรุนแรง </w:t>
      </w:r>
    </w:p>
    <w:p w14:paraId="40072B38" w14:textId="77777777" w:rsidR="00EF488A" w:rsidRPr="000A7637" w:rsidRDefault="00EF488A" w:rsidP="00B87D11">
      <w:pPr>
        <w:rPr>
          <w:lang w:val="ru-RU"/>
        </w:rPr>
      </w:pPr>
    </w:p>
    <w:p w14:paraId="6E11C953" w14:textId="77777777" w:rsidR="00EF488A" w:rsidRPr="002601AE" w:rsidRDefault="00000000" w:rsidP="00B87D11">
      <w:pPr>
        <w:pStyle w:val="Heading4"/>
        <w:rPr>
          <w:lang w:val="ru-RU"/>
        </w:rPr>
      </w:pPr>
      <w:bookmarkStart w:id="384" w:name="_Toc196932501"/>
      <w:bookmarkStart w:id="385" w:name="_Toc196933045"/>
      <w:bookmarkStart w:id="386" w:name="_Toc242097342"/>
      <w:r w:rsidRPr="002601AE">
        <w:rPr>
          <w:lang w:val="ru-RU"/>
        </w:rPr>
        <w:t>ความปลอบประโลมใจสำหรับผู้ที่สูญเสียคนรัก</w:t>
      </w:r>
      <w:bookmarkEnd w:id="384"/>
      <w:bookmarkEnd w:id="385"/>
      <w:bookmarkEnd w:id="386"/>
    </w:p>
    <w:p w14:paraId="3B65680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i/>
          <w:iCs/>
          <w:lang w:val="ru-RU"/>
        </w:rPr>
        <w:t xml:space="preserve">— </w:t>
      </w:r>
      <w:r w:rsidRPr="002601AE">
        <w:rPr>
          <w:lang w:val="ru-RU"/>
        </w:rPr>
        <w:t xml:space="preserve">เกโรนดา, ผู้คนจำเป็นต้องมีพลังอันยิ่งใหญ่เพียงใด เพื่อไม่ให้หวาดกลัวต่อความตายที่มาอย่างกะทันหัน! </w:t>
      </w:r>
    </w:p>
    <w:p w14:paraId="3C544CD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หากผู้คนเข้าใจความหมายที่ลึกซึ้งที่สุดของชีวิต พวกเขาจะพบพลังที่จะเผชิญกับความตายอย่างถูกต้อง เพราะเมื่อเข้าใจความหมายของชีวิตแล้ว พวกเขาก็จะมองความตายด้วยมุมมองทางจิตวิญญาณ คุณรู้ไหมว่ามีวัยรุ่นกี่คนที่เสียชีวิตจากรถมอเพด! คุณรู้ไหมว่ามีคนหนุ่มสาวกี่คนที่ประสบอุบัติเหตุจากรถมอเตอร์ไซค์!</w:t>
      </w:r>
      <w:r>
        <w:rPr>
          <w:lang w:val="ru-RU"/>
        </w:rPr>
        <w:t xml:space="preserve"> </w:t>
      </w:r>
      <w:r w:rsidRPr="002601AE">
        <w:rPr>
          <w:lang w:val="ru-RU"/>
        </w:rPr>
        <w:t>เด็กหนุ่มเหล่านี้ยกมอเตอร์ไซค์ให้ล้อหลังลอยขึ้น และในท่าทางนั้น พวกเขามีโอกาสล้มลงได้ง่ายมาก จนหัวกระแทกพื้นถนนและกะโหลกแตก พวกเขายังถือว่าใครก็ตามที่ยกมอเตอร์ไซค์ได้สูงกว่าคนอื่นเป็นฮีโร่ด้วย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“ฉัน” วัยรุ่นเหล่านี้อวดว่า “ฉันทำให้มอเตอร์ไซค์ของฉันวิ่งบนล้อหลัง เหมือนกับยืนบนขาหลัง </w:t>
      </w:r>
      <w:r>
        <w:rPr>
          <w:lang w:val="ru-RU"/>
        </w:rPr>
        <w:t xml:space="preserve">แต่แล้วฉันก็ล้มลง” </w:t>
      </w:r>
      <w:r w:rsidRPr="002601AE">
        <w:rPr>
          <w:lang w:val="ru-RU"/>
        </w:rPr>
        <w:t>คุณเห็นไหมว่ามารกำลังสอนพวกเขาอย่างไร โดยต้องการให้พวกเขาตีหัวตัวเองจนแตก?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เพราะหากพวกเขาขี่รถอย่างปกติบนสองล้อ แม้จะเกิดอุบัติเหตุ ก็อาจชนส่วนอื่นของร่างกายแทนที่จะเป็นหัว และรอดชีวิตได้ แต่หากพระเจ้าทรงอนุญาตให้ปีศาจทำชั่ว หรือทรงอนุญาตให้ใครบางคนประมาท นั่นหมายความว่าสิ่งดีจะเกิดขึ้นจากความชั่วของปีศาจ หรือจากความประมาทของมนุษย์ </w:t>
      </w:r>
    </w:p>
    <w:p w14:paraId="09141FA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แล้วทำไมพระศาสนจักรของเราจึงอธิษฐาน </w:t>
      </w:r>
      <w:r>
        <w:rPr>
          <w:i/>
          <w:iCs/>
          <w:lang w:val="ru-RU"/>
        </w:rPr>
        <w:t>‘</w:t>
      </w:r>
      <w:r w:rsidRPr="002601AE">
        <w:rPr>
          <w:i/>
          <w:iCs/>
          <w:lang w:val="ru-RU"/>
        </w:rPr>
        <w:t>เพื่อให้เราได้รับการ</w:t>
      </w:r>
      <w:r>
        <w:rPr>
          <w:i/>
          <w:iCs/>
          <w:lang w:val="ru-RU"/>
        </w:rPr>
        <w:t xml:space="preserve">คุ้มครอง’ </w:t>
      </w:r>
      <w:r w:rsidRPr="002601AE">
        <w:rPr>
          <w:lang w:val="ru-RU"/>
        </w:rPr>
        <w:t xml:space="preserve">จากความตายที่มาอย่างกะทันหัน? </w:t>
      </w:r>
    </w:p>
    <w:p w14:paraId="640F442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นั่นเป็นเรื่องที่ต่างออกไป โบสถ์ขอให้พระเจ้าอย่าให้เราถูกความตายจับได้โดยไม่ทันตั้งตัว </w:t>
      </w:r>
    </w:p>
    <w:p w14:paraId="38B74B8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ท่านครับ มีแม่คนหนึ่งมาที่นี่และกำลังเศร้าโศกอย่างไม่อาจปลอบประโลมได้ เพราะเธอส่งลูกไปทำธุระ แล้วลูกถูกรถชนจนเสียชีวิต </w:t>
      </w:r>
    </w:p>
    <w:p w14:paraId="6AD8C04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บอกเธอว่า: ‘คนขับรถนั้นชนลูกคุณด้วยความมุ่งร้ายหรือไม่? ไม่ใช่ คุณส่งเขาไปทำธุระเพื่อให้ถูกรถชนหรือไม่? ไม่ใช่ ดังนั้นจงกล่าวว่า: “พระเกียรติจงมีแด่พระองค์ </w:t>
      </w:r>
      <w:r>
        <w:rPr>
          <w:lang w:val="ru-RU"/>
        </w:rPr>
        <w:t xml:space="preserve">พระเจ้า” </w:t>
      </w:r>
      <w:r w:rsidRPr="002601AE">
        <w:rPr>
          <w:lang w:val="ru-RU"/>
        </w:rPr>
        <w:t>เพราะหากรถไม่ชนเขา เขาอาจเดินไปในทางที่ผิดก็ได้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แต่ตอนนี้พระเจ้าได้ทรงรับเขาไปในเวลาที่เหมาะสมที่สุดแล้ว เขาอยู่ในสวรรค์แล้ว </w:t>
      </w:r>
      <w:r w:rsidRPr="002601AE">
        <w:rPr>
          <w:lang w:val="ru-RU"/>
        </w:rPr>
        <w:lastRenderedPageBreak/>
        <w:t>และไม่มีความเสี่ยงที่จะสูญเสียเขาไปอีก ทำไมคุณถึงร้องไห้? คุณไม่รู้หรือว่าน้ำตาของคุณกำลังทำให้ลูกคุณทุกข์ทรมาน? คุณต้องการอะไร: ให้ลูกคุณทุกข์ทรมาน หรือให้เขาได้มีความสุข?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“จงช่วยลูกๆ ของคุณคนอื่นๆ ที่กำลังใช้ชีวิตห่างไกลจากพระเจ้าด้วย นี่คือคนที่คุณควรร้องไห้ให้ </w:t>
      </w:r>
      <w:r>
        <w:rPr>
          <w:lang w:val="ru-RU"/>
        </w:rPr>
        <w:t xml:space="preserve">ไม่ใช่คนที่ถูกฆ่า” </w:t>
      </w:r>
      <w:r w:rsidRPr="002601AE">
        <w:rPr>
          <w:lang w:val="ru-RU"/>
        </w:rPr>
        <w:t xml:space="preserve">เมื่อวานนี้เอง มีแม่คนหนึ่งมาที่นี่ด้วยน้ำตา </w:t>
      </w:r>
      <w:r>
        <w:rPr>
          <w:lang w:val="ru-RU"/>
        </w:rPr>
        <w:t xml:space="preserve">“พระเจ้าได้นำลูกชายคนเดียวของฉันไป” </w:t>
      </w:r>
      <w:r w:rsidRPr="002601AE">
        <w:rPr>
          <w:lang w:val="ru-RU"/>
        </w:rPr>
        <w:t>เธอร้องไห้และโทษพระเจ้าสำหรับเรื่องนี้</w:t>
      </w:r>
      <w:r>
        <w:rPr>
          <w:lang w:val="ru-RU"/>
        </w:rPr>
        <w:t xml:space="preserve"> </w:t>
      </w:r>
      <w:r w:rsidRPr="002601AE">
        <w:rPr>
          <w:lang w:val="ru-RU"/>
        </w:rPr>
        <w:t>‘ถ้าคุณคิดอย่างจริงจังถึงสิ่งที่เกิดขึ้นกับคุณ,’ ผมบอกเธอ, ‘คุณจะเข้าใจว่าพระเจ้าได้ให้เกียรติคุณแล้ว พระเจ้าได้นำเทวดาตัวน้อยไปอยู่กับพระองค์เอง นำเด็กที่รับบัพติศมาไป เพื่อป้องกันไม่ให้เขาต้องรับบาปและความปรารถนา</w:t>
      </w:r>
      <w:r>
        <w:rPr>
          <w:lang w:val="ru-RU"/>
        </w:rPr>
        <w:t xml:space="preserve"> </w:t>
      </w:r>
      <w:r w:rsidRPr="002601AE">
        <w:rPr>
          <w:lang w:val="ru-RU"/>
        </w:rPr>
        <w:t>พระเจ้าได้นำเทวดาไปอยู่กับพระองค์แล้ว แต่คุณยังตำหนิพระองค์ในเรื่องนี้อีกหรือ? อีกไม่นานคุณจะได้</w:t>
      </w:r>
      <w:r>
        <w:rPr>
          <w:lang w:val="ru-RU"/>
        </w:rPr>
        <w:t xml:space="preserve">รู้สึกถึงว่าลูกชายที่จากไปของคุณกำลังอธิษฐานต่อพระเจ้าเพื่อคุณอยู่” </w:t>
      </w:r>
      <w:r w:rsidRPr="002601AE">
        <w:rPr>
          <w:lang w:val="ru-RU"/>
        </w:rPr>
        <w:t xml:space="preserve">แล้วผู้หญิงคนนี้ก็เล่าเรื่องชีวิตของเธอให้ผมฟัง เธอบอกว่าเมื่อเธอยังสาว เธอสามารถมีลูกได้หลายคน แต่ในตอนนั้นเธอไม่ต้องการมีลูก </w:t>
      </w:r>
    </w:p>
    <w:p w14:paraId="1855158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คุณรู้ไหมว่ามีแม่กี่คนที่อธิษฐานและขอให้ลูกๆ ของพวกเธอได้อยู่กับพระเจ้า!</w:t>
      </w:r>
      <w:r>
        <w:rPr>
          <w:lang w:val="ru-RU"/>
        </w:rPr>
        <w:t xml:space="preserve"> </w:t>
      </w:r>
      <w:r w:rsidRPr="002601AE">
        <w:rPr>
          <w:lang w:val="ru-RU"/>
        </w:rPr>
        <w:t>“ข้าไม่รู้ว่าพระองค์จะทรงกระทำอย่างไร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พระเจ้าของข้า” ผู้หญิงเหล่านี้กล่าว “แต่ข้าต้องการให้ลูกของข้าได้รับการช่วยให้รอด </w:t>
      </w:r>
      <w:r>
        <w:rPr>
          <w:lang w:val="ru-RU"/>
        </w:rPr>
        <w:t xml:space="preserve">เพื่อได้อยู่กับพระองค์” </w:t>
      </w:r>
      <w:r w:rsidRPr="002601AE">
        <w:rPr>
          <w:lang w:val="ru-RU"/>
        </w:rPr>
        <w:t>อย่างไรก็ตาม หากพระเจ้าเห็นว่าเด็กคนนั้นกำลังหลงทางจากทางที่ถูกต้อง กำลังมุ่งสู่ความพินาศ และไม่มีทางอื่นที่จะช่วยให้รอดได้ พระองค์จะทรงนำเด็กคนนั้นมาอยู่กับพระองค์ผ่านการเสียชีวิตที่ไม่คาดคิด</w:t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พระองค์ทรงยอมให้ผู้ขับรถในสภาพเมาสุราชนเด็ก และด้วยวิธีนี้ พระองค์ทรงนำเด็กนั้นมาอยู่กับพระองค์เอง หากยังมีโอกาสให้เด็กนั้นปรับปรุงตัว พระเจ้าคงจะป้องกันไม่ให้เกิดอุบัติเหตุนั้นขึ้น แต่ต่อมา เมื่อฤทธิ์สุราของผู้ขับรถนั้นจางลง เขาจึงได้สติและถูกมโนธรรมรบกวนไปตลอดชีวิต</w:t>
      </w:r>
      <w:r>
        <w:rPr>
          <w:lang w:val="ru-RU"/>
        </w:rPr>
        <w:t xml:space="preserve"> “ฉันได้ก่ออาชญากรรมแล้ว</w:t>
      </w:r>
      <w:r w:rsidRPr="002601AE">
        <w:rPr>
          <w:lang w:val="ru-RU"/>
        </w:rPr>
        <w:t>” คนเช่นนี้กล่าว และขอพระเจ้าให้อภัยเขาอยู่เสมอ ด้วยวิธีนี้ คนนี้จึงได้รับการช่วยกู้ด้วยเช่นกัน ส่วนแม่ของเด็กที่เสียชีวิต ซึ่งถูกความเจ็บปวดในใจทรมาน ก็เริ่มใช้ชีวิตอย่างมีวินัยมากขึ้น สะท้อนคิดถึงความตาย และเตรียมตัวสำหรับชีวิตที่จะมาถึง ด้วยวิธีนี้ เธอจึงได้รับการช่วยกู้ด้วยเช่นกัน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คุณเห็นไหมว่า ผ่านคำอธิษฐานของแม่ พระเจ้าจัดสรรสิ่งต่าง ๆ ให้วิญญาณมนุษย์ได้รับการช่วยให้รอด? แต่หากแม่ ๆ ไม่เข้าใจเรื่องนี้ พวกเธอก็เริ่มโทษพระเจ้า! สิ่งที่พระเจ้าต้องทนรับจากเรา! </w:t>
      </w:r>
    </w:p>
    <w:p w14:paraId="132866B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หากใครหยุดมองสิ่งต่าง ๆ จากมุมมองทางโลก จิตวิญญาณของเขาจะพบความสงบ เพราะใครจะพบความปลอบประโลมที่แท้จริงได้ หากไม่เชื่อในพระเจ้าและชีวิตที่แท้จริง — ชีวิตหลังความตาย ชีวิตนิรันดร์?</w:t>
      </w:r>
      <w:r>
        <w:rPr>
          <w:lang w:val="ru-RU"/>
        </w:rPr>
        <w:t xml:space="preserve"> </w:t>
      </w:r>
      <w:r w:rsidRPr="002601AE">
        <w:rPr>
          <w:lang w:val="ru-RU"/>
        </w:rPr>
        <w:t>เมื่อผมอยู่ที่วัดสโตมิออน มีหญิงม่ายคนหนึ่งอาศัยอยู่ [ใกล้ๆ] ในเมืองโคนิตซา ซึ่งมักจะไปที่สุสานและร้องไห้อย่างควบคุมไม่ได้ที่นั่นเป็นเวลาหลายชั่วโมงติดต่อกัน เธอจะกระแทกหัวเข้ากับหินหลุมศพ และเสียงร้องไห้ของเธอทำให้ทั้งย่านต้องรบกวน! เธอระบายความเจ็บปวดทั้งหมดที่สุสาน</w:t>
      </w:r>
      <w:r>
        <w:rPr>
          <w:lang w:val="ru-RU"/>
        </w:rPr>
        <w:t xml:space="preserve"> </w:t>
      </w:r>
      <w:r w:rsidRPr="002601AE">
        <w:rPr>
          <w:lang w:val="ru-RU"/>
        </w:rPr>
        <w:t>คนจะมาที่นั่น พาเธอไป แต่เธอก็กลับมาอีกอยู่ดี สิ่งนี้เกิดขึ้นต่อเนื่องมาหลายปี สามีของผู้หญิงคนนี้ถูกชาวเยอรมันฆ่าตาย และลูกสาวของเธอ หลังจากพ่อเธอเสียชีวิตไปไม่กี่ปี ก็เสียชีวิตด้วยโรคหัวใจทันทีที่เธออายุครบสิบเก้าปี ดังนั้น ผู้หญิงผู้โชคร้ายคนนี้จึงถูกทิ้งให้อยู่คนเดียว หากใครมองสิ่งที่เกิดขึ้นกับเธอจากภายนอก ก็จะพูดว่า:</w:t>
      </w:r>
      <w:r>
        <w:rPr>
          <w:lang w:val="ru-RU"/>
        </w:rPr>
        <w:t xml:space="preserve"> ‘</w:t>
      </w:r>
      <w:r w:rsidRPr="002601AE">
        <w:rPr>
          <w:lang w:val="ru-RU"/>
        </w:rPr>
        <w:t>ทำไมพระเจ้าจึงปล่อยให้เรื่องนี้เกิดขึ้น?</w:t>
      </w:r>
      <w:r>
        <w:rPr>
          <w:lang w:val="ru-RU"/>
        </w:rPr>
        <w:t xml:space="preserve">’ </w:t>
      </w:r>
      <w:r w:rsidRPr="002601AE">
        <w:rPr>
          <w:lang w:val="ru-RU"/>
        </w:rPr>
        <w:t>และตัวผู้หญิงคนนั้นเอง เมื่อมองสิ่งที่เกิดขึ้นกับเธอด้วยมุมมองนี้ — จากด้านนอก — ก็ไม่พบความสบายใจเลย วันหนึ่ง เมื่อผมเองก็ไปที่สุสานเพื่อดูว่าเกิดอะไรขึ้น เธอก็เริ่มพูดกับผมว่า</w:t>
      </w:r>
      <w:r>
        <w:rPr>
          <w:lang w:val="ru-RU"/>
        </w:rPr>
        <w:t xml:space="preserve">: </w:t>
      </w:r>
      <w:r w:rsidRPr="002601AE">
        <w:rPr>
          <w:lang w:val="ru-RU"/>
        </w:rPr>
        <w:t>‘ทำไมพระเจ้าจึงทำให้ทุกอย่างเป็นอย่างนี้? สามีผมถูกฆ่าในสงคราม ผมมีลูกสาวเพียงคนเดียว</w:t>
      </w:r>
      <w:r>
        <w:rPr>
          <w:lang w:val="ru-RU"/>
        </w:rPr>
        <w:t xml:space="preserve"> </w:t>
      </w:r>
      <w:r w:rsidRPr="002601AE">
        <w:rPr>
          <w:lang w:val="ru-RU"/>
        </w:rPr>
        <w:t>พระเจ้า</w:t>
      </w:r>
      <w:r>
        <w:rPr>
          <w:lang w:val="ru-RU"/>
        </w:rPr>
        <w:t xml:space="preserve">ยังพาเธอไปจากฉันด้วย…” </w:t>
      </w:r>
      <w:r w:rsidRPr="002601AE">
        <w:rPr>
          <w:lang w:val="ru-RU"/>
        </w:rPr>
        <w:t>เธอพูดไม่หยุด ไม่หยุดโทษพระเจ้า หลังจากให้เธอได้ระบายความในใจไปบ้าง ฉันจึงพูดว่า: “ฉันจะบอกคุณเรื่องหนึ่งด้วย ฉันเคยรู้จักสามีของคุณ เขาเป็นชายที่ดีมาก เขาเสียชีวิตในสงครามเพื่อประเทศชาติ ปฏิบัติหน้าที่อันศักดิ์สิทธิ์ พระเจ้าจะไม่ปฏิบัติต่อเขาอย่างไม่เป็นธรรม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แล้ว หลังจากที่สามีของคุณเสียชีวิต </w:t>
      </w:r>
      <w:r w:rsidRPr="002601AE">
        <w:rPr>
          <w:lang w:val="ru-RU"/>
        </w:rPr>
        <w:lastRenderedPageBreak/>
        <w:t>พระเจ้าก็ให้คุณได้อยู่กับลูกสาวอีกไม่กี่ปี เธออยู่กับคุณ และคุณก็รู้สึกสบายใจขึ้นบ้าง แต่ต่อมา เมื่อเห็นว่าเด็กสาวนั้นอาจ [เร็วๆ นี้] จะหลงทาง พระเจ้าจึงพาเธอออกจากสภาพแวดล้อมที่ดีที่เธออยู่</w:t>
      </w:r>
      <w:r>
        <w:rPr>
          <w:lang w:val="ru-RU"/>
        </w:rPr>
        <w:t xml:space="preserve"> พระองค์ทรงทำเช่นนี้เพื่อช่วยชีวิตเธอ”</w:t>
      </w:r>
      <w:r w:rsidRPr="002601AE">
        <w:rPr>
          <w:lang w:val="ru-RU"/>
        </w:rPr>
        <w:t xml:space="preserve"> หญิงม่ายคนนี้ แม้สามีของเธอจะเป็นคนเงียบขรึมมาก แต่ตัวเธอเองกลับมีนิสัยติดโลกอยู่บ้าง แน่นอนว่าฉันไม่ได้บอกเธอเรื่องนี้โดยตรง ฉันไม่ได้พูดกับเธอ</w:t>
      </w:r>
      <w:r>
        <w:rPr>
          <w:lang w:val="ru-RU"/>
        </w:rPr>
        <w:t xml:space="preserve">ว่า ‘คุณเป็นคนติดโลก’ </w:t>
      </w:r>
      <w:r w:rsidRPr="002601AE">
        <w:rPr>
          <w:lang w:val="ru-RU"/>
        </w:rPr>
        <w:t>แต่ฉันถามเธอว่า ‘คุณกำลังคิดถึงอะไรอยู่ตอนนี้?’</w:t>
      </w:r>
      <w:r>
        <w:rPr>
          <w:lang w:val="ru-RU"/>
        </w:rPr>
        <w:t xml:space="preserve"> “</w:t>
      </w:r>
      <w:r w:rsidRPr="002601AE">
        <w:rPr>
          <w:lang w:val="ru-RU"/>
        </w:rPr>
        <w:t>คุณรักโลกนี้ไหม?</w:t>
      </w:r>
      <w:r>
        <w:rPr>
          <w:lang w:val="ru-RU"/>
        </w:rPr>
        <w:t>” “</w:t>
      </w:r>
      <w:r w:rsidRPr="002601AE">
        <w:rPr>
          <w:lang w:val="ru-RU"/>
        </w:rPr>
        <w:t>ฉันไม่อยากเห็นใครหรือ</w:t>
      </w:r>
      <w:r>
        <w:rPr>
          <w:lang w:val="ru-RU"/>
        </w:rPr>
        <w:t>อะไรทั้งนั้น</w:t>
      </w:r>
      <w:r w:rsidRPr="002601AE">
        <w:rPr>
          <w:lang w:val="ru-RU"/>
        </w:rPr>
        <w:t>” เธอตอบ “คุณรู้ไหม” ฉันบอกเธอ “โลกนี้ตายแล้ว และสำหรับคุณด้วย ความเศร้าของคุณกำลังช่วยคุณ และไม่มีสิ่งใดในโลกนี้ที่คุณสนใจ ดังนั้น ในไม่ช้า คุณทุกคนจะได้อยู่ด้วยกันในสวรรค์</w:t>
      </w:r>
      <w:r>
        <w:rPr>
          <w:lang w:val="ru-RU"/>
        </w:rPr>
        <w:t xml:space="preserve"> “</w:t>
      </w:r>
      <w:r w:rsidRPr="002601AE">
        <w:rPr>
          <w:lang w:val="ru-RU"/>
        </w:rPr>
        <w:t>ยังมีใครอีกที่พระเจ้าได้ประทานเกียรติยศเช่นนี้ให้แก่เขาเหมือนที่พระองค์ประทานให้แก่คุณ? คุณรู้ตัวหรือไม่?</w:t>
      </w:r>
      <w:r>
        <w:rPr>
          <w:lang w:val="ru-RU"/>
        </w:rPr>
        <w:t xml:space="preserve">” </w:t>
      </w:r>
      <w:r w:rsidRPr="002601AE">
        <w:rPr>
          <w:lang w:val="ru-RU"/>
        </w:rPr>
        <w:t xml:space="preserve">หลังจากการสนทนานี้ ผู้หญิงที่น่าสงสารคนนั้นก็หยุดไปสุสานทันที เมื่อเธอ—ด้วยความช่วยเหลือจากผู้อื่น—สามารถเข้าใจความหมายที่ลึกซึ้งที่สุดของชีวิตได้ เธอก็พบความสงบในใจทันที </w:t>
      </w:r>
    </w:p>
    <w:p w14:paraId="0FF93F91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ผมได้ยินว่าหากใครเสียชีวิตอย่างรุนแรง นั่นคือเขากำลังชดใช้บาปของตนเอง เพราะผู้ฆ่าจะรับบาปนั้นมาแทน </w:t>
      </w:r>
    </w:p>
    <w:p w14:paraId="68086348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ผู้ที่ถูกฆ่าตายนั้น — หากผมได้กล่าวเช่นนี้ — มีเหตุลดโทษ เขาอาจพูดกับพระเจ้าว่า: ‘ผมจะกลับใจแล้ว </w:t>
      </w:r>
      <w:r>
        <w:rPr>
          <w:lang w:val="ru-RU"/>
        </w:rPr>
        <w:t xml:space="preserve">แต่เขาฆ่าผม’ </w:t>
      </w:r>
      <w:r w:rsidRPr="002601AE">
        <w:rPr>
          <w:lang w:val="ru-RU"/>
        </w:rPr>
        <w:t>ดังนั้น ภาระ [ของบาปของเขา] จะตกไปบนตัวผู้ฆ่า</w:t>
      </w:r>
      <w:r>
        <w:rPr>
          <w:lang w:val="ru-RU"/>
        </w:rPr>
        <w:t xml:space="preserve"> </w:t>
      </w:r>
      <w:r w:rsidRPr="002601AE">
        <w:rPr>
          <w:lang w:val="ru-RU"/>
        </w:rPr>
        <w:t>อย่างไรก็ตาม บางคนที่ไม่มีความสมเหตุสมผล มักกล่าวว่า: ‘หากพระเจ้ามีอยู่จริง พระองค์จะไม่ยอมให้มีการก่ออาชญากรรมมากมายเช่นนี้’</w:t>
      </w:r>
      <w:r>
        <w:rPr>
          <w:lang w:val="ru-RU"/>
        </w:rPr>
        <w:t xml:space="preserve"> ‘พระองค์จะลงโทษผู้กระทำผิด’ </w:t>
      </w:r>
      <w:r w:rsidRPr="002601AE">
        <w:rPr>
          <w:lang w:val="ru-RU"/>
        </w:rPr>
        <w:t xml:space="preserve">คนเช่นนี้ไม่ตระหนักว่า พระเจ้าทรงอนุญาตให้ผู้กระทำผิดมีชีวิตอยู่ เพื่อว่าในวันพิพากษา พวกเขาจะไม่มีข้อแก้ตัวว่าไม่ได้กลับใจ แม้พระองค์จะให้เวลาหลายปีแก่พวกเขาเพื่อทำเช่นนั้น พระเจ้าก็จะไม่ทอดทิ้งผู้ที่ถูกผู้กระทำผิดฆ่าเช่นกัน </w:t>
      </w:r>
    </w:p>
    <w:p w14:paraId="24D5B78C" w14:textId="77777777" w:rsidR="00EF488A" w:rsidRPr="000A7637" w:rsidRDefault="00EF488A" w:rsidP="00B87D11">
      <w:pPr>
        <w:rPr>
          <w:lang w:val="ru-RU"/>
        </w:rPr>
      </w:pPr>
    </w:p>
    <w:p w14:paraId="35EF2909" w14:textId="77777777" w:rsidR="00EF488A" w:rsidRPr="002601AE" w:rsidRDefault="00000000" w:rsidP="00B87D11">
      <w:pPr>
        <w:pStyle w:val="Heading4"/>
        <w:rPr>
          <w:lang w:val="ru-RU"/>
        </w:rPr>
      </w:pPr>
      <w:bookmarkStart w:id="387" w:name="_Toc196932502"/>
      <w:bookmarkStart w:id="388" w:name="_Toc196933046"/>
      <w:bookmarkStart w:id="389" w:name="_Toc242097343"/>
      <w:r w:rsidRPr="002601AE">
        <w:rPr>
          <w:lang w:val="ru-RU"/>
        </w:rPr>
        <w:t>ความตาย — การแยกจากกันเพียงไม่กี่ปี</w:t>
      </w:r>
      <w:bookmarkEnd w:id="387"/>
      <w:bookmarkEnd w:id="388"/>
      <w:bookmarkEnd w:id="389"/>
    </w:p>
    <w:p w14:paraId="33061A6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เราต้องตระหนักว่า ในความเป็นจริง คนเราไม่ได้ตาย ความตายเป็นเพียงการเปลี่ยนผ่านจากชีวิตหนึ่งสู่อีกชีวิตหนึ่งเท่านั้น มันเป็นความแยกจากกันชั่วคราว</w:t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หากใครนั้นไปต่างประเทศเป็นเวลาหนึ่งปี ครอบครัวของเขาจะรู้สึกเสียใจเพราะต้องแยกกันเป็นเวลาหนึ่งปี หรือหากเขาไปเป็นเวลาสิบปี ครอบครัวก็จะรู้สึกเสียใจเพราะการแยกกันเป็นเวลาสิบปีนี้ ในทำนองเดียวกัน ผู้คนควรมองการแยกจากคนที่รักที่ความตายนำมาด้วยในลักษณะเดียวกัน</w:t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หากผู้สูงอายุสูญเสียคนที่รัก เขาควรพูดว่า: ‘เราจะพบกันอีกครั้งในอีกสิบ</w:t>
      </w:r>
      <w:r>
        <w:rPr>
          <w:lang w:val="ru-RU"/>
        </w:rPr>
        <w:t xml:space="preserve">ห้าปีข้างหน้า’ </w:t>
      </w:r>
      <w:r w:rsidRPr="002601AE">
        <w:rPr>
          <w:lang w:val="ru-RU"/>
        </w:rPr>
        <w:t>หากผู้ที่สูญเสียคนรักยังอายุน้อย ให้พูดว่า: ‘เรา</w:t>
      </w:r>
      <w:r>
        <w:rPr>
          <w:lang w:val="ru-RU"/>
        </w:rPr>
        <w:t xml:space="preserve">จะได้พบกันอีกครั้งในอีกห้าสิบปีข้างหน้า’ </w:t>
      </w:r>
      <w:r w:rsidRPr="002601AE">
        <w:rPr>
          <w:lang w:val="ru-RU"/>
        </w:rPr>
        <w:t>แน่นอนว่าทุกคนย่อมรู้สึกเจ็บปวดเมื่อคนรักเสียชีวิต แต่เราต้องมองความตายจากมุมมองทางจิตวิญญาณ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จำคำพูดของอัครทูตเปาโลไว้ไหม? </w:t>
      </w:r>
      <w:r>
        <w:rPr>
          <w:i/>
          <w:iCs/>
          <w:lang w:val="ru-RU"/>
        </w:rPr>
        <w:t>‘อย่าเศร้าโศกเหมือนคนอื่นๆ ที่ไม่มีความหวัง’</w:t>
      </w:r>
      <w:r>
        <w:rPr>
          <w:rStyle w:val="FootnoteReference"/>
          <w:i/>
          <w:iCs/>
          <w:lang w:val="ru-RU"/>
        </w:rPr>
        <w:footnoteReference w:id="132"/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หากญาติที่เสียชีวิตแล้วยังมีชีวิตอยู่ ฉันจะได้พบเขาบ่อยแค่ไหน? เดือนละครั้ง? ดังนั้น เราต้องคิดว่า ในชีวิตนิรันดร์นั้น ฉันจะได้พบเขาอยู่เสมอ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ความกังวลของเราจะมีความชอบธรรมก็ต่อเมื่อผู้ที่เสียชีวิตนั้นได้ใช้ชีวิตอย่างไม่ดี [— ไม่ใช่ตามแบบคริสเตียน] ตัวอย่างเช่น หากเขาเป็นคนโหดร้าย เราก็ต้องอธิษฐานเผื่อเขาอย่างมาก — หากเรารักเขาอย่างแท้จริงและปรารถนาจะได้พบเขาในชีวิตข้างหน้า </w:t>
      </w:r>
    </w:p>
    <w:p w14:paraId="0C30D7D7" w14:textId="77777777" w:rsidR="00EF488A" w:rsidRPr="002601AE" w:rsidRDefault="00EF488A" w:rsidP="00B87D11">
      <w:pPr>
        <w:rPr>
          <w:lang w:val="ru-RU"/>
        </w:rPr>
      </w:pPr>
    </w:p>
    <w:p w14:paraId="48D4F978" w14:textId="77777777" w:rsidR="00EF488A" w:rsidRPr="002601AE" w:rsidRDefault="00EF488A" w:rsidP="00B87D11">
      <w:pPr>
        <w:rPr>
          <w:lang w:val="ru-RU"/>
        </w:rPr>
      </w:pPr>
    </w:p>
    <w:p w14:paraId="2D734A6F" w14:textId="77777777" w:rsidR="00EF488A" w:rsidRPr="002601AE" w:rsidRDefault="00000000" w:rsidP="00B87D11">
      <w:pPr>
        <w:pStyle w:val="Heading3"/>
        <w:spacing w:before="390" w:after="240"/>
        <w:rPr>
          <w:lang w:val="ru-RU"/>
        </w:rPr>
      </w:pPr>
      <w:bookmarkStart w:id="390" w:name="_Toc196932503"/>
      <w:bookmarkStart w:id="391" w:name="_Toc196933047"/>
      <w:bookmarkStart w:id="392" w:name="_Toc242097344"/>
      <w:r w:rsidRPr="002601AE">
        <w:rPr>
          <w:lang w:val="ru-RU"/>
        </w:rPr>
        <w:lastRenderedPageBreak/>
        <w:t>บทที่</w:t>
      </w:r>
      <w:r w:rsidRPr="000A7637">
        <w:rPr>
          <w:lang w:val="ru-RU"/>
        </w:rPr>
        <w:t xml:space="preserve"> 3</w:t>
      </w:r>
      <w:r w:rsidRPr="002601AE">
        <w:rPr>
          <w:lang w:val="ru-RU"/>
        </w:rPr>
        <w:t>.</w:t>
      </w:r>
      <w:r w:rsidRPr="000A7637">
        <w:rPr>
          <w:lang w:val="ru-RU"/>
        </w:rPr>
        <w:t xml:space="preserve"> </w:t>
      </w:r>
      <w:r w:rsidRPr="000A7637">
        <w:rPr>
          <w:lang w:val="ru-RU"/>
        </w:rPr>
        <w:br/>
      </w:r>
      <w:r w:rsidRPr="002601AE">
        <w:rPr>
          <w:lang w:val="ru-RU"/>
        </w:rPr>
        <w:t>เกี่ยวกับชีวิตหลังความตาย</w:t>
      </w:r>
      <w:bookmarkEnd w:id="390"/>
      <w:bookmarkEnd w:id="391"/>
      <w:bookmarkEnd w:id="392"/>
    </w:p>
    <w:p w14:paraId="3AFB55FF" w14:textId="77777777" w:rsidR="00EF488A" w:rsidRPr="000A7637" w:rsidRDefault="00EF488A" w:rsidP="00B87D11">
      <w:pPr>
        <w:rPr>
          <w:lang w:val="ru-RU"/>
        </w:rPr>
      </w:pPr>
    </w:p>
    <w:p w14:paraId="571EF106" w14:textId="77777777" w:rsidR="00EF488A" w:rsidRPr="002601AE" w:rsidRDefault="00000000" w:rsidP="00B87D11">
      <w:pPr>
        <w:pStyle w:val="Heading4"/>
        <w:rPr>
          <w:lang w:val="ru-RU"/>
        </w:rPr>
      </w:pPr>
      <w:bookmarkStart w:id="393" w:name="_Toc196932504"/>
      <w:bookmarkStart w:id="394" w:name="_Toc196933048"/>
      <w:bookmarkStart w:id="395" w:name="_Toc242097345"/>
      <w:r w:rsidRPr="002601AE">
        <w:rPr>
          <w:lang w:val="ru-RU"/>
        </w:rPr>
        <w:t>ผู้ตายที่ถูกพิพากษา</w:t>
      </w:r>
      <w:bookmarkEnd w:id="393"/>
      <w:bookmarkEnd w:id="394"/>
      <w:bookmarkEnd w:id="395"/>
    </w:p>
    <w:p w14:paraId="591167C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เมื่อคนตายแล้ว เขาจะรู้ทันทีว่าตัวเองอยู่ในสภาพใดหรือไม่? </w:t>
      </w:r>
    </w:p>
    <w:p w14:paraId="0BC6BC5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ใช่ เขาได้กลับมาและถามตัวเองว่า: ‘ฉันได้ทำอะไรไปบ้าง?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แต่ — ‘faida </w:t>
      </w:r>
      <w:r>
        <w:rPr>
          <w:lang w:val="ru-RU"/>
        </w:rPr>
        <w:t>yok’</w:t>
      </w:r>
      <w:r>
        <w:rPr>
          <w:rStyle w:val="FootnoteReference"/>
          <w:lang w:val="ru-RU"/>
        </w:rPr>
        <w:footnoteReference w:id="133"/>
      </w:r>
      <w:r>
        <w:rPr>
          <w:lang w:val="ru-RU"/>
        </w:rPr>
        <w:t xml:space="preserve"> </w:t>
      </w:r>
      <w:r w:rsidRPr="002601AE">
        <w:rPr>
          <w:lang w:val="ru-RU"/>
        </w:rPr>
        <w:t>— คือ การที่เขาถามตัวเองคำถามนี้ ก็ไม่มีประโยชน์อะไรกับเขาแล้ว</w:t>
      </w:r>
      <w:r>
        <w:rPr>
          <w:lang w:val="ru-RU"/>
        </w:rPr>
        <w:t xml:space="preserve"> </w:t>
      </w:r>
      <w:r w:rsidRPr="002601AE">
        <w:rPr>
          <w:lang w:val="ru-RU"/>
        </w:rPr>
        <w:t>ตัวอย่างเช่น ผู้ดื่มสุราจนเมามายที่ฆ่าแม่ของตัวเอง เขาจะหัวเราะและร้องเพลง เพราะเขาไม่ตระหนักว่าตัวเองได้ทำอะไรไป แต่เมื่อความมึนเมาจางลง เขาจะเริ่มร้องไห้ สะอื้น และถามตัวเองว่า: ‘ฉันได้ทำอะไรลงไปกันแน่?</w:t>
      </w:r>
      <w:r>
        <w:rPr>
          <w:lang w:val="ru-RU"/>
        </w:rPr>
        <w:t xml:space="preserve">’ </w:t>
      </w:r>
      <w:r w:rsidRPr="002601AE">
        <w:rPr>
          <w:lang w:val="ru-RU"/>
        </w:rPr>
        <w:t>สิ่งเดียวกันนี้เกิดขึ้นกับผู้ที่ดำเนินชีวิตอย่างบาป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คนเหล่านี้เหมือนคนเมา พวกเขาไม่ตระหนักถึงสิ่งที่กำลังทำอยู่ และไม่รู้สึกผิดเลย แต่เมื่อพวกเขาตาย ความมึนเมา [ทางโลก] ก็จางหายไปจากจิตใจ และพวกเขาก็กลับมามีสติ ดวงตาของจิตวิญญาณของพวกเขาถูกเปิดออก และพวกเขาก็ตระหนักถึงความผิดของตนเอง เพราะจิตวิญญาณที่หลุดพ้นจากร่างกายแล้ว สามารถเคลื่อนที่ มองเห็น และรับรู้ทุกสิ่งด้วยความเร็วที่ไม่อาจหยั่งถึงได้ </w:t>
      </w:r>
    </w:p>
    <w:p w14:paraId="623361C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มีบางคนที่กังวลว่าวันพระเยซูเสด็จกลับมาครั้งที่สองจะเกิดขึ้นเมื่อใด แต่สำหรับผู้ที่กำลังจะตายแล้ว การเสด็จกลับมาครั้งที่สองนั้น — หากจะพูดเช่นนั้น — ก็กำลังเกิดขึ้นกับพวกเขาแล้ว นั่นเป็นเพราะมนุษย์จะถูกพิพากษาตามสภาพที่ความตายพบพวกเขา </w:t>
      </w:r>
    </w:p>
    <w:p w14:paraId="683A7D1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ผู้ที่กำลังทนทุกข์ทรมานในนรกขณะนี้กำลังประสบกับสิ่งใดอยู่? </w:t>
      </w:r>
    </w:p>
    <w:p w14:paraId="26DD898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คนเหล่านี้ถูกตัดสินลงโทษแล้ว ระหว่างที่อยู่ในคุก พวกเขาต้องทนทุกข์ทรมานตามระดับบาปที่พวกเขาได้ก่อขึ้นในช่วงชีวิตบนโลกนี้ คนเหล่านี้กำลังรอคอยการพิพากษาครั้งสุดท้าย — การพิพากษาของพระคริสต์ที่จะมาถึง แต่ในหมู่พวกเขามีทั้งผู้ที่ถูกตัดสินให้รับการลงโทษอย่างเคร่งครัดและพิเศษ และยังมีผู้ที่ถูกตัดสินให้รับการลงโทษที่เบากว่าด้วย </w:t>
      </w:r>
    </w:p>
    <w:p w14:paraId="1BF13C3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แล้วนักบุญและโจรผู้สำนึกผิดนั้นอยู่ที่ไหนในตอนนี้?</w:t>
      </w:r>
      <w:r>
        <w:rPr>
          <w:rStyle w:val="FootnoteReference"/>
          <w:lang w:val="ru-RU"/>
        </w:rPr>
        <w:footnoteReference w:id="134"/>
      </w:r>
      <w:r>
        <w:rPr>
          <w:lang w:val="ru-RU"/>
        </w:rPr>
        <w:t xml:space="preserve"> </w:t>
      </w:r>
    </w:p>
    <w:p w14:paraId="10A094E1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ผู้ศักดิ์สิทธิ์และโจรผู้กลับใจนั้น ขณะนี้อยู่ในสวรรค์แล้ว แต่พวกเขายังไม่ได้รับเกียรติยศสูงสุดของตน เช่นเดียวกับผู้ที่ถูกตัดสินให้ลงนรก ซึ่งยังไม่ได้รับการพิพากษาขั้นสุดท้าย เมื่อหลายศตวรรษที่ผ่านมา พระเจ้าตรัสว่า: </w:t>
      </w:r>
      <w:r w:rsidRPr="002601AE">
        <w:rPr>
          <w:i/>
          <w:iCs/>
          <w:lang w:val="ru-RU"/>
        </w:rPr>
        <w:t>“จงกลับใจเถิด เพราะอาณาจักรสวรรค์</w:t>
      </w:r>
      <w:r>
        <w:rPr>
          <w:i/>
          <w:iCs/>
          <w:lang w:val="ru-RU"/>
        </w:rPr>
        <w:t>อยู่ใกล้แล้ว”</w:t>
      </w:r>
      <w:r>
        <w:rPr>
          <w:rStyle w:val="FootnoteReference"/>
          <w:i/>
          <w:iCs/>
          <w:lang w:val="ru-RU"/>
        </w:rPr>
        <w:footnoteReference w:id="135"/>
      </w:r>
      <w:r>
        <w:rPr>
          <w:lang w:val="ru-RU"/>
        </w:rPr>
        <w:t xml:space="preserve"> </w:t>
      </w:r>
      <w:r w:rsidRPr="002601AE">
        <w:rPr>
          <w:lang w:val="ru-RU"/>
        </w:rPr>
        <w:t>อย่างไรก็ตาม แม้จะเป็นเช่นนี้ พระองค์ก็ยังคงขยายเวลาออกไปซ้ำแล้วซ้ำเล่า เพราะพระองค์กำลังรอให้เราปรับปรุงทางเดินของเรา</w:t>
      </w:r>
      <w:r>
        <w:rPr>
          <w:rStyle w:val="FootnoteReference"/>
          <w:lang w:val="ru-RU"/>
        </w:rPr>
        <w:footnoteReference w:id="136"/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แต่เรา ซึ่งยังคงจมอยู่ในความปรารถนาและบาปของเรา จึงแสดงความไม่ยุติธรรมต่อเหล่าผู้ศักดิ์สิทธิ์ เพราะ [เนื่องจากเรา] พวกเขาจึงไม่สามารถรับความรุ่งโรจน์สูงสุดได้ ซึ่งพวกเขาจะได้รับหลังจากการพิพากษาครั้งสุดท้ายที่จะมาถึง </w:t>
      </w:r>
    </w:p>
    <w:p w14:paraId="7B7C2F5C" w14:textId="77777777" w:rsidR="00EF488A" w:rsidRPr="000A7637" w:rsidRDefault="00EF488A" w:rsidP="00B87D11">
      <w:pPr>
        <w:rPr>
          <w:lang w:val="ru-RU"/>
        </w:rPr>
      </w:pPr>
    </w:p>
    <w:p w14:paraId="6631E264" w14:textId="77777777" w:rsidR="00EF488A" w:rsidRPr="002601AE" w:rsidRDefault="00000000" w:rsidP="00B87D11">
      <w:pPr>
        <w:pStyle w:val="Heading4"/>
        <w:rPr>
          <w:lang w:val="ru-RU"/>
        </w:rPr>
      </w:pPr>
      <w:bookmarkStart w:id="396" w:name="_Toc196932505"/>
      <w:bookmarkStart w:id="397" w:name="_Toc196933049"/>
      <w:bookmarkStart w:id="398" w:name="_Toc242097346"/>
      <w:r w:rsidRPr="002601AE">
        <w:rPr>
          <w:lang w:val="ru-RU"/>
        </w:rPr>
        <w:t>คำอธิษฐานเพื่อผู้ล่วงลับและพิธีรำลึก</w:t>
      </w:r>
      <w:bookmarkEnd w:id="396"/>
      <w:bookmarkEnd w:id="397"/>
      <w:bookmarkEnd w:id="398"/>
    </w:p>
    <w:p w14:paraId="22C70DD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ผู้ถูกตัดสินโทษสามารถสวดภาวนาเพื่อผู้ล่วงลับได้หรือไม่? </w:t>
      </w:r>
    </w:p>
    <w:p w14:paraId="496AC01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พวกเขาได้สติและขอความช่วยเหลือ แต่ไม่สามารถช่วยตัวเองได้อีกแล้ว ผู้ที่อยู่ในนรกจะขอเพียงสิ่งเดียวจากพระคริสต์ คือให้พระองค์ประทานเวลาห้านาทีในชีวิตบนโลกนี้แก่พวกเขา เพื่อที่พวกเขาจะได้กลับใจ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เราที่ยังอยู่บนโลกนี้ยังมีเวลาที่จะกลับใจ </w:t>
      </w:r>
      <w:r w:rsidRPr="002601AE">
        <w:rPr>
          <w:lang w:val="ru-RU"/>
        </w:rPr>
        <w:lastRenderedPageBreak/>
        <w:t xml:space="preserve">ส่วนผู้ล่วงลับที่โชคร้ายนั้นไม่สามารถปรับปรุงสถานการณ์ของตนเองได้อีกแล้ว แต่ต้องรอความช่วยเหลือจากเรา ดังนั้น เราจึงมีหน้าที่ต้องช่วยเหลือพวกเขาผ่านคำอธิษฐานของเรา </w:t>
      </w:r>
    </w:p>
    <w:p w14:paraId="1F57AA5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ผมคิดว่ามีเพียง 10% ของผู้ตายที่ถูกพิพากษาให้ลงนรกเท่านั้นที่อยู่ในสภาพเหมือนปีศาจ และเมื่ออยู่ในนรก พวกเขาก็ดูหมิ่นพระเจ้า เช่นเดียวกับที่ปีศาจทำ ไม่เพียงแต่จิตวิญญาณเหล่านี้ไม่ขอความช่วยเหลือ แต่พวกเขายังไม่ยอมรับความช่วยเหลือนั้นด้วย แล้วทำไมพวกเขาจึงต้องการความช่วยเหลือ? พระเจ้า จะทำอะไรให้พวกเขาได้บ้าง?</w:t>
      </w:r>
      <w:r>
        <w:rPr>
          <w:lang w:val="ru-RU"/>
        </w:rPr>
        <w:t xml:space="preserve"> </w:t>
      </w:r>
      <w:r w:rsidRPr="002601AE">
        <w:rPr>
          <w:lang w:val="ru-RU"/>
        </w:rPr>
        <w:t>ลองนึกภาพเด็กคนหนึ่งที่ออกจากบ้านพ่อ ใช้จ่ายทรัพย์สินของพ่อจนหมดสิ้น และที่เลวร้ายที่สุดคือด่าทอพ่อด้วยคำพูดสุดท้ายของเขา แล้วพ่อจะช่วยเขาได้อย่างไร? อย่างไรก็ตาม วิญญาณผู้ถูกพิพากษาอื่น ๆ ในนรก — ผู้ที่ยังมีความรักอยู่บ้าง — รู้สึกถึงความผิดของตน กลับใจ และทนทุกข์เพราะบาปของตน</w:t>
      </w:r>
      <w:r>
        <w:rPr>
          <w:lang w:val="ru-RU"/>
        </w:rPr>
        <w:t xml:space="preserve"> </w:t>
      </w:r>
      <w:r w:rsidRPr="002601AE">
        <w:rPr>
          <w:lang w:val="ru-RU"/>
        </w:rPr>
        <w:t>พวกเขาคร่ำครวญขอความช่วยเหลือและได้รับความช่วยเหลืออย่างมากผ่านคำอธิษฐานของผู้ศรัทธา กล่าวอีกนัยหนึ่ง พระเจ้ากำลังประทานโอกาสอันดีให้แก่ผู้ถูกตัดสินให้รับความช่วยเหลือจนกว่าการเสด็จมาครั้งที่สองจะเกิดขึ้น ในชีวิตบนโลก เพื่อนของกษัตริย์อาจเข้าทูลขอพระองค์เพื่อช่วยเหลือผู้ที่ถูกตัดสิน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ในทำนองเดียวกัน หากใครเป็น </w:t>
      </w:r>
      <w:r>
        <w:rPr>
          <w:lang w:val="ru-RU"/>
        </w:rPr>
        <w:t xml:space="preserve">‘เพื่อน’ </w:t>
      </w:r>
      <w:r w:rsidRPr="002601AE">
        <w:rPr>
          <w:lang w:val="ru-RU"/>
        </w:rPr>
        <w:t xml:space="preserve">ของพระเจ้า เขาสามารถวิงวอนต่อพระเจ้าผ่านคำอธิษฐาน และขอแทนผู้ล่วงลับที่ถูกตัดสินให้ย้ายจาก </w:t>
      </w:r>
      <w:r>
        <w:rPr>
          <w:lang w:val="ru-RU"/>
        </w:rPr>
        <w:t xml:space="preserve">‘คุก’ </w:t>
      </w:r>
      <w:r w:rsidRPr="002601AE">
        <w:rPr>
          <w:lang w:val="ru-RU"/>
        </w:rPr>
        <w:t xml:space="preserve">แห่งหนึ่งไปยังอีกแห่งหนึ่ง — ไปยังที่ที่ดีกว่า — จาก </w:t>
      </w:r>
      <w:r>
        <w:rPr>
          <w:lang w:val="ru-RU"/>
        </w:rPr>
        <w:t xml:space="preserve">‘ห้องขัง’ </w:t>
      </w:r>
      <w:r w:rsidRPr="002601AE">
        <w:rPr>
          <w:lang w:val="ru-RU"/>
        </w:rPr>
        <w:t>แห่งหนึ่งไปยังอีกแห่งหนึ่ง — ไปยังที่ที่สะดวกสบายกว่า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เขาอาจแม้กระทั่งวิงวอนแทนพวกเขาเพื่อขอให้ย้ายจาก </w:t>
      </w:r>
      <w:r>
        <w:rPr>
          <w:lang w:val="ru-RU"/>
        </w:rPr>
        <w:t xml:space="preserve">‘ห้องขัง’ </w:t>
      </w:r>
      <w:r w:rsidRPr="002601AE">
        <w:rPr>
          <w:lang w:val="ru-RU"/>
        </w:rPr>
        <w:t xml:space="preserve">ไปยัง </w:t>
      </w:r>
      <w:r>
        <w:rPr>
          <w:lang w:val="ru-RU"/>
        </w:rPr>
        <w:t xml:space="preserve">‘ห้อง’ </w:t>
      </w:r>
      <w:r w:rsidRPr="002601AE">
        <w:rPr>
          <w:lang w:val="ru-RU"/>
        </w:rPr>
        <w:t xml:space="preserve">หรือ </w:t>
      </w:r>
      <w:r>
        <w:rPr>
          <w:lang w:val="ru-RU"/>
        </w:rPr>
        <w:t xml:space="preserve">‘อพาร์ตเมนต์’ </w:t>
      </w:r>
      <w:r w:rsidRPr="002601AE">
        <w:rPr>
          <w:lang w:val="ru-RU"/>
        </w:rPr>
        <w:t>บางประเภท</w:t>
      </w:r>
      <w:r>
        <w:rPr>
          <w:lang w:val="ru-RU"/>
        </w:rPr>
        <w:t xml:space="preserve"> </w:t>
      </w:r>
    </w:p>
    <w:p w14:paraId="012E94B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เช่นเดียวกับเมื่อเราไปเยี่ยมผู้ต้องขัง เรานำเครื่องดื่มสดชื่นและสิ่งของอื่น ๆ ไปให้พวกเขา เพื่อบรรเทาความทุกข์ทรมานของพวกเขา เช่นเดียวกัน เราสามารถบรรเทาความทุกข์ทรมานของผู้ล่วงลับได้ผ่านคำอธิษฐานและการทำบุญที่เราถวายเพื่อความสงบสุขของวิญญาณของพวกเขา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คำอธิษฐานของผู้ยังมีชีวิตอยู่เพื่อผู้ล่วงลับ และพิธีกรรมที่จัดขึ้นเพื่อความสงบสุขของวิญญาณของพวกเขา เป็นโอกาสสุดท้ายที่ผู้ล่วงลับจะได้รับความช่วยเหลือที่พระเจ้าประทานให้ – จนกระทั่งวันพระเยซูเสด็จกลับมาครั้งที่สอง หลังจากวันพิพากษาครั้งสุดท้าย พวกเขาจะไม่มีโอกาสได้รับความช่วยเหลือเช่นนั้นอีกต่อไป </w:t>
      </w:r>
    </w:p>
    <w:p w14:paraId="730CD4E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พระเจ้าทรงปรารถนาที่จะช่วยเหลือผู้ล่วงลับ เพราะพระองค์ทรงรู้สึกเศร้าโศกต่อพวกเขา แต่พระองค์ไม่ได้ทรงทำเช่นนั้นด้วยความรู้สึกของความสูงส่ง พระองค์ไม่ทรงปรารถนาที่จะให้มารมีสิทธิ์กล่าวว่า: ‘พระองค์จะทรงช่วยผู้บาปผู้นี้ได้อย่างไร เมื่อเขาไม่ได้พยายามเลย?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อย่างไรก็ตาม การที่เราอธิษฐานเผื่อผู้ล่วงลับ ก็เท่ากับว่าเราให้ </w:t>
      </w:r>
      <w:r>
        <w:rPr>
          <w:lang w:val="ru-RU"/>
        </w:rPr>
        <w:t xml:space="preserve">‘สิทธิ์’ </w:t>
      </w:r>
      <w:r w:rsidRPr="002601AE">
        <w:rPr>
          <w:lang w:val="ru-RU"/>
        </w:rPr>
        <w:t>แก่พระเจ้าในการทรงแทรกแซง</w:t>
      </w:r>
      <w:r>
        <w:rPr>
          <w:lang w:val="ru-RU"/>
        </w:rPr>
        <w:t xml:space="preserve"> </w:t>
      </w:r>
      <w:r w:rsidRPr="002601AE">
        <w:rPr>
          <w:lang w:val="ru-RU"/>
        </w:rPr>
        <w:t>นอกจากนี้ ยังควรทราบด้วยว่า การสวดภาวนาของเราเพื่อผู้ล่วงลับนั้น ทำให้พระทัยของพระเจ้า</w:t>
      </w:r>
      <w:r>
        <w:rPr>
          <w:lang w:val="ru-RU"/>
        </w:rPr>
        <w:t>เคลื่อนไหว</w:t>
      </w:r>
      <w:r w:rsidRPr="002601AE">
        <w:rPr>
          <w:lang w:val="ru-RU"/>
        </w:rPr>
        <w:t xml:space="preserve">อย่างลึกซึ้งกว่าการสวดภาวนาของเราเพื่อผู้ยังมีชีวิตอยู่ </w:t>
      </w:r>
    </w:p>
    <w:p w14:paraId="4E515FC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นั่นคือเหตุผลที่คริสตจักรของเราได้จัดพิธีอวยพรโคลิโว (kolivo) สำหรับผู้ล่วงลับ พิธีรำลึก และพิธีพานิคีดา (panikhidas) พิธีรำลึกคือผู้วิงวอนที่ดีที่สุดสำหรับวิญญาณของผู้ล่วงลับ พิธีรำลึกมีพลังอันยิ่งใหญ่ถึงขั้นสามารถช่วยวิญญาณให้พ้นจากนรกได้ และท่านเอง หลังจากพิธีบูชาพระเจ้าทุกครั้ง ควรนำโคลิโวไปรับการอวยพรเพื่ออุทิศให้แก่ผู้ล่วงลับ</w:t>
      </w:r>
      <w:r>
        <w:rPr>
          <w:lang w:val="ru-RU"/>
        </w:rPr>
        <w:t xml:space="preserve"> </w:t>
      </w:r>
      <w:r w:rsidRPr="002601AE">
        <w:rPr>
          <w:lang w:val="ru-RU"/>
        </w:rPr>
        <w:t>ข้าวสาลีมีความหมายว่า</w:t>
      </w:r>
      <w:r>
        <w:rPr>
          <w:i/>
          <w:iCs/>
          <w:lang w:val="ru-RU"/>
        </w:rPr>
        <w:t>: ‘</w:t>
      </w:r>
      <w:r w:rsidRPr="002601AE">
        <w:rPr>
          <w:i/>
          <w:iCs/>
          <w:lang w:val="ru-RU"/>
        </w:rPr>
        <w:t>มันถูกหว่านในสภาพที่เน่าเปื่อย แต่จะงอกขึ้นในสภาพที่ไม่</w:t>
      </w:r>
      <w:r w:rsidRPr="00E36A19">
        <w:rPr>
          <w:i/>
          <w:iCs/>
          <w:lang w:val="ru-RU"/>
        </w:rPr>
        <w:t>เน่าเปื่อย</w:t>
      </w:r>
      <w:r>
        <w:rPr>
          <w:i/>
          <w:iCs/>
          <w:lang w:val="ru-RU"/>
        </w:rPr>
        <w:t>’</w:t>
      </w:r>
      <w:r>
        <w:rPr>
          <w:rStyle w:val="FootnoteReference"/>
          <w:i/>
          <w:iCs/>
          <w:lang w:val="ru-RU"/>
        </w:rPr>
        <w:footnoteReference w:id="137"/>
      </w:r>
      <w:r>
        <w:rPr>
          <w:lang w:val="ru-RU"/>
        </w:rPr>
        <w:t xml:space="preserve"> </w:t>
      </w:r>
      <w:r w:rsidRPr="002601AE">
        <w:rPr>
          <w:lang w:val="ru-RU"/>
        </w:rPr>
        <w:t>— ตามที่พระคัมภีร์ศักดิ์สิทธิ์กล่าวไว้ ในโลกทางโลก บางคนขี้เกียจเกินไปที่จะปรุงข้าวสาลีเล็กน้อยและนำลูกเกด บิสกิต และคุกกี้มาที่โบสถ์ เพื่อให้พระสงฆ์ได้สวดอธิษฐานเหนือสิ่งเหล่านี้ทั้งหมด เพื่อความสงบสุขของวิญญาณผู้ล่วงลับ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แต่บนภูเขาศักดิ์สิทธิ์ ในทุกพิธีบูชาพระเจ้า </w:t>
      </w:r>
      <w:r w:rsidRPr="002601AE">
        <w:rPr>
          <w:lang w:val="ru-RU"/>
        </w:rPr>
        <w:lastRenderedPageBreak/>
        <w:t xml:space="preserve">พระภิกษุผู้สูงอายุจะทำการอวยพรโคลีวา ทั้งเพื่อผู้ล่วงลับและเพื่อนักบุญที่กำลังได้รับการถวายเกียรติ เพื่อรับพรจากท่าน </w:t>
      </w:r>
    </w:p>
    <w:p w14:paraId="22D3B52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คนที่เพิ่งเสียชีวิตไปนั้น ต้องการคำอธิษฐานมากขึ้นหรือไม่? </w:t>
      </w:r>
    </w:p>
    <w:p w14:paraId="2ED94F91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แน่นอนสิ! เมื่อใครนั้นเข้าคุกเป็นครั้งแรก ช่วงแรกๆ คงจะยากลำบากเป็นพิเศษใช่ไหม?</w:t>
      </w:r>
      <w:r>
        <w:rPr>
          <w:lang w:val="ru-RU"/>
        </w:rPr>
        <w:t xml:space="preserve"> </w:t>
      </w:r>
      <w:r w:rsidRPr="002601AE">
        <w:rPr>
          <w:lang w:val="ru-RU"/>
        </w:rPr>
        <w:t>ขอให้เราอธิษฐานเผื่อผู้ล่วงลับที่ไม่ได้ทำตามพระประสงค์ของพระเจ้า เพื่อพระเจ้าจะทรงช่วยเหลือพวกเขาด้วยวิธีใดวิธีหนึ่ง โดยเฉพาะอย่างยิ่งหากเรารู้ว่าบุคคลนั้นเป็นคนใจร้ายหรือโหดเหี้ยม — หรือพูดให้ถูกคือ หากพวกเขาดูเหมือนโหดเหี้ยม เพราะบางครั้งเรามักมองว่าบุคคลนั้นโหดเหี้ยม ทั้งที่ความจริงแล้วเขาไม่ได้เป็นเช่นนั้น</w:t>
      </w:r>
      <w:r>
        <w:rPr>
          <w:lang w:val="ru-RU"/>
        </w:rPr>
        <w:t xml:space="preserve"> </w:t>
      </w:r>
      <w:r w:rsidRPr="002601AE">
        <w:rPr>
          <w:lang w:val="ru-RU"/>
        </w:rPr>
        <w:t>และหากบุคคลนั้นยังใช้ชีวิตในบาปด้วยแล้ว เราต้องอธิษฐานอย่างจริงใจเพื่อเขา ส่งชื่อเขาไปเพื่อระลึกถึงในพิธีบูชาพระเจ้า เข้าร่วมพิธีระลึกถึงเป็นเวลาสี่สิบวัน และให้ทานแก่ผู้ยากจนเพื่อความรอดของวิญญาณเขา เพื่อว่าเมื่อได้ยินคำอธิษฐานของผู้ยากจนว่า</w:t>
      </w:r>
      <w:r>
        <w:rPr>
          <w:lang w:val="ru-RU"/>
        </w:rPr>
        <w:t>: ‘</w:t>
      </w:r>
      <w:r w:rsidRPr="002601AE">
        <w:rPr>
          <w:lang w:val="ru-RU"/>
        </w:rPr>
        <w:t>ขอให้เถ้าของเขา</w:t>
      </w:r>
      <w:r>
        <w:rPr>
          <w:lang w:val="ru-RU"/>
        </w:rPr>
        <w:t xml:space="preserve">ได้รับพร’ </w:t>
      </w:r>
      <w:r w:rsidRPr="002601AE">
        <w:rPr>
          <w:lang w:val="ru-RU"/>
        </w:rPr>
        <w:t xml:space="preserve">พระเจ้าอาจทรงเมตตาและทรงกรุณาต่อบุคคลนั้น ด้วยวิธีนี้ สิ่งที่บุคคลนั้นไม่ได้ทำด้วยตนเอง เราจะทำแทนเขา แต่หากบุคคลนั้นมีจิตใจดี แม้เขาจะไม่ได้ดำเนินชีวิตที่ดี เขาก็จะได้รับประโยชน์อันยิ่งใหญ่แม้จากคำอธิษฐานเพียงเล็กน้อย นี่เป็นเพราะเขามีจิตใจที่ดี </w:t>
      </w:r>
    </w:p>
    <w:p w14:paraId="61CE4291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ผมรู้ถึงกรณีต่าง ๆ ที่แสดงให้เห็นถึงประโยชน์ที่ผู้ล่วงลับได้รับจากคำอธิษฐานของผู้มีจิตวิญญาณสูงส่ง มีชายคนหนึ่งมาหาผมที่คาลิวาของผม และพูดด้วยน้ำตาคลอเบ้าว่า “เกโรนดา ผม ได้หยุดอธิษฐานให้เพื่อนที่เสียชีวิตไปแล้ว และเขาปรากฏตัวในฝันของผม ‘คุณ’ เขาพูด ‘ไม่ได้ช่วยผมมา 20 วันแล้ว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‘คุณลืมฉันไปแล้ว </w:t>
      </w:r>
      <w:r>
        <w:rPr>
          <w:lang w:val="ru-RU"/>
        </w:rPr>
        <w:t xml:space="preserve">และฉันกำลังทุกข์ทรมาน’ </w:t>
      </w:r>
      <w:r w:rsidRPr="002601AE">
        <w:rPr>
          <w:lang w:val="ru-RU"/>
        </w:rPr>
        <w:t>และจริง ๆ แล้ว ผมก็ลืมเขาไปเมื่อ 20 วันที่แล้ว เนื่องจากถูกความกังวลมากมายทับถม และในช่วงเวลาเหล่านั้น ผมยังไม่ได้ส</w:t>
      </w:r>
      <w:r>
        <w:rPr>
          <w:lang w:val="ru-RU"/>
        </w:rPr>
        <w:t xml:space="preserve">วดภาวนาให้ตัวเองด้วยซ้ำ” </w:t>
      </w:r>
    </w:p>
    <w:p w14:paraId="40DCAD2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เมื่อมีผู้เสียชีวิตและเราได้รับการขอให้สวดภาวนาเพื่อเขา การสวดลูกประคำหนึ่งชุดเพื่อความสงบของวิญญาณของเขาในช่วงสี่สิบวันแรกหลังการเสียชีวิตนั้นถูกต้องหรือไม่? </w:t>
      </w:r>
    </w:p>
    <w:p w14:paraId="6CEBDAB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หากคุณกำลังสวดมนต์เพื่อผู้ล่วงลับด้วยลูกประคำ ก็ควรสวดมนต์เพื่อวิญญาณผู้ล่วงลับอื่น ๆ ด้วย ทำไมรถไฟต้องเดินทางไกลถึงเพียงนี้โดยมีผู้โดยสารเพียงคนเดียว? ในเมื่อมันสามารถรับผู้โดยสารอื่น ๆ ขึ้นรถได้เช่นกัน</w:t>
      </w:r>
      <w:r>
        <w:rPr>
          <w:lang w:val="ru-RU"/>
        </w:rPr>
        <w:t xml:space="preserve"> </w:t>
      </w:r>
      <w:r w:rsidRPr="002601AE">
        <w:rPr>
          <w:lang w:val="ru-RU"/>
        </w:rPr>
        <w:t>คุณรู้หรือไม่ว่ามีวิญญาณผู้ล่วงลับกี่คนที่ต้องการคำอธิษฐาน? วิญญาณที่น่าสงสารเหล่านี้กำลังขอความช่วยเหลือ แต่ไม่มีใครมาอธิษฐานให้พวกเขา! บางคนมักจัดพิธีรำลึกให้กับญาติผู้ล่วงลับเพียงคนเดียว แต่แม้กระทั่งผู้ที่ได้รับการอธิษฐานนั้นเองก็ไม่ได้รับความช่วยเหลือใด ๆ จากพิธีนี้ เพราะคำอธิษฐานเช่นนี้ไม่ได้เป็นที่พอพระทัยพระเจ้าเป็นพิเศษ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เนื่องจากพวกเขาได้จัดพิธีรำลึกให้กับผู้ล่วงลับคนนี้มาแล้วหลายครั้ง ก็ควรให้พวกเขาอธิษฐานเผื่อวิญญาณผู้ล่วงลับอื่น ๆ ไปด้วยในเวลาเดียวกัน </w:t>
      </w:r>
    </w:p>
    <w:p w14:paraId="2F3313C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บางครั้งผมก็เริ่มกังวลเกี่ยวกับความรอดของพ่อผม เพราะท่านไม่เคยมีความสัมพันธ์กับคริสตจักรเลย </w:t>
      </w:r>
    </w:p>
    <w:p w14:paraId="558B4742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คุณไม่สามารถรู้ได้จนกระทั่งวินาทีสุดท้ายว่าคำพิพากษาของพระเจ้าจะเป็นอย่างไร คุณกังวลเรื่องนี้เมื่อไหร่? ทุกวันเสาร์หรือ? </w:t>
      </w:r>
    </w:p>
    <w:p w14:paraId="5B399A1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ผมไม่ได้นับไว้ แต่ทำไมต้องทุกวันเสาร์ครับ? </w:t>
      </w:r>
    </w:p>
    <w:p w14:paraId="4BDA8DB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เพราะวันเสาร์เป็นวันของผู้ล่วงลับ; ผู้ล่วงลับมีสิทธิ์ในนั้น </w:t>
      </w:r>
    </w:p>
    <w:p w14:paraId="1A7BD2B8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แล้วผู้ที่ล่วงลับไปแล้ว ซึ่งไม่มีใครมาอธิษฐานให้พวกเขาล่ะ? พวกเขาจะได้รับประโยชน์ใดบ้างจากคำอธิษฐานของผู้คนที่อธิษฐานเพื่อผู้ล่วงลับโดยทั่วไป — โดยไม่กล่าวถึงชื่อใดเป็นพิเศษ? </w:t>
      </w:r>
    </w:p>
    <w:p w14:paraId="1B4F8E8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lastRenderedPageBreak/>
        <w:t>— แน่นอนว่าพวกเขาทำเช่นนั้น เมื่อฉันสวดภาวนาให้ผู้ที่ล่วงลับไปแล้วทุกคน ฉันก็เห็นพ่อแม่ของฉันในฝัน เพราะพวกเขารู้สึกยินดีกับคำสวดภาวนาที่ฉันถวาย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ทุกครั้งที่จัดพิธีบูชาพระเจ้าในกุฏิของฉัน ฉันก็จัดพิธีรำลึกทั่วไปให้แก่ผู้ล่วงลับทุกคน โดยอธิษฐานเผื่อกษัตริย์ ผู้เป็นพระสังฆราช และผู้ล่วงลับอื่น ๆ ด้วย และในตอนท้าย ฉันจะกล่าวว่า </w:t>
      </w:r>
      <w:r>
        <w:rPr>
          <w:i/>
          <w:iCs/>
          <w:lang w:val="ru-RU"/>
        </w:rPr>
        <w:t>‘</w:t>
      </w:r>
      <w:r w:rsidRPr="002601AE">
        <w:rPr>
          <w:i/>
          <w:iCs/>
          <w:lang w:val="ru-RU"/>
        </w:rPr>
        <w:t>และ</w:t>
      </w:r>
      <w:r>
        <w:rPr>
          <w:i/>
          <w:iCs/>
          <w:lang w:val="ru-RU"/>
        </w:rPr>
        <w:t>ผู้ที่ชื่อของพวกเขายังไม่ได้ถูกกล่าวถึง’</w:t>
      </w:r>
      <w:r>
        <w:rPr>
          <w:lang w:val="ru-RU"/>
        </w:rPr>
        <w:t xml:space="preserve"> </w:t>
      </w:r>
      <w:r w:rsidRPr="002601AE">
        <w:rPr>
          <w:lang w:val="ru-RU"/>
        </w:rPr>
        <w:t>และหากบางครั้งผมละเว้นการสวดภาวนาเพื่อผู้ล่วงลับ เพื่อนที่ล่วงลับไปแล้วของผมก็จะปรากฏตัวต่อหน้าผม ญาติคนหนึ่งของผมถูกฆ่าในสงคราม และผมไม่ได้เขียนชื่อของเขาลงเพื่อระลึกในพิธีระลึก เพราะชื่อของเขาได้ถูกบันทึกไว้เพื่อระลึกในพิธีโปรสโกเมเดียแล้ว พร้อมกับผู้อื่นที่เสียชีวิตอย่างกล้าหาญ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และดังนั้น ผมจึงเห็นชายคนนี้ยืนอยู่ตรงหน้าผมในท่าทางเต็มตัวระหว่างพิธีรำลึก และท่านเองก็ควรนำชื่อของผู้ป่วยมาขอรำลึกในพิธีพรอสโกเมเดีย ไม่เพียงแต่ชื่อของผู้ป่วยเท่านั้น แต่ยังรวมถึงชื่อของผู้ล่วงลับด้วย เพราะผู้ล่วงลับมีความต้องการคำอธิษฐานอย่างยิ่ง </w:t>
      </w:r>
    </w:p>
    <w:p w14:paraId="561B6E90" w14:textId="77777777" w:rsidR="00EF488A" w:rsidRPr="000A7637" w:rsidRDefault="00EF488A" w:rsidP="00B87D11">
      <w:pPr>
        <w:rPr>
          <w:lang w:val="ru-RU"/>
        </w:rPr>
      </w:pPr>
    </w:p>
    <w:p w14:paraId="756D79E1" w14:textId="77777777" w:rsidR="00EF488A" w:rsidRPr="002601AE" w:rsidRDefault="00000000" w:rsidP="00B87D11">
      <w:pPr>
        <w:pStyle w:val="Heading4"/>
        <w:rPr>
          <w:lang w:val="ru-RU"/>
        </w:rPr>
      </w:pPr>
      <w:bookmarkStart w:id="399" w:name="_Toc196932506"/>
      <w:bookmarkStart w:id="400" w:name="_Toc196933050"/>
      <w:bookmarkStart w:id="401" w:name="_Toc242097347"/>
      <w:r w:rsidRPr="002601AE">
        <w:rPr>
          <w:lang w:val="ru-RU"/>
        </w:rPr>
        <w:t>วิธีที่ดีที่สุดเพื่อรำลึกถึงผู้ล่วงลับ</w:t>
      </w:r>
      <w:bookmarkEnd w:id="399"/>
      <w:bookmarkEnd w:id="400"/>
      <w:bookmarkEnd w:id="401"/>
    </w:p>
    <w:p w14:paraId="03E9985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สิ่งที่มีประโยชน์มากกว่าทุกพิธีรำลึกและพิธีไว้อาลัยที่เราสามารถจัดขึ้นเพื่อผู้ล่วงลับ คือวิถีชีวิตที่เต็มไปด้วยสติของเรา การต่อสู้ที่เราทำเพื่อตัดทิ้งข้อบกพร่องและชำระจิตวิญญาณให้บริสุทธิ์ เพราะผลจากการที่เราหลุดพ้นจากสิ่งของทางวัตถุและจากความปรารถนาของจิตวิญญาณ จะไม่เพียงแต่ทำให้เรารู้สึกโล่งใจเท่านั้น</w:t>
      </w:r>
      <w:r>
        <w:rPr>
          <w:lang w:val="ru-RU"/>
        </w:rPr>
        <w:t xml:space="preserve"> </w:t>
      </w:r>
      <w:r w:rsidRPr="002601AE">
        <w:rPr>
          <w:lang w:val="ru-RU"/>
        </w:rPr>
        <w:t>ความโล่งใจนั้นจะเกิดขึ้นกับบรรพบุรุษผู้ล่วงลับของทั้งตระกูลเราด้วย ผู้ล่วงลับจะรู้สึกสุขใจเมื่อลูกหลานของพวกเขาใช้ชีวิตอยู่กับพระเจ้า หากเราไม่อยู่ในสภาพจิตวิญญาณที่ดี พ่อแม่ ปู่ และทวดผู้ล่วงลับของเรา รวมถึงบรรพบุรุษทั้งหมดของเรา จะต้องทนทุกข์</w:t>
      </w:r>
      <w:r>
        <w:rPr>
          <w:lang w:val="ru-RU"/>
        </w:rPr>
        <w:t xml:space="preserve"> “</w:t>
      </w:r>
      <w:r w:rsidRPr="002601AE">
        <w:rPr>
          <w:lang w:val="ru-RU"/>
        </w:rPr>
        <w:t>ดูสิ ลูกหลานของเราใช้ชีวิตอย่างไร!</w:t>
      </w:r>
      <w:r>
        <w:rPr>
          <w:lang w:val="ru-RU"/>
        </w:rPr>
        <w:t xml:space="preserve">” </w:t>
      </w:r>
      <w:r w:rsidRPr="002601AE">
        <w:rPr>
          <w:lang w:val="ru-RU"/>
        </w:rPr>
        <w:t>พวกเขาพูด และรู้สึกทุกข์ใจ แต่หากเราอยู่ในสภาพจิตวิญญาณที่ดี พวกเขาก็จะยินดี เพราะพวกเขาเป็นผู้ร่วมงานกับพระเจ้าในการให้กำเนิดเรา และพระเจ้า ในความหมายหนึ่ง ก็มีหน้าที่ต้องช่วยเหลือพวกเขา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กล่าวอีกนัยหนึ่ง การที่เราพยายามและมุ่งมั่นที่จะทำให้พระเจ้าพอพระทัยผ่านชีวิตของเรา จะนำความสุขมาสู่บรรพบุรุษที่ล่วงลับไปแล้ว ด้วยการกระทำเช่นนี้ เราจะได้กลับมาพบปะกับคนที่เรารักที่ล่วงลับไปแล้วในสวรรค์ และเราจะใช้ชีวิตร่วมกันในนิรันดร์กาล </w:t>
      </w:r>
    </w:p>
    <w:p w14:paraId="3385EEC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ดังนั้น จึงคุ้มค่าที่จะพยายามและต่อสู้กับตัวตนเก่าของเรา เพื่อให้เมื่อกลายเป็นตัวตนใหม่แล้ว จะไม่ก่อความเสียหายให้ทั้งตัวเองและผู้อื่นอีกต่อไป แต่จะช่วยทั้งตัวเองและผู้อื่นได้ — ไม่ว่าพวกเขาจะยังมีชีวิตอยู่หรือได้ล่วงลับไปแล้ว </w:t>
      </w:r>
    </w:p>
    <w:p w14:paraId="3426832A" w14:textId="77777777" w:rsidR="00EF488A" w:rsidRPr="000A7637" w:rsidRDefault="00EF488A" w:rsidP="00B87D11">
      <w:pPr>
        <w:rPr>
          <w:lang w:val="ru-RU"/>
        </w:rPr>
      </w:pPr>
    </w:p>
    <w:p w14:paraId="4482BC8C" w14:textId="77777777" w:rsidR="00EF488A" w:rsidRPr="002601AE" w:rsidRDefault="00000000" w:rsidP="00B87D11">
      <w:pPr>
        <w:pStyle w:val="Heading4"/>
        <w:rPr>
          <w:lang w:val="ru-RU"/>
        </w:rPr>
      </w:pPr>
      <w:bookmarkStart w:id="402" w:name="_Toc196932507"/>
      <w:bookmarkStart w:id="403" w:name="_Toc196933051"/>
      <w:bookmarkStart w:id="404" w:name="_Toc242097348"/>
      <w:r w:rsidRPr="002601AE">
        <w:rPr>
          <w:lang w:val="ru-RU"/>
        </w:rPr>
        <w:t>ความกล้าหาญของผู้ชอบธรรมต่อหน้าพระเจ้า</w:t>
      </w:r>
      <w:bookmarkEnd w:id="402"/>
      <w:bookmarkEnd w:id="403"/>
      <w:bookmarkEnd w:id="404"/>
    </w:p>
    <w:p w14:paraId="66881BFA" w14:textId="77777777" w:rsidR="00EF488A" w:rsidRPr="001F5FB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เกโรนดา ในจดหมายของท่านที่ส่งถึงพระภิกษุผู้เริ่มต้น ท่านได้เขียนว่า: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“แม้ว่าพระภิกษุที่แท้จริงจะตระหนักว่าสิ่งที่ท่านได้รับในชีวิตนี้ เป็นเพียงส่วนเล็กน้อยของความสุขในสวรรค์ และในสวรรค์ความสุขนั้นจะยิ่งใหญ่กว่า แต่ด้วยความรักอันยิ่งใหญ่ต่อเพื่อนมนุษย์ ท่านจึงปรารถนาที่จะอยู่บนโลกนี้อีกสักพัก เพื่อช่วยเหลือผู้คนผ่านการสวดภาวนา เพื่อให้พระเจ้าทรงแทรกแซงในกิจการของโลก </w:t>
      </w:r>
      <w:r>
        <w:rPr>
          <w:lang w:val="ru-RU"/>
        </w:rPr>
        <w:t>และโลกนี้ได้รับความช่วยเหลือ”</w:t>
      </w:r>
      <w:r>
        <w:rPr>
          <w:rStyle w:val="FootnoteReference"/>
          <w:lang w:val="ru-RU"/>
        </w:rPr>
        <w:footnoteReference w:id="138"/>
      </w:r>
    </w:p>
    <w:p w14:paraId="0EA62CDA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อ่าน: ‘พระสงฆ์ปรารถนาที่จะอยู่บนโลกนี้ </w:t>
      </w:r>
      <w:r>
        <w:rPr>
          <w:lang w:val="ru-RU"/>
        </w:rPr>
        <w:t>เพื่อ</w:t>
      </w:r>
      <w:r w:rsidRPr="002601AE">
        <w:rPr>
          <w:lang w:val="ru-RU"/>
        </w:rPr>
        <w:t>จะได้ร่วมทุกข์กับผู้คนและ</w:t>
      </w:r>
      <w:r>
        <w:rPr>
          <w:lang w:val="ru-RU"/>
        </w:rPr>
        <w:t xml:space="preserve">ช่วยเหลือพวกเขาผ่านการสวดมนต์’ </w:t>
      </w:r>
    </w:p>
    <w:p w14:paraId="1813514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ในชีวิตข้างหน้า พระภิกษุที่แท้จริงจะช่วยผู้คนผ่านการสวดมนต์ของเขาด้วยหรือไม่? </w:t>
      </w:r>
    </w:p>
    <w:p w14:paraId="3822FA5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เขาจะยังคงช่วยเหลือพวกเขาผ่านคำอธิษฐานของเขาในชีวิตข้างหน้า แต่ในครั้งนั้นเขาจะไม่ได้รับความทุกข์ทรมานอีกต่อไป ในขณะที่ปัจจุบันนี้เขายังร่วมแบ่งปันความทุกข์ทรมานกับพวกเขา </w:t>
      </w:r>
      <w:r w:rsidRPr="002601AE">
        <w:rPr>
          <w:lang w:val="ru-RU"/>
        </w:rPr>
        <w:lastRenderedPageBreak/>
        <w:t>เขาไม่ได้ใช้ชีวิตบนโลกนี้ด้วยการร้องเพลงและเต้นรำ ‘ด้วยดวงตาที่เต็มไปด้วยความสุขและใบหน้าที่เปล่ง</w:t>
      </w:r>
      <w:r>
        <w:rPr>
          <w:lang w:val="ru-RU"/>
        </w:rPr>
        <w:t>ประกาย’</w:t>
      </w:r>
      <w:r w:rsidRPr="002601AE">
        <w:rPr>
          <w:lang w:val="ru-RU"/>
        </w:rPr>
        <w:t>!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อย่างไรก็ตาม ยิ่งพระภิกษุต้องทนทุกข์ทรมานเพื่อเพื่อนร่วมทางมากเท่าใด ก็ยิ่งได้รับความปลอบประโลมจากพระเจ้าตอบแทนมากขึ้นเท่านั้น และรางวัลนี้ในบางทางก็บอกให้พระภิกษุทราบว่าเพื่อนร่วมทางของเขาได้รับประโยชน์แล้ว ความสุขอันศักดิ์สิทธิ์นี้คือรางวัลจากพระเจ้าสำหรับความเจ็บปวดที่เขาต้องทนเพื่อพี่น้องของเขา </w:t>
      </w:r>
    </w:p>
    <w:p w14:paraId="30EA0597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นักบุญทั้งหลาย—คือผู้ที่เราขอความช่วยเหลือ—ไม่ร่วมแบ่งปันความทุกข์ทรมานของเราหรือไม่? </w:t>
      </w:r>
    </w:p>
    <w:p w14:paraId="1CE5379E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>
        <w:rPr>
          <w:lang w:val="ru-RU"/>
        </w:rPr>
        <w:t>—</w:t>
      </w:r>
      <w:r w:rsidRPr="002601AE">
        <w:rPr>
          <w:lang w:val="ru-RU"/>
        </w:rPr>
        <w:t xml:space="preserve"> ใช่ครับ พี่ชาย — เพราะที่นั่นไม่มีความเจ็บปวดเลย!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พวกเขาจะทุกข์ทรมานที่ไหน? ในสวรรค์หรือ? </w:t>
      </w:r>
      <w:r w:rsidRPr="002601AE">
        <w:rPr>
          <w:i/>
          <w:iCs/>
          <w:lang w:val="ru-RU"/>
        </w:rPr>
        <w:t xml:space="preserve">‘ที่ซึ่งไม่มีความเจ็บป่วย ไม่มีความเศร้าโศก </w:t>
      </w:r>
      <w:r>
        <w:rPr>
          <w:i/>
          <w:iCs/>
          <w:lang w:val="ru-RU"/>
        </w:rPr>
        <w:t>และไม่มีการคร่ำครวญ’</w:t>
      </w:r>
      <w:r>
        <w:rPr>
          <w:rStyle w:val="FootnoteReference"/>
          <w:i/>
          <w:iCs/>
          <w:lang w:val="ru-RU"/>
        </w:rPr>
        <w:footnoteReference w:id="139"/>
      </w:r>
      <w:r>
        <w:rPr>
          <w:lang w:val="ru-RU"/>
        </w:rPr>
        <w:t xml:space="preserve"> </w:t>
      </w:r>
      <w:r w:rsidRPr="002601AE">
        <w:rPr>
          <w:lang w:val="ru-RU"/>
        </w:rPr>
        <w:t>นี่ไม่ใช่สิ่งที่กล่าวถึงสวรรค์หรือ? ยิ่งไปกว่านั้น นักบุญทั้งหลายรู้ [จากประสบการณ์] ถึงรางวัลอันศักดิ์สิทธิ์ที่จะประทานให้แก่ผู้ที่ทุกข์ทรมานในชีวิตนี้ และความรู้เช่นนี้ทำให้พวกเขามีความสุข</w:t>
      </w:r>
      <w:r>
        <w:rPr>
          <w:lang w:val="ru-RU"/>
        </w:rPr>
        <w:t xml:space="preserve"> </w:t>
      </w:r>
      <w:r w:rsidRPr="002601AE">
        <w:rPr>
          <w:lang w:val="ru-RU"/>
        </w:rPr>
        <w:t>เพราะมิฉะนั้น พระเจ้าเอง ผู้ทรงมีความรักและความเมตตาอันยิ่งใหญ่เช่นนี้ จะทรงทนรับความทุกข์ทรมานอันใหญ่หลวงของมนุษย์ได้อย่างไร? พระองค์ทรงสามารถทนรับได้ เพราะพระองค์ทรงทราบถึงรางวัลอันศักดิ์สิทธิ์ที่รอคอยผู้ที่ทนทุกข์ทรมานอยู่ ในคำอื่น ๆ ยิ่งมีผู้คนทนทุกข์ทรมานในโลกนี้มากเท่าไร รางวัลสวรรค์ที่พระเจ้าทรงจัดเตรียมไว้ให้พวกเขาก็ยิ่งใหญ่ขึ้นเท่านั้น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แต่เราไม่สามารถเห็นสิ่งใดในทั้งหมดนี้ได้ จึงรู้สึกสงสารต่อผู้ที่กำลังทุกข์ทรมาน อย่างไรก็ตาม หากใครสามารถเห็นได้ แม้เพียงเล็กน้อย ว่าสิ่งใดกำลังรอคอยผู้ที่ทุกข์ทรมานในชีวิตข้างหน้า และรู้ถึงรางวัลอันศักดิ์สิทธิ์ที่พวกเขาจะได้รับ ความทุกข์ทรมานของพวกเขาก็จะไม่มากนัก </w:t>
      </w:r>
    </w:p>
    <w:p w14:paraId="20935FF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ถ้าเราขอพระเจ้าช่วยวิญญาณผู้ล่วงลับที่ไม่ต้องการความช่วยเหลือนี้แล้ว จะเป็นอย่างไร? การสวดมนต์ของเราจะไร้ประโยชน์หรือไม่? </w:t>
      </w:r>
    </w:p>
    <w:p w14:paraId="50D68AE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จะเป็นไปได้อย่างไรที่มันจะไร้ผล? เมื่อเราพูดว่า </w:t>
      </w:r>
      <w:r>
        <w:rPr>
          <w:i/>
          <w:iCs/>
          <w:lang w:val="ru-RU"/>
        </w:rPr>
        <w:t>‘</w:t>
      </w:r>
      <w:r w:rsidRPr="002601AE">
        <w:rPr>
          <w:i/>
          <w:iCs/>
          <w:lang w:val="ru-RU"/>
        </w:rPr>
        <w:t>โปรดประทานความสงบสุขแก่ผู้รับใช้ของพระองค์ (ชื่อนี้ชื่อนั้น)</w:t>
      </w:r>
      <w:r>
        <w:rPr>
          <w:i/>
          <w:iCs/>
          <w:lang w:val="ru-RU"/>
        </w:rPr>
        <w:t xml:space="preserve">’ </w:t>
      </w:r>
      <w:r w:rsidRPr="002601AE">
        <w:rPr>
          <w:lang w:val="ru-RU"/>
        </w:rPr>
        <w:t>และบุคคลนั้นกำลังอยู่ในชีวิตหลังความตาย ใกล้กับพระเจ้า เขาจะไม่รู้สึกโกรธเราเลย แต่ตรงกันข้าม: คำอธิษฐานของเราทำให้เขารู้สึกสงสาร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‘ดูสิ,’ เขาพูด, ‘ฉันอยู่ในสวรรค์ ใกล้พระเจ้า </w:t>
      </w:r>
      <w:r>
        <w:rPr>
          <w:lang w:val="ru-RU"/>
        </w:rPr>
        <w:t xml:space="preserve">แต่พวกเขายังคงกังวลอยู่’ </w:t>
      </w:r>
      <w:r w:rsidRPr="002601AE">
        <w:rPr>
          <w:lang w:val="ru-RU"/>
        </w:rPr>
        <w:t>ดังนั้น คำอธิษฐานของเราจึงกระตุ้นความรักของเขาต่อเรา และด้วยการอธิษฐานต่อพระเจ้าเพื่อเรา เขาจึงช่วยเราได้มากยิ่งขึ้น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 นอกเหนือจากนั้น คุณจะรู้ได้อย่างไรว่าวิญญาณผู้ล่วงลับแต่ละคนอยู่ในสภาพใด? แน่นอนว่า ก่อนอื่นและสำคัญที่สุด คุณต้องอธิษฐานเผื่อผู้ที่รู้แน่ชัดว่าได้ทำให้พระเจ้าเสียพระทัยในช่วงชีวิตบนโลกนี้ จากนั้น คุณต้องอธิษฐานเผื่อวิญญาณผู้ล่วงลับอื่น ๆ ที่คล้ายคลึงกับพวกเขา และหลังจากนั้น — อธิษฐานเผื่อวิญญาณผู้ล่วงลับทั้งหมดโดยทั่วไป </w:t>
      </w:r>
    </w:p>
    <w:p w14:paraId="519CCFBC" w14:textId="77777777" w:rsidR="00EF488A" w:rsidRPr="000A7637" w:rsidRDefault="00EF488A" w:rsidP="00B87D11">
      <w:pPr>
        <w:rPr>
          <w:lang w:val="ru-RU"/>
        </w:rPr>
      </w:pPr>
    </w:p>
    <w:p w14:paraId="07DA4222" w14:textId="77777777" w:rsidR="00EF488A" w:rsidRPr="002601AE" w:rsidRDefault="00000000" w:rsidP="00B87D11">
      <w:pPr>
        <w:pStyle w:val="Heading4"/>
        <w:rPr>
          <w:lang w:val="ru-RU"/>
        </w:rPr>
      </w:pPr>
      <w:bookmarkStart w:id="405" w:name="_Toc196932508"/>
      <w:bookmarkStart w:id="406" w:name="_Toc196933052"/>
      <w:bookmarkStart w:id="407" w:name="_Toc242097349"/>
      <w:r w:rsidRPr="002601AE">
        <w:rPr>
          <w:lang w:val="ru-RU"/>
        </w:rPr>
        <w:t>วันพิพากษาที่จะมาถึง</w:t>
      </w:r>
      <w:bookmarkEnd w:id="405"/>
      <w:bookmarkEnd w:id="406"/>
      <w:bookmarkEnd w:id="407"/>
    </w:p>
    <w:p w14:paraId="5B27B5DE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จิตวิญญาณถูกชำระให้บริสุทธิ์ได้อย่างไร? </w:t>
      </w:r>
    </w:p>
    <w:p w14:paraId="1D78E33C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หากบุคคลใดพยายามอย่างจริงจังในการปฏิบัติตามและปฏิบัติพระบัญญัติของพระเจ้า หากเขาพัฒนาตนเอง และชำระล้างตนเองให้พ้นจากกิเลสตัณหา จิตใจของเขาจะได้รับการตรัสรู้ เขาจะได้รับการยกระดับสู่ความสูงส่งแห่งการใคร่ครวญ และจิตวิญญาณของเขาจะกลายเป็นเหมือนจิตวิญญาณของมนุษยชาติก่อนการตกต่ำของมนุษย์คู่แรก นี่คือสภาพที่บุคคลนั้นจะพบตัวเองหลังจากวันฟื้นคืนชีพ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อย่างไรก็ตาม เมื่อได้ชำระล้างความปรารถนาอย่างสมบูรณ์แล้ว บุคคลนั้นอาจได้สัมผัสการฟื้นคืนชีพของจิตวิญญาณตนเอง </w:t>
      </w:r>
      <w:r w:rsidRPr="002601AE">
        <w:rPr>
          <w:lang w:val="ru-RU"/>
        </w:rPr>
        <w:lastRenderedPageBreak/>
        <w:t xml:space="preserve">แม้ก่อนการฟื้นคืนชีพทั่วไป หากสิ่งนี้เกิดขึ้น ร่างกายของเขาจะกลายเป็นเหมือนเทวดาและไม่มีรูปกาย และเขาจะไม่ต้องการอาหารทางวัตถุอีกต่อไป </w:t>
      </w:r>
    </w:p>
    <w:p w14:paraId="41B2499E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การพิพากษาครั้งสุดท้ายจะเกิดขึ้นอย่างไร? </w:t>
      </w:r>
    </w:p>
    <w:p w14:paraId="6FBEFD8D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ในวันพิพากษาครั้งสุดท้าย สภาพที่แท้จริงของทุกคนจะถูกเปิดเผยในพริบตา แต่ละคนจะเดินไปยังสถานที่ที่ตนสมควรด้วยใจสมัคร เหมือนที่เห็นในโทรทัศน์ ทุกคนจะเห็นทั้งความชั่วร้ายของตนเองและสภาพทางจิตวิญญาณของผู้อื่น</w:t>
      </w:r>
      <w:r>
        <w:rPr>
          <w:lang w:val="ru-RU"/>
        </w:rPr>
        <w:t xml:space="preserve"> </w:t>
      </w:r>
      <w:r w:rsidRPr="002601AE">
        <w:rPr>
          <w:lang w:val="ru-RU"/>
        </w:rPr>
        <w:t>แต่ละคนจะมองเพื่อนข้างตัวเหมือนมองในกระจก และก้มหัวลง ก่อนจะเดินไปยังสถานที่ที่กำหนดไว้ ตัวอย่างเช่น ในชีวิตบนโลกนี้ ลูกสะใภ้นั่งไขว่ห้างอยู่หน้าแม่สามี ในขณะที่แม่สามีซึ่งขาหัก กำลังดูแลลูกชายของเธอ — ลูกชายของลูกสะใภ้ — ซึ่งเป็นหลานชายของเธอเอง</w:t>
      </w:r>
      <w:r>
        <w:rPr>
          <w:lang w:val="ru-RU"/>
        </w:rPr>
        <w:t xml:space="preserve"> </w:t>
      </w:r>
      <w:r w:rsidRPr="002601AE">
        <w:rPr>
          <w:lang w:val="ru-RU"/>
        </w:rPr>
        <w:t>หากในวันพิพากษาครั้งสุดท้าย ลูกสะใภ้คนนี้เห็นว่าพระคริสต์กำลังนำแม่สามีของเธอเข้าสู่สวรรค์ ในขณะที่ตัวเธอเองไม่ได้รับอนุญาตให้เข้าไป เธอจะไม่สามารถคัดค้านหรือถามพระคริสต์ว่าทำไมพระองค์จึงทำเช่นนี้ได้</w:t>
      </w:r>
      <w:r>
        <w:rPr>
          <w:lang w:val="ru-RU"/>
        </w:rPr>
        <w:t xml:space="preserve"> </w:t>
      </w:r>
      <w:r w:rsidRPr="002601AE">
        <w:rPr>
          <w:lang w:val="ru-RU"/>
        </w:rPr>
        <w:t>เพราะฉากบนโลกนั้นจะปรากฏอยู่ตรงหน้าเธอ เธอจะจำได้ว่าแม่สามีของเธอ ซึ่งขาหัก ได้ดูแลหลานชายของเธออย่างไร และเธอจะไม่กล้าเข้าสู่สวรรค์</w:t>
      </w:r>
      <w:r>
        <w:rPr>
          <w:lang w:val="ru-RU"/>
        </w:rPr>
        <w:t xml:space="preserve"> </w:t>
      </w:r>
      <w:r w:rsidRPr="002601AE">
        <w:rPr>
          <w:lang w:val="ru-RU"/>
        </w:rPr>
        <w:t>และตัวเธอเองก็จะไม่สามารถหาที่ในสวรรค์ได้ ส่วนพระภิกษุจะเห็นความยากลำบากและบททดสอบที่ฆราวาสต้องเผชิญ และวิธีที่พวกเขาเอาชนะมันได้ หากพระภิกษุได้ใช้ชีวิตอย่างผิดศีลธรรม พวกท่านจะก้มศีรษะลง และไปโดยสมัครใจสู่สถานที่ที่พวกท่านสมควรได้รับ</w:t>
      </w:r>
      <w:r>
        <w:rPr>
          <w:lang w:val="ru-RU"/>
        </w:rPr>
        <w:t xml:space="preserve"> </w:t>
      </w:r>
      <w:r w:rsidRPr="002601AE">
        <w:rPr>
          <w:lang w:val="ru-RU"/>
        </w:rPr>
        <w:t>นักบวชหญิงที่ล้มเหลวในการทำให้พระเจ้าพอพระทัย จะได้เห็นในวันพิพากษาครั้งสุดท้าย แม่ผู้กล้าหาญที่ไม่ได้รับศีลบวช ไม่ได้รับพรและโอกาสอันเอื้ออำนวยเหมือนนักบวชหญิง แต่ถึงกระนั้น พวกเธอก็ยังได้สร้างคุณงามความดีอันยิ่งใหญ่และบรรลุถึงภาวะจิตวิญญาณอันสูงส่ง</w:t>
      </w:r>
      <w:r>
        <w:rPr>
          <w:lang w:val="ru-RU"/>
        </w:rPr>
        <w:t xml:space="preserve"> </w:t>
      </w:r>
      <w:r w:rsidRPr="002601AE">
        <w:rPr>
          <w:lang w:val="ru-RU"/>
        </w:rPr>
        <w:t>แล้วเมื่อเห็นทั้งหมดนี้ พระภิกษุณีจะรู้สึกอับอายต่อความคับแคบและความต่ำต้อยที่พวกเธอได้กระทำ และที่พวกเธอเองก็ถูกทรมานด้วยสิ่งเหล่านั้น! ‘นั่นคือวิธีที่’ ความคิดหนึ่งบอกฉัน ‘การพิพากษาครั้งสุดท้ายจะเกิดขึ้น’ นั่นคือ ในการพิพากษาครั้งสุดท้าย พระคริสต์จะไม่ตรัสว่า:</w:t>
      </w:r>
      <w:r>
        <w:rPr>
          <w:lang w:val="ru-RU"/>
        </w:rPr>
        <w:t xml:space="preserve"> </w:t>
      </w:r>
      <w:r w:rsidRPr="002601AE">
        <w:rPr>
          <w:lang w:val="ru-RU"/>
        </w:rPr>
        <w:t>‘มาที่นี่, คุณได้ทำอะไรมา?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หรือ ‘คุณจะต้องไปนรก </w:t>
      </w:r>
      <w:r>
        <w:rPr>
          <w:lang w:val="ru-RU"/>
        </w:rPr>
        <w:t xml:space="preserve">ส่วนคุณไปสวรรค์’ </w:t>
      </w:r>
      <w:r w:rsidRPr="002601AE">
        <w:rPr>
          <w:lang w:val="ru-RU"/>
        </w:rPr>
        <w:t xml:space="preserve">ไม่: แต่ละคนจะเปรียบเทียบตัวเองกับผู้อื่น แล้วไปโดยสมัครใจสู่สถานที่ที่ตนสมควรได้รับ </w:t>
      </w:r>
    </w:p>
    <w:p w14:paraId="0D11EB2F" w14:textId="77777777" w:rsidR="00EF488A" w:rsidRPr="000A7637" w:rsidRDefault="00EF488A" w:rsidP="00B87D11">
      <w:pPr>
        <w:rPr>
          <w:lang w:val="ru-RU"/>
        </w:rPr>
      </w:pPr>
    </w:p>
    <w:p w14:paraId="03781F5A" w14:textId="77777777" w:rsidR="00EF488A" w:rsidRPr="002601AE" w:rsidRDefault="00000000" w:rsidP="00B87D11">
      <w:pPr>
        <w:pStyle w:val="Heading4"/>
        <w:rPr>
          <w:lang w:val="ru-RU"/>
        </w:rPr>
      </w:pPr>
      <w:bookmarkStart w:id="408" w:name="_Toc196932509"/>
      <w:bookmarkStart w:id="409" w:name="_Toc196933053"/>
      <w:bookmarkStart w:id="410" w:name="_Toc242097350"/>
      <w:r w:rsidRPr="002601AE">
        <w:rPr>
          <w:lang w:val="ru-RU"/>
        </w:rPr>
        <w:t>ชีวิตในอนาคต</w:t>
      </w:r>
      <w:bookmarkEnd w:id="408"/>
      <w:bookmarkEnd w:id="409"/>
      <w:bookmarkEnd w:id="410"/>
    </w:p>
    <w:p w14:paraId="325778C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i/>
          <w:iCs/>
          <w:lang w:val="ru-RU"/>
        </w:rPr>
        <w:t xml:space="preserve">— </w:t>
      </w:r>
      <w:r w:rsidRPr="002601AE">
        <w:rPr>
          <w:lang w:val="ru-RU"/>
        </w:rPr>
        <w:t xml:space="preserve">เกโรนดา ฉันนำขนมมาให้คุณแบ่งปันกับพี่น้องด้วยค่ะ </w:t>
      </w:r>
    </w:p>
    <w:p w14:paraId="60C1C6F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ดูสิ พวกเธอมีความสุขแค่ไหน! ในชีวิตข้างหน้า เราจะพูดว่า: ‘เราเคยชื่นชมยินดีกับสิ่งเล็กๆ น้อยๆ แบบนี้มากเพียงใด! สิ่งเล็กๆ น้อยๆ เหล่านั้นเคยทำให้เราตื่นเต้นเร้าใจเพียงใด!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แต่ตอนนี้ โอ้ หัวใจของเราเพียงแค่เต้นระรัวด้วยความสุขจากความสุขเล็กๆ น้อยๆ เหล่านี้ </w:t>
      </w:r>
    </w:p>
    <w:p w14:paraId="04FA7C3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เราจะเข้าใจ [ความไม่จีรังของความสุขเหล่านี้] ได้อย่างไร แม้แต่ในตอนนี้? </w:t>
      </w:r>
    </w:p>
    <w:p w14:paraId="187C5AA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ถ้าคุณเข้าใจเรื่องนี้ตอนนี้ คุณก็จะไม่พูดสิ่งเช่นนั้นในชีวิตข้างหน้า ไม่ว่าใครจะพูดอะไร ผู้ที่อาศัยอยู่บนสวรรค์ก็ใช้ชีวิตอย่างมีความสุข คุณรู้ไหมว่าพวกเขาทำ ‘งานฝีมือ’ แบบใดในสวรรค์? พวกเขาสรรเสริญพระเจ้าอย่างไม่หยุดยั้ง </w:t>
      </w:r>
    </w:p>
    <w:p w14:paraId="75AF224B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ทำไมร่างกายของผู้ล่วงลับจึงถูกเรียกว่า </w:t>
      </w:r>
      <w:r>
        <w:rPr>
          <w:lang w:val="ru-RU"/>
        </w:rPr>
        <w:t>‘ซากศพ’</w:t>
      </w:r>
      <w:r w:rsidRPr="002601AE">
        <w:rPr>
          <w:lang w:val="ru-RU"/>
        </w:rPr>
        <w:t xml:space="preserve">? </w:t>
      </w:r>
    </w:p>
    <w:p w14:paraId="5AC37EB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เพราะร่างกายคือสิ่งที่เหลืออยู่บนโลกหลังจากที่คนนั้นเสียชีวิตแล้ว ส่วนตัวตนที่แท้จริง — คือวิญญาณ — จะขึ้นสู่สวรรค์ ในวันพิพากษาที่จะมาถึง พระเจ้าจะทรงชุบชีพร่างกายของบุคคลนั้นด้วย เพื่อให้ร่างกายนั้นได้รับการพิพากษาพร้อมกับวิญญาณ เพราะบุคคลนั้นได้ใช้ร่างกายนั้นในการใช้ชีวิตและทำบาป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ในชีวิตหลังความตาย ทุกคนจะมีร่างกายเดียวกัน — ร่างกายทางจิตวิญญาณ — และทุกคนจะมีความสูงเท่ากัน: ทั้งคนตัวเตี้ยและคนตัวสูง; ทุกคนจะมีอายุเท่ากัน: </w:t>
      </w:r>
      <w:r w:rsidRPr="002601AE">
        <w:rPr>
          <w:lang w:val="ru-RU"/>
        </w:rPr>
        <w:lastRenderedPageBreak/>
        <w:t xml:space="preserve">ทั้งเยาวชน ผู้สูงอายุ และทารก — เนื่องจากทุกคนมีวิญญาณเดียวกัน กล่าวอีกนัยหนึ่ง ในชีวิตหลังความตาย ทุกคนจะมีอายุเท่านางฟ้า </w:t>
      </w:r>
    </w:p>
    <w:p w14:paraId="18E1533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เกโรนดา, ในชีวิตข้างหน้า ผู้ที่อยู่ในนรกจะสามารถเห็นผู้ที่อยู่ในสวรรค์ได้หรือไม่? </w:t>
      </w:r>
    </w:p>
    <w:p w14:paraId="1741BD1F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ลองจินตนาการว่ามีไฟกำลังลุกไหม้ในห้องหนึ่งตอนกลางคืน</w:t>
      </w:r>
      <w:r>
        <w:rPr>
          <w:lang w:val="ru-RU"/>
        </w:rPr>
        <w:t xml:space="preserve"> </w:t>
      </w:r>
      <w:r w:rsidRPr="002601AE">
        <w:rPr>
          <w:lang w:val="ru-RU"/>
        </w:rPr>
        <w:t>ผู้ที่อยู่ด้านนอกสามารถเห็นผู้ที่อยู่ภายในห้องที่สว่างไสวนี้ได้ ในทำนองเดียวกัน ผู้ที่อยู่ในนรกจะสามารถเห็นผู้ที่อยู่ในสวรรค์ได้ และนี่จะกลายเป็นความทรมานที่หนักหน่วงยิ่งขึ้นสำหรับพวกเขา และลองจินตนาการอีกครั้ง: ผู้ที่อยู่ในแสงสว่างในยามค่ำคืนไม่สามารถเห็นผู้ที่อยู่ด้านนอกในความมืดได้</w:t>
      </w:r>
      <w:r>
        <w:rPr>
          <w:lang w:val="ru-RU"/>
        </w:rPr>
        <w:t xml:space="preserve"> </w:t>
      </w:r>
      <w:r w:rsidRPr="002601AE">
        <w:rPr>
          <w:lang w:val="ru-RU"/>
        </w:rPr>
        <w:t>เช่นเดียวกัน ผู้ที่อยู่ในสวรรค์จะไม่สามารถเห็นผู้ที่อยู่ในนรกได้ เพราะหากผู้ที่อยู่ในสวรรค์สามารถเห็นผู้ทำบาปกำลังทุกข์ทรมานได้ มันจะทำให้พวกเขารู้สึกเจ็บปวด; พวกเขาจะเศร้าโศกต่อชะตากรรมอันขมขื่นของผู้ทำบาป และจะไม่สามารถเพลิดเพลินกับสวรรค์ได้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แต่ในสวรรค์ </w:t>
      </w:r>
      <w:r>
        <w:rPr>
          <w:i/>
          <w:iCs/>
          <w:lang w:val="ru-RU"/>
        </w:rPr>
        <w:t xml:space="preserve">‘ไม่มีความเจ็บป่วย…’ </w:t>
      </w:r>
      <w:r w:rsidRPr="002601AE">
        <w:rPr>
          <w:lang w:val="ru-RU"/>
        </w:rPr>
        <w:t>ผู้ที่อยู่ในสวรรค์ไม่เพียงแต่จะมองไม่เห็นผู้ที่อยู่ในนรก — แต่พวกเขาจะแม้กระทั่งไม่จำได้ว่าตนเองเคยมีพี่ชาย พ่อ หรือแม่หรือไม่ หากคนเหล่านั้นไม่ได้อยู่ในสวรรค์ร่วมกับพวกเขา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‘</w:t>
      </w:r>
      <w:r w:rsidRPr="002601AE">
        <w:rPr>
          <w:i/>
          <w:iCs/>
          <w:lang w:val="ru-RU"/>
        </w:rPr>
        <w:t>ในวันนั้น ความคิดทั้งหมดของเขา</w:t>
      </w:r>
      <w:r w:rsidRPr="00EF6D73">
        <w:rPr>
          <w:i/>
          <w:iCs/>
          <w:lang w:val="ru-RU"/>
        </w:rPr>
        <w:t>จะ</w:t>
      </w:r>
      <w:r>
        <w:rPr>
          <w:i/>
          <w:iCs/>
          <w:lang w:val="ru-RU"/>
        </w:rPr>
        <w:t>สูญสิ้นไป’</w:t>
      </w:r>
      <w:r>
        <w:rPr>
          <w:rStyle w:val="FootnoteReference"/>
          <w:i/>
          <w:iCs/>
          <w:lang w:val="ru-RU"/>
        </w:rPr>
        <w:footnoteReference w:id="140"/>
      </w:r>
      <w:r>
        <w:rPr>
          <w:lang w:val="ru-RU"/>
        </w:rPr>
        <w:t xml:space="preserve"> </w:t>
      </w:r>
      <w:r w:rsidRPr="002601AE">
        <w:rPr>
          <w:lang w:val="ru-RU"/>
        </w:rPr>
        <w:t>— ผู้เขียนบทสดุดีกล่าวไว้ เพราะหากผู้ที่อยู่ในสวรรค์จะจำได้ว่าญาติพี่น้องของตนกำลังทุกข์ทรมานในนรก สวรรค์นั้นจะเป็นสวรรค์แบบใดสำหรับพวกเขา? และไม่เพียงเท่านั้น: ผู้ที่อยู่ในสวรรค์จะคิดว่าไม่มีผู้คนอื่นใด [นอกจากผู้ที่อยู่ในสวรรค์]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เช่นเดียวกัน พวกเขาจะไม่ระลึกถึงบาปที่ตนได้กระทำไว้ในช่วงชีวิตบนโลก หากพวกเขาจะระลึกถึงบาปเหล่านั้น ความรักต่อพระเจ้าจะทำให้พวกเขารู้สึกทนไม่ได้เมื่อคิดถึงว่าตนได้ทำให้พระองค์เสียพระทัย </w:t>
      </w:r>
    </w:p>
    <w:p w14:paraId="50010FD3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ต้องกล่าวด้วยว่าปริมาณความสุขที่แต่ละคนจะได้รับในสวรรค์จะไม่เท่ากัน บางคนจะได้รับความสุขเพียงเท่าหัวเข็ม บางคนเท่าถ้วย และอีกคนเท่าทะเลสาบทั้งทะเลสาบ อย่างไรก็ตาม ทุกคนจะรู้สึกอิ่มเอมใจ และไม่มีใครจะรู้ได้ว่าคนอื่นกำลังได้รับความสุขหรือความปีติอันศักดิ์สิทธิ์มากเพียงใด</w:t>
      </w:r>
      <w:r>
        <w:rPr>
          <w:lang w:val="ru-RU"/>
        </w:rPr>
        <w:t xml:space="preserve"> </w:t>
      </w:r>
      <w:r w:rsidRPr="002601AE">
        <w:rPr>
          <w:lang w:val="ru-RU"/>
        </w:rPr>
        <w:t>พระเจ้าผู้ดีได้จัดให้เป็นเช่นนี้ เพราะหากคนหนึ่งรู้ว่าอีกคนกำลังได้รับความสุขมากกว่าตนเอง สวรรค์ก็จะไม่ใช่สวรรค์อีกต่อไป; เพราะแม้ในสวรรค์ก็อาจเกิด [ความอิจฉาที่คล้ายกับบนโลก:] ‘ทำไมเขาได้รับความสุขมากกว่า ส่วนฉันกลับได้รับน้อยกว่า?</w:t>
      </w:r>
      <w:r>
        <w:rPr>
          <w:lang w:val="ru-RU"/>
        </w:rPr>
        <w:t xml:space="preserve">’ </w:t>
      </w:r>
      <w:r w:rsidRPr="002601AE">
        <w:rPr>
          <w:lang w:val="ru-RU"/>
        </w:rPr>
        <w:t xml:space="preserve">กล่าวอีกนัยหนึ่ง ทุกคนในสวรรค์จะเห็นพระสิริของพระเจ้าตามความบริสุทธิ์ของตาภายในของพวกเขา อย่างไรก็ตาม ความคมชัดของการมองเห็นทางจิตวิญญาณ [ต่อพระสิริของพระเจ้า] นี้ จะไม่ถูกกำหนดโดยพระเจ้า แต่จะขึ้นอยู่กับความบริสุทธิ์ของแต่ละบุคคล </w:t>
      </w:r>
    </w:p>
    <w:p w14:paraId="53C8E905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แต่มีบางคนครับ เกโรนดา ที่ไม่เชื่อว่านรกและสวรรค์มีอยู่จริง </w:t>
      </w:r>
    </w:p>
    <w:p w14:paraId="5DA036B6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พวกเขาไม่เชื่อว่ามีนรกและสวรรค์หรือ? แต่หากไม่มีสวรรค์และนรก แล้วผู้ตายจะดำรงอยู่ในภาวะที่ไม่มีอยู่ได้อย่างไร? เพราะท้ายที่สุดแล้ว พวกเขาก็คือวิญญาณ!</w:t>
      </w:r>
      <w:r>
        <w:rPr>
          <w:lang w:val="ru-RU"/>
        </w:rPr>
        <w:t xml:space="preserve"> </w:t>
      </w:r>
      <w:r w:rsidRPr="002601AE">
        <w:rPr>
          <w:lang w:val="ru-RU"/>
        </w:rPr>
        <w:t>พระเจ้าเป็นอมตะ [โดยธรรมชาติ] ส่วนมนุษย์เป็นอมตะด้วยพระคุณ ดังนั้น เขาจะยังคงเป็นอมตะแม้ในนรก นอกจากนี้ แม้ในชีวิตบนโลกนี้ จิตวิญญาณของเราก็ได้สัมผัสถึงสิ่งที่คล้ายคลึงกับสวรรค์หรือนรกในระดับหนึ่ง — ขึ้นอยู่กับสภาพที่มันกำลังเผชิญอยู่</w:t>
      </w:r>
      <w:r>
        <w:rPr>
          <w:lang w:val="ru-RU"/>
        </w:rPr>
        <w:t xml:space="preserve"> </w:t>
      </w:r>
      <w:r w:rsidRPr="002601AE">
        <w:rPr>
          <w:lang w:val="ru-RU"/>
        </w:rPr>
        <w:t>หากบุคคลใดถูกทรมานด้วยความรู้สึกผิดในใจ หากเขาประสบกับความกลัว ความสับสน ความทุกข์ทางจิตใจ ความสิ้นหวัง หรือถูกความเกลียดชัง ความอิจฉา และสิ่งคล้ายคลึงกันกลืนกิน แล้วเขา [แม้ในชีวิตบนโลกนี้] ก็กำลังใช้ชีวิตอยู่ในความทรมานของนรก</w:t>
      </w:r>
      <w:r>
        <w:rPr>
          <w:lang w:val="ru-RU"/>
        </w:rPr>
        <w:t xml:space="preserve"> </w:t>
      </w:r>
      <w:r w:rsidRPr="002601AE">
        <w:rPr>
          <w:lang w:val="ru-RU"/>
        </w:rPr>
        <w:t>แต่หากบุคคลใดมีความรัก ความสุข ความสงบ ความอ่อนโยน ความเมตตา และสิ่งอื่น ๆ ที่คล้ายกัน แล้วเขาก็กำลังใช้ชีวิตอยู่ในสวรรค์ พื้นฐานทั้งหมดอยู่ที่จิตวิญญาณ เพราะจิตวิญญาณคือสิ่งที่รู้สึกทั้งความสุขและความเจ็บปวด ลองเข้าใกล้ผู้ล่วงลับและพูดสิ่งที่เขาจะรู้สึกพอใจที่สุด เช่น:</w:t>
      </w:r>
      <w:r>
        <w:rPr>
          <w:lang w:val="ru-RU"/>
        </w:rPr>
        <w:t xml:space="preserve"> ‘พี่ชายของคุณมาถึงจากอเมริกาแล้ว’ </w:t>
      </w:r>
      <w:r w:rsidRPr="002601AE">
        <w:rPr>
          <w:lang w:val="ru-RU"/>
        </w:rPr>
        <w:lastRenderedPageBreak/>
        <w:t>หรือคำพูดที่คล้ายกัน พวกเขาจะไม่เข้าใจอะไรเลย ส่วนหากคุณกระโจนเข้าใส่พวกเขาและหักแขนขาของพวกเขา พวกเขาก็จะไม่เข้าใจสิ่งนั้นเช่นกัน จากสิ่งนี้จึงสรุปได้ว่า สิ่งที่รู้สึกภายในตัวมนุษย์นั้นคือจิตวิญญาณเท่านั้น</w:t>
      </w:r>
      <w:r>
        <w:rPr>
          <w:lang w:val="ru-RU"/>
        </w:rPr>
        <w:t xml:space="preserve"> </w:t>
      </w:r>
      <w:r w:rsidRPr="002601AE">
        <w:rPr>
          <w:lang w:val="ru-RU"/>
        </w:rPr>
        <w:t>ทั้งหมดนี้ไม่ทำให้ผู้ที่สงสัยในความมีอยู่ของนรกและสวรรค์ต้องหยุดคิดบ้างหรือ? หรือสมมติว่าคุณมีฝันที่สวยงามและน่าพอใจ คุณรู้สึกสุขใจ หัวใจเต้นอย่างหวานชื่น และไม่ต้องการให้ฝันนั้นจบลง เมื่อคุณตื่นขึ้น คุณก็รู้สึกเสียดายที่ตื่นขึ้นมา</w:t>
      </w:r>
      <w:r>
        <w:rPr>
          <w:lang w:val="ru-RU"/>
        </w:rPr>
        <w:t xml:space="preserve"> </w:t>
      </w:r>
      <w:r w:rsidRPr="002601AE">
        <w:rPr>
          <w:lang w:val="ru-RU"/>
        </w:rPr>
        <w:t>หรือบางทีคุณอาจฝันร้าย เช่น คุณฝันว่าตัวเองตกลงมาและขาหัก ในฝันนั้น คุณทุกข์ทรมานและร้องไห้ ด้วยความกลัว คุณตื่นขึ้นมาพร้อมน้ำตาในตา เมื่อรู้ตัวว่าไม่มีอะไรเกิดขึ้นกับคุณจริงๆ คุณก็ร้องขึ้นด้วยความสุขว่า “ขอบคุณพระเจ้าที่มันเป็นเพียงฝัน!</w:t>
      </w:r>
      <w:r>
        <w:rPr>
          <w:lang w:val="ru-RU"/>
        </w:rPr>
        <w:t xml:space="preserve">” </w:t>
      </w:r>
      <w:r w:rsidRPr="002601AE">
        <w:rPr>
          <w:lang w:val="ru-RU"/>
        </w:rPr>
        <w:t>กล่าวอีกนัยหนึ่ง จิตวิญญาณมีส่วนเกี่ยวข้องในเรื่องนี้ เมื่อฝันร้าย คนเราจะทุกข์ทรมานมากกว่าที่ควรจะเป็นในความเป็นจริง เช่นเดียวกับผู้ป่วยที่ทุกข์ทรมานมากกว่าในเวลากลางคืนเมื่อเทียบกับเวลากลางวัน ในทำนองเดียวกัน เมื่อคนเราตายและไปรับความทุกข์ทรมานในนรก มันจะเจ็บปวดยิ่งกว่า [เมื่อเทียบกับสภาพความทุกข์ทรมานในนรกที่พวกเขาอาจเคยประสบขณะยังมีชีวิตอยู่บนโลก]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ลองจินตนาการว่าคนๆ หนึ่งต้องประสบฝันร้ายซ้ำแล้วซ้ำเล่าอย่างไม่มีที่สิ้นสุด และต้องทนทุกข์ทรมานไปตลอดกาล คุณเองยังทนฝันร้ายได้เพียงไม่กี่นาทีเท่านั้น แต่ลองจินตนาการดู — ขอให้พระเจ้าอย่าให้เกิดขึ้น! — ว่าต้องอยู่ในความทุกข์ทรมานเช่นนั้น [ตลอดไป] นั่นคือเหตุผลที่การไม่ตกนรกเป็นทางเลือกที่ดีกว่า คุณคิดอย่างไรกับเรื่องนี้? </w:t>
      </w:r>
    </w:p>
    <w:p w14:paraId="665FD269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— เกโรนดา เราได้พยายามมาตลอดเพื่อหลีกเลี่ยงการตกนรกมาโดยตลอด ดังนั้น ตามความเห็นของท่าน ในที่สุดเราจะต้องไปนรกหรือไม่ครับ? </w:t>
      </w:r>
    </w:p>
    <w:p w14:paraId="0517EE60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>— ถ้าเราไม่ใช้เหตุผล เราก็จะลงเอยที่นั่น</w:t>
      </w:r>
      <w:r>
        <w:rPr>
          <w:lang w:val="ru-RU"/>
        </w:rPr>
        <w:t xml:space="preserve"> </w:t>
      </w:r>
      <w:r w:rsidRPr="002601AE">
        <w:rPr>
          <w:lang w:val="ru-RU"/>
        </w:rPr>
        <w:t xml:space="preserve">นี่คือสิ่งที่ผมหวังให้เรา: หากเราจะไปสวรรค์ ก็ขอให้ทุกคนได้ไป; และหากเราจะไปนรก </w:t>
      </w:r>
      <w:r>
        <w:rPr>
          <w:lang w:val="ru-RU"/>
        </w:rPr>
        <w:t xml:space="preserve">ก็ขอให้ไม่มีใครต้องไป… </w:t>
      </w:r>
      <w:r w:rsidRPr="002601AE">
        <w:rPr>
          <w:lang w:val="ru-RU"/>
        </w:rPr>
        <w:t xml:space="preserve">ผมถูกหรือผิด? จะเป็นการไม่รู้จักบุญคุณอย่างยิ่ง หากหลังจากที่พระเจ้าได้ทำทุกอย่างเพื่อมนุษย์แล้ว เราต้องไปรับความทรมานในนรกและทำให้พระองค์เสียพระทัย ขอให้พระเจ้าทรงป้องกันไม่ให้ไม่เพียงแต่มนุษย์ แต่แม้กระทั่งนกตัวเล็ก ๆ ก็ต้องไปนรก </w:t>
      </w:r>
    </w:p>
    <w:p w14:paraId="02207F64" w14:textId="77777777" w:rsidR="00EF488A" w:rsidRPr="002601AE" w:rsidRDefault="00000000" w:rsidP="00B87D11">
      <w:pPr>
        <w:pStyle w:val="paragraph"/>
        <w:spacing w:before="30" w:after="30"/>
        <w:ind w:left="60" w:right="60"/>
        <w:rPr>
          <w:lang w:val="ru-RU"/>
        </w:rPr>
      </w:pPr>
      <w:r w:rsidRPr="002601AE">
        <w:rPr>
          <w:lang w:val="ru-RU"/>
        </w:rPr>
        <w:t xml:space="preserve">ขอให้พระเจ้าผู้ทรงเมตตาประทานให้เราได้รับการกลับใจอย่างจริงใจ เพื่อเมื่อความตายมาเยือน เราจะอยู่ในสภาพจิตวิญญาณที่ดี และได้กลับสู่ราชอาณาจักรสวรรค์ของพระองค์อีกครั้ง อาเมน </w:t>
      </w:r>
    </w:p>
    <w:p w14:paraId="33C3E0BE" w14:textId="77777777" w:rsidR="008F50BF" w:rsidRDefault="008F50BF"/>
    <w:sectPr w:rsidR="008F50BF" w:rsidSect="00431A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76B2" w14:textId="77777777" w:rsidR="000200DB" w:rsidRDefault="000200DB" w:rsidP="00B87D11">
      <w:r>
        <w:separator/>
      </w:r>
    </w:p>
  </w:endnote>
  <w:endnote w:type="continuationSeparator" w:id="0">
    <w:p w14:paraId="1F8FAE53" w14:textId="77777777" w:rsidR="000200DB" w:rsidRDefault="000200DB" w:rsidP="00B8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32B9" w14:textId="77777777" w:rsidR="00EF488A" w:rsidRDefault="00EF48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119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D894D" w14:textId="77777777" w:rsidR="00EF488A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B93A58" w14:textId="77777777" w:rsidR="00EF488A" w:rsidRDefault="00EF48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2CDA" w14:textId="77777777" w:rsidR="00EF488A" w:rsidRDefault="00EF4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198E" w14:textId="77777777" w:rsidR="000200DB" w:rsidRDefault="000200DB" w:rsidP="00B87D11">
      <w:r>
        <w:separator/>
      </w:r>
    </w:p>
  </w:footnote>
  <w:footnote w:type="continuationSeparator" w:id="0">
    <w:p w14:paraId="7CF3554F" w14:textId="77777777" w:rsidR="000200DB" w:rsidRDefault="000200DB" w:rsidP="00B87D11">
      <w:r>
        <w:continuationSeparator/>
      </w:r>
    </w:p>
  </w:footnote>
  <w:footnote w:id="1">
    <w:p w14:paraId="0FF02E26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467F24">
        <w:rPr>
          <w:lang w:val="ru-RU"/>
        </w:rPr>
        <w:t xml:space="preserve"> </w:t>
      </w:r>
      <w:r w:rsidRPr="007010D9">
        <w:rPr>
          <w:lang w:val="ru-RU"/>
        </w:rPr>
        <w:t xml:space="preserve">ในเทววิทยาออร์โธดอกซ์ </w:t>
      </w:r>
      <w:r>
        <w:rPr>
          <w:lang w:val="ru-RU"/>
        </w:rPr>
        <w:t>คำว่า ‘เศรษฐกิจ’</w:t>
      </w:r>
      <w:r w:rsidRPr="007010D9">
        <w:rPr>
          <w:lang w:val="ru-RU"/>
        </w:rPr>
        <w:t xml:space="preserve"> หมายถึงการเบี่ยงเบน (ในกรณีพิเศษ) จากความหมายที่แม่นยำของกฎศักดิ์สิทธิ์ในการนำไปใช้ในทางปฏิบัติ พระศาสนจักรใช้หลักอิคอนอมิยา (oikonomia) ตามแบบอย่างของความอดทนและความรักอันไม่อาจบรรยายได้ของพระเจ้าต่อมนุษยชาติ และวัตถุประสงค์ของการประยุกต์ใช้หลักการนี้คือเพื่อประโยชน์ทางจิตวิญญาณและความรอดของมนุษยชาติ (ต่อไปนี้ หมายเหตุของผู้บรรณาธิการชาวกรีกจะได้รับการนำเสนอโดยไม่มีการอ้างอิง) </w:t>
      </w:r>
    </w:p>
  </w:footnote>
  <w:footnote w:id="2">
    <w:p w14:paraId="0C27252D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22:30.</w:t>
      </w:r>
    </w:p>
  </w:footnote>
  <w:footnote w:id="3">
    <w:p w14:paraId="54C9D9C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19:16; มาร์ค 10:17 และ ลูกา 18:18.</w:t>
      </w:r>
    </w:p>
  </w:footnote>
  <w:footnote w:id="4">
    <w:p w14:paraId="5EB3B9F9" w14:textId="77777777" w:rsidR="00EF488A" w:rsidRPr="003C05BC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C05BC">
        <w:rPr>
          <w:lang w:val="ru-RU"/>
        </w:rPr>
        <w:t xml:space="preserve"> </w:t>
      </w:r>
      <w:r w:rsidRPr="007010D9">
        <w:rPr>
          <w:lang w:val="ru-RU"/>
        </w:rPr>
        <w:t>มัทธิว 19:17. ดูเพิ่มเติม มาระโก 10:19 และ ลูกา 18:20.</w:t>
      </w:r>
    </w:p>
  </w:footnote>
  <w:footnote w:id="5">
    <w:p w14:paraId="2FF25EC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19:20.</w:t>
      </w:r>
    </w:p>
  </w:footnote>
  <w:footnote w:id="6">
    <w:p w14:paraId="002A9931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มาระโก 10:21.</w:t>
      </w:r>
    </w:p>
  </w:footnote>
  <w:footnote w:id="7">
    <w:p w14:paraId="7D43964F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19:21 และลูกา 18:22.</w:t>
      </w:r>
    </w:p>
  </w:footnote>
  <w:footnote w:id="8">
    <w:p w14:paraId="24EA46AB" w14:textId="77777777" w:rsidR="00EF488A" w:rsidRPr="003C05BC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C05BC">
        <w:rPr>
          <w:lang w:val="ru-RU"/>
        </w:rPr>
        <w:t xml:space="preserve"> </w:t>
      </w:r>
      <w:r w:rsidRPr="007010D9">
        <w:rPr>
          <w:lang w:val="ru-RU"/>
        </w:rPr>
        <w:t>เทียบเท่ากับปีที่ 11 ของโรงเรียนมัธยมศึกษาในรัสเซีย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9">
    <w:p w14:paraId="4AA5DA9F" w14:textId="77777777" w:rsidR="00EF488A" w:rsidRPr="003C05BC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C05BC">
        <w:rPr>
          <w:lang w:val="ru-RU"/>
        </w:rPr>
        <w:t xml:space="preserve"> </w:t>
      </w:r>
      <w:r w:rsidRPr="007010D9">
        <w:rPr>
          <w:lang w:val="ru-RU"/>
        </w:rPr>
        <w:t>ในปี 1966 ผู้อาวุโสอยู่โรงพยาบาลเพื่อรับการผ่าตัดปอด เนื่องจากท่านเป็นโรคหลอดลมโป่งพอง</w:t>
      </w:r>
    </w:p>
  </w:footnote>
  <w:footnote w:id="10">
    <w:p w14:paraId="57C0F10F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A067DE">
        <w:rPr>
          <w:lang w:val="ru-RU"/>
        </w:rPr>
        <w:t xml:space="preserve"> </w:t>
      </w:r>
      <w:r w:rsidRPr="007010D9">
        <w:rPr>
          <w:lang w:val="ru-RU"/>
        </w:rPr>
        <w:t xml:space="preserve">“พวงมาลัยถูกวางบนศีรษะของคู่บ่าวสาวใหม่ เป็นสัญลักษณ์แห่งชัยชนะ — ว่าพวกเขาได้ก้าวเข้าสู่เตียงสมรสโดยไม่พ่ายแพ้; ว่าพวกเขาไม่ถูกความสุขครอบงำ” </w:t>
      </w:r>
      <w:r w:rsidRPr="000A7637">
        <w:rPr>
          <w:lang w:val="el-GR"/>
        </w:rPr>
        <w:t xml:space="preserve">นักบุญยอห์น คริโซสโตม. คำอธิบายจดหมายฉบับแรกถึงทิโมธี, คำเทศนาที่ 9. </w:t>
      </w:r>
      <w:r w:rsidRPr="007010D9">
        <w:t>PG</w:t>
      </w:r>
      <w:r w:rsidRPr="000A7637">
        <w:rPr>
          <w:lang w:val="el-GR"/>
        </w:rPr>
        <w:t xml:space="preserve"> 62, </w:t>
      </w:r>
      <w:r w:rsidRPr="007010D9">
        <w:t>col</w:t>
      </w:r>
      <w:r w:rsidRPr="000A7637">
        <w:rPr>
          <w:lang w:val="el-GR"/>
        </w:rPr>
        <w:t>. 546.</w:t>
      </w:r>
    </w:p>
  </w:footnote>
  <w:footnote w:id="11">
    <w:p w14:paraId="1FECAA7D" w14:textId="77777777" w:rsidR="00EF488A" w:rsidRPr="00A067D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010D9">
        <w:rPr>
          <w:lang w:val="ru-RU"/>
        </w:rPr>
        <w:t xml:space="preserve"> ผู้อาวุโสกำลังกล่าวถึงงานของพ่อทางจิตวิญญาณกับคู่สมรส งานนี้จะมีประสิทธิภาพเมื่อสามีและภรรยามีพ่อทางจิตวิญญาณคนเดียวกัน นั่นคือ </w:t>
      </w:r>
      <w:r>
        <w:rPr>
          <w:lang w:val="ru-RU"/>
        </w:rPr>
        <w:t xml:space="preserve">‘ปม’ </w:t>
      </w:r>
      <w:r w:rsidRPr="007010D9">
        <w:rPr>
          <w:lang w:val="ru-RU"/>
        </w:rPr>
        <w:t xml:space="preserve">และ </w:t>
      </w:r>
      <w:r>
        <w:rPr>
          <w:lang w:val="ru-RU"/>
        </w:rPr>
        <w:t xml:space="preserve">‘รอยนูน’ </w:t>
      </w:r>
      <w:r w:rsidRPr="007010D9">
        <w:rPr>
          <w:lang w:val="ru-RU"/>
        </w:rPr>
        <w:t>ของพวกเขาถูก ‘เครื่องไส’ เดียวกันไสให้เรียบ</w:t>
      </w:r>
    </w:p>
  </w:footnote>
  <w:footnote w:id="12">
    <w:p w14:paraId="55552F50" w14:textId="77777777" w:rsidR="00EF488A" w:rsidRPr="00A067D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067DE">
        <w:rPr>
          <w:lang w:val="ru-RU"/>
        </w:rPr>
        <w:t xml:space="preserve"> </w:t>
      </w:r>
      <w:r w:rsidRPr="007010D9">
        <w:rPr>
          <w:lang w:val="ru-RU"/>
        </w:rPr>
        <w:t>เอพิรัส – ภูมิภาคทางตะวันตกของกรีซ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3">
    <w:p w14:paraId="4004E8DA" w14:textId="77777777" w:rsidR="00EF488A" w:rsidRPr="00A067D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067DE">
        <w:rPr>
          <w:lang w:val="ru-RU"/>
        </w:rPr>
        <w:t xml:space="preserve"> </w:t>
      </w:r>
      <w:r w:rsidRPr="007010D9">
        <w:rPr>
          <w:lang w:val="ru-RU"/>
        </w:rPr>
        <w:t>ยาตาแกน (yatagan) คือมีดสั้นตุรกีขนาดใหญ่และโค้ง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4">
    <w:p w14:paraId="1765D667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เอเฟซัส 5:23.</w:t>
      </w:r>
    </w:p>
  </w:footnote>
  <w:footnote w:id="15">
    <w:p w14:paraId="38DEF3C7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ปฐมกาล 2:23.</w:t>
      </w:r>
    </w:p>
  </w:footnote>
  <w:footnote w:id="16">
    <w:p w14:paraId="5C3AE24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เอเฟซัส 5:33.</w:t>
      </w:r>
    </w:p>
  </w:footnote>
  <w:footnote w:id="17">
    <w:p w14:paraId="5A076E1F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สุภาษิต 1:7.</w:t>
      </w:r>
    </w:p>
  </w:footnote>
  <w:footnote w:id="18">
    <w:p w14:paraId="6A187B2B" w14:textId="77777777" w:rsidR="00EF488A" w:rsidRPr="00270F58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70F58">
        <w:rPr>
          <w:lang w:val="ru-RU"/>
        </w:rPr>
        <w:t xml:space="preserve"> </w:t>
      </w:r>
      <w:r w:rsidRPr="007010D9">
        <w:rPr>
          <w:lang w:val="ru-RU"/>
        </w:rPr>
        <w:t>ธาลัสซีเมีย (Thalassaemia) คือโรคโลหิตจางแบบสลายเม็ดเลือดที่ถ่ายทอดทางพันธุกรรม ซึ่งมีลักษณะเด่นคือการสังเคราะห์โปรตีนกลอบินผิดปกติ พบได้บ่อยในประเทศแถบเมดิเตอร์เรเนียน โรคนี้ส่งผลให้เกิดภาวะโลหิตจางที่รุนแรงขึ้นเรื่อย ๆ ตับและม้ามโต ภาวะตัวเหลือง เป็นต้น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9">
    <w:p w14:paraId="483A0DA4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10:22.</w:t>
      </w:r>
    </w:p>
  </w:footnote>
  <w:footnote w:id="20">
    <w:p w14:paraId="762A316E" w14:textId="77777777" w:rsidR="00EF488A" w:rsidRPr="00454B0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54B0E">
        <w:rPr>
          <w:lang w:val="ru-RU"/>
        </w:rPr>
        <w:t xml:space="preserve"> </w:t>
      </w:r>
      <w:r w:rsidRPr="007010D9">
        <w:rPr>
          <w:lang w:val="ru-RU"/>
        </w:rPr>
        <w:t>โคนิตซา เป็นเมืองเล็กๆ ในภาคตะวันตกของกรีซ ผู้อาวุโสได้ใช้ชีวิตในวัยเด็กและวัยหนุ่มที่นั่น ระหว่างปี ค.ศ. 1958 ถึง 1960 ผู้อาวุโสเปไซออสผู้เป็นที่เคารพนับถือได้ใช้ชีวิตเป็นพระภิกษุที่วัดสโตมิออน ซึ่งตั้งอยู่ไม่ไกลจากเมืองโคนิตซา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21">
    <w:p w14:paraId="4BB73588" w14:textId="77777777" w:rsidR="00EF488A" w:rsidRPr="00454B0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54B0E">
        <w:rPr>
          <w:lang w:val="ru-RU"/>
        </w:rPr>
        <w:t xml:space="preserve"> </w:t>
      </w:r>
      <w:r w:rsidRPr="007010D9">
        <w:rPr>
          <w:lang w:val="ru-RU"/>
        </w:rPr>
        <w:t>ในวัยหนุ่ม พระผู้อาวุโสเพย์ซิออสได้เรียนวิชาช่างไม้</w:t>
      </w:r>
    </w:p>
  </w:footnote>
  <w:footnote w:id="22">
    <w:p w14:paraId="4E8D83E3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FF409D">
        <w:rPr>
          <w:lang w:val="ru-RU"/>
        </w:rPr>
        <w:t xml:space="preserve"> </w:t>
      </w:r>
      <w:r w:rsidRPr="007010D9">
        <w:rPr>
          <w:lang w:val="ru-RU"/>
        </w:rPr>
        <w:t>ในกรีซ ศพของผู้ล่วงลับจะถูกขุดขึ้นจากหลุมศพหลังจากเสียชีวิตไปแล้วสามถึงสี่ปี ล้างทำความสะอาด และนำไปวางไว้ในห้องฝังศพพิเศษ หากศพยังไม่สลายตัว ก็จะฝังกลับลงในหลุมศพ และเพิ่มการสวดภาวนาเพื่อความสงบสุขของผู้ล่วงลับ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23">
    <w:p w14:paraId="2609815F" w14:textId="77777777" w:rsidR="00EF488A" w:rsidRPr="00801224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01224">
        <w:rPr>
          <w:lang w:val="ru-RU"/>
        </w:rPr>
        <w:t xml:space="preserve"> </w:t>
      </w:r>
      <w:r w:rsidRPr="007010D9">
        <w:rPr>
          <w:lang w:val="ru-RU"/>
        </w:rPr>
        <w:t>จ่ายในปี 1990 จำนวน 4,000 ดราคมา กรีก — ประมาณ 12 ดอลลาร์สหรัฐ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24">
    <w:p w14:paraId="55B4CE2F" w14:textId="77777777" w:rsidR="00EF488A" w:rsidRPr="00AA794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 xml:space="preserve">โยอันนิส มาคริยานิส (1797–1864) — พลตรี วีรบุรุษแห่งชาติของเฮลลาส หนึ่งในนักรบผู้เสียสละตนเองมากที่สุดในการต่อสู้กับชาวตุรกีในช่วงการปฏิวัติกรีก (1821–1830) ผู้เขียน </w:t>
      </w:r>
      <w:r>
        <w:rPr>
          <w:lang w:val="ru-RU"/>
        </w:rPr>
        <w:t xml:space="preserve">*บันทึกความทรงจำ* </w:t>
      </w:r>
      <w:r w:rsidRPr="007010D9">
        <w:rPr>
          <w:lang w:val="ru-RU"/>
        </w:rPr>
        <w:t>เกี่ยวกับการปฏิวัติและการต่อสู้เพื่ออิสรภาพ ชีวิตของ I. Makriyanis เป็นตัวอย่างที่ดีของความรักคริสเตียนที่เสียสละเพื่อพระเจ้า เพื่อเพื่อนบ้าน และเพื่อมาตุภูมิ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25">
    <w:p w14:paraId="1456D584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 xml:space="preserve">การปฏิสนธิและการประสูติของพระมารดาอันศักดิ์สิทธิ์ที่สุดของพระเจ้าเป็นไปตามธรรมชาติ ไม่ใช่การปฏิสนธิจากหญิงพรหมจารี </w:t>
      </w:r>
      <w:r>
        <w:rPr>
          <w:lang w:val="ru-RU"/>
        </w:rPr>
        <w:t xml:space="preserve">‘เธอเป็นผู้บริสุทธิ์ที่สุด’ </w:t>
      </w:r>
      <w:r w:rsidRPr="007010D9">
        <w:rPr>
          <w:lang w:val="ru-RU"/>
        </w:rPr>
        <w:t xml:space="preserve">เพราะดังที่นักบุญยอห์นแห่งดามัสกัสได้เขียนไว้ใน ‘คำเทศนาเกี่ยวกับการประสูติของพระมารดาอันศักดิ์สิทธิ์ที่สุดของเรา พระมารดาของพระเจ้า </w:t>
      </w:r>
      <w:r>
        <w:rPr>
          <w:lang w:val="ru-RU"/>
        </w:rPr>
        <w:t xml:space="preserve">และพระแม่มารีย์ผู้เป็นพรหมจารีตลอดกาล’ </w:t>
      </w:r>
      <w:r w:rsidRPr="007010D9">
        <w:rPr>
          <w:lang w:val="ru-RU"/>
        </w:rPr>
        <w:t>ว่า เธอได้รับการปฏิสนธิ ‘อย่างบริสุทธิ์’ แต่พระนางเอง ด้วยความพยายามในการปฏิบัติธรรมอย่างเคร่งครัด ได้เพิ่มพูนความศักดิ์สิทธิ์ที่พระนางได้รับจากพระบิดาและพระมารดา โดยปฏิเสธ “ทุกความคิดที่ไม่จำเป็นและทำให้จิตวิญญาณเสื่อมทราม ก่อนที่พระนางจะ</w:t>
      </w:r>
      <w:r>
        <w:rPr>
          <w:lang w:val="ru-RU"/>
        </w:rPr>
        <w:t xml:space="preserve">แม้แต่จะคิดถึงมัน” </w:t>
      </w:r>
      <w:r w:rsidRPr="007010D9">
        <w:rPr>
          <w:lang w:val="ru-RU"/>
        </w:rPr>
        <w:t xml:space="preserve">(ดู </w:t>
      </w:r>
      <w:r w:rsidRPr="007010D9">
        <w:t>PG</w:t>
      </w:r>
      <w:r w:rsidRPr="007010D9">
        <w:rPr>
          <w:lang w:val="ru-RU"/>
        </w:rPr>
        <w:t xml:space="preserve"> 96, 669 A, 676 B)</w:t>
      </w:r>
    </w:p>
  </w:footnote>
  <w:footnote w:id="26">
    <w:p w14:paraId="6249E6C4" w14:textId="77777777" w:rsidR="00EF488A" w:rsidRPr="00AA794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>ตั้งแต่ปี 1962 ถึง 1964 ผู้อาวุโสเพย์ซิออสใช้ชีวิตเป็นนักบวชบนภูเขาซีนาย ในชุมชนนักพรตของนักบุญเอพิสติเมียและนักบุญกาลักติออน เขาไม่ได้เปิดเผยให้เราทราบถึงธรรมชาติของเหตุการณ์อัศจรรย์ที่เขาได้กล่าวถึง</w:t>
      </w:r>
    </w:p>
  </w:footnote>
  <w:footnote w:id="27">
    <w:p w14:paraId="4826E7C9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ปฐมกาล 1:31.</w:t>
      </w:r>
    </w:p>
  </w:footnote>
  <w:footnote w:id="28">
    <w:p w14:paraId="1796EA28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 xml:space="preserve">ในจดหมายฉบับหนึ่ง ท่านผู้อาวุโสเพย์ซิออสได้เขียนเกี่ยวกับความสัมพันธ์ในชีวิตสมรสไว้ดังนี้: “ท่านถามผมเกี่ยวกับความสัมพันธ์ในชีวิตสมรสของนักบวชที่แต่งงานแล้วและฆราวาส บรรดาบิดาผู้ศักดิ์สิทธิ์ไม่ได้ให้คำนิยามที่ชัดเจนว่าความสัมพันธ์เหล่านี้ควรจัดโครงสร้างอย่างไร ซึ่งหมายความว่าความสัมพันธ์ในชีวิตสมรสเป็นหัวข้อที่ไม่สามารถกำหนดได้อย่างชัดเจน เนื่องจากไม่ใช่ทุกคนที่จะสามารถดำเนินชีวิตตามแบบแผนเดียวได้ บรรดาบิดาผู้ศักดิ์สิทธิ์จึงปล่อยให้เรื่องความสัมพันธ์ในชีวิตสมรสขึ้นอยู่กับการตัดสินใจ ความรัก ความไวต่อจิตวิญญาณ และความเข้มแข็งของแต่ละบุคคล เพื่อให้เรื่องนี้ชัดเจนยิ่งขึ้น ผมจะยกตัวอย่างจากชีวิตของผู้ที่ดำเนินชีวิตอย่างเคร่งครัด—ทั้งพระสงฆ์ที่แต่งงานแล้วและฆราวาส ผู้เหล่านี้ยังมีชีวิตอยู่ และผมรู้จักพวกเขาเป็นการส่วนตัว ในจำนวนนั้นมีผู้ที่หลังจากก่อตั้งครอบครัวแล้ว ได้มีความสัมพันธ์ทางกายและให้กำเนิดลูกหนึ่ง สอง หรือสามคน หลังจากนั้นพวกเขาก็ใช้ชีวิตอย่างบริสุทธิ์ กลุ่มอื่นมีสัมพันธ์ทางสมรสปีละครั้งเพื่อมีลูก ส่วนเวลาที่เหลือก็ใช้ชีวิตเหมือนพี่น้อง ส่วนอีกกลุ่มหนึ่งงดเว้นการมีสัมพันธ์ทางสมรสในช่วงเวลาถือศีลอด และกลับมาปฏิบัติอีกครั้งหลังจากนั้น กลุ่มที่สี่ไม่สามารถจัดการได้แม้กระทั่งเรื่องนี้ มีคู่สามีภรรยาบางคู่ที่มีความสัมพันธ์ทางกายในช่วงกลางสัปดาห์ เพื่อที่จะอยู่ในสภาพบริสุทธิ์เป็นเวลาสามวันก่อนการรับศีลมหาสนิท และสามวันหลังจากนั้น ส่วนบางคนก็พลาดแม้ในเรื่องนี้ด้วย ดังนั้น เมื่อพระคริสต์ปรากฏตัวต่อหน้าอัครสาวกหลังการฟื้นคืนพระชนม์ และทรงมอบอำนาจให้พวกเขาอภัยบาป พระองค์จึงตรัสกับพวกเขาเป็นอันดับแรกว่า: ‘ดังที่พระบิดาได้ส่งเราไป เราก็ส่งท่านไป… จงรับพระวิญญาณบริสุทธิ์: บาปของใครที่ท่านอภัย ก็ได้รับการอภัย; และบาปของใครที่ท่านไม่ยอมอภัย ก็ยังคงอยู่’ เป้าหมายคือให้ทุกคนพยายามด้วยความเข้าใจและความรัก ตามกำลังทางจิตวิญญาณของตนเอง แน่นอนว่า ความเยาว์วัยเป็นอุปสรรคในขั้นต้น แต่เมื่อเวลาผ่านไป ร่างกายจะอ่อนแอลง และจิตวิญญาณสามารถครองอำนาจได้ และเมื่อสิ่งนี้เกิดขึ้น แม้แต่ผู้ที่แต่งงานแล้ว ก็เริ่มได้ลิ้มรสความสุขอันศักดิ์สิทธิ์เล็กน้อย พวกเขาจะหันหลังให้สุขทางกายภาพโดยธรรมชาติ ซึ่งตอนนี้พวกเขามองว่าเป็นสิ่งไร้ความสำคัญโดยสิ้นเชิง ดังนั้น ผู้ที่อยู่ในชีวิตสมรสจึงได้รับการชำระล้างในความหมายหนึ่ง และก้าวขึ้นสู่สวรรค์ตามทางที่คดเคี้ยวอย่างนุ่มนวล ส่วนพระภิกษุจะก้าวขึ้นสู่สวรรค์โดยเดินตรงขึ้นไป—ในแนวตั้ง ปีนป่ายผ่านหินผา คุณต้องจำไว้ด้วยว่า เรื่องความสัมพันธ์ทางสมรสไม่ใช่เรื่องของคุณเพียงคนเดียว และคุณไม่มีสิทธิ์ที่จะกำหนดเรื่องนี้ด้วยตัวเอง แต่ตามที่อัครทูตเปาโลเขียนไว้ว่า: ‘ด้วยความยินยอมร่วมกัน’ แต่แม้เมื่อคู่สมรสจะปฏิบัติ [การงดเว้น] นี้ </w:t>
      </w:r>
      <w:r>
        <w:rPr>
          <w:lang w:val="ru-RU"/>
        </w:rPr>
        <w:t xml:space="preserve">‘ด้วยความยินยอมร่วมกัน’ </w:t>
      </w:r>
      <w:r w:rsidRPr="007010D9">
        <w:rPr>
          <w:lang w:val="ru-RU"/>
        </w:rPr>
        <w:t xml:space="preserve">ก็ยังต้องระมัดระวังอยู่ดี คู่สมรสที่เข้มแข็งกว่าต้องวางตัวอยู่ในตำแหน่งของคู่สมรสที่อ่อนแอกว่า บ่อยครั้งที่ฝ่ายหนึ่งตกลงที่จะงดเว้นเพื่อไม่ให้อีกฝ่ายไม่สบายใจ แต่กลับต้องทนทุกข์ทรมานในใจ สิ่งนี้เกิดขึ้นบ่อยที่สุดกับผู้หญิงที่ในบางระดับมีความยำเกรงพระเจ้า แต่กลับถูกกิเลสครอบงำ บ่อยครั้งที่เนื่องจากขาดการพิจารณาอย่างรอบคอบ สามีที่เคร่งครัดบางคน เมื่อได้ยินคำยินยอมจากภรรยา ก็งดเว้นการมีสัมพันธ์ทางกายอย่างไม่รอบคอบเป็นเวลานาน ในกรณีเช่นนี้ ภรรยาจะทุกข์ทรมานและหาทางปลดปล่อยตัวเองผ่านการเกิดภาวะเครียดทางจิตใจหรืออาการคล้ายคลึงกัน ส่วนสามีคิดว่าภรรยาของตนได้ก้าวหน้าในความดีงามและต้องการใช้ชีวิตอย่างบริสุทธิ์ยิ่งขึ้น โดยมีความสัมพันธ์ทางกายเพียงหลังจากช่วงเวลาที่ห่างกันมากขึ้น เมื่อเป็นเช่นนี้ ภรรยาจึงเริ่มเผชิญกับความล่อลวงและแสวงหาคนนอก เมื่อพวกเธอตกอยู่ในบาป พวกเธอเริ่มถูกทรมานด้วยความรู้สึกผิดในใจ ในขณะที่สามีของพวกเธอ เมื่อเห็นว่าภรรยาไม่มีความสนใจ [ในการมีความสัมพันธ์ทางกาย] ก็พยายามใช้ชีวิตอย่างบริสุทธิ์ยิ่งขึ้น พวกเขามองว่าภรรยาได้ก้าวหน้าทางจิตวิญญาณและไม่ต้องการความสัมพันธ์ทางกาย แน่นอนว่า สาเหตุของทุกสิ่งนี้อยู่ที่ความเห็นแก่ตัวของผู้หญิง — ซึ่งสามารถเข้าใจได้ — และอยู่ที่ความอิจฉาที่ผู้หญิงรู้สึกเมื่อเธอคิดว่าตัวเองขาดแคลน เมื่อเห็นว่าสามีต้องการดำเนินชีวิตทางจิตวิญญาณ ภรรยาจึงเริ่มผลักดันตัวเองจนถึงขีดสุด เพื่อต้องการเอาชนะเขา โปรดอภัยให้ผมที่ออกนอกเรื่องที่ไม่ได้เกี่ยวข้องกับตัวเอง เพราะหน้าที่ของพระภิกษุคือลูกประคำ ไม่ใช่เรื่องเช่นนี้ แต่เพื่อไม่ให้ท่านรู้สึกไม่สบายใจ ผมจึงจำเป็นต้องเขียนเล็กน้อยเกี่ยวกับเรื่องนี้ (ซึ่งผมรู้เพียงจากระยะไกล) เกี่ยวกับสิ่งที่ก่อความทุกข์ให้พี่น้องของเราในโลกนี้ และให้โอกาสแก่ศัตรูที่จะลงมือ [ต่อต้านพวกเขา] เป็นเรื่องสำคัญอย่างยิ่งที่คู่สมรสจะมีนิสัยและอุปนิสัยที่คล้ายกัน เมื่อฝ่ายหนึ่งมีนิสัยอ่อนโยน ส่วนอีกฝ่ายมีนิสัยกระตือรือร้นและมีพลัง ฝ่ายที่แข็งแกร่งกว่าต้องเสียสละตนเองเพื่อฝ่ายที่อ่อนแอกว่า และค่อยๆ ด้วยความช่วยเหลือจากฝ่ายที่แข็งแกร่งกว่า ฝ่ายที่อ่อนแอก็จะกลับมามีสุขภาพที่ดีขึ้น และเมื่อทั้งสองมีสุขภาพที่ดีแล้ว ทั้งสองต้องก้าวไปข้างหน้าด้วยกัน” </w:t>
      </w:r>
      <w:r w:rsidRPr="000A7637">
        <w:rPr>
          <w:lang w:val="el-GR"/>
        </w:rPr>
        <w:t>(</w:t>
      </w:r>
      <w:r w:rsidRPr="007010D9">
        <w:rPr>
          <w:lang w:val="ru-RU"/>
        </w:rPr>
        <w:t>จาก</w:t>
      </w:r>
      <w:r w:rsidRPr="000A7637">
        <w:rPr>
          <w:lang w:val="el-GR"/>
        </w:rPr>
        <w:t>หนังสือของพ่อ D. Tatsis. The Elder Paisios. Konitsa, 1995. หน้า 176–178.)</w:t>
      </w:r>
    </w:p>
  </w:footnote>
  <w:footnote w:id="29">
    <w:p w14:paraId="13A1B5B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กล่าวเมื่อเดือนพฤศจิกายน ค.ศ. 1990</w:t>
      </w:r>
    </w:p>
  </w:footnote>
  <w:footnote w:id="30">
    <w:p w14:paraId="3DC59F6D" w14:textId="77777777" w:rsidR="00EF488A" w:rsidRPr="00AA794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>ในปี 1977 ตามคำเชิญของคริสตจักร ผู้อาวุโสได้เดินทางไปเยือนออสเตรเลียเพื่อให้คำปรึกษาทางจิตวิญญาณแก่ชาวกรีกออร์โธดอกซ์ที่อาศัยอยู่ที่นั่น</w:t>
      </w:r>
    </w:p>
  </w:footnote>
  <w:footnote w:id="31">
    <w:p w14:paraId="6181DFED" w14:textId="77777777" w:rsidR="00EF488A" w:rsidRPr="00AA794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i/>
          <w:iCs/>
          <w:lang w:val="ru-RU"/>
        </w:rPr>
        <w:t>ดูนักบุญยอห์น คริโซสโตม์</w:t>
      </w:r>
      <w:r w:rsidRPr="007010D9">
        <w:rPr>
          <w:lang w:val="ru-RU"/>
        </w:rPr>
        <w:t xml:space="preserve">. *On Virginity*, 17, </w:t>
      </w:r>
      <w:r w:rsidRPr="007010D9">
        <w:t>PG</w:t>
      </w:r>
      <w:r w:rsidRPr="007010D9">
        <w:rPr>
          <w:lang w:val="ru-RU"/>
        </w:rPr>
        <w:t xml:space="preserve"> 48, 546.</w:t>
      </w:r>
    </w:p>
  </w:footnote>
  <w:footnote w:id="32">
    <w:p w14:paraId="4E78844D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>ชีวประวัติของท่านอาร์เซนิอุสผู้เป็นที่เคารพจากคัปปาโดเซีย ระบุว่า ในกรณีที่ผู้หญิงมีบุตรยาก ท่านผู้เป็นที่เคารพจะอวยพรสายเชือกเล็กๆ และมอบให้ผู้หญิงที่มีบุตรยากนั้น เพื่อที่เธอจะได้ผูกมันรอบเอว และปัญหาการมีบุตรยากของเธอจะได้รับการแก้ไข ท่านผู้อาวุโสมักกล่าวว่า ในกรณีเช่นนี้ เราควรวางสายริบบิ้นรูปกางเขนลงบนพระบรมสารีริกธาตุของนักบุญอาร์เซนิอุส แล้วมอบให้ผู้หญิงที่ไม่มีบุตร เพื่อที่เธอจะได้สวมมัน</w:t>
      </w:r>
    </w:p>
  </w:footnote>
  <w:footnote w:id="33">
    <w:p w14:paraId="00786BD2" w14:textId="77777777" w:rsidR="00EF488A" w:rsidRPr="00AA794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7943">
        <w:rPr>
          <w:lang w:val="ru-RU"/>
        </w:rPr>
        <w:t xml:space="preserve"> </w:t>
      </w:r>
      <w:r w:rsidRPr="007010D9">
        <w:rPr>
          <w:lang w:val="ru-RU"/>
        </w:rPr>
        <w:t>สำหรับกฎเกณฑ์ทางจิตวิญญาณ โปรดดูบทที่สี่ ส่วนที่ห้า ของเล่มนี้</w:t>
      </w:r>
    </w:p>
  </w:footnote>
  <w:footnote w:id="34">
    <w:p w14:paraId="26CD15B5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6:10.</w:t>
      </w:r>
    </w:p>
  </w:footnote>
  <w:footnote w:id="35">
    <w:p w14:paraId="24C67FFF" w14:textId="77777777" w:rsidR="00EF488A" w:rsidRPr="009B016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B0163">
        <w:rPr>
          <w:lang w:val="ru-RU"/>
        </w:rPr>
        <w:t xml:space="preserve"> </w:t>
      </w:r>
      <w:r w:rsidRPr="007010D9">
        <w:rPr>
          <w:lang w:val="ru-RU"/>
        </w:rPr>
        <w:t>การยึดครองกรีซในปี 1941–1944 โดยเยอรมนี อิตาลี และบัลแกเรีย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36">
    <w:p w14:paraId="6E29244D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B0163">
        <w:rPr>
          <w:lang w:val="ru-RU"/>
        </w:rPr>
        <w:t xml:space="preserve"> </w:t>
      </w:r>
      <w:r w:rsidRPr="007010D9">
        <w:rPr>
          <w:lang w:val="ru-RU"/>
        </w:rPr>
        <w:t>กล่าวไว้ในปี 1989 —</w:t>
      </w:r>
      <w:r w:rsidRPr="007010D9">
        <w:rPr>
          <w:i/>
          <w:iCs/>
          <w:lang w:val="ru-RU"/>
        </w:rPr>
        <w:t xml:space="preserve"> หมายเหตุของผู้แปล </w:t>
      </w:r>
      <w:r w:rsidRPr="007010D9">
        <w:rPr>
          <w:lang w:val="ru-RU"/>
        </w:rPr>
        <w:t>ตามข้อมูลอย่างเป็นทางการปี 2001 มีการทำแท้งในรัสเซียจำนวน 1.9 ล้านครั้ง แต่ในความเป็นจริง ตัวเลขนี้สูงกว่านี้มาก —</w:t>
      </w:r>
      <w:r w:rsidRPr="007010D9">
        <w:rPr>
          <w:i/>
          <w:iCs/>
          <w:lang w:val="ru-RU"/>
        </w:rPr>
        <w:t xml:space="preserve"> หมายเหตุของผู้บรรณาธิการ</w:t>
      </w:r>
    </w:p>
  </w:footnote>
  <w:footnote w:id="37">
    <w:p w14:paraId="3B628B2E" w14:textId="77777777" w:rsidR="00EF488A" w:rsidRPr="005C202D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C202D">
        <w:rPr>
          <w:lang w:val="ru-RU"/>
        </w:rPr>
        <w:t xml:space="preserve"> </w:t>
      </w:r>
      <w:r w:rsidRPr="007010D9">
        <w:rPr>
          <w:lang w:val="ru-RU"/>
        </w:rPr>
        <w:t>“The Hours” คือพิธีกรรมทางศาสนาแบบสั้นๆ ซึ่งเป็นส่วนหนึ่งของวงจรการนมัสการประจำวัน พิธี “The Hours” ที่สวดขึ้นในเวลาที่กำหนดไว้ จะทำให้ช่วงเวลาต่างๆ ที่แบ่งวันออกในสมัยโรมันกลายเป็นช่วงเวลาศักดิ์สิทธิ์ ชั่วโมงที่หนึ่งอ่านประมาณเวลา 6 น. ชั่วโมงที่สามอ่านประมาณเวลา 9 น. ชั่วโมงที่หกอ่านประมาณเวลาเที่ยง และชั่วโมงที่เก้าอ่านประมาณเวลา 3 น.</w:t>
      </w:r>
    </w:p>
  </w:footnote>
  <w:footnote w:id="38">
    <w:p w14:paraId="4E8246D7" w14:textId="77777777" w:rsidR="00EF488A" w:rsidRPr="000A7637" w:rsidRDefault="00000000" w:rsidP="00B87D11">
      <w:pPr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นักบุญเนคทาริโอส ผู้เป็นพระสังฆราชแห่งเพนตาโพลิส. จดหมายอภิบาล 35 ฉบับ, จดหมายฉบับที่ 26. จัดพิมพ์โดย Aupakoē. อเทเนส, 1993. หน้า 12. </w:t>
      </w:r>
    </w:p>
  </w:footnote>
  <w:footnote w:id="39">
    <w:p w14:paraId="76E48BDB" w14:textId="77777777" w:rsidR="00EF488A" w:rsidRPr="000A7637" w:rsidRDefault="00000000" w:rsidP="00B87D11">
      <w:pPr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>ดู ลูค</w:t>
      </w:r>
      <w:r w:rsidRPr="000A7637">
        <w:rPr>
          <w:lang w:val="el-GR"/>
        </w:rPr>
        <w:t xml:space="preserve"> 10:41. </w:t>
      </w:r>
    </w:p>
  </w:footnote>
  <w:footnote w:id="40">
    <w:p w14:paraId="38D64406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>ดู</w:t>
      </w:r>
      <w:r w:rsidRPr="000A7637">
        <w:rPr>
          <w:lang w:val="el-GR"/>
        </w:rPr>
        <w:t>ผู้อาวุโสเพย์ซิออสแห่งภูเขาอาทอส ผู้อาวุโส ฮาทซิส-จอร์จิส แห่งอาทอส, จัดพิมพ์โดย Holy Hesychasterion of St John the Theologian, Souroti, Thessaloniki, 6, 2001.</w:t>
      </w:r>
    </w:p>
  </w:footnote>
  <w:footnote w:id="41">
    <w:p w14:paraId="0EFC7093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ดู</w:t>
      </w:r>
      <w:r w:rsidRPr="007010D9">
        <w:rPr>
          <w:lang w:val="ru-RU"/>
        </w:rPr>
        <w:t xml:space="preserve"> 1 </w:t>
      </w:r>
      <w:r w:rsidRPr="000A7637">
        <w:rPr>
          <w:lang w:val="el-GR"/>
        </w:rPr>
        <w:t>ทิโมธี 1:9.</w:t>
      </w:r>
    </w:p>
  </w:footnote>
  <w:footnote w:id="42">
    <w:p w14:paraId="05777B71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 xml:space="preserve">โมโลค </w:t>
      </w:r>
      <w:r w:rsidRPr="000A7637">
        <w:rPr>
          <w:lang w:val="el-GR"/>
        </w:rPr>
        <w:t>(</w:t>
      </w:r>
      <w:r w:rsidRPr="007010D9">
        <w:rPr>
          <w:lang w:val="ru-RU"/>
        </w:rPr>
        <w:t>Moloch</w:t>
      </w:r>
      <w:r w:rsidRPr="000A7637">
        <w:rPr>
          <w:lang w:val="el-GR"/>
        </w:rPr>
        <w:t xml:space="preserve">) </w:t>
      </w:r>
      <w:r w:rsidRPr="007010D9">
        <w:rPr>
          <w:lang w:val="ru-RU"/>
        </w:rPr>
        <w:t xml:space="preserve">เป็นเทพเจ้าในวัฒนธรรมเซมิติกที่กล่าวถึงในพันธสัญญาเดิม ตามประเพณีจะมีการถวายเด็กเล็กเป็นเครื่องบูชาแก่รูปเคารพของโมโลค โดยเด็กเหล่านั้นจะถูกฆ่าและเผาบนตะแกรงเหล็ก </w:t>
      </w:r>
    </w:p>
  </w:footnote>
  <w:footnote w:id="43">
    <w:p w14:paraId="53C74ED4" w14:textId="77777777" w:rsidR="00EF488A" w:rsidRPr="00234CF9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4CF9">
        <w:rPr>
          <w:lang w:val="ru-RU"/>
        </w:rPr>
        <w:t xml:space="preserve"> </w:t>
      </w:r>
      <w:r w:rsidRPr="007010D9">
        <w:rPr>
          <w:lang w:val="ru-RU"/>
        </w:rPr>
        <w:t>ดู เลวีนิติ 18:21 และ 20:2–4; 4 ราชา 23:10 และ 13.</w:t>
      </w:r>
    </w:p>
  </w:footnote>
  <w:footnote w:id="44">
    <w:p w14:paraId="2027FE5F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234CF9">
        <w:rPr>
          <w:lang w:val="ru-RU"/>
        </w:rPr>
        <w:t xml:space="preserve"> </w:t>
      </w:r>
      <w:r w:rsidRPr="007010D9">
        <w:rPr>
          <w:lang w:val="ru-RU"/>
        </w:rPr>
        <w:t>สดุดี 103, อ่านในต้นพิธีเวสเปอร์ส</w:t>
      </w:r>
    </w:p>
  </w:footnote>
  <w:footnote w:id="45">
    <w:p w14:paraId="395656CF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ดูเฉลยธรรมบัญญัติ 1:17.</w:t>
      </w:r>
    </w:p>
  </w:footnote>
  <w:footnote w:id="46">
    <w:p w14:paraId="404D03F0" w14:textId="77777777" w:rsidR="00EF488A" w:rsidRPr="00234CF9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4CF9">
        <w:rPr>
          <w:lang w:val="ru-RU"/>
        </w:rPr>
        <w:t xml:space="preserve"> </w:t>
      </w:r>
      <w:r w:rsidRPr="007010D9">
        <w:rPr>
          <w:lang w:val="ru-RU"/>
        </w:rPr>
        <w:t>อาดาνα – เมืองในเอเชียไมเนอร์ ตั้งอยู่บนชายฝั่งตะวันออกเฉียงเหนือของทะเลเมดิเตอร์เรเนียน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47">
    <w:p w14:paraId="659CE5A0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234CF9">
        <w:rPr>
          <w:lang w:val="ru-RU"/>
        </w:rPr>
        <w:t xml:space="preserve"> </w:t>
      </w:r>
      <w:r w:rsidRPr="007010D9">
        <w:rPr>
          <w:lang w:val="ru-RU"/>
        </w:rPr>
        <w:t>การแลกเปลี่ยนประชากรระหว่างกรีซและตุรกีในปี ค.ศ. 1924 ชาวกรีกที่อาศัยอยู่ในตุรกีได้ย้ายไปตั้งถิ่นฐานใหม่ในกรีซ ส่วนชาวตุรกีที่อาศัยอยู่ในกรีซได้ย้ายไปตั้งถิ่นฐานใหม่ในตุรกี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48">
    <w:p w14:paraId="4F222A5A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A0F07">
        <w:rPr>
          <w:lang w:val="ru-RU"/>
        </w:rPr>
        <w:t xml:space="preserve"> </w:t>
      </w:r>
      <w:r w:rsidRPr="007010D9">
        <w:rPr>
          <w:lang w:val="ru-RU"/>
        </w:rPr>
        <w:t xml:space="preserve">ดู </w:t>
      </w:r>
      <w:r w:rsidRPr="007010D9">
        <w:rPr>
          <w:i/>
          <w:iCs/>
          <w:lang w:val="ru-RU"/>
        </w:rPr>
        <w:t xml:space="preserve">Palladius, พระสังฆราชแห่งเฮเลโนโพลิส </w:t>
      </w:r>
      <w:r w:rsidRPr="007010D9">
        <w:rPr>
          <w:lang w:val="ru-RU"/>
        </w:rPr>
        <w:t>*Lausaios* หรือ *เรื่องราวชีวิตของบรรดาบิดาผู้ศักดิ์สิทธิ์และเปี่ยมด้วยพระพร* บทเกี่ยวกับเซราปิออน Christian Life Foundation. Klin, 2001. หน้า 176–177.</w:t>
      </w:r>
    </w:p>
  </w:footnote>
  <w:footnote w:id="49">
    <w:p w14:paraId="6CBFA8D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18:10.</w:t>
      </w:r>
    </w:p>
  </w:footnote>
  <w:footnote w:id="50">
    <w:p w14:paraId="0FBE3540" w14:textId="77777777" w:rsidR="00EF488A" w:rsidRPr="008E07D3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8E07D3">
        <w:rPr>
          <w:lang w:val="ru-RU"/>
        </w:rPr>
        <w:t xml:space="preserve"> </w:t>
      </w:r>
      <w:r w:rsidRPr="007010D9">
        <w:rPr>
          <w:lang w:val="ru-RU"/>
        </w:rPr>
        <w:t>อาโฟเนียดา — โรงเรียนสำหรับเด็กชายที่ตั้งอยู่บนภูเขาอาทอส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51">
    <w:p w14:paraId="0F0DA19C" w14:textId="77777777" w:rsidR="00EF488A" w:rsidRPr="008E07D3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E07D3">
        <w:rPr>
          <w:lang w:val="ru-RU"/>
        </w:rPr>
        <w:t xml:space="preserve"> </w:t>
      </w:r>
      <w:r w:rsidRPr="007010D9">
        <w:rPr>
          <w:lang w:val="ru-RU"/>
        </w:rPr>
        <w:t xml:space="preserve">วันก่อนนั้น ผู้อาวุโสได้ </w:t>
      </w:r>
      <w:r>
        <w:rPr>
          <w:lang w:val="ru-RU"/>
        </w:rPr>
        <w:t xml:space="preserve">‘ปลูก’ </w:t>
      </w:r>
      <w:r w:rsidRPr="007010D9">
        <w:rPr>
          <w:lang w:val="ru-RU"/>
        </w:rPr>
        <w:t>ขนมหวานและแท่งช็อกโกแลตไม่กี่ชิ้นลงบนแปลงดินที่เพิ่งไถเสร็จ และวางกิ่งดอกไลแลคไว้ด้านบน เพื่อให้ขนมหวานดูเหมือนกำลังบาน</w:t>
      </w:r>
    </w:p>
  </w:footnote>
  <w:footnote w:id="52">
    <w:p w14:paraId="18FD8A7B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E07D3">
        <w:rPr>
          <w:lang w:val="ru-RU"/>
        </w:rPr>
        <w:t xml:space="preserve"> </w:t>
      </w:r>
      <w:r w:rsidRPr="007010D9">
        <w:rPr>
          <w:lang w:val="ru-RU"/>
        </w:rPr>
        <w:t>เอพิรัสตอนเหนือ — ส่วนหนึ่งของคาบสมุทรบอลข่านที่มีชาวกรีกอาศัยอยู่ ตั้งแต่ปี ค.ศ. 1912 เป็นต้นมา พื้นที่นี้กลายเป็นส่วนหนึ่งของประเทศแอลเบเนีย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53">
    <w:p w14:paraId="51B65BFC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8E07D3">
        <w:rPr>
          <w:lang w:val="ru-RU"/>
        </w:rPr>
        <w:t xml:space="preserve"> </w:t>
      </w:r>
      <w:r w:rsidRPr="007010D9">
        <w:rPr>
          <w:lang w:val="ru-RU"/>
        </w:rPr>
        <w:t>ตามประเพณีของชาวกรีก หากชีวิตของทารกที่ยังไม่รับบัพติศมาอยู่ในภาวะอันตรายทันที อาจมีการประกอบพิธีที่เรียกว่า ‘บัพติศมาทางอากาศ’ ให้แก่เด็กนั้น คริสต์ชนใดก็ตาม (ชายหรือหญิง) จะอุ้มทารกไว้ในอ้อมแขน และทำเครื่องหมายกางเขนในอากาศสามครั้ง พร้อมกล่าวคำต่อไปนี้: “ผู้รับใช้ของพระเจ้า (ชื่อ) ได้รับการบัพติศมาในพระนามของพระบิดา อาเมน และในพระนามของพระบุตร อาเมน และในพระนามของพระวิญญาณบริสุทธิ์ อาเมน.” หากทารกเสียชีวิต จะถือว่าได้รับการบัพติศมาแล้ว; หากทารกยังมีชีวิตอยู่ ตามมติของสภาสังคายนาของคริสตจักรกรีก พิธีบัพติศมาจะต้องทำซ้ำอย่างครบถ้วน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54">
    <w:p w14:paraId="5BF3C170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สดุดี 145:9.</w:t>
      </w:r>
    </w:p>
  </w:footnote>
  <w:footnote w:id="55">
    <w:p w14:paraId="3150DF4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ดูเพิ่มเติม ฮีบรู 12:6–11.</w:t>
      </w:r>
    </w:p>
  </w:footnote>
  <w:footnote w:id="56">
    <w:p w14:paraId="069338E2" w14:textId="77777777" w:rsidR="00EF488A" w:rsidRPr="00A9122B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9122B">
        <w:rPr>
          <w:lang w:val="ru-RU"/>
        </w:rPr>
        <w:t xml:space="preserve"> </w:t>
      </w:r>
      <w:r w:rsidRPr="007010D9">
        <w:rPr>
          <w:lang w:val="ru-RU"/>
        </w:rPr>
        <w:t>ผู้อาวุโสเพย์ซิออสมีพี่น้องเจ็ดคน</w:t>
      </w:r>
    </w:p>
  </w:footnote>
  <w:footnote w:id="57">
    <w:p w14:paraId="58F9FA83" w14:textId="77777777" w:rsidR="00EF488A" w:rsidRPr="00274D39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74D39">
        <w:rPr>
          <w:lang w:val="ru-RU"/>
        </w:rPr>
        <w:t xml:space="preserve"> </w:t>
      </w:r>
      <w:r w:rsidRPr="007010D9">
        <w:rPr>
          <w:lang w:val="ru-RU"/>
        </w:rPr>
        <w:t>สภาทางจิตวิญญาณคือองค์กรบริหารที่ได้รับการเลือกตั้งของวัดแบบอิสระ (ไม่ใช้ชีวิตร่วมกัน)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58">
    <w:p w14:paraId="090C4737" w14:textId="77777777" w:rsidR="00EF488A" w:rsidRPr="00274D39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74D39">
        <w:rPr>
          <w:lang w:val="ru-RU"/>
        </w:rPr>
        <w:t xml:space="preserve"> </w:t>
      </w:r>
      <w:r w:rsidRPr="007010D9">
        <w:rPr>
          <w:lang w:val="ru-RU"/>
        </w:rPr>
        <w:t>หนึ่งในวัดยี่สิบแห่งบนภูเขาศักดิ์สิทธิ์อาทอส (Mount Athos) ในช่วงเวลาที่ผู้อาวุโสได้บรรยาย วัดนี้ยังคงเป็นวัดแบบอิสระ (ไม่ใช้ระบบชุมชน) —</w:t>
      </w:r>
      <w:r w:rsidRPr="007010D9">
        <w:rPr>
          <w:i/>
          <w:iCs/>
          <w:lang w:val="ru-RU"/>
        </w:rPr>
        <w:t xml:space="preserve"> หมายเหตุของผู้แปล.</w:t>
      </w:r>
    </w:p>
  </w:footnote>
  <w:footnote w:id="59">
    <w:p w14:paraId="3714B15E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274D39">
        <w:rPr>
          <w:lang w:val="ru-RU"/>
        </w:rPr>
        <w:t xml:space="preserve"> </w:t>
      </w:r>
      <w:r w:rsidRPr="007010D9">
        <w:rPr>
          <w:lang w:val="ru-RU"/>
        </w:rPr>
        <w:t>โคมระย้าขนาดใหญ่หรือเชิงเทียนหลายกิ่งในโบสถ์ออร์โธดอกซ์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60">
    <w:p w14:paraId="2FE53951" w14:textId="77777777" w:rsidR="00EF488A" w:rsidRPr="0064277F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4277F">
        <w:rPr>
          <w:lang w:val="ru-RU"/>
        </w:rPr>
        <w:t xml:space="preserve"> </w:t>
      </w:r>
      <w:r w:rsidRPr="007010D9">
        <w:rPr>
          <w:lang w:val="ru-RU"/>
        </w:rPr>
        <w:t>ในฐานะผู้สวมผ้าคลุมศีรษะ (rasophore) ผู้อาวุโสใช้ชื่อว่า อเวอร์กี</w:t>
      </w:r>
    </w:p>
  </w:footnote>
  <w:footnote w:id="61">
    <w:p w14:paraId="07D4ADE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เชตา — โจรตุรกี</w:t>
      </w:r>
    </w:p>
  </w:footnote>
  <w:footnote w:id="62">
    <w:p w14:paraId="0520F3E1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ดูหนังสือปฐมกาล 27.</w:t>
      </w:r>
    </w:p>
  </w:footnote>
  <w:footnote w:id="63">
    <w:p w14:paraId="5C38BA9B" w14:textId="77777777" w:rsidR="00EF488A" w:rsidRPr="00376CA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76CAE">
        <w:rPr>
          <w:lang w:val="ru-RU"/>
        </w:rPr>
        <w:t xml:space="preserve"> </w:t>
      </w:r>
      <w:r w:rsidRPr="007010D9">
        <w:rPr>
          <w:lang w:val="ru-RU"/>
        </w:rPr>
        <w:t>มาระโก 4:31–32 ดูเพิ่มเติม: มัทธิว 13:32, ลูกา 13:19.</w:t>
      </w:r>
    </w:p>
  </w:footnote>
  <w:footnote w:id="64">
    <w:p w14:paraId="075BAB2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ลูกา 17:21.</w:t>
      </w:r>
    </w:p>
  </w:footnote>
  <w:footnote w:id="65">
    <w:p w14:paraId="62C268CF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มัทธิว 6:33.</w:t>
      </w:r>
    </w:p>
  </w:footnote>
  <w:footnote w:id="66">
    <w:p w14:paraId="573BC56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ดูเพิ่มเติม: มัทธิว 11:12.</w:t>
      </w:r>
    </w:p>
  </w:footnote>
  <w:footnote w:id="67">
    <w:p w14:paraId="2B1027EE" w14:textId="77777777" w:rsidR="00EF488A" w:rsidRPr="00376CA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76CAE">
        <w:rPr>
          <w:lang w:val="ru-RU"/>
        </w:rPr>
        <w:t xml:space="preserve"> </w:t>
      </w:r>
      <w:r w:rsidRPr="007010D9">
        <w:rPr>
          <w:lang w:val="ru-RU"/>
        </w:rPr>
        <w:t>เผยแพร่ในปี 1992 ประมาณ 1 ดอลลาร์สหรัฐ</w:t>
      </w:r>
    </w:p>
  </w:footnote>
  <w:footnote w:id="68">
    <w:p w14:paraId="25D89B72" w14:textId="77777777" w:rsidR="00EF488A" w:rsidRPr="00376CA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76CAE">
        <w:rPr>
          <w:lang w:val="ru-RU"/>
        </w:rPr>
        <w:t xml:space="preserve"> </w:t>
      </w:r>
      <w:r w:rsidRPr="007010D9">
        <w:rPr>
          <w:lang w:val="ru-RU"/>
        </w:rPr>
        <w:t>อริสโตเติล โอนาซิส (1900–1975) – มหาเศรษฐีชาวกรีกและเจ้าของเรือรายใหญ่ที่สุดในโลก เป็นหนึ่งในบุคคลที่ร่ำรวยที่สุดในโลก</w:t>
      </w:r>
    </w:p>
  </w:footnote>
  <w:footnote w:id="69">
    <w:p w14:paraId="01D030E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6:4.</w:t>
      </w:r>
    </w:p>
  </w:footnote>
  <w:footnote w:id="70">
    <w:p w14:paraId="2AF16C4F" w14:textId="77777777" w:rsidR="00EF488A" w:rsidRPr="00376CA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76CAE">
        <w:rPr>
          <w:lang w:val="ru-RU"/>
        </w:rPr>
        <w:t xml:space="preserve"> </w:t>
      </w:r>
      <w:r w:rsidRPr="007010D9">
        <w:rPr>
          <w:lang w:val="ru-RU"/>
        </w:rPr>
        <w:t>สงครามปี 1940 ระหว่างกรีซและอิตาลีฟาสซิสต์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1">
    <w:p w14:paraId="0AD4CA60" w14:textId="77777777" w:rsidR="00EF488A" w:rsidRPr="00BC564B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C564B">
        <w:rPr>
          <w:lang w:val="ru-RU"/>
        </w:rPr>
        <w:t xml:space="preserve"> </w:t>
      </w:r>
      <w:r w:rsidRPr="007010D9">
        <w:rPr>
          <w:lang w:val="ru-RU"/>
        </w:rPr>
        <w:t>แม่น้ำเอวรอส (Evros) เป็นแม่น้ำในภาคตะวันออกเฉียงเหนือของกรีซ ติดชายแดนกับตุรกี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2">
    <w:p w14:paraId="20648DC8" w14:textId="77777777" w:rsidR="00EF488A" w:rsidRPr="002E316A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E316A">
        <w:rPr>
          <w:lang w:val="ru-RU"/>
        </w:rPr>
        <w:t xml:space="preserve"> </w:t>
      </w:r>
      <w:r w:rsidRPr="007010D9">
        <w:rPr>
          <w:lang w:val="ru-RU"/>
        </w:rPr>
        <w:t>วันฉลองนักบุญอาคิลิอุสแห่งลาริสซา († ประมาณปี ค.ศ. 330) จัดขึ้นในวันที่ 15 พฤษภาคม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3">
    <w:p w14:paraId="4CA00161" w14:textId="77777777" w:rsidR="00EF488A" w:rsidRPr="002E316A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E316A">
        <w:rPr>
          <w:lang w:val="ru-RU"/>
        </w:rPr>
        <w:t xml:space="preserve"> </w:t>
      </w:r>
      <w:r w:rsidRPr="007010D9">
        <w:rPr>
          <w:lang w:val="ru-RU"/>
        </w:rPr>
        <w:t>แน่นอนว่าสิ่งนี้ไม่รวมถึงอาชีพที่ไม่สอดคล้องกับชื่อเรียก “คริสเตียน” ซึ่งปัจจุบันมีอยู่มากมาย – เช่น นักอาชญากรรม, โจร, ผู้ส่งเสริมความไม่ศีลธรรม, ผู้ให้กู้เงิน, ผู้ใช้เวทมนตร์, แพทย์ที่ทำการทำแท้ง, นางแบบ, นักตลก และอื่นๆ อีกมากมาย อาชีพเหล่านี้ไม่เพียงแต่ไม่สามารถได้รับการชำระให้บริสุทธิ์ได้ แต่ยังจำเป็นต้องได้รับการรักษาผ่านการกลับใจ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4">
    <w:p w14:paraId="3161CA45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1 ยอห์น 13:4–14.</w:t>
      </w:r>
    </w:p>
  </w:footnote>
  <w:footnote w:id="75">
    <w:p w14:paraId="0F997F5A" w14:textId="77777777" w:rsidR="00EF488A" w:rsidRPr="00215E04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15E04">
        <w:rPr>
          <w:lang w:val="ru-RU"/>
        </w:rPr>
        <w:t xml:space="preserve"> </w:t>
      </w:r>
      <w:r w:rsidRPr="007010D9">
        <w:rPr>
          <w:lang w:val="ru-RU"/>
        </w:rPr>
        <w:t>Dikeos — ในสเกเต (skete) ของภูเขาอาทอส (Mount Athos) คือพระภิกษุที่ได้รับการเลือกตั้งหรือแต่งตั้งเป็นระยะเวลาหนึ่งปี เพื่อประสานงานชีวิตของผู้อาศัยในสเกเต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6">
    <w:p w14:paraId="0EB761B6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A14780">
        <w:rPr>
          <w:lang w:val="ru-RU"/>
        </w:rPr>
        <w:t xml:space="preserve"> </w:t>
      </w:r>
      <w:r w:rsidRPr="007010D9">
        <w:rPr>
          <w:lang w:val="ru-RU"/>
        </w:rPr>
        <w:t xml:space="preserve">จากทรอพาเรียนทั่วไปถึงผู้ศักดิ์สิทธิ์: </w:t>
      </w:r>
      <w:r w:rsidRPr="007010D9">
        <w:rPr>
          <w:i/>
          <w:iCs/>
          <w:lang w:val="ru-RU"/>
        </w:rPr>
        <w:t>‘ผู้อาศัยในทะเลทรายและทูตสวรรค์ในร่างมนุษย์</w:t>
      </w:r>
      <w:r>
        <w:rPr>
          <w:i/>
          <w:iCs/>
          <w:lang w:val="ru-RU"/>
        </w:rPr>
        <w:t>...’</w:t>
      </w:r>
    </w:p>
  </w:footnote>
  <w:footnote w:id="77">
    <w:p w14:paraId="2C2C3792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 xml:space="preserve">1 โครินธ์ 3:17. </w:t>
      </w:r>
    </w:p>
  </w:footnote>
  <w:footnote w:id="78">
    <w:p w14:paraId="375C9536" w14:textId="77777777" w:rsidR="00EF488A" w:rsidRPr="00A1478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14780">
        <w:rPr>
          <w:lang w:val="ru-RU"/>
        </w:rPr>
        <w:t xml:space="preserve"> </w:t>
      </w:r>
      <w:r w:rsidRPr="007010D9">
        <w:rPr>
          <w:lang w:val="ru-RU"/>
        </w:rPr>
        <w:t xml:space="preserve">วันที่สามสิบเก้าหลังวันปัสกา เมื่อเพลง </w:t>
      </w:r>
      <w:r>
        <w:rPr>
          <w:lang w:val="ru-RU"/>
        </w:rPr>
        <w:t xml:space="preserve">‘พระคริสต์ทรงฟื้นคืนพระชนม์’ </w:t>
      </w:r>
      <w:r w:rsidRPr="007010D9">
        <w:rPr>
          <w:lang w:val="ru-RU"/>
        </w:rPr>
        <w:t>และเพลงปัสกาอื่น ๆ ถูกร้องในโบสถ์เป็นครั้งสุดท้าย –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79">
    <w:p w14:paraId="75D502CB" w14:textId="77777777" w:rsidR="00EF488A" w:rsidRPr="00A1478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14780">
        <w:rPr>
          <w:lang w:val="ru-RU"/>
        </w:rPr>
        <w:t xml:space="preserve"> </w:t>
      </w:r>
      <w:r w:rsidRPr="007010D9">
        <w:rPr>
          <w:lang w:val="ru-RU"/>
        </w:rPr>
        <w:t>นั่นคือ พวกเขาไม่กินไม่ดื่มอะไรเลยจนถึงเวลาสามโมงเย็น — หรือเก้าโมงตามเวลาไบแซนไทน์</w:t>
      </w:r>
    </w:p>
  </w:footnote>
  <w:footnote w:id="80">
    <w:p w14:paraId="07D91F35" w14:textId="77777777" w:rsidR="00EF488A" w:rsidRPr="00E30DEA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30DEA">
        <w:rPr>
          <w:lang w:val="ru-RU"/>
        </w:rPr>
        <w:t xml:space="preserve"> </w:t>
      </w:r>
      <w:r w:rsidRPr="007010D9">
        <w:rPr>
          <w:lang w:val="ru-RU"/>
        </w:rPr>
        <w:t>ดู มัทธิว 27:34; มาร์ค 15:36; ลูกา 23:36 และ ยอห์น 19:29.</w:t>
      </w:r>
    </w:p>
  </w:footnote>
  <w:footnote w:id="81">
    <w:p w14:paraId="2F8EF8AA" w14:textId="77777777" w:rsidR="00EF488A" w:rsidRPr="000A7637" w:rsidRDefault="00000000" w:rsidP="00B87D11">
      <w:pPr>
        <w:pStyle w:val="FootnoteText"/>
        <w:rPr>
          <w:lang w:val="ru-RU"/>
        </w:rPr>
      </w:pPr>
      <w:r w:rsidRPr="005478FC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5478FC">
        <w:rPr>
          <w:lang w:val="ru-RU"/>
        </w:rPr>
        <w:t>ดู ยอห์น 6:5–15.</w:t>
      </w:r>
    </w:p>
  </w:footnote>
  <w:footnote w:id="82">
    <w:p w14:paraId="1AE66561" w14:textId="77777777" w:rsidR="00EF488A" w:rsidRPr="000A7637" w:rsidRDefault="00000000" w:rsidP="00B87D11">
      <w:pPr>
        <w:pStyle w:val="FootnoteText"/>
        <w:rPr>
          <w:lang w:val="ru-RU"/>
        </w:rPr>
      </w:pPr>
      <w:r w:rsidRPr="005478FC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5478FC">
        <w:rPr>
          <w:lang w:val="ru-RU"/>
        </w:rPr>
        <w:t>เยเรมีย์ 48:10.</w:t>
      </w:r>
    </w:p>
  </w:footnote>
  <w:footnote w:id="83">
    <w:p w14:paraId="13CC08FE" w14:textId="77777777" w:rsidR="00EF488A" w:rsidRPr="000A7637" w:rsidRDefault="00000000" w:rsidP="00B87D11">
      <w:pPr>
        <w:pStyle w:val="FootnoteText"/>
        <w:rPr>
          <w:lang w:val="ru-RU"/>
        </w:rPr>
      </w:pPr>
      <w:r w:rsidRPr="005478FC">
        <w:rPr>
          <w:rStyle w:val="FootnoteReference"/>
        </w:rPr>
        <w:footnoteRef/>
      </w:r>
      <w:r w:rsidRPr="005478FC">
        <w:rPr>
          <w:lang w:val="ru-RU"/>
        </w:rPr>
        <w:t xml:space="preserve"> ดู The Works of Our Venerable Father Nilus of Sinai. มอสโก, 2000. หน้า 130.</w:t>
      </w:r>
    </w:p>
  </w:footnote>
  <w:footnote w:id="84">
    <w:p w14:paraId="1581A815" w14:textId="77777777" w:rsidR="00EF488A" w:rsidRPr="005478FC" w:rsidRDefault="00000000" w:rsidP="00B87D11">
      <w:pPr>
        <w:pStyle w:val="FootnoteText"/>
        <w:rPr>
          <w:lang w:val="ru-RU"/>
        </w:rPr>
      </w:pPr>
      <w:r w:rsidRPr="005478FC">
        <w:rPr>
          <w:rStyle w:val="FootnoteReference"/>
        </w:rPr>
        <w:footnoteRef/>
      </w:r>
      <w:r w:rsidRPr="005478FC">
        <w:rPr>
          <w:lang w:val="ru-RU"/>
        </w:rPr>
        <w:t xml:space="preserve"> นั่นคือ พวกเขางดอาหารและน้ำเป็นเวลาห้าวัน</w:t>
      </w:r>
    </w:p>
  </w:footnote>
  <w:footnote w:id="85">
    <w:p w14:paraId="2A19DCC3" w14:textId="77777777" w:rsidR="00EF488A" w:rsidRPr="000A7637" w:rsidRDefault="00000000" w:rsidP="00B87D11">
      <w:pPr>
        <w:rPr>
          <w:lang w:val="ru-RU"/>
        </w:rPr>
      </w:pPr>
      <w:r w:rsidRPr="005478FC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5478FC">
        <w:rPr>
          <w:lang w:val="ru-RU"/>
        </w:rPr>
        <w:t>ดู มัทธิว 4:2 และ ลูกา 4:2.</w:t>
      </w:r>
    </w:p>
  </w:footnote>
  <w:footnote w:id="86">
    <w:p w14:paraId="3D36E1FB" w14:textId="77777777" w:rsidR="00EF488A" w:rsidRPr="000A7637" w:rsidRDefault="00000000" w:rsidP="00B87D11">
      <w:pPr>
        <w:rPr>
          <w:lang w:val="ru-RU"/>
        </w:rPr>
      </w:pPr>
      <w:r w:rsidRPr="005478FC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5478FC">
        <w:rPr>
          <w:lang w:val="ru-RU"/>
        </w:rPr>
        <w:t>ที่เดียวกัน</w:t>
      </w:r>
      <w:r w:rsidRPr="007010D9">
        <w:rPr>
          <w:lang w:val="ru-RU"/>
        </w:rPr>
        <w:t xml:space="preserve"> </w:t>
      </w:r>
    </w:p>
  </w:footnote>
  <w:footnote w:id="87">
    <w:p w14:paraId="7D883C69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>สดุดี</w:t>
      </w:r>
      <w:r w:rsidRPr="000A7637">
        <w:rPr>
          <w:lang w:val="el-GR"/>
        </w:rPr>
        <w:t xml:space="preserve"> 65:12.</w:t>
      </w:r>
    </w:p>
  </w:footnote>
  <w:footnote w:id="88">
    <w:p w14:paraId="6E828D5D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>สดุดี</w:t>
      </w:r>
      <w:r w:rsidRPr="000A7637">
        <w:rPr>
          <w:lang w:val="el-GR"/>
        </w:rPr>
        <w:t xml:space="preserve"> 65:12.</w:t>
      </w:r>
    </w:p>
  </w:footnote>
  <w:footnote w:id="89">
    <w:p w14:paraId="2176277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 xml:space="preserve">ดู </w:t>
      </w:r>
      <w:r w:rsidRPr="000A7637">
        <w:rPr>
          <w:lang w:val="el-GR"/>
        </w:rPr>
        <w:t xml:space="preserve">The Great Synaxarion of the Orthodox Church, เล่ม 12, </w:t>
      </w:r>
      <w:r w:rsidRPr="007010D9">
        <w:rPr>
          <w:lang w:val="ru-RU"/>
        </w:rPr>
        <w:t>หน้า 243–244.</w:t>
      </w:r>
    </w:p>
  </w:footnote>
  <w:footnote w:id="90">
    <w:p w14:paraId="4CD5C63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สุภาษิต 3:12.</w:t>
      </w:r>
    </w:p>
  </w:footnote>
  <w:footnote w:id="91">
    <w:p w14:paraId="40231E93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สุภาษิต 3:12.</w:t>
      </w:r>
    </w:p>
  </w:footnote>
  <w:footnote w:id="92">
    <w:p w14:paraId="1E58D661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2:16.</w:t>
      </w:r>
    </w:p>
  </w:footnote>
  <w:footnote w:id="93">
    <w:p w14:paraId="51250D1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*The Book of Hours*. มอสโก, 1990. หน้า 288.</w:t>
      </w:r>
    </w:p>
  </w:footnote>
  <w:footnote w:id="94">
    <w:p w14:paraId="15735078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ลูกา 23:39 และต่อไป</w:t>
      </w:r>
    </w:p>
  </w:footnote>
  <w:footnote w:id="95">
    <w:p w14:paraId="03E2D8C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ที่เดียวกัน</w:t>
      </w:r>
    </w:p>
  </w:footnote>
  <w:footnote w:id="96">
    <w:p w14:paraId="30A2DADA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569BE">
        <w:rPr>
          <w:lang w:val="ru-RU"/>
        </w:rPr>
        <w:t xml:space="preserve"> </w:t>
      </w:r>
      <w:r w:rsidRPr="007010D9">
        <w:rPr>
          <w:lang w:val="ru-RU"/>
        </w:rPr>
        <w:t xml:space="preserve">การรำลึกถึงนักบุญซินเคลติกาจัดขึ้นในวันที่ 5 มกราคม ดู "ชีวประวัตินักบุญ" ในภาษารัสเซีย เดือนมกราคม มอสโก, 1904 หน้า 189 </w:t>
      </w:r>
    </w:p>
  </w:footnote>
  <w:footnote w:id="97">
    <w:p w14:paraId="72B2BC80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569BE">
        <w:rPr>
          <w:lang w:val="ru-RU"/>
        </w:rPr>
        <w:t xml:space="preserve"> ตั้งแต่ปี 1988 เป็นต้นไป </w:t>
      </w:r>
      <w:r w:rsidRPr="007010D9">
        <w:rPr>
          <w:lang w:val="ru-RU"/>
        </w:rPr>
        <w:t xml:space="preserve">ผู้อาวุโสท่านต้องทนทุกข์ทรมานจากภาวะเลือดออกในลำไส้อย่างต่อเนื่อง </w:t>
      </w:r>
    </w:p>
  </w:footnote>
  <w:footnote w:id="98">
    <w:p w14:paraId="4DF67C80" w14:textId="77777777" w:rsidR="00EF488A" w:rsidRPr="000569B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569BE">
        <w:rPr>
          <w:lang w:val="ru-RU"/>
        </w:rPr>
        <w:t xml:space="preserve"> </w:t>
      </w:r>
      <w:r w:rsidRPr="007010D9">
        <w:rPr>
          <w:lang w:val="ru-RU"/>
        </w:rPr>
        <w:t>โรคเฮอร์เปส ซอสเตอร์ เป็นโรคที่เกิดจากไวรัส ซึ่งมีลักษณะเด่นคือมีกลุ่มตุ่มน้ำพุพองบนผิวหนัง บนพื้นผิวที่มีอาการแดงและบวม โรคนี้ก่อให้เกิดความเจ็บปวดอย่างรุนแรงและภาวะแทรกซ้อนต่าง ๆ ภายในร่างกาย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99">
    <w:p w14:paraId="04131A0A" w14:textId="77777777" w:rsidR="00EF488A" w:rsidRPr="000A7637" w:rsidRDefault="00000000" w:rsidP="00B87D11">
      <w:pPr>
        <w:pStyle w:val="FootnoteText"/>
        <w:rPr>
          <w:lang w:val="el-GR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</w:t>
      </w:r>
      <w:r w:rsidRPr="007010D9">
        <w:rPr>
          <w:lang w:val="ru-RU"/>
        </w:rPr>
        <w:t>มัทธิว</w:t>
      </w:r>
      <w:r w:rsidRPr="000A7637">
        <w:rPr>
          <w:lang w:val="el-GR"/>
        </w:rPr>
        <w:t xml:space="preserve"> 5:11.</w:t>
      </w:r>
    </w:p>
  </w:footnote>
  <w:footnote w:id="100">
    <w:p w14:paraId="6BDA957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el-GR"/>
        </w:rPr>
        <w:t xml:space="preserve"> นักบุญเอฟราอิมชาวซีเรีย. ผลงาน. </w:t>
      </w:r>
      <w:r w:rsidRPr="007010D9">
        <w:t>เล่มที่ I</w:t>
      </w:r>
      <w:r w:rsidRPr="007010D9">
        <w:rPr>
          <w:i/>
          <w:iCs/>
          <w:lang w:val="ru-RU"/>
        </w:rPr>
        <w:t xml:space="preserve">. </w:t>
      </w:r>
      <w:r w:rsidRPr="007010D9">
        <w:t>เทสซาโลนิกี</w:t>
      </w:r>
      <w:r w:rsidRPr="007010D9">
        <w:rPr>
          <w:lang w:val="ru-RU"/>
        </w:rPr>
        <w:t>, 1988. หน้า 253.</w:t>
      </w:r>
    </w:p>
  </w:footnote>
  <w:footnote w:id="101">
    <w:p w14:paraId="3BA42FE0" w14:textId="77777777" w:rsidR="00EF488A" w:rsidRPr="000569B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569BE">
        <w:rPr>
          <w:lang w:val="ru-RU"/>
        </w:rPr>
        <w:t xml:space="preserve"> </w:t>
      </w:r>
      <w:r w:rsidRPr="007010D9">
        <w:rPr>
          <w:lang w:val="ru-RU"/>
        </w:rPr>
        <w:t xml:space="preserve">แนวคิดเรื่อง </w:t>
      </w:r>
      <w:r>
        <w:rPr>
          <w:lang w:val="ru-RU"/>
        </w:rPr>
        <w:t xml:space="preserve">“การขอโทษ” </w:t>
      </w:r>
      <w:r w:rsidRPr="007010D9">
        <w:rPr>
          <w:lang w:val="ru-RU"/>
        </w:rPr>
        <w:t>ต่อพระเจ้าในเทววิทยาออร์โธดอกซ์ ไม่มีลักษณะทางกฎหมายเหมือนในเทววิทยาตะวันตก แต่เป็นการแสดงถึงการลงโทษด้วยความเมตตาของพระเจ้าต่อมนุษย์ผู้ทำบาป เพื่อความรอดของพวกเขา</w:t>
      </w:r>
    </w:p>
  </w:footnote>
  <w:footnote w:id="102">
    <w:p w14:paraId="24CD68C9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1 โครินธ์ 12:9.</w:t>
      </w:r>
    </w:p>
  </w:footnote>
  <w:footnote w:id="103">
    <w:p w14:paraId="7739BAA3" w14:textId="77777777" w:rsidR="00EF488A" w:rsidRPr="006A0914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A0914">
        <w:rPr>
          <w:lang w:val="ru-RU"/>
        </w:rPr>
        <w:t xml:space="preserve"> </w:t>
      </w:r>
      <w:r w:rsidRPr="007010D9">
        <w:rPr>
          <w:lang w:val="ru-RU"/>
        </w:rPr>
        <w:t>การฟอกเลือด — การฟอกเลือดและการกรองเลือดด้วยเครื่อง ‘ไตเทียม’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04">
    <w:p w14:paraId="7CB9F453" w14:textId="77777777" w:rsidR="00EF488A" w:rsidRPr="006A0914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A0914">
        <w:rPr>
          <w:lang w:val="ru-RU"/>
        </w:rPr>
        <w:t xml:space="preserve"> </w:t>
      </w:r>
      <w:r w:rsidRPr="007010D9">
        <w:rPr>
          <w:lang w:val="ru-RU"/>
        </w:rPr>
        <w:t>ที่วัดเอสฟิกเมน ในปี ค.ศ. 1953–1955</w:t>
      </w:r>
    </w:p>
  </w:footnote>
  <w:footnote w:id="105">
    <w:p w14:paraId="04DF10C3" w14:textId="77777777" w:rsidR="00EF488A" w:rsidRPr="006A0914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A0914">
        <w:rPr>
          <w:lang w:val="ru-RU"/>
        </w:rPr>
        <w:t xml:space="preserve"> </w:t>
      </w:r>
      <w:r w:rsidRPr="007010D9">
        <w:rPr>
          <w:lang w:val="ru-RU"/>
        </w:rPr>
        <w:t>โรคหลอดลมโป่งพอง — การขยายตัวของหลอดลมและหลอดลมฝอยอันเนื่องมาจากการอักเสบหรือการอุดตันของหลอดลมขนาดเล็กเป็นเวลานาน —</w:t>
      </w:r>
      <w:r w:rsidRPr="007010D9">
        <w:rPr>
          <w:i/>
          <w:iCs/>
          <w:lang w:val="ru-RU"/>
        </w:rPr>
        <w:t xml:space="preserve"> หมายเหตุของผู้แปล.</w:t>
      </w:r>
    </w:p>
  </w:footnote>
  <w:footnote w:id="106">
    <w:p w14:paraId="7C92BF0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ฮีบรู 10:36.</w:t>
      </w:r>
    </w:p>
  </w:footnote>
  <w:footnote w:id="107">
    <w:p w14:paraId="24B6BC72" w14:textId="77777777" w:rsidR="00EF488A" w:rsidRPr="000A7637" w:rsidRDefault="00000000" w:rsidP="00B87D11">
      <w:pPr>
        <w:rPr>
          <w:lang w:val="ru-RU"/>
        </w:rPr>
      </w:pPr>
      <w:r w:rsidRPr="00DF3EB0">
        <w:rPr>
          <w:rStyle w:val="FootnoteReference"/>
        </w:rPr>
        <w:footnoteRef/>
      </w:r>
      <w:r w:rsidRPr="00DF3EB0">
        <w:rPr>
          <w:lang w:val="ru-RU"/>
        </w:rPr>
        <w:t xml:space="preserve"> นี่คือชื่อที่ชาวเมืองฟาราสตั้งให้กับพระอาร์เซนิอุสผู้ทรงเกียรติแห่งคัปปาโดเกีย —</w:t>
      </w:r>
      <w:r w:rsidRPr="00DF3EB0">
        <w:rPr>
          <w:i/>
          <w:iCs/>
          <w:lang w:val="ru-RU"/>
        </w:rPr>
        <w:t xml:space="preserve"> หมายเหตุของผู้แปล</w:t>
      </w:r>
    </w:p>
  </w:footnote>
  <w:footnote w:id="108">
    <w:p w14:paraId="116819B0" w14:textId="77777777" w:rsidR="00EF488A" w:rsidRPr="000A7637" w:rsidRDefault="00000000" w:rsidP="00B87D11">
      <w:pPr>
        <w:pStyle w:val="FootnoteText"/>
        <w:rPr>
          <w:lang w:val="ru-RU"/>
        </w:rPr>
      </w:pPr>
      <w:r w:rsidRPr="00DF3EB0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DF3EB0">
        <w:rPr>
          <w:lang w:val="ru-RU"/>
        </w:rPr>
        <w:t>ลูกา 21:19.</w:t>
      </w:r>
    </w:p>
  </w:footnote>
  <w:footnote w:id="109">
    <w:p w14:paraId="61AE3839" w14:textId="77777777" w:rsidR="00EF488A" w:rsidRPr="000A7637" w:rsidRDefault="00000000" w:rsidP="00B87D11">
      <w:pPr>
        <w:pStyle w:val="FootnoteText"/>
        <w:rPr>
          <w:lang w:val="ru-RU"/>
        </w:rPr>
      </w:pPr>
      <w:r w:rsidRPr="00DF3EB0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DF3EB0">
        <w:rPr>
          <w:lang w:val="ru-RU"/>
        </w:rPr>
        <w:t>ดูหนังสือโยบ</w:t>
      </w:r>
    </w:p>
  </w:footnote>
  <w:footnote w:id="110">
    <w:p w14:paraId="73AFC0E4" w14:textId="77777777" w:rsidR="00EF488A" w:rsidRPr="00DF3EB0" w:rsidRDefault="00000000" w:rsidP="00B87D11">
      <w:pPr>
        <w:pStyle w:val="FootnoteText"/>
        <w:rPr>
          <w:lang w:val="ru-RU"/>
        </w:rPr>
      </w:pPr>
      <w:r w:rsidRPr="00DF3EB0">
        <w:rPr>
          <w:rStyle w:val="FootnoteReference"/>
        </w:rPr>
        <w:footnoteRef/>
      </w:r>
      <w:r w:rsidRPr="00DF3EB0">
        <w:rPr>
          <w:lang w:val="ru-RU"/>
        </w:rPr>
        <w:t xml:space="preserve"> ดู มัทธิว 27:26–44; มาร์ค 15:15–32; ลูกา 23:23–43 และ ยอห์น 19:1–23.</w:t>
      </w:r>
    </w:p>
  </w:footnote>
  <w:footnote w:id="111">
    <w:p w14:paraId="3887D108" w14:textId="77777777" w:rsidR="00EF488A" w:rsidRPr="000A7637" w:rsidRDefault="00000000" w:rsidP="00B87D11">
      <w:pPr>
        <w:rPr>
          <w:lang w:val="ru-RU"/>
        </w:rPr>
      </w:pPr>
      <w:r w:rsidRPr="00DF3EB0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DF3EB0">
        <w:rPr>
          <w:lang w:val="ru-RU"/>
        </w:rPr>
        <w:t>ดู อิสยาห์ 53:9.</w:t>
      </w:r>
      <w:r w:rsidRPr="007010D9">
        <w:rPr>
          <w:lang w:val="ru-RU"/>
        </w:rPr>
        <w:t xml:space="preserve"> </w:t>
      </w:r>
    </w:p>
  </w:footnote>
  <w:footnote w:id="112">
    <w:p w14:paraId="4D6AF074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 xml:space="preserve">ทรอพาเรียนแด่ผู้พลีชีพทั้งสี่สิบแห่งเซบาสเต; วันฉลองของพวกเขาจัดขึ้นในวันที่ 9 มีนาคม </w:t>
      </w:r>
    </w:p>
  </w:footnote>
  <w:footnote w:id="113">
    <w:p w14:paraId="1A977619" w14:textId="77777777" w:rsidR="00EF488A" w:rsidRPr="00DF3EB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 xml:space="preserve">จากคำกรีก </w:t>
      </w:r>
      <w:r>
        <w:rPr>
          <w:lang w:val="ru-RU"/>
        </w:rPr>
        <w:t xml:space="preserve">‘χυμός’ </w:t>
      </w:r>
      <w:r w:rsidRPr="007010D9">
        <w:rPr>
          <w:lang w:val="ru-RU"/>
        </w:rPr>
        <w:t>— น้ำผลไม้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14">
    <w:p w14:paraId="3F9A5C66" w14:textId="77777777" w:rsidR="00EF488A" w:rsidRPr="00DF3EB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>อ่านเมื่อเดือนมิถุนายน ค.ศ. 1994 หนึ่งเดือนก่อนการเสียชีวิตของเขา</w:t>
      </w:r>
    </w:p>
  </w:footnote>
  <w:footnote w:id="115">
    <w:p w14:paraId="1FD77B31" w14:textId="77777777" w:rsidR="00EF488A" w:rsidRPr="00DF3EB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>นักบุญอาร์เซนิอุสแห่งคัปปาโดเกียจะอ่านสดุดี 145 ในโอกาสเช่นนี้</w:t>
      </w:r>
    </w:p>
  </w:footnote>
  <w:footnote w:id="116">
    <w:p w14:paraId="289DBAE1" w14:textId="77777777" w:rsidR="00EF488A" w:rsidRPr="00DF3EB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>ธาลัสซีเมีย — โรคโลหิตจางแบบสลายเม็ดเลือดที่ถ่ายทอดทางพันธุกรรม ซึ่งมีลักษณะเด่นคือการสังเคราะห์โปรตีนกลอบินผิดปกติ พบได้บ่อยในประเทศแถบเมดิเตอร์เรเนียน โรคนี้ก่อให้เกิดภาวะโลหิตจางที่รุนแรงขึ้นเรื่อย ๆ ตับและม้ามโต ภาวะตัวเหลือง เป็นต้น —</w:t>
      </w:r>
      <w:r w:rsidRPr="007010D9">
        <w:rPr>
          <w:i/>
          <w:iCs/>
          <w:lang w:val="ru-RU"/>
        </w:rPr>
        <w:t xml:space="preserve"> หมายเหตุของผู้แปล</w:t>
      </w:r>
    </w:p>
  </w:footnote>
  <w:footnote w:id="117">
    <w:p w14:paraId="4617066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2:16.</w:t>
      </w:r>
    </w:p>
  </w:footnote>
  <w:footnote w:id="118">
    <w:p w14:paraId="7C5E88BE" w14:textId="77777777" w:rsidR="00EF488A" w:rsidRPr="00DF3EB0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F3EB0">
        <w:rPr>
          <w:lang w:val="ru-RU"/>
        </w:rPr>
        <w:t xml:space="preserve"> </w:t>
      </w:r>
      <w:r w:rsidRPr="007010D9">
        <w:rPr>
          <w:lang w:val="ru-RU"/>
        </w:rPr>
        <w:t>ดู มัทธิว 7:7; มาร์ค 11:24; ลูกา 11:10 และ ยอห์น 16:24.</w:t>
      </w:r>
    </w:p>
  </w:footnote>
  <w:footnote w:id="119">
    <w:p w14:paraId="51B0D89C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25:12.</w:t>
      </w:r>
    </w:p>
  </w:footnote>
  <w:footnote w:id="120">
    <w:p w14:paraId="0872AE9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ลูกา 18:14 ดูเพิ่มเติม มัทธิว 23:12</w:t>
      </w:r>
    </w:p>
  </w:footnote>
  <w:footnote w:id="121">
    <w:p w14:paraId="32A1A3FD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ดู มัทธิว 26:52.</w:t>
      </w:r>
    </w:p>
  </w:footnote>
  <w:footnote w:id="122">
    <w:p w14:paraId="7E1CEA69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56E78">
        <w:rPr>
          <w:lang w:val="ru-RU"/>
        </w:rPr>
        <w:t xml:space="preserve"> </w:t>
      </w:r>
      <w:r w:rsidRPr="007010D9">
        <w:rPr>
          <w:lang w:val="ru-RU"/>
        </w:rPr>
        <w:t>ดู</w:t>
      </w:r>
      <w:r w:rsidRPr="007010D9">
        <w:rPr>
          <w:i/>
          <w:iCs/>
          <w:lang w:val="ru-RU"/>
        </w:rPr>
        <w:t>นักบุญจอห์น มอสคัส</w:t>
      </w:r>
      <w:r w:rsidRPr="007010D9">
        <w:rPr>
          <w:lang w:val="ru-RU"/>
        </w:rPr>
        <w:t>, *ทุ่งหญ้าฝ่ายจิตวิญญาณ*. เซอร์เกียฟ โพซัด, 1915. หน้า 197.</w:t>
      </w:r>
    </w:p>
  </w:footnote>
  <w:footnote w:id="123">
    <w:p w14:paraId="3659C59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56E78">
        <w:rPr>
          <w:lang w:val="ru-RU"/>
        </w:rPr>
        <w:t xml:space="preserve"> </w:t>
      </w:r>
      <w:r w:rsidRPr="007010D9">
        <w:rPr>
          <w:lang w:val="ru-RU"/>
        </w:rPr>
        <w:t>ดู *ชีวิตของศาสดาผู้ศักดิ์สิทธิ์อิสยาห์* ในหนังสือ: *ชีวิตของนักบุญในภาษารัสเซีย* เดือนพฤษภาคม มอสโก, 1907 หน้า 287.</w:t>
      </w:r>
    </w:p>
  </w:footnote>
  <w:footnote w:id="124">
    <w:p w14:paraId="2CFF017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2 ทิโมธี 3:13.</w:t>
      </w:r>
    </w:p>
  </w:footnote>
  <w:footnote w:id="125">
    <w:p w14:paraId="4DE7D52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C2CA8">
        <w:rPr>
          <w:lang w:val="ru-RU"/>
        </w:rPr>
        <w:t xml:space="preserve"> </w:t>
      </w:r>
      <w:r w:rsidRPr="007010D9">
        <w:rPr>
          <w:lang w:val="ru-RU"/>
        </w:rPr>
        <w:t>ในฉบับแปลภาษารัสเซียโดย S. I. Sobolevsky: ‘ผู้ที่ถูกลงโทษที่นี่เพราะความอับอายของตนเอง จะได้ลิ้มรสเกเฮนนาของตนเอง’ พระบิดาศักดิ์สิทธิ์ของเรา อิสอัคชาวซีเรีย คำสอนแห่งการถือศีล มอสโก, 1993 หน้า 365.</w:t>
      </w:r>
    </w:p>
  </w:footnote>
  <w:footnote w:id="126">
    <w:p w14:paraId="51E8DF02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 xml:space="preserve">ดู กิจการ 5:6–10. </w:t>
      </w:r>
    </w:p>
  </w:footnote>
  <w:footnote w:id="127">
    <w:p w14:paraId="6DC01F2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สดุดี 89:10.</w:t>
      </w:r>
    </w:p>
  </w:footnote>
  <w:footnote w:id="128">
    <w:p w14:paraId="7E77E352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ที่เดียวกัน</w:t>
      </w:r>
    </w:p>
  </w:footnote>
  <w:footnote w:id="129">
    <w:p w14:paraId="5858BDFE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60426">
        <w:rPr>
          <w:lang w:val="ru-RU"/>
        </w:rPr>
        <w:t xml:space="preserve"> </w:t>
      </w:r>
      <w:r w:rsidRPr="007010D9">
        <w:rPr>
          <w:lang w:val="ru-RU"/>
        </w:rPr>
        <w:t>ดู *การพิพากษาที่โลงศพ หรือ ความทุกข์ยากของนักบุญเทโอโดรา* (The Judgement at the Coffin, or The Tribulations of the Venerable Theodora). เซนต์ปีเตอร์สเบิร์ก, 1995.</w:t>
      </w:r>
    </w:p>
  </w:footnote>
  <w:footnote w:id="130">
    <w:p w14:paraId="5F7DA731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36A19">
        <w:rPr>
          <w:lang w:val="ru-RU"/>
        </w:rPr>
        <w:t xml:space="preserve"> </w:t>
      </w:r>
      <w:r w:rsidRPr="007010D9">
        <w:rPr>
          <w:lang w:val="ru-RU"/>
        </w:rPr>
        <w:t>วันฉลองนักบุญยูฟโรซีนจัดขึ้นในวันที่ 11 กันยายน ดู *ชีวประวัตินักบุญในภาษารัสเซีย*. เดือนกันยายน มอสโก, 1902 หน้า 257–260.</w:t>
      </w:r>
    </w:p>
  </w:footnote>
  <w:footnote w:id="131">
    <w:p w14:paraId="7283EE8B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1 เทสซาโลนิกา 4:13.</w:t>
      </w:r>
    </w:p>
  </w:footnote>
  <w:footnote w:id="132">
    <w:p w14:paraId="4A635257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1 เทสซาโลนิกา 4:13.</w:t>
      </w:r>
    </w:p>
  </w:footnote>
  <w:footnote w:id="133">
    <w:p w14:paraId="5F5AB995" w14:textId="77777777" w:rsidR="00EF488A" w:rsidRPr="00E36A19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36A19">
        <w:rPr>
          <w:lang w:val="ru-RU"/>
        </w:rPr>
        <w:t xml:space="preserve"> </w:t>
      </w:r>
      <w:r w:rsidRPr="007010D9">
        <w:rPr>
          <w:lang w:val="ru-RU"/>
        </w:rPr>
        <w:t xml:space="preserve">คำพูดของชาวตุรกีที่หมายความว่า </w:t>
      </w:r>
      <w:r>
        <w:rPr>
          <w:lang w:val="ru-RU"/>
        </w:rPr>
        <w:t>‘ไม่มีความหมาย’</w:t>
      </w:r>
      <w:r w:rsidRPr="007010D9">
        <w:rPr>
          <w:lang w:val="ru-RU"/>
        </w:rPr>
        <w:t>, ‘ไร้ความหมาย’</w:t>
      </w:r>
    </w:p>
  </w:footnote>
  <w:footnote w:id="134">
    <w:p w14:paraId="368E6B23" w14:textId="77777777" w:rsidR="00EF488A" w:rsidRPr="000A7637" w:rsidRDefault="00000000" w:rsidP="00B87D11">
      <w:pPr>
        <w:pStyle w:val="FootnoteText"/>
        <w:rPr>
          <w:lang w:val="ru-RU"/>
        </w:rPr>
      </w:pPr>
      <w:r w:rsidRPr="00E36A19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E36A19">
        <w:rPr>
          <w:lang w:val="ru-RU"/>
        </w:rPr>
        <w:t>ดู ลูกา 23:32–33 และ 39–43.</w:t>
      </w:r>
    </w:p>
  </w:footnote>
  <w:footnote w:id="135">
    <w:p w14:paraId="10B0E7AC" w14:textId="77777777" w:rsidR="00EF488A" w:rsidRPr="000A7637" w:rsidRDefault="00000000" w:rsidP="00B87D11">
      <w:pPr>
        <w:pStyle w:val="FootnoteText"/>
        <w:rPr>
          <w:lang w:val="ru-RU"/>
        </w:rPr>
      </w:pPr>
      <w:r w:rsidRPr="00E36A19"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E36A19">
        <w:rPr>
          <w:lang w:val="ru-RU"/>
        </w:rPr>
        <w:t>มัทธิว 3:2.</w:t>
      </w:r>
    </w:p>
  </w:footnote>
  <w:footnote w:id="136">
    <w:p w14:paraId="6DB46FAC" w14:textId="77777777" w:rsidR="00EF488A" w:rsidRPr="000A7637" w:rsidRDefault="00000000" w:rsidP="00B87D11">
      <w:pPr>
        <w:rPr>
          <w:lang w:val="ru-RU"/>
        </w:rPr>
      </w:pPr>
      <w:r w:rsidRPr="00E36A19">
        <w:rPr>
          <w:rStyle w:val="FootnoteReference"/>
        </w:rPr>
        <w:footnoteRef/>
      </w:r>
      <w:r w:rsidRPr="00E36A19">
        <w:rPr>
          <w:lang w:val="ru-RU"/>
        </w:rPr>
        <w:t xml:space="preserve"> เมื่อกล่าวว่า ‘ของเรา’ ผู้อาวุโสหมายถึงมนุษยชาติทั้งหมด</w:t>
      </w:r>
    </w:p>
  </w:footnote>
  <w:footnote w:id="137">
    <w:p w14:paraId="3E2D108C" w14:textId="77777777" w:rsidR="00EF488A" w:rsidRPr="000A7637" w:rsidRDefault="00000000" w:rsidP="00B87D11">
      <w:pPr>
        <w:rPr>
          <w:lang w:val="ru-RU"/>
        </w:rPr>
      </w:pPr>
      <w:r>
        <w:rPr>
          <w:rStyle w:val="FootnoteReference"/>
        </w:rPr>
        <w:footnoteRef/>
      </w:r>
      <w:r w:rsidRPr="000A7637">
        <w:rPr>
          <w:lang w:val="ru-RU"/>
        </w:rPr>
        <w:t xml:space="preserve"> </w:t>
      </w:r>
      <w:r w:rsidRPr="007010D9">
        <w:rPr>
          <w:lang w:val="ru-RU"/>
        </w:rPr>
        <w:t>1 โครินธ์ 15:42.</w:t>
      </w:r>
    </w:p>
  </w:footnote>
  <w:footnote w:id="138">
    <w:p w14:paraId="61E09676" w14:textId="77777777" w:rsidR="00EF488A" w:rsidRPr="000A7637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F5FBE">
        <w:rPr>
          <w:lang w:val="ru-RU"/>
        </w:rPr>
        <w:t xml:space="preserve"> </w:t>
      </w:r>
      <w:r w:rsidRPr="007010D9">
        <w:rPr>
          <w:i/>
          <w:iCs/>
          <w:lang w:val="ru-RU"/>
        </w:rPr>
        <w:t>ผู้อาวุโสเพย์ซิออสแห่งภูเขาอาทอส</w:t>
      </w:r>
      <w:r w:rsidRPr="007010D9">
        <w:rPr>
          <w:lang w:val="ru-RU"/>
        </w:rPr>
        <w:t>. จดหมาย. Holy Trinity St Sergius Lavra, 2001. หน้า 44.</w:t>
      </w:r>
    </w:p>
  </w:footnote>
  <w:footnote w:id="139">
    <w:p w14:paraId="7FF91144" w14:textId="77777777" w:rsidR="00EF488A" w:rsidRPr="001F5FBE" w:rsidRDefault="00000000" w:rsidP="00B87D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F5FBE">
        <w:rPr>
          <w:lang w:val="ru-RU"/>
        </w:rPr>
        <w:t xml:space="preserve"> </w:t>
      </w:r>
      <w:r w:rsidRPr="007010D9">
        <w:rPr>
          <w:lang w:val="ru-RU"/>
        </w:rPr>
        <w:t xml:space="preserve">จากคอนแทคิออนในพิธีศพ </w:t>
      </w:r>
      <w:r w:rsidRPr="007010D9">
        <w:rPr>
          <w:i/>
          <w:iCs/>
          <w:lang w:val="ru-RU"/>
        </w:rPr>
        <w:t>‘ร่วมกับนักบุญทั้งหลาย โปรดประทานความสงบสุขแก่เขา</w:t>
      </w:r>
      <w:r>
        <w:rPr>
          <w:i/>
          <w:iCs/>
          <w:lang w:val="ru-RU"/>
        </w:rPr>
        <w:t>...’</w:t>
      </w:r>
    </w:p>
  </w:footnote>
  <w:footnote w:id="140">
    <w:p w14:paraId="11186D32" w14:textId="77777777" w:rsidR="00EF488A" w:rsidRPr="000305FA" w:rsidRDefault="00000000" w:rsidP="00B87D11">
      <w:r>
        <w:rPr>
          <w:rStyle w:val="FootnoteReference"/>
        </w:rPr>
        <w:footnoteRef/>
      </w:r>
      <w:r>
        <w:t xml:space="preserve"> </w:t>
      </w:r>
      <w:r w:rsidRPr="007010D9">
        <w:t>สดุดี 145:4.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C4B1" w14:textId="77777777" w:rsidR="00EF488A" w:rsidRDefault="00EF48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C4E4" w14:textId="77777777" w:rsidR="00EF488A" w:rsidRDefault="00EF48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3F29B" w14:textId="77777777" w:rsidR="00EF488A" w:rsidRDefault="00EF48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AEA800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9826608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 w16cid:durableId="110599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50"/>
    <w:rsid w:val="000200DB"/>
    <w:rsid w:val="000A7637"/>
    <w:rsid w:val="000E4083"/>
    <w:rsid w:val="001202D5"/>
    <w:rsid w:val="001504A4"/>
    <w:rsid w:val="001F7339"/>
    <w:rsid w:val="003900ED"/>
    <w:rsid w:val="00394354"/>
    <w:rsid w:val="00400B33"/>
    <w:rsid w:val="00433871"/>
    <w:rsid w:val="006C5560"/>
    <w:rsid w:val="008208F4"/>
    <w:rsid w:val="008F50BF"/>
    <w:rsid w:val="00995EA3"/>
    <w:rsid w:val="00A7351D"/>
    <w:rsid w:val="00B87D11"/>
    <w:rsid w:val="00C116D2"/>
    <w:rsid w:val="00C44F1B"/>
    <w:rsid w:val="00C81D45"/>
    <w:rsid w:val="00E458D4"/>
    <w:rsid w:val="00E95D50"/>
    <w:rsid w:val="00EB6D3C"/>
    <w:rsid w:val="00EF488A"/>
    <w:rsid w:val="00F4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F4FBA"/>
  <w15:chartTrackingRefBased/>
  <w15:docId w15:val="{0B5F3DD9-6172-4694-AE9F-124D5490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B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00B33"/>
    <w:pPr>
      <w:keepNext/>
      <w:spacing w:after="240"/>
      <w:jc w:val="center"/>
      <w:outlineLvl w:val="0"/>
    </w:pPr>
    <w:rPr>
      <w:rFonts w:ascii="Arial" w:hAnsi="Arial"/>
      <w:b/>
      <w:color w:val="800000"/>
      <w:spacing w:val="30"/>
      <w:kern w:val="28"/>
      <w:sz w:val="56"/>
    </w:rPr>
  </w:style>
  <w:style w:type="paragraph" w:styleId="Heading2">
    <w:name w:val="heading 2"/>
    <w:basedOn w:val="Normal"/>
    <w:next w:val="Normal"/>
    <w:link w:val="Heading2Char"/>
    <w:qFormat/>
    <w:rsid w:val="00400B33"/>
    <w:pPr>
      <w:keepNext/>
      <w:spacing w:after="120"/>
      <w:jc w:val="center"/>
      <w:outlineLvl w:val="1"/>
    </w:pPr>
    <w:rPr>
      <w:rFonts w:ascii="Arial" w:hAnsi="Arial"/>
      <w:b/>
      <w:color w:val="800000"/>
      <w:spacing w:val="20"/>
      <w:sz w:val="38"/>
    </w:rPr>
  </w:style>
  <w:style w:type="paragraph" w:styleId="Heading3">
    <w:name w:val="heading 3"/>
    <w:basedOn w:val="Normal"/>
    <w:next w:val="Normal"/>
    <w:link w:val="Heading3Char"/>
    <w:qFormat/>
    <w:rsid w:val="00400B33"/>
    <w:pPr>
      <w:keepNext/>
      <w:spacing w:after="120"/>
      <w:jc w:val="center"/>
      <w:outlineLvl w:val="2"/>
    </w:pPr>
    <w:rPr>
      <w:rFonts w:ascii="Arial" w:hAnsi="Arial"/>
      <w:b/>
      <w:color w:val="0000FF"/>
      <w:spacing w:val="16"/>
      <w:sz w:val="30"/>
    </w:rPr>
  </w:style>
  <w:style w:type="paragraph" w:styleId="Heading4">
    <w:name w:val="heading 4"/>
    <w:basedOn w:val="Normal"/>
    <w:next w:val="Normal"/>
    <w:link w:val="Heading4Char"/>
    <w:autoRedefine/>
    <w:qFormat/>
    <w:rsid w:val="00400B33"/>
    <w:pPr>
      <w:keepNext/>
      <w:spacing w:after="60"/>
      <w:outlineLvl w:val="3"/>
    </w:pPr>
    <w:rPr>
      <w:rFonts w:ascii="Arial" w:hAnsi="Arial"/>
      <w:b/>
      <w:color w:val="0000FF"/>
    </w:rPr>
  </w:style>
  <w:style w:type="paragraph" w:styleId="Heading5">
    <w:name w:val="heading 5"/>
    <w:basedOn w:val="Normal"/>
    <w:next w:val="Normal"/>
    <w:link w:val="Heading5Char"/>
    <w:autoRedefine/>
    <w:qFormat/>
    <w:rsid w:val="00400B33"/>
    <w:pPr>
      <w:keepNext/>
      <w:tabs>
        <w:tab w:val="left" w:pos="475"/>
      </w:tabs>
      <w:outlineLvl w:val="4"/>
    </w:pPr>
    <w:rPr>
      <w:b/>
      <w:i/>
      <w:color w:val="0000FF"/>
    </w:rPr>
  </w:style>
  <w:style w:type="paragraph" w:styleId="Heading6">
    <w:name w:val="heading 6"/>
    <w:basedOn w:val="Normal"/>
    <w:next w:val="Normal"/>
    <w:link w:val="Heading6Char"/>
    <w:qFormat/>
    <w:rsid w:val="00400B33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D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D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D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00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B33"/>
  </w:style>
  <w:style w:type="character" w:customStyle="1" w:styleId="Heading1Char">
    <w:name w:val="Heading 1 Char"/>
    <w:basedOn w:val="DefaultParagraphFont"/>
    <w:link w:val="Heading1"/>
    <w:rsid w:val="00E95D50"/>
    <w:rPr>
      <w:rFonts w:ascii="Arial" w:eastAsia="Times New Roman" w:hAnsi="Arial" w:cs="Times New Roman"/>
      <w:b/>
      <w:color w:val="800000"/>
      <w:spacing w:val="30"/>
      <w:kern w:val="28"/>
      <w:sz w:val="56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E95D50"/>
    <w:rPr>
      <w:rFonts w:ascii="Arial" w:eastAsia="Times New Roman" w:hAnsi="Arial" w:cs="Times New Roman"/>
      <w:b/>
      <w:color w:val="800000"/>
      <w:spacing w:val="20"/>
      <w:kern w:val="0"/>
      <w:sz w:val="38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E95D50"/>
    <w:rPr>
      <w:rFonts w:ascii="Arial" w:eastAsia="Times New Roman" w:hAnsi="Arial" w:cs="Times New Roman"/>
      <w:b/>
      <w:color w:val="0000FF"/>
      <w:spacing w:val="16"/>
      <w:kern w:val="0"/>
      <w:sz w:val="30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rsid w:val="00400B33"/>
    <w:rPr>
      <w:rFonts w:ascii="Arial" w:eastAsia="Times New Roman" w:hAnsi="Arial" w:cs="Times New Roman"/>
      <w:b/>
      <w:color w:val="0000FF"/>
      <w:kern w:val="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rsid w:val="00400B33"/>
    <w:rPr>
      <w:rFonts w:ascii="Times New Roman" w:eastAsia="Times New Roman" w:hAnsi="Times New Roman" w:cs="Times New Roman"/>
      <w:b/>
      <w:i/>
      <w:color w:val="0000FF"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rsid w:val="00400B33"/>
    <w:rPr>
      <w:rFonts w:ascii="Times New Roman" w:eastAsia="Times New Roman" w:hAnsi="Times New Roman" w:cs="Times New Roman"/>
      <w:b/>
      <w:kern w:val="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00B33"/>
    <w:pPr>
      <w:contextualSpacing/>
      <w:jc w:val="center"/>
    </w:pPr>
    <w:rPr>
      <w:rFonts w:ascii="Arial" w:hAnsi="Arial"/>
      <w:b/>
      <w:color w:val="FF0000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400B33"/>
    <w:rPr>
      <w:rFonts w:ascii="Arial" w:eastAsia="Times New Roman" w:hAnsi="Arial" w:cs="Times New Roman"/>
      <w:b/>
      <w:color w:val="FF0000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D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D5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400B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87D11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400B33"/>
  </w:style>
  <w:style w:type="paragraph" w:customStyle="1" w:styleId="headingredital">
    <w:name w:val="heading_red_ital"/>
    <w:basedOn w:val="Normal"/>
    <w:rsid w:val="00400B33"/>
    <w:rPr>
      <w:i/>
      <w:color w:val="800000"/>
    </w:rPr>
  </w:style>
  <w:style w:type="paragraph" w:styleId="Header">
    <w:name w:val="header"/>
    <w:basedOn w:val="Normal"/>
    <w:link w:val="HeaderChar"/>
    <w:rsid w:val="00400B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87D11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5">
    <w:name w:val="toc 5"/>
    <w:basedOn w:val="Normal"/>
    <w:next w:val="Normal"/>
    <w:autoRedefine/>
    <w:uiPriority w:val="39"/>
    <w:rsid w:val="00400B33"/>
    <w:pPr>
      <w:ind w:left="800"/>
    </w:pPr>
    <w:rPr>
      <w:rFonts w:asciiTheme="minorHAnsi" w:hAnsiTheme="minorHAnsi"/>
      <w:szCs w:val="24"/>
    </w:rPr>
  </w:style>
  <w:style w:type="paragraph" w:styleId="TOC4">
    <w:name w:val="toc 4"/>
    <w:basedOn w:val="Normal"/>
    <w:next w:val="Normal"/>
    <w:autoRedefine/>
    <w:uiPriority w:val="39"/>
    <w:rsid w:val="00400B33"/>
    <w:pPr>
      <w:ind w:left="600"/>
    </w:pPr>
    <w:rPr>
      <w:rFonts w:asciiTheme="minorHAnsi" w:hAnsiTheme="minorHAnsi"/>
      <w:szCs w:val="24"/>
    </w:rPr>
  </w:style>
  <w:style w:type="paragraph" w:styleId="EnvelopeAddress">
    <w:name w:val="envelope address"/>
    <w:basedOn w:val="Normal"/>
    <w:rsid w:val="00400B33"/>
    <w:pPr>
      <w:framePr w:w="7920" w:h="1980" w:hRule="exact" w:hSpace="180" w:wrap="auto" w:hAnchor="page" w:xAlign="center" w:yAlign="bottom"/>
      <w:ind w:left="2880"/>
    </w:pPr>
    <w:rPr>
      <w:sz w:val="28"/>
    </w:rPr>
  </w:style>
  <w:style w:type="paragraph" w:styleId="EnvelopeReturn">
    <w:name w:val="envelope return"/>
    <w:basedOn w:val="Normal"/>
    <w:rsid w:val="00400B33"/>
  </w:style>
  <w:style w:type="character" w:styleId="Hyperlink">
    <w:name w:val="Hyperlink"/>
    <w:uiPriority w:val="99"/>
    <w:rsid w:val="00400B33"/>
    <w:rPr>
      <w:color w:val="0000FF"/>
      <w:u w:val="single"/>
    </w:rPr>
  </w:style>
  <w:style w:type="character" w:styleId="FollowedHyperlink">
    <w:name w:val="FollowedHyperlink"/>
    <w:rsid w:val="00400B33"/>
    <w:rPr>
      <w:color w:val="800080"/>
      <w:u w:val="single"/>
    </w:rPr>
  </w:style>
  <w:style w:type="paragraph" w:customStyle="1" w:styleId="Title2">
    <w:name w:val="Title2"/>
    <w:basedOn w:val="Normal"/>
    <w:link w:val="Title2Char"/>
    <w:autoRedefine/>
    <w:qFormat/>
    <w:rsid w:val="00400B33"/>
    <w:pPr>
      <w:jc w:val="center"/>
    </w:pPr>
    <w:rPr>
      <w:rFonts w:ascii="Arial" w:hAnsi="Arial" w:cs="Arial"/>
      <w:b/>
      <w:bCs/>
      <w:color w:val="FF0000"/>
      <w:sz w:val="36"/>
      <w:szCs w:val="36"/>
      <w:lang w:val="ru-RU"/>
    </w:rPr>
  </w:style>
  <w:style w:type="character" w:customStyle="1" w:styleId="Title2Char">
    <w:name w:val="Title2 Char"/>
    <w:link w:val="Title2"/>
    <w:rsid w:val="00400B33"/>
    <w:rPr>
      <w:rFonts w:ascii="Arial" w:eastAsia="Times New Roman" w:hAnsi="Arial" w:cs="Arial"/>
      <w:b/>
      <w:bCs/>
      <w:color w:val="FF0000"/>
      <w:kern w:val="0"/>
      <w:sz w:val="36"/>
      <w:szCs w:val="36"/>
      <w:lang w:val="ru-RU"/>
      <w14:ligatures w14:val="none"/>
    </w:rPr>
  </w:style>
  <w:style w:type="paragraph" w:customStyle="1" w:styleId="Insert">
    <w:name w:val="Insert"/>
    <w:basedOn w:val="Normal"/>
    <w:link w:val="InsertChar"/>
    <w:autoRedefine/>
    <w:qFormat/>
    <w:rsid w:val="00B87D11"/>
    <w:rPr>
      <w:b/>
      <w:bCs/>
      <w:color w:val="FF0000"/>
      <w:szCs w:val="24"/>
      <w:lang w:val="ru-RU"/>
    </w:rPr>
  </w:style>
  <w:style w:type="character" w:customStyle="1" w:styleId="InsertChar">
    <w:name w:val="Insert Char"/>
    <w:basedOn w:val="DefaultParagraphFont"/>
    <w:link w:val="Insert"/>
    <w:rsid w:val="00B87D11"/>
    <w:rPr>
      <w:rFonts w:ascii="Times New Roman" w:eastAsia="Times New Roman" w:hAnsi="Times New Roman" w:cs="Times New Roman"/>
      <w:b/>
      <w:bCs/>
      <w:color w:val="FF0000"/>
      <w:kern w:val="0"/>
      <w:sz w:val="20"/>
      <w:lang w:val="ru-RU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87D11"/>
    <w:pPr>
      <w:spacing w:before="120"/>
      <w:ind w:left="200"/>
    </w:pPr>
    <w:rPr>
      <w:rFonts w:asciiTheme="minorHAnsi" w:hAnsiTheme="minorHAnsi"/>
      <w:b/>
      <w:bCs/>
      <w:sz w:val="22"/>
      <w:szCs w:val="26"/>
    </w:rPr>
  </w:style>
  <w:style w:type="paragraph" w:styleId="TOC3">
    <w:name w:val="toc 3"/>
    <w:basedOn w:val="Normal"/>
    <w:next w:val="Normal"/>
    <w:autoRedefine/>
    <w:uiPriority w:val="39"/>
    <w:unhideWhenUsed/>
    <w:rsid w:val="00B87D11"/>
    <w:pPr>
      <w:ind w:left="400"/>
    </w:pPr>
    <w:rPr>
      <w:rFonts w:asciiTheme="minorHAnsi" w:hAnsiTheme="minorHAnsi"/>
      <w:szCs w:val="24"/>
    </w:rPr>
  </w:style>
  <w:style w:type="paragraph" w:customStyle="1" w:styleId="div">
    <w:name w:val="div"/>
    <w:basedOn w:val="Normal"/>
    <w:rsid w:val="00B87D11"/>
  </w:style>
  <w:style w:type="paragraph" w:customStyle="1" w:styleId="paragraph">
    <w:name w:val="paragraph"/>
    <w:basedOn w:val="Normal"/>
    <w:rsid w:val="00B87D11"/>
    <w:pPr>
      <w:ind w:firstLine="520"/>
    </w:pPr>
    <w:rPr>
      <w:sz w:val="26"/>
      <w:szCs w:val="26"/>
    </w:rPr>
  </w:style>
  <w:style w:type="paragraph" w:customStyle="1" w:styleId="Subtitle1">
    <w:name w:val="Subtitle1"/>
    <w:basedOn w:val="Normal"/>
    <w:rsid w:val="00B87D11"/>
    <w:pPr>
      <w:jc w:val="center"/>
    </w:pPr>
    <w:rPr>
      <w:b/>
      <w:bCs/>
      <w:color w:val="000000"/>
      <w:sz w:val="29"/>
      <w:szCs w:val="29"/>
    </w:rPr>
  </w:style>
  <w:style w:type="paragraph" w:customStyle="1" w:styleId="imgDiv">
    <w:name w:val="imgDiv"/>
    <w:basedOn w:val="Normal"/>
    <w:rsid w:val="00B87D11"/>
    <w:pPr>
      <w:jc w:val="center"/>
    </w:pPr>
  </w:style>
  <w:style w:type="paragraph" w:customStyle="1" w:styleId="notes">
    <w:name w:val="notes"/>
    <w:basedOn w:val="Normal"/>
    <w:rsid w:val="00B87D11"/>
    <w:pPr>
      <w:pBdr>
        <w:top w:val="none" w:sz="0" w:space="9" w:color="auto"/>
        <w:left w:val="none" w:sz="0" w:space="15" w:color="auto"/>
        <w:bottom w:val="none" w:sz="0" w:space="9" w:color="auto"/>
        <w:right w:val="none" w:sz="0" w:space="15" w:color="auto"/>
      </w:pBdr>
      <w:shd w:val="clear" w:color="auto" w:fill="FFF5AF"/>
      <w:ind w:firstLine="480"/>
    </w:pPr>
    <w:rPr>
      <w:shd w:val="clear" w:color="auto" w:fill="FFF5AF"/>
    </w:rPr>
  </w:style>
  <w:style w:type="character" w:customStyle="1" w:styleId="p1">
    <w:name w:val="p1"/>
    <w:basedOn w:val="DefaultParagraphFont"/>
    <w:rsid w:val="00B87D11"/>
    <w:rPr>
      <w:rFonts w:ascii="Times New Roman" w:eastAsia="Times New Roman" w:hAnsi="Times New Roman" w:cs="Times New Roman"/>
      <w:color w:val="B50E1A"/>
      <w:sz w:val="25"/>
      <w:szCs w:val="2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7D1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7D1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7D11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B87D11"/>
    <w:pPr>
      <w:spacing w:before="120"/>
    </w:pPr>
    <w:rPr>
      <w:rFonts w:asciiTheme="minorHAnsi" w:hAnsiTheme="minorHAnsi"/>
      <w:b/>
      <w:bCs/>
      <w:i/>
      <w:iCs/>
      <w:sz w:val="24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B87D11"/>
    <w:pPr>
      <w:ind w:left="1000"/>
    </w:pPr>
    <w:rPr>
      <w:rFonts w:asciiTheme="minorHAnsi" w:hAnsiTheme="minorHAnsi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B87D11"/>
    <w:pPr>
      <w:ind w:left="1200"/>
    </w:pPr>
    <w:rPr>
      <w:rFonts w:asciiTheme="minorHAnsi" w:hAnsiTheme="minorHAnsi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B87D11"/>
    <w:pPr>
      <w:ind w:left="1400"/>
    </w:pPr>
    <w:rPr>
      <w:rFonts w:asciiTheme="minorHAnsi" w:hAnsiTheme="minorHAnsi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B87D11"/>
    <w:pPr>
      <w:ind w:left="1600"/>
    </w:pPr>
    <w:rPr>
      <w:rFonts w:asciiTheme="minorHAnsi" w:hAnsiTheme="minorHAnsi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87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a\AppData\Roaming\Microsoft\Templates\Normal12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C12E8F-2258-4982-8E35-DB79625AFFA9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948ac6cb-acbd-4fc3-ae5a-e35428437ec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0D7A0-EC1A-43B7-A96E-0E2F139B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Normal12M.dotm</Template>
  <TotalTime>9</TotalTime>
  <Pages>142</Pages>
  <Words>14450</Words>
  <Characters>409369</Characters>
  <Application>Microsoft Office Word</Application>
  <DocSecurity>0</DocSecurity>
  <Lines>5765</Lines>
  <Paragraphs>1016</Paragraphs>
  <ScaleCrop>false</ScaleCrop>
  <Company>Orthodox.Asia</Company>
  <LinksUpToDate>false</LinksUpToDate>
  <CharactersWithSpaces>422803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เล่ม 4 ชีวิตครอบครัว</dc:title>
  <dc:subject>10</dc:subject>
  <dc:creator>ท่านผู้เฒ่าไพซีโอสแห่งภูเขาอาโธส</dc:creator>
  <cp:keywords>ไพซีโอสแห่งภูเขาอาโธส, ท่านผู้เฒ่าไพซีโอส, วาทะของนักบุญไพซีโอสแห่งภูเขาอาโธส, ชีวิตครอบครัว, ครอบครัวออร์โธดอกซ์, ครอบครัวคริสเตียน, การสมรส, คู่สมรส, ความสัมพันธ์ในครอบครัว, ความรักในชีวิตสมรส, การอบรมเลี้ยงดูบุตร, พ่อแม่และลูก, การอบรมเลี้ยงดูแบบออร์โธดอกซ์, ชีวิตฝ่ายจิตวิญญาณ, ปัญหาครอบครัว, การทดสอบในครอบครัว, การภาวนา, ความเชื่อ, ความอดทน, ความถ่อมตน, ความรัก, การเลือกเส้นทางชีวิต, ชีวิตนักพรตและการสมรส, ออร์โธดอกซ์, คำสอนฝ่ายจิตวิญญาณ, วรรณกรรมของบรรดาปิตาจารย์</cp:keywords>
  <dc:description>«วาทะ» เล่มที่สี่ของนักบุญไพซีโอสแห่งภูเขาอาโธสอุทิศให้กับชีวิตครอบครัว และความยากลำบากทั้งฝ่ายจิตวิญญาณและฝ่ายโลกที่คู่สมรส พ่อแม่ และลูกต้องเผชิญ ท่านผู้เฒ่ากล่าวถึงความรักและการให้เกียรติซึ่งกันและกันในชีวิตสมรส การอบรมเลี้ยงดูบุตร ความรับผิดชอบของพ่อแม่ ชีวิตฝ่ายจิตวิญญาณของครอบครัว และการฝ่าฟันการทดสอบด้วยความเชื่อและการภาวนา ท่านยังให้ความสำคัญเป็นพิเศษกับการเลือกเส้นทางชีวิต ความสัมพันธ์ระหว่างคนต่างรุ่น ความเจ็บป่วย ความทุกข์โศก ความตาย และท่าทีแบบคริสเตียนต่อการสูญเสียผู้เป็นที่รัก คำสอนที่เรียบง่าย มีชีวิตชีวา และนำไปปฏิบัติได้จริงของท่านผู้เฒ่าไพซีโอสช่วยให้เรามองเห็นครอบครัวเป็นหนทางแห่งการเติบโตฝ่ายจิตวิญญาณและการดำเนินชีวิตตามพระวรสาร</dc:description>
  <cp:lastModifiedBy>Dmitri Gropen</cp:lastModifiedBy>
  <cp:revision>8</cp:revision>
  <cp:lastPrinted>2025-05-01T02:16:00Z</cp:lastPrinted>
  <dcterms:created xsi:type="dcterms:W3CDTF">2025-05-01T02:11:00Z</dcterms:created>
  <dcterms:modified xsi:type="dcterms:W3CDTF">2026-10-05T19:53:00Z</dcterms:modified>
  <dc:language>th</dc:language>
</cp:coreProperties>
</file>