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 /><Relationship Id="rId2" Type="http://schemas.microsoft.com/office/2011/relationships/webextensiontaskpanes" Target="word/webextensions/taskpanes.xml" /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E24DB9" w:rsidR="00694A07" w:rsidP="00694A07" w:rsidRDefault="00694A07" w14:paraId="1D648D1B" w14:textId="77777777">
      <w:pPr>
        <w:jc w:val="center"/>
        <w:rPr>
          <w:color w:val="FF0000"/>
          <w:sz w:val="34"/>
          <w:szCs w:val="30"/>
          <w:lang w:val="ru-RU"/>
        </w:rPr>
      </w:pPr>
      <w:r w:rsidRPr="00E24DB9">
        <w:rPr>
          <w:color w:val="FF0000"/>
          <w:sz w:val="34"/>
          <w:szCs w:val="30"/>
          <w:lang w:val="ru-RU"/>
        </w:rPr>
        <w:t xml:space="preserve">ความทรงจำอันศักดิ์สิทธิ์ </w:t>
      </w:r>
    </w:p>
    <w:p w:rsidRPr="00E24DB9" w:rsidR="00694A07" w:rsidP="00694A07" w:rsidRDefault="00694A07" w14:paraId="358612CF" w14:textId="77777777">
      <w:pPr>
        <w:jc w:val="center"/>
        <w:rPr>
          <w:color w:val="FF0000"/>
          <w:sz w:val="34"/>
          <w:szCs w:val="30"/>
          <w:lang w:val="ru-RU"/>
        </w:rPr>
      </w:pPr>
      <w:r w:rsidRPr="00E24DB9">
        <w:rPr>
          <w:color w:val="FF0000"/>
          <w:sz w:val="34"/>
          <w:szCs w:val="30"/>
          <w:lang w:val="ru-RU"/>
        </w:rPr>
        <w:t xml:space="preserve">ผู้อาวุโสเพย์ซิออสแห่งภูเขาอาทอส</w:t>
      </w:r>
    </w:p>
    <w:p w:rsidRPr="00E24DB9" w:rsidR="00694A07" w:rsidP="00694A07" w:rsidRDefault="00694A07" w14:paraId="738C6C68" w14:textId="77777777">
      <w:pPr>
        <w:jc w:val="center"/>
        <w:rPr>
          <w:color w:val="FF0000"/>
          <w:sz w:val="34"/>
          <w:szCs w:val="30"/>
          <w:lang w:val="ru-RU"/>
        </w:rPr>
      </w:pPr>
      <w:r w:rsidRPr="00E24DB9">
        <w:rPr>
          <w:color w:val="FF0000"/>
          <w:sz w:val="34"/>
          <w:szCs w:val="30"/>
          <w:lang w:val="ru-RU"/>
        </w:rPr>
        <w:t xml:space="preserve">คำพูด</w:t>
      </w:r>
    </w:p>
    <w:p w:rsidRPr="00E24DB9" w:rsidR="00694A07" w:rsidP="00694A07" w:rsidRDefault="00694A07" w14:paraId="6D27D07C" w14:textId="77777777">
      <w:pPr>
        <w:rPr>
          <w:sz w:val="18"/>
          <w:szCs w:val="14"/>
          <w:lang w:val="ru-RU"/>
        </w:rPr>
      </w:pPr>
    </w:p>
    <w:p w:rsidRPr="00E24DB9" w:rsidR="00694A07" w:rsidP="00694A07" w:rsidRDefault="00694A07" w14:paraId="2B7604E2" w14:textId="77777777">
      <w:pPr>
        <w:pStyle w:val="Title"/>
        <w:rPr>
          <w:sz w:val="54"/>
          <w:szCs w:val="54"/>
          <w:lang w:val="ru-RU"/>
        </w:rPr>
      </w:pPr>
      <w:r w:rsidRPr="00E24DB9">
        <w:rPr>
          <w:sz w:val="54"/>
          <w:szCs w:val="54"/>
          <w:lang w:val="ru-RU"/>
        </w:rPr>
        <w:t xml:space="preserve">เล่มที่ </w:t>
      </w:r>
      <w:r w:rsidRPr="00E24DB9">
        <w:rPr>
          <w:sz w:val="54"/>
          <w:szCs w:val="54"/>
        </w:rPr>
        <w:t xml:space="preserve">II</w:t>
      </w:r>
    </w:p>
    <w:p w:rsidRPr="00E24DB9" w:rsidR="00694A07" w:rsidP="00694A07" w:rsidRDefault="00694A07" w14:paraId="69A611DD" w14:textId="77777777">
      <w:pPr>
        <w:pStyle w:val="Title"/>
        <w:rPr>
          <w:sz w:val="54"/>
          <w:szCs w:val="54"/>
          <w:lang w:val="ru-RU"/>
        </w:rPr>
      </w:pPr>
      <w:r w:rsidRPr="00E24DB9">
        <w:rPr>
          <w:sz w:val="54"/>
          <w:szCs w:val="54"/>
          <w:lang w:val="ru-RU"/>
        </w:rPr>
        <w:t xml:space="preserve">การตื่นรู้ทางจิตวิญญาณ</w:t>
      </w:r>
    </w:p>
    <w:p w:rsidRPr="00E24DB9" w:rsidR="00694A07" w:rsidP="00694A07" w:rsidRDefault="00694A07" w14:paraId="0DD50826" w14:textId="77777777">
      <w:pPr>
        <w:rPr>
          <w:sz w:val="20"/>
          <w:szCs w:val="16"/>
          <w:lang w:val="ru-RU"/>
        </w:rPr>
      </w:pPr>
    </w:p>
    <w:p w:rsidRPr="00E24DB9" w:rsidR="00694A07" w:rsidP="00694A07" w:rsidRDefault="00694A07" w14:paraId="40A658BF" w14:textId="77777777">
      <w:pPr>
        <w:rPr>
          <w:sz w:val="22"/>
          <w:szCs w:val="18"/>
          <w:lang w:val="ru-RU"/>
        </w:rPr>
      </w:pPr>
    </w:p>
    <w:p w:rsidRPr="00CE1E5D" w:rsidR="00694A07" w:rsidP="00694A07" w:rsidRDefault="00694A07" w14:paraId="48A7610B" w14:textId="77777777">
      <w:pPr>
        <w:rPr>
          <w:sz w:val="28"/>
          <w:szCs w:val="24"/>
          <w:lang w:val="ru-RU"/>
        </w:rPr>
      </w:pPr>
      <w:r w:rsidRPr="00CE1E5D">
        <w:rPr>
          <w:b/>
          <w:bCs/>
          <w:sz w:val="28"/>
          <w:szCs w:val="24"/>
          <w:lang w:val="ru-RU"/>
        </w:rPr>
        <w:t xml:space="preserve">สารบัญ</w:t>
      </w:r>
      <w:r w:rsidRPr="00CE1E5D">
        <w:rPr>
          <w:sz w:val="28"/>
          <w:szCs w:val="24"/>
          <w:lang w:val="ru-RU"/>
        </w:rPr>
        <w:t xml:space="preserve">:</w:t>
      </w:r>
    </w:p>
    <w:p w:rsidR="00694A07" w:rsidP="00694A07" w:rsidRDefault="00000000" w14:paraId="5842ABAD" w14:textId="77777777">
      <w:pPr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pict w14:anchorId="2D19D780">
          <v:rect id="_x0000_i1025" style="width:0;height:1.5pt" o:hr="t" o:hrstd="t" o:hralign="center" fillcolor="#a0a0a0" stroked="f"/>
        </w:pict>
      </w:r>
    </w:p>
    <w:p w:rsidRPr="00E14360" w:rsidR="00694A07" w:rsidP="00694A07" w:rsidRDefault="00000000" w14:paraId="545215EF" w14:textId="1B424B07">
      <w:pPr>
        <w:rPr>
          <w:sz w:val="28"/>
          <w:szCs w:val="24"/>
          <w:lang w:val="ru-RU"/>
        </w:rPr>
      </w:pPr>
      <w:r>
        <w:rPr>
          <w:sz w:val="28"/>
          <w:szCs w:val="24"/>
          <w:lang w:val="ru-RU"/>
        </w:rPr>
        <w:pict w14:anchorId="536D2656">
          <v:rect id="_x0000_i1026" style="width:0;height:1.5pt" o:hr="t" o:hrstd="t" o:hralign="center" fillcolor="#a0a0a0" stroked="f"/>
        </w:pict>
      </w:r>
    </w:p>
    <w:p w:rsidRPr="00FC6E31" w:rsidR="00694A07" w:rsidP="00694A07" w:rsidRDefault="00694A07" w14:paraId="6C205D58" w14:textId="77777777">
      <w:pPr>
        <w:rPr>
          <w:lang w:val="ru-RU"/>
        </w:rPr>
      </w:pPr>
    </w:p>
    <w:p w:rsidRPr="009932F6" w:rsidR="00694A07" w:rsidP="00694A07" w:rsidRDefault="00694A07" w14:paraId="30A9EBE9" w14:textId="77777777">
      <w:pPr>
        <w:pStyle w:val="Heading3"/>
        <w:rPr>
          <w:lang w:val="ru-RU"/>
        </w:rPr>
      </w:pPr>
      <w:bookmarkStart w:name="_Toc196400450" w:id="0"/>
      <w:bookmarkStart w:name="_Toc196894746" w:id="1"/>
      <w:bookmarkStart w:name="_Toc196897670" w:id="2"/>
      <w:r w:rsidRPr="009932F6">
        <w:rPr>
          <w:lang w:val="ru-RU"/>
        </w:rPr>
        <w:t xml:space="preserve">คำนำ</w:t>
      </w:r>
      <w:r w:rsidRPr="009932F6">
        <w:rPr>
          <w:lang w:val="ru-RU"/>
        </w:rPr>
        <w:t xml:space="preserve">ของผู้แปล</w:t>
      </w:r>
      <w:bookmarkEnd w:id="0"/>
      <w:bookmarkEnd w:id="1"/>
      <w:bookmarkEnd w:id="2"/>
    </w:p>
    <w:p w:rsidRPr="00B536EC" w:rsidR="00694A07" w:rsidP="00694A07" w:rsidRDefault="00694A07" w14:paraId="01CC15B3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พระผู้อาวุโสผู้ศักดิ์สิทธิ์ พระชีว์เพย์ซิออส แห่งภูเขาอาทอส ประสูติที่คัปปาโดเกียในปี ค.ศ. 1924 ท่านเติบโตขึ้นในกรีซ ตั้งแต่ยังเด็ก ท่านได้ดำเนินชีวิตอย่างเคร่งครัดในความถือศีล ในปี ค.ศ. 1950 ท่านได้บวชเป็นพระ และใช้เวลาส่วนใหญ่บนภูเขาอาทอส รวมถึงที่วัดสโตมิออนในเมืองโคนิตซา และบนภูเขาซีนาย ท่านได้ปฏิบัติความเคร่งครัดอย่างน่าทึ่ง และได้รับการประทานพรจากพระเจ้าด้วยพระคุณอันหลากหลาย ตามการเรียกของพระเจ้า ท่านได้ให้คำปรึกษาทางจิตวิญญาณแก่ผู้คนนับพัน และถือเป็นหนึ่งในผู้อาวุโสที่เปี่ยมด้วยพระคุณและมีความเข้าใจลึกซึ้งที่สุดในยุคสมัยใหม่ ท่านได้ล่วงลับในองค์พระผู้เป็นเจ้าเมื่อวันที่ 29 มิถุนายน/12 กรกฎาคม ค.ศ. 1994 และได้รับการฝังศพที่วัดสตรีนักบุญยอห์นผู้เป็นนักเทววิทยา ซึ่งท่านเป็นผู้ก่อตั้งขึ้น ในหมู่บ้านซูโรติ ไม่ไกลจากเมืองเทสซาโลนิกี</w:t>
      </w:r>
    </w:p>
    <w:p w:rsidRPr="00B536EC" w:rsidR="00694A07" w:rsidP="00694A07" w:rsidRDefault="00694A07" w14:paraId="0D69358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ระหว่างปี 1998 ถึง 2001 หนังสือ </w:t>
      </w:r>
      <w:r w:rsidRPr="00B536EC">
        <w:rPr>
          <w:sz w:val="24"/>
          <w:lang w:val="ru-RU"/>
        </w:rPr>
        <w:t xml:space="preserve">*Words* ของผู้อาวุโสเพย์ซิออส</w:t>
      </w:r>
      <w:r w:rsidRPr="00B536EC">
        <w:rPr>
          <w:sz w:val="24"/>
          <w:lang w:val="ru-RU"/>
        </w:rPr>
        <w:t xml:space="preserve"> 3 เล่มแรกได้ออกพิมพ์เป็นภาษากรีก </w:t>
      </w:r>
      <w:r w:rsidRPr="00B536EC">
        <w:rPr>
          <w:sz w:val="24"/>
          <w:lang w:val="ru-RU"/>
        </w:rPr>
        <w:t xml:space="preserve">และได้มีการตัดสินใจเริ่มแปล *Words* เป็น</w:t>
      </w:r>
      <w:r w:rsidRPr="00B536EC">
        <w:rPr>
          <w:sz w:val="24"/>
          <w:lang w:val="ru-RU"/>
        </w:rPr>
        <w:t xml:space="preserve">ภาษารัสเซียจากเล่มที่</w:t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</w:rPr>
        <w:t xml:space="preserve">II </w:t>
      </w:r>
      <w:r w:rsidRPr="00B536EC">
        <w:rPr>
          <w:sz w:val="24"/>
          <w:lang w:val="ru-RU"/>
        </w:rPr>
        <w:t xml:space="preserve">เนื่องจากเนื้อหาของเล่มนี้มีความเกี่ยวข้องกับสถานการณ์ปัจจุบันเป็นพิเศษ เหตุการณ์ที่น่ากังวลเมื่อเร็วๆ นี้ในรัสเซียและทั่วโลกได้ยืนยันอีกครั้งถึงความจริง ความสำคัญ และความเร่งด่วนของคำพูดของพ่อปายซิออส เราหวังว่าหนังสือเล่มนี้จะช่วยให้ประชาชนรัสเซียตื่นขึ้นจากความเฉยเมยและความสิ้นหวัง และจะกลายเป็นอาวุธที่ทรงพลังในการต่อต้านความพยายามอันเจ้าเล่ห์ที่จะดึงพวกเขากลับเข้าสู่ความหลับใหลอันเต็มไปด้วยบาปนี้อีกครั้ง</w:t>
      </w:r>
    </w:p>
    <w:p w:rsidRPr="00B536EC" w:rsidR="00694A07" w:rsidP="00694A07" w:rsidRDefault="00694A07" w14:paraId="1836D95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ในคำนำของ</w:t>
      </w:r>
      <w:r w:rsidRPr="00B536EC">
        <w:rPr>
          <w:sz w:val="24"/>
          <w:lang w:val="ru-RU"/>
        </w:rPr>
        <w:t xml:space="preserve">เล่มที่</w:t>
      </w:r>
      <w:r w:rsidRPr="00B536EC">
        <w:rPr>
          <w:sz w:val="24"/>
        </w:rPr>
        <w:t xml:space="preserve"> 1 </w:t>
      </w:r>
      <w:r w:rsidRPr="00B536EC">
        <w:rPr>
          <w:sz w:val="24"/>
          <w:lang w:val="ru-RU"/>
        </w:rPr>
        <w:t xml:space="preserve">แม่ชีฟิลอเทีย ผู้เป็นที่เคารพนับถืออย่างยิ่ง ได้อธิบายอย่างละเอียดว่างานการตีพิมพ์ </w:t>
      </w:r>
      <w:r w:rsidRPr="00B536EC">
        <w:rPr>
          <w:sz w:val="24"/>
          <w:lang w:val="ru-RU"/>
        </w:rPr>
        <w:t xml:space="preserve">*Words* ของผู้อาวุโสเพย์ซิออส </w:t>
      </w:r>
      <w:r w:rsidRPr="00B536EC">
        <w:rPr>
          <w:sz w:val="24"/>
          <w:lang w:val="ru-RU"/>
        </w:rPr>
        <w:t xml:space="preserve">กำลังดำเนินไปอย่างไร </w:t>
      </w:r>
      <w:r w:rsidRPr="00B536EC">
        <w:rPr>
          <w:sz w:val="24"/>
          <w:lang w:val="ru-RU"/>
        </w:rPr>
        <w:t xml:space="preserve">เราจะสรุปคำอธิบายของท่านอย่างสั้นๆ</w:t>
      </w:r>
    </w:p>
    <w:p w:rsidRPr="00B536EC" w:rsidR="00694A07" w:rsidP="00694A07" w:rsidRDefault="00694A07" w14:paraId="0B3D3EB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ผู้อาวุโสได้ทำหน้าที่เป็นบิดาทางจิตวิญญาณของวัดนักบุญยอห์นผู้เป็นนักเทววิทยา ตั้งแต่ปี ค.ศ. 1967 จนกระทั่งท่านถึงแก่กรรมอย่างสงบ มรดกทางจิตวิญญาณของท่านยังคงอยู่ที่วัด ได้แก่ จดหมายถึงแม่ชีทั้งแบบกลุ่มและแบบส่วนตัว; การบันทึกเสียงและบันทึกย่อจากการสนทนาทั่วไปกับท่าน; รวมถึงบันทึกที่แม่ชีแต่ละท่านได้จดไว้ ซึ่งด้วยพระพรของแม่ชีใหญ่ พวกเธอได้บันทึกเนื้อหาของการสนทนาส่วนตัวกับผู้อาวุโสทันทีหลังการสนทนา มรดกทางจิตวิญญาณนี้ได้ถูกจัดระเบียบและกำลังถูกตีพิมพ์ในรูปแบบของเล่มแยกตามหัวข้อ ซึ่งถูกรวบรวมไว้ในชุดหนังสือ </w:t>
      </w:r>
      <w:r w:rsidRPr="00B536EC">
        <w:rPr>
          <w:sz w:val="24"/>
          <w:lang w:val="ru-RU"/>
        </w:rPr>
        <w:t xml:space="preserve">*The Words* ของผู้อาวุโสเพย์ซิออสแห่งสเวียโตกอร์สค์ เมื่อจำเป็น เนื้อหาจากชุดหนังสือนี้อาจได้รับการเสริมด้วยข้อความตัดตอนจากหนังสือที่ผู้อาวุโสเพย์ซิออสได้เขียนและตีพิมพ์ไว้เมื่อยังมีชีวิตอยู่ (ดูรายชื่อที่ท้ายเล่มนี้)</w:t>
      </w:r>
    </w:p>
    <w:p w:rsidRPr="00B536EC" w:rsidR="00694A07" w:rsidP="00694A07" w:rsidRDefault="00694A07" w14:paraId="479BD75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ในฉบับภาษากรีก แต่ละเล่มที่ตามมาไม่ใช่การต่อต่อจากเล่มก่อน แต่สามารถถือว่าเป็นหนังสือแยกต่างหากได้ ดังนั้น การให้ความสำคัญกับการตีพิมพ์</w:t>
      </w:r>
      <w:r w:rsidRPr="00B536EC">
        <w:rPr>
          <w:sz w:val="24"/>
          <w:lang w:val="ru-RU"/>
        </w:rPr>
        <w:t xml:space="preserve">เล่มที่</w:t>
      </w:r>
      <w:r w:rsidRPr="00B536EC">
        <w:rPr>
          <w:sz w:val="24"/>
        </w:rPr>
        <w:t xml:space="preserve"> II </w:t>
      </w:r>
      <w:r w:rsidRPr="00B536EC">
        <w:rPr>
          <w:sz w:val="24"/>
          <w:lang w:val="ru-RU"/>
        </w:rPr>
        <w:t xml:space="preserve">ในฉบับแปลภาษารัสเซียก่อน จึงไม่ก่อให้เกิดความยากลำบากใด ๆ สำหรับผู้อ่าน หากพระเจ้าทรงประสงค์ การแปลเป็นภาษารัสเซีย</w:t>
      </w:r>
      <w:r w:rsidRPr="00B536EC">
        <w:rPr>
          <w:sz w:val="24"/>
          <w:lang w:val="ru-RU"/>
        </w:rPr>
        <w:t xml:space="preserve">ของเล่มที่</w:t>
      </w:r>
      <w:r w:rsidRPr="00B536EC">
        <w:rPr>
          <w:sz w:val="24"/>
        </w:rPr>
        <w:t xml:space="preserve"> I </w:t>
      </w:r>
      <w:r w:rsidRPr="00B536EC">
        <w:rPr>
          <w:sz w:val="24"/>
          <w:lang w:val="ru-RU"/>
        </w:rPr>
        <w:t xml:space="preserve">และ</w:t>
      </w:r>
      <w:r w:rsidRPr="00B536EC">
        <w:rPr>
          <w:sz w:val="24"/>
          <w:lang w:val="ru-RU"/>
        </w:rPr>
        <w:t xml:space="preserve">ต่อมาคือเล่มที่</w:t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</w:rPr>
        <w:t xml:space="preserve">III </w:t>
      </w:r>
      <w:r w:rsidRPr="00B536EC">
        <w:rPr>
          <w:sz w:val="24"/>
          <w:lang w:val="ru-RU"/>
        </w:rPr>
        <w:t xml:space="preserve">ของ *คำสอน* ของผู้อาวุโสเพย์ซิออส </w:t>
      </w:r>
      <w:r w:rsidRPr="00B536EC">
        <w:rPr>
          <w:sz w:val="24"/>
          <w:lang w:val="ru-RU"/>
        </w:rPr>
        <w:t xml:space="preserve">จะได้รับการตีพิมพ์ในอนาคตอันใกล้ </w:t>
      </w:r>
      <w:r w:rsidRPr="00B536EC">
        <w:rPr>
          <w:sz w:val="24"/>
          <w:lang w:val="ru-RU"/>
        </w:rPr>
        <w:t xml:space="preserve">หลังจากนั้น แต่ละเล่มของฉบับภาษารัสเซียจะอยู่ในตำแหน่งที่ถูกต้องตามสมควร</w:t>
      </w:r>
      <w:r w:rsidRPr="00B536EC">
        <w:rPr>
          <w:rStyle w:val="FootnoteReference"/>
          <w:sz w:val="24"/>
          <w:lang w:val="ru-RU"/>
        </w:rPr>
        <w:footnoteReference w:id="1"/>
      </w:r>
    </w:p>
    <w:p w:rsidRPr="00B536EC" w:rsidR="00694A07" w:rsidP="00694A07" w:rsidRDefault="00694A07" w14:paraId="40A0C47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ภาษาในหนังสือ </w:t>
      </w:r>
      <w:r w:rsidRPr="00B536EC">
        <w:rPr>
          <w:sz w:val="24"/>
          <w:lang w:val="ru-RU"/>
        </w:rPr>
        <w:t xml:space="preserve">*Words* ของผู้อาวุโส Paissios มีชีวิตชีวาและเต็มไปด้วยภาพพจน์อย่างน่าทึ่ง อุดมไปด้วยสำนวนท้องถิ่น วลีที่เป็นสำนวนเฉพาะ คำพังเพย และสิ่งอื่น ๆ ที่คล้ายคลึงกัน</w:t>
      </w:r>
    </w:p>
    <w:p w:rsidRPr="00B536EC" w:rsidR="00694A07" w:rsidP="00694A07" w:rsidRDefault="00694A07" w14:paraId="729D51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ในบางกรณี การแปลเป็นภาษารัสเซียให้คงรูปแบบการเขียนเดิมไว้อย่างครบถ้วนนั้นเป็นไปไม่ได้ นอกจากนี้ ยังควรคำนึงถึงว่า ในการรวบรวมหนังสือนี้ ข้อความจากประเภทต่าง ๆ — เช่น จดหมาย ชีวประวัติของนักบุญ การสนทนาด้วยวาจา และอื่น ๆ — มักถูกรวมไว้ในบริบทเดียวกัน ซึ่งก่อให้เกิดความท้าทายเพิ่มเติมในการทำงานแปล ผู้แปลขอแสดงความขอบคุณอย่างลึกซึ้งต่อทุกท่านที่มีส่วนร่วมในการจัดทำฉบับนี้ และหวังว่าเมล็ดพันธุ์ทางจิตวิญญาณของเอลเดอร์ ปาอิซิโอส จะตกลงบนดินดีและให้ผลอุดมสมบูรณ์ในหัวใจที่เปิดรับของผู้อ่านชาวรัสเซีย </w:t>
      </w:r>
      <w:r w:rsidRPr="00B536EC">
        <w:rPr>
          <w:sz w:val="24"/>
          <w:lang w:val="ru-RU"/>
        </w:rPr>
        <w:t xml:space="preserve">‘ผู้ที่ได้ยินพระวจนะและรับไว้ และให้ผล…’ (มาระโก 4:20) อาเมน</w:t>
      </w:r>
    </w:p>
    <w:p w:rsidRPr="00B536EC" w:rsidR="00694A07" w:rsidP="00694A07" w:rsidRDefault="00694A07" w14:paraId="1840570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พระคริสต์ทรงฟื้นคืนพระชนม์แล้ว! </w:t>
      </w:r>
    </w:p>
    <w:p w:rsidRPr="00B536EC" w:rsidR="00694A07" w:rsidP="00694A07" w:rsidRDefault="00694A07" w14:paraId="7756C6F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พระองค์ได้ฟื้นคืนพระชนม์แล้วจริง ๆ! </w:t>
      </w:r>
    </w:p>
    <w:p w:rsidRPr="00B536EC" w:rsidR="00694A07" w:rsidP="00694A07" w:rsidRDefault="00694A07" w14:paraId="571BA0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พระนักบวช ดอริเมดอนท์. ภูเขาอาทอส. วันอีสเตอร์ ปี 2001.</w:t>
      </w:r>
    </w:p>
    <w:p w:rsidRPr="001D5F63" w:rsidR="00694A07" w:rsidP="00694A07" w:rsidRDefault="00694A07" w14:paraId="59D75CFF" w14:textId="77777777">
      <w:pPr>
        <w:rPr>
          <w:lang w:val="ru-RU"/>
        </w:rPr>
      </w:pPr>
    </w:p>
    <w:p w:rsidRPr="001D5F63" w:rsidR="00694A07" w:rsidP="00694A07" w:rsidRDefault="00694A07" w14:paraId="361799C6" w14:textId="77777777">
      <w:pPr>
        <w:rPr>
          <w:lang w:val="ru-RU"/>
        </w:rPr>
      </w:pPr>
    </w:p>
    <w:p w:rsidRPr="009932F6" w:rsidR="00694A07" w:rsidP="00694A07" w:rsidRDefault="00694A07" w14:paraId="4273136D" w14:textId="77777777">
      <w:pPr>
        <w:pStyle w:val="Heading3"/>
        <w:rPr>
          <w:lang w:val="ru-RU"/>
        </w:rPr>
      </w:pPr>
      <w:bookmarkStart w:name="_Toc196400451" w:id="3"/>
      <w:bookmarkStart w:name="_Toc196894747" w:id="4"/>
      <w:bookmarkStart w:name="_Toc196897671" w:id="5"/>
      <w:r w:rsidRPr="009932F6">
        <w:rPr>
          <w:lang w:val="ru-RU"/>
        </w:rPr>
        <w:t xml:space="preserve">คำนำ</w:t>
      </w:r>
      <w:bookmarkEnd w:id="3"/>
      <w:bookmarkEnd w:id="4"/>
      <w:bookmarkEnd w:id="5"/>
    </w:p>
    <w:p w:rsidRPr="00B536EC" w:rsidR="00694A07" w:rsidP="00694A07" w:rsidRDefault="00694A07" w14:paraId="53BD15E9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ตั้งแต่ปี 1980 เป็นต้นไป ผู้อาวุโสเพย์ซิออสได้กล่าวกับเราเกี่ยวกับช่วงเวลาที่ยากลำบากที่กำลังจะมาถึง ท่านมักย้ำว่า เราเองก็อาจต้องทนทุกข์กับสิ่งที่ถูกบรรยายไว้ในหนังสือวิวรณ์เป็นจำนวนมาก ผ่านคำสอนของท่าน ท่านพยายามปลุกเร้าให้เรามีความกังวลอย่างเหมาะสม เพื่อที่เราจะได้เพิ่มความเข้มข้นในการต่อสู้ทางจิตวิญญาณ และต้านทานจิตวิญญาณแห่งความเฉยเมย ซึ่งตามที่ท่านผู้อาวุโสมองเห็น กำลังค่อยๆ ซึมซาบเข้าสู่หัวใจของชีวิตนักบวช ผ่านการสนทนาของท่าน ผู้อาวุโสพยายามช่วยเราให้หลุดพ้นจากความรักตนเองและเอาชนะจุดอ่อนของเรา เพื่อที่การอธิษฐานของเราจะได้มีพลังมากขึ้น </w:t>
      </w:r>
      <w:r w:rsidRPr="00B536EC">
        <w:rPr>
          <w:sz w:val="24"/>
          <w:lang w:val="ru-RU"/>
        </w:rPr>
        <w:t xml:space="preserve">“เพราะความอ่อนแอของเรา” ท่านมักกล่าว “ทำให้คำอธิษฐานของเราอ่อนแอลง และเมื่อนั้น เราก็ไม่สามารถช่วยทั้งตัวเองและผู้อื่นได้ ผู้ส่งสัญญาณจึงกลายเป็นไร้ประโยชน์ และหากผู้ส่งสัญญาณไม่ทำงาน ศัตรูก็จะจับนักรบที่เหลือได้”</w:t>
      </w:r>
    </w:p>
    <w:p w:rsidRPr="00B536EC" w:rsidR="00694A07" w:rsidP="00694A07" w:rsidRDefault="00694A07" w14:paraId="17FE794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ในคำนำของเล่มที่ 1 </w:t>
      </w:r>
      <w:r w:rsidRPr="00B536EC">
        <w:rPr>
          <w:sz w:val="24"/>
          <w:lang w:val="ru-RU"/>
        </w:rPr>
        <w:t xml:space="preserve">ของ ‘คำสอน’ ของผู้อาวุโสผู้ล่วงลับ ซึ่งมีชื่อว่า </w:t>
      </w:r>
      <w:r w:rsidRPr="00B536EC">
        <w:rPr>
          <w:sz w:val="24"/>
          <w:lang w:val="ru-RU"/>
        </w:rPr>
        <w:t xml:space="preserve">‘ด้วยความเจ็บปวดและความรักต่อมนุษย์สมัยใหม่’ ได้อธิบายถึงกระบวนการที่เนื้อหาซึ่งก่อร่างสร้างตัวเป็นชุด </w:t>
      </w:r>
      <w:r w:rsidRPr="00B536EC">
        <w:rPr>
          <w:sz w:val="24"/>
          <w:lang w:val="ru-RU"/>
        </w:rPr>
        <w:t xml:space="preserve">‘คำสอน’ ของผู้อาวุโสเพย์ซิออสแห่งสเวียโตกอร์สค์ </w:t>
      </w:r>
      <w:r w:rsidRPr="00B536EC">
        <w:rPr>
          <w:sz w:val="24"/>
          <w:lang w:val="ru-RU"/>
        </w:rPr>
        <w:t xml:space="preserve">ได้เกิดขึ้น รวบรวม และจัดระบบอย่างไร</w:t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เล่มที่สองของ </w:t>
      </w:r>
      <w:r w:rsidRPr="00B536EC">
        <w:rPr>
          <w:sz w:val="24"/>
          <w:lang w:val="ru-RU"/>
        </w:rPr>
        <w:t xml:space="preserve">“คำสอน” ที่มีชื่อว่า </w:t>
      </w:r>
      <w:r w:rsidRPr="00B536EC">
        <w:rPr>
          <w:sz w:val="24"/>
          <w:lang w:val="ru-RU"/>
        </w:rPr>
        <w:t xml:space="preserve">“การตื่นรู้ทางจิตวิญญาณ” </w:t>
      </w:r>
      <w:r w:rsidRPr="00B536EC">
        <w:rPr>
          <w:sz w:val="24"/>
          <w:lang w:val="ru-RU"/>
        </w:rPr>
        <w:t xml:space="preserve">นี้ </w:t>
      </w:r>
      <w:r w:rsidRPr="00B536EC">
        <w:rPr>
          <w:sz w:val="24"/>
          <w:lang w:val="ru-RU"/>
        </w:rPr>
        <w:t xml:space="preserve">ประกอบด้วยคำสอนของผู้อาวุโสเกี่ยวกับหัวข้อที่เกี่ยวข้องกับความเป็นจริงในปัจจุบัน คำสอนเหล่านี้เรียกร้องให้เราตื่นตัวอยู่เสมอ และเตรียมตัวให้พร้อมรับมือกับสถานการณ์ที่ยากลำบากที่เราอาจต้องเผชิญ เพราะท้ายที่สุดแล้ว เราได้เห็นด้วยตาตนเองแล้วถึงสิ่งที่ผู้อาวุโสมักกล่าวไว้ว่า: </w:t>
      </w:r>
      <w:r w:rsidRPr="00B536EC">
        <w:rPr>
          <w:sz w:val="24"/>
          <w:lang w:val="ru-RU"/>
        </w:rPr>
        <w:t xml:space="preserve">‘เราจะต้องผ่านพายุ—หนึ่งต่อหนึ่งมาตลอดหลายปีที่ผ่านมา สถานการณ์จะเป็นเช่นนี้: ความวุ่นวายทั่วไปทุกหนทุกแห่ง’</w:t>
      </w:r>
    </w:p>
    <w:p w:rsidRPr="00B536EC" w:rsidR="00694A07" w:rsidP="00694A07" w:rsidRDefault="00694A07" w14:paraId="187EF59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เล่มที่สองนี้แบ่งออกเป็นห้าส่วน ส่วนแรกกล่าวถึงความเฉยเมยและความไม่รับผิดชอบทั่วไปที่แพร่หลายในยุคสมัยของเรา และถึงข้อเท็จจริงว่า ในสถานการณ์ปัจจุบัน หน้าที่ของคริสตชนที่มีจิตสำนึกคือการช่วยเหลือผู้อื่นด้วยการพัฒนาตนเอง ประพฤติตนอย่างรอบคอบ ยืนยันความเชื่อของตนเอง และอธิษฐาน </w:t>
      </w:r>
      <w:r w:rsidRPr="00B536EC">
        <w:rPr>
          <w:sz w:val="24"/>
          <w:lang w:val="ru-RU"/>
        </w:rPr>
        <w:t xml:space="preserve">“ผมไม่ได้เรียกร้องให้ท่านถือป้าย</w:t>
      </w:r>
      <w:r>
        <w:rPr>
          <w:sz w:val="24"/>
          <w:lang w:val="ru-RU"/>
        </w:rPr>
        <w:t xml:space="preserve">ประท้วง” </w:t>
      </w:r>
      <w:r w:rsidRPr="00B536EC">
        <w:rPr>
          <w:sz w:val="24"/>
          <w:lang w:val="ru-RU"/>
        </w:rPr>
        <w:t xml:space="preserve">ผู้อาวุโสกล่าว “แต่ให้ยกมือขึ้นสู่พระเจ้า” ในส่วนที่สองของหนังสือนี้ คุณพ่อเพย์ซิอุส ไม่จำกัดผู้อ่านให้ปฏิบัติพิธีกรรมทางศาสนาเพียงอย่างเดียว แต่จุดประกายความกระตือรือร้นในการแสวงหาทางจิตวิญญาณ ซึ่งหลังจากนั้น แต่ละคนจะได้รับการมอบหมายให้ต่อสู้ตามกำลังและความกระตือรือร้นของตนเอง เพื่อมุ่งสู่การดำรงชีวิตในสวรรค์บนดิน—นั่นคือ ชีวิตในพระคริสต์ ส่วนที่สามกล่าวถึงการปกครองแบบเผด็จการของปฏิปักษ์พระคริสต์ที่มีอายุสั้น ซึ่งจะมอบโอกาสอันดีให้แก่คริสตชน—อีกครั้งหนึ่งหลังพิธีบัพติศมาศักดิ์สิทธิ์—เพื่อสารภาพความเชื่อในพระคริสต์อย่างมีสติ ดำเนินการกระทำอันยิ่งใหญ่แห่งความเชื่อ และชื่นชมยินดีล่วงหน้าในชัยชนะของพระคริสต์เหนือซาตาน ดังที่ผู้อาวุโสได้กล่าวไว้ แม้แต่นักบุญทั้งหลายก็คงจะอิจฉาโอกาสเช่นนี้: </w:t>
      </w:r>
      <w:r w:rsidRPr="00B536EC">
        <w:rPr>
          <w:sz w:val="24"/>
          <w:lang w:val="ru-RU"/>
        </w:rPr>
        <w:t xml:space="preserve">“นักบุญหลายคนคงจะขอให้ได้ใช้ชีวิตในยุคของเรา เพื่อจะได้แสดงวีรกรรมอันกล้าหาญ แต่โอกาสนี้กลับตกเป็นของเรา… เราไม่คู่ควร; อย่างน้อยที่สุด ขอให้เรายอมรับความจริงข้อนี้” เพื่อให้เราสามารถผ่านช่วงเวลาที่ยากลำบากเช่นนี้ได้อย่างที่ควรเป็น เราต้องปลูกฝังความกล้าหาญและจิตวิญญาณแห่งการเสียสละตนเองไว้ในตัวเราเอง ส่วนที่สี่ของหนังสือเล่มนี้ ซึ่งอุทิศให้กับการดูแลของพระเจ้า ความเชื่อ ความไว้วางใจในพระเจ้า และความช่วยเหลือที่พระองค์ประทานให้ ได้กล่าวถึงแหล่งที่มาที่เราควรดึงพลังจากมันเพื่อเอาชนะความยากลำบากใดๆ สุดท้าย ส่วนที่ห้าของหนังสือนี้เน้นถึงความจำเป็นและพลังของการอธิษฐานจากใจ </w:t>
      </w:r>
      <w:r w:rsidRPr="00B536EC">
        <w:rPr>
          <w:sz w:val="24"/>
          <w:lang w:val="ru-RU"/>
        </w:rPr>
        <w:t xml:space="preserve">‘ซึ่งเป็นอาวุธอันทรงพลัง’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เพื่อเอาชนะความชั่วร้ายที่กำลังแพร่กระจายอย่างกว้างขวางยิ่งขึ้น ผู้อาวุโสเรียกร้องให้พระภิกษุรักษาสภาพความพร้อมในการต่อสู้อย่างเต็มที่ คล้ายกับทหารในยามสงคราม ท่านกระตุ้นให้พระภิกษุสนับสนุนโลกอย่างไม่หยุดยั้งผ่านการสวดมนต์ และพยายามรักษาจิตวิญญาณที่แท้จริงของชีวิตพระภิกษุให้พ้นจากการเปลี่ยนแปลง เพื่อรักษาเชื้อไว้สำหรับคนรุ่นต่อไป บทสุดท้ายของหนังสือนี้กำหนดความหมายที่ลึกซึ้งที่สุดของชีวิต และเน้นย้ำถึงความจำเป็นของการกลับใจ</w:t>
      </w:r>
    </w:p>
    <w:p w:rsidRPr="00B536EC" w:rsidR="00694A07" w:rsidP="00694A07" w:rsidRDefault="00694A07" w14:paraId="599FFA5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เช่นเคย เหตุผลคือมาตรฐานที่ผู้อาวุโสใช้วัดคำพูดและการกระทำของท่าน ในบทต่อไป เราจะเห็นว่าในครั้งหนึ่ง พระพ่อเปย์ซิออสไม่หยุดการสวดมนต์ ไม่ว่าผู้แสวงบุญจะเคาะประตูห้องพักของท่านด้วยค้อนอย่างใจร้อนเพียงใด พร้อมทั้งร้องว่า: </w:t>
      </w:r>
      <w:r w:rsidRPr="00B536EC">
        <w:rPr>
          <w:sz w:val="24"/>
          <w:lang w:val="ru-RU"/>
        </w:rPr>
        <w:t xml:space="preserve">‘หยุดสวดมนต์เถิด เกโรนดา พระเจ้าจะไม่ทรงขุ่นเคือง!’ — ส่วนในอีกกรณีหนึ่ง ท่านกลับออกสู่โลกภายนอก เพราะการไม่ปรากฏตัวในการชุมนุมประท้วงสาธารณะอาจถูกเข้าใจผิดและก่อให้เกิดความเสียหายต่อคริสตจักร ในบางสถานการณ์ ผู้อาวุโสผู้เต็มเปี่ยมด้วยความโกรธอันศักดิ์สิทธิ์ ยืนหยัดต่อต้านการหมิ่นประมาท; ส่วนในอีกกรณีหนึ่ง ท่านเพียงแต่สวดภาวนาอย่างเงียบๆ เพื่อผู้หมิ่นประมาทนั้น ดังนั้น ผู้อ่านไม่ควรรีบสรุปผลจนกว่าจะได้อ่านหนังสือนี้อย่างละเอียดตั้งแต่หน้าแรกถึงหน้าสุดท้าย เราควรระมัดระวังเป็นพิเศษเมื่ออ้างอิงคำสอนของผู้อาวุโส เพราะหากนำคำพูดเหล่านั้นออกจากบริบท อาจทำให้ผู้ฟังของเราเข้าใจผิดได้ ควรจำไว้ว่าเหตุผลที่พ่อปายซิโอสกล่าวนั้นเสมอมาคือเหตุการณ์หรือคำถามเฉพาะเจาะจง และคำพูดของท่านผู้อาวุโสนั้นถูกกล่าวถึงบุคคลเฉพาะเจาะจง ซึ่งการช่วยให้วิญญาณของบุคคลนั้นได้ความรอดคือเป้าหมายสูงสุดของผู้พูด</w:t>
      </w:r>
    </w:p>
    <w:p w:rsidRPr="00B536EC" w:rsidR="00694A07" w:rsidP="00694A07" w:rsidRDefault="00694A07" w14:paraId="6954CC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ผู้ที่เคยรู้จักผู้อาวุโสเพย์ซิอุสจะจำได้ถึงความอ่อนโยนที่ผุดขึ้นในใจจากคำพูดของท่าน แม้บางครั้งคำพูดนั้นจะฟังดูเคร่งครัดเพียงใดก็ตาม นี่เป็นเพราะเป้าหมายของผู้อาวุโสคือการรักษาความชั่วร้าย ไม่ใช่เพื่อประณามมันด้วยความอับอาย ท่านไม่ได้ประณามความหลงใหลของผู้สนทนา แต่ช่วยเขาให้ปลดปล่อยจิตวิญญาณจากสิ่งนั้น ดังนั้น คำพูดเดียวกันของท่านผู้อาวุโสอาจมีผลที่ต่างออกไป — และอาจไม่ใช่ผลที่เยียวยา — หากถูกแยกออกจากความเชื่อมโยงเดิมกับความเมตตาและความรักที่มาจากใจจริงต่อบุคคลที่ท่านกำลังพูดด้วย แทนที่จะเป็นความปลอบประโลมจากพระเจ้าและความรู้สึกปลอดภัย คำพูดเหล่านั้นอาจก่อให้เกิดความสงสัยและความกลัวในใจผู้คน หรือนำไปสู่ความสุดโต่ง แต่ผู้อาวุโสของเราไม่ใช่คนที่มีทัศนคติด้านเดียวหรือสุดโต่ง; สิ่งที่ท่านห่วงใยคือความดีควรถูกแบ่งปันด้วยวิธีที่อ่อนโยน — เพื่อให้มันก่อให้เกิดประโยชน์ ท่านแน่นอนว่าไม่เคยลังเลที่จะพูดความจริง แต่ท่านพูดด้วยความมีเหตุผล; เมื่อเห็นการลบหลู่สิ่งศักดิ์สิทธิ์ ท่านอาจถูกเปลวเพลิงแห่งความโกรธเกรี้ยวอันศักดิ์สิทธิ์ครอบงำ; ท่านได้ทำนายเหตุการณ์อันน่าสะพรึงกลัวที่ยังจะเกิดขึ้น แต่ท่าทีของท่านกลับไม่ก่อให้เกิดความกลัวหรือความวิตกกังวล ตรงกันข้าม คำพูดของท่านได้ถ่ายทอดความหวังและความสุขของเทศกาลอีสเตอร์ให้แก่ท่าน; แต่ความสุขนี้คือความสุขที่มาพร้อมกับการเสียสละ ความสุขที่นำบุคคลมารวมเป็นหนึ่งเดียวกับพระคริสต์ หากท่านรวมเป็นหนึ่งเดียวกับพระคริสต์ หากท่านมีส่วนร่วมในชีวิตทางจิตวิญญาณของคริสตจักรและรักษาพระบัญญัติของพระองค์ ท่านก็ไม่มีอะไรต้องกลัว: </w:t>
      </w:r>
      <w:r w:rsidRPr="00B536EC">
        <w:rPr>
          <w:sz w:val="24"/>
          <w:lang w:val="ru-RU"/>
        </w:rPr>
        <w:t xml:space="preserve">‘ทั้งปีศาจและความทุกข์ทรมาน’ ดังที่ท่านผู้อาวุโสเองได้กล่าวด้วยน้ำเสียงที่สดใสและร่าเริงตามปกติของท่านว่า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‘เมื่อท่านขับไล่ </w:t>
      </w:r>
      <w:r w:rsidRPr="00B536EC">
        <w:rPr>
          <w:sz w:val="24"/>
          <w:lang w:val="ru-RU"/>
        </w:rPr>
        <w:t xml:space="preserve">“ตัวตน”</w:t>
      </w:r>
      <w:r w:rsidRPr="00B536EC">
        <w:rPr>
          <w:sz w:val="24"/>
          <w:lang w:val="ru-RU"/>
        </w:rPr>
        <w:t xml:space="preserve"> ของท่านออกไป </w:t>
      </w:r>
      <w:r w:rsidRPr="00B536EC">
        <w:rPr>
          <w:sz w:val="24"/>
          <w:lang w:val="ru-RU"/>
        </w:rPr>
        <w:t xml:space="preserve">พระคริสต์จะรีบเข้ามาในตัวท่าน’ นี่คือเป้าหมายหลักของชีวิตทางจิตวิญญาณทั้งหมด; นั่นคือเหตุผลที่พ่อปายซิโอสเน้นย้ำเป็นพิเศษถึงหนึ่งในอันตรายที่รอคอยคริสตชน: หากไม่พัฒนาจิตวิญญาณแห่งการเสียสละตนเองภายในตัว ก็ไม่อาจมีส่วนร่วมในชีวิตของพระคริสต์ได้ หากไม่มีการเสียสละตนเอง คนนั้นจะกลายเป็นเพียงคริสตชนในนามเท่านั้น เป็นบุคคลที่ขาดชีวิตภายใน ผู้อ่านบางคนอาจรู้สึกประหลาดใจกับความจริงที่ว่า ในคำเล่าเรื่องของท่านผู้อาวุโส ท่านมักกล่าวถึงชีวิตของตนเอง และดูเหมือนว่าท่านจะพูดถึงเหตุการณ์อัศจรรย์ที่ท่านได้ประสบมาได้อย่างสบายๆ และเป็นธรรมชาติ แต่ควรจำไว้ว่า เมื่อบันทึกคำพูดของท่านผู้อาวุโสลงบนกระดาษ เป็นไปไม่ได้ที่จะถ่ายทอดความยากลำบากที่ท่านต้องเผชิญเมื่อพูดถึงตัวเอง หรือความกดดันที่ท่านต้องรับมือจากการทำเช่นนั้น บางครั้งท่านผู้อาวุโสจะเล่าเหตุการณ์เดียวกันให้พี่น้องหญิงต่าง ๆ ฟังเป็นชิ้น ๆ และด้วยรายละเอียดที่แตกต่างกัน; ดังนั้น เมื่อมีโอกาส เราจะพยายามอย่างระมัดระวัง</w:t>
      </w:r>
      <w:r>
        <w:rPr>
          <w:sz w:val="24"/>
          <w:lang w:val="ru-RU"/>
        </w:rPr>
        <w:t xml:space="preserve">เพื่อ </w:t>
      </w:r>
      <w:r w:rsidRPr="00B536EC">
        <w:rPr>
          <w:sz w:val="24"/>
          <w:lang w:val="ru-RU"/>
        </w:rPr>
        <w:t xml:space="preserve">‘ดึง’ ข้อมูลจากท่านมาเติมเต็มช่องว่างในคำเล่าเรื่องของท่าน ดังนั้น ตลอดระยะเวลา 28 ปีที่ท่านได้ให้คำชี้แนะทางจิตวิญญาณแก่วัด พระผู้อาวุโสเพย์ซิออสได้เปิดเผยให้เราทราบ (เพื่อช่วยเรา) ถึงเหตุการณ์อัศจรรย์บางประการในชีวิตของท่าน นี่คือ </w:t>
      </w:r>
      <w:r w:rsidRPr="00B536EC">
        <w:rPr>
          <w:sz w:val="24"/>
          <w:lang w:val="ru-RU"/>
        </w:rPr>
        <w:t xml:space="preserve">‘ของขวัญทางจิตวิญญาณ’</w:t>
      </w:r>
      <w:r w:rsidRPr="00B536EC">
        <w:rPr>
          <w:sz w:val="24"/>
          <w:lang w:val="ru-RU"/>
        </w:rPr>
        <w:t xml:space="preserve"> สำหรับเรา </w:t>
      </w:r>
      <w:r w:rsidRPr="00B536EC">
        <w:rPr>
          <w:sz w:val="24"/>
          <w:lang w:val="ru-RU"/>
        </w:rPr>
        <w:t xml:space="preserve">ดังนั้น เมื่อไม่เห็นสัญญาณของความก้าวหน้าทางจิตวิญญาณที่เขาหวังไว้ เขาจึงรู้สึกทุกข์ใจอย่างลึกซึ้ง จนบางครั้งเขาจะกล่าวว่า: </w:t>
      </w:r>
      <w:r w:rsidRPr="00B536EC">
        <w:rPr>
          <w:sz w:val="24"/>
          <w:lang w:val="ru-RU"/>
        </w:rPr>
        <w:t xml:space="preserve">‘ฉันกำลังใส่ปุ๋ยให้ทราย’</w:t>
      </w:r>
    </w:p>
    <w:p w:rsidRPr="00B536EC" w:rsidR="00694A07" w:rsidP="00694A07" w:rsidRDefault="00694A07" w14:paraId="753826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เราขอขอบคุณทุกคนที่ด้วยความเคารพต่อคำพูดของท่านผู้อาวุโส ได้อ่านคำสอนต่อไปนี้ก่อนการเผยแพร่และให้ความคิดเห็นเกี่ยวกับมัน รวมถึงผู้ที่เน้นย้ำว่าคำสอนของท่านผู้อาวุโสนั้นมุ่งถึงคริสตจักรทั้งหมด ซึ่งได้ให้แรงบันดาลใจแก่เราให้ดำเนินการต่อจากงานที่เราได้เริ่มไว้</w:t>
      </w:r>
    </w:p>
    <w:p w:rsidRPr="00B536EC" w:rsidR="00694A07" w:rsidP="00694A07" w:rsidRDefault="00694A07" w14:paraId="0623F81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เราอธิษฐานว่า ผ่านการวิงวอนของพระผู้อาวุโสเปย์ซิออสผู้ได้รับพร ซึ่งตามคำพยานของหลายคน คอยดูแลเราทั้งวันทั้งคืนและช่วยเหลือเราด้วยความรักอันศักดิ์สิทธิ์ของท่าน คำสอนของท่านที่รวบรวมไว้ในเล่มนี้ จะปลูกฝังความห่วงใยอันดีงามในใจเรา เพื่อให้เราทำงานด้วยความกระตือรือร้น ความชั่วร้ายถูกขับไล่ออกไป และสันติสุขของพระเจ้าจะครองโลกนี้ อาเมน</w:t>
      </w:r>
    </w:p>
    <w:p w:rsidRPr="00B536EC" w:rsidR="00694A07" w:rsidP="00694A07" w:rsidRDefault="00694A07" w14:paraId="2CF1DA4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วันพระแม่มารีอาผู้ศักดิ์สิทธิ์ยิ่งใหญ่เสด็จกลับสู่สวรรค์, 1999</w:t>
      </w:r>
    </w:p>
    <w:p w:rsidRPr="00B536EC" w:rsidR="00694A07" w:rsidP="00694A07" w:rsidRDefault="00694A07" w14:paraId="554FD80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แม่ชีใหญ่ของวัดนักบุญยอห์น อัครสาวกและผู้ประกาศข่าวประเสริฐ</w:t>
      </w:r>
    </w:p>
    <w:p w:rsidRPr="00B536EC" w:rsidR="00694A07" w:rsidP="00694A07" w:rsidRDefault="00694A07" w14:paraId="731F05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ยอห์น นักเทววิทยา, ซิสเตอร์ ฟิโลเทีย, พร้อมด้วยพี่น้องใน</w:t>
      </w:r>
    </w:p>
    <w:p w:rsidRPr="00B536EC" w:rsidR="00694A07" w:rsidP="00694A07" w:rsidRDefault="00694A07" w14:paraId="082F002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ในพระคริสต์.</w:t>
      </w:r>
    </w:p>
    <w:p w:rsidRPr="00FC6E31" w:rsidR="00694A07" w:rsidP="00694A07" w:rsidRDefault="00694A07" w14:paraId="0E25170F" w14:textId="77777777">
      <w:pPr>
        <w:rPr>
          <w:lang w:val="ru-RU"/>
        </w:rPr>
      </w:pPr>
    </w:p>
    <w:p w:rsidRPr="00FC6E31" w:rsidR="00694A07" w:rsidP="00694A07" w:rsidRDefault="00694A07" w14:paraId="3FF253D8" w14:textId="77777777">
      <w:pPr>
        <w:rPr>
          <w:lang w:val="ru-RU"/>
        </w:rPr>
      </w:pPr>
    </w:p>
    <w:p w:rsidRPr="00B536EC" w:rsidR="00694A07" w:rsidP="00694A07" w:rsidRDefault="00694A07" w14:paraId="4E8764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ท่านจะออกจากคาลิวาไปเข้าป่าทำไม?</w:t>
      </w:r>
    </w:p>
    <w:p w:rsidRPr="00B536EC" w:rsidR="00694A07" w:rsidP="00694A07" w:rsidRDefault="00694A07" w14:paraId="3B2962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จะหาความเงียบได้ที่ไหนอีก ในห้องพัก! คนหนึ่งเคาะจากที่นั่น อีกคนเคาะจากที่นี่ ฉันพบจุดที่ดีบนเนินเขาแห่งหนึ่งแล้ว หากสุขภาพดี ฉันจะตั้งจุดสวดมนต์ที่นั่น เหมือนเรดาร์ เป็นสถานที่ที่ดีมาก เหมาะสำหรับฤดูร้อน มีต้นไม้… ฉันจะสามารถยืนด้วยสองเท้าของตัวเองที่นั่นได้ หากฉันสามารถปฏิบัติหน้าที่ทางพระได้ นั่นคือความสุขของฉัน แหล่งหล่อเลี้ยงของฉัน! มาเยี่ยมฉันบ้างนะ!..</w:t>
      </w:r>
    </w:p>
    <w:p w:rsidRPr="001D5F63" w:rsidR="00694A07" w:rsidP="00694A07" w:rsidRDefault="00694A07" w14:paraId="3DADA940" w14:textId="77777777">
      <w:pPr>
        <w:rPr>
          <w:lang w:val="ru-RU"/>
        </w:rPr>
      </w:pPr>
    </w:p>
    <w:p w:rsidRPr="001D5F63" w:rsidR="00694A07" w:rsidP="00694A07" w:rsidRDefault="00694A07" w14:paraId="4A42BE56" w14:textId="77777777">
      <w:pPr>
        <w:rPr>
          <w:lang w:val="ru-RU"/>
        </w:rPr>
      </w:pPr>
    </w:p>
    <w:p w:rsidRPr="009932F6" w:rsidR="00694A07" w:rsidP="00694A07" w:rsidRDefault="00694A07" w14:paraId="7D8CCB05" w14:textId="77777777">
      <w:pPr>
        <w:pStyle w:val="Heading3"/>
        <w:rPr>
          <w:lang w:val="ru-RU"/>
        </w:rPr>
      </w:pPr>
      <w:bookmarkStart w:name="_Toc196400452" w:id="6"/>
      <w:bookmarkStart w:name="_Toc196894748" w:id="7"/>
      <w:bookmarkStart w:name="_Toc196897672" w:id="8"/>
      <w:r w:rsidRPr="009932F6">
        <w:rPr>
          <w:lang w:val="ru-RU"/>
        </w:rPr>
        <w:t xml:space="preserve">คำนำ </w:t>
      </w:r>
      <w:r w:rsidRPr="009932F6">
        <w:rPr>
          <w:lang w:val="ru-RU"/>
        </w:rPr>
        <w:t xml:space="preserve">(จาก</w:t>
      </w:r>
      <w:r w:rsidRPr="009932F6">
        <w:rPr>
          <w:lang w:val="ru-RU"/>
        </w:rPr>
        <w:t xml:space="preserve">คำพูด</w:t>
      </w:r>
      <w:r w:rsidRPr="009932F6">
        <w:rPr>
          <w:lang w:val="ru-RU"/>
        </w:rPr>
        <w:t xml:space="preserve">ของผู้อาวุโส)</w:t>
      </w:r>
      <w:bookmarkEnd w:id="6"/>
      <w:bookmarkEnd w:id="7"/>
      <w:bookmarkEnd w:id="8"/>
    </w:p>
    <w:p w:rsidRPr="001D5F63" w:rsidR="00694A07" w:rsidP="00694A07" w:rsidRDefault="00694A07" w14:paraId="1D558098" w14:textId="77777777">
      <w:pPr>
        <w:ind w:firstLine="580"/>
        <w:rPr>
          <w:lang w:val="ru-RU"/>
        </w:rPr>
      </w:pPr>
      <w:r w:rsidRPr="00FC6E31">
        <w:rPr>
          <w:lang w:val="ru-RU"/>
        </w:rPr>
        <w:t xml:space="preserve">“เพื่อ</w:t>
      </w:r>
      <w:r w:rsidRPr="00FC6E31">
        <w:rPr>
          <w:lang w:val="ru-RU"/>
        </w:rPr>
        <w:t xml:space="preserve">จะได้เข้า</w:t>
      </w:r>
      <w:r w:rsidRPr="00FC6E31">
        <w:rPr>
          <w:lang w:val="ru-RU"/>
        </w:rPr>
        <w:t xml:space="preserve">สู่วิหาร</w:t>
      </w:r>
      <w:r w:rsidRPr="00FC6E31">
        <w:rPr>
          <w:lang w:val="ru-RU"/>
        </w:rPr>
        <w:t xml:space="preserve">ของพระเจ้า </w:t>
      </w:r>
      <w:r w:rsidRPr="00FC6E31">
        <w:rPr>
          <w:lang w:val="ru-RU"/>
        </w:rPr>
        <w:t xml:space="preserve">คนนั้นต้อง</w:t>
      </w:r>
      <w:r w:rsidRPr="00FC6E31">
        <w:rPr>
          <w:lang w:val="ru-RU"/>
        </w:rPr>
        <w:t xml:space="preserve">กลายเป็น </w:t>
      </w:r>
      <w:r w:rsidRPr="00FC6E31">
        <w:rPr>
          <w:lang w:val="ru-RU"/>
        </w:rPr>
        <w:t xml:space="preserve">‘ผู้แทน’ </w:t>
      </w:r>
      <w:r w:rsidRPr="00FC6E31">
        <w:rPr>
          <w:lang w:val="ru-RU"/>
        </w:rPr>
        <w:t xml:space="preserve">ของพระเจ้า </w:t>
      </w:r>
      <w:r w:rsidRPr="00FC6E31">
        <w:rPr>
          <w:lang w:val="ru-RU"/>
        </w:rPr>
        <w:t xml:space="preserve">ไม่ใช่</w:t>
      </w:r>
      <w:r w:rsidRPr="00FC6E31">
        <w:rPr>
          <w:lang w:val="ru-RU"/>
        </w:rPr>
        <w:t xml:space="preserve">คนที่เพียงแต่</w:t>
      </w:r>
      <w:r w:rsidRPr="00FC6E31">
        <w:rPr>
          <w:lang w:val="ru-RU"/>
        </w:rPr>
        <w:t xml:space="preserve">หาตำแหน่ง</w:t>
      </w:r>
      <w:r w:rsidRPr="00FC6E31">
        <w:rPr>
          <w:lang w:val="ru-RU"/>
        </w:rPr>
        <w:t xml:space="preserve">สบายๆ </w:t>
      </w:r>
      <w:r w:rsidRPr="00FC6E31">
        <w:rPr>
          <w:lang w:val="ru-RU"/>
        </w:rPr>
        <w:t xml:space="preserve">มาให้ตัวเอง</w:t>
      </w:r>
      <w:r w:rsidRPr="00FC6E31">
        <w:rPr>
          <w:lang w:val="ru-RU"/>
        </w:rPr>
        <w:t xml:space="preserve">”</w:t>
      </w:r>
    </w:p>
    <w:p w:rsidRPr="001D5F63" w:rsidR="00694A07" w:rsidP="00694A07" w:rsidRDefault="00694A07" w14:paraId="743311C5" w14:textId="77777777">
      <w:pPr>
        <w:rPr>
          <w:lang w:val="ru-RU"/>
        </w:rPr>
      </w:pPr>
    </w:p>
    <w:p w:rsidRPr="00B536EC" w:rsidR="00694A07" w:rsidP="00694A07" w:rsidRDefault="00694A07" w14:paraId="663DA8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Geronda,</w:t>
      </w:r>
      <w:r w:rsidRPr="00B536EC">
        <w:rPr>
          <w:rStyle w:val="FootnoteReference"/>
          <w:sz w:val="24"/>
          <w:lang w:val="ru-RU"/>
        </w:rPr>
        <w:footnoteReference w:id="2"/>
      </w:r>
      <w:r w:rsidRPr="00B536EC">
        <w:rPr>
          <w:sz w:val="24"/>
          <w:lang w:val="ru-RU"/>
        </w:rPr>
        <w:t xml:space="preserve"> , คุณมีความคิดเห็นอย่างไรเกี่ยวกับสิ่งที่กำลังเกิดขึ้น? </w:t>
      </w:r>
    </w:p>
    <w:p w:rsidRPr="00B536EC" w:rsidR="00694A07" w:rsidP="00694A07" w:rsidRDefault="00694A07" w14:paraId="6676331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ท่านมองเรื่องนี้อย่างไร? </w:t>
      </w:r>
    </w:p>
    <w:p w:rsidRPr="00B536EC" w:rsidR="00694A07" w:rsidP="00694A07" w:rsidRDefault="00694A07" w14:paraId="5F936F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เราจะพูดอย่างไรดีครับ Geronda?.. ท่านเองที่บอกเราเรื่องนี้ </w:t>
      </w:r>
    </w:p>
    <w:p w:rsidRPr="00B536EC" w:rsidR="00694A07" w:rsidP="00694A07" w:rsidRDefault="00694A07" w14:paraId="3620897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ข้าพเจ้ารู้สึกกังวลกับความเฉยเมยที่แพร่หลายอยู่ในขณะนี้ มีบางสิ่งกำลังก่อตัวขึ้น เรายังไม่เข้าใจอย่างถ่องแท้ทั้งยุคสมัยที่เรากำลังใช้ชีวิตอยู่ และความจริงที่ว่าเราทุกคนจะต้องตาย ข้าพเจ้าไม่รู้ว่าสิ่งนี้จะนำไปสู่อะไร สถานการณ์นี้ซับซ้อนมาก ชะตากรรมของโลกขึ้นอยู่กับคนเพียงไม่กี่คน แต่พระเจ้ายังคงทรงยับยั้งอยู่ เราต้องอธิษฐานอย่างจริงจังและด้วยความเศร้าโศกอย่างยิ่ง เพื่อให้พระเจ้าทรงแทรกแซงในสิ่งที่กำลังเกิดขึ้น ขอให้เราเริ่มทำสิ่งนี้ด้วยความกระตือรือร้น และเริ่มใช้ชีวิตอย่างจิตวิญญาณ นี่คือยุคสมัยที่ยากลำบากมาก เถ้าถ่าน ขยะ และความไม่ใส่ใจได้สะสมมาอย่างมากมาย — และเพื่อให้สิ่งเหล่านี้ถูกพัดพาไป จำเป็นต้องมีลมแรง ผู้อาวุโสเคยกล่าวไว้ว่า จะมีวันหนึ่งที่ผู้คนจะเริ่มก่อความวุ่นวาย [และตอนนี้] — พวกเขากำลังรื้อรั้วลง โดยไม่คำนึงถึงสิ่งใดเลย มันน่ากลัวมาก! ความวุ่นวายแบบหอคอยบาเบลได้มาถึงแล้ว! อ่านคำอธิษฐานของหนุ่มสามคนที่</w:t>
      </w:r>
      <w:r w:rsidRPr="00B536EC">
        <w:rPr>
          <w:rStyle w:val="FootnoteReference"/>
          <w:sz w:val="24"/>
          <w:lang w:val="ru-RU"/>
        </w:rPr>
        <w:footnoteReference w:id="3"/>
      </w:r>
      <w:r w:rsidRPr="00B536EC">
        <w:rPr>
          <w:sz w:val="24"/>
          <w:lang w:val="ru-RU"/>
        </w:rPr>
        <w:t xml:space="preserve"> และคุณจะเห็นว่าพวกเขาอธิษฐานด้วยความถ่อมใจเพียงใด </w:t>
      </w:r>
    </w:p>
    <w:p w:rsidRPr="00B536EC" w:rsidR="00694A07" w:rsidP="00694A07" w:rsidRDefault="00694A07" w14:paraId="1945E36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และในสดุดี 82: </w:t>
      </w:r>
      <w:r w:rsidRPr="00B536EC">
        <w:rPr>
          <w:i/>
          <w:iCs/>
          <w:sz w:val="24"/>
          <w:lang w:val="ru-RU"/>
        </w:rPr>
        <w:t xml:space="preserve">‘โอ พระเจ้า ผู้ใดจะเหมือนพระองค์? อย่าทรงนิ่งเงียบ…’ </w:t>
      </w:r>
      <w:r w:rsidRPr="00B536EC">
        <w:rPr>
          <w:sz w:val="24"/>
          <w:lang w:val="ru-RU"/>
        </w:rPr>
        <w:t xml:space="preserve">นี่คือสิ่งที่จำเป็น; มิฉะนั้น ก็อย่าคาดหวังสิ่งดีใด ๆ การแทรกแซงจากพระเจ้าเป็นสิ่งจำเป็น </w:t>
      </w:r>
    </w:p>
    <w:p w:rsidRPr="00B536EC" w:rsidR="00694A07" w:rsidP="00694A07" w:rsidRDefault="00694A07" w14:paraId="293101F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ปัญหาบางอย่างของยุโรปกำลังปรากฏตัวและพัฒนาไปสู่รูปแบบที่ซับซ้อนยิ่งขึ้น หัวหน้าครอบครัวหนึ่ง — ชาวไซปรัสที่อาศัยอยู่ในอังกฤษ — ได้บอกกับผมว่า: </w:t>
      </w:r>
      <w:r w:rsidRPr="00B536EC">
        <w:rPr>
          <w:sz w:val="24"/>
          <w:lang w:val="ru-RU"/>
        </w:rPr>
        <w:t xml:space="preserve">“เรากำลังอยู่ในอันตรายทางจิตวิญญาณ เราต้องหนีออกจากอังกฤษพร้อมทั้งครอบครัว” ดูสิ — ที่นั่นมีพ่อที่แต่งงานกับลูกสาว ที่นั่นมีแม่ที่แต่งงานกับลูกชาย... เรื่องเช่นนี้ถึงขั้นที่แม้แต่จะพูดถึงก็รู้สึกอับอาย แต่เรากลับนอนหลับอย่างกระรอกดิน ผมไม่ได้เรียกร้องให้เราถือป้ายประท้วง แต่ให้หันความสนใจไปยังอันตรายใหญ่หลวงที่รออยู่ข้างหน้า และยกมือขึ้นต่อพระเจ้า มาพิจารณาดูว่าเราจะป้องกันตัวเองจากความชั่วร้ายได้อย่างไร เราต้องเหยียบเบรกไว้เสมอ เพราะมีแนวโน้มที่จะพยายามทำให้ทุกสิ่งดูเรียบง่าย [เพื่อปรับให้ทุกอย่างเท่าเทียมกัน] </w:t>
      </w:r>
      <w:r w:rsidRPr="00B536EC">
        <w:rPr>
          <w:sz w:val="24"/>
          <w:lang w:val="ru-RU"/>
        </w:rPr>
        <w:t xml:space="preserve">ตอนนี้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คือเวลาที่จะอธิษฐานด้วยคำพูดของผู้เผยพระวจนะ: </w:t>
      </w:r>
      <w:r w:rsidRPr="00B536EC">
        <w:rPr>
          <w:i/>
          <w:iCs/>
          <w:sz w:val="24"/>
          <w:lang w:val="ru-RU"/>
        </w:rPr>
        <w:t xml:space="preserve">“จงทำให้เจ้าผู้ครองของพวกเขาล้มลง โอริวาและซีวา และเซวายาและซัลมาน… ผู้ที่กล่าวว่า: ‘ให้เราเข้ายึดครองสถานศักดิ์สิทธิ์ของพระเจ้าไว้เป็นของเราเอง’”</w:t>
      </w:r>
      <w:r w:rsidRPr="00B536EC">
        <w:rPr>
          <w:rStyle w:val="FootnoteReference"/>
          <w:i/>
          <w:iCs/>
          <w:sz w:val="24"/>
          <w:lang w:val="ru-RU"/>
        </w:rPr>
        <w:footnoteReference w:id="4"/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58243E2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มีความวุ่นวายอย่างใหญ่หลวง สถานการณ์ยุ่งเหยิงมาก; จิตใจของประชาชนกำลังสับสนวุ่นวาย ประชาชนเหมือนผึ้ง หากตีรังผึ้ง ผึ้งจะบินออกมา เริ่มส่งเสียงหึ่งๆ </w:t>
      </w:r>
      <w:r w:rsidRPr="00B536EC">
        <w:rPr>
          <w:sz w:val="24"/>
          <w:lang w:val="ru-RU"/>
        </w:rPr>
        <w:t xml:space="preserve">‘วู-อู-อู...’ และบินวนรอบรังด้วยความตื่นตระหนก จากนั้นพวกมันจะเลือกทิศทางตามทิศทางของลม หากเป็นลมเหนือ พวกมันจะกลับสู่รัง; หากเป็นลมใต้ พวกมันจะบินไปไกล ดังนั้นจึงเป็นเช่นนั้นกับประชาชน ซึ่งตอนนี้ถูกพัดพาโดย </w:t>
      </w:r>
      <w:r w:rsidRPr="00B536EC">
        <w:rPr>
          <w:sz w:val="24"/>
          <w:lang w:val="ru-RU"/>
        </w:rPr>
        <w:t xml:space="preserve">‘ลมเหนือแห่งชาติ’ </w:t>
      </w:r>
      <w:r w:rsidRPr="00B536EC">
        <w:rPr>
          <w:sz w:val="24"/>
          <w:lang w:val="ru-RU"/>
        </w:rPr>
        <w:t xml:space="preserve">และตอนนี้โดย ‘ลมใต้แห่งชาติ’ และหัวอันน่าสงสารของพวกเขาก็สับสนวุ่นวายไปหมด อย่างไรก็ตาม แม้จะมีความวุ่นวายทั้งหมดนี้ ฉันก็รู้สึกถึงความสบายใจบางอย่างภายในตัวฉัน ความมั่นใจบางอย่าง ต้นมะกอกอาจเหี่ยวแห้งไปแล้ว แต่มันจะแตกหน่อใหม่ได้เสมอ ยังมีคริสตชนบางคนที่พระเจ้าสถิตอยู่ภายใน ยังมีประชากรของพระเจ้าอยู่เสมอ ผู้ที่อธิษฐาน และพระเจ้าผู้ทรงเมตตาทรงอดทนกับเรา และจะทรงจัดให้ทุกสิ่งกลับคืนสู่ความถูกต้องอีกครั้ง ผู้ที่อธิษฐานเหล่านี้ให้เราความหวัง อย่ากลัวเลย เราในฐานะประชาชน ได้ผ่านพายุมาหลายครั้งแล้ว และยังไม่พินาศ ดังนั้นเราจะกลัวพายุที่กำลังจะมาถึงได้อย่างไร? เราจะไม่พินาศในครั้งนี้เช่นกัน! พระเจ้ารักเรา มีพลังที่ซ่อนอยู่ภายในตัวคนเราสำหรับยามจำเป็น จะมีเพียงไม่กี่ปีที่ยากลำบาก [เพียง] พายุครั้งเดียวเท่านั้น </w:t>
      </w:r>
    </w:p>
    <w:p w:rsidRPr="00B536EC" w:rsidR="00694A07" w:rsidP="00694A07" w:rsidRDefault="00694A07" w14:paraId="0170986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ผมบอกสิ่งนี้กับท่านไม่ใช่เพื่อทำให้ท่านกลัว แต่เพื่อให้ท่านรู้ว่าเราอยู่ในสถานการณ์ใด สำหรับเรา นี่คือโอกาสที่ดีมาก ความยากลำบากและการเป็นมรณสักขีคือเหตุผลที่ควรเฉลิมฉลอง จงอยู่กับพระคริสต์ ใช้ชีวิตตามพระบัญญัติของพระองค์ และอธิษฐานเพื่อท่านจะสามารถทนต่อความยากลำบากเหล่านี้ได้ จงละทิ้งความปรารถนาอันไม่บริสุทธิ์ เพื่อพระคุณอันศักดิ์สิทธิ์จะได้มา และหากความกังวลที่สมเหตุสมผลเกิดขึ้นในใจเรา (เกี่ยวกับสถานการณ์ปัจจุบันและสิ่งที่จะเกิดขึ้นในอนาคต) มันจะช่วยเราอย่างมากในการดำเนินมาตรการที่จำเป็นและเตรียมตัวให้พร้อม ขอให้ชีวิตของเราเป็นไปอย่างพอประมาณมากขึ้น ขอให้เราใช้ชีวิตอย่างจิตวิญญาณมากขึ้น เป็นมิตรมากขึ้น ช่วยเหลือผู้ที่กำลังทุกข์ทรมาน และช่วยเหลือผู้ยากไร้ด้วยความรัก ความเมตตา และความกรุณา ขอให้เราอธิษฐานเพื่อให้คนดีปรากฏตัวขึ้น </w:t>
      </w:r>
    </w:p>
    <w:p w:rsidRPr="00657AE3" w:rsidR="00694A07" w:rsidP="00694A07" w:rsidRDefault="00694A07" w14:paraId="5793C9DD" w14:textId="77777777">
      <w:pPr>
        <w:rPr>
          <w:lang w:val="ru-RU"/>
        </w:rPr>
      </w:pPr>
    </w:p>
    <w:p w:rsidRPr="009932F6" w:rsidR="00694A07" w:rsidP="00694A07" w:rsidRDefault="00694A07" w14:paraId="5BB3F555" w14:textId="77777777">
      <w:pPr>
        <w:pStyle w:val="Heading4"/>
        <w:rPr>
          <w:lang w:val="ru-RU"/>
        </w:rPr>
      </w:pPr>
      <w:bookmarkStart w:name="_Toc196400453" w:id="9"/>
      <w:bookmarkStart w:name="_Toc196894749" w:id="10"/>
      <w:bookmarkStart w:name="_Toc196897673" w:id="11"/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จะชี้</w:t>
      </w:r>
      <w:r w:rsidRPr="009932F6">
        <w:rPr>
          <w:lang w:val="ru-RU"/>
        </w:rPr>
        <w:t xml:space="preserve">ทางออก</w:t>
      </w:r>
      <w:bookmarkEnd w:id="9"/>
      <w:bookmarkEnd w:id="10"/>
      <w:bookmarkEnd w:id="11"/>
    </w:p>
    <w:p w:rsidRPr="00B536EC" w:rsidR="00694A07" w:rsidP="00694A07" w:rsidRDefault="00694A07" w14:paraId="21D79F3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พระเจ้าผู้ทรงความดีจะจัดสรรทุกสิ่งให้ดีที่สุดเท่าที่จะเป็นไปได้ แต่จำเป็นต้องมีความอดทนและความระมัดระวังอย่างมาก เพราะบ่อยครั้ง เมื่อผู้คนเร่งรีบที่จะคลี่คลายปมปัญหา พวกเขากลับทำให้มันพันกันยุ่งเหยิงยิ่งขึ้น พระเจ้าทรงคลี่คลายมันด้วยความอดทน สิ่งที่กำลังเกิดขึ้นในขณะนี้จะไม่คงอยู่นาน พระเจ้าจะถือไม้กวาดของพระองค์! ในปี ค.ศ. 1830 มีทหารตุรกีจำนวนมากบนภูเขาศักดิ์สิทธิ์ และในช่วงเวลาหนึ่งจึงไม่มีพระภิกษุเหลืออยู่ที่วัดอีวิรอนเลย พระบิดาทั้งหลายได้ออกไปแล้ว — บางองค์นำพระบรมสารีริกธาตุไปด้วย บางองค์ไปช่วยการลุกฮือ มีพระภิกษุเพียงรูปเดียวที่เดินทางมาจากที่ไกลเพื่อจุดตะเกียงและกวาดพื้น ทั้งภายในและภายนอกวัดเต็มไปด้วยทหารตุรกีที่ติดอาวุธ และพระภิกษุผู้น่าสงสารนี้ ขณะที่กำลังกวาดพื้น ก็กล่าวว่า: </w:t>
      </w:r>
      <w:r w:rsidRPr="00B536EC">
        <w:rPr>
          <w:sz w:val="24"/>
          <w:lang w:val="ru-RU"/>
        </w:rPr>
        <w:t xml:space="preserve">‘พระมารดาของพระเจ้า! “จะเกิดอะไรขึ้นกันแน่?” วันหนึ่ง ขณะที่เขากำลังสวดอ้อนวอนต่อพระมารดาของพระเจ้าอย่างจริงจัง เขาก็เห็นผู้หญิงคนหนึ่งเดินมาหาเขา ใบหน้าของเธอเปล่งประกายและเจิดจ้า นั่นคือพระมารดาของพระเจ้า พระองค์รับไม้กวาดจากมือเขาแล้วตรัสว่า: </w:t>
      </w:r>
      <w:r w:rsidRPr="00B536EC">
        <w:rPr>
          <w:sz w:val="24"/>
          <w:lang w:val="ru-RU"/>
        </w:rPr>
        <w:t xml:space="preserve">“เจ้าไม่รู้วิธีกวาดอย่างถูกต้อง ข้าจะกวาดเอง” และท่านก็เริ่มกวาด แล้วหายตัวเข้าไปในแท่นบูชา สามวันต่อมา ชาวตุรกีทั้งหมดก็จากไปหมดแล้ว! พระมารดาของพระเจ้าได้ขับไล่พวกเขาออกไป สิ่งใดที่ไม่เป็นความจริง พระเจ้าจะขับไล่ออกไป เช่นเดียวกับที่น้ำตาขับไล่ฝุ่นละอองออกจากตา ปีศาจกำลังทำงานอยู่ แต่พระเจ้าก็กำลังทำงานอยู่เช่นกัน โดยเปลี่ยนความชั่วให้กลายเป็นความดี เพื่อให้ความดีเกิดขึ้นจากสิ่งนั้น ลองเอาแผ่นกระเบื้องเป็นตัวอย่างดู: มันอาจแตกหัก แต่พระเจ้าจะสร้างโมเสกที่สวยงามจากเศษกระเบื้องเหล่านั้น ดังนั้น อย่าเสียใจแม้แต่น้อย เพราะพระเจ้าอยู่เหนือทุกสิ่งและทุกคน; ผู้ที่ปกครองทุกสิ่งจะนำทุกคนขึ้นศาลเพื่อตอบคำถามเกี่ยวกับสิ่งที่พวกเขาได้ทำ และตามนั้น แต่ละคนจะได้รับรางวัลจากพระองค์ ผู้ที่ช่วยสร้างสิ่งดีด้วยวิธีใดก็ตามจะได้รับรางวัล ส่วนผู้ที่ทำชั่วจะถูกลงโทษ พระเจ้าจะจัดให้ทุกสิ่งกลับสู่ที่อันควรในที่สุด แต่แต่ละคนในพวกเราจะต้องรับผิดชอบต่อสิ่งที่ได้ทำมาตลอดช่วงปีที่ยากลำบากนี้ ผ่านคำอธิษฐานและการกระทำที่เต็มไปด้วยความเมตตา </w:t>
      </w:r>
    </w:p>
    <w:p w:rsidRPr="00B536EC" w:rsidR="00694A07" w:rsidP="00694A07" w:rsidRDefault="00694A07" w14:paraId="6803B29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 มีผู้พยายามทำลายความเชื่อ และเพื่อที่จะรื้อถอนโครงสร้างของความเชื่อนั้น หินก้อนหนึ่งก้อนหนึ่งกำลังถูกนำออกไปอย่างเงียบๆ อย่างไรก็ตาม เราทุกคนล้วนมีความรับผิดชอบต่อการทำลายนี้: ไม่เพียงแต่ผู้ที่นำหินออกไปและก่อให้เกิดความพังพินาศ แต่ยังรวมถึงเราผู้เป็นพยานในการทำลาย [ความเชื่อ] นี้ และไม่พยายามเสริมสร้างความเชื่อให้มั่นคงขึ้นด้วย ใครก็ตามที่ยุยงให้เพื่อนบ้านทำชั่ว จะต้องตอบคำถามต่อพระเจ้าในเรื่องนี้ แต่ผู้ที่ยืนดูเฉยๆ ในขณะนั้นก็ต้องตอบคำถามเช่นกัน เพราะพวกเขาก็เห็นว่ามีคนทำชั่วต่อเพื่อนบ้าน แต่ไม่ทำอะไรเพื่อป้องกัน ผู้คนมักเชื่อใจคนที่รู้วิธีชักจูง </w:t>
      </w:r>
    </w:p>
    <w:p w:rsidRPr="00B536EC" w:rsidR="00694A07" w:rsidP="00694A07" w:rsidRDefault="00694A07" w14:paraId="70E6E1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ผู้คนครับ เกโรนดา เหมือนสัตว์ร้าย... </w:t>
      </w:r>
    </w:p>
    <w:p w:rsidRPr="00B536EC" w:rsidR="00694A07" w:rsidP="00694A07" w:rsidRDefault="00694A07" w14:paraId="6462467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ผมไม่มีข้อตำหนิอะไรเกี่ยวกับสัตว์เลยครับ เพราะสัตว์ไม่สามารถก่อความชั่วร้ายได้มากนัก เนื่องจากขาดเหตุผล ส่วนคนที่ห่างไกลจากพระเจ้าไปมาก กลับกลายเป็นสิ่งที่เลวร้ายยิ่งกว่าสัตว์ร้ายที่สุดเสียอีก! พวกเขาก่อความชั่วร้ายได้มาก น้ำส้มสายชูที่เข้มข้นทำจากไวน์เปรี้ยว ส่วนน้ำส้มสายชูชนิดอื่นที่ทำขึ้นโดยมนุษย์นั้นไม่เข้มข้นเท่า... มันน่าสะพรึงกลัวยิ่งกว่าเมื่อมารร้ายร่วมมือกับคนเสื่อมทราม; เมื่อนั้นมันจะก่อความชั่วร้ายสองเท่าแก่ผู้อื่น เช่นเดียวกับความคิดทางกามารมณ์ เมื่อร่วมมือกับเนื้อหนัง ก่อความชั่วร้ายยิ่งใหญ่กว่าแก่เนื้อหนังเอง เพื่อให้มารร้ายร่วมมือกับคนเช่นนั้น มันต้องสามารถพึ่งพาเขาได้; คนนั้นต้องชอบความชั่วร้ายและเก็บมันไว้ในใจตนเอง </w:t>
      </w:r>
    </w:p>
    <w:p w:rsidRPr="00B536EC" w:rsidR="00694A07" w:rsidP="00694A07" w:rsidRDefault="00694A07" w14:paraId="293654D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ขอให้พระเจ้าทรงคุ้มครองเรา ผู้ทำลายเหล่านี้จะ [จงใจ] สร้างความยากลำบากให้เรา และก่อความรบกวนแก่ผู้คนและวัดวาอารามอื่น ๆ พวกเขาจะเก็บความแค้นต่อคริสตจักรและชีวิตนักบวช เพราะได้ขัดขวางแผนการของพวกเขา สถานการณ์ปัจจุบันสามารถรับมือได้เพียงทางจิตวิญญาณเท่านั้น ไม่ใช่ด้วยวิธีทางโลก พายุจะทวีความรุนแรงขึ้นอีกเล็กน้อย พัดกระป๋อง ขยะ และสิ่งสกปรกทุกชนิดขึ้นฝั่ง แล้วสถานการณ์จะชัดเจนขึ้น และท่านจะเห็นว่า ในสถานการณ์นี้ บางคนจะได้รับรางวัลที่ยุติธรรม ในขณะที่คนอื่นๆ จะต้องชำระหนี้ของตน จะปรากฏว่าความทุกข์ทรมานที่ผู้คนกำลังทนรับอยู่นั้น จะไม่หนักเกินกว่าที่พวกเขาจะรับมือได้ แม้ว่าแน่นอนว่า </w:t>
      </w:r>
      <w:r w:rsidRPr="00B536EC">
        <w:rPr>
          <w:sz w:val="24"/>
          <w:lang w:val="ru-RU"/>
        </w:rPr>
        <w:t xml:space="preserve">พวกเขาจะไม่ได้กล่าวว่า ‘พระสิริจงมีแด่พระองค์ พระเจ้า’ เช่นกัน </w:t>
      </w:r>
    </w:p>
    <w:p w:rsidRPr="00B536EC" w:rsidR="00694A07" w:rsidP="00694A07" w:rsidRDefault="00694A07" w14:paraId="2460ACF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พระเจ้ารักเรามากเพียงใด! หากสิ่งที่กำลังเกิดขึ้นวันนี้</w:t>
      </w:r>
      <w:r w:rsidRPr="00B536EC">
        <w:rPr>
          <w:rStyle w:val="FootnoteReference"/>
          <w:sz w:val="24"/>
          <w:lang w:val="ru-RU"/>
        </w:rPr>
        <w:footnoteReference w:id="5"/>
      </w:r>
      <w:r w:rsidRPr="00B536EC">
        <w:rPr>
          <w:sz w:val="24"/>
          <w:lang w:val="ru-RU"/>
        </w:rPr>
        <w:t xml:space="preserve"> และสิ่งที่พวกเขากำลังวางแผนจะทำนั้น ได้เกิดขึ้นเมื่อยี่สิบปีที่แล้ว เมื่อผู้คนยังอยู่ในความไม่รู้ทางจิตวิญญาณที่ลึกซึ้งกว่านี้ มันคงจะยากลำบากมาก ตอนนี้ผู้คนรู้แล้ว: คริสตจักรได้เติบโตและเข้มแข็งขึ้น พระเจ้ารักมนุษย์—สิ่งที่พระองค์ทรงสร้าง—และจะจัดหาสิ่งที่จำเป็นให้เขา เพียงแต่ว่ามนุษย์เองต้องเชื่อและรักษาพระบัญญัติของพระองค์ </w:t>
      </w:r>
    </w:p>
    <w:p w:rsidRPr="00657AE3" w:rsidR="00694A07" w:rsidP="00694A07" w:rsidRDefault="00694A07" w14:paraId="2BD968A9" w14:textId="77777777">
      <w:pPr>
        <w:rPr>
          <w:lang w:val="ru-RU"/>
        </w:rPr>
      </w:pPr>
    </w:p>
    <w:p w:rsidRPr="00FE354F" w:rsidR="00694A07" w:rsidP="00694A07" w:rsidRDefault="00694A07" w14:paraId="4E90F3CF" w14:textId="77777777">
      <w:pPr>
        <w:pStyle w:val="Heading4"/>
        <w:rPr>
          <w:lang w:val="ru-RU"/>
        </w:rPr>
      </w:pPr>
      <w:bookmarkStart w:name="_Toc196400454" w:id="12"/>
      <w:bookmarkStart w:name="_Toc196894750" w:id="13"/>
      <w:bookmarkStart w:name="_Toc196897674" w:id="14"/>
      <w:r w:rsidRPr="009932F6">
        <w:rPr>
          <w:i/>
          <w:iCs/>
          <w:lang w:val="ru-RU"/>
        </w:rPr>
        <w:t xml:space="preserve">“ผู้ใด</w:t>
      </w:r>
      <w:r w:rsidRPr="009932F6">
        <w:rPr>
          <w:i/>
          <w:iCs/>
          <w:lang w:val="ru-RU"/>
        </w:rPr>
        <w:t xml:space="preserve">ที่ทำงาน</w:t>
      </w:r>
      <w:r w:rsidRPr="009932F6">
        <w:rPr>
          <w:i/>
          <w:iCs/>
          <w:lang w:val="ru-RU"/>
        </w:rPr>
        <w:t xml:space="preserve">ของพระเจ้า</w:t>
      </w:r>
      <w:r w:rsidRPr="009932F6">
        <w:rPr>
          <w:i/>
          <w:iCs/>
          <w:lang w:val="ru-RU"/>
        </w:rPr>
        <w:t xml:space="preserve">อย่างไม่ระมัดระวัง </w:t>
      </w:r>
      <w:r w:rsidRPr="009932F6">
        <w:rPr>
          <w:i/>
          <w:iCs/>
          <w:lang w:val="ru-RU"/>
        </w:rPr>
        <w:t xml:space="preserve">ก็จะถูกสาป</w:t>
      </w:r>
      <w:r>
        <w:rPr>
          <w:i/>
          <w:iCs/>
          <w:lang w:val="ru-RU"/>
        </w:rPr>
        <w:t xml:space="preserve">...”</w:t>
      </w:r>
      <w:bookmarkEnd w:id="12"/>
      <w:r>
        <w:rPr>
          <w:rStyle w:val="FootnoteReference"/>
          <w:i/>
          <w:iCs/>
          <w:lang w:val="ru-RU"/>
        </w:rPr>
        <w:footnoteReference w:id="6"/>
      </w:r>
      <w:bookmarkEnd w:id="13"/>
      <w:bookmarkEnd w:id="14"/>
      <w:r w:rsidRPr="00FE354F">
        <w:rPr>
          <w:lang w:val="ru-RU"/>
        </w:rPr>
        <w:t xml:space="preserve"> </w:t>
      </w:r>
    </w:p>
    <w:p w:rsidRPr="00B536EC" w:rsidR="00694A07" w:rsidP="00694A07" w:rsidRDefault="00694A07" w14:paraId="29E632E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ในสมัยก่อน หากมีพระภิกษุผู้เคร่งครัดในศาสนาคนใดใช้เวลาไปกังวลเกี่ยวกับสถานการณ์ของโลก พวกเขาก็จะถูกขังไว้ในหอ</w:t>
      </w:r>
      <w:r w:rsidRPr="00B536EC">
        <w:rPr>
          <w:sz w:val="24"/>
          <w:lang w:val="ru-RU"/>
        </w:rPr>
        <w:t xml:space="preserve">คอย</w:t>
      </w:r>
      <w:r w:rsidRPr="00B536EC">
        <w:rPr>
          <w:rStyle w:val="FootnoteReference"/>
          <w:sz w:val="24"/>
          <w:lang w:val="ru-RU"/>
        </w:rPr>
        <w:footnoteReference w:id="7"/>
      </w:r>
      <w:r w:rsidRPr="00B536EC">
        <w:rPr>
          <w:sz w:val="24"/>
          <w:lang w:val="ru-RU"/>
        </w:rPr>
        <w:t xml:space="preserve"> แต่ปัจจุบันกลับเป็นตรงกันข้าม: พระภิกษุผู้เคร่งครัดต้องถูกขังไว้ในหอคอย หากเขาไม่สนใจหรือไม่ใส่ใจต่อสถานการณ์ที่เกิดขึ้นในโลกนี้ เพราะในอดีต ผู้ปกครองมีพระเจ้าอยู่ในใจ แต่ปัจจุบัน ผู้มีอำนาจหลายคนไม่เชื่อในพระองค์ ปัจจุบันมีหลายคนที่พยายามทำลายทุกสิ่ง: ครอบครัว เยาวชน และพระศาสนจักร ในยุคสมัยนี้ การสนใจและห่วงใยสภาพของประชาชนของเราเป็นการกระทำแห่งความเชื่อ เพราะรัฐกำลังทำสงครามกับกฎหมายของพระเจ้า กฎหมายที่รัฐออกมานั้นมุ่งต่อต้านกฎหมายของพระเจ้า </w:t>
      </w:r>
    </w:p>
    <w:p w:rsidRPr="00B536EC" w:rsidR="00694A07" w:rsidP="00694A07" w:rsidRDefault="00694A07" w14:paraId="7F3C890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ยังมีผู้คนอีกกลุ่มที่เฉยเมยจนไม่ยอมรับว่าคริสตจักรเป็นสถาบัน [จากพระเจ้า] และปฏิบัติต่อประชาชนของตนเองด้วยความหยิ่งยโส; แต่เพื่อหาข้ออ้างให้ความเกียจคร้านของตนเอง พวกเขากล่าวว่า: </w:t>
      </w:r>
      <w:r w:rsidRPr="00B536EC">
        <w:rPr>
          <w:sz w:val="24"/>
          <w:lang w:val="ru-RU"/>
        </w:rPr>
        <w:t xml:space="preserve">‘อัครทูตเปาโลกล่าวว่าไม่ควรยุ่งเกี่ยวกับเรื่องทางโลก’—และยังคงเฉยเมยต่อไป แต่ผู้ส่งสารเปาโลมีเจตนาอื่นอยู่ในใจ ในขณะนั้น อำนาจอยู่ในมือของชนชาติที่บูชาสิ่งศักดิ์สิทธิ์เทียมเท็จ บางคนได้แยกตัวออกจากรัฐและเชื่อในพระคริสต์ ผู้อัครสาวกเปาโลได้กล่าวกับคนเหล่านั้นว่า: </w:t>
      </w:r>
      <w:r w:rsidRPr="00B536EC">
        <w:rPr>
          <w:sz w:val="24"/>
          <w:lang w:val="ru-RU"/>
        </w:rPr>
        <w:t xml:space="preserve">‘อย่าไปยุ่งเกี่ยวกับเรื่องทางโลก’ เพื่อให้พวกเขาแยกตัวออกจากโลก เพราะโลกทั้งใบล้วนเต็มไปด้วยการบูชา</w:t>
      </w:r>
      <w:r w:rsidRPr="00B536EC">
        <w:rPr>
          <w:sz w:val="24"/>
          <w:lang w:val="ru-RU"/>
        </w:rPr>
        <w:t xml:space="preserve">สิ่งศักดิ์สิทธิ์เทียม</w:t>
      </w:r>
      <w:r w:rsidRPr="00B536EC">
        <w:rPr>
          <w:rStyle w:val="FootnoteReference"/>
          <w:sz w:val="24"/>
          <w:lang w:val="ru-RU"/>
        </w:rPr>
        <w:footnoteReference w:id="8"/>
      </w:r>
      <w:r w:rsidRPr="00B536EC">
        <w:rPr>
          <w:sz w:val="24"/>
          <w:lang w:val="ru-RU"/>
        </w:rPr>
        <w:t xml:space="preserve"> อย่างไรก็ตาม ตั้งแต่สมัยที่จักรพรรดิคอนสแตนตินมหาราชขึ้นครองราชย์และศาสนาคริสต์ได้รับชัยชนะ ประเพณีคริสเตียนอันยิ่งใหญ่ก็ค่อยๆ ก่อตัวขึ้น ซึ่งประกอบด้วยคริสตจักร อาราม ศิลปะ พิธีกรรมทางศาสนา และอื่นๆ ดังนั้น เราจึงมีหน้าที่รับผิดชอบในการรักษาสิ่งเหล่านี้ทั้งหมด และไม่ยอมให้ศัตรูของพระศาสนจักรทำลายมัน ผมเคยได้ยินผู้เป็นบิดาทางจิตวิญญาณกล่าวว่า: </w:t>
      </w:r>
      <w:r w:rsidRPr="00B536EC">
        <w:rPr>
          <w:sz w:val="24"/>
          <w:lang w:val="ru-RU"/>
        </w:rPr>
        <w:t xml:space="preserve">‘อย่าไปสนใจเรื่องนี้!’ หากท่านเหล่านั้นมีความศักดิ์สิทธิ์อันยิ่งใหญ่ และผ่านการสวดภาวนาได้ถึงขั้นที่ไม่มีสิ่งใดอื่นที่ดึงดูดความสนใจของท่าน ผมจะกราบเท้าท่าน แต่ตอนนี้ท่านกลับแสดงความไม่สนใจ เพราะต้องการรักษาความสัมพันธ์ที่ดีกับทุกคนและใช้ชีวิตอย่างสบายใจ </w:t>
      </w:r>
    </w:p>
    <w:p w:rsidRPr="00B536EC" w:rsidR="00694A07" w:rsidP="00694A07" w:rsidRDefault="00694A07" w14:paraId="5062F1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ความไม่ใส่ใจเป็นสิ่งที่ยอมรับไม่ได้ แม้แต่ในหมู่ฆราวาส ยิ่งไปกว่านั้นในหมู่ผู้มีจิตวิญญาณ ผู้มีจิตวิญญาณที่ซื่อสัตย์ต้องไม่ทำสิ่งใดด้วยความไม่ใส่ใจ </w:t>
      </w:r>
      <w:r w:rsidRPr="00B536EC">
        <w:rPr>
          <w:i/>
          <w:iCs/>
          <w:sz w:val="24"/>
          <w:lang w:val="ru-RU"/>
        </w:rPr>
        <w:t xml:space="preserve">“ผู้ใดที่ทำงานของพระเจ้าอย่างไม่ระมัดระวัง… ขอให้ผู้นั้นถูกสาปแช่ง”</w:t>
      </w:r>
      <w:r w:rsidRPr="00B536EC">
        <w:rPr>
          <w:rStyle w:val="FootnoteReference"/>
          <w:i/>
          <w:iCs/>
          <w:sz w:val="24"/>
          <w:lang w:val="ru-RU"/>
        </w:rPr>
        <w:footnoteReference w:id="9"/>
      </w:r>
      <w:r w:rsidRPr="00B536EC">
        <w:rPr>
          <w:sz w:val="24"/>
          <w:lang w:val="ru-RU"/>
        </w:rPr>
        <w:t xml:space="preserve"> — ผู้เผยพระวจนะเยเรมีย์กล่าวไว้ </w:t>
      </w:r>
    </w:p>
    <w:p w:rsidR="00694A07" w:rsidP="00694A07" w:rsidRDefault="00694A07" w14:paraId="7EE7ACBE" w14:textId="77777777">
      <w:pPr>
        <w:rPr>
          <w:lang w:val="ru-RU"/>
        </w:rPr>
      </w:pPr>
      <w:bookmarkStart w:name="_Toc196400455" w:id="15"/>
    </w:p>
    <w:p w:rsidRPr="009932F6" w:rsidR="00694A07" w:rsidP="00694A07" w:rsidRDefault="00694A07" w14:paraId="18DAF634" w14:textId="77777777">
      <w:pPr>
        <w:pStyle w:val="Heading4"/>
        <w:rPr>
          <w:lang w:val="ru-RU"/>
        </w:rPr>
      </w:pPr>
      <w:bookmarkStart w:name="_Toc196894751" w:id="16"/>
      <w:bookmarkStart w:name="_Toc196897675" w:id="17"/>
      <w:r w:rsidRPr="009932F6">
        <w:rPr>
          <w:lang w:val="ru-RU"/>
        </w:rPr>
        <w:t xml:space="preserve">มาช่วย</w:t>
      </w:r>
      <w:r w:rsidRPr="009932F6">
        <w:rPr>
          <w:lang w:val="ru-RU"/>
        </w:rPr>
        <w:t xml:space="preserve">ผู้คน</w:t>
      </w:r>
      <w:r w:rsidRPr="009932F6">
        <w:rPr>
          <w:lang w:val="ru-RU"/>
        </w:rPr>
        <w:t xml:space="preserve">ทางจิตวิญญาณ</w:t>
      </w:r>
      <w:r w:rsidRPr="009932F6">
        <w:rPr>
          <w:lang w:val="ru-RU"/>
        </w:rPr>
        <w:t xml:space="preserve">กันเถอะ</w:t>
      </w:r>
      <w:bookmarkEnd w:id="15"/>
      <w:bookmarkEnd w:id="16"/>
      <w:bookmarkEnd w:id="17"/>
    </w:p>
    <w:p w:rsidRPr="00B536EC" w:rsidR="00694A07" w:rsidP="00694A07" w:rsidRDefault="00694A07" w14:paraId="2323E21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ในอดีต ผู้คนสิบคนมีหกคนที่ยำเกรงพระเจ้า สองคนมีท่าทีปานกลาง และสองคนไม่สนใจ แต่แม้กลุ่มหลังนี้ก็ยังมีความเชื่ออยู่ในใจ แต่ปัจจุบันนี้ไม่เป็นเช่นนั้นแล้ว ผมไม่ทราบว่าสถานการณ์นี้จะดำเนินไปไกลถึงเพียงใด ดังนั้น ขอให้เราพยายามช่วยผู้คนทางจิตวิญญาณให้ดีที่สุดเท่าที่ทำได้ เพื่อว่า — เช่นเดียวกับในยุคน้ำท่วม ในเรือโนอาห์ — บางคนอาจได้รับการช่วยชีวิตและไม่ถูกทำให้พิการทางจิตวิญญาณ สิ่งนี้ต้องการความใส่ใจและการไตร่ตรองอย่างมาก: เพื่อพิจารณาสิ่งที่กำลังเกิดขึ้นจากมุมมองต่าง ๆ และช่วยเหลือผู้คน คุณคิดว่าผมจะมีความสุขเมื่อผู้คนมารวมตัวกัน หรือว่าผมต้องการเห็นฝูงชนจำนวนมากเช่นนี้หรือ? ไม่ แต่ในสถานการณ์ที่เรากำลังเผชิญอยู่ ผู้คนที่น่าสงสารเหล่านี้ต้องการความช่วยเหลือเล็กน้อย ผมไม่ได้เป็นพระสงฆ์เพื่อที่จะไม่เกี่ยวข้องกับผู้คนเลย และสุดท้ายผมกลับต้องรับมือกับพวกเขามากยิ่งขึ้น แต่พระเจ้าทรงรู้จิตใจของผม และประทานให้ผมมากกว่าที่พระองค์จะประทานให้ หากผมทำตามใจชอบ กี่ครั้งแล้วที่ฉันได้ขอพระมารดาของพระเจ้าให้หาสถานที่ที่เงียบสงบและห่างไกลให้ฉัน เพื่อที่ฉันจะได้ไม่เห็นและไม่ได้ยินอะไรเลย และอธิษฐานเผื่อทั้งโลก แต่พระมารดาไม่ทรงฟังคำขอของฉัน ส่วนคำขออื่น ๆ ที่ไม่สำคัญ พระมารดากลับทรงฟัง แต่ดูสิ แม้ก่อนที่ผู้คนจะมาถึง พระเจ้าก็ทรงให้ฉันต้องนอนอยู่บนเตียงด้วยโรคบางอย่าง เพื่อให้ฉันได้พักผ่อน พระองค์ไม่ประทานความหวานชื่นที่ฉันเคยสัมผัสในการสวดภาวนา เพราะหากเป็นเช่นนั้น ฉันจะไม่สามารถละทิ้งมันได้ ในช่วงเวลานั้น หากมีใครมาที่คาลิวา ฉันก็บังคับตัวเองให้หลุดออกจากสภาพจิตวิญญาณนั้น</w:t>
      </w:r>
      <w:r w:rsidRPr="00B536EC">
        <w:rPr>
          <w:rStyle w:val="FootnoteReference"/>
          <w:sz w:val="24"/>
          <w:lang w:val="ru-RU"/>
        </w:rPr>
        <w:footnoteReference w:id="10"/>
      </w:r>
    </w:p>
    <w:p w:rsidRPr="00B536EC" w:rsidR="00694A07" w:rsidP="00694A07" w:rsidRDefault="00694A07" w14:paraId="32A449F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ที่นั่น ในคาลิวา ฉันใช้ชีวิตตามตารางเวลาของคนอื่น ฉันกำลังอ่านหนังสือสดุดีอยู่ข้างใน ในขณะที่พวกเขากำลังเคาะประตูอย่างดังอยู่ข้างนอก </w:t>
      </w:r>
      <w:r w:rsidRPr="00B536EC">
        <w:rPr>
          <w:sz w:val="24"/>
          <w:lang w:val="ru-RU"/>
        </w:rPr>
        <w:t xml:space="preserve">“รอหน่อย” ผมพูด “อีก 15 นาที</w:t>
      </w:r>
      <w:r w:rsidRPr="00B536EC">
        <w:rPr>
          <w:sz w:val="24"/>
          <w:lang w:val="ru-RU"/>
        </w:rPr>
        <w:t xml:space="preserve">”</w:t>
      </w:r>
      <w:r w:rsidRPr="00B536EC">
        <w:rPr>
          <w:sz w:val="24"/>
          <w:lang w:val="ru-RU"/>
        </w:rPr>
        <w:t xml:space="preserve"> และพวกเขาก็ร้องขึ้นว่า </w:t>
      </w:r>
      <w:r w:rsidRPr="00B536EC">
        <w:rPr>
          <w:sz w:val="24"/>
          <w:lang w:val="ru-RU"/>
        </w:rPr>
        <w:t xml:space="preserve">“เฮ้ คุณพ่อ หยุดสวดเถอะ—พระเจ้าไม่ว่าหรอก!” คุณก็เห็นแล้วใช่ไหมว่าพวกเขาจะไปไกลถึงขนาดไหน? และมันก็คงไม่เป็นไรถ้าผมถูกขัดจังหวะเพียงชั่วครู่ แต่ทันทีที่ผมก้าวออกไปข้างนอก—ก็จบแล้ว สิ่งที่ผมทำสำเร็จได้จนถึงตอนนั้น ก็คือทั้งหมดที่ผมทำได้ ประมาณครึ่งหกโมงครึ่งหรือเจ็ดโมงเช้า เพื่อให้ใจสงบ ผมต้องเสร็จพิธีเวสเปอร์แล้ว </w:t>
      </w:r>
      <w:r w:rsidRPr="00B536EC">
        <w:rPr>
          <w:sz w:val="24"/>
          <w:lang w:val="ru-RU"/>
        </w:rPr>
        <w:t xml:space="preserve">‘โอ แสงอรุณแห่งพระสิริศักดิ์สิทธิ์!’ เมื่อคุณเสร็จพิธีมัททินส์ ผมก็กำลังสวดสายประคำสำหรับพิธีเวสเปอร์เสร็จแล้ว ถ้าผมกินแอนทิโดร์ได้ในตอนเช้าก็ดีแล้ว; หลังจากนั้น ไม่ดื่มชาอีกเลย — ผมล้มลงเหมือนศพ เคยมีช่วงที่ทั้งในช่วงเทศกาลอีสเตอร์และสัปดาห์สว่าง ผมจะจัดพิธีชั่วโมงที่เก้าและพิธีสามวัน</w:t>
      </w:r>
      <w:r w:rsidRPr="00B536EC">
        <w:rPr>
          <w:rStyle w:val="FootnoteReference"/>
          <w:sz w:val="24"/>
          <w:lang w:val="ru-RU"/>
        </w:rPr>
        <w:footnoteReference w:id="11"/>
      </w:r>
      <w:r w:rsidRPr="00B536EC">
        <w:rPr>
          <w:sz w:val="24"/>
          <w:lang w:val="ru-RU"/>
        </w:rPr>
        <w:t xml:space="preserve"> ไม่ว่าคุณจะทำได้หรือไม่ได้ คุณก็ต้องจัดการให้ได้ ครั้งหนึ่ง ผมไม่รู้ว่าอะไรทำให้ผู้คนไม่มา—บางทีอาจมีพายุในทะเลและเรือไม่ออกเดินทาง—แต่ไม่มีใครมาที่คาลิวาเลย อา, ฉันได้ใช้เวลาหนึ่งวันที่ภูเขาซีนาย เหมือนอย่างที่ฉันเคยทำในถ้ำของนักบุญเอพิสติเมียเมื่อก่อน!</w:t>
      </w:r>
      <w:r w:rsidRPr="00B536EC">
        <w:rPr>
          <w:rStyle w:val="FootnoteReference"/>
          <w:sz w:val="24"/>
          <w:lang w:val="ru-RU"/>
        </w:rPr>
        <w:footnoteReference w:id="12"/>
      </w:r>
      <w:r w:rsidRPr="00B536EC">
        <w:rPr>
          <w:sz w:val="24"/>
          <w:lang w:val="ru-RU"/>
        </w:rPr>
        <w:t xml:space="preserve"> เมื่อมีพายุในทะเล ฉันก็รู้สึกสงบ เมื่อทะเลสงบ ฉันก็รู้สึกเหมือนมีพายุ </w:t>
      </w:r>
    </w:p>
    <w:p w:rsidRPr="00B536EC" w:rsidR="00694A07" w:rsidP="00694A07" w:rsidRDefault="00694A07" w14:paraId="63B7685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แน่นอนว่า ผมมีทางเลือกที่จะไปหลบตัวอยู่ที่ใดสักแห่งเพื่อหาความเงียบสงบ คุณรู้ไหมว่ามีคนกี่คนที่เสนอจะจ่ายค่าเดินทางให้ผม เพื่อที่ผมจะได้ไปแคลิฟอร์เนียหรือแคนาดา? </w:t>
      </w:r>
      <w:r w:rsidRPr="00B536EC">
        <w:rPr>
          <w:sz w:val="24"/>
          <w:lang w:val="ru-RU"/>
        </w:rPr>
        <w:t xml:space="preserve">“มาเถอะ” พวกเขาพูด “เรามี Hesychasteries”</w:t>
      </w:r>
      <w:r w:rsidRPr="00B536EC">
        <w:rPr>
          <w:rStyle w:val="FootnoteReference"/>
          <w:sz w:val="24"/>
          <w:lang w:val="ru-RU"/>
        </w:rPr>
        <w:footnoteReference w:id="13"/>
      </w:r>
      <w:r w:rsidRPr="00B536EC">
        <w:rPr>
          <w:sz w:val="24"/>
          <w:lang w:val="ru-RU"/>
        </w:rPr>
        <w:t xml:space="preserve"> หากผมได้อยู่ในสถานที่ที่ไม่คุ้นเคย ผมจะรู้สึกเหมือนอยู่ในสวรรค์ ไม่มีใครจะรู้จักฉัน; ฉันจะมีกิจวัตรประจำวันของตัวเอง ชีวิตแบบนักบวชตามที่ฉันต้องการ แต่คุณรู้ไหม การปลดประจำการจะเกิดขึ้นได้ก็ต่อเมื่อสงครามสิ้นสุดลงเท่านั้น และตอนนี้กำลังมีสงครามอยู่—สงครามทางจิตวิญญาณ ฉันต้องอยู่แนวหน้า มีมาร์กซิสต์มากมาย สมาชิกฟรีเมสันมากมาย ผู้บูชาซาตานมากมาย และคนอื่นๆ อีกนานาชนิด! มีวิญญาณที่ถูกครอบงำมากมาย นักอนาธิปไตย และผู้หลงผิดมาหาฉัน เพื่อให้ฉันอวยพรความหลงผิดของพวกเขา และกี่คนถูกส่งมาหาฉันโดยไม่ได้ถูกบังคับให้คิดด้วยตัวเอง; บางคนเพียงเพื่อกำจัดพวกเขาออกไป บางคนเพื่อให้พวกเขาเองไม่ต้องดึงงูออกจากหลุม… ถ้าคุณรู้ได้บ้างว่าฉันถูกบดขยี้อย่างไร และจากกี่ด้าน! ปากฉันเต็มไปด้วยความขมขื่นจากความทุกข์ทรมานของมนุษย์ แต่ภายในใจฉันกลับรู้สึกสบายใจ หากฉันจะจากไป ฉันจะถือว่านั่นคือการทิ้งแนวหน้า การถอยร่น ฉันจะถือว่านั่นคือการทรยศ นั่นคือวิธีที่ฉันมองมัน นี่คือสิ่งที่ฉันต้องการเมื่อแรกเริ่มก้าวเดินบนเส้นทางนี้ หรือบางทีฉันอาจต้องการช่วยเหลือวัดวาอาราม? ฉันออกเดินทางไปยังที่หนึ่ง แต่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ฉันกลับลงเอยที่อีกแห่งหนึ่ง และตอนนี้ฉันกำลังดิ้นรนอย่างหนัก! และฉันไม่ได้ยินใครอื่นพูดออกมา [เกี่ยวกับสิ่งที่กำลังเกิดขึ้นรอบตัวเรา] พวกเขากำลังทำลายคริสตจักรอยู่หรือ? </w:t>
      </w:r>
      <w:r w:rsidRPr="00B536EC">
        <w:rPr>
          <w:sz w:val="24"/>
          <w:lang w:val="ru-RU"/>
        </w:rPr>
        <w:t xml:space="preserve">‘ไม่เป็นไร’ มีคนจะพูดอย่างนั้น แต่พวกเขากลับเป็นเพื่อนกับทั้งสองฝ่าย เพียงเพื่อหาที่ที่สบายกว่าให้ตัวเอง! และตำแหน่งที่สบายๆ นั้นเป็นอย่างไร! ในที่สุด </w:t>
      </w:r>
      <w:r w:rsidRPr="00B536EC">
        <w:rPr>
          <w:sz w:val="24"/>
          <w:lang w:val="ru-RU"/>
        </w:rPr>
        <w:t xml:space="preserve">ปีศาจเองจะ ‘จัดการเขา’ นี่เป็นเรื่องน่าอับอาย! หากผมต้องการทำสิ่งที่ทำให้ผมมีความสุข—อา คุณก็รู้ดีว่านั่นจะง่ายเพียงใด! แต่เป้าหมายไม่ใช่เพื่อทำสิ่งที่เหมาะกับตัวผม แต่เพื่อทำสิ่งที่ช่วยเหลือผู้อื่น หากผมคิดถึงวิธีหาตำแหน่งที่สบายๆ ให้ตัวเอง ผมก็หาได้ในหลายที่ แต่เพื่อจะได้เข้าในสภาของพระเจ้า คนนั้นต้องเป็น </w:t>
      </w:r>
      <w:r w:rsidRPr="00B536EC">
        <w:rPr>
          <w:sz w:val="24"/>
          <w:lang w:val="ru-RU"/>
        </w:rPr>
        <w:t xml:space="preserve">‘ผู้แทน’ ของพระเจ้า ไม่ใช่คนที่หาตำแหน่งสบายๆ ให้ตัวเอง</w:t>
      </w:r>
    </w:p>
    <w:p w:rsidRPr="00657AE3" w:rsidR="00694A07" w:rsidP="00694A07" w:rsidRDefault="00694A07" w14:paraId="0E2BC8DA" w14:textId="77777777">
      <w:pPr>
        <w:rPr>
          <w:lang w:val="ru-RU"/>
        </w:rPr>
      </w:pPr>
      <w:r>
        <w:rPr>
          <w:lang w:val="ru-RU"/>
        </w:rPr>
        <w:t xml:space="preserve"> </w:t>
      </w:r>
    </w:p>
    <w:p w:rsidRPr="00657AE3" w:rsidR="00694A07" w:rsidP="00694A07" w:rsidRDefault="00694A07" w14:paraId="40C4F97C" w14:textId="77777777">
      <w:pPr>
        <w:rPr>
          <w:lang w:val="ru-RU"/>
        </w:rPr>
      </w:pPr>
    </w:p>
    <w:p w:rsidRPr="009932F6" w:rsidR="00694A07" w:rsidP="00694A07" w:rsidRDefault="00694A07" w14:paraId="5FA3DCEA" w14:textId="77777777">
      <w:pPr>
        <w:pStyle w:val="Heading2"/>
        <w:rPr>
          <w:lang w:val="ru-RU"/>
        </w:rPr>
      </w:pPr>
      <w:bookmarkStart w:name="_Toc196400456" w:id="18"/>
      <w:bookmarkStart w:name="_Toc196894752" w:id="19"/>
      <w:bookmarkStart w:name="_Toc196897676" w:id="20"/>
      <w:r w:rsidRPr="009932F6">
        <w:rPr>
          <w:lang w:val="ru-RU"/>
        </w:rPr>
        <w:t xml:space="preserve">ส่วน</w:t>
      </w:r>
      <w:r w:rsidRPr="00657AE3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657AE3">
        <w:rPr>
          <w:lang w:val="ru-RU"/>
        </w:rPr>
        <w:t xml:space="preserve"> </w:t>
      </w:r>
      <w:r w:rsidRPr="00657AE3">
        <w:rPr>
          <w:lang w:val="ru-RU"/>
        </w:rPr>
        <w:br/>
      </w:r>
      <w:r w:rsidRPr="009932F6">
        <w:rPr>
          <w:lang w:val="ru-RU"/>
        </w:rPr>
        <w:t xml:space="preserve">ความรับผิดชอบ</w:t>
      </w:r>
      <w:r w:rsidRPr="009932F6">
        <w:rPr>
          <w:lang w:val="ru-RU"/>
        </w:rPr>
        <w:t xml:space="preserve">แห่งความรัก</w:t>
      </w:r>
      <w:bookmarkEnd w:id="18"/>
      <w:bookmarkEnd w:id="19"/>
      <w:bookmarkEnd w:id="20"/>
    </w:p>
    <w:p w:rsidRPr="00B536EC" w:rsidR="00694A07" w:rsidP="00694A07" w:rsidRDefault="00694A07" w14:paraId="2C5EF92A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‘คริสตจักรทำงานผ่านความรัก ไม่ใช่เหมือนผู้ยึดมั่นในกฎเกณฑ์ คริสตจักรมองทุกสิ่งด้วยความอดทน และพยายามช่วยเหลือทุกคน ไม่ว่าพวกเขาจะทำอะไรมา ไม่ว่าพวกเขาจะเป็นผู้ทำบาปมากเพียงใด’</w:t>
      </w:r>
    </w:p>
    <w:p w:rsidR="00694A07" w:rsidP="00694A07" w:rsidRDefault="00694A07" w14:paraId="52899946" w14:textId="77777777">
      <w:pPr>
        <w:rPr>
          <w:lang w:val="ru-RU"/>
        </w:rPr>
      </w:pPr>
    </w:p>
    <w:p w:rsidRPr="00FC6E31" w:rsidR="00694A07" w:rsidP="00694A07" w:rsidRDefault="00694A07" w14:paraId="03C9E42E" w14:textId="77777777">
      <w:pPr>
        <w:rPr>
          <w:lang w:val="ru-RU"/>
        </w:rPr>
      </w:pPr>
    </w:p>
    <w:p w:rsidRPr="009932F6" w:rsidR="00694A07" w:rsidP="00694A07" w:rsidRDefault="00694A07" w14:paraId="734372B4" w14:textId="77777777">
      <w:pPr>
        <w:pStyle w:val="Heading3"/>
        <w:spacing w:before="390" w:after="240"/>
        <w:rPr>
          <w:lang w:val="ru-RU"/>
        </w:rPr>
      </w:pPr>
      <w:bookmarkStart w:name="_Toc196400457" w:id="21"/>
      <w:bookmarkStart w:name="_Toc196894753" w:id="22"/>
      <w:bookmarkStart w:name="_Toc196897677" w:id="23"/>
      <w:r w:rsidRPr="009932F6">
        <w:rPr>
          <w:lang w:val="ru-RU"/>
        </w:rPr>
        <w:t xml:space="preserve">บทที่</w:t>
      </w:r>
      <w:r w:rsidRPr="00657AE3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657AE3">
        <w:rPr>
          <w:lang w:val="ru-RU"/>
        </w:rPr>
        <w:t xml:space="preserve"> </w:t>
      </w:r>
      <w:r w:rsidRPr="00657AE3">
        <w:rPr>
          <w:lang w:val="ru-RU"/>
        </w:rPr>
        <w:br/>
      </w:r>
      <w:r w:rsidRPr="009932F6">
        <w:rPr>
          <w:lang w:val="ru-RU"/>
        </w:rPr>
        <w:t xml:space="preserve">รุ่น</w:t>
      </w:r>
      <w:r w:rsidRPr="009932F6">
        <w:rPr>
          <w:lang w:val="ru-RU"/>
        </w:rPr>
        <w:t xml:space="preserve">ที่ไม่สนใจ</w:t>
      </w:r>
      <w:bookmarkEnd w:id="21"/>
      <w:bookmarkEnd w:id="22"/>
      <w:bookmarkEnd w:id="23"/>
    </w:p>
    <w:p w:rsidR="00694A07" w:rsidP="00694A07" w:rsidRDefault="00694A07" w14:paraId="7D9453DB" w14:textId="77777777">
      <w:pPr>
        <w:rPr>
          <w:lang w:val="ru-RU"/>
        </w:rPr>
      </w:pPr>
    </w:p>
    <w:p w:rsidRPr="009932F6" w:rsidR="00694A07" w:rsidP="00694A07" w:rsidRDefault="00694A07" w14:paraId="3E61EB20" w14:textId="77777777">
      <w:pPr>
        <w:pStyle w:val="Heading4"/>
        <w:rPr>
          <w:lang w:val="ru-RU"/>
        </w:rPr>
      </w:pPr>
      <w:bookmarkStart w:name="_Toc196400458" w:id="24"/>
      <w:bookmarkStart w:name="_Toc196894754" w:id="25"/>
      <w:bookmarkStart w:name="_Toc196897678" w:id="26"/>
      <w:r w:rsidRPr="009932F6">
        <w:rPr>
          <w:lang w:val="ru-RU"/>
        </w:rPr>
        <w:t xml:space="preserve">ความไม่สนใจ</w:t>
      </w:r>
      <w:r w:rsidRPr="009932F6">
        <w:rPr>
          <w:lang w:val="ru-RU"/>
        </w:rPr>
        <w:t xml:space="preserve">ต่อ</w:t>
      </w:r>
      <w:r w:rsidRPr="009932F6">
        <w:rPr>
          <w:lang w:val="ru-RU"/>
        </w:rPr>
        <w:t xml:space="preserve">พระเจ้า </w:t>
      </w:r>
      <w:r w:rsidRPr="009932F6">
        <w:rPr>
          <w:lang w:val="ru-RU"/>
        </w:rPr>
        <w:t xml:space="preserve">นำไปสู่</w:t>
      </w:r>
      <w:r w:rsidRPr="009932F6">
        <w:rPr>
          <w:lang w:val="ru-RU"/>
        </w:rPr>
        <w:t xml:space="preserve">ความไม่สนใจ</w:t>
      </w:r>
      <w:r w:rsidRPr="009932F6">
        <w:rPr>
          <w:lang w:val="ru-RU"/>
        </w:rPr>
        <w:t xml:space="preserve">ต่อ</w:t>
      </w:r>
      <w:r w:rsidRPr="009932F6">
        <w:rPr>
          <w:lang w:val="ru-RU"/>
        </w:rPr>
        <w:t xml:space="preserve">ทุก</w:t>
      </w:r>
      <w:r w:rsidRPr="009932F6">
        <w:rPr>
          <w:lang w:val="ru-RU"/>
        </w:rPr>
        <w:t xml:space="preserve">สิ่งอื่น</w:t>
      </w:r>
      <w:bookmarkEnd w:id="24"/>
      <w:bookmarkEnd w:id="25"/>
      <w:bookmarkEnd w:id="26"/>
    </w:p>
    <w:p w:rsidRPr="00B536EC" w:rsidR="00694A07" w:rsidP="00694A07" w:rsidRDefault="00694A07" w14:paraId="4D85FA2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เสียงอะไรนั่นอยู่ด้านนั้น? </w:t>
      </w:r>
    </w:p>
    <w:p w:rsidRPr="00B536EC" w:rsidR="00694A07" w:rsidP="00694A07" w:rsidRDefault="00694A07" w14:paraId="27D96CC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เป็นเครื่องบินครับ เกโรนดา </w:t>
      </w:r>
    </w:p>
    <w:p w:rsidRPr="00B536EC" w:rsidR="00694A07" w:rsidP="00694A07" w:rsidRDefault="00694A07" w14:paraId="5B2DD46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ปิดหน้าต่างลงเถอะ เพื่อความดีของใจ อย่าให้มันบินเข้ามาที่นี่! เมื่อโลกนี้ถึงขั้นบ้าคลั่งเช่นนี้ ก็อาจเกิดเรื่องแบบนั้นได้! ทุกอย่างล้วนพังทลาย: ครอบครัว การศึกษา บริการสาธารณะ… แต่พวกเขากลับไม่สนใจเลย! ในตัวพวกเขาไม่มีอะไรเหลือ… </w:t>
      </w:r>
    </w:p>
    <w:p w:rsidRPr="00B536EC" w:rsidR="00694A07" w:rsidP="00694A07" w:rsidRDefault="00694A07" w14:paraId="083A0D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ท่านคิดว่าใครเป็นต้นเหตุที่ทำให้เราถึงสภาพนี้? </w:t>
      </w:r>
    </w:p>
    <w:p w:rsidRPr="00B536EC" w:rsidR="00694A07" w:rsidP="00694A07" w:rsidRDefault="00694A07" w14:paraId="3635BB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ผมกำลังพูดในภาพรวม: ผมต้องการเน้นย้ำว่าความไม่สนใจได้ลุกลามไปไกลแค่ไหนแล้ว ไปโรงเรียนไหนก็ได้ คุณจะเห็นได้ เช่น หากหน้าต่างเปิดอยู่และกระจกสั่นคลอนตามลม การหาเด็กที่ยินดีไปปิดหน้าต่างเพื่อไม่ให้กระจกแตกนั้นเป็นเรื่องยากมาก พวกเขาจะยืนอยู่เฉยๆ มองดูหน้าต่างสั่นคลอน แล้วเดินผ่านไปเหมือนไม่มีอะไรเกิดขึ้นเลย ความไม่ใส่ใจ! เจ้าหน้าที่คนหนึ่งที่รับผิดชอบคลังเก็บน้ำมันและน้ำมันหล่อลื่นบอกผมว่า: </w:t>
      </w:r>
      <w:r w:rsidRPr="00B536EC">
        <w:rPr>
          <w:sz w:val="24"/>
          <w:lang w:val="ru-RU"/>
        </w:rPr>
        <w:t xml:space="preserve">“ผมกำลังประสบปัญหาอย่างหนักในการหาทหารที่ดีพอที่จะมาเฝ้าคลังเก็บน้ำมันและน้ำมันหล่อลื่น</w:t>
      </w:r>
      <w:r w:rsidRPr="00B536EC">
        <w:rPr>
          <w:rStyle w:val="FootnoteReference"/>
          <w:sz w:val="24"/>
          <w:lang w:val="ru-RU"/>
        </w:rPr>
        <w:footnoteReference w:id="14"/>
      </w:r>
      <w:r w:rsidRPr="00B536EC">
        <w:rPr>
          <w:sz w:val="24"/>
          <w:lang w:val="ru-RU"/>
        </w:rPr>
        <w:t xml:space="preserve"> เพื่อป้องกันไม่ให้คนอื่นจุดไฟเผา หรือเขาเองจะก่อให้เกิดไฟไหม้จากการทิ้งก้นบุหรี่อย่างไม่ระมัดระวัง” </w:t>
      </w:r>
    </w:p>
    <w:p w:rsidRPr="00B536EC" w:rsidR="00694A07" w:rsidP="00694A07" w:rsidRDefault="00694A07" w14:paraId="46776A1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จิตวิญญาณที่เฉยเมย; ไม่มีความกล้าหาญเลย! เราได้ตกต่ำจนหมดสิ้นแล้ว! พระเจ้าจะยังทนกับเราได้อย่างไร? ในขณะที่ก่อนนี้ ความมีศักดิ์ศรีและความเกียรติยศยังมีอยู่!</w:t>
      </w:r>
      <w:r w:rsidRPr="00B536EC">
        <w:rPr>
          <w:rStyle w:val="FootnoteReference"/>
          <w:sz w:val="24"/>
          <w:lang w:val="ru-RU"/>
        </w:rPr>
        <w:footnoteReference w:id="15"/>
      </w:r>
      <w:r w:rsidRPr="00B536EC">
        <w:rPr>
          <w:sz w:val="24"/>
          <w:lang w:val="ru-RU"/>
        </w:rPr>
        <w:t xml:space="preserve"> ในช่วงสงครามปี 1940</w:t>
      </w:r>
      <w:r w:rsidRPr="00B536EC">
        <w:rPr>
          <w:rStyle w:val="FootnoteReference"/>
          <w:sz w:val="24"/>
          <w:lang w:val="ru-RU"/>
        </w:rPr>
        <w:footnoteReference w:id="16"/>
      </w:r>
      <w:r w:rsidRPr="00B536EC">
        <w:rPr>
          <w:sz w:val="24"/>
          <w:lang w:val="ru-RU"/>
        </w:rPr>
        <w:t xml:space="preserve"> ชาวอิตาลีที่ชายแดนบางครั้งจะพูดคุยกับทหารรักษาชายแดนของเรา และมาเยี่ยมพวกเขาที่ฐานหน้าของกรีก และดูความมีน้ำใจที่ชาวกรีกแสดงออก: ครั้งหนึ่ง เมื่อชาวอิตาลีมาที่ฐานหน้าของกรีก ชาวกรีกก็เริ่มชงกาแฟให้พวกเขา จากนั้นนายทหารกรีกคนหนึ่งก็หยิบเงินเป็นก้อนออกมาต่อหน้าพวกเขา—ธนบัตรห้าสิบและร้อยดรักมา (และในสมัยนั้นเงินยังมีค่า)—แล้วโยนลงไฟเพื่อเพิ่มเปลวไฟ </w:t>
      </w:r>
      <w:r w:rsidRPr="00B536EC">
        <w:rPr>
          <w:sz w:val="24"/>
          <w:lang w:val="ru-RU"/>
        </w:rPr>
        <w:t xml:space="preserve">เพื่อแสดงให้ชาวอิตาลี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เห็นว่ารัฐกรีกนั้นร่ำรวย ชาวอิตาลีต่างอ้าปากค้างด้วยความประหลาดใจ นี่แหละคือการเสียสละ! </w:t>
      </w:r>
    </w:p>
    <w:p w:rsidRPr="00B536EC" w:rsidR="00694A07" w:rsidP="00694A07" w:rsidRDefault="00694A07" w14:paraId="6E2D92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และวันนี้ จิตวิญญาณเดียวกันนั้นที่เคยมีอยู่ในรัฐคอมมิวนิสต์ก็ได้มาถึงเราแล้ว ในรัสเซีย ถึงแม้ปีนี้จะมีการเก็บเกี่ยว แต่คุณรู้ไหมว่าจะเกิดภาวะขาดแคลนอาหารแบบไหน!</w:t>
      </w:r>
      <w:r w:rsidRPr="00B536EC">
        <w:rPr>
          <w:rStyle w:val="FootnoteReference"/>
          <w:sz w:val="24"/>
          <w:lang w:val="ru-RU"/>
        </w:rPr>
        <w:footnoteReference w:id="17"/>
      </w:r>
      <w:r w:rsidRPr="00B536EC">
        <w:rPr>
          <w:sz w:val="24"/>
          <w:lang w:val="ru-RU"/>
        </w:rPr>
        <w:t xml:space="preserve"> พวกเขาไม่ได้เก็บเกี่ยวข้าวสาลีตามฤดูกาล — จึงต้องออกไปเก็บเกี่ยวในฤดูใบไม้ร่วง การเก็บเกี่ยวในฤดูใบไม้ร่วง? ถ้าข้าวสาลีนั้นไม่ใช่ของพวกเขาเอง แล้วพวกเขาจะสนใจมันและออกไปเก็บเกี่ยวได้อย่างไร! ชีวิตของพวกเขาคือความทุกข์ทรมานอันยาวนานจากการถูกบังคับ พวกเขาไม่มีความกระตือรือร้นที่จะสร้างสรรค์สิ่งใด เพราะตลอดหลายปีที่ผ่านมา พวกเขาไม่ได้สร้างสรรค์อะไรเลย และด้วยท่าทีที่หย่อนยานนี้ที่ฝังรากลึก ด้วยความไม่ใส่ใจนี้ ทั้งรัฐจึงตกอยู่ในสภาพย่ำแย่ ฝนกำลังตก และข้าวสาลีที่นวดแล้วกำลังแห้งอยู่บนลานนวด พวกเขาไม่สนใจเลยแม้แต่น้อย ถึงเวลาต้องไปหรือยัง? พวกเขาก็จากไป ในขณะที่ฝนกำลังทำลายข้าวสาลี </w:t>
      </w:r>
    </w:p>
    <w:p w:rsidRPr="00B536EC" w:rsidR="00694A07" w:rsidP="00694A07" w:rsidRDefault="00694A07" w14:paraId="655C0CC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วันถัดไป พวกเขาจะมาตามเวลาที่กำหนดเพื่อเก็บสิ่งที่เหลืออยู่! ส่วนถ้าข้าวสาลีของคุณเองกำลังวางอยู่บนลานนวด และฝนเริ่มตก — คุณจะปล่อยให้มันเสียหายได้หรือ? คุณจะไม่นอน เพื่อรักษาข้าวสาลีนั้นไว้ และแล้ว เมื่อหมดแรง คุณจะรู้สึกถึงความสุข ความปีติยินดี </w:t>
      </w:r>
    </w:p>
    <w:p w:rsidRPr="00B536EC" w:rsidR="00694A07" w:rsidP="00694A07" w:rsidRDefault="00694A07" w14:paraId="17631B5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ความไม่สนใจต่อพระเจ้าจะนำไปสู่ความไม่สนใจต่อทุกสิ่งอื่น ๆ; มันจะนำไปสู่ความล่มสลาย ความเชื่อในพระเจ้าเป็นสิ่งที่ยิ่งใหญ่ คนหนึ่งรับใช้พระเจ้า แล้วจึงรักพ่อแม่ บ้าน ญาติพี่น้อง งาน หมู่บ้าน ภูมิภาค ประเทศ และมาตุภูมิของตน ผู้ใดที่ไม่รักพระเจ้าหรือครอบครัว ก็ไม่รักอะไรเลย และโดยธรรมชาติแล้ว พวกเขาก็ไม่รักมาตุภูมิเช่นกัน เพราะมาตุภูมิคือครอบครัวใหญ่หนึ่งเดียว สิ่งที่ผมต้องการกล่าวคือ ทุกอย่างเริ่มต้นจากจุดนี้ คนที่ไม่เชื่อในพระเจ้า ในที่สุดก็จะไม่แสดงความเคารพต่อพ่อแม่ ครอบครัว หมู่บ้าน หรือมาตุภูมิ นี่คือสิ่งที่พวกเขากำลังพยายามทำลายในขณะนี้ ซึ่งเป็นเหตุผลที่พวกเขาส่งเสริมสภาพความหย่อนยานนี้ มีตำรวจคนหนึ่งเขียนมาหาผมว่า: </w:t>
      </w:r>
      <w:r w:rsidRPr="00B536EC">
        <w:rPr>
          <w:sz w:val="24"/>
          <w:lang w:val="ru-RU"/>
        </w:rPr>
        <w:t xml:space="preserve">“ผมมาไม่ได้เพราะงานล้นมือครับ ในเขตนี้เหลือเราเพียงสองคน ทั้งที่ควรจะมีแปดคน” คุณเชื่อได้ไหมว่ากำลังเกิดอะไรขึ้น! พวกเขาสามารถเพิ่มอีกสองคนได้ แต่ไม่ — พวกเขากลับปล่อยให้เหลือเพียงสองคนเท่านั้น! </w:t>
      </w:r>
    </w:p>
    <w:p w:rsidRPr="00B536EC" w:rsidR="00694A07" w:rsidP="00694A07" w:rsidRDefault="00694A07" w14:paraId="501BB0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แต่โชคดีที่มีข้อยกเว้น วันหนึ่ง มีพ่อคนหนึ่งมาหาผมและพูดว่า: </w:t>
      </w:r>
      <w:r w:rsidRPr="00B536EC">
        <w:rPr>
          <w:sz w:val="24"/>
          <w:lang w:val="ru-RU"/>
        </w:rPr>
        <w:t xml:space="preserve">“โปรดอธิษฐานให้แองเจโลสด้วย</w:t>
      </w:r>
      <w:r w:rsidRPr="00B536EC">
        <w:rPr>
          <w:rStyle w:val="FootnoteReference"/>
          <w:sz w:val="24"/>
          <w:lang w:val="ru-RU"/>
        </w:rPr>
        <w:footnoteReference w:id="18"/>
      </w:r>
      <w:r w:rsidRPr="00B536EC">
        <w:rPr>
          <w:sz w:val="24"/>
          <w:lang w:val="ru-RU"/>
        </w:rPr>
        <w:t xml:space="preserve"> ไม่เช่นนั้นพวกเขาจะฆ่าเขา” ผมรู้จักลูกชายของเขาตั้งแต่เขายังเป็นเด็กเล็ก และตอนนี้เขากำลังปฏิบัติหน้าที่ทหารตามกฎหมาย </w:t>
      </w:r>
      <w:r w:rsidRPr="00B536EC">
        <w:rPr>
          <w:sz w:val="24"/>
          <w:lang w:val="ru-RU"/>
        </w:rPr>
        <w:t xml:space="preserve">“ทำไมครับ” ผมถาม “เกิดอะไรขึ้น?” เขาตอบว่า: </w:t>
      </w:r>
      <w:r w:rsidRPr="00B536EC">
        <w:rPr>
          <w:sz w:val="24"/>
          <w:lang w:val="ru-RU"/>
        </w:rPr>
        <w:t xml:space="preserve">“วันหนึ่งเขาเห็นทหารคนอื่น ๆ กำลังเล่นไพ่แทนที่จะปฏิบัติหน้าที่ เขาจึงตักเตือนพวกเขา แต่พวกเขาไม่ฟังเขา จากนั้นเขาก็เขียนรายงานร้องเรียนพวกเขา ซึ่งทำให้หนึ่งในผู้เล่นขู่ว่าจะฆ่าเขา” — </w:t>
      </w:r>
      <w:r w:rsidRPr="00B536EC">
        <w:rPr>
          <w:sz w:val="24"/>
          <w:lang w:val="ru-RU"/>
        </w:rPr>
        <w:t xml:space="preserve">“ฟังนะ” ผมกล่าว “เขาคงไม่ฆ่าเขาจริงหรอก แต่ผมจะอธิษฐานให้แองเจโลสไม่ถูกศาลทหารลงโทษเพียงเพราะไม่เล่นไพ่!” </w:t>
      </w:r>
    </w:p>
    <w:p w:rsidRPr="00B536EC" w:rsidR="00694A07" w:rsidP="00694A07" w:rsidRDefault="00694A07" w14:paraId="515EED9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และเมื่อผมได้ยินเรื่องอีกเหตุการณ์หนึ่ง ผมก็พูดว่า: </w:t>
      </w:r>
      <w:r w:rsidRPr="00B536EC">
        <w:rPr>
          <w:sz w:val="24"/>
          <w:lang w:val="ru-RU"/>
        </w:rPr>
        <w:t xml:space="preserve">“ขอบคุณพระเจ้า ที่ยังมีชาวกรีกที่ห่วงใยบ้านเกิดเมืองนอน” นักบินคนหนึ่ง เมื่อเครื่องบินตุรกีละเมิดเขตแดน ได้พยายามบินไปข้างหน้าพวกเขาเล็กน้อยเพื่อถ่ายภาพเป็นหลักฐานว่าพวกเขาละเมิดเขตแดน นักบินอีกคนก็ตะโกนผ่านวิทยุว่า: </w:t>
      </w:r>
      <w:r w:rsidRPr="00B536EC">
        <w:rPr>
          <w:sz w:val="24"/>
          <w:lang w:val="ru-RU"/>
        </w:rPr>
        <w:t xml:space="preserve">“ปล่อยเขาไว้!” — แต่เขายังคงพยายามต่อไปอย่างสุดความสามารถ… เครื่องบินของตุรกีใหญ่กว่าและบินเร็วกว่า และเขากำลังบินต่ำมาก จนทำให้นักบินกรีกผู้น่าสงสารนั้นตกลงทะเล! แล้วก็มีคนบางกลุ่มที่ไม่ทำอะไรเลยนอกจากไปเที่ยวเล่นด้วยเครื่องบิน! นี่แหละคือความแตกต่างระหว่างคนกับคน! </w:t>
      </w:r>
    </w:p>
    <w:p w:rsidRPr="00B536EC" w:rsidR="00694A07" w:rsidP="00694A07" w:rsidRDefault="00694A07" w14:paraId="41CD28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คนต้องเข้าใจความหมายของความดี และรู้สึกถึงมันว่าเป็นความจำเป็น มิฉะนั้นจะเหลือแต่ความหย่อนยานอย่างสิ้นเชิง ลองส่งใครสักคนไปสงครามภายใต้ความบังคับดูสิ! เขาจะพยายามหนีจากที่นั่นและหลบหนีจากที่นี่ แต่เมื่อเขาตระหนักถึงความชั่วร้ายที่ศัตรูจะนำมา เขาจะไปสมัครเป็นอาสาสมัครด้วยตัวเอง </w:t>
      </w:r>
    </w:p>
    <w:p w:rsidR="00694A07" w:rsidP="00694A07" w:rsidRDefault="00694A07" w14:paraId="768AFEEA" w14:textId="77777777">
      <w:pPr>
        <w:rPr>
          <w:lang w:val="ru-RU"/>
        </w:rPr>
      </w:pPr>
      <w:bookmarkStart w:name="_Toc196400459" w:id="27"/>
    </w:p>
    <w:p w:rsidRPr="009932F6" w:rsidR="00694A07" w:rsidP="00694A07" w:rsidRDefault="00694A07" w14:paraId="4D625C88" w14:textId="77777777">
      <w:pPr>
        <w:pStyle w:val="Heading4"/>
        <w:rPr>
          <w:lang w:val="ru-RU"/>
        </w:rPr>
      </w:pPr>
      <w:bookmarkStart w:name="_Toc196894755" w:id="28"/>
      <w:bookmarkStart w:name="_Toc196897679" w:id="29"/>
      <w:r w:rsidRPr="009932F6">
        <w:rPr>
          <w:lang w:val="ru-RU"/>
        </w:rPr>
        <w:t xml:space="preserve">ทุกวันนี้ </w:t>
      </w:r>
      <w:r w:rsidRPr="009932F6">
        <w:rPr>
          <w:lang w:val="ru-RU"/>
        </w:rPr>
        <w:t xml:space="preserve">ผู้คน</w:t>
      </w:r>
      <w:r w:rsidRPr="009932F6">
        <w:rPr>
          <w:lang w:val="ru-RU"/>
        </w:rPr>
        <w:t xml:space="preserve">หมุนเวียน</w:t>
      </w:r>
      <w:r w:rsidRPr="009932F6">
        <w:rPr>
          <w:lang w:val="ru-RU"/>
        </w:rPr>
        <w:t xml:space="preserve">อยู่รอบ</w:t>
      </w:r>
      <w:r w:rsidRPr="009932F6">
        <w:rPr>
          <w:lang w:val="ru-RU"/>
        </w:rPr>
        <w:t xml:space="preserve">ตัวตัวเอง</w:t>
      </w:r>
      <w:r w:rsidRPr="009932F6">
        <w:rPr>
          <w:lang w:val="ru-RU"/>
        </w:rPr>
        <w:t xml:space="preserve">เท่านั้น</w:t>
      </w:r>
      <w:bookmarkEnd w:id="27"/>
      <w:bookmarkEnd w:id="28"/>
      <w:bookmarkEnd w:id="29"/>
    </w:p>
    <w:p w:rsidRPr="00B536EC" w:rsidR="00694A07" w:rsidP="00694A07" w:rsidRDefault="00694A07" w14:paraId="51849B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ในเมืองบ้านเกิดของผม ที่ฟาราส คนเขาเคยพูดกันว่า: </w:t>
      </w:r>
      <w:r w:rsidRPr="00B536EC">
        <w:rPr>
          <w:sz w:val="24"/>
          <w:lang w:val="ru-RU"/>
        </w:rPr>
        <w:t xml:space="preserve">‘หากมีงานต้องทำ อย่าเลื่อนไปทำวันพรุ่งนี้ หากมีอาหารดีๆ ให้เก็บไว้สำหรับวันพรุ่งนี้ — อาจมีแขกมา’ แต่ปัจจุบันนี้ คนคิดแบบนี้: </w:t>
      </w:r>
      <w:r w:rsidRPr="00B536EC">
        <w:rPr>
          <w:sz w:val="24"/>
          <w:lang w:val="ru-RU"/>
        </w:rPr>
        <w:t xml:space="preserve">‘เราทิ้งงานไว้ก่อน บางทีวันพรุ่งนี้อาจมีใครมาช่วยเรา’ “แต่คืนนี้เรามากินอาหารอร่อยนั้นกันเองดีกว่า!” คนส่วนใหญ่ในปัจจุบันนี้คิดแต่ถึงตัวเองเท่านั้น สมมติว่าฝนเริ่มตกหนัก คุณจะเห็นได้ว่า: ส่วนใหญ่ในพวกคุณจะกังวลว่าผ้าที่ตากไว้จะเปียกหรือไม่ แล้วรีบวิ่งไปเก็บมันเข้าบ้าน ไม่มีอะไรผิดกับเรื่องนั้น แต่พวกเขาก็ไม่คิดไปไกลกว่านั้น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แม้ผ้าจะเปียกไป ก็ยังแห้งได้อีก แต่แล้วคนที่กำลังนวดข้าวบนลานนวดข้าวในขณะนั้นล่ะ? คุณรู้สึกสงสารพวกเขาบ้างไหม หรือจะอธิษฐานเผื่อพวกเขา? หรือในช่วงพายุฝนฟ้าคะนอง เมื่อฟ้าแลบ คุณอาจสงสัยว่าจะมีคนสักห้าหรือหกคนหรือไม่ ที่จะนึกถึงผู้เคราะห์ร้ายเหล่านั้นที่กำลังทำงานในทุ่งนา หรือผู้ที่ดูแลเรือนกระจก กล่าวอีกนัยหนึ่ง คนเราไม่คิดถึงผู้อื่น ไม่ก้าวออกจาก </w:t>
      </w:r>
      <w:r w:rsidRPr="00B536EC">
        <w:rPr>
          <w:sz w:val="24"/>
          <w:lang w:val="ru-RU"/>
        </w:rPr>
        <w:t xml:space="preserve">‘ตัวตนเอง’ แต่หมุนเวียนอยู่รอบตัวตนเองตลอดเวลา อย่างไรก็ตาม ในขณะที่หมุนเวียนอยู่รอบตัวตนเองนั้น เขามีตัวตนเองเป็นศูนย์กลาง ไม่ใช่พระคริสต์ เขาอยู่นอกแกนที่คือพระคริสต์ หากใครต้องการถึงจุดที่คิดถึงเพื่อนบ้าน จิตใจของเขาต้องถูก [ตั้งราก] ในพระคริสต์ก่อน จากนั้นเขาจึงคิดถึงเพื่อนบ้าน และต่อมาคิดถึงสัตว์และธรรมชาติทั้งหมด </w:t>
      </w:r>
      <w:r w:rsidRPr="00B536EC">
        <w:rPr>
          <w:sz w:val="24"/>
          <w:lang w:val="ru-RU"/>
        </w:rPr>
        <w:t xml:space="preserve">‘วิทยุ’ ของเขาถูกเปิดไว้ และทันทีที่มีสัญญาณเข้ามา เขาก็รีบไปช่วยเหลือทันที แต่หากจิตใจของเขาไม่อยู่ในพระคริสต์ หัวใจของเขาก็จะไม่ทำงาน และด้วยเหตุนี้ เขาจึงไม่รักพระคริสต์ ไม่รักเพื่อนบ้าน และยิ่งไปกว่านั้น ก็ไม่รักธรรมชาติ—สัตว์ ต้นไม้ และพืชพรรณ หากคุณยังคงประพฤติตัวเช่นนี้ต่อไป คุณจะหวังได้อย่างไรที่จะเชื่อมต่อกับสัตว์ หรือกับนก?! หากนกตกลงจากหลังคา คุณจะให้อาหารมัน แต่หากมันไม่ตกลง คุณก็จะไม่คิดถึงมันเลย ฉันเห็นนกแล้วก็พูดว่า: </w:t>
      </w:r>
      <w:r w:rsidRPr="00B536EC">
        <w:rPr>
          <w:sz w:val="24"/>
          <w:lang w:val="ru-RU"/>
        </w:rPr>
        <w:t xml:space="preserve">‘เราต้องให้อาหารสัตว์น่าสงสารพวกนั้น!’ — ฉันจึงโปรยเศษขนมปังและวางน้ำไว้ให้พวกมันดื่ม ฉันเห็นกิ่งไม้ที่ป่วยบนต้นไม้ ก็อยากตัดแต่งทันทีเพื่อไม่ให้มันแพร่เชื้อไปยังกิ่งอื่น หรือหากประตูหรือหน้าต่างปิดกระแทกอย่างแรง จิตใจฉันก็มุ่งไปที่นั่นทันที ผมอาจลืมตัวไปเมื่อต้องการอะไรสักอย่าง แต่ผมจะตรวจสอบทันทีว่าประตูหรือหน้าต่างมีรอยแตกหรือความเสียหายหรือไม่ ผมคิดถึงตัวเองเพียงชั่วขณะเท่านั้น หากใครสักคนดูแลสิ่งสร้างของพระเจ้าอย่างลึกซึ้งเช่นนี้ เขาจะต้องคิดถึงผู้สร้างของเขามากเพียงใด! แต่หากใครไม่ประพฤติตนเช่นนี้ เขาจะเข้ากันได้กับพระเจ้าได้อย่างไร? </w:t>
      </w:r>
    </w:p>
    <w:p w:rsidRPr="00B536EC" w:rsidR="00694A07" w:rsidP="00694A07" w:rsidRDefault="00694A07" w14:paraId="6745024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และอีกอย่างหนึ่ง: เมื่อคุณออกไปบนถนน ให้มองรอบตัวดูบ้าง บางทีอาจมีใครสักคน ไม่ว่าจะด้วยความประมาทหรือความมุ่งร้าย (ผมหวังว่าไม่มีใครก่อความเสียหาย) ได้ทิ้งสิ่งของลงและก่อให้เกิดไฟไหม้ ดังนั้นจึงควรตรวจสอบดูด้วย สิ่งนี้ยังใช้ได้กับโลกทางจิตวิญญาณด้วย เพราะความรักมีอยู่ในพฤติกรรมของการมองนี้เอง เมื่อผมก้าวออกจากคาลิวา ผมจะมองลงพื้น มองไปที่หลังคา และดมกลิ่นเพื่อดูว่ามีกลิ่นไหม้หรือไม่ แต่หากท่านมีความเชื่อมั่นว่า หากเกิดไฟไหม้ขึ้นและท่านเริ่มสวดมนต์ ไฟนั้นจะดับไป ก็เป็นอีกเรื่องหนึ่ง หากท่านไม่มีความเชื่อมั่นนั้น ท่านก็ต้องกระทำ [ตามวิถีมนุษย์] หรือเมื่อได้ยินเสียงดังกึกก้องจากไกลๆ ฉันจะฟังดูว่าคืออะไร: เสียงปืนใหญ่ การฝึกทหาร หรือการระเบิดอะไรบางอย่าง? จิตใจฉันจะคิดถึงเรื่องนั้นทันที และเริ่มสวดภาวนาสำหรับสิ่งที่กำลังเกิดขึ้น ผู้ที่ไม่สนใจตัวเองเพราะรักผู้อื่น จะได้รับความคุ้มครองอันยิ่งใหญ่จากพระเจ้า และทุกคนจะดูแลเขา </w:t>
      </w:r>
    </w:p>
    <w:p w:rsidRPr="00B536EC" w:rsidR="00694A07" w:rsidP="00694A07" w:rsidRDefault="00694A07" w14:paraId="5D7431D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แต่รุ่นนี้คือรุ่นของความไม่สนใจ! ส่วนใหญ่เหมาะเพียงสำหรับการเดินขบวนเท่านั้น หากมีอะไรเกิดขึ้น อย่าบอกพวกเขา</w:t>
      </w:r>
      <w:r>
        <w:rPr>
          <w:sz w:val="24"/>
          <w:lang w:val="ru-RU"/>
        </w:rPr>
        <w:t xml:space="preserve">ว่า </w:t>
      </w:r>
      <w:r w:rsidRPr="00B536EC">
        <w:rPr>
          <w:sz w:val="24"/>
          <w:lang w:val="ru-RU"/>
        </w:rPr>
        <w:t xml:space="preserve">‘ปกป้องตัวเอง!’ ระวังนะ ทุกวันนี้พวกเขาแม้กระทั่งการเดินขบวนก็ไม่อยากทำแล้ว! ในอดีต พวกเขาเคยไปเดินขบวน ฟังเพลงมาร์ช และจะมีบางสิ่งบางอย่างที่ก่อให้เกิดความรู้สึกภายในตัวพวกเขา วันนี้ ในหมู่ชาวกรีกของเรา ขาดวินัย แน่นอนว่าชาติอื่น ๆ ยิ่งแย่กว่า เพราะพวกเขาไม่มีอุดมการณ์ คุณเห็นไหม ชาวกรีกมีข้อบกพร่องมากมาย แต่พวกเขาก็มีของขวัญจากพระเจ้า—ความรักในความสนุกและจิตวิญญาณแห่งความกล้าหาญ ทุกสิ่งสำหรับพวกเขาคือการเฉลิมฉลอง! ชาติอื่น ๆ แม้แต่คำศัพท์เช่นนี้ในพจนานุกรมของพวกเขาก็ไม่มี </w:t>
      </w:r>
    </w:p>
    <w:p w:rsidRPr="00657AE3" w:rsidR="00694A07" w:rsidP="00694A07" w:rsidRDefault="00694A07" w14:paraId="4DA89763" w14:textId="77777777">
      <w:pPr>
        <w:rPr>
          <w:lang w:val="ru-RU"/>
        </w:rPr>
      </w:pPr>
    </w:p>
    <w:p w:rsidRPr="00B536EC" w:rsidR="00694A07" w:rsidP="00694A07" w:rsidRDefault="00694A07" w14:paraId="57C49717" w14:textId="77777777">
      <w:pPr>
        <w:pStyle w:val="Heading4"/>
        <w:rPr>
          <w:lang w:val="ru-RU"/>
        </w:rPr>
      </w:pPr>
      <w:bookmarkStart w:name="_Toc196400460" w:id="30"/>
      <w:bookmarkStart w:name="_Toc196894756" w:id="31"/>
      <w:bookmarkStart w:name="_Toc196897680" w:id="32"/>
      <w:r w:rsidRPr="009932F6">
        <w:rPr>
          <w:i/>
          <w:iCs/>
          <w:lang w:val="ru-RU"/>
        </w:rPr>
        <w:t xml:space="preserve">เราต้อง</w:t>
      </w:r>
      <w:r w:rsidRPr="009932F6">
        <w:rPr>
          <w:i/>
          <w:iCs/>
          <w:lang w:val="ru-RU"/>
        </w:rPr>
        <w:t xml:space="preserve">รับผิดชอบ</w:t>
      </w:r>
      <w:bookmarkEnd w:id="30"/>
      <w:r>
        <w:rPr>
          <w:rStyle w:val="FootnoteReference"/>
          <w:i/>
          <w:iCs/>
          <w:lang w:val="ru-RU"/>
        </w:rPr>
        <w:footnoteReference w:id="19"/>
      </w:r>
      <w:bookmarkEnd w:id="31"/>
      <w:bookmarkEnd w:id="32"/>
    </w:p>
    <w:p w:rsidRPr="009932F6" w:rsidR="00694A07" w:rsidP="00694A07" w:rsidRDefault="00694A07" w14:paraId="2BE53D4D" w14:textId="77777777">
      <w:pPr>
        <w:ind w:firstLine="580"/>
        <w:rPr>
          <w:lang w:val="ru-RU"/>
        </w:rPr>
      </w:pPr>
      <w:r w:rsidRPr="009932F6">
        <w:rPr>
          <w:lang w:val="ru-RU"/>
        </w:rPr>
        <w:t xml:space="preserve">มี</w:t>
      </w:r>
      <w:r w:rsidRPr="009932F6">
        <w:rPr>
          <w:lang w:val="ru-RU"/>
        </w:rPr>
        <w:t xml:space="preserve">ผู้ไม่เชื่อในพระเจ้าอย่างแท้จริงมาเยี่ยมฉัน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กระท่อมของฉัน </w:t>
      </w:r>
      <w:r w:rsidRPr="009932F6">
        <w:rPr>
          <w:lang w:val="ru-RU"/>
        </w:rPr>
        <w:t xml:space="preserve">เขาพูด</w:t>
      </w:r>
      <w:r w:rsidRPr="009932F6">
        <w:rPr>
          <w:lang w:val="ru-RU"/>
        </w:rPr>
        <w:t xml:space="preserve">ไม่หยุดเกี่ยวกับ</w:t>
      </w:r>
      <w:r w:rsidRPr="009932F6">
        <w:rPr>
          <w:lang w:val="ru-RU"/>
        </w:rPr>
        <w:t xml:space="preserve">เรื่องต่างๆ </w:t>
      </w:r>
      <w:r w:rsidRPr="009932F6">
        <w:rPr>
          <w:lang w:val="ru-RU"/>
        </w:rPr>
        <w:t xml:space="preserve">แล้วประกาศว่า</w:t>
      </w:r>
      <w:r>
        <w:rPr>
          <w:lang w:val="ru-RU"/>
        </w:rPr>
        <w:t xml:space="preserve">: </w:t>
      </w:r>
      <w:r>
        <w:rPr>
          <w:lang w:val="ru-RU"/>
        </w:rPr>
        <w:t xml:space="preserve">‘ฉันคือผู้ทำลายรูปเคารพ’ </w:t>
      </w:r>
      <w:r w:rsidRPr="009932F6">
        <w:rPr>
          <w:lang w:val="ru-RU"/>
        </w:rPr>
        <w:t xml:space="preserve">ดังนั้น </w:t>
      </w:r>
      <w:r w:rsidRPr="009932F6">
        <w:rPr>
          <w:lang w:val="ru-RU"/>
        </w:rPr>
        <w:t xml:space="preserve">เขาจึงเริ่มต้น</w:t>
      </w:r>
      <w:r w:rsidRPr="009932F6">
        <w:rPr>
          <w:lang w:val="ru-RU"/>
        </w:rPr>
        <w:t xml:space="preserve">จากการไม่เชื่อในสิ่งใดเลย </w:t>
      </w:r>
      <w:r w:rsidRPr="009932F6">
        <w:rPr>
          <w:lang w:val="ru-RU"/>
        </w:rPr>
        <w:t xml:space="preserve">และสุดท้ายก็</w:t>
      </w:r>
      <w:r w:rsidRPr="009932F6">
        <w:rPr>
          <w:lang w:val="ru-RU"/>
        </w:rPr>
        <w:t xml:space="preserve">ไปถึงขั้นทำลายรูปเคารพ!</w:t>
      </w:r>
      <w:r>
        <w:rPr>
          <w:lang w:val="ru-RU"/>
        </w:rPr>
        <w:t xml:space="preserve"> </w:t>
      </w:r>
      <w:r w:rsidRPr="009932F6">
        <w:rPr>
          <w:lang w:val="ru-RU"/>
        </w:rPr>
        <w:t xml:space="preserve">“โอ้ </w:t>
      </w:r>
      <w:r w:rsidRPr="009932F6">
        <w:rPr>
          <w:lang w:val="ru-RU"/>
        </w:rPr>
        <w:t xml:space="preserve">เจ้าคนไร้ยศไร้ยศ”</w:t>
      </w:r>
      <w:r w:rsidRPr="009932F6">
        <w:rPr>
          <w:lang w:val="ru-RU"/>
        </w:rPr>
        <w:t xml:space="preserve"> ฉันกล่าว </w:t>
      </w:r>
      <w:r w:rsidRPr="009932F6">
        <w:rPr>
          <w:lang w:val="ru-RU"/>
        </w:rPr>
        <w:t xml:space="preserve">“ถ้าเจ้าไม่เชื่อในสิ่งใดเลย </w:t>
      </w:r>
      <w:r w:rsidRPr="009932F6">
        <w:rPr>
          <w:lang w:val="ru-RU"/>
        </w:rPr>
        <w:t xml:space="preserve">แล้วทำไมเจ้าถึงบอกฉันว่าเจ้าเป็นผู้ทำลายรูปเคารพ? </w:t>
      </w:r>
      <w:r w:rsidRPr="009932F6">
        <w:rPr>
          <w:lang w:val="ru-RU"/>
        </w:rPr>
        <w:t xml:space="preserve">ในยุคของการทำลายรูปเคารพ</w:t>
      </w:r>
      <w:r>
        <w:rPr>
          <w:rStyle w:val="FootnoteReference"/>
          <w:lang w:val="ru-RU"/>
        </w:rPr>
        <w:footnoteReference w:id="20"/>
      </w:r>
      <w:r>
        <w:rPr>
          <w:lang w:val="ru-RU"/>
        </w:rPr>
        <w:t xml:space="preserve"> </w:t>
      </w:r>
      <w:r w:rsidRPr="009932F6">
        <w:rPr>
          <w:lang w:val="ru-RU"/>
        </w:rPr>
        <w:t xml:space="preserve">คริสเตียนบางคน </w:t>
      </w:r>
      <w:r w:rsidRPr="009932F6">
        <w:rPr>
          <w:lang w:val="ru-RU"/>
        </w:rPr>
        <w:t xml:space="preserve">ด้วยความกระตือรือร้นที่มากเกินไป </w:t>
      </w:r>
      <w:r w:rsidRPr="009932F6">
        <w:rPr>
          <w:lang w:val="ru-RU"/>
        </w:rPr>
        <w:t xml:space="preserve">จึงตกอยู่ในความหลงผิด </w:t>
      </w:r>
      <w:r w:rsidRPr="009932F6">
        <w:rPr>
          <w:lang w:val="ru-RU"/>
        </w:rPr>
        <w:t xml:space="preserve">ไปถึงอีกขั้วหนึ่ง </w:t>
      </w:r>
      <w:r w:rsidRPr="009932F6">
        <w:rPr>
          <w:lang w:val="ru-RU"/>
        </w:rPr>
        <w:t xml:space="preserve">และจากนั้น </w:t>
      </w:r>
      <w:r w:rsidRPr="009932F6">
        <w:rPr>
          <w:lang w:val="ru-RU"/>
        </w:rPr>
        <w:t xml:space="preserve">คริสตจักรก็แก้ไข</w:t>
      </w:r>
      <w:r w:rsidRPr="009932F6">
        <w:rPr>
          <w:lang w:val="ru-RU"/>
        </w:rPr>
        <w:t xml:space="preserve">ทุกอย่าง</w:t>
      </w:r>
      <w:r w:rsidRPr="009932F6">
        <w:rPr>
          <w:lang w:val="ru-RU"/>
        </w:rPr>
        <w:t xml:space="preserve">ให้</w:t>
      </w:r>
      <w:r w:rsidRPr="009932F6">
        <w:rPr>
          <w:lang w:val="ru-RU"/>
        </w:rPr>
        <w:t xml:space="preserve">ถูกต้องอีกครั้ง</w:t>
      </w:r>
      <w:r>
        <w:rPr>
          <w:lang w:val="ru-RU"/>
        </w:rPr>
        <w:t xml:space="preserve"> </w:t>
      </w:r>
      <w:r>
        <w:rPr>
          <w:lang w:val="ru-RU"/>
        </w:rPr>
        <w:t xml:space="preserve">“มันไม่ใช่ว่าพวกเขาไม่เชื่อเลย” </w:t>
      </w:r>
      <w:r w:rsidRPr="009932F6">
        <w:rPr>
          <w:lang w:val="ru-RU"/>
        </w:rPr>
        <w:t xml:space="preserve">และโดยบังเอิญ </w:t>
      </w:r>
      <w:r w:rsidRPr="009932F6">
        <w:rPr>
          <w:lang w:val="ru-RU"/>
        </w:rPr>
        <w:t xml:space="preserve">ผู้ไม่เชื่อในพระเจ้าคนนี้กลับเห็นด้วยกับสถานการณ์ปัจจุบัน </w:t>
      </w:r>
      <w:r w:rsidRPr="009932F6">
        <w:rPr>
          <w:lang w:val="ru-RU"/>
        </w:rPr>
        <w:t xml:space="preserve">เราจึงเกิดการโต้เถียงกัน </w:t>
      </w:r>
      <w:r w:rsidRPr="009932F6">
        <w:rPr>
          <w:lang w:val="ru-RU"/>
        </w:rPr>
        <w:t xml:space="preserve">“</w:t>
      </w:r>
      <w:r w:rsidRPr="009932F6">
        <w:rPr>
          <w:lang w:val="ru-RU"/>
        </w:rPr>
        <w:t xml:space="preserve">ได้สิ</w:t>
      </w:r>
      <w:r w:rsidRPr="009932F6">
        <w:rPr>
          <w:lang w:val="ru-RU"/>
        </w:rPr>
        <w:t xml:space="preserve">” </w:t>
      </w:r>
      <w:r w:rsidRPr="009932F6">
        <w:rPr>
          <w:lang w:val="ru-RU"/>
        </w:rPr>
        <w:t xml:space="preserve">ฉันพูด </w:t>
      </w:r>
      <w:r w:rsidRPr="009932F6">
        <w:rPr>
          <w:lang w:val="ru-RU"/>
        </w:rPr>
        <w:t xml:space="preserve">“แล้วเรื่องอะไรกันแน่? </w:t>
      </w:r>
      <w:r w:rsidRPr="009932F6">
        <w:rPr>
          <w:lang w:val="ru-RU"/>
        </w:rPr>
        <w:t xml:space="preserve">ผู้พิพากษากลัวที่จะตัดสินคดี</w:t>
      </w:r>
      <w:r>
        <w:rPr>
          <w:lang w:val="ru-RU"/>
        </w:rPr>
        <w:t xml:space="preserve"> </w:t>
      </w:r>
      <w:r w:rsidRPr="009932F6">
        <w:rPr>
          <w:lang w:val="ru-RU"/>
        </w:rPr>
        <w:t xml:space="preserve">คนๆ </w:t>
      </w:r>
      <w:r w:rsidRPr="009932F6">
        <w:rPr>
          <w:lang w:val="ru-RU"/>
        </w:rPr>
        <w:t xml:space="preserve">ยื่นฟ้องคดีต่อผู้กระทำผิด </w:t>
      </w:r>
      <w:r w:rsidRPr="009932F6">
        <w:rPr>
          <w:lang w:val="ru-RU"/>
        </w:rPr>
        <w:t xml:space="preserve">แต่แล้วผู้ฟ้องก็ถูกขู่ขด </w:t>
      </w:r>
      <w:r w:rsidRPr="009932F6">
        <w:rPr>
          <w:lang w:val="ru-RU"/>
        </w:rPr>
        <w:t xml:space="preserve">จนต้องถอนคำฟ้องไป </w:t>
      </w:r>
      <w:r w:rsidRPr="009932F6">
        <w:rPr>
          <w:lang w:val="ru-RU"/>
        </w:rPr>
        <w:t xml:space="preserve">และสุดท้ายแล้ว </w:t>
      </w:r>
      <w:r w:rsidRPr="009932F6">
        <w:rPr>
          <w:lang w:val="ru-RU"/>
        </w:rPr>
        <w:t xml:space="preserve">ใครคือผู้ควบคุมสถานการณ์นี้? </w:t>
      </w:r>
      <w:r w:rsidRPr="009932F6">
        <w:rPr>
          <w:lang w:val="ru-RU"/>
        </w:rPr>
        <w:t xml:space="preserve">คุณชอบเรื่องแบบนี้หรือไม่? </w:t>
      </w:r>
      <w:r w:rsidRPr="009932F6">
        <w:rPr>
          <w:lang w:val="ru-RU"/>
        </w:rPr>
        <w:t xml:space="preserve">คุณเห็นด้วยกับพวกเขาหรือไม่? </w:t>
      </w:r>
      <w:r w:rsidRPr="009932F6">
        <w:rPr>
          <w:lang w:val="ru-RU"/>
        </w:rPr>
        <w:t xml:space="preserve">คุณเองก็เป็นผู้กระทำผิด! </w:t>
      </w:r>
      <w:r w:rsidRPr="009932F6">
        <w:rPr>
          <w:lang w:val="ru-RU"/>
        </w:rPr>
        <w:t xml:space="preserve">นี่คือเหตุผลที่คุณมาที่นี่ใช่ไหม? </w:t>
      </w:r>
      <w:r w:rsidRPr="009932F6">
        <w:rPr>
          <w:lang w:val="ru-RU"/>
        </w:rPr>
        <w:t xml:space="preserve">ไปจากที่นี่เดี๋ยวนี้!</w:t>
      </w:r>
      <w:r>
        <w:rPr>
          <w:lang w:val="ru-RU"/>
        </w:rPr>
        <w:t xml:space="preserve">” </w:t>
      </w:r>
      <w:r w:rsidRPr="009932F6">
        <w:rPr>
          <w:lang w:val="ru-RU"/>
        </w:rPr>
        <w:t xml:space="preserve">ผมไล่เขาออกไป </w:t>
      </w:r>
    </w:p>
    <w:p w:rsidRPr="00B536EC" w:rsidR="00694A07" w:rsidP="00694A07" w:rsidRDefault="00694A07" w14:paraId="146D74B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เกโรนดา คุณไม่กลัวที่จะพูดเรื่องแบบนี้หรือ? </w:t>
      </w:r>
    </w:p>
    <w:p w:rsidRPr="00B536EC" w:rsidR="00694A07" w:rsidP="00694A07" w:rsidRDefault="00694A07" w14:paraId="462242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มีอะไรต้องกลัว? ฉันได้ขุดหลุมศพของตัวเองแล้ว หากยังไม่ได้ขุด ฉันคงจะกังวลว่าคนอื่นต้องเสียเวลาไปขุดมัน แต่ตอนนี้สิ่งที่ต้องทำก็แค่โยนดินสักสองสามพลั่วลงบนหลุมเท่านั้น… </w:t>
      </w:r>
    </w:p>
    <w:p w:rsidRPr="00B536EC" w:rsidR="00694A07" w:rsidP="00694A07" w:rsidRDefault="00694A07" w14:paraId="2B6C7B6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ผมรู้ถึงผู้หมิ่นประมาทที่ไร้ศรัทธาอีกคนหนึ่ง ซึ่งได้รับอนุญาตให้ปรากฏตัวบนโทรทัศน์ ทั้งที่เขาได้กล่าวถ้อยคำหมิ่นประมาทที่สุดต่อพระคริสต์และพระมารดาของพระเจ้า แต่พระศาสนจักรกลับนิ่งเงียบและไม่ขับไล่ผู้หมิ่นประมาทเหล่านี้ พระศาสนจักรควรขับไล่คนเช่นนี้ การขับไล่จากพระศาสนจักรนั้น เป็นเรื่องน่าสงสารหรือ? </w:t>
      </w:r>
    </w:p>
    <w:p w:rsidRPr="00B536EC" w:rsidR="00694A07" w:rsidP="00694A07" w:rsidRDefault="00694A07" w14:paraId="7BC69A5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ท่านคิดว่าพวกเขาจะเข้าใจอะไรได้บ้างหากถูกขับออกจากศาสนจักร ทั้งที่พวกเขาไม่ยอมรับอะไรเลยอยู่แล้ว? </w:t>
      </w:r>
    </w:p>
    <w:p w:rsidRPr="00B536EC" w:rsidR="00694A07" w:rsidP="00694A07" w:rsidRDefault="00694A07" w14:paraId="0D1D0FB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อย่างน้อยที่สุด ก็จะชัดเจนว่าคริสตจักรกำลังแสดงจุดยืนของตน </w:t>
      </w:r>
    </w:p>
    <w:p w:rsidRPr="00B536EC" w:rsidR="00694A07" w:rsidP="00694A07" w:rsidRDefault="00694A07" w14:paraId="2EEFE9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การนิ่งเงียบไม่เท่ากับการยอมรับพฤติกรรมเช่นนี้หรือครับ? </w:t>
      </w:r>
    </w:p>
    <w:p w:rsidRPr="00B536EC" w:rsidR="00694A07" w:rsidP="00694A07" w:rsidRDefault="00694A07" w14:paraId="44E7F6B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หนึ่งในพวกเขาเขียนคำดูหมิ่นพระมารดาของพระเจ้า และทุกคนก็เงียบอยู่ ผมจึงพูดกับหนึ่งในพวกเขาว่า: </w:t>
      </w:r>
      <w:r w:rsidRPr="00B536EC">
        <w:rPr>
          <w:sz w:val="24"/>
          <w:lang w:val="ru-RU"/>
        </w:rPr>
        <w:t xml:space="preserve">‘คุณไม่เห็นหรือว่าคนนั้นกำลังเขียนอะไร?’ — </w:t>
      </w:r>
      <w:r w:rsidRPr="00B536EC">
        <w:rPr>
          <w:sz w:val="24"/>
          <w:lang w:val="ru-RU"/>
        </w:rPr>
        <w:t xml:space="preserve">‘อ้อ,’ เขาตอบว่า, ‘คุณจะทำอะไรกับเขาได้ล่ะ? คุณจะเจอปัญหาเองถ้าไปยุ่งกับพวกเขา’ พวกเขากลัวที่จะพูดออกมา </w:t>
      </w:r>
    </w:p>
    <w:p w:rsidRPr="00B536EC" w:rsidR="00694A07" w:rsidP="00694A07" w:rsidRDefault="00694A07" w14:paraId="11EFD31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เขากลัวอะไรครับ เกโรนดา? </w:t>
      </w:r>
    </w:p>
    <w:p w:rsidRPr="00B536EC" w:rsidR="00694A07" w:rsidP="00694A07" w:rsidRDefault="00694A07" w14:paraId="388318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เขากลัวว่าอาจมีใครเขียนอะไรเกี่ยวกับเขา กลัวว่าเขาจะถูกเปิดโปงต่อหน้าทุกคน จึงยอมทนต่อการดูหมิ่นพระมารดาของพระเจ้า! อย่ารอให้คนอื่นดึงงูออกจากหลุม เพื่อให้เราอยู่ได้อย่างสงบ นั่นคือความขาดความรัก แล้วคนนั้นก็จะเริ่มถูกขับเคลื่อนด้วยผลประโยชน์ส่วนตัว นั่นคือเหตุผลที่จิตวิญญาณเช่นนี้แพร่หลายมากในปัจจุบัน: </w:t>
      </w:r>
      <w:r w:rsidRPr="00B536EC">
        <w:rPr>
          <w:sz w:val="24"/>
          <w:lang w:val="ru-RU"/>
        </w:rPr>
        <w:t xml:space="preserve">‘มาสร้างความสัมพันธ์ [ที่ดี] กับคนนั้นคนนี้ เพื่อให้เขาชมเชยเรา และมาเป็นเพื่อนกับคนนั้นคนนี้ เพื่อไม่ให้เขาทำให้เราเสียหน้า เพื่อไม่ให้เราถูกมองว่าเป็นคนโง่ เพื่อไม่ให้เราตกเป็นเหยื่อ!’ และบางคนก็เงียบอยู่เพราะความไม่สนใจ </w:t>
      </w:r>
      <w:r w:rsidRPr="00B536EC">
        <w:rPr>
          <w:sz w:val="24"/>
          <w:lang w:val="ru-RU"/>
        </w:rPr>
        <w:t xml:space="preserve">‘ฉันจะเงียบอยู่’ พวกเขาคิด ‘เพื่อไม่ให้พวกเขาเขียนเกี่ยวกับฉันในหนังสือพิมพ์’ หรือกล่าวอีกนัยหนึ่ง ส่วนใหญ่ไม่สนใจเลย สิ่งต่างๆ เพิ่งเริ่มเปลี่ยนแปลงไปเล็กน้อยในตอนนี้ แต่เป็นเวลานานมากแล้วที่ไม่มีใครเขียนอะไรเลย เมื่อหลายปีก่อน ฉันเคยตะโกนใส่ [คนหนึ่ง] บนภูเขาศักดิ์สิทธิ์ </w:t>
      </w:r>
      <w:r w:rsidRPr="00B536EC">
        <w:rPr>
          <w:sz w:val="24"/>
          <w:lang w:val="ru-RU"/>
        </w:rPr>
        <w:t xml:space="preserve">“คุณมีความรักชาติมากเกินไป” เขาพูดกับผมตอนนั้น และเมื่อเร็วๆ นี้ เขาก็ปรากฏตัวขึ้น หาผมเจอ แล้วเริ่มพูดว่า: </w:t>
      </w:r>
      <w:r w:rsidRPr="00B536EC">
        <w:rPr>
          <w:sz w:val="24"/>
          <w:lang w:val="ru-RU"/>
        </w:rPr>
        <w:t xml:space="preserve">“คุณทำลายทุกอย่างแล้ว: ครอบครัวของคุณ การเลี้ยงดูของคุณ...” นั่นคือตอนที่ผมได้ตอบเขาด้วยคำพูดของเขาเอง </w:t>
      </w:r>
      <w:r w:rsidRPr="00B536EC">
        <w:rPr>
          <w:sz w:val="24"/>
          <w:lang w:val="ru-RU"/>
        </w:rPr>
        <w:t xml:space="preserve">“ความรักชาติ” ผมพูด “คุณมีความรักชาตินั้นมากเกินไป!” </w:t>
      </w:r>
    </w:p>
    <w:p w:rsidRPr="00B536EC" w:rsidR="00694A07" w:rsidP="00694A07" w:rsidRDefault="00694A07" w14:paraId="18513C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สถานการณ์ทั้งหมดนี้ได้นำไปสู่ทั้งสิ่งร้ายและสิ่งดี สิ่งที่ไม่ดีคือ แม้แต่คนที่มีสิ่งดีๆ อยู่ในใจก็เริ่มกลายเป็นคนเฉยชา และพูดว่า </w:t>
      </w:r>
      <w:r w:rsidRPr="00B536EC">
        <w:rPr>
          <w:sz w:val="24"/>
          <w:lang w:val="ru-RU"/>
        </w:rPr>
        <w:t xml:space="preserve">‘ฉันจะเปลี่ยนสถานการณ์นี้ได้จริงหรือ?’ ส่วนสิ่งที่ดีคือ มีหลายคนที่เริ่มคิดทบทวนและเปลี่ยนแปลงตัวเอง บางคนมาพบฉันและพยายามหาข้อแก้ตัวสำหรับความผิดที่พวกเขาเคยทำในอดีต นั่นเป็นเพราะพวกเขาเริ่มคิดทบทวนอย่างลึกซึ้งแล้ว </w:t>
      </w:r>
    </w:p>
    <w:p w:rsidRPr="00B536EC" w:rsidR="00694A07" w:rsidP="00694A07" w:rsidRDefault="00694A07" w14:paraId="7F8BCB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Geronda เราควรประกาศความเชื่อของเราเสมอหรือไม่? </w:t>
      </w:r>
    </w:p>
    <w:p w:rsidRPr="00B536EC" w:rsidR="00694A07" w:rsidP="00694A07" w:rsidRDefault="00694A07" w14:paraId="30FA956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เราต้องใช้ดุลยพินิจ มีบางเวลาที่เราไม่จำเป็นต้องพูดออกมา และมีบางเวลาที่เราต้องประกาศความเชื่อของเราอย่างกล้าหาญ เพราะหากเราเงียบอยู่ เราจะแบกรับความรับผิดชอบ ในช่วงเวลาที่ยากลำบากนี้ แต่ละคนต้องทำในสิ่งที่มนุษย์สามารถทำได้ และปล่อยสิ่งที่มนุษย์ทำไม่ได้ไว้ให้ตามพระประสงค์ของพระเจ้า ด้วยวิธีนี้ ใจสำนึกของเราจะสะอาด เพราะเราได้ทำทุกสิ่งที่ทำได้แล้ว หากเราไม่ลุกขึ้นต่อต้านเรื่องนี้ บรรพบุรุษของเราจะลุกขึ้นจากหลุมศพของพวกเขา พวกเขาได้ทนทุกข์ทรมานมากมายเพื่อมาตุภูมิ แล้วเรากำลังทำอะไรเพื่อมัน? ชาวกรีกเองกำลังทำสงครามกับเฮลลาสออร์โธดอกซ์ ประเพณี นักบุญ และวีรบุรุษของมัน แต่เรากลับนิ่งเงียบ! นี่เป็นเรื่องที่น่าสะเทือนใจอย่างยิ่ง! ผมพูดกับชายคนหนึ่งว่า: </w:t>
      </w:r>
      <w:r w:rsidRPr="00B536EC">
        <w:rPr>
          <w:sz w:val="24"/>
          <w:lang w:val="ru-RU"/>
        </w:rPr>
        <w:t xml:space="preserve">“ทำไมคุณถึงเงียบอยู่? คุณจะทนได้อย่างไรกับสิ่งที่คนนั้นกำลังทำ?” เขาตอบว่า: </w:t>
      </w:r>
      <w:r w:rsidRPr="00B536EC">
        <w:rPr>
          <w:sz w:val="24"/>
          <w:lang w:val="ru-RU"/>
        </w:rPr>
        <w:t xml:space="preserve">“พูดไปมีประโยชน์อะไร? เขาหลุดจากทางแล้ว” — </w:t>
      </w:r>
      <w:r w:rsidRPr="00B536EC">
        <w:rPr>
          <w:sz w:val="24"/>
          <w:lang w:val="ru-RU"/>
        </w:rPr>
        <w:t xml:space="preserve">“ถ้าเขาหลุดจากทางแล้ว ทำไมคุณถึงเงียบอยู่? “ไปด่าเขาให้หนักๆ สิ!” แต่ไม่มีอะไรแบบนั้นเลย—พวกเขาปล่อยเขาไว้อย่างนั้น! ผมได้ด่านักการเมืองคนหนึ่งอย่างหนัก </w:t>
      </w:r>
      <w:r w:rsidRPr="00B536EC">
        <w:rPr>
          <w:sz w:val="24"/>
          <w:lang w:val="ru-RU"/>
        </w:rPr>
        <w:t xml:space="preserve">“พูดสิ” ผมบอกเขา “ว่า </w:t>
      </w:r>
      <w:r w:rsidRPr="00B536EC">
        <w:rPr>
          <w:sz w:val="24"/>
          <w:lang w:val="ru-RU"/>
        </w:rPr>
        <w:t xml:space="preserve">‘ผมไม่เห็นด้วยกับเรื่องนี้!</w:t>
      </w:r>
      <w:r>
        <w:rPr>
          <w:sz w:val="24"/>
          <w:lang w:val="ru-RU"/>
        </w:rPr>
        <w:t xml:space="preserve">’ </w:t>
      </w:r>
      <w:r w:rsidRPr="00B536EC">
        <w:rPr>
          <w:sz w:val="24"/>
          <w:lang w:val="ru-RU"/>
        </w:rPr>
        <w:t xml:space="preserve">นั่นคือสิ่งที่ควรทำอย่างซื่อสัตย์! คุณต้องการให้ทุกอย่างสะดวกสบายสำหรับคุณเอง แต่ปล่อยให้สิ่งอื่นๆ ถูกทำลายไปหมดหรือ?” </w:t>
      </w:r>
    </w:p>
    <w:p w:rsidRPr="00B536EC" w:rsidR="00694A07" w:rsidP="00694A07" w:rsidRDefault="00694A07" w14:paraId="18429A3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หากคริสต์ชนไม่กลายเป็นผู้พลีชีพ หากพวกเขาไม่ยืนหยัดต่อต้านความชั่วร้าย แล้ว [ผู้ทำลาย] ก็จะยิ่งกล้าทำผิดมากขึ้น แต่หากคริสต์ชนยืนหยัดต่อต้านพวกเขา ผู้คนเหล่านั้นก็จะคิดทบทวนอีกครั้ง แต่แม้คริสต์ชนในปัจจุบันก็ไม่ใช่ผู้ต่อสู้ คริสต์ชนยุคแรกเป็นกลุ่มที่แข็งแกร่ง: พวกเขาได้เปลี่ยนแปลงโลกทั้งใบ และในยุคไบแซนไทน์—แม้จะมีภาพไอคอนเพียงภาพเดียวถูกนำออกจากโบสถ์ ประชาชนก็จะลุกขึ้นต่อต้าน พระคริสต์ทรงทนทุกข์บนไม้กางเขนเพื่อให้เราได้รับการฟื้นคืนชีพ แต่เรายังคงเฉยเมย! หากพระศาสนจักรยังคงนิ่งเงียบเพื่อไม่ให้เกิดความขัดแย้งกับรัฐ หากผู้ประมุขยังคงนิ่งเงียบเพื่อรักษาความสัมพันธ์ที่ดีกับทุกคน — เพราะพวกเขาได้รับการสนับสนุนจาก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องค์กรมนุษยธรรมและองค์กรอื่น ๆ — และหากแม้แต่พระภิกษุบนภูเขาอาทอสยังคงนิ่งเงียบเพื่อไม่ถูกตัดความช่วยเหลือทางการเงิน</w:t>
      </w:r>
      <w:r>
        <w:rPr>
          <w:rStyle w:val="FootnoteReference"/>
          <w:sz w:val="24"/>
          <w:lang w:val="ru-RU"/>
        </w:rPr>
        <w:footnoteReference w:id="21"/>
      </w:r>
      <w:r w:rsidRPr="00B536EC">
        <w:rPr>
          <w:sz w:val="24"/>
          <w:lang w:val="ru-RU"/>
        </w:rPr>
        <w:t xml:space="preserve"> แล้วใครจะออกมาพูด? ผมได้พูดกับผู้ดูแลวัดหนึ่งว่า: </w:t>
      </w:r>
      <w:r w:rsidRPr="00B536EC">
        <w:rPr>
          <w:sz w:val="24"/>
          <w:lang w:val="ru-RU"/>
        </w:rPr>
        <w:t xml:space="preserve">“หากพวกเขาบอกคุณว่าพวกเขาจะหยุดการจ่ายเงิน คุณก็ตอบกลับว่า ส่วนคุณเองจะหยุดการต้อนรับ</w:t>
      </w:r>
      <w:r>
        <w:rPr>
          <w:rStyle w:val="FootnoteReference"/>
          <w:sz w:val="24"/>
          <w:lang w:val="ru-RU"/>
        </w:rPr>
        <w:footnoteReference w:id="22"/>
      </w:r>
      <w:r w:rsidRPr="00B536EC">
        <w:rPr>
          <w:sz w:val="24"/>
          <w:lang w:val="ru-RU"/>
        </w:rPr>
        <w:t xml:space="preserve"> เพื่อให้พวกเขาต้องคิดหนัก” ผู้สอนวิชาเทววิทยาก็กำลังเก็บตัวเช่นกัน </w:t>
      </w:r>
      <w:r w:rsidRPr="00B536EC">
        <w:rPr>
          <w:sz w:val="24"/>
          <w:lang w:val="ru-RU"/>
        </w:rPr>
        <w:t xml:space="preserve">“เรา” พวกเขากล่าว “เป็นข้าราชการ: หากเราเสียเงินเดือน จะใช้ชีวิตต่อไปอย่างไร?” ส่วนวัดต่างๆ ก็ถูกจับได้ในเรื่องเงินบำนาญเช่นกัน แล้วทำไมผมถึงไม่ยอมรับเงินบำนาญที่น้อยนิดนี้จาก</w:t>
      </w:r>
      <w:r w:rsidRPr="00B536EC">
        <w:rPr>
          <w:sz w:val="24"/>
          <w:lang w:val="ru-RU"/>
        </w:rPr>
        <w:t xml:space="preserve">สำนักงานบริหารรัฐส่วนภูมิภาค</w:t>
      </w:r>
      <w:r w:rsidRPr="00B536EC">
        <w:rPr>
          <w:sz w:val="24"/>
          <w:lang w:val="ru-RU"/>
        </w:rPr>
        <w:t xml:space="preserve">ด้วย?</w:t>
      </w:r>
      <w:r>
        <w:rPr>
          <w:rStyle w:val="FootnoteReference"/>
          <w:sz w:val="24"/>
          <w:lang w:val="ru-RU"/>
        </w:rPr>
        <w:footnoteReference w:id="23"/>
      </w:r>
      <w:r w:rsidRPr="00B536EC">
        <w:rPr>
          <w:sz w:val="24"/>
          <w:lang w:val="ru-RU"/>
        </w:rPr>
        <w:t xml:space="preserve"> แม้พระจะได้รับการประกันผ่านโครงการของสำนักงานบริหารรัฐส่วนภูมิภาค ก็ยังถือว่าไม่ยุติธรรม หากเขาได้รับการประกันภัยจากหน่วยงานดังกล่าวในฐานะผู้มีรายได้จำกัด — แล้วใช่ครับ นั่นเป็นสิ่งที่น่าชื่นชม แต่การประกันภัยเขาผ่านสำนักงานบริหารรัฐส่วนภูมิภาคนั้นมีประโยชน์อะไร? พระได้สละเงินบำนาญจำนวนมาก ละทิ้งโลก เข้าสู่วัด — แต่กลับยังได้รับเงินบำนาญอยู่! เราจะลงเอยด้วยการทรยศพระคริสต์เพื่อเงินบำนาญ! </w:t>
      </w:r>
    </w:p>
    <w:p w:rsidRPr="00B536EC" w:rsidR="00694A07" w:rsidP="00694A07" w:rsidRDefault="00694A07" w14:paraId="4E22E4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แล้วถ้า เช่นกัน มีแม่ชีที่ทำงานเป็นครูมาหลายปี และตอนนี้มีสิทธิ์ได้รับเงินบำนาญล่ะ? </w:t>
      </w:r>
    </w:p>
    <w:p w:rsidRPr="00B536EC" w:rsidR="00694A07" w:rsidP="00694A07" w:rsidRDefault="00694A07" w14:paraId="2BB36EB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เรื่องนั้นไม่เลวมากนัก แต่ผมจะบอกคุณอย่างนี้: หากเธอให้เงินบำนาญนั้นไปให้คนอื่น พระคริสต์จะให้เธอเงินบำนาญที่ดี! </w:t>
      </w:r>
    </w:p>
    <w:p w:rsidRPr="00AD354B" w:rsidR="00694A07" w:rsidP="00694A07" w:rsidRDefault="00694A07" w14:paraId="1DAB60AA" w14:textId="77777777">
      <w:pPr>
        <w:rPr>
          <w:lang w:val="ru-RU"/>
        </w:rPr>
      </w:pPr>
    </w:p>
    <w:p w:rsidRPr="009932F6" w:rsidR="00694A07" w:rsidP="00694A07" w:rsidRDefault="00694A07" w14:paraId="52A808BD" w14:textId="77777777">
      <w:pPr>
        <w:pStyle w:val="Heading4"/>
        <w:rPr>
          <w:lang w:val="ru-RU"/>
        </w:rPr>
      </w:pPr>
      <w:bookmarkStart w:name="_Toc196400461" w:id="33"/>
      <w:bookmarkStart w:name="_Toc196894757" w:id="34"/>
      <w:bookmarkStart w:name="_Toc196897681" w:id="35"/>
      <w:r w:rsidRPr="009932F6">
        <w:rPr>
          <w:lang w:val="ru-RU"/>
        </w:rPr>
        <w:t xml:space="preserve">ผมเห็นแล้วว่า</w:t>
      </w:r>
      <w:r w:rsidRPr="009932F6">
        <w:rPr>
          <w:lang w:val="ru-RU"/>
        </w:rPr>
        <w:t xml:space="preserve">อนาคตของเรา</w:t>
      </w:r>
      <w:r w:rsidRPr="009932F6">
        <w:rPr>
          <w:lang w:val="ru-RU"/>
        </w:rPr>
        <w:t xml:space="preserve">จะเป็นอย่างไร </w:t>
      </w:r>
      <w:r w:rsidRPr="009932F6">
        <w:rPr>
          <w:lang w:val="ru-RU"/>
        </w:rPr>
        <w:t xml:space="preserve">และนั่นคือเหตุผล</w:t>
      </w:r>
      <w:r w:rsidRPr="009932F6">
        <w:rPr>
          <w:lang w:val="ru-RU"/>
        </w:rPr>
        <w:t xml:space="preserve">ที่ทำให้ผม</w:t>
      </w:r>
      <w:r w:rsidRPr="009932F6">
        <w:rPr>
          <w:lang w:val="ru-RU"/>
        </w:rPr>
        <w:t xml:space="preserve">รู้สึกเจ็บปวด</w:t>
      </w:r>
      <w:bookmarkEnd w:id="33"/>
      <w:bookmarkEnd w:id="34"/>
      <w:bookmarkEnd w:id="35"/>
    </w:p>
    <w:p w:rsidRPr="00B536EC" w:rsidR="00694A07" w:rsidP="00694A07" w:rsidRDefault="00694A07" w14:paraId="136410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ปีเดือนผ่านไป และนี่คือปีเดือนที่ยากลำบากเพียงใด! ความยากลำบากยังไม่จบลง หม้อน้ำกำลังเดือดพล่าน และหากใครไม่มั่นคง จะทำอย่างไรเมื่อต้องเผชิญกับสถานการณ์ที่ยากลำบาก? พระเจ้าไม่ได้สร้างมนุษย์ให้ไม่สามารถประสบความสำเร็จได้ เราต้องปลูกฝังความอดทนภายในตัวเราเอง และหาก—ขอพระเจ้าอย่าให้เกิดขึ้น—ความวุ่นวายจะปะทุขึ้น จะมีกี่คนที่ยังคงยืนหยัดได้? ก่อนสงครามปี 1940 ที่เมืองโคนิกา</w:t>
      </w:r>
      <w:r>
        <w:rPr>
          <w:rStyle w:val="FootnoteReference"/>
          <w:sz w:val="24"/>
          <w:lang w:val="ru-RU"/>
        </w:rPr>
        <w:footnoteReference w:id="24"/>
      </w:r>
      <w:r w:rsidRPr="00B536EC">
        <w:rPr>
          <w:sz w:val="24"/>
          <w:lang w:val="ru-RU"/>
        </w:rPr>
        <w:t xml:space="preserve"> ข้างๆ โรงงานทำไม้ของฉัน มีตลาดที่ชาวบ้านจากหมู่บ้านต่างๆ นำข้าวโพด ข้าวสาลี และสิ่งอื่นๆ มาขาย เมื่อชาวนาที่ยากจนนำข้าวโพดมาขายที่ตลาด บางคนในกลุ่ม </w:t>
      </w:r>
      <w:r w:rsidRPr="00B536EC">
        <w:rPr>
          <w:sz w:val="24"/>
          <w:lang w:val="ru-RU"/>
        </w:rPr>
        <w:t xml:space="preserve">‘คนรวย’ — และพวกเขา ‘รวย’ จริงๆ แค่ไหนกัน</w:t>
      </w:r>
      <w:r w:rsidRPr="00B536EC">
        <w:rPr>
          <w:sz w:val="24"/>
          <w:lang w:val="ru-RU"/>
        </w:rPr>
        <w:t xml:space="preserve">?</w:t>
      </w:r>
      <w:r w:rsidRPr="00B536EC">
        <w:rPr>
          <w:sz w:val="24"/>
          <w:lang w:val="ru-RU"/>
        </w:rPr>
        <w:t xml:space="preserve"> เพียงพอที่จะได้รับดอกเบี้ยเล็กน้อยจากธนาคาร — จะใช้เท้าเตะข้าวโพดและถามว่า </w:t>
      </w:r>
      <w:r w:rsidRPr="00B536EC">
        <w:rPr>
          <w:sz w:val="24"/>
          <w:lang w:val="ru-RU"/>
        </w:rPr>
        <w:t xml:space="preserve">‘ราคาเท่าไร?’ เมื่อสงครามเกิดขึ้นและพวกเขาเองต้องขายของทุกอย่างไป หนึ่งในนั้นจะยิ้มและพูดว่า: </w:t>
      </w:r>
      <w:r w:rsidRPr="00B536EC">
        <w:rPr>
          <w:sz w:val="24"/>
          <w:lang w:val="ru-RU"/>
        </w:rPr>
        <w:t xml:space="preserve">‘สวัสดี!’ — ส่วนอีกคนจะถามอย่างสุภาพว่า: </w:t>
      </w:r>
      <w:r w:rsidRPr="00B536EC">
        <w:rPr>
          <w:sz w:val="24"/>
          <w:lang w:val="ru-RU"/>
        </w:rPr>
        <w:t xml:space="preserve">‘มีข้าวโพดไหม?’ ดังนั้นตอนนี้ จงขอบคุณพระเจ้าสำหรับทุกสิ่ง พยายามเป็นคนที่กล้าหาญ รวบรวมจิตใจตัวเองสักหน่อย ฉันเห็นสิ่งที่รออยู่ข้างหน้าเรา และนั่นคือเหตุผลที่ทำให้ฉันเจ็บปวด และคุณรู้ไหมว่าคริสเตียนในประเทศอื่นกำลังเผชิญกับอะไร?</w:t>
      </w:r>
      <w:r>
        <w:rPr>
          <w:rStyle w:val="FootnoteReference"/>
          <w:sz w:val="24"/>
          <w:lang w:val="ru-RU"/>
        </w:rPr>
        <w:footnoteReference w:id="25"/>
      </w:r>
      <w:r>
        <w:rPr>
          <w:lang w:val="ru-RU"/>
        </w:rPr>
        <w:t xml:space="preserve"> </w:t>
      </w:r>
      <w:r w:rsidRPr="00B536EC">
        <w:rPr>
          <w:sz w:val="24"/>
          <w:lang w:val="ru-RU"/>
        </w:rPr>
        <w:t xml:space="preserve">ในรัสเซีย — ในค่ายแรงงานบังคับ! ความยากลำบากเช่นนี้! หนังสือทางจิตวิญญาณจะมีให้พูดถึงได้อย่างไร! เรายังไม่นับถึงประเทศแอลเบเนียด้วยซ้ำ! ไม่มีอะไรให้กินเลย พวกเขาไม่เหลือทั้งโบสถ์และอารามไว้เลย แม้แต่ชื่อของผู้คนก็ถูกเปลี่ยนไป เพราะพวกเขาไม่ต้องการให้ชื่อคริสเตียนถูกได้ยิน แม้แต่ในอเมริกา: มีคริสเตียนออร์โธดอกซ์เพียงไม่กี่คน พวกเขาอยู่กระจัดกระจายตามสถานที่ต่าง ๆ และคุณรู้ไหมว่าพวกเขาต้องทนทุกข์อย่างไร? หากไม่มีชุมชนออร์โธดอกซ์ [ในบริเวณใกล้เคียง] พวกเขาต้องเดินทางด้วยรถไฟหลายชั่วโมงไปยังสถานที่ห่างไกลเพียงเพื่อเข้าร่วมพิธีกรรม เพื่อขอคำปรึกษาเกี่ยวกับปัญหาใด ๆ พวกเขามาถึงภูเขาศักดิ์สิทธิ์! [นั่นคือเหตุผลที่] จิตวิญญาณที่หย่อนยานซึ่งแพร่หลายในกรีซนี้ เป็นความไม่รู้จักบุญคุณอย่างยิ่ง </w:t>
      </w:r>
    </w:p>
    <w:p w:rsidRPr="00B536EC" w:rsidR="00694A07" w:rsidP="00694A07" w:rsidRDefault="00694A07" w14:paraId="00CF6B8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พระเจ้าจะทรงยกผู้ศักดิ์สิทธิ์ขึ้นอีกกี่คนในประเทศอดีตคอมมิวนิสต์! ผู้พลีชีพ! พวกเขาพร้อมที่จะตาย แม้จะดำรงตำแหน่งสูง แต่ปฏิเสธที่จะปฏิบัติตามกฎหมายเมื่อกฎหมายเหล่านั้นขัดแย้งกับพระบัญญัติของพระเจ้า </w:t>
      </w:r>
      <w:r w:rsidRPr="00B536EC">
        <w:rPr>
          <w:sz w:val="24"/>
          <w:lang w:val="ru-RU"/>
        </w:rPr>
        <w:t xml:space="preserve">‘ฉันไม่เห็นด้วย; ฆ่าฉันไป หรือจับฉันเข้าคุกก็ได้,’ พวกเขาจะพูดเช่นนั้น เพื่อไม่ให้ผู้อื่นถูกชักจูงให้หลงทาง แต่ที่นี่ หลายคนกลับแสดงความไม่สนใจเช่นนี้โดยไม่มีแรงกดดันใดๆ หากพวกเขารู้ว่าความยากลำบาก สงคราม หรือช่วงเวลาที่ยากลำบากนั้นเป็นอย่างไรจริงๆ พวกเขาก็จะมองสิ่งต่างๆ แตกต่างออกไป เพราะในขณะนี้ มันเหมือนว่าไม่มีอะไรเกิดขึ้นเลย มันเหมือนกับว่าคนคนหนึ่งบินจากออสเตรเลียไปกรีซเพื่อพักผ่อนในช่วงฤดูร้อน แล้วบินกลับมาในฤดูใบไม้ร่วง เมื่อฤดูใบไม้ผลิมาถึงในออสเตรเลีย จากฤดูใบไม้ผลิถึงฤดูใบไม้ผลิ โดยไม่เคยเห็นฤดูหนาวเลย พวกเขาไม่รู้ด้วยซ้ำว่าฤดูหนาวเป็นอย่างไร; ไม่รู้อะไรเกี่ยวกับสภาพอากาศที่เลวร้ายหรือสิ่งใดที่คล้ายคลึงกัน </w:t>
      </w:r>
    </w:p>
    <w:p w:rsidRPr="00B536EC" w:rsidR="00694A07" w:rsidP="00694A07" w:rsidRDefault="00694A07" w14:paraId="305D919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เกโรนดา ท่านคิดว่าควรช่วยคนที่ไม่ใส่ใจอย่างไร? </w:t>
      </w:r>
    </w:p>
    <w:p w:rsidRPr="00B536EC" w:rsidR="00694A07" w:rsidP="00694A07" w:rsidRDefault="00694A07" w14:paraId="10A7C68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คุณต้องกระตุ้นให้เขาสนใจอย่างนุ่มนวล ทำให้เขาคิดถึงเรื่องนั้น จนเขาเองอยากช่วยตัวเอง การจะให้ใครดื่มน้ำ เขาต้องรู้สึกกระหายก่อน ลองบังคับให้คนที่ไม่มีความอยากกินกินดู — เขาจะอาเจียนออกมา ถ้าคนอื่นไม่ต้องการ [สิ่งใด] แล้ว ฉันก็ไม่สามารถพรากเสรีภาพหรือเจตจำนงเสรีของเขาได้ </w:t>
      </w:r>
    </w:p>
    <w:p w:rsidRPr="00AD354B" w:rsidR="00694A07" w:rsidP="00694A07" w:rsidRDefault="00694A07" w14:paraId="0F78A2AB" w14:textId="77777777">
      <w:pPr>
        <w:rPr>
          <w:lang w:val="ru-RU"/>
        </w:rPr>
      </w:pPr>
    </w:p>
    <w:p w:rsidRPr="009932F6" w:rsidR="00694A07" w:rsidP="00694A07" w:rsidRDefault="00694A07" w14:paraId="220545FD" w14:textId="77777777">
      <w:pPr>
        <w:pStyle w:val="Heading4"/>
        <w:rPr>
          <w:lang w:val="ru-RU"/>
        </w:rPr>
      </w:pPr>
      <w:bookmarkStart w:name="_Toc196400462" w:id="36"/>
      <w:bookmarkStart w:name="_Toc196894758" w:id="37"/>
      <w:bookmarkStart w:name="_Toc196897682" w:id="38"/>
      <w:r w:rsidRPr="009932F6">
        <w:rPr>
          <w:lang w:val="ru-RU"/>
        </w:rPr>
        <w:t xml:space="preserve">ความไม่รู้</w:t>
      </w:r>
      <w:r w:rsidRPr="009932F6">
        <w:rPr>
          <w:lang w:val="ru-RU"/>
        </w:rPr>
        <w:t xml:space="preserve">ไม่มี</w:t>
      </w:r>
      <w:r w:rsidRPr="009932F6">
        <w:rPr>
          <w:lang w:val="ru-RU"/>
        </w:rPr>
        <w:t xml:space="preserve">ข้อแก้ตัว</w:t>
      </w:r>
      <w:bookmarkEnd w:id="36"/>
      <w:bookmarkEnd w:id="37"/>
      <w:bookmarkEnd w:id="38"/>
    </w:p>
    <w:p w:rsidRPr="00B536EC" w:rsidR="00694A07" w:rsidP="00694A07" w:rsidRDefault="00694A07" w14:paraId="3F5ABE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บางทีครับ เกโรนดา บางคนอาจไม่สนใจเพราะความไม่รู้ใช่ไหมครับ? </w:t>
      </w:r>
    </w:p>
    <w:p w:rsidRPr="00B536EC" w:rsidR="00694A07" w:rsidP="00694A07" w:rsidRDefault="00694A07" w14:paraId="173DF26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คุณกำลังพูดถึงความไม่รู้แบบไหนกัน! ผมจะเล่าให้คุณฟังเกี่ยวกับความไม่รู้: นักภาษาศาสตร์จากชาลคิดิกีไม่รู้ว่าภูเขาศักดิ์สิทธิ์คืออะไร!</w:t>
      </w:r>
      <w:r>
        <w:rPr>
          <w:rStyle w:val="FootnoteReference"/>
          <w:sz w:val="24"/>
          <w:lang w:val="ru-RU"/>
        </w:rPr>
        <w:footnoteReference w:id="26"/>
      </w:r>
      <w:r w:rsidRPr="00B536EC">
        <w:rPr>
          <w:sz w:val="24"/>
          <w:lang w:val="ru-RU"/>
        </w:rPr>
        <w:t xml:space="preserve"> ครูชาวเยอรมันคนหนึ่งเล่าให้เขาฟังเกี่ยวกับภูเขาศักดิ์สิทธิ์ และพวกเขาก็มาพบกัน ชาวเยอรมันคนนั้น แม้จะเป็นโปรเตสแตนต์ แต่เขารู้ว่ามีวัดกี่แห่งบนภูเขาศักดิ์สิทธิ์ และแม้กระทั่งที่เก็บรักษาพระบรมสารีริกธาตุบางชิ้นไว้ด้วย มีข้อแก้ตัวใดสำหรับความไม่รู้เช่นนี้หรือไม่? ผู้อยู่อาศัยอีกคนจากชาลคิดิกีได้รับคำแนะนำจากเพื่อนที่รู้จักในอเมริกาให้มาขอความช่วยเหลือจากผม จากอเมริกา! ผมจะเล่าให้ฟังเพิ่มเติมในอีกสักครู่: มีชายคนหนึ่งจากฟลอรีนามาพบผมที่คาลิวาของผม</w:t>
      </w:r>
      <w:r>
        <w:rPr>
          <w:rStyle w:val="FootnoteReference"/>
          <w:sz w:val="24"/>
          <w:lang w:val="ru-RU"/>
        </w:rPr>
        <w:footnoteReference w:id="27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“คุณมาจากฟลอรีนาเองใช่ไหม?” ผมถาม </w:t>
      </w:r>
      <w:r w:rsidRPr="00B536EC">
        <w:rPr>
          <w:sz w:val="24"/>
          <w:lang w:val="ru-RU"/>
        </w:rPr>
        <w:t xml:space="preserve">“ใช่ครับ” เขาตอบ “จากฟลอรีนาเอง” — </w:t>
      </w:r>
      <w:r w:rsidRPr="00B536EC">
        <w:rPr>
          <w:sz w:val="24"/>
          <w:lang w:val="ru-RU"/>
        </w:rPr>
        <w:t xml:space="preserve">“ที่นั่นมีพระสังฆราชที่ดีนะ” ผมกล่าว — </w:t>
      </w:r>
      <w:r w:rsidRPr="00B536EC">
        <w:rPr>
          <w:sz w:val="24"/>
          <w:lang w:val="ru-RU"/>
        </w:rPr>
        <w:t xml:space="preserve">“ท่านเล่นให้ทีมไหนครับ?” เขาถาม เขาคิดว่าผมเป็นนักฟุตบอล! เขาหมกมุ่นกับฟุตบอลจนไม่รู้จักพระสังฆราชของตัวเองเลย </w:t>
      </w:r>
      <w:r w:rsidRPr="00B536EC">
        <w:rPr>
          <w:sz w:val="24"/>
          <w:lang w:val="ru-RU"/>
        </w:rPr>
        <w:t xml:space="preserve">แน่นอนว่าทุกคนต้องรู้จักคันดิโอติส</w:t>
      </w:r>
      <w:r w:rsidRPr="00B536EC">
        <w:rPr>
          <w:sz w:val="24"/>
          <w:lang w:val="ru-RU"/>
        </w:rPr>
        <w:t xml:space="preserve"> (</w:t>
      </w:r>
      <w:r w:rsidRPr="00B536EC">
        <w:rPr>
          <w:sz w:val="24"/>
          <w:lang w:val="ru-RU"/>
        </w:rPr>
        <w:t xml:space="preserve">Kandiotis) อย่างน้อยก็</w:t>
      </w:r>
      <w:r>
        <w:rPr>
          <w:rStyle w:val="FootnoteReference"/>
          <w:sz w:val="24"/>
          <w:lang w:val="ru-RU"/>
        </w:rPr>
        <w:footnoteReference w:id="28"/>
      </w:r>
      <w:r w:rsidRPr="00B536EC">
        <w:rPr>
          <w:sz w:val="24"/>
          <w:lang w:val="ru-RU"/>
        </w:rPr>
        <w:t xml:space="preserve"> ไม่มีข้อแก้ตัวใดสำหรับความไม่รู้เช่นนี้ </w:t>
      </w:r>
    </w:p>
    <w:p w:rsidRPr="00B536EC" w:rsidR="00694A07" w:rsidP="00694A07" w:rsidRDefault="00694A07" w14:paraId="3E89A1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>
        <w:rPr>
          <w:sz w:val="24"/>
          <w:lang w:val="ru-RU"/>
        </w:rPr>
        <w:t xml:space="preserve">ไม่</w:t>
      </w:r>
      <w:r w:rsidRPr="00B536EC">
        <w:rPr>
          <w:sz w:val="24"/>
          <w:lang w:val="ru-RU"/>
        </w:rPr>
        <w:t xml:space="preserve"> ในโลกปัจจุบันนี้ ไม่มีข้อแก้ตัวใดสำหรับความไม่รู้ สิ่งที่ขาดไปคือใจที่เต็มใจ ความรักต่อพระเจ้า ผู้ใดที่มีใจที่เต็มใจจะรู้จักพระคริสต์ ก็จะรู้จักพระองค์และหันมา [หาพระองค์] และแม้จะไม่มีนักเทววิทยาหรือนักบวชอยู่ข้างตัวเขา และเขาไม่ได้ยินพระวจนะของพระเจ้า แต่หากเขามีใจที่เต็มเปี่ยมด้วยความเต็มใจ โอกาสสำหรับการกลับใจของเขาจะเป็นได้ทั้งงู สัตว์ร้าย สายฟ้า น้ำท่วม หรือเหตุการณ์อื่นใดก็ตาม พระเจ้าจะช่วยเขา ผู้หนุ่มผู้เป็นนักอนาธิปไตยจากกรีซได้เดินทางไปเยอรมนี ที่นั่นเขาถูกส่งเข้าศูนย์ฟื้นฟูเพราะเกี่ยวข้องกับยาเสพติดและสิ่งคล้ายคลึงกัน ไม่มีสิ่งใดช่วยเขาได้ จนกระทั่งมีผู้หนึ่งในศูนย์ฟื้นฟูให้เขาหนังสือพระกิตติคุณ เขาอ่านแล้วเปลี่ยนใจทันที </w:t>
      </w:r>
      <w:r w:rsidRPr="00B536EC">
        <w:rPr>
          <w:sz w:val="24"/>
          <w:lang w:val="ru-RU"/>
        </w:rPr>
        <w:t xml:space="preserve">เขาตัดสินใจว่า ‘ฉันจะกลับไปยังกรีซ; ที่นั่นมีศาสนาออร์โธดอกซ์’ เขากลับไปยังหมู่บ้านของเขา และญาติพี่น้องก็กดดันให้เขาแต่งงาน เขาแต่งงานและมีลูกหนึ่งคน พ่อหนุ่มคนนี้อ่านพระกิตติคุณ ไปโบสถ์ และไม่ทำงานในวันเทศกาล คนอื่น ๆ ที่เห็นวิถีชีวิตของเขา ก็กล่าวว่า: </w:t>
      </w:r>
      <w:r w:rsidRPr="00B536EC">
        <w:rPr>
          <w:sz w:val="24"/>
          <w:lang w:val="ru-RU"/>
        </w:rPr>
        <w:t xml:space="preserve">‘เขาเสียสติไปเพราะอ่านพระวรสาร; เขาบ้าแล้ว’ ภรรยาของเขาจึงทิ้งเขาไปไม่นานหลังจากนั้น โดยพาลูกไปด้วย เมื่อภรรยาทิ้งเขาไป เขาทิ้งทุกสิ่งทุกอย่างที่ตนมีไว้ในหมู่บ้าน: ที่ดินทำกิน เครื่องแทรกเตอร์—ทุกสิ่งที่เขามี—แล้วไปอาศัยอยู่ในถ้ำในฐานะผู้ถือศีล มีผู้ให้คำปรึกษาทางจิตวิญญาณคนหนึ่งบอกเขาว่า: </w:t>
      </w:r>
      <w:r w:rsidRPr="00B536EC">
        <w:rPr>
          <w:sz w:val="24"/>
          <w:lang w:val="ru-RU"/>
        </w:rPr>
        <w:t xml:space="preserve">“คุณต้องหาภรรยาของคุณก่อน จัดการทุกอย่างให้เรียบร้อยกับเธอ แล้วจึงตัดสินใจว่าจะทำอย่างไร” ดังนั้น เขาจึงออกเดินทางไปเทสซาโลนิกีเพื่อตามหาภรรยา เขาเชื่อว่า เนื่องจากผู้ให้คำปรึกษาทางจิตวิญญาณได้บอกเขาเช่นนั้น พระคริสต์จะทรงเปิดเผยให้เขาพบเธอ ในเทสซาโลนิกี พระคริสต์ไม่ได้ทรงเปิดเผยให้เขาพบภรรยาของเขา ระหว่างทาง เขาได้พบชาวเยอรมันบางคน สอนความเชื่อให้พวกเขา และหนึ่งในนั้นได้รับการบัพติศมา ชาวเยอรมันเหล่านี้ซื้อตั๋วให้เขาไปเอเธนส์ แต่ภรรยาของเขาก็ไม่ปรากฏตัวที่นั่นเช่นกัน ชาวเยอรมันซื้อตั๋วอีกใบให้เขา และเขาเดินทางไปเกาะครีต เขาหางานทำได้ที่นั่นและไปพบพ่อทางจิตวิญญาณ เมื่อได้ยินปัญหาของเขา พระสงฆ์จึงกล่าวว่า: </w:t>
      </w:r>
      <w:r w:rsidRPr="00B536EC">
        <w:rPr>
          <w:sz w:val="24"/>
          <w:lang w:val="ru-RU"/>
        </w:rPr>
        <w:t xml:space="preserve">“ภรรยาและลูกของคุณ มีลักษณะคล้ายกับคนนี้หรือไม่? มีผู้หญิงคนหนึ่งมาเมื่อไม่นานนี้ และกำลังทำงานอยู่แถวนี้” แล้วท่านก็บรรยายลักษณะของภรรยาเขาให้ผู้มาเยือนฟังอย่างละเอียด </w:t>
      </w:r>
      <w:r w:rsidRPr="00B536EC">
        <w:rPr>
          <w:sz w:val="24"/>
          <w:lang w:val="ru-RU"/>
        </w:rPr>
        <w:t xml:space="preserve">“ต้องเป็นเธอแน่” ชายคนนั้นกล่าว ผู้ให้คำปรึกษาทางจิตวิญญาณได้แจ้งเรื่องนี้ให้ภรรยาของเขาทราบ ทันทีที่เธอเห็นสามี เธอก็แข็งค้าง </w:t>
      </w:r>
      <w:r w:rsidRPr="00B536EC">
        <w:rPr>
          <w:sz w:val="24"/>
          <w:lang w:val="ru-RU"/>
        </w:rPr>
        <w:t xml:space="preserve">“คุณหาฉันเจอแล้ว” เธอกล่าว “ด้วยเวทมนตร์ คุณเป็นนักเวท” เธอทิ้งเขาและวิ่งหนีไปก่อนที่เขาจะทันพูดอะไร และเขาก็สูญเสียเธอไปอีกครั้ง เขาได้ทราบเรื่องของฉันและมาที่คาลิวาของฉัน เขาเคาะประตูครั้งหนึ่งแล้วรออยู่; ขณะที่ฉันกำลังเปิดประตู เขาก้าวไปด้านข้างและก้มหัวคำนับซ้ำแล้วซ้ำเล่า เสื้อผ้าของเขาขาดวิ่น เขาเล่าทุกอย่างให้ฉันฟัง ฉันมีมะเดื่อแห้งอยู่ไม่กี่ลูก จึงให้เขา </w:t>
      </w:r>
      <w:r w:rsidRPr="00B536EC">
        <w:rPr>
          <w:sz w:val="24"/>
          <w:lang w:val="ru-RU"/>
        </w:rPr>
        <w:t xml:space="preserve">“ฉันไม่มีฟันแล้ว” เขาพูด </w:t>
      </w:r>
      <w:r w:rsidRPr="00B536EC">
        <w:rPr>
          <w:sz w:val="24"/>
          <w:lang w:val="ru-RU"/>
        </w:rPr>
        <w:t xml:space="preserve">“ผม,” </w:t>
      </w:r>
      <w:r w:rsidRPr="00B536EC">
        <w:rPr>
          <w:sz w:val="24"/>
          <w:lang w:val="ru-RU"/>
        </w:rPr>
        <w:t xml:space="preserve">ผม</w:t>
      </w:r>
      <w:r w:rsidRPr="00B536EC">
        <w:rPr>
          <w:sz w:val="24"/>
          <w:lang w:val="ru-RU"/>
        </w:rPr>
        <w:t xml:space="preserve">พูด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“ก็ไม่มีเช่นกันครับ” — </w:t>
      </w:r>
      <w:r w:rsidRPr="00B536EC">
        <w:rPr>
          <w:sz w:val="24"/>
          <w:lang w:val="ru-RU"/>
        </w:rPr>
        <w:t xml:space="preserve">“แล้วคุณล่ะ,” เขาถาม “มันเจ็บไหมครับ? ผมมันเจ็บครับ จากความเจ็บปวดนี้จึงเกิดเป็นความสุขของพระคริสต์” — </w:t>
      </w:r>
      <w:r w:rsidRPr="00B536EC">
        <w:rPr>
          <w:sz w:val="24"/>
          <w:lang w:val="ru-RU"/>
        </w:rPr>
        <w:t xml:space="preserve">“ผมจะให้เสื้อยืดหรืออะไรสักอย่างดีไหมครับ?” ผมถาม </w:t>
      </w:r>
      <w:r w:rsidRPr="00B536EC">
        <w:rPr>
          <w:sz w:val="24"/>
          <w:lang w:val="ru-RU"/>
        </w:rPr>
        <w:t xml:space="preserve">“ผมมีสองตัวแล้ว,” เขาพูด “เมื่ออากาศอุ่นขึ้น ผมจะให้ไปหนึ่งตัว” ผมพูดว่า: </w:t>
      </w:r>
      <w:r w:rsidRPr="00B536EC">
        <w:rPr>
          <w:sz w:val="24"/>
          <w:lang w:val="ru-RU"/>
        </w:rPr>
        <w:t xml:space="preserve">“ฟังนะ ดูแลสุขภาพให้ดีจนกว่าคุณจะจัดการทุกอย่างให้เรียบร้อยและตกลงกับภรรยาได้ เพราะคุณก็ต้องรับผิดชอบต่อลูกด้วย” ความเสียสละตัวเองที่น่าทึ่ง! ความเชื่อมั่นที่น่าทึ่ง! ทั้งที่เขายังไม่ถึงยี่สิบเจ็ดปีด้วยซ้ำ แล้วเขาจะเรียนรู้เรื่องชีวิตนักบวชจากที่ไหนได้? เขาไม่รู้อะไรเลย แต่มีนิสัยดี พระเจ้าช่วยเขา และเขาก็เจริญเติบโตในวิถีที่สอดคล้องกับพระวรสารอย่างลึกซึ้ง </w:t>
      </w:r>
    </w:p>
    <w:p w:rsidRPr="00B536EC" w:rsidR="00694A07" w:rsidP="00694A07" w:rsidRDefault="00694A07" w14:paraId="410A5E2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นั่นคือเหตุผลที่ผมกล่าวว่า ความไม่รู้ในปัจจุบันนี้ไม่ใช่ข้ออ้างสำหรับสิ่งใดทั้งสิ้น มีเพียงผู้พิการทางจิตหรือเด็กเล็กเท่านั้นที่อาจได้รับการยกเว้นจากความไม่รู้ แต่ในปัจจุบันนี้ แม้แต่เด็กเล็กก็สามารถเข้าใจสิ่งต่าง ๆ ได้ในพริบตา! ดังนั้น หากใครต้องการ ก็มีโอกาสมากมายที่จะได้รู้ความจริง </w:t>
      </w:r>
    </w:p>
    <w:p w:rsidRPr="00AD354B" w:rsidR="00694A07" w:rsidP="00694A07" w:rsidRDefault="00694A07" w14:paraId="45CACEA4" w14:textId="77777777">
      <w:pPr>
        <w:rPr>
          <w:lang w:val="ru-RU"/>
        </w:rPr>
      </w:pPr>
    </w:p>
    <w:p w:rsidRPr="00AD354B" w:rsidR="00694A07" w:rsidP="00694A07" w:rsidRDefault="00694A07" w14:paraId="10664691" w14:textId="77777777">
      <w:pPr>
        <w:rPr>
          <w:lang w:val="ru-RU"/>
        </w:rPr>
      </w:pPr>
    </w:p>
    <w:p w:rsidRPr="00FC6E31" w:rsidR="00694A07" w:rsidP="00694A07" w:rsidRDefault="00694A07" w14:paraId="3EADEC1D" w14:textId="77777777">
      <w:pPr>
        <w:rPr>
          <w:lang w:val="ru-RU"/>
        </w:rPr>
      </w:pPr>
    </w:p>
    <w:p w:rsidRPr="009932F6" w:rsidR="00694A07" w:rsidP="00694A07" w:rsidRDefault="00694A07" w14:paraId="3147DA4B" w14:textId="77777777">
      <w:pPr>
        <w:pStyle w:val="Heading3"/>
        <w:spacing w:before="390" w:after="240"/>
        <w:rPr>
          <w:lang w:val="ru-RU"/>
        </w:rPr>
      </w:pPr>
      <w:bookmarkStart w:name="_Toc196400463" w:id="39"/>
      <w:bookmarkStart w:name="_Toc196894759" w:id="40"/>
      <w:bookmarkStart w:name="_Toc196897683" w:id="41"/>
      <w:r w:rsidRPr="009932F6">
        <w:rPr>
          <w:lang w:val="ru-RU"/>
        </w:rPr>
        <w:t xml:space="preserve">บทที่</w:t>
      </w:r>
      <w:r w:rsidRPr="00AD354B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657AE3">
        <w:rPr>
          <w:lang w:val="ru-RU"/>
        </w:rPr>
        <w:t xml:space="preserve"> </w:t>
      </w:r>
      <w:r w:rsidRPr="00AD354B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ความจริง</w:t>
      </w:r>
      <w:r w:rsidRPr="009932F6">
        <w:rPr>
          <w:lang w:val="ru-RU"/>
        </w:rPr>
        <w:t xml:space="preserve">ว่า </w:t>
      </w:r>
      <w:r w:rsidRPr="009932F6">
        <w:rPr>
          <w:lang w:val="ru-RU"/>
        </w:rPr>
        <w:t xml:space="preserve">การมีอยู่</w:t>
      </w:r>
      <w:r w:rsidRPr="009932F6">
        <w:rPr>
          <w:lang w:val="ru-RU"/>
        </w:rPr>
        <w:t xml:space="preserve">ของคริสตชน</w:t>
      </w:r>
      <w:r>
        <w:rPr>
          <w:lang w:val="ru-RU"/>
        </w:rPr>
        <w:t xml:space="preserve"> </w:t>
      </w:r>
      <w:r w:rsidRPr="00AD354B">
        <w:rPr>
          <w:lang w:val="ru-RU"/>
        </w:rPr>
        <w:br/>
      </w:r>
      <w:r w:rsidRPr="009932F6">
        <w:rPr>
          <w:lang w:val="ru-RU"/>
        </w:rPr>
        <w:t xml:space="preserve">นั้นเองก็</w:t>
      </w:r>
      <w:r w:rsidRPr="009932F6">
        <w:rPr>
          <w:lang w:val="ru-RU"/>
        </w:rPr>
        <w:t xml:space="preserve">ถือ</w:t>
      </w:r>
      <w:r w:rsidRPr="009932F6">
        <w:rPr>
          <w:lang w:val="ru-RU"/>
        </w:rPr>
        <w:t xml:space="preserve">เป็นการประกาศ</w:t>
      </w:r>
      <w:r w:rsidRPr="009932F6">
        <w:rPr>
          <w:lang w:val="ru-RU"/>
        </w:rPr>
        <w:t xml:space="preserve">ความเชื่อ</w:t>
      </w:r>
      <w:bookmarkEnd w:id="39"/>
      <w:bookmarkEnd w:id="40"/>
      <w:bookmarkEnd w:id="41"/>
    </w:p>
    <w:p w:rsidRPr="00B536EC" w:rsidR="00694A07" w:rsidP="00694A07" w:rsidRDefault="00694A07" w14:paraId="2C8E4D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มีประโยชน์ใดบ้างที่จะได้รับจากขบวนการประท้วงต่าง ๆ ที่จัดขึ้นโดยคริสเตียน? </w:t>
      </w:r>
    </w:p>
    <w:p w:rsidRPr="00B536EC" w:rsidR="00694A07" w:rsidP="00694A07" w:rsidRDefault="00694A07" w14:paraId="6A34BB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การปรากฏตัวของคริสเตียนนั้นเองก็ถือเป็นการประกาศความเชื่อแล้ว อาจมีบางคนที่ช่วยได้มากยิ่งขึ้นผ่านการอธิษฐาน แต่ความเงียบของพวกเขาจะถูกนำไปใช้ประโยชน์ และผู้คนจะกล่าวว่า: </w:t>
      </w:r>
      <w:r w:rsidRPr="00B536EC">
        <w:rPr>
          <w:sz w:val="24"/>
          <w:lang w:val="ru-RU"/>
        </w:rPr>
        <w:t xml:space="preserve">‘คนนั้นไม่ได้แสดงความคัดค้านใดๆ ดังนั้นเขาจึงอยู่ฝ่ายเรา เขาเห็นด้วยกับเรา’ หากไม่มีใครเริ่มต่อสู้กับความชั่ว — คือ เริ่มประณามผู้ที่นำผู้เชื่อให้หลงทาง — ความชั่วก็จะยิ่งทวีความรุนแรงขึ้น แต่ด้วยวิธีนี้ ผู้เชื่อจะได้รับกำลังใจบ้าง และผู้ที่ทำสงครามกับพระศาสนจักรก็จะพบความยากลำบากมากขึ้น พระศาสนจักรไม่ใช่เรือสำราญของพวกเขา แต่เป็นเรือของพระคริสต์ คนเหล่านี้สมควรถูกประณาม ความสนใจของพวกเขาเพียงอย่างเดียวคือการมีเงินเดือนสูง รถยนต์หรู และการไล่ตามความบันเทิง… แล้วพวกเขาก็ออกกฎหมายเกี่ยวกับความสัมพันธ์ทางแพ่ง (civil partnerships)</w:t>
      </w:r>
      <w:r>
        <w:rPr>
          <w:rStyle w:val="FootnoteReference"/>
          <w:sz w:val="24"/>
          <w:lang w:val="ru-RU"/>
        </w:rPr>
        <w:footnoteReference w:id="29"/>
      </w:r>
      <w:r w:rsidRPr="00B536EC">
        <w:rPr>
          <w:sz w:val="24"/>
          <w:lang w:val="ru-RU"/>
        </w:rPr>
        <w:t xml:space="preserve"> และทำให้การทำแท้งถูกกฎหมาย แน่นอนว่าพระเจ้าจะไม่ยอมให้ความชั่วร้ายชนะ แต่ประเด็นนี้ไม่ใช่เรื่องนั้น </w:t>
      </w:r>
    </w:p>
    <w:p w:rsidRPr="00B536EC" w:rsidR="00694A07" w:rsidP="00694A07" w:rsidRDefault="00694A07" w14:paraId="040BED2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และพวกเขายังฉายภาพยนตร์ที่หมิ่นประมาทเหล่านี้เพื่อเยาะเย้ยพระคริสต์ พวกเขาทำเช่นนี้เพื่อกล่าวว่า: </w:t>
      </w:r>
    </w:p>
    <w:p w:rsidRPr="00B536EC" w:rsidR="00694A07" w:rsidP="00694A07" w:rsidRDefault="00694A07" w14:paraId="589514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“ดูสิ นี่คือลักษณะของพระคริสต์! พระเมสสิยาห์กำลังมา!” — แล้วจึงนำเสนอ </w:t>
      </w:r>
      <w:r w:rsidRPr="00B536EC">
        <w:rPr>
          <w:sz w:val="24"/>
          <w:lang w:val="ru-RU"/>
        </w:rPr>
        <w:t xml:space="preserve">“พระเมสสิยาห์”</w:t>
      </w:r>
      <w:r w:rsidRPr="00B536EC">
        <w:rPr>
          <w:sz w:val="24"/>
          <w:lang w:val="ru-RU"/>
        </w:rPr>
        <w:t xml:space="preserve"> ของพวกเขาเอง </w:t>
      </w:r>
      <w:r w:rsidRPr="00B536EC">
        <w:rPr>
          <w:sz w:val="24"/>
          <w:lang w:val="ru-RU"/>
        </w:rPr>
        <w:t xml:space="preserve">นั่นคือสิ่งที่พวกเขากำลังมุ่งสู่ </w:t>
      </w:r>
    </w:p>
    <w:p w:rsidRPr="00B536EC" w:rsidR="00694A07" w:rsidP="00694A07" w:rsidRDefault="00694A07" w14:paraId="6A3418F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และผู้คนครับ เกโรนดา เชื่อเรื่องนี้และกำลังหลงทาง! </w:t>
      </w:r>
    </w:p>
    <w:p w:rsidRPr="00B536EC" w:rsidR="00694A07" w:rsidP="00694A07" w:rsidRDefault="00694A07" w14:paraId="6BAE263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ผู้ที่เสื่อมทรามก็กำลังเสื่อมทรามยิ่งขึ้น และพวกเขาเชื่อสิ่งนี้เพราะต้องการหาเหตุผลมาสนับสนุนสิ่งที่ไม่อาจหาเหตุผลได้ และเพื่อปลอบประโลมจิตสำนึกของตนเอง ผ่านความหมิ่นประมาททั้งหมดนี้ พวกเขาพยายามหาเหตุผลมาสนับสนุนความเสื่อมทรามทางศีลธรรม พวกเขาได้ข้ามทุกเส้นแบ่งไปแล้ว ผู้เชื่อได้ยื่นฟ้องคดีเพราะภาพยนตร์ </w:t>
      </w:r>
      <w:r w:rsidRPr="00B536EC">
        <w:rPr>
          <w:sz w:val="24"/>
          <w:lang w:val="ru-RU"/>
        </w:rPr>
        <w:t xml:space="preserve">*The Last Temptation of Christ*</w:t>
      </w:r>
      <w:r>
        <w:rPr>
          <w:rStyle w:val="FootnoteReference"/>
          <w:sz w:val="24"/>
          <w:lang w:val="ru-RU"/>
        </w:rPr>
        <w:footnoteReference w:id="30"/>
      </w:r>
      <w:r w:rsidRPr="00B536EC">
        <w:rPr>
          <w:sz w:val="24"/>
          <w:lang w:val="ru-RU"/>
        </w:rPr>
        <w:t xml:space="preserve"> ทำให้ความเชื่อถูกดูหมิ่น แต่ฝ่ายอัยการกลับกล่าวว่า: </w:t>
      </w:r>
      <w:r w:rsidRPr="00B536EC">
        <w:rPr>
          <w:sz w:val="24"/>
          <w:lang w:val="ru-RU"/>
        </w:rPr>
        <w:t xml:space="preserve">‘ไม่ใช่เรื่องใหญ่!’ เราไม่เคยได้ยินเรื่องความหมิ่นประมาทเช่นนี้มาก่อนเลย! สำหรับเรา การประท้วงต่อภาพยนตร์ที่หมิ่นประมาทนี้คือการแสดงออกถึงความเชื่อของเรา แต่แน่นอนว่า สิ่งดีบางอย่างก็เกิดขึ้นจากความหมิ่นประมาททั้งหมดนี้: รำถูกแยกออกจากข้าวสาลี; โลกถูกกรอง เหมือนผ่านตะแกรง </w:t>
      </w:r>
    </w:p>
    <w:p w:rsidRPr="00B536EC" w:rsidR="00694A07" w:rsidP="00694A07" w:rsidRDefault="00694A07" w14:paraId="12FD53E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ท่านคิดว่าในบางกรณี เราไม่ควรป้องกันตัวเองบ้างหรือไม่ ทั้งแบบส่วนตัวหรือแบบกลุ่ม ในขณะที่ในบางกรณีอื่น ๆ เราควรนิ่งเงียบ? เช่น เมื่อท่านถูกเรียกว่าผู้นอกรีต ท่านได้ตอบโต้ แต่เมื่อเผชิญกับข้อกล่าวหาอื่น ๆ ท่านกลับนิ่งเงียบ </w:t>
      </w:r>
    </w:p>
    <w:p w:rsidRPr="00B536EC" w:rsidR="00694A07" w:rsidP="00694A07" w:rsidRDefault="00694A07" w14:paraId="1B881CF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นั่นคือสิ่งที่บรรดาพระบิดาศักดิ์สิทธิ์ตรัสไว้ ไม่ใช่ข้าพเจ้า ข้อกล่าวหาอื่น ๆ ช่วยข้าพเจ้าในชีวิตทางจิตวิญญาณ แต่ข้อกล่าวหาเรื่องนอกรีตกลับตัดข้าพเจ้าออกจากพระคริสต์</w:t>
      </w:r>
      <w:r>
        <w:rPr>
          <w:rStyle w:val="FootnoteReference"/>
          <w:sz w:val="24"/>
          <w:lang w:val="ru-RU"/>
        </w:rPr>
        <w:footnoteReference w:id="31"/>
      </w:r>
      <w:r w:rsidRPr="00B536EC">
        <w:rPr>
          <w:sz w:val="24"/>
          <w:lang w:val="ru-RU"/>
        </w:rPr>
        <w:t xml:space="preserve"> </w:t>
      </w:r>
    </w:p>
    <w:p w:rsidRPr="00AD354B" w:rsidR="00694A07" w:rsidP="00694A07" w:rsidRDefault="00694A07" w14:paraId="4FCCAA24" w14:textId="77777777">
      <w:pPr>
        <w:rPr>
          <w:lang w:val="ru-RU"/>
        </w:rPr>
      </w:pPr>
    </w:p>
    <w:p w:rsidRPr="009932F6" w:rsidR="00694A07" w:rsidP="00694A07" w:rsidRDefault="00694A07" w14:paraId="79A80290" w14:textId="77777777">
      <w:pPr>
        <w:pStyle w:val="Heading4"/>
        <w:rPr>
          <w:lang w:val="ru-RU"/>
        </w:rPr>
      </w:pPr>
      <w:bookmarkStart w:name="_Toc196400464" w:id="42"/>
      <w:bookmarkStart w:name="_Toc196894760" w:id="43"/>
      <w:bookmarkStart w:name="_Toc196897684" w:id="44"/>
      <w:r w:rsidRPr="009932F6">
        <w:rPr>
          <w:lang w:val="ru-RU"/>
        </w:rPr>
        <w:t xml:space="preserve">พวกเขากำลังพยายามทำให้</w:t>
      </w:r>
      <w:r w:rsidRPr="009932F6">
        <w:rPr>
          <w:lang w:val="ru-RU"/>
        </w:rPr>
        <w:t xml:space="preserve">ประชาชน</w:t>
      </w:r>
      <w:r w:rsidRPr="009932F6">
        <w:rPr>
          <w:lang w:val="ru-RU"/>
        </w:rPr>
        <w:t xml:space="preserve">รู้สึกสบายใจจนประมาท</w:t>
      </w:r>
      <w:bookmarkEnd w:id="42"/>
      <w:bookmarkEnd w:id="43"/>
      <w:bookmarkEnd w:id="44"/>
    </w:p>
    <w:p w:rsidRPr="00B536EC" w:rsidR="00694A07" w:rsidP="00694A07" w:rsidRDefault="00694A07" w14:paraId="3D7746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 ท่านคิดว่าผู้คนจะปรับปรุงวิถีชีวิตของตนเองได้อย่างไร ท่ามกลางทุกสิ่งที่กำลังเกิดขึ้นในโลกนี้? </w:t>
      </w:r>
    </w:p>
    <w:p w:rsidRPr="00B536EC" w:rsidR="00694A07" w:rsidP="00694A07" w:rsidRDefault="00694A07" w14:paraId="23CCDDF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ผู้ใดที่ต้องการปรับปรุงตนเอง ก็ต้องเริ่มจากเรื่องเล็กๆ น้อยๆ ตัวอย่างเช่น โคมไฟอาจสั่นไหว หรือตัวเขาเองอาจถูกสั่นสะเทือนอย่างรุนแรงระหว่างแผ่นดินไหว และด้วยวิธีนี้ เขาจึงได้สติ แต่ผู้ที่ไม่เชื่อ เมื่อได้ยินว่าจะมีสงครามหรือภัยพิบัติใด ๆ ก็ยิ่งแย่ลงและพูดว่า: </w:t>
      </w:r>
      <w:r w:rsidRPr="00B536EC">
        <w:rPr>
          <w:sz w:val="24"/>
          <w:lang w:val="ru-RU"/>
        </w:rPr>
        <w:t xml:space="preserve">‘มาเถอะ มาสนุกกันหน่อย; เราจะต้องตายอยู่ดี’ แล้วพวกเขาก็ปล่อยตัวให้ตกอยู่ในความเสื่อมทรามอย่างสิ้นเชิง ส่วนในสมัยก่อน แม้แต่ผู้ที่ไม่สนใจ เมื่อรู้ว่าจะเกิดสงคราม ก็จะกลับมามีสติและเปลี่ยนแปลงชีวิตของตนเอง ปัจจุบัน คนเช่นนี้มีน้อยมาก ในอดีต ชาวเราใช้ชีวิตอย่างจิตวิญญาณ นั่นคือเหตุผลที่พระเจ้าทรงอวยพรพวกเขา และนักบุญทั้งหลายได้ช่วยเหลือเราอย่างมหัศจรรย์ และเราชนะศัตรูของเรา ซึ่งมักมีจำนวนมากกว่าเราเสมอ ปัจจุบันเราบอกว่าเราเป็นชาวออร์โธดอกซ์ แต่น่าเสียดายที่เรามักมีเพียงชื่อ </w:t>
      </w:r>
      <w:r w:rsidRPr="00B536EC">
        <w:rPr>
          <w:sz w:val="24"/>
          <w:lang w:val="ru-RU"/>
        </w:rPr>
        <w:t xml:space="preserve">‘ออร์โธดอกซ์’ โดยไม่ได้ใช้ชีวิตตามหลักออร์โธดอกซ์อย่างแท้จริง </w:t>
      </w:r>
    </w:p>
    <w:p w:rsidRPr="00B536EC" w:rsidR="00694A07" w:rsidP="00694A07" w:rsidRDefault="00694A07" w14:paraId="056CBCA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ผมได้ถามพระบิดาทางจิตวิญญาณท่านหนึ่ง ซึ่งกำลังทำงานสังคมร่วมกับลูกศิษย์ทางจิตวิญญาณจำนวนมากว่า: </w:t>
      </w:r>
      <w:r w:rsidRPr="00B536EC">
        <w:rPr>
          <w:sz w:val="24"/>
          <w:lang w:val="ru-RU"/>
        </w:rPr>
        <w:t xml:space="preserve">‘ท่านรู้เรื่องภาพยนตร์ที่หมิ่นประมาทพระเจ้าบ้างไหม?’ ท่านตอบว่า: </w:t>
      </w:r>
      <w:r w:rsidRPr="00B536EC">
        <w:rPr>
          <w:sz w:val="24"/>
          <w:lang w:val="ru-RU"/>
        </w:rPr>
        <w:t xml:space="preserve">‘ผมไม่รู้อะไรเลย’ ท่านไม่รู้อะไรเลย ทั้งที่ท่านเองกำลังปฏิบัติหน้าที่ในเมืองใหญ่ พวกเขากำลังทำให้ประชาชนรู้สึกสบายใจจนไม่กังวล และถูกทำให้เพลิดเพลินอยู่เสมอ ดูสิ ไม่ว่าในสถานการณ์ใดก็ตาม คุณห้ามพูดว่าจะมีสงครามหรือว่าวันพระเยซูเสด็จกลับมาครั้งที่สองกำลังจะมาถึง และว่าเราจึงต้องเตรียมตัวให้พร้อม; ต้องแน่ใจว่าผู้คนจะไม่ตื่นตระหนกในสถานการณ์ใดก็ตาม! มันก็เหมือนกับผู้หญิงสูงอายุเหล่านั้น ที่ร้องไห้คร่ำครวญราวกับว่าความตายไม่ได้รอคอยพวกเธออยู่เลย: </w:t>
      </w:r>
      <w:r w:rsidRPr="00B536EC">
        <w:rPr>
          <w:sz w:val="24"/>
          <w:lang w:val="ru-RU"/>
        </w:rPr>
        <w:t xml:space="preserve">‘อย่าพูดถึงความตายเลย พูดแต่เรื่องวันหยุดและพิธีบัพติศมาเท่านั้น’—และด้วยเหตุนี้จึงได้สัมผัสกับความสุขที่หลอกลวง แต่หากพวกเธอได้คิดถึงความจริงว่า ชายชราที่อยู่ใกล้ๆ ได้เสียชีวิตเมื่อวานนี้ ว่าอีกคนกำลังอยู่บนเตียงมรณะและจะเสียชีวิตเช่นกัน และว่าวันมะรืนนี้จะมีพิธีรำลึกถึงผู้คนที่อายุน้อยกว่าพวกเธอมาก พวกเธอก็จะคิดถึงความตายและพูดว่า: </w:t>
      </w:r>
      <w:r w:rsidRPr="00B536EC">
        <w:rPr>
          <w:sz w:val="24"/>
          <w:lang w:val="ru-RU"/>
        </w:rPr>
        <w:t xml:space="preserve">‘ฉันต้องไปสารภาพบาป; ฉันต้องเตรียมตัวทางจิตวิญญาณ เพราะบางทีพระคริสต์อาจเรียกฉันไปสู่ชีวิตถัดไปเร็วๆ นี้’ มิฉะนั้น ความตายจะมาและพาพวกเขาไปโดยไม่ให้ทันตั้งตัว ส่วนคนอื่นๆ ด้วยความเมตตาที่ผิดทาง จึงกล่าวว่า: </w:t>
      </w:r>
      <w:r w:rsidRPr="00B536EC">
        <w:rPr>
          <w:sz w:val="24"/>
          <w:lang w:val="ru-RU"/>
        </w:rPr>
        <w:t xml:space="preserve">“อย่าบอกพวกนอกรีตว่าพวกเขาผิด เพื่อแสดงความรักของเราต่อพวกเขา” — และด้วยวิธีนี้ พวกเขาจึงปฏิบัติต่อทุกสิ่งอย่างเท่าเทียมกัน หากพวกเขาได้ใช้ชีวิตในยุคแรกเริ่มของคริสต์ศาสนา เราคงไม่มีนักบุญแม้แต่คนเดียว! ในสมัยนั้น คริสตชนถูกบอกให้: </w:t>
      </w:r>
      <w:r w:rsidRPr="00B536EC">
        <w:rPr>
          <w:sz w:val="24"/>
          <w:lang w:val="ru-RU"/>
        </w:rPr>
        <w:t xml:space="preserve">“แค่โยนกำยานลงบนไฟ แต่ไม่ต้องปฏิเสธพระคริสต์” คริสต์ชนไม่ยอมรับสิ่งนี้ </w:t>
      </w:r>
      <w:r w:rsidRPr="00B536EC">
        <w:rPr>
          <w:sz w:val="24"/>
          <w:lang w:val="ru-RU"/>
        </w:rPr>
        <w:t xml:space="preserve">‘แกล้งทำเป็นโยนมันลงไปก็พอ’ พวกเขาก็ไม่ยอมรับ </w:t>
      </w:r>
      <w:r w:rsidRPr="00B536EC">
        <w:rPr>
          <w:sz w:val="24"/>
          <w:lang w:val="ru-RU"/>
        </w:rPr>
        <w:t xml:space="preserve">‘อย่าพูดถึงพระคริสต์และไปไหนก็ได้ตามใจชอบ เป็นคนอิสระ’ คริสต์ชนก็ไม่ยอมรับสิ่งนี้เช่นกัน แต่วันนี้คุณเห็นได้ว่าผู้คนถูกเจือจางด้วยน้ำ ยีสต์ที่ใช้ไม่ใช่ยีสต์ที่ถูกต้อง </w:t>
      </w:r>
    </w:p>
    <w:p w:rsidRPr="00B536EC" w:rsidR="00694A07" w:rsidP="00694A07" w:rsidRDefault="00694A07" w14:paraId="378E1D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เมื่ออัครทูตเปาโลกล่าวว่า: </w:t>
      </w:r>
      <w:r w:rsidRPr="00B536EC">
        <w:rPr>
          <w:i/>
          <w:iCs/>
          <w:sz w:val="24"/>
          <w:lang w:val="ru-RU"/>
        </w:rPr>
        <w:t xml:space="preserve">‘ผลของพระวิญญาณคือความรัก </w:t>
      </w:r>
      <w:r w:rsidRPr="00B536EC">
        <w:rPr>
          <w:i/>
          <w:iCs/>
          <w:sz w:val="24"/>
          <w:lang w:val="ru-RU"/>
        </w:rPr>
        <w:t xml:space="preserve">ความชื่นชมยินดี…’</w:t>
      </w:r>
      <w:r>
        <w:rPr>
          <w:rStyle w:val="FootnoteReference"/>
          <w:i/>
          <w:iCs/>
          <w:sz w:val="24"/>
          <w:lang w:val="ru-RU"/>
        </w:rPr>
        <w:footnoteReference w:id="32"/>
      </w:r>
      <w:r w:rsidRPr="00B536EC">
        <w:rPr>
          <w:sz w:val="24"/>
          <w:lang w:val="ru-RU"/>
        </w:rPr>
        <w:t xml:space="preserve"> ท่านหมายความว่าความชื่นชมยินดีเป็นหลักฐานของชีวิตที่ชอบธรรมหรือไม่? </w:t>
      </w:r>
    </w:p>
    <w:p w:rsidRPr="00B536EC" w:rsidR="00694A07" w:rsidP="00694A07" w:rsidRDefault="00694A07" w14:paraId="6215228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เพราะมีความสุขทางโลกและความสุขทางพระ เมื่อสิ่งใดไม่เกี่ยวข้องกับจิตวิญญาณหรือไม่บริสุทธิ์ ก็ไม่อาจมีความสุขหรือความสงบที่แท้จริงในใจได้ ความสุขที่ผู้ที่มีจิตวิญญาณสูงส่งได้สัมผัส ไม่ใช่ความสุขแบบที่คนสมัยนี้หลายคนกำลังไล่ตาม เราต้องไม่สับสนระหว่างสิ่งต่าง ๆ นักบุญทั้งหลายได้สัมผัสความสุขในรูปแบบที่เรากำลังแสวงหาหรือไม่? พระมารดาของพระเจ้าได้สัมผัสความสุขเช่นนั้นหรือไม่? พระคริสต์—พระองค์เคยหัวเราะหรือไม่? นักบุญท่านใดที่ดำเนินชีวิตนี้โดยปราศจากความเจ็บปวด? นักบุญท่านใดที่มีสุขแบบที่คริสตชนยุคปัจจุบันหลายคนปรารถนา—ผู้ที่ไม่อยากได้ยินเรื่องไม่พึงประสงค์ใดๆ เพื่อไม่ให้ตนเองรู้สึกไม่สบายใจหรือสูญเสียความสงบ? หากผมหลีกเลี่ยงความวุ่นวายเพื่อความสุข เพื่อไม่ให้ความสงบของผมถูกรบกวน เพื่อความอ่อนโยน แล้วผมก็กำลังแสดงความไม่ใส่ใจ! ความอ่อนโยนทางจิตวิญญาณเป็นเรื่องหนึ่ง แต่ความอ่อนโยนที่เกิดจากความเฉยเมยเป็นเรื่องอีกอย่างหนึ่ง บางคนกล่าวว่า: </w:t>
      </w:r>
      <w:r w:rsidRPr="00B536EC">
        <w:rPr>
          <w:sz w:val="24"/>
          <w:lang w:val="ru-RU"/>
        </w:rPr>
        <w:t xml:space="preserve">‘ฉันเป็นคริสเตียน ดังนั้นจึงต้องมีความสุขและสงบ’ แต่คนเหล่านี้ไม่ใช่คริสเตียน คุณเข้าใจไหม? นี่คือความเฉยเมย นี่คือความสุขทางโลก ผู้ใดที่มีหลักการทางโลกเหล่านี้อยู่ภายใน ก็ไม่ใช่ผู้ที่มีจิตวิญญาณ คนทางจิตวิญญาณคือผู้ที่เต็มไปด้วยความเจ็บปวด; นั่นคือ เขารู้สึกเจ็บปวดกับสิ่งที่กำลังเกิดขึ้น เขารู้สึกเจ็บปวดแทนผู้คน แต่สำหรับความเจ็บปวดนี้ เขาได้รับรางวัลเป็นความปลอบประโลมจากพระเจ้า เขารู้สึกเจ็บปวด แต่ภายในใจเขารู้สึกว่า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’ และความปลอบประโลมจากพระเจ้า เพราะพระเจ้าทรงเทพรพรลงสู่จิตวิญญาณของเขาจากสวรรค์ และเขาจึงชื่นชมยินดีในความรักของพระเจ้า นี่คือความสุข ความสุขทางจิตวิญญาณ — ที่ไม่อาจบรรยายได้และเติมเต็มหัวใจ </w:t>
      </w:r>
    </w:p>
    <w:p w:rsidRPr="00E24DB9" w:rsidR="00694A07" w:rsidP="00694A07" w:rsidRDefault="00694A07" w14:paraId="5FD99297" w14:textId="77777777">
      <w:pPr>
        <w:rPr>
          <w:lang w:val="ru-RU"/>
        </w:rPr>
      </w:pPr>
    </w:p>
    <w:p w:rsidRPr="009932F6" w:rsidR="00694A07" w:rsidP="00694A07" w:rsidRDefault="00694A07" w14:paraId="38D9A1FE" w14:textId="77777777">
      <w:pPr>
        <w:pStyle w:val="Heading4"/>
        <w:rPr>
          <w:lang w:val="ru-RU"/>
        </w:rPr>
      </w:pPr>
      <w:bookmarkStart w:name="_Toc196400465" w:id="45"/>
      <w:bookmarkStart w:name="_Toc196894761" w:id="46"/>
      <w:bookmarkStart w:name="_Toc196897685" w:id="47"/>
      <w:r w:rsidRPr="009932F6">
        <w:rPr>
          <w:lang w:val="ru-RU"/>
        </w:rPr>
        <w:t xml:space="preserve">ตัวอย่างนี้</w:t>
      </w:r>
      <w:r w:rsidRPr="009932F6">
        <w:rPr>
          <w:lang w:val="ru-RU"/>
        </w:rPr>
        <w:t xml:space="preserve">พูด</w:t>
      </w:r>
      <w:r w:rsidRPr="009932F6">
        <w:rPr>
          <w:lang w:val="ru-RU"/>
        </w:rPr>
        <w:t xml:space="preserve">แทน</w:t>
      </w:r>
      <w:r w:rsidRPr="009932F6">
        <w:rPr>
          <w:lang w:val="ru-RU"/>
        </w:rPr>
        <w:t xml:space="preserve">ตัวมัน</w:t>
      </w:r>
      <w:r w:rsidRPr="009932F6">
        <w:rPr>
          <w:lang w:val="ru-RU"/>
        </w:rPr>
        <w:t xml:space="preserve">เอง</w:t>
      </w:r>
      <w:bookmarkEnd w:id="45"/>
      <w:bookmarkEnd w:id="46"/>
      <w:bookmarkEnd w:id="47"/>
    </w:p>
    <w:p w:rsidRPr="00B536EC" w:rsidR="00694A07" w:rsidP="00694A07" w:rsidRDefault="00694A07" w14:paraId="10285FC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ผู้ที่ดำเนินชีวิตทางจิตวิญญาณในโลกนี้ควรแสดงให้ผู้ไม่เชื่อเห็นว่าพวกเขากำลังถือศีลอดหรือไม่? </w:t>
      </w:r>
    </w:p>
    <w:p w:rsidRPr="00B536EC" w:rsidR="00694A07" w:rsidP="00694A07" w:rsidRDefault="00694A07" w14:paraId="77EEE1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หากเรากำลังพูดถึงการอดอาหารที่กำหนดโดยคริสตจักรของเรา — วันพุธ วันศุกร์ และการอดอาหารหลายวัน — แล้วพวกเขาควรแสดงให้คนที่ไม่เชื่อเห็น เพราะนี่คือการประกาศความเชื่อ อย่างไรก็ตาม การอดอาหารอื่น ๆ ที่ปฏิบัติเป็นการฝึกฝนทางจิตวิญญาณด้วยความรักต่อพระคริสต์ หรือเพื่อให้คำอธิษฐานของเราสำหรับเรื่องเฉพาะได้รับการตอบรับ ควรปฏิบัติอย่างลับ ๆ </w:t>
      </w:r>
    </w:p>
    <w:p w:rsidRPr="00B536EC" w:rsidR="00694A07" w:rsidP="00694A07" w:rsidRDefault="00694A07" w14:paraId="225C625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เป้าหมายคือเพื่อใช้ชีวิตตามแบบออร์โธดอกซ์ ไม่ใช่เพียงพูดหรือเขียนตามแบบออร์โธดอกซ์เท่านั้น นั่นคือเหตุผลที่ท่านจะเห็นว่า หากผู้เทศน์ขาดประสบการณ์ส่วนตัว คำเทศน์ของเขาจะไม่สัมผัสใจหรือเปลี่ยนแปลงผู้คนได้ </w:t>
      </w:r>
    </w:p>
    <w:p w:rsidRPr="00B536EC" w:rsidR="00694A07" w:rsidP="00694A07" w:rsidRDefault="00694A07" w14:paraId="4D3633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แต่หากผู้ฟังหรือผู้อ่านมีจิตใจที่เปิดรับดีแล้วล่ะครับ, เกโรนดา? </w:t>
      </w:r>
    </w:p>
    <w:p w:rsidRPr="00B536EC" w:rsidR="00694A07" w:rsidP="00694A07" w:rsidRDefault="00694A07" w14:paraId="335D961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อ้า ในกรณีนั้น พวกเขาก็มีพระคุณแล้ว และได้รับประโยชน์จากพระคุณนั้นเอง อย่างไรก็ตาม ผู้ที่ไม่มีใจที่เปิดรับจะเริ่มวิเคราะห์สิ่งที่ผู้เทศน์พูด และจะไม่ได้รับประโยชน์ใดๆ เลย การคิดตามแบบออร์โธดอกซ์นั้นง่าย แต่การดำเนินชีวิตตามแบบออร์โธดอกซ์นั้นต้องใช้ความพยายาม </w:t>
      </w:r>
    </w:p>
    <w:p w:rsidRPr="00B536EC" w:rsidR="00694A07" w:rsidP="00694A07" w:rsidRDefault="00694A07" w14:paraId="285383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ครั้งหนึ่ง นักเทววิทยาคนหนึ่งได้เรียกร้องให้ผู้คนไปบริจาคเลือดในคำเทศนาของเขา เพราะมีความจำเป็น และจริง ๆ แล้ว: หลายคนก็ถูกคำเทศนาของเขาทำให้รู้สึกซาบซึ้งและบริจาคเลือดเป็นจำนวนมาก แต่ตัวเขาเองกลับไม่บริจาคแม้แต่น้ำเลือดหยดเดียว ทั้งที่พูดตรง ๆ แล้ว เขามีเลือดมากเกินพอ ผู้คนจึงถูกนำทางให้หลงผิด </w:t>
      </w:r>
      <w:r w:rsidRPr="00B536EC">
        <w:rPr>
          <w:sz w:val="24"/>
          <w:lang w:val="ru-RU"/>
        </w:rPr>
        <w:t xml:space="preserve">“ผม” นักเทววิทยากล่าวกับพวกเขาในขณะนั้น “ได้ใช้คำเทศนาของผมเพื่อสร้างแรงบันดาลใจให้ผู้คนไปบริจาคเลือด และนั่นก็เหมือนกับว่าผมได้บริจาคเลือดมากกว่าใครๆ!” นั่นคือวิธีที่เขาปลอบประโลมจิตสำนึกของตนเอง แต่จะดีกว่าหากเขาไม่เทศนา แต่ไปบริจาคเลือดเล็กน้อยด้วยตัวเองอย่างเงียบๆ! </w:t>
      </w:r>
    </w:p>
    <w:p w:rsidRPr="00B536EC" w:rsidR="00694A07" w:rsidP="00694A07" w:rsidRDefault="00694A07" w14:paraId="26F86B2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สิ่งที่สำคัญคือวิถีชีวิตของบุคคลนั้นเอง มีชายคนหนึ่งที่ไม่มีความเกี่ยวข้องกับคริสตจักรเลยสักนิด ได้พูดกับผมว่า: </w:t>
      </w:r>
      <w:r w:rsidRPr="00B536EC">
        <w:rPr>
          <w:sz w:val="24"/>
          <w:lang w:val="ru-RU"/>
        </w:rPr>
        <w:t xml:space="preserve">‘ผมเป็นหนึ่งใน </w:t>
      </w:r>
      <w:r w:rsidRPr="00B536EC">
        <w:rPr>
          <w:sz w:val="24"/>
          <w:lang w:val="ru-RU"/>
        </w:rPr>
        <w:t xml:space="preserve">“คนถนัด</w:t>
      </w:r>
      <w:r w:rsidRPr="00B536EC">
        <w:rPr>
          <w:sz w:val="24"/>
          <w:lang w:val="ru-RU"/>
        </w:rPr>
        <w:t xml:space="preserve">ขวา”’ — </w:t>
      </w:r>
      <w:r w:rsidRPr="00B536EC">
        <w:rPr>
          <w:sz w:val="24"/>
          <w:lang w:val="ru-RU"/>
        </w:rPr>
        <w:t xml:space="preserve">‘แต่เพราะคุณไม่ทำเครื่องหมายกางเขน แล้วมันมีประโยชน์อะไร?’ — ผมตอบกลับ </w:t>
      </w:r>
      <w:r w:rsidRPr="00B536EC">
        <w:rPr>
          <w:sz w:val="24"/>
          <w:lang w:val="ru-RU"/>
        </w:rPr>
        <w:t xml:space="preserve">‘มือจะถูกเรียกว่า “ถนัดขวา” ได้อย่างไร หากมันไม่ทำเครื่องหมายกางเขน?’ มันต่างจากมือซ้ายที่ไม่ทำเครื่องหมายกางเขนอย่างไร? เพราะไม่ว่าจะมองอย่างไร มันก็ไม่ได้ทำเครื่องหมายกางเขนเช่นกัน หากคุณเป็นหนึ่งใน ‘คนถนัดขวา’ แต่ไม่ทำเครื่องหมายกางเขน คุณจะต่างจาก ‘คนถนัดซ้าย’ อย่างไร? จุดสำคัญคือคุณต้องเป็นคนที่มีจิตวิญญาณ ดำเนินชีวิตใกล้ชิดกับพระคริสต์ แล้วคุณก็จะช่วยเหลือผู้อื่นได้เช่นกัน” </w:t>
      </w:r>
    </w:p>
    <w:p w:rsidRPr="00B536EC" w:rsidR="00694A07" w:rsidP="00694A07" w:rsidRDefault="00694A07" w14:paraId="23333AB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หากใครใช้ชีวิตอย่างถูกต้อง การกระทำของเขาจะพูดแทนตัวเขาเอง ในเมืองหนึ่ง มีผู้เชื่อนิกายโปรเตสแตนต์คนหนึ่งที่วิพากษ์วิจารณ์ทุกคน ทั้งพระสงฆ์และพระสังฆราช ส่วนในวัดใกล้เคียง มีพระภิกษุรูปหนึ่งที่กำลังอุทิศตนให้กับการปฏิบัติธรรมอย่างเคร่งครัด วันหนึ่ง ผู้ไม่เชื่อในพระเจ้าถามผู้เชื่อนิกายโปรเตสแตนต์ว่า </w:t>
      </w:r>
      <w:r w:rsidRPr="00B536EC">
        <w:rPr>
          <w:sz w:val="24"/>
          <w:lang w:val="ru-RU"/>
        </w:rPr>
        <w:t xml:space="preserve">“ได้ครับ คุณวิพากษ์วิจารณ์พระสังฆราชและพระสงฆ์ทุกคน แต่คุณคิดอย่างไรเกี่ยวกับพระภิกษุรูปนี้?” — </w:t>
      </w:r>
      <w:r w:rsidRPr="00B536EC">
        <w:rPr>
          <w:sz w:val="24"/>
          <w:lang w:val="ru-RU"/>
        </w:rPr>
        <w:t xml:space="preserve">“ส่วนพระภิกษุรูปนี้” เขาตอบ “ผมเคารพท่าน เพราะท่านไม่เหมือนพวกเขา” ผู้เชื่อสามารถช่วยเหลือผู้อื่นได้อย่างไร ไม่ว่าเขาจะอยู่ที่ไหน ก็เพียงแต่เขาเองต้องดำเนินชีวิตอย่างชอบธรรม! ผมจำได้ถึงตำรวจคนหนึ่งที่ผมรู้จัก ซึ่งประจำการอยู่ที่ชายแดน [กับยูโกสลาเวีย] [ด้านตรงข้าม] มีคอมมิวนิสต์เซอร์เบีย — และไม่ใช่คอมมิวนิสต์ธรรมดา แต่เป็นกลุ่มที่ไร้ศรัทธาที่สุด และเป็นสมาชิกที่พรรคไว้วางใจที่สุด เมื่อพระสงฆ์ข้ามชายแดนมา ตำรวจคนนี้จะจูบมือท่าน พวกคอมมิวนิสต์สังเกตเห็นเรื่องนี้ </w:t>
      </w:r>
      <w:r w:rsidRPr="00B536EC">
        <w:rPr>
          <w:sz w:val="24"/>
          <w:lang w:val="ru-RU"/>
        </w:rPr>
        <w:t xml:space="preserve">“ตำรวจชาวกรีก แต่เขากลับจูบมือพระสงฆ์ชาวเซอร์เบีย!” สิ่งนี้สร้างความประทับใจอย่างมากต่อพวกคอมมิวนิสต์ และทำให้พวกเขาคิดถึงเรื่องความเชื่อ </w:t>
      </w:r>
    </w:p>
    <w:p w:rsidRPr="00B536EC" w:rsidR="00694A07" w:rsidP="00694A07" w:rsidRDefault="00694A07" w14:paraId="7F5F606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ดูสิว่าผู้ที่ดำรงตำแหน่งความรับผิดชอบในขณะที่ยังคงยึดมั่นในหลักการคริสต์สามารถช่วยเหลือผู้อื่นได้อย่างไร! </w:t>
      </w:r>
      <w:r w:rsidRPr="00B536EC">
        <w:rPr>
          <w:sz w:val="24"/>
          <w:lang w:val="ru-RU"/>
        </w:rPr>
        <w:t xml:space="preserve">นั่นคือเหตุผลที่เมื่อมีบุคคล ‘สำคัญ’</w:t>
      </w:r>
      <w:r w:rsidRPr="00B536EC">
        <w:rPr>
          <w:sz w:val="24"/>
          <w:lang w:val="ru-RU"/>
        </w:rPr>
        <w:t xml:space="preserve"> บางคนมาเยือน </w:t>
      </w:r>
      <w:r w:rsidRPr="00B536EC">
        <w:rPr>
          <w:sz w:val="24"/>
          <w:lang w:val="ru-RU"/>
        </w:rPr>
        <w:t xml:space="preserve">ผมจะพยายามพบปะกับพวกเขาเพื่อช่วยเหลือ เพราะด้วยตัวอย่างของพวกเขา พวกเขาสามารถสร้างอิทธิพลที่เป็นประโยชน์อย่างยิ่งต่อผู้อื่นได้ นี่คือผู้บัญชาการทหารคนหนึ่งที่ผมรู้จัก—เขาเป็นแบบอย่างที่ดี ไม่ว่าเขาจะทำอะไร ก็มาจากภายใน จากใจ ไม่ใช่จากภาพลักษณ์ภายนอก ผู้อื่นเมื่อเห็นเขา ก็จะคิดทบทวนพฤติกรรมของตนเองและปรับปรุงให้ดีขึ้น </w:t>
      </w:r>
    </w:p>
    <w:p w:rsidRPr="00B536EC" w:rsidR="00694A07" w:rsidP="00694A07" w:rsidRDefault="00694A07" w14:paraId="09015F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และในอดีต แม้แต่ชนชั้นสูงในท้องถิ่นก็มีหลักการที่ดีและมีความศรัทธา คุณรู้ไหมว่าสตรีผู้สูงศักดิ์ท่านหนึ่งได้พูดอะไรกับสมาชิกสภาผู้แทนราษฎรในเมืองหนึ่ง? เธอกำลังรับประทานอาหารค่ำกับสามีของเธอ นั่นเป็นช่วงการถือศีลอดวันพระแม่มารีอา แต่พวกเขากลับเสิร์ฟเนื้อและปลา… ท่านหญิงผู้สูงศักดิ์กำลังถือศีลอด จึงไม่รับประทานอาหาร สมาชิกสภาผู้แทนราษฎรสังเกตเห็นและกล่าวว่า: </w:t>
      </w:r>
      <w:r w:rsidRPr="00B536EC">
        <w:rPr>
          <w:sz w:val="24"/>
          <w:lang w:val="ru-RU"/>
        </w:rPr>
        <w:t xml:space="preserve">‘ผู้เจ็บป่วยและผู้ที่เดินทางไม่จำเป็นต้องถือศีลอด’ — </w:t>
      </w:r>
      <w:r w:rsidRPr="00B536EC">
        <w:rPr>
          <w:sz w:val="24"/>
          <w:lang w:val="ru-RU"/>
        </w:rPr>
        <w:t xml:space="preserve">‘แน่นอนค่ะ’ เธอตอบ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โดยเฉพาะผู้ที่เดินทางด้วยรถม้า’ และดังนั้นเธอจึงไม่แตะต้องอาหารที่ไม่ถือศีลอด ในงานเลี้ยงนั้น มีนักบวชคนหนึ่งอยู่ท่ามกลางผู้ร่วมงาน ซึ่งได้กล่าวคำต้อนรับว่า: </w:t>
      </w:r>
      <w:r w:rsidRPr="00B536EC">
        <w:rPr>
          <w:sz w:val="24"/>
          <w:lang w:val="ru-RU"/>
        </w:rPr>
        <w:t xml:space="preserve">‘เป็นเกียรติอย่างยิ่งที่ข้าพเจ้าได้มาอยู่ที่นี่กับท่านทั้งหลาย’ และอื่นๆ อีกมากมาย; เขาพูดไม่หยุด พร้อมทั้งยกย่องชมเชยพวกเขาอย่างล้นหลาม จากนั้นสามีของหญิงผู้นั้นก็ขัดจังหวะเขาและกล่าวว่า: </w:t>
      </w:r>
      <w:r w:rsidRPr="00B536EC">
        <w:rPr>
          <w:i/>
          <w:iCs/>
          <w:sz w:val="24"/>
          <w:lang w:val="ru-RU"/>
        </w:rPr>
        <w:t xml:space="preserve">“อย่าวางใจในเจ้าผู้ครองแผ่นดิน ในบุตรแห่งมนุษย์ ซึ่งไม่มีความรอด...”</w:t>
      </w:r>
      <w:r>
        <w:rPr>
          <w:rStyle w:val="FootnoteReference"/>
          <w:i/>
          <w:iCs/>
          <w:sz w:val="24"/>
          <w:lang w:val="ru-RU"/>
        </w:rPr>
        <w:footnoteReference w:id="33"/>
      </w:r>
      <w:r w:rsidRPr="00B536EC">
        <w:rPr>
          <w:sz w:val="24"/>
          <w:lang w:val="ru-RU"/>
        </w:rPr>
        <w:t xml:space="preserve"> เพราะนักบวชผู้นี้ต้องการเอาใจพวกเขา ในโอกาสอื่น ๆ หญิงคนเดียวกันนี้ได้กล่าวกับศาสตราจารย์ด้านเทววิทยาของมหาวิทยาลัยว่า: </w:t>
      </w:r>
      <w:r w:rsidRPr="00B536EC">
        <w:rPr>
          <w:sz w:val="24"/>
          <w:lang w:val="ru-RU"/>
        </w:rPr>
        <w:t xml:space="preserve">“อย่าจับผิดเรื่องเล็กน้อย และอย่าให้พระสงฆ์สอบตก “ทำทุกทางเพื่อให้พวกเขาผ่านการสอบได้ เพราะในเขตสังฆมณฑลกำลังขาดแคลนพระสงฆ์!” สิ่งที่ผมต้องการกล่าวคือ ในอดีต กลุ่มชนชั้นนำท้องถิ่นมีความมุ่งมั่นต่อพระศาสนจักรและทำหน้าที่เป็นแบบอย่างให้กับประชาชน </w:t>
      </w:r>
    </w:p>
    <w:p w:rsidRPr="00B536EC" w:rsidR="00694A07" w:rsidP="00694A07" w:rsidRDefault="00694A07" w14:paraId="14B5B7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 ตัวอย่างชีวิตคริสตชนของเราเองและวิถีชีวิตคริสตชนของเราเองที่จะมีอิทธิพลเชิงบวกต่อประชาชน คริสตชนต้องโดดเด่นด้วยความกล้าหาญทางจิตวิญญาณ ความสูงส่ง และการเสียสละตนเอง นั่นคือเหตุผลที่ผมกล่าวกับผู้เชื่อทั่วไปว่า: </w:t>
      </w:r>
      <w:r w:rsidRPr="00B536EC">
        <w:rPr>
          <w:sz w:val="24"/>
          <w:lang w:val="ru-RU"/>
        </w:rPr>
        <w:t xml:space="preserve">‘จงรักพระคริสต์ จงถ่อมตน จงปฏิบัติหน้าที่ของท่าน — และพระคริสต์จะเปิดเผยคุณธรรมของท่านให้ผู้อื่นเห็น’ ความดีมีกฎเกณฑ์หนึ่ง </w:t>
      </w:r>
      <w:r w:rsidRPr="00B536EC">
        <w:rPr>
          <w:sz w:val="24"/>
          <w:lang w:val="ru-RU"/>
        </w:rPr>
        <w:t xml:space="preserve">คือการ ‘เปิดเผย’ ตัวตนของบุคคลนั้น ไม่ว่าเขาจะอยู่ที่ใดก็ตาม แม้เขาจะซ่อนตัว หรือเพื่อพระคริสต์ เขาจะปลอมตัวเป็น ‘ผู้โง่ศักดิ์สิทธิ์’ ความดีก็จะเปิดเผยตัวตนของเขา แม้จะเกิดขึ้นในภายหลังก็ตาม และสมบัติที่เขาได้สะสมไว้ ซึ่งจะถูกเปิดเผยอย่างครบถ้วนในภายหลัง จะช่วยวิญญาณมากมายอีกครั้ง และบางทีอาจช่วยพวกเขาได้มากยิ่งขึ้น </w:t>
      </w:r>
    </w:p>
    <w:p w:rsidRPr="00E24DB9" w:rsidR="00694A07" w:rsidP="00694A07" w:rsidRDefault="00694A07" w14:paraId="1A3F361F" w14:textId="77777777">
      <w:pPr>
        <w:rPr>
          <w:lang w:val="ru-RU"/>
        </w:rPr>
      </w:pPr>
    </w:p>
    <w:p w:rsidRPr="009932F6" w:rsidR="00694A07" w:rsidP="00694A07" w:rsidRDefault="00694A07" w14:paraId="060C0188" w14:textId="77777777">
      <w:pPr>
        <w:pStyle w:val="Heading4"/>
        <w:rPr>
          <w:lang w:val="ru-RU"/>
        </w:rPr>
      </w:pPr>
      <w:bookmarkStart w:name="_Toc196400466" w:id="48"/>
      <w:bookmarkStart w:name="_Toc196894762" w:id="49"/>
      <w:bookmarkStart w:name="_Toc196897686" w:id="50"/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ทรงอดทน</w:t>
      </w:r>
      <w:r w:rsidRPr="009932F6">
        <w:rPr>
          <w:lang w:val="ru-RU"/>
        </w:rPr>
        <w:t xml:space="preserve">ต่อเรา</w:t>
      </w:r>
      <w:bookmarkEnd w:id="48"/>
      <w:bookmarkEnd w:id="49"/>
      <w:bookmarkEnd w:id="50"/>
    </w:p>
    <w:p w:rsidRPr="00B536EC" w:rsidR="00694A07" w:rsidP="00694A07" w:rsidRDefault="00694A07" w14:paraId="15A36FB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ในปัจจุบัน พระเจ้าทรงยอมให้สิ่งที่กำลังเกิดขึ้นนั้นเกิดขึ้น พระเจ้าทรงยอมให้เกิดขึ้นเพื่อไม่ให้คนชั่วสามารถหาข้อแก้ตัวได้ ในบางกรณี พระเจ้าทรงเข้าแทรกแซงด้วยพระองค์เองและทันที ส่วนในบางกรณี พระเจ้าทรงรอคอยและไม่ทรงจัดทางออกให้ทันที พระเจ้าทรงคาดหวังให้ผู้คนแสดงความอดทน อธิษฐาน และต่อสู้ พระเจ้าทรงมีความสูงส่งเพียงใด! ลองดูตัวอย่างอีกคนหนึ่ง: เขาได้สังหารผู้คนไปกี่คนในสงคราม [กลางเมือง]</w:t>
      </w:r>
      <w:r>
        <w:rPr>
          <w:rStyle w:val="FootnoteReference"/>
          <w:sz w:val="24"/>
          <w:lang w:val="ru-RU"/>
        </w:rPr>
        <w:footnoteReference w:id="34"/>
      </w:r>
      <w:r w:rsidRPr="00B536EC">
        <w:rPr>
          <w:sz w:val="24"/>
          <w:lang w:val="ru-RU"/>
        </w:rPr>
        <w:t xml:space="preserve"> แต่เขายังมีชีวิตอยู่! ในชีวิตถัดไป พระเจ้าจะตรัสกับเขาว่า: </w:t>
      </w:r>
      <w:r w:rsidRPr="00B536EC">
        <w:rPr>
          <w:sz w:val="24"/>
          <w:lang w:val="ru-RU"/>
        </w:rPr>
        <w:t xml:space="preserve">‘เราได้ทรงอนุญาตให้เจ้ามีชีวิตอยู่ยาวนานกว่าผู้ชอบธรรม’ คนเช่นนี้จะไม่ได้รับข้อแก้ตัวใดๆ </w:t>
      </w:r>
    </w:p>
    <w:p w:rsidRPr="00B536EC" w:rsidR="00694A07" w:rsidP="00694A07" w:rsidRDefault="00694A07" w14:paraId="3A0160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ทำไมบางครั้งคนเช่นนี้ แม้จะป่วยหนัก ก็ยังไม่ตาย? </w:t>
      </w:r>
    </w:p>
    <w:p w:rsidRPr="00B536EC" w:rsidR="00694A07" w:rsidP="00694A07" w:rsidRDefault="00694A07" w14:paraId="61E0D27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ดูเหมือนว่าพวกเขามีบาปหนัก ซึ่งเป็นเหตุผลที่พวกเขาไม่ตาย พระเจ้าอาจกำลังรอให้พวกเขาสำนึกผิด </w:t>
      </w:r>
    </w:p>
    <w:p w:rsidRPr="00B536EC" w:rsidR="00694A07" w:rsidP="00694A07" w:rsidRDefault="00694A07" w14:paraId="08F7EF2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แต่แล้วคนที่ถูกพวกเขาทรมานล่ะ? </w:t>
      </w:r>
    </w:p>
    <w:p w:rsidRPr="00B536EC" w:rsidR="00694A07" w:rsidP="00694A07" w:rsidRDefault="00694A07" w14:paraId="2A9DD0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ผู้ที่ไร้ความผิดแต่ต้องทนทุกข์กำลังสะสมแต้มเข้า ‘บัญชีออมทรัพย์’ ของตนเอง ส่วนผู้ที่มีความผิดกำลังชำระหนี้ของตน </w:t>
      </w:r>
    </w:p>
    <w:p w:rsidRPr="00B536EC" w:rsidR="00694A07" w:rsidP="00694A07" w:rsidRDefault="00694A07" w14:paraId="0354C6F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คำนี้หมายความว่าอย่างไร: </w:t>
      </w:r>
      <w:r w:rsidRPr="00B536EC">
        <w:rPr>
          <w:i/>
          <w:iCs/>
          <w:sz w:val="24"/>
          <w:lang w:val="ru-RU"/>
        </w:rPr>
        <w:t xml:space="preserve">‘แต่คนชั่วและนักเวทมนตร์จะเจริญรุ่งเรืองในความชั่วร้ายของพวกเขา โดยหลอกลวงและถูกหลอกลวง</w:t>
      </w:r>
      <w:r>
        <w:rPr>
          <w:i/>
          <w:iCs/>
          <w:sz w:val="24"/>
          <w:lang w:val="ru-RU"/>
        </w:rPr>
        <w:t xml:space="preserve">?</w:t>
      </w:r>
      <w:r w:rsidRPr="00B536EC">
        <w:rPr>
          <w:i/>
          <w:iCs/>
          <w:sz w:val="24"/>
          <w:lang w:val="ru-RU"/>
        </w:rPr>
        <w:t xml:space="preserve">’</w:t>
      </w:r>
      <w:r>
        <w:rPr>
          <w:rStyle w:val="FootnoteReference"/>
          <w:i/>
          <w:iCs/>
          <w:sz w:val="24"/>
          <w:lang w:val="ru-RU"/>
        </w:rPr>
        <w:footnoteReference w:id="35"/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666102D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ดูสิ: มีคนที่มีความเห็นแก่ตัวในระดับหนึ่ง และพระเจ้าจะตบหลังหัวพวกเขาเพื่อให้พวกเขากลับมาสู่ความเป็นจริง คนอื่นมีความเห็นแก่ตัวมากกว่าเล็กน้อย และพระเจ้าจะตบหลังหัวพวกเขาเพื่อให้พวกเขากลับมาสู่ความเป็นจริงมากยิ่งขึ้น อย่างไรก็ตาม พระเจ้าไม่แตะต้องผู้ที่มีความภูมิใจแบบซาตาน อาจดูเหมือนว่าคนเหล่านี้กำลังเจริญรุ่งเรือง แต่ความเจริญรุ่งเรืองนี้คืออะไร? มันคือความเจริญรุ่งเรืองที่มืดมิด และแล้วพวกเขาก็ไม่เพียงแต่ตกลง แต่ตกลงตรงสู่เหวลึก พระเจ้าอย่าให้เกิดขึ้น!... </w:t>
      </w:r>
    </w:p>
    <w:p w:rsidRPr="00E24DB9" w:rsidR="00694A07" w:rsidP="00694A07" w:rsidRDefault="00694A07" w14:paraId="32B6AC2E" w14:textId="77777777">
      <w:pPr>
        <w:rPr>
          <w:lang w:val="ru-RU"/>
        </w:rPr>
      </w:pPr>
    </w:p>
    <w:p w:rsidRPr="009932F6" w:rsidR="00694A07" w:rsidP="00694A07" w:rsidRDefault="00694A07" w14:paraId="24F8226D" w14:textId="77777777">
      <w:pPr>
        <w:pStyle w:val="Heading4"/>
        <w:rPr>
          <w:lang w:val="ru-RU"/>
        </w:rPr>
      </w:pPr>
      <w:bookmarkStart w:name="_Toc196400467" w:id="51"/>
      <w:bookmarkStart w:name="_Toc196894763" w:id="52"/>
      <w:bookmarkStart w:name="_Toc196897687" w:id="53"/>
      <w:r w:rsidRPr="009932F6">
        <w:rPr>
          <w:lang w:val="ru-RU"/>
        </w:rPr>
        <w:t xml:space="preserve">การคุ้มครอง</w:t>
      </w:r>
      <w:r w:rsidRPr="009932F6">
        <w:rPr>
          <w:lang w:val="ru-RU"/>
        </w:rPr>
        <w:t xml:space="preserve">ของผู้ชอบธรรม</w:t>
      </w:r>
      <w:bookmarkEnd w:id="51"/>
      <w:bookmarkEnd w:id="52"/>
      <w:bookmarkEnd w:id="53"/>
    </w:p>
    <w:p w:rsidRPr="00B536EC" w:rsidR="00694A07" w:rsidP="00694A07" w:rsidRDefault="00694A07" w14:paraId="5E4D6E8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สติเชราหนึ่งบทกล่าวว่า: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t xml:space="preserve">ถูก</w:t>
      </w:r>
      <w:r w:rsidRPr="00B536EC">
        <w:rPr>
          <w:sz w:val="24"/>
          <w:lang w:val="ru-RU"/>
        </w:rPr>
        <w:t xml:space="preserve">ปลุกเร้าด้วยความโกรธอันชอบธรรม’</w:t>
      </w:r>
      <w:r>
        <w:rPr>
          <w:rStyle w:val="FootnoteReference"/>
          <w:sz w:val="24"/>
          <w:lang w:val="ru-RU"/>
        </w:rPr>
        <w:footnoteReference w:id="36"/>
      </w:r>
      <w:r w:rsidRPr="00B536EC">
        <w:rPr>
          <w:sz w:val="24"/>
          <w:lang w:val="ru-RU"/>
        </w:rPr>
        <w:t xml:space="preserve"> ความโกรธหรือความโกรธแบบใดคือความโกรธอันชอบธรรมที่สุด? </w:t>
      </w:r>
    </w:p>
    <w:p w:rsidRPr="00B536EC" w:rsidR="00694A07" w:rsidP="00694A07" w:rsidRDefault="00694A07" w14:paraId="5B966DC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การร้องขึ้นและโกรธด้วยความเจ็บปวดที่แท้จริง เมื่อผู้อื่นถูกทำร้าย — นั่นคือ </w:t>
      </w:r>
      <w:r w:rsidRPr="00B536EC">
        <w:rPr>
          <w:sz w:val="24"/>
          <w:lang w:val="ru-RU"/>
        </w:rPr>
        <w:t xml:space="preserve">‘ความโกรธที่ชอบธรรมที่สุด’ การโกรธเมื่อตัวคุณเองถูกทำร้าย — นั่นคือความโกรธที่ไม่บริสุทธิ์ หากคุณเห็นว่าใครบางคนกำลังทุกข์ทรมานเพื่อความศักดิ์สิทธิ์ นั่นหมายความว่าเขามีความกระตือรือร้นต่อพระเจ้า และ ‘ผู้โง่ศักดิ์สิทธิ์เพื่อพระคริสต์’ สามารถถูกระบุได้ด้วยวิธีนี้ ตัวอย่างเช่น หากคุณนำภาพไอคอนมาวางคว่ำหน้าต่อหน้าเขา ผู้โง่ศักดิ์สิทธิ์เพื่อพระคริสต์จะลุกขึ้นทันที! นี่คือ </w:t>
      </w:r>
      <w:r w:rsidRPr="00B536EC">
        <w:rPr>
          <w:sz w:val="24"/>
          <w:lang w:val="ru-RU"/>
        </w:rPr>
        <w:t xml:space="preserve">‘การทดสอบ’ ประเภทหนึ่งสำหรับผู้โง่ศักดิ์สิทธิ์ ดังนั้น จึงมีความโกรธที่ชอบธรรมตามพระเจ้า และ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ความโกรธเช่นนี้เท่านั้นที่ถือว่าชอบธรรมในตัวบุคคล เมื่อโมเสสเห็นประชาชนกำลังถวายเครื่องบูชาแก่วัวทอง เขาก็โกรธและโยนแผ่นบัญญัติที่พระเจ้าประทานให้เขาลงพื้น จนแตกเป็นเสี่ยงๆ</w:t>
      </w:r>
      <w:r>
        <w:rPr>
          <w:rStyle w:val="FootnoteReference"/>
          <w:sz w:val="24"/>
          <w:lang w:val="ru-RU"/>
        </w:rPr>
        <w:footnoteReference w:id="37"/>
      </w:r>
      <w:r w:rsidRPr="00B536EC">
        <w:rPr>
          <w:sz w:val="24"/>
          <w:lang w:val="ru-RU"/>
        </w:rPr>
        <w:t xml:space="preserve"> ฟีเนหัส หลานชายของอาโรนมหาปุโรหิต ได้ก่อการฆาตกรรมสองครั้ง แต่พระเจ้ากลับทรงบัญชาว่าปุโรหิตของอิสราเอลต้องมาจากเชื้อสายของเขา! เมื่อฟิเนฮาสเห็นซิมรี ชาวอิสราเอล กำลังกระทำการผิดศีลธรรมกับโคซบี หญิงชาวมีเดียน ต่อหน้าโมเสสและชาวอิสราเอลทั้งปวง เขาไม่อาจควบคุมตนเองได้ เขาลุกขึ้นจากที่ประชุมและฆ่าทั้งสองคนนั้น จนความโกรธของพระเจ้าได้สงบลง หากเขาไม่ฆ่าทั้งสองคนนั้น ความโกรธของพระเจ้าจะตกลงบนประชาชนอิสราเอลทั้งชาติ</w:t>
      </w:r>
      <w:r>
        <w:rPr>
          <w:rStyle w:val="FootnoteReference"/>
          <w:sz w:val="24"/>
          <w:lang w:val="ru-RU"/>
        </w:rPr>
        <w:footnoteReference w:id="38"/>
      </w:r>
      <w:r w:rsidRPr="00B536EC">
        <w:rPr>
          <w:sz w:val="24"/>
          <w:lang w:val="ru-RU"/>
        </w:rPr>
        <w:t xml:space="preserve"> น่ากลัวเพียงใด! ทุกครั้งที่ฉันอ่านข้อในหนังสือ</w:t>
      </w:r>
      <w:r w:rsidRPr="00B536EC">
        <w:rPr>
          <w:i/>
          <w:iCs/>
          <w:sz w:val="24"/>
          <w:lang w:val="ru-RU"/>
        </w:rPr>
        <w:t xml:space="preserve">สดุดีว่า </w:t>
      </w:r>
      <w:r w:rsidRPr="00B536EC">
        <w:rPr>
          <w:i/>
          <w:iCs/>
          <w:sz w:val="24"/>
          <w:lang w:val="ru-RU"/>
        </w:rPr>
        <w:t xml:space="preserve">‘</w:t>
      </w:r>
      <w:r w:rsidRPr="00B536EC">
        <w:rPr>
          <w:i/>
          <w:iCs/>
          <w:sz w:val="24"/>
          <w:lang w:val="ru-RU"/>
        </w:rPr>
        <w:t xml:space="preserve">และฟีเนฮาสได้ทำให้พระเจ้าสงบลง และ</w:t>
      </w:r>
      <w:r w:rsidRPr="00B536EC">
        <w:rPr>
          <w:i/>
          <w:iCs/>
          <w:sz w:val="24"/>
          <w:lang w:val="ru-RU"/>
        </w:rPr>
        <w:t xml:space="preserve">หยุดการฆ่า’</w:t>
      </w:r>
      <w:r>
        <w:rPr>
          <w:rStyle w:val="FootnoteReference"/>
          <w:i/>
          <w:iCs/>
          <w:sz w:val="24"/>
          <w:lang w:val="ru-RU"/>
        </w:rPr>
        <w:footnoteReference w:id="39"/>
      </w:r>
      <w:r w:rsidRPr="00B536EC">
        <w:rPr>
          <w:sz w:val="24"/>
          <w:lang w:val="ru-RU"/>
        </w:rPr>
        <w:t xml:space="preserve"> ฉันก็จูบชื่อของเขาหลายครั้ง ส่วนพระคริสต์ เมื่อพระองค์เห็นวัว แกะ และนกพิราบถูกขายในลานพระวิหาร และเห็นผู้แลกเปลี่ยนเงินกำลังแลกเปลี่ยนเงิน พระองค์ก็ทรงเอาแส้มาขับไล่พวกเขาออกไป</w:t>
      </w:r>
      <w:r>
        <w:rPr>
          <w:rStyle w:val="FootnoteReference"/>
          <w:sz w:val="24"/>
          <w:lang w:val="ru-RU"/>
        </w:rPr>
        <w:footnoteReference w:id="40"/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34FEA71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เมื่อผู้ที่มีจิตวิญญาณสูงส่ง ในขณะเกิดความโกรธแค้น พยายามปกป้องตัวเองในเรื่องส่วนตัว นี่คือความเห็นแก่ตัวอย่างยิ่ง; เป็นผลงานของมาร คนเช่นนี้ จากมุมมองภายนอก กำลังตกอยู่ภายใต้อิทธิพลของมาร หากมีใครถูกทำร้ายหรือถูกเยาะเย้ย ผู้อื่นต้องลุกขึ้นปกป้องเขา—และทำเช่นนั้นเพื่อความยุติธรรม ไม่ใช่เพื่อผลประโยชน์ส่วนตัว การโต้แย้งเพื่อปกป้องตัวเองนั้นไม่เหมาะสมเลย แต่การยืนหยัดต่อต้านผู้กระทำผิดเพื่อปกป้องเรื่องทางจิตวิญญาณที่สำคัญ—เรื่องที่เกี่ยวข้องกับความเชื่อของเรา คือความเชื่อออร์โธดอกซ์—นั้นเป็นเรื่องที่ต่างออกไปโดยสิ้นเชิง นั่นคือหน้าที่ของคุณ การคิดถึงผู้อื่นและยืนหยัดเพื่อปกป้องพวกเขาเป็นสิ่งที่บริสุทธิ์ เพราะทำด้วยความรัก </w:t>
      </w:r>
    </w:p>
    <w:p w:rsidRPr="00B536EC" w:rsidR="00694A07" w:rsidP="00694A07" w:rsidRDefault="00694A07" w14:paraId="285BF1F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เมื่อผมไปภูเขาซีนาย ผมจะลงไปยังวัดทุกสัปดาห์หรือทุกสองสัปดาห์ครั้งหนึ่งเพื่อรับศีลมหาสนิท</w:t>
      </w:r>
      <w:r>
        <w:rPr>
          <w:rStyle w:val="FootnoteReference"/>
          <w:sz w:val="24"/>
          <w:lang w:val="ru-RU"/>
        </w:rPr>
        <w:footnoteReference w:id="41"/>
      </w:r>
      <w:r w:rsidRPr="00B536EC">
        <w:rPr>
          <w:sz w:val="24"/>
          <w:lang w:val="ru-RU"/>
        </w:rPr>
        <w:t xml:space="preserve"> Dikeos</w:t>
      </w:r>
      <w:r>
        <w:rPr>
          <w:rStyle w:val="FootnoteReference"/>
          <w:sz w:val="24"/>
          <w:lang w:val="ru-RU"/>
        </w:rPr>
        <w:footnoteReference w:id="42"/>
      </w:r>
      <w:r w:rsidRPr="00B536EC">
        <w:rPr>
          <w:sz w:val="24"/>
          <w:lang w:val="ru-RU"/>
        </w:rPr>
        <w:t xml:space="preserve"> เป็นชายคนหนึ่งที่เรียบง่ายมากที่นั่น ครั้งหนึ่งเขาพูดกับผมว่า: </w:t>
      </w:r>
      <w:r w:rsidRPr="00B536EC">
        <w:rPr>
          <w:sz w:val="24"/>
          <w:lang w:val="ru-RU"/>
        </w:rPr>
        <w:t xml:space="preserve">“ไม่ ไม่ใช่ทุกสัปดาห์ นักบวชควรรับศีลมหาสนิทสี่ครั้งต่อปี” ในตอนนั้น เป็นประเพณีของพวกเขาที่จะรับศีลมหาสนิทเพียงเป็นครั้งคราวเท่านั้น </w:t>
      </w:r>
      <w:r w:rsidRPr="00B536EC">
        <w:rPr>
          <w:sz w:val="24"/>
          <w:lang w:val="ru-RU"/>
        </w:rPr>
        <w:t xml:space="preserve">‘และอย่าสวมคุกอลด้วย,’ เขาบอกผม ผมเคยสวมคุกอลทับคามลาวคิออนของผม ส่วนพวกเขาสวมคุกอลเพียงในโอกาสสำคัญเท่านั้น </w:t>
      </w:r>
      <w:r w:rsidRPr="00B536EC">
        <w:rPr>
          <w:sz w:val="24"/>
          <w:lang w:val="ru-RU"/>
        </w:rPr>
        <w:t xml:space="preserve">‘ตามที่คุณต้องการ,’ ผมตอบ และสวมคุกอลพาดบนไหล่เหมือนผ้าพันคอ ผมไม่ได้คิดถึงเรื่องนี้อีกเลย ท้ายที่สุดแล้ว ผมควรโต้แย้งเรื่องนี้หรือไม่? แต่ทุกครั้งผมก็เตรียมตัวรับศีลมหาสนิทและไปโบสถ์ เมื่อพระสงฆ์ประกาศว่า: </w:t>
      </w:r>
      <w:r w:rsidRPr="00B536EC">
        <w:rPr>
          <w:sz w:val="24"/>
          <w:lang w:val="ru-RU"/>
        </w:rPr>
        <w:t xml:space="preserve">‘ด้วยความยำเกรงพระเจ้าและความเชื่อ จงเข้ามา...’ — ผมก้มศีรษะลงและกล่าวว่า: </w:t>
      </w:r>
      <w:r w:rsidRPr="00B536EC">
        <w:rPr>
          <w:sz w:val="24"/>
          <w:lang w:val="ru-RU"/>
        </w:rPr>
        <w:t xml:space="preserve">‘พระองค์ พระคริสต์ของข้าพระองค์ ทรงทราบดีว่าข้าพระองค์ต้องการศีลศักดิ์สิทธิ์อันบริสุทธิ์ยิ่งของพระองค์มากเพียงใด’ และฉันรู้สึกถึงการเปลี่ยนแปลง [ที่สัมผัสได้] ภายในตัวฉันเอง จนไม่สามารถบอกได้อย่างแน่ชัดว่า หากฉันได้รับศีลมหาสนิทแล้ว ฉันจะได้สัมผัสประสบการณ์นี้หรือไม่ ผ่านไปไม่กี่เดือน มีชายหนุ่มสี่หรือห้าคนมาที่วัด หลังจากที่พวกเขาได้พยายามเดินทางมาที่ซีนายเพื่อฉัน พวกเขาก็ถูกห้ามไม่ให้รับศีลมหาสนิทเช่นกัน ตอนนั้นฉันจึงได้พูดเรื่องนี้ขึ้น และเรื่องก็ได้รับการแก้ไข </w:t>
      </w:r>
    </w:p>
    <w:p w:rsidRPr="00E24DB9" w:rsidR="00694A07" w:rsidP="00694A07" w:rsidRDefault="00694A07" w14:paraId="6A5F8DAA" w14:textId="77777777">
      <w:pPr>
        <w:rPr>
          <w:lang w:val="ru-RU"/>
        </w:rPr>
      </w:pPr>
    </w:p>
    <w:p w:rsidRPr="009932F6" w:rsidR="00694A07" w:rsidP="00694A07" w:rsidRDefault="00694A07" w14:paraId="6ECA9E47" w14:textId="77777777">
      <w:pPr>
        <w:pStyle w:val="Heading4"/>
        <w:rPr>
          <w:lang w:val="ru-RU"/>
        </w:rPr>
      </w:pPr>
      <w:bookmarkStart w:name="_Toc196400468" w:id="54"/>
      <w:bookmarkStart w:name="_Toc196894764" w:id="55"/>
      <w:bookmarkStart w:name="_Toc196897688" w:id="56"/>
      <w:r w:rsidRPr="009932F6">
        <w:rPr>
          <w:lang w:val="ru-RU"/>
        </w:rPr>
        <w:t xml:space="preserve">การเผชิญหน้า</w:t>
      </w:r>
      <w:r w:rsidRPr="009932F6">
        <w:rPr>
          <w:lang w:val="ru-RU"/>
        </w:rPr>
        <w:t xml:space="preserve">กับผู้หมิ่นประมาท</w:t>
      </w:r>
      <w:bookmarkEnd w:id="54"/>
      <w:bookmarkEnd w:id="55"/>
      <w:bookmarkEnd w:id="56"/>
    </w:p>
    <w:p w:rsidRPr="00B536EC" w:rsidR="00694A07" w:rsidP="00694A07" w:rsidRDefault="00694A07" w14:paraId="6E26FC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เกโรนดา, พระคัมภีร์ศักดิ์สิทธิ์กล่าวว่า การหมิ่นประมาทต่อพระวิญญาณบริสุทธิ์นั้นไม่อาจให้อภัยได้</w:t>
      </w:r>
      <w:r>
        <w:rPr>
          <w:rStyle w:val="FootnoteReference"/>
          <w:sz w:val="24"/>
          <w:lang w:val="ru-RU"/>
        </w:rPr>
        <w:footnoteReference w:id="43"/>
      </w:r>
      <w:r w:rsidRPr="00B536EC">
        <w:rPr>
          <w:sz w:val="24"/>
          <w:lang w:val="ru-RU"/>
        </w:rPr>
        <w:t xml:space="preserve"> นี่คือการหมิ่นประมาทประเภทใด? </w:t>
      </w:r>
    </w:p>
    <w:p w:rsidRPr="00B536EC" w:rsidR="00694A07" w:rsidP="00694A07" w:rsidRDefault="00694A07" w14:paraId="68BA84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การดูหมิ่นพระวิญญาณบริสุทธิ์นั้น โดยทั่วไปคือการดูหมิ่นสิ่งศักดิ์สิทธิ์ (โดยที่บุคคลนั้นต้องมีสติสัมปชัญญะครบถ้วน) ในกรณีนั้น เขาถือว่ามีความผิด ตัวอย่างเช่น เมื่อมีชายคนหนึ่งพูดกับผมว่า </w:t>
      </w:r>
      <w:r w:rsidRPr="00B536EC">
        <w:rPr>
          <w:sz w:val="24"/>
          <w:lang w:val="ru-RU"/>
        </w:rPr>
        <w:t xml:space="preserve">‘ไปลงนรกไปเลย คุณและพระเจ้าของคุณ…’ — ผมจึงผลักเขาและสั่นตัวเขาอย่างแรง เพราะนั่นคือการดูหมิ่น หรือ เช่นเดียวกัน มีชายสองคนเดินผ่านโบสถ์ คนหนึ่งทำเครื่องหมายกางเขนและพูดกับอีกคนว่า: </w:t>
      </w:r>
      <w:r w:rsidRPr="00B536EC">
        <w:rPr>
          <w:sz w:val="24"/>
          <w:lang w:val="ru-RU"/>
        </w:rPr>
        <w:t xml:space="preserve">‘เพื่อนของฉัน ทำเครื่องหมายกางเขนด้วย…’ แต่คนอีกคนตอบกลับว่า: </w:t>
      </w:r>
      <w:r w:rsidRPr="00B536EC">
        <w:rPr>
          <w:sz w:val="24"/>
          <w:lang w:val="ru-RU"/>
        </w:rPr>
        <w:t xml:space="preserve">‘ไปให้พ้นทางไป คุณทำตัวเหมือนคนชอบยุ่งเรื่องชาวบ้าน บอกฉันว่าต้องทำเครื่องหมายกางเขนที่ไหน!’ ความดูหมิ่นเช่นนี้คือการหมิ่นประมาท ดังนั้น คนที่เคร่งศาสนาจึงไม่อาจมีความผิดฐานหมิ่นประมาทได้ และความไม่ละอายก็เป็นความผิดฐานดูหมิ่นพระเจ้าเช่นกัน เพื่อหาข้ออ้างให้กับการตกต่ำของตนเอง คนที่ไม่ละอายจะบิดเบือนหรือเหยียบย่ำความจริงบางอย่าง—เช่น ความจริงจากพระวรสาร เขาไม่เคารพความจริง ไม่เคารพความเป็นจริง; เขาจงใจขยำมันจนยับเยิน; เหยียบย่ำสิ่งศักดิ์สิทธิ์ให้จมลงในโคลน และค่อยๆ สิ่งนี้กลายเป็นสภาพการเป็นอยู่ของเขาเอง แล้วพระคุณของพระเจ้าก็ถอนตัวไปจากเขา และบุคคลนั้นก็ตกเป็นเหยื่อของอิทธิพลจากปีศาจ และสิ่งนี้จะนำไปสู่ที่ไหน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หากเขาไม่กลับใจ!.. ขอพระเจ้าอย่าให้เกิดขึ้น!.. หากใครนั้น ในความโกรธจัด ถึงขั้นดูหมิ่นพระวิญญาณบริสุทธิ์ การดูหมิ่นเช่นนี้ไม่ใช่สิ่งที่ไม่อาจให้อภัยได้ เพราะบุคคลนั้นไม่ได้เชื่อในคำดูหมิ่นที่ตนกล่าวออกมา เขาพูดเช่นนั้นเพราะในขณะนั้น ด้วยความโกรธจัด เขาสูญเสียการควบคุมตนเอง และเขาก็กลับใจทันทีด้วย แต่คนไร้ยางอายจะหาข้ออ้างให้คำโกหกเพื่อแก้ตัวให้กับการตกต่ำของตนเอง ผู้ที่แก้ตัวให้กับการตกต่ำของตนเอง ก็เท่ากับแก้ตัวให้ปีศาจ </w:t>
      </w:r>
    </w:p>
    <w:p w:rsidRPr="00B536EC" w:rsidR="00694A07" w:rsidP="00694A07" w:rsidRDefault="00694A07" w14:paraId="567432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แล้วเขาให้เหตุผลเพื่อแก้ตัวสำหรับการตกต่ำของตัวเองอย่างไรครับ เกโรนดา? </w:t>
      </w:r>
    </w:p>
    <w:p w:rsidRPr="00B536EC" w:rsidR="00694A07" w:rsidP="00694A07" w:rsidRDefault="00694A07" w14:paraId="42B8E5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เขาอาจนึกถึงคำพูดที่ถูกกล่าวขึ้นเมื่อสิบปีที่แล้วในบริบทที่ต่างออกไป และใช้มันเป็นตัวอย่างเพื่อแก้ตัวให้ตัวเอง ในขณะนั้น แม้แต่ปีศาจ — ผู้แก้ต่างที่เก่งที่สุด — ก็ไม่อาจคิดออกอะไรที่คล้ายคลึงได้เลย </w:t>
      </w:r>
    </w:p>
    <w:p w:rsidRPr="00B536EC" w:rsidR="00694A07" w:rsidP="00694A07" w:rsidRDefault="00694A07" w14:paraId="4A4332D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แล้วคนอย่างนั้นรู้สึกอย่างไร? </w:t>
      </w:r>
    </w:p>
    <w:p w:rsidRPr="00B536EC" w:rsidR="00694A07" w:rsidP="00694A07" w:rsidRDefault="00694A07" w14:paraId="0F03369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เขารู้สึกอย่างไร? เขาไม่เคยพบความสงบใจเลย แม้คนนั้นจะอยู่ในฝ่ายที่ถูกต้องและกำลังพยายามแก้ตัว เขาก็ไม่พบความสงบใจ ยิ่งไปกว่านั้น หากเขาอยู่ในฝ่ายที่ผิดและแก้ตัวด้วยวิธีที่ไร้ยางอายที่สุด ดังนั้น ให้เราพยายามป้องกันความไม่ละอายและความดูหมิ่นให้มากที่สุดเท่าที่จะทำได้ — ไม่เพียงแต่ต่อพระเจ้า แต่ยังต่อเพื่อนบ้านของเราด้วย เพราะเพื่อนบ้านของเราคือภาพลักษณ์ของพระเจ้า ผู้ที่ไม่ละอายอยู่ในขั้นแรกของการหมิ่นประมาทต่อพระวิญญาณบริสุทธิ์ ในขั้นที่สองคือผู้ที่ดูหมิ่นพระเจ้า และในขั้นที่สามคือปีศาจ </w:t>
      </w:r>
    </w:p>
    <w:p w:rsidRPr="00B536EC" w:rsidR="00694A07" w:rsidP="00694A07" w:rsidRDefault="00694A07" w14:paraId="0951B3F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ท่านคิดว่าควรทำอย่างไรเมื่อมีผู้พูดวิพากษ์วิจารณ์ต่อคริสตจักรหรือต่อชีวิตนักบวช และเรื่องอื่นๆ? </w:t>
      </w:r>
    </w:p>
    <w:p w:rsidRPr="00B536EC" w:rsidR="00694A07" w:rsidP="00694A07" w:rsidRDefault="00694A07" w14:paraId="1E72E42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ให้เราเริ่มด้วยการกล่าวว่า หากมีใครพูดร้าย เช่น เกี่ยวกับคุณในฐานะบุคคล ก็ไม่ใช่เรื่องใหญ่โตอะไร ลองคิดดู: พระคริสต์ ผู้เป็นพระคริสต์เอง ก็ถูกด่าทอ แต่พระองค์ไม่ตอบโต้ ดังนั้น ฉันผู้เป็นคนบาป จะสมควรได้รับอะไรเล่า? หากพวกเขาต้องการดูหมิ่นฉันเป็นการส่วนตัว ฉันก็จะไม่รู้สึกเดือดร้อนเลย แต่เมื่อผมถูกดูหมิ่นในฐานะนักบวช สถาบันการบวชทั้งหมดก็ถูกดูหมิ่นด้วย เพราะในฐานะนักบวช ผมแยกตัวออกจากสถาบันนั้นไม่ได้ ในกรณีนั้น ผมต้องไม่เงียบอยู่ได้ ในสถานการณ์เช่นนี้ ควรปล่อยให้ผู้ดูหมิ่นพูดไปสักพัก แล้วจึงพูดกับพวกเขาสักสองสามคำ ครั้งหนึ่ง บนรถบัส มีผู้หญิงคนหนึ่งกำลังด่าทอพระสงฆ์อย่างรุนแรง ผมให้เธอพูดจนจบ แล้วเมื่อเธอพูดเสร็จ ผมจึงกล่าวว่า: </w:t>
      </w:r>
      <w:r w:rsidRPr="00B536EC">
        <w:rPr>
          <w:sz w:val="24"/>
          <w:lang w:val="ru-RU"/>
        </w:rPr>
        <w:t xml:space="preserve">‘เรามีเรื่องไม่พอใจกับพระสงฆ์มากมาย แต่พระเจ้าไม่ได้ส่งพวกเขามาจากฟ้าด้วยร่มชูชีพใช่ไหม? พวกเขาเป็นมนุษย์ที่มีจุดอ่อนของมนุษย์ แต่บอกผมสิ: แม่อย่างคุณ ที่แต่งหน้าและตัดเล็บยาวเหมือนเล็บนกเหยี่ยว จะให้กำเนิดลูกแบบไหน และจะเลี้ยงดูเขาอย่างไร? “และเขาจะกลายเป็นพระหรือนักบวชแบบไหน หากเขาจะกลายเป็นพระหรือนักบวชเลย?” ผมจำได้อีกตอนหนึ่ง เมื่อผมกำลังเดินทางด้วยรถบัสจากเอเธนส์ไปโยอันนินา มีชายคนหนึ่งใช้เวลาทั้งทางเดินทางเพื่อวิพากษ์วิจารณ์ผู้ประมุข ซึ่งในขณะนั้นได้ทำเรื่องอะไรสักอย่าง ผมพูดกับเขาสักสองสามคำ แล้วจึงอธิษฐาน เขาจึงพูดต่อไปเหมือนเดิม เมื่อถึงโยอันนินาและลงรถ ผมจึงพาเขาไปข้างๆ แล้วถามว่า: </w:t>
      </w:r>
      <w:r w:rsidRPr="00B536EC">
        <w:rPr>
          <w:sz w:val="24"/>
          <w:lang w:val="ru-RU"/>
        </w:rPr>
        <w:t xml:space="preserve">‘คุณรู้ไหมว่าผมเป็นใคร?’ — </w:t>
      </w:r>
      <w:r w:rsidRPr="00B536EC">
        <w:rPr>
          <w:sz w:val="24"/>
          <w:lang w:val="ru-RU"/>
        </w:rPr>
        <w:t xml:space="preserve">‘ไม่’ เขาตอบ </w:t>
      </w:r>
      <w:r w:rsidRPr="00B536EC">
        <w:rPr>
          <w:sz w:val="24"/>
          <w:lang w:val="ru-RU"/>
        </w:rPr>
        <w:t xml:space="preserve">“ถ้าอย่างนั้น,” ผมกล่าว “ทำไมคุณถึงนั่งอยู่ตรงนั้นและพูดเรื่องแบบนี้? บางทีผมอาจเลวร้ายกว่าคนที่คุณกำลังด่าทอหลายเท่า หรือบางทีผมอาจเป็นผู้ศักดิ์สิทธิ์?! คุณจะนั่งอยู่หน้าผมและพูดเรื่องไร้สาระแบบนี้ได้อย่างไร—เรื่องที่ผมแม้แต่จะจินตนาการไม่ออกว่าคนธรรมดาจะทำ? “ลองปรับปรุงตัวให้ดีหน่อยเถอะ เพราะไม่อย่างนั้น คุณอาจถูกพระเจ้าลงโทษอย่างหนักก็ได้! เพื่อประโยชน์ของคุณเอง แน่นอน” ผมสังเกตเห็นว่าเขาเริ่มตัวสั่น แต่คำพูดของผมก็ส่งถึงใจคนอื่นๆ ด้วย ซึ่งผมรู้ได้จากความวุ่นวายที่เกิดขึ้นต่อมา </w:t>
      </w:r>
    </w:p>
    <w:p w:rsidRPr="00B536EC" w:rsidR="00694A07" w:rsidP="00694A07" w:rsidRDefault="00694A07" w14:paraId="38A76D9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[บางครั้ง] คุณจะเห็นสิ่งศักดิ์สิทธิ์ถูกดูหมิ่น ในขณะที่คนรอบข้างยังคงนิ่งเงียบ ครั้งหนึ่ง ขณะที่กำลังออกจากภูเขาศักดิ์สิทธิ์ ฉันได้พบชายน่าสงสารคนหนึ่งบนเรือ ซึ่งเขาได้หนีออกมาจากโรงพยาบาลจิตเวชบนภูเขาศักดิ์สิทธิ์ เขาร้องตะโกนและด่าทอทุกคนไม่หยุด: ผู้มีอำนาจในโลกนี้ รัฐบาล แพทย์… </w:t>
      </w:r>
      <w:r w:rsidRPr="00B536EC">
        <w:rPr>
          <w:sz w:val="24"/>
          <w:lang w:val="ru-RU"/>
        </w:rPr>
        <w:t xml:space="preserve">“มาหลายปีแล้ว,” เขาร้องขึ้น “พวกเขาทรมานฉันด้วยไฟฟ้าช็อกและยา แต่พวกคุณดีมาก! พวกคุณมีทุกอย่างที่ต้องการ มีรถด้วย! แต่เมื่อฉันอายุสิบสองปี แม่ส่งฉันไปเกาะแห่งหนึ่ง และตั้งแต่นั้นมา—จนถึงตอนนี้ยี่สิบห้าปีแล้ว—ฉันก็ถูกส่งจากโรงพยาบาลจิตเวชแห่งหนึ่งไปยังอีกแห่งหนึ่ง!” เขาด่าทอทุกพรรคการเมือง แล้วเริ่มกล่าวหมิ่นประมาทพระคริสต์และพระมารดาของพระเจ้า ผมยืนขึ้นและพูดว่า </w:t>
      </w:r>
      <w:r w:rsidRPr="00B536EC">
        <w:rPr>
          <w:sz w:val="24"/>
          <w:lang w:val="ru-RU"/>
        </w:rPr>
        <w:t xml:space="preserve">“หยุดเดี๋ยวนี้! ไม่มีตัวแทนจากทางการอยู่ที่นี่สักคนหรือ?” ผมเห็นได้ว่าเพื่อนของเขา—น่าจะเป็นตำรวจ—เริ่มกระวนกระวายและพยายามควบคุมเขาไว้บ้าง ชายผู้น่าสงสารคนนั้น ที่กำลังตะโกนและกล่าวหมิ่นประมาท ได้ระบายความทุกข์ทรมานทั้งหมดของเขาออกมา และผมรู้สึกสงสารเขา แล้วเขาก็เดินมาจูบมือผม และผมก็จูบมือเขาด้วย เขาพูดถูก เราทุกคน—บางคนมาก บางคนน้อย—ล้วนมีความรับผิดชอบต่อเรื่องนี้ และผมเองก็เป็นสาเหตุที่ทำให้ชายผู้น่าสงสารนี้กล่าวคำหมิ่นประมาท หากผมเป็นนักบวช ผมคงจะชี้แนะเขาให้ถูกต้องแล้ว </w:t>
      </w:r>
    </w:p>
    <w:p w:rsidRPr="00B536EC" w:rsidR="00694A07" w:rsidP="00694A07" w:rsidRDefault="00694A07" w14:paraId="0A23B69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พวกฟาริสีรู้สึกผิดหวังมากเพียงใด</w:t>
      </w:r>
      <w:r>
        <w:rPr>
          <w:rStyle w:val="FootnoteReference"/>
          <w:sz w:val="24"/>
          <w:lang w:val="ru-RU"/>
        </w:rPr>
        <w:footnoteReference w:id="44"/>
      </w:r>
      <w:r w:rsidRPr="00B536EC">
        <w:rPr>
          <w:sz w:val="24"/>
          <w:lang w:val="ru-RU"/>
        </w:rPr>
        <w:t xml:space="preserve"> เมื่อระหว่างการแลกเปลี่ยนความคิดเห็น</w:t>
      </w:r>
      <w:r>
        <w:rPr>
          <w:rStyle w:val="FootnoteReference"/>
          <w:sz w:val="24"/>
          <w:lang w:val="ru-RU"/>
        </w:rPr>
        <w:footnoteReference w:id="45"/>
      </w:r>
      <w:r w:rsidRPr="00B536EC">
        <w:rPr>
          <w:sz w:val="24"/>
          <w:lang w:val="ru-RU"/>
        </w:rPr>
        <w:t xml:space="preserve"> ขณะที่พวกเขากำลังล่องเรือไปยังกรีซ! มีลูกเรือสองคนกำลังทะเลาะกันและกล่าวหมิ่นประมาทพระคริสต์และพระมารดาของพระเจ้า พวกฟาริสีไม่ชอบสิ่งนี้เลย ชาวกรีก ชาวคริสต์ — แต่พวกเขากลับดูหมิ่นพระคริสต์และพระมารดาของพระเจ้า! พวกเขาจับผู้ดูหมิ่นเหล่านั้นและโยนลงทะเล โชคดีที่พวกเขารู้ว่ายน้ำและรอดชีวิตได้ แม้แต่เมื่อมีใครดูหมิ่นบุคคลธรรมดา เราก็ยังมีหน้าที่ต้องปกป้องเขา ยิ่งเป็นพระคริสต์แล้ว ยิ่งต้องปกป้อง! มีเด็กชายคนหนึ่งมาที่คาลิวาของฉันครั้งหนึ่ง—เขาเดินกะเผลก แต่ใบหน้าเล็กๆ ของเขายิ้มแย้มแจ่มใส </w:t>
      </w:r>
      <w:r w:rsidRPr="00B536EC">
        <w:rPr>
          <w:sz w:val="24"/>
          <w:lang w:val="ru-RU"/>
        </w:rPr>
        <w:t xml:space="preserve">‘นี่,’ ฉันคิด, ‘ไม่ใช่เรื่องธรรมดาเลย หากพระคุณของพระเจ้าส่องประกายสว่างไสวเช่นนี้!’ ฉันถามว่า </w:t>
      </w:r>
      <w:r w:rsidRPr="00B536EC">
        <w:rPr>
          <w:sz w:val="24"/>
          <w:lang w:val="ru-RU"/>
        </w:rPr>
        <w:t xml:space="preserve">‘คุณเป็นอย่างไร?’ และเขาเล่าให้ฉันฟังว่าเกิดอะไรขึ้นกับเขา คนร้ายตัวสูงเท่าเพดานกำลังดูหมิ่นพระคริสต์และพระมารดาของพระเจ้า และเด็กชายคนนี้วิ่งเข้าหาเขาเพื่อหยุดเขา คนร้ายนั้นโยนเขาลงพื้น เหยียบย่ำเขา ทำให้ขาเขาพิการ และหลังจากนั้น เด็กชายผู้น่าสงสารก็ต้องเดินกะเผลกไปตลอดชีวิต ผู้รับสารภาพบาป! และผู้รับสารภาพบาปและผู้พลีชีพต้องทนทุกข์ทรมานเพียงใด! </w:t>
      </w:r>
    </w:p>
    <w:p w:rsidRPr="00B536EC" w:rsidR="00694A07" w:rsidP="00694A07" w:rsidRDefault="00694A07" w14:paraId="171F661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ในกองทัพ มีหนุ่มสาวผู้เคร่งศาสนาบางคนรู้สึกยากลำบากในการรับมือกับผู้ที่พูดคำหยาบคาย พวกเขาควรทำอย่างไร? </w:t>
      </w:r>
    </w:p>
    <w:p w:rsidRPr="00B536EC" w:rsidR="00694A07" w:rsidP="00694A07" w:rsidRDefault="00694A07" w14:paraId="2A9C47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พวกเขาต้องใช้เหตุผลและความอดทน พระเจ้าจะช่วยได้ ผู้ปฏิบัติการวิทยุคนหนึ่งที่เราร่วมปฏิบัติหน้าที่ด้วย ซึ่งเคยเป็นแพทย์มาก่อน เป็นผู้ไม่เชื่อและชอบดูหมิ่นพระเจ้า ทุกวันเขาจะมาที่กรมบริหารเพื่อล้างสมองผม เขาจะเล่าให้ผมฟังเกี่ยวกับทฤษฎีของดาร์วินและเรื่องไร้สาระอื่นๆ — ทั้งหมดล้วนเต็มไปด้วยการดูหมิ่นพระเจ้า แต่หลังจากเหตุการณ์หนึ่ง เขาจึงเริ่มเข้าใจบางสิ่ง เราไปปฏิบัติภารกิจร่วมกัน มีลาตัวใหญ่ที่บรรทุกเครื่องวิทยุและเปลหาม บนทางลงที่ลื่นมาก ผมกำลังจับหางลาไว้ ส่วนแพทย์คนนั้นกำลังดึงมันด้วยสายบังเหียน แล้วในพริบตาเดียว เตียงเคลื่อนที่ก็เฉียดผ่านหูของลา และมัน—ว๊าม!—เตะผมอย่างแรงด้วยกีบหลัง จนผมถูกเหวี่ยงออกไป ผมฟื้นตัวขึ้นในไม่ช้าและตระหนักว่าตัวเองกำลังเดินอยู่! สิ่งเดียวที่ผมจำได้คือผมตะโกนว่า: </w:t>
      </w:r>
      <w:r w:rsidRPr="00B536EC">
        <w:rPr>
          <w:sz w:val="24"/>
          <w:lang w:val="ru-RU"/>
        </w:rPr>
        <w:t xml:space="preserve">‘ท่านหญิง!’ และไม่มีอะไรอื่นอีก มีรอยเท้าอยู่บนตัวผม ตรงจุดนี้—หน้าอกผมทั้งใบเป็นสีดำ นั่นคือความแรงที่ลาเตะผม เมื่อแพทย์เห็นผมเดินได้ ดวงตาของเขาเบิกกว้าง เราจึงเดินทางต่อไปอีกหน่อย แพทย์สะดุดหิน ล้มลง และลุกไม่ขึ้น แล้วเขาก็เริ่มร้องขึ้น: </w:t>
      </w:r>
      <w:r w:rsidRPr="00B536EC">
        <w:rPr>
          <w:sz w:val="24"/>
          <w:lang w:val="ru-RU"/>
        </w:rPr>
        <w:t xml:space="preserve">‘ท่านหญิง, พระคริสต์ของข้า!’ เขากลัวว่าศัตรูจะจับตัวเขาได้: </w:t>
      </w:r>
      <w:r w:rsidRPr="00B536EC">
        <w:rPr>
          <w:sz w:val="24"/>
          <w:lang w:val="ru-RU"/>
        </w:rPr>
        <w:t xml:space="preserve">‘ตอนนี้ทุกคนจะทิ้งข้าไปหมดแล้ว, จบแล้ว, ทุกอย่างจบสิ้นแล้ว, ข้าจะเป็นอย่างไรต่อไป, และใครจะช่วยข้า!’ — </w:t>
      </w:r>
      <w:r w:rsidRPr="00B536EC">
        <w:rPr>
          <w:sz w:val="24"/>
          <w:lang w:val="ru-RU"/>
        </w:rPr>
        <w:t xml:space="preserve">‘อย่ากังวล,’ ข้าพูด, ‘ข้าจะอยู่กับท่าน. “ถ้าพวกเขาจับฉันได้ พวกเขาก็จะจับคุณด้วย” แล้วชายผู้น่าสงสารนั้นก็เริ่มคิดทบทวน: </w:t>
      </w:r>
      <w:r w:rsidRPr="00B536EC">
        <w:rPr>
          <w:sz w:val="24"/>
          <w:lang w:val="ru-RU"/>
        </w:rPr>
        <w:t xml:space="preserve">“อาร์เซนี</w:t>
      </w:r>
      <w:r>
        <w:rPr>
          <w:rStyle w:val="FootnoteReference"/>
          <w:sz w:val="24"/>
          <w:lang w:val="ru-RU"/>
        </w:rPr>
        <w:footnoteReference w:id="46"/>
      </w:r>
      <w:r w:rsidRPr="00B536EC">
        <w:rPr>
          <w:sz w:val="24"/>
          <w:lang w:val="ru-RU"/>
        </w:rPr>
        <w:t xml:space="preserve"> ถูกม้าล่อเตะ แต่เขาไม่เป็นอะไรเลย ส่วนฉันแค่สะดุดเล็กน้อยก็เดินไม่ได้แล้ว!” ไม่นานเขาก็ลุกขึ้นได้ แต่เดินกะเผลก และฉันก็ช่วยเขาเดินต่อไป คนอื่นๆ ได้เดินไปก่อนแล้ว เขาได้เรียนรู้บทเรียนและกลับมาใช้สติหลังจากนั้น เขาเคยพูดคำหยาบทุกวัน แต่ทันทีที่อันตรายมาถึง เขาก็เริ่มร้องขึ้นว่า </w:t>
      </w:r>
      <w:r w:rsidRPr="00B536EC">
        <w:rPr>
          <w:sz w:val="24"/>
          <w:lang w:val="ru-RU"/>
        </w:rPr>
        <w:t xml:space="preserve">‘พระแม่เจ้า พระแม่เจ้า!’ เขาจำถึงพระแม่เจ้าได้ทันที แต่มีชายอีกคนที่เคยเป็นนักขี่มอเตอร์ไซค์ในกองทัพ เขาเคยหักขาถึงสองครั้ง แต่ยังคงพูดคำหยาบต่อไป </w:t>
      </w:r>
    </w:p>
    <w:p w:rsidRPr="00B536EC" w:rsidR="00694A07" w:rsidP="00694A07" w:rsidRDefault="00694A07" w14:paraId="4871420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ท่านไม่พูดอะไรกับเขาเลยหรือครับ, เกโรนดา? </w:t>
      </w:r>
    </w:p>
    <w:p w:rsidRPr="00B536EC" w:rsidR="00694A07" w:rsidP="00694A07" w:rsidRDefault="00694A07" w14:paraId="3BFF495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มีอะไรจะพูดกับเขาได้ล่ะ? ฉันไม่พูดอะไรเลย แต่เขายังคงพูดคำหยาบต่อพระคริสต์และพระมารดาของพระเจ้า — อย่างจงใจ เพียงเพื่อทำให้ฉันเจ็บใจ ผมตระหนักถึงเรื่องนี้ในภายหลังและเพียงแต่สวดภาวนาเท่านั้น และดูเถิด — ในขณะที่ก่อนนี้ ทั้งเขาและคนอื่นๆ มักจะด่าทอโดยไม่มีเหตุผลใดๆ เลย แต่หลังจากนั้น เมื่อเรื่องไม่เป็นไปตามที่พวกเขาต้องการ และพวกเขาอยากระบายด้วยการด่าทอเป็นชุด พวกเขากลับกัดลิ้นตัวเอง! หากคนไร้ยางอายพูดคำหยาบหรือดูหมิ่นพระเจ้า ควรทำเป็นว่ากำลังยุ่งกับสิ่งอื่นและไม่ได้ยินเขา ขณะเดียวกันก็อธิษฐานในใจ เพราะหากเขาตระหนักว่าคุณกำลังจับตามองเขา เขาอาจพูดคำหยาบไม่หยุด และคุณเองก็จะกลายเป็นสาเหตุให้เขาถูกวิญญาณชั่วเข้าสิง อย่างไรก็ตาม หากผู้ที่พูดคำหยาบไม่ใช่คนไร้ยางอาย แต่เป็นคนที่ยังมีมโนธรรม และพูดคำหยาบเพราะเป็นนิสัยที่ไม่ดี คุณอาจพูดอะไรกับเขาได้ แต่หากเขามีไม่เพียงมโนธรรม แต่ยังมีความเห็นแก่ตัวในระดับหนึ่งด้วย ก็จงระมัดระวัง อย่าพูดกับเขาอย่างเข้มงวด แต่ให้พูดด้วยความถ่อมตัวและเศร้าโศกที่สุดเท่าที่จะทำได้ นักบุญไอแซคกล่าวว่า: </w:t>
      </w:r>
      <w:r w:rsidRPr="00B536EC">
        <w:rPr>
          <w:sz w:val="24"/>
          <w:lang w:val="ru-RU"/>
        </w:rPr>
        <w:t xml:space="preserve">“จงตักเตือนผู้ที่โต้เถียงกับคุณด้วยพลังแห่งคุณธรรมของคุณ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… และทำให้ปากของพวกเขาเงียบลงด้วยความอ่อนน้อมและความสงบจากริมฝีปากของคุณเอง จงตักเตือนผู้ที่ไม่รู้จักยับยั้งด้วยพฤติกรรมอันดีงามของคุณ และ</w:t>
      </w:r>
      <w:r w:rsidRPr="00B536EC">
        <w:rPr>
          <w:sz w:val="24"/>
          <w:lang w:val="ru-RU"/>
        </w:rPr>
        <w:t xml:space="preserve">ผู้ที่ไม่รู้จักละอายต่อกามารมณ์ด้วยการควบคุมสายตาของคุณ”</w:t>
      </w:r>
      <w:r>
        <w:rPr>
          <w:rStyle w:val="FootnoteReference"/>
          <w:sz w:val="24"/>
          <w:lang w:val="ru-RU"/>
        </w:rPr>
        <w:footnoteReference w:id="47"/>
      </w:r>
      <w:r w:rsidRPr="00B536EC">
        <w:rPr>
          <w:sz w:val="24"/>
          <w:lang w:val="ru-RU"/>
        </w:rPr>
        <w:t xml:space="preserve"> </w:t>
      </w:r>
    </w:p>
    <w:p w:rsidRPr="009932F6" w:rsidR="00694A07" w:rsidP="00694A07" w:rsidRDefault="00694A07" w14:paraId="4BAE0C16" w14:textId="77777777">
      <w:pPr>
        <w:rPr>
          <w:lang w:val="ru-RU"/>
        </w:rPr>
      </w:pPr>
    </w:p>
    <w:p w:rsidRPr="00FC6E31" w:rsidR="00694A07" w:rsidP="00694A07" w:rsidRDefault="00694A07" w14:paraId="6F1294A3" w14:textId="77777777">
      <w:pPr>
        <w:rPr>
          <w:lang w:val="ru-RU"/>
        </w:rPr>
      </w:pPr>
    </w:p>
    <w:p w:rsidRPr="00C15CAD" w:rsidR="00694A07" w:rsidP="00694A07" w:rsidRDefault="00694A07" w14:paraId="36DD1997" w14:textId="77777777">
      <w:pPr>
        <w:pStyle w:val="Heading3"/>
        <w:spacing w:before="390" w:after="240"/>
        <w:rPr>
          <w:lang w:val="ru-RU"/>
        </w:rPr>
      </w:pPr>
      <w:bookmarkStart w:name="_Toc196400469" w:id="57"/>
      <w:bookmarkStart w:name="_Toc196894765" w:id="58"/>
      <w:bookmarkStart w:name="_Toc196897689" w:id="59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3</w:t>
      </w:r>
      <w:r w:rsidRPr="00657AE3">
        <w:rPr>
          <w:lang w:val="ru-RU"/>
        </w:rPr>
        <w:t xml:space="preserve">.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“เพราะทุกสิ่ง</w:t>
      </w:r>
      <w:r w:rsidRPr="009932F6">
        <w:rPr>
          <w:lang w:val="ru-RU"/>
        </w:rPr>
        <w:t xml:space="preserve">ล้วนบริสุทธิ์สำหรับผู้ที่</w:t>
      </w:r>
      <w:r w:rsidRPr="009932F6">
        <w:rPr>
          <w:lang w:val="ru-RU"/>
        </w:rPr>
        <w:t xml:space="preserve">บริสุทธิ์</w:t>
      </w:r>
      <w:r>
        <w:rPr>
          <w:lang w:val="ru-RU"/>
        </w:rPr>
        <w:t xml:space="preserve">...”</w:t>
      </w:r>
      <w:bookmarkEnd w:id="57"/>
      <w:r>
        <w:rPr>
          <w:rStyle w:val="FootnoteReference"/>
          <w:lang w:val="ru-RU"/>
        </w:rPr>
        <w:footnoteReference w:id="48"/>
      </w:r>
      <w:bookmarkEnd w:id="58"/>
      <w:bookmarkEnd w:id="59"/>
      <w:r w:rsidRPr="00C15CAD">
        <w:rPr>
          <w:lang w:val="ru-RU"/>
        </w:rPr>
        <w:t xml:space="preserve"> </w:t>
      </w:r>
    </w:p>
    <w:p w:rsidRPr="00E24DB9" w:rsidR="00694A07" w:rsidP="00694A07" w:rsidRDefault="00694A07" w14:paraId="5B2B90BE" w14:textId="77777777">
      <w:pPr>
        <w:rPr>
          <w:lang w:val="ru-RU"/>
        </w:rPr>
      </w:pPr>
    </w:p>
    <w:p w:rsidRPr="009932F6" w:rsidR="00694A07" w:rsidP="00694A07" w:rsidRDefault="00694A07" w14:paraId="315CAF87" w14:textId="77777777">
      <w:pPr>
        <w:pStyle w:val="Heading4"/>
        <w:rPr>
          <w:lang w:val="ru-RU"/>
        </w:rPr>
      </w:pPr>
      <w:bookmarkStart w:name="_Toc196400470" w:id="60"/>
      <w:bookmarkStart w:name="_Toc196894766" w:id="61"/>
      <w:bookmarkStart w:name="_Toc196897690" w:id="62"/>
      <w:r w:rsidRPr="009932F6">
        <w:rPr>
          <w:lang w:val="ru-RU"/>
        </w:rPr>
        <w:t xml:space="preserve">ผู้</w:t>
      </w:r>
      <w:r w:rsidRPr="009932F6">
        <w:rPr>
          <w:lang w:val="ru-RU"/>
        </w:rPr>
        <w:t xml:space="preserve">ที่มีจิตวิญญาณคือ </w:t>
      </w:r>
      <w:r w:rsidRPr="009932F6">
        <w:rPr>
          <w:lang w:val="ru-RU"/>
        </w:rPr>
        <w:t xml:space="preserve">‘ผู้ที่กิน</w:t>
      </w:r>
      <w:r w:rsidRPr="009932F6">
        <w:rPr>
          <w:lang w:val="ru-RU"/>
        </w:rPr>
        <w:t xml:space="preserve">ไฟ</w:t>
      </w:r>
      <w:r>
        <w:rPr>
          <w:lang w:val="ru-RU"/>
        </w:rPr>
        <w:t xml:space="preserve">เป็นอาหาร</w:t>
      </w:r>
      <w:r>
        <w:rPr>
          <w:lang w:val="ru-RU"/>
        </w:rPr>
        <w:t xml:space="preserve">’</w:t>
      </w:r>
      <w:bookmarkEnd w:id="60"/>
      <w:bookmarkEnd w:id="61"/>
      <w:bookmarkEnd w:id="62"/>
    </w:p>
    <w:p w:rsidRPr="00B536EC" w:rsidR="00694A07" w:rsidP="00694A07" w:rsidRDefault="00694A07" w14:paraId="4BC6941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ในสังคมปัจจุบันนี้ คนเราควรใช้ชีวิตอย่างถูกต้องในฐานะคริสเตียนได้อย่างไร โดยไม่ถูกชักจูงให้หลงทางจากผู้ที่อยู่ห่างไกลจากพระเจ้า? </w:t>
      </w:r>
    </w:p>
    <w:p w:rsidRPr="00B536EC" w:rsidR="00694A07" w:rsidP="00694A07" w:rsidRDefault="00694A07" w14:paraId="1C2C7C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ทำไมคนเราจึงต้องถูกชักจูงให้หลงทางโดยผู้ที่ไม่ได้ใช้ชีวิตใกล้ชิดกับพระเจ้า? หากในครอบครัวที่มีพี่น้องหกหรือแปดคน มีหนึ่งหรือสองคนถูกซาตานชักจูงให้หลงทาง ชีวิตที่เต็มไปด้วยบาปของพวกเขาจะทำให้คนอื่นๆ หลงทางด้วยจริงหรือ? </w:t>
      </w:r>
    </w:p>
    <w:p w:rsidRPr="00B536EC" w:rsidR="00694A07" w:rsidP="00694A07" w:rsidRDefault="00694A07" w14:paraId="71C104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พวกเขาจะรู้สึกเห็นใจพี่น้องเหล่านั้น เพราะพวกเขาเป็นพี่น้องกัน </w:t>
      </w:r>
    </w:p>
    <w:p w:rsidRPr="00B536EC" w:rsidR="00694A07" w:rsidP="00694A07" w:rsidRDefault="00694A07" w14:paraId="14CA5D7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เห็นไหมล่ะ ความชั่วร้ายนั้นอยู่ภายในตัวเราเอง เราขาดความรัก นั่นคือเหตุผลที่เราไม่มองทุกคนเป็นพี่น้องของเรา และนั่นคือเหตุผลที่เราถูกล่อลวงโดยชีวิตที่เต็มไปด้วยบาปของพวกเขา เราทุกคนเป็นครอบครัวใหญ่เดียวกันและเป็นพี่น้องกัน เพราะทุกคนล้วนเป็นลูกของพระเจ้า หากเราตระหนักอย่างแท้จริงว่าเราเป็นพี่น้องกับทุกคน เราก็จะรู้สึกเจ็บปวดแทนผู้ที่ใช้ชีวิตในบาป และชีวิตที่เต็มไปด้วยบาปของพวกเขาจะไม่ล่อลวงเรา แต่เราจะอธิษฐานเผื่อพวกเขา </w:t>
      </w:r>
    </w:p>
    <w:p w:rsidRPr="00B536EC" w:rsidR="00694A07" w:rsidP="00694A07" w:rsidRDefault="00694A07" w14:paraId="327132C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หากเราถูกชักจูงให้หลงทาง ความชั่วร้ายนั้นไม่ได้อยู่ภายนอกเรา แต่อยู่ภายในตัวเราเอง เมื่อมีใครชักจูงเราให้หลงทาง ให้เราถามตัวเองว่า: </w:t>
      </w:r>
      <w:r w:rsidRPr="00B536EC">
        <w:rPr>
          <w:sz w:val="24"/>
          <w:lang w:val="ru-RU"/>
        </w:rPr>
        <w:t xml:space="preserve">‘และคุณกำลังชักจูงให้หลงทางกี่คน? และในพระนามของพระเจ้า คุณไม่ยอมรับพี่น้องของคุณหรือ? “แล้วพระเจ้าจะทนกับคุณได้อย่างไร ด้วยทุกสิ่งที่คุณทำ?” จงคิดถึงพระเจ้า ถึงพระมารดาอันศักดิ์สิทธิ์ที่สุดของพระเจ้า ถึงเหล่าทูตสวรรค์ที่มองเห็นทุกคนบนโลกนี้ เหมือนกับว่าพวกเขากำลังยืนอยู่บนระเบียง มองลงมาที่ลานกว้าง และเห็นทุกคนที่รวมตัวกันอยู่ที่นั่น พวกเขาเห็นว่าบางคนกำลังขโมย บางคนกำลังด่าทอ บางคนกำลังทำบาปทางกาย และอื่นๆ อีกมากมาย พวกเขาจะทนกับพวกเขาได้อย่างไร? พวกเขาทนกับทุกความชั่วร้ายและบาปของโลกทั้งใบ แต่เรากลับทนกับพี่น้องของเราไม่ได้! นั่นเป็นเรื่องที่น่าสะเทือนใจอย่างยิ่ง!.. </w:t>
      </w:r>
    </w:p>
    <w:p w:rsidRPr="00C15CAD" w:rsidR="00694A07" w:rsidP="00694A07" w:rsidRDefault="00694A07" w14:paraId="3BB659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คำพูดของอัครสาวกเปาโลว่า </w:t>
      </w:r>
      <w:r w:rsidRPr="00B536EC">
        <w:rPr>
          <w:i/>
          <w:iCs/>
          <w:sz w:val="24"/>
          <w:lang w:val="ru-RU"/>
        </w:rPr>
        <w:t xml:space="preserve">‘เพราะพระเจ้าของเราคือไฟที่เผาผลาญ’ </w:t>
      </w:r>
      <w:r w:rsidRPr="00B536EC">
        <w:rPr>
          <w:sz w:val="24"/>
          <w:lang w:val="ru-RU"/>
        </w:rPr>
        <w:t xml:space="preserve">มีความหมายอย่างไร</w:t>
      </w:r>
      <w:r w:rsidRPr="00B536EC">
        <w:rPr>
          <w:sz w:val="24"/>
          <w:lang w:val="ru-RU"/>
        </w:rPr>
        <w:t xml:space="preserve">?</w:t>
      </w:r>
      <w:r>
        <w:rPr>
          <w:rStyle w:val="FootnoteReference"/>
          <w:sz w:val="24"/>
          <w:lang w:val="ru-RU"/>
        </w:rPr>
        <w:footnoteReference w:id="49"/>
      </w:r>
    </w:p>
    <w:p w:rsidRPr="00B536EC" w:rsidR="00694A07" w:rsidP="00694A07" w:rsidRDefault="00694A07" w14:paraId="5DA4E4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หากท่านโยนกระดาษหรือขยะลงในเตาเผา มันจะไม่ถูกเผาไหม้จนหมดไปหรือ? ก็เช่นเดียวกันกับผู้ที่มีจิตวิญญาณ: ไม่ว่ามารจะโยนอะไรมาหาเขา มันก็จะถูกเผาไหม้จนหมดไป </w:t>
      </w:r>
      <w:r w:rsidRPr="00B536EC">
        <w:rPr>
          <w:i/>
          <w:iCs/>
          <w:sz w:val="24"/>
          <w:lang w:val="ru-RU"/>
        </w:rPr>
        <w:t xml:space="preserve">‘ไฟที่เผาผลาญ’</w:t>
      </w:r>
      <w:r w:rsidRPr="00B536EC">
        <w:rPr>
          <w:sz w:val="24"/>
          <w:lang w:val="ru-RU"/>
        </w:rPr>
        <w:t xml:space="preserve">! เมื่อเปลวไฟศักดิ์สิทธิ์ถูกจุดขึ้นภายในตัวบุคคล ทุกสิ่งทุกอย่างก็จะถูกเผาผลาญจนหมดไป ความคิดชั่วร้ายจะไม่ติดตัวเขาอีกต่อไป นั่นคือ ปีศาจไม่หยุดที่จะโยนความคิดชั่วร้ายมาที่เขา แต่ผู้มีจิตวิญญาณ </w:t>
      </w:r>
      <w:r w:rsidRPr="00B536EC">
        <w:rPr>
          <w:sz w:val="24"/>
          <w:lang w:val="ru-RU"/>
        </w:rPr>
        <w:t xml:space="preserve">‘คือไฟ’ และเผาผลาญมันจนหมดสิ้น แล้วปีศาจก็เหนื่อยล้าและหยุดการโจมตีของเขา นั่นคือเหตุผลที่อัครทูตเปาโลกล่าวว่า: </w:t>
      </w:r>
      <w:r w:rsidRPr="00B536EC">
        <w:rPr>
          <w:i/>
          <w:iCs/>
          <w:sz w:val="24"/>
          <w:lang w:val="ru-RU"/>
        </w:rPr>
        <w:t xml:space="preserve">‘สำหรับผู้ที่บริสุทธิ์ ทุกสิ่งล้วนบริสุทธิ์’</w:t>
      </w:r>
      <w:r w:rsidRPr="00B536EC">
        <w:rPr>
          <w:sz w:val="24"/>
          <w:lang w:val="ru-RU"/>
        </w:rPr>
        <w:t xml:space="preserve"> สำหรับผู้ที่บริสุทธิ์ ทุกสิ่งล้วนบริสุทธิ์; ไม่มีสิ่งใดที่ไม่บริสุทธิ์ แม้ผู้ที่บริสุทธิ์จะถูกโยนลงสู่บึงโคลน พวกเขาก็ยังคงบริสุทธิ์อยู่ เหมือนกับแสงแดด ซึ่งไม่ว่าจะตกลงบนสิ่งใด ก็ยังคงสว่างและบริสุทธิ์อยู่ </w:t>
      </w:r>
    </w:p>
    <w:p w:rsidRPr="00B536EC" w:rsidR="00694A07" w:rsidP="00694A07" w:rsidRDefault="00694A07" w14:paraId="19E05D4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ผู้ที่มีจิตวิญญาณจะได้รับการเปลี่ยนแปลงเมื่อสัมผัสกับผู้ศักดิ์สิทธิ์ — ในความหมายที่ดีที่สุดของคำนี้ — แต่จะไม่ถูกจุดไฟเมื่อสัมผัสกับผู้มีจิตเนื้อหนัง เขาเห็นเขา และทนทุกข์เพื่อเขา แต่ตัวเขาเองไม่ได้รับอันตราย ผู้ที่อยู่ในระดับจิตวิญญาณระดับกลางจะได้รับการเปลี่ยนแปลงไปในทางที่ดีขึ้นจากผู้มีจิตวิญญาณ และจะได้รับการเปลี่ยนแปลงจากผู้มีจิตเนื้อหนังด้วย แต่ไปในทางที่แย่ลง ผู้มีจิตเนื้อหนังไม่เข้าใจนักบุญ และถูกผู้มีจิตเนื้อหนังอีกคนทำให้จิตใจปั่นป่วน ส่วนผู้ที่ถูกผีสิงเมื่อเห็นนักบุญจะหนีไป แต่ผู้มีจิตเนื้อหนังจะเข้าหานักบุญเพื่อล่อลวงและชักจูงเขา ผู้ที่ถึงระดับของชาวโซดอม จะถูกล่อลวงแม้กระทั่งโดยเทวดา</w:t>
      </w:r>
      <w:r>
        <w:rPr>
          <w:rStyle w:val="FootnoteReference"/>
          <w:sz w:val="24"/>
          <w:lang w:val="ru-RU"/>
        </w:rPr>
        <w:footnoteReference w:id="50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ผู้ที่มีใจถ่อม แม้จะยังไม่มีประสบการณ์ทางจิตวิญญาณ ก็สามารถแยกแยะเทวดาของพระเจ้าจากปีศาจได้ เนื่องจากมีความบริสุทธิ์ทางจิตวิญญาณและคล้ายคลึงกับเทวดา แต่คนเห็นแก่ตัวและยึดติดกับเนื้อหนัง ไม่เพียงแต่ถูกมารเจ้าเล่ห์หลอกลวงได้ง่าย แต่ยังแพร่กระจายความเจ้าเล่ห์นั้นด้วยตนเอง โดยปลุกเร้ามันในผู้อื่นผ่านความยึดติดกับเนื้อหนังของตนเอง และแพร่เชื้อโรคทางจิตวิญญาณไปยังจิตวิญญาณที่อ่อนแอ </w:t>
      </w:r>
    </w:p>
    <w:p w:rsidRPr="00B536EC" w:rsidR="00694A07" w:rsidP="00694A07" w:rsidRDefault="00694A07" w14:paraId="4F660E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คนจะบรรลุถึงสภาพที่เห็นทุกสิ่งเป็นความบริสุทธิ์ได้อย่างไร? </w:t>
      </w:r>
    </w:p>
    <w:p w:rsidRPr="00B536EC" w:rsidR="00694A07" w:rsidP="00694A07" w:rsidRDefault="00694A07" w14:paraId="1957A0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หัวใจต้องได้รับการชำระให้บริสุทธิ์ เพื่อที่พระคุณของพระเจ้าจะได้สถิตอยู่ภายใน </w:t>
      </w:r>
      <w:r w:rsidRPr="00B536EC">
        <w:rPr>
          <w:i/>
          <w:iCs/>
          <w:sz w:val="24"/>
          <w:lang w:val="ru-RU"/>
        </w:rPr>
        <w:t xml:space="preserve">‘พระเจ้าข้า ขอทรงสร้างใจที่บริสุทธิ์ใน</w:t>
      </w:r>
      <w:r w:rsidRPr="00B536EC">
        <w:rPr>
          <w:i/>
          <w:iCs/>
          <w:sz w:val="24"/>
          <w:lang w:val="ru-RU"/>
        </w:rPr>
        <w:t xml:space="preserve">ข้าพระองค์…’</w:t>
      </w:r>
      <w:r>
        <w:rPr>
          <w:rStyle w:val="FootnoteReference"/>
          <w:i/>
          <w:iCs/>
          <w:sz w:val="24"/>
          <w:lang w:val="ru-RU"/>
        </w:rPr>
        <w:footnoteReference w:id="51"/>
      </w:r>
      <w:r w:rsidRPr="00B536EC">
        <w:rPr>
          <w:sz w:val="24"/>
          <w:lang w:val="ru-RU"/>
        </w:rPr>
        <w:t xml:space="preserve"> — นี่ไม่ใช่สิ่งที่บทสดุดีกล่าวไว้หรือ? เมื่อหัวใจ — ไม่ว่าจะเป็นของผู้ชายหรือผู้หญิง — ได้รับการชำระให้บริสุทธิ์ พระคริสต์จะสถิตอยู่ภายในนั้น และเมื่อนั้น ผู้คนจะไม่ล่อลวงหรือถูกล่อลวง แต่จะส่งต่อพระคุณและความเคารพไปยังผู้อื่น ผู้ที่ระมัดระวังและรักษาความบริสุทธิ์ทางจิตวิญญาณของตนเอง ก็รักษาพระคุณของพระเจ้าไว้ด้วย; ไม่เพียงแต่เห็นทุกสิ่งเป็นบริสุทธิ์ แต่ยังใช้สิ่งที่ไม่บริสุทธิ์เพื่อความดีด้วย แม้สิ่งที่ไม่บริสุทธิ์ก็ถูกเปลี่ยนเป็นสิ่งที่มีประโยชน์ในความพยายามทางจิตวิญญาณอันสูงส่งของพวกเขา เขาจะนำกระดาษที่ไม่ใช้แล้วมาแปรรูปเป็นผ้าเช็ดปากที่สะอาด กาว และสมุดจด; นำเศษทองสัมฤทธิ์มาทำเป็นเชิงเทียน และอื่นๆ อีกมากมาย ในทางตรงกันข้าม ผู้ที่ยอมรับการหลอกลวงและคิดอย่างหลอกลวง จะเปลี่ยนสิ่งดีให้กลายเป็นสิ่งชั่วร้าย เหมือนโรงงานผลิตอาวุธ—มันจะผลิตลูกกระสุนและปลอกกระสุนจากทองคำด้วย เพราะนั่นคือวิธีที่เครื่องจักรในโรงงานนั้นถูกออกแบบไว้ </w:t>
      </w:r>
    </w:p>
    <w:p w:rsidRPr="00B536EC" w:rsidR="00694A07" w:rsidP="00694A07" w:rsidRDefault="00694A07" w14:paraId="51B5E2E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หากใครเริ่มยอมแพ้ต่อบาป เขาจะมืดมิดจากภายใน; ดวงตาของจิตวิญญาณจะมัวหมอง และวิสัยทัศน์จะพร่ามัว จากนั้นเขาจะ [ถูก] ปนเปื้อนด้วยบาป และบาปจะพันธนาการเขา เขาอาจถึงขั้นมองสิ่งที่บริสุทธิ์ว่าเป็นสิ่งไม่บริสุทธิ์ มีผู้คนบางกลุ่มที่ เช่น ไม่สามารถเชื่อได้ว่ามีชายหนุ่มและหญิงสาวที่ดำเนินชีวิตอย่างบริสุทธิ์และรักษาความบริสุทธิ์ </w:t>
      </w:r>
      <w:r w:rsidRPr="00B536EC">
        <w:rPr>
          <w:sz w:val="24"/>
          <w:lang w:val="ru-RU"/>
        </w:rPr>
        <w:t xml:space="preserve">“วันนี้” พวกเขากล่าว “สิ่งนั้นเป็นไปไม่ได้” วิญญาณที่น่าเวทนาเหล่านี้ได้จมอยู่ในบาปจนมองทุกสิ่งเป็นบาป ผู้ที่คบหากับสัตว์มีเขา</w:t>
      </w:r>
      <w:r>
        <w:rPr>
          <w:rStyle w:val="FootnoteReference"/>
          <w:sz w:val="24"/>
          <w:lang w:val="ru-RU"/>
        </w:rPr>
        <w:footnoteReference w:id="52"/>
      </w:r>
      <w:r w:rsidRPr="00B536EC">
        <w:rPr>
          <w:sz w:val="24"/>
          <w:lang w:val="ru-RU"/>
        </w:rPr>
        <w:t xml:space="preserve"> ไม่สามารถจินตนาการได้เลยว่ามีคนอื่นที่เป็นเพื่อนกับทูตสวรรค์ของพระเจ้า แต่เราไม่ควรเรียกร้องให้หมูแสดงความเคารพต่อดอกลิลลี่ เพราะพระคริสต์เองได้ตรัสว่า: </w:t>
      </w:r>
      <w:r w:rsidRPr="00B536EC">
        <w:rPr>
          <w:i/>
          <w:iCs/>
          <w:sz w:val="24"/>
          <w:lang w:val="ru-RU"/>
        </w:rPr>
        <w:t xml:space="preserve">‘…อย่าโยนไข่มุกของท่านลงต่อหน้าหมู เกรงว่าพวกมันจะเหยียบมันด้วยเท้า…’</w:t>
      </w:r>
      <w:r>
        <w:rPr>
          <w:rStyle w:val="FootnoteReference"/>
          <w:i/>
          <w:iCs/>
          <w:sz w:val="24"/>
          <w:lang w:val="ru-RU"/>
        </w:rPr>
        <w:footnoteReference w:id="53"/>
      </w:r>
      <w:r w:rsidRPr="00B536EC">
        <w:rPr>
          <w:sz w:val="24"/>
          <w:lang w:val="ru-RU"/>
        </w:rPr>
        <w:t xml:space="preserve"> ดังนั้น ผู้ใดก็ตามที่ดำเนินชีวิตทางจิตวิญญาณอย่างบริสุทธิ์ ต้องระมัดระวังอย่างยิ่ง ไม่เพียงแต่ไม่ให้ตนเองมีพฤติกรรมไม่เหมาะสมในการติดต่อกับคนโลกีย์ แต่ยังต้องป้องกันไม่ให้พวกเขามาแทรกแซงเรื่องทางจิตวิญญาณ เพื่อไม่ให้ก่อความเสียหายต่อตนเองหรือต่อพวกเขา เพราะคนโลกีย์มีหลักการปฏิบัติที่ต่างกัน มี ‘คานอนาร์ค’</w:t>
      </w:r>
      <w:r>
        <w:rPr>
          <w:rStyle w:val="FootnoteReference"/>
          <w:sz w:val="24"/>
          <w:lang w:val="ru-RU"/>
        </w:rPr>
        <w:footnoteReference w:id="54"/>
      </w:r>
      <w:r w:rsidRPr="00B536EC">
        <w:rPr>
          <w:sz w:val="24"/>
          <w:lang w:val="ru-RU"/>
        </w:rPr>
        <w:t xml:space="preserve"> ที่ต่างกัน และพวกเขาไม่สามารถแยกแยะโลกศักดิ์สิทธิ์ออกจากน้ำหอมได้ </w:t>
      </w:r>
    </w:p>
    <w:p w:rsidRPr="00B536EC" w:rsidR="00694A07" w:rsidP="00694A07" w:rsidRDefault="00694A07" w14:paraId="49CEE1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ความล่อลวงจากภายนอกสามารถขัดขวางผู้ที่ปรารถนาจะใช้ชีวิตใกล้ชิดกับพระคริสต์ได้หรือไม่? </w:t>
      </w:r>
    </w:p>
    <w:p w:rsidRPr="00B536EC" w:rsidR="00694A07" w:rsidP="00694A07" w:rsidRDefault="00694A07" w14:paraId="20A467F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มีเพียงชีวิตที่ขาดจิตวิญญาณของเราเท่านั้นที่สามารถแยกเราออกจากพระคริสต์ได้ นั่นคือสิ่งที่ผู้ที่มีเขาทำ — เขาสร้างการล่อลวงและหว่านความชั่วร้าย ประกาศสงครามกับผู้คน บางครั้งอย่างโหดร้าย บางครั้งอย่างเจ้าเล่ห์ </w:t>
      </w:r>
    </w:p>
    <w:p w:rsidRPr="00B536EC" w:rsidR="00694A07" w:rsidP="00694A07" w:rsidRDefault="00694A07" w14:paraId="5E34163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พระคริสต์ทรงรักเรา และเมื่อเราดำเนินชีวิตตามพระประสงค์ของพระองค์ พระองค์จะอยู่ใกล้เรา ดังนั้น เมื่อคุณเห็นการล่อลวงเกิดขึ้น อย่ากลัวและอย่าให้ตัวเองตกอยู่ในความตื่นตระหนก หากใครไม่มองสิ่งที่เกิดขึ้นจากมุมมองทางจิตวิญญาณ เขาจะไม่ได้สัมผัสความสุขแม้แต่วันเดียว เพราะมารจะโจมตีจุดอ่อนของเขา และสร้างการล่อลวงขึ้นมาอย่างต่อเนื่องเพื่อทำให้เขาสับสน — วันนี้หนึ่งครั้ง พรุ่งนี้อีกครั้ง และวันถัดไปอีกครั้ง </w:t>
      </w:r>
    </w:p>
    <w:p w:rsidRPr="00E24DB9" w:rsidR="00694A07" w:rsidP="00694A07" w:rsidRDefault="00694A07" w14:paraId="0F440B87" w14:textId="77777777">
      <w:pPr>
        <w:rPr>
          <w:lang w:val="ru-RU"/>
        </w:rPr>
      </w:pPr>
    </w:p>
    <w:p w:rsidRPr="009932F6" w:rsidR="00694A07" w:rsidP="00694A07" w:rsidRDefault="00694A07" w14:paraId="407AF696" w14:textId="77777777">
      <w:pPr>
        <w:pStyle w:val="Heading4"/>
        <w:rPr>
          <w:lang w:val="ru-RU"/>
        </w:rPr>
      </w:pPr>
      <w:bookmarkStart w:name="_Toc196400471" w:id="63"/>
      <w:bookmarkStart w:name="_Toc196894767" w:id="64"/>
      <w:bookmarkStart w:name="_Toc196897691" w:id="65"/>
      <w:r w:rsidRPr="009932F6">
        <w:rPr>
          <w:lang w:val="ru-RU"/>
        </w:rPr>
        <w:t xml:space="preserve">อย่า</w:t>
      </w:r>
      <w:r w:rsidRPr="009932F6">
        <w:rPr>
          <w:lang w:val="ru-RU"/>
        </w:rPr>
        <w:t xml:space="preserve">ให้เรา</w:t>
      </w:r>
      <w:r w:rsidRPr="009932F6">
        <w:rPr>
          <w:lang w:val="ru-RU"/>
        </w:rPr>
        <w:t xml:space="preserve">เอง</w:t>
      </w:r>
      <w:r w:rsidRPr="009932F6">
        <w:rPr>
          <w:lang w:val="ru-RU"/>
        </w:rPr>
        <w:t xml:space="preserve">เป็นผู้สร้าง</w:t>
      </w:r>
      <w:r w:rsidRPr="009932F6">
        <w:rPr>
          <w:lang w:val="ru-RU"/>
        </w:rPr>
        <w:t xml:space="preserve">การล่อลวง</w:t>
      </w:r>
      <w:bookmarkEnd w:id="63"/>
      <w:bookmarkEnd w:id="64"/>
      <w:bookmarkEnd w:id="65"/>
    </w:p>
    <w:p w:rsidRPr="00B536EC" w:rsidR="00694A07" w:rsidP="00694A07" w:rsidRDefault="00694A07" w14:paraId="4852A95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ขอให้เราใส่ใจให้มากที่สุดเท่าที่จะทำได้ และอย่าสร้างโอกาสให้เกิดสถานการณ์ที่ล่อลวงผู้คน อย่าเปิดช่องว่างให้มารร้าย เพราะจิตวิญญาณที่มีความคิดเสื่อมทรามจะยิ่งเสื่อมทรามมากขึ้น และจากนั้นจะหาข้ออ้างเพื่อแก้ตัว และในกรณีนี้ ด้านหนึ่งเราจะสร้างขึ้น แต่ด้านหนึ่งเราจะทำลายลง </w:t>
      </w:r>
    </w:p>
    <w:p w:rsidRPr="00B536EC" w:rsidR="00694A07" w:rsidP="00694A07" w:rsidRDefault="00694A07" w14:paraId="2637481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ครั้งหนึ่ง มีชายหนุ่มหลายคน — หนุ่มสมัยใหม่ — มาที่คาลิวาของฉัน เราได้สนทนากับพวกเขา วันนั้นเอง ฉันต้องออกจากภูเขาศักดิ์สิทธิ์ เมื่อทราบเรื่องนี้ พวกเขาก็เตรียมตัวจะจากไปเช่นกัน บนเรือ พวกเขาเดินมาหาฉันและนั่งลงข้างๆ ฉัน ด้วยความสนใจอย่างยิ่ง </w:t>
      </w:r>
      <w:r w:rsidRPr="00B536EC">
        <w:rPr>
          <w:sz w:val="24"/>
          <w:lang w:val="ru-RU"/>
        </w:rPr>
        <w:t xml:space="preserve">พวกเขาถามผมคำถามทางจิตวิญญาณต่าง ๆ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อย่างไรก็ตาม ผู้โดยสารบางคนที่เดินทางมาด้วยกันได้ตีความสิ่งที่เกิดขึ้นผิดไป และมองเราด้วยความสงสัยอย่างมาก หากผมสามารถคาดการณ์ได้ว่าการสนทนาของเราจะถูกเข้าใจผิด ผมคงจะดำเนินการป้องกันไว้ล่วงหน้าแล้ว </w:t>
      </w:r>
    </w:p>
    <w:p w:rsidRPr="00B536EC" w:rsidR="00694A07" w:rsidP="00694A07" w:rsidRDefault="00694A07" w14:paraId="31D4AFB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โลกนี้เต็มไปด้วยความหลอกลวง เราต้องพยายามไม่สร้างสิ่งล่อใจให้เกิดขึ้น เราไม่ต้องรับผิดชอบต่อเรื่องที่เราไม่สามารถดำเนินการอย่างเหมาะสมได้ หรือเรื่องที่เรายังขาดประสบการณ์ แต่เราอย่าคาดหวังว่าจะได้รับรางวัลจากพระเจ้า หากเราสร้างปัญหาขึ้นด้วยความประมาท เราจะได้รับการตอบแทนเมื่อเราตื่นตัว และปัญหาเหล่านั้นเกิดจากศัตรู ตัวอย่างเช่น มีคนบอกว่าผมถูกมนต์สะกด ก่อนอื่น ผมจะตรวจสอบว่าผมถูกมนต์สะกดหรือไม่ </w:t>
      </w:r>
      <w:r w:rsidRPr="00B536EC">
        <w:rPr>
          <w:sz w:val="24"/>
          <w:lang w:val="ru-RU"/>
        </w:rPr>
        <w:t xml:space="preserve">‘เพราะเขาพูดอย่างนั้น หมายความว่าเขาต้องเห็นอะไรบางอย่าง เขาไม่อาจพูดเรื่องแบบนี้ขึ้นมาโดยไม่มีเหตุผลได้ เขาต้องเข้าใจผิดอะไรบางอย่าง’ — นี่คือวิธีที่ผมคิด และผมพยายามหาว่าส่วนใดในตัวผมที่อาจถูกเข้าใจผิด เพื่อที่ผมจะได้แก้ไขมัน หากคนพูดว่าผมถูกมนต์สะกด หรือว่าผมเป็นนักเวท — สิ่งนั้นกลับเป็นประโยชน์กับผม เพราะผู้คนจะไม่มารวมตัวกัน และชีวิตผมจะสงบเงียบเหมือนชีวิตของพระภิกษุ แต่คนชั่วที่แพร่ข่าวลือนั้นจะตกนรก เพราะเขากำลังทำร้ายพระศาสนจักร ไม่ใช่เรื่องน่าเสียดาย [สำหรับเขา] หรือ? และผมเองก็ต้องรับผิดชอบ เพราะผมไม่ระมัดระวัง ตัวอย่างเช่น มีผู้ศรัทธาบางคนมาจูบมือผม และผมก็แตะหัวเขาเบาๆ บางคนอาจเห็นแล้วพูดว่า: </w:t>
      </w:r>
      <w:r w:rsidRPr="00B536EC">
        <w:rPr>
          <w:sz w:val="24"/>
          <w:lang w:val="ru-RU"/>
        </w:rPr>
        <w:t xml:space="preserve">‘เขาเป็นเพียงพระภิกษุ แต่กลับให้พร—เขาเป็นพระสงฆ์หรือ?’ และเขาจะไม่ผิด; เป็นหน้าที่ของผมที่จะไม่ทำเช่นนั้นอีก </w:t>
      </w:r>
    </w:p>
    <w:p w:rsidRPr="00B536EC" w:rsidR="00694A07" w:rsidP="00694A07" w:rsidRDefault="00694A07" w14:paraId="476686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เมื่อบุคคลใดนั้น ด้วยความประมาท ทำให้เกิดความล่อลวงขึ้น บางคนก็กล่าวว่า: </w:t>
      </w:r>
      <w:r w:rsidRPr="00B536EC">
        <w:rPr>
          <w:sz w:val="24"/>
          <w:lang w:val="ru-RU"/>
        </w:rPr>
        <w:t xml:space="preserve">‘ปล่อยเขาไปเถอะ เขาไม่สมประกอบ’ เราควรมองเรื่องนี้อย่างไร? </w:t>
      </w:r>
    </w:p>
    <w:p w:rsidRPr="00B536EC" w:rsidR="00694A07" w:rsidP="00694A07" w:rsidRDefault="00694A07" w14:paraId="435324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ผู้ที่มีจิตใจไม่มั่นคงคือผู้ที่ไม่สามารถคิดได้ ไม่ใช่ผู้ที่ไม่ระมัดระวัง ผู้ที่ไม่ระมัดระวังนั้นจุดไฟขึ้นโดยไม่คิดว่าที่ที่เขาจุดไฟนั้นจะเกิดเพลิงลุกโชน เมื่อคนเช่นนี้จุดไฟและเผาผลาญจิตวิญญาณของผู้อื่น เราต้องสวดมนต์และเทน้ำอย่างน้อยหนึ่งถังลงบนเปลวไฟนั้น แล้วยังมีอีกกลุ่มที่เหมือนพายุหมุน: พวกเขามีความศรัทธา แต่จิตใจไม่มั่นคง และเมื่อได้ยินสิ่งที่ไม่เห็นด้วย โดยไม่พิจารณาว่าถูกหรือผิด ก็ฉีกทุกอย่างเป็นชิ้นๆ ในกรณีเช่นนี้ เราต้องค่อยๆ ชะลอความเร็วของพวกเขา และเมื่อพวกเขาหยุดแล้ว ก็ค่อยๆ วางก้อนหินไว้ใต้ล้อของพวกเขา เพราะพวกเขาอาจกลิ้งถอยหลังและลากผู้อื่นไปด้วย </w:t>
      </w:r>
    </w:p>
    <w:p w:rsidRPr="00E24DB9" w:rsidR="00694A07" w:rsidP="00694A07" w:rsidRDefault="00694A07" w14:paraId="67B81CEC" w14:textId="77777777">
      <w:pPr>
        <w:rPr>
          <w:lang w:val="ru-RU"/>
        </w:rPr>
      </w:pPr>
    </w:p>
    <w:p w:rsidRPr="009932F6" w:rsidR="00694A07" w:rsidP="00694A07" w:rsidRDefault="00694A07" w14:paraId="1D3A7004" w14:textId="77777777">
      <w:pPr>
        <w:pStyle w:val="Heading4"/>
        <w:rPr>
          <w:lang w:val="ru-RU"/>
        </w:rPr>
      </w:pPr>
      <w:bookmarkStart w:name="_Toc196400472" w:id="66"/>
      <w:bookmarkStart w:name="_Toc196894768" w:id="67"/>
      <w:bookmarkStart w:name="_Toc196897692" w:id="68"/>
      <w:r w:rsidRPr="009932F6">
        <w:rPr>
          <w:lang w:val="ru-RU"/>
        </w:rPr>
        <w:t xml:space="preserve">บางคน</w:t>
      </w:r>
      <w:r w:rsidRPr="009932F6">
        <w:rPr>
          <w:lang w:val="ru-RU"/>
        </w:rPr>
        <w:t xml:space="preserve">ชอบ</w:t>
      </w:r>
      <w:r w:rsidRPr="009932F6">
        <w:rPr>
          <w:lang w:val="ru-RU"/>
        </w:rPr>
        <w:t xml:space="preserve">สร้าง</w:t>
      </w:r>
      <w:r w:rsidRPr="009932F6">
        <w:rPr>
          <w:lang w:val="ru-RU"/>
        </w:rPr>
        <w:t xml:space="preserve">สิ่งล่อใจ</w:t>
      </w:r>
      <w:bookmarkEnd w:id="66"/>
      <w:bookmarkEnd w:id="67"/>
      <w:bookmarkEnd w:id="68"/>
    </w:p>
    <w:p w:rsidRPr="00B536EC" w:rsidR="00694A07" w:rsidP="00694A07" w:rsidRDefault="00694A07" w14:paraId="65E7FA9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อย่าเชื่อสิ่งที่ได้ยินเร็วเกินไป เพราะบางคนพูดเพียงเท่าที่ตนเองเข้าใจ ครั้งหนึ่ง มีชายคนหนึ่งมาหาฮัจญ์ </w:t>
      </w:r>
      <w:r w:rsidRPr="00B536EC">
        <w:rPr>
          <w:sz w:val="24"/>
          <w:lang w:val="ru-RU"/>
        </w:rPr>
        <w:t xml:space="preserve">เฟนดี</w:t>
      </w:r>
      <w:r>
        <w:rPr>
          <w:rStyle w:val="FootnoteReference"/>
          <w:sz w:val="24"/>
          <w:lang w:val="ru-RU"/>
        </w:rPr>
        <w:footnoteReference w:id="55"/>
      </w:r>
      <w:r w:rsidRPr="00B536EC">
        <w:rPr>
          <w:sz w:val="24"/>
          <w:lang w:val="ru-RU"/>
        </w:rPr>
        <w:t xml:space="preserve"> และกล่าวกับเขาว่า: </w:t>
      </w:r>
      <w:r w:rsidRPr="00B536EC">
        <w:rPr>
          <w:sz w:val="24"/>
          <w:lang w:val="ru-RU"/>
        </w:rPr>
        <w:t xml:space="preserve">‘โปรดอวยพรให้ผมด้วย ฮัจญ์ เฟนดี มีงูร้อยตัวเลื้อยขึ้นไปบนนั้น!’ — </w:t>
      </w:r>
      <w:r w:rsidRPr="00B536EC">
        <w:rPr>
          <w:sz w:val="24"/>
          <w:lang w:val="ru-RU"/>
        </w:rPr>
        <w:t xml:space="preserve">‘งูร้อยตัว!? มาจากไหน?’ — นักบุญอาร์เซนิอุสถามด้วยความประหลาดใจ </w:t>
      </w:r>
      <w:r w:rsidRPr="00B536EC">
        <w:rPr>
          <w:sz w:val="24"/>
          <w:lang w:val="ru-RU"/>
        </w:rPr>
        <w:t xml:space="preserve">“อ้อ ไม่ถึงร้อยหรอก แต่ห้าสิบตัวแน่ๆ!” — </w:t>
      </w:r>
      <w:r w:rsidRPr="00B536EC">
        <w:rPr>
          <w:sz w:val="24"/>
          <w:lang w:val="ru-RU"/>
        </w:rPr>
        <w:t xml:space="preserve">“ห้าสิบตัว?” — </w:t>
      </w:r>
      <w:r w:rsidRPr="00B536EC">
        <w:rPr>
          <w:sz w:val="24"/>
          <w:lang w:val="ru-RU"/>
        </w:rPr>
        <w:t xml:space="preserve">“ก็อย่างน้อยยี่สิบห้าตัว!” — </w:t>
      </w:r>
      <w:r w:rsidRPr="00B536EC">
        <w:rPr>
          <w:sz w:val="24"/>
          <w:lang w:val="ru-RU"/>
        </w:rPr>
        <w:t xml:space="preserve">“คุณเคยได้ยินเรื่องงูยี่สิบห้าตัวเลื้อยมาพร้อมกันไหม?” — นักบุญถาม ชายคนนั้นจึงบอกเขาว่ามีสิบตัวแน่ๆ </w:t>
      </w:r>
      <w:r w:rsidRPr="00B536EC">
        <w:rPr>
          <w:sz w:val="24"/>
          <w:lang w:val="ru-RU"/>
        </w:rPr>
        <w:t xml:space="preserve">“มาเถอะ,” นักบุญกล่าว, “มันจะประชุมกันจริงหรือที่นั่น จนมีงูสิบตัวเลื้อยขึ้นมาพร้อมกัน? มาเถอะ นั่นเป็นไปไม่ได้!” — </w:t>
      </w:r>
      <w:r w:rsidRPr="00B536EC">
        <w:rPr>
          <w:sz w:val="24"/>
          <w:lang w:val="ru-RU"/>
        </w:rPr>
        <w:t xml:space="preserve">“มีห้าตัว,” ชายคนนั้นยืนยัน </w:t>
      </w:r>
      <w:r w:rsidRPr="00B536EC">
        <w:rPr>
          <w:sz w:val="24"/>
          <w:lang w:val="ru-RU"/>
        </w:rPr>
        <w:t xml:space="preserve">“ห้าตัว?” — </w:t>
      </w:r>
      <w:r w:rsidRPr="00B536EC">
        <w:rPr>
          <w:sz w:val="24"/>
          <w:lang w:val="ru-RU"/>
        </w:rPr>
        <w:t xml:space="preserve">“ได้แหละ มีสองตัว” แล้วนักบุญก็ถามเขาว่า: </w:t>
      </w:r>
      <w:r w:rsidRPr="00B536EC">
        <w:rPr>
          <w:sz w:val="24"/>
          <w:lang w:val="ru-RU"/>
        </w:rPr>
        <w:t xml:space="preserve">“คุณเห็นมันไหม?” — </w:t>
      </w:r>
      <w:r w:rsidRPr="00B536EC">
        <w:rPr>
          <w:sz w:val="24"/>
          <w:lang w:val="ru-RU"/>
        </w:rPr>
        <w:t xml:space="preserve">“ไม่,” เขาตอบ “แต่ผมได้ยินเสียงมันขู่ในกิ่งไม้: ช-ช-ช!..” ผมหมายความว่า บางทีมันอาจจะเป็นเพียงตัวกิ้งก่าธรรมดาเท่านั้น! ผมไม่เคยสรุปผลจากสิ่งที่ได้ยินโดยไม่ตรวจสอบก่อนเสมอไป คนหนึ่งอาจพูดเพื่อประณาม คนหนึ่งอาจพูดไปอย่างนั้นเอง และคนที่สามอาจมีวัตถุประสงค์เฉพาะในใจ </w:t>
      </w:r>
    </w:p>
    <w:p w:rsidRPr="00B536EC" w:rsidR="00694A07" w:rsidP="00694A07" w:rsidRDefault="00694A07" w14:paraId="0F85EC2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บางคนชอบสร้างสิ่งล่อลวงให้คนอื่นมากเลย! ที่เมืองโคนิตซา มีเพื่อนสองคน เป็นเพื่อนสนิทกันมาก ในวันเทศกาลและวันอาทิตย์ พวกเขาไม่เดินเล่นในเมือง แต่จะมาที่วัด ที่สโตมิออน</w:t>
      </w:r>
      <w:r>
        <w:rPr>
          <w:rStyle w:val="FootnoteReference"/>
          <w:sz w:val="24"/>
          <w:lang w:val="ru-RU"/>
        </w:rPr>
        <w:footnoteReference w:id="56"/>
      </w:r>
      <w:r w:rsidRPr="00B536EC">
        <w:rPr>
          <w:sz w:val="24"/>
          <w:lang w:val="ru-RU"/>
        </w:rPr>
        <w:t xml:space="preserve"> และแม้กระทั่งร้องเพลงในคณะนักร้องประสานเสียง แล้วจึงปีนขึ้นเขา ไปยัง </w:t>
      </w:r>
      <w:r w:rsidRPr="00B536EC">
        <w:rPr>
          <w:sz w:val="24"/>
          <w:lang w:val="ru-RU"/>
        </w:rPr>
        <w:t xml:space="preserve">‘The Camel’</w:t>
      </w:r>
      <w:r>
        <w:rPr>
          <w:rStyle w:val="FootnoteReference"/>
          <w:sz w:val="24"/>
          <w:lang w:val="ru-RU"/>
        </w:rPr>
        <w:footnoteReference w:id="57"/>
      </w:r>
      <w:r w:rsidRPr="00B536EC">
        <w:rPr>
          <w:sz w:val="24"/>
          <w:lang w:val="ru-RU"/>
        </w:rPr>
        <w:t xml:space="preserve"> ครั้งหนึ่ง มีคนเลวทรามคนหนึ่งจัดฉากล่อลวงพวกเขา เขาเดินไปหาเพื่อนคนหนึ่งและพูดว่า: </w:t>
      </w:r>
      <w:r w:rsidRPr="00B536EC">
        <w:rPr>
          <w:sz w:val="24"/>
          <w:lang w:val="ru-RU"/>
        </w:rPr>
        <w:t xml:space="preserve">‘คุณรู้ไหมว่าเพื่อนของคุณพูดอะไรเกี่ยวกับคุณ? แบบนี้แบบนั้น.’ แล้วเขาก็เดินไปหาเพื่อนอีกคนและพูดกับเขาว่า: </w:t>
      </w:r>
      <w:r w:rsidRPr="00B536EC">
        <w:rPr>
          <w:sz w:val="24"/>
          <w:lang w:val="ru-RU"/>
        </w:rPr>
        <w:t xml:space="preserve">‘คุณรู้ไหมว่าคนที่คุณเป็นเพื่อนด้วยพูดอะไรเกี่ยวกับคุณ? ‘คนนั้น’ </w:t>
      </w:r>
      <w:r w:rsidRPr="00B536EC">
        <w:rPr>
          <w:sz w:val="24"/>
          <w:lang w:val="ru-RU"/>
        </w:rPr>
        <w:t xml:space="preserve">ทั้งสองคนก็โกรธจัดทันทีและเริ่มทะเลาะกันขึ้นทันทีในวัด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ส่วนคนที่จุดชนวนก็แอบหนีไป ในขณะที่ทั้งสองยังคงทะเลาะกันต่อ! ยิ่งไปกว่านั้น คนที่อายุน้อยกว่าก็เริ่มหงุดหงิดและเริ่มด่าทอคนที่อายุมากกว่า </w:t>
      </w:r>
    </w:p>
    <w:p w:rsidRPr="00B536EC" w:rsidR="00694A07" w:rsidP="00694A07" w:rsidRDefault="00694A07" w14:paraId="1FC1072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ผมคิดในใจว่า: </w:t>
      </w:r>
      <w:r w:rsidRPr="00B536EC">
        <w:rPr>
          <w:sz w:val="24"/>
          <w:lang w:val="ru-RU"/>
        </w:rPr>
        <w:t xml:space="preserve">“ผมควรทำอย่างไรดีล่ะ? ดูสิว่าผู้ก่อเรื่องคนนี้กำลังทำอะไรอยู่!” </w:t>
      </w:r>
      <w:r w:rsidRPr="00B536EC">
        <w:rPr>
          <w:sz w:val="24"/>
          <w:lang w:val="ru-RU"/>
        </w:rPr>
        <w:t xml:space="preserve">ดังนั้น</w:t>
      </w:r>
      <w:r w:rsidRPr="00B536EC">
        <w:rPr>
          <w:sz w:val="24"/>
          <w:lang w:val="ru-RU"/>
        </w:rPr>
        <w:t xml:space="preserve"> ผมจึงเดินไปหาผู้พี่และพูดว่า: </w:t>
      </w:r>
      <w:r w:rsidRPr="00B536EC">
        <w:rPr>
          <w:sz w:val="24"/>
          <w:lang w:val="ru-RU"/>
        </w:rPr>
        <w:t xml:space="preserve">“ฟังนะ เขาอายุยังน้อย และกำลังเครียดอยู่ด้วย ดังนั้นอย่าโกรธเขา; ไปขอโทษเขาเถอะ” — </w:t>
      </w:r>
      <w:r w:rsidRPr="00B536EC">
        <w:rPr>
          <w:sz w:val="24"/>
          <w:lang w:val="ru-RU"/>
        </w:rPr>
        <w:t xml:space="preserve">“พ่อครับ” เขาพูด “มีอะไรต้องขอโทษกันล่ะ? พ่อไม่เห็นหรือว่าเขากำลังด่าผมอยู่? และผมเพิ่งได้ยินเป็นครั้งแรกว่าเขาหาว่าผมทำอะไร” ดังนั้น ผมจึงเดินไปหาชายหนุ่มคนนั้นและพูดกับเขาว่า: </w:t>
      </w:r>
      <w:r w:rsidRPr="00B536EC">
        <w:rPr>
          <w:sz w:val="24"/>
          <w:lang w:val="ru-RU"/>
        </w:rPr>
        <w:t xml:space="preserve">‘ฟังนะ เขาอายุมากกว่าคุณ และเรื่องมันไม่ได้เป็นอย่างที่คุณคิดหรอก ไปเลย ไปขอโทษเขาเถอะ’ เขาก็โกรธจัดและเริ่มตะโกนว่า: </w:t>
      </w:r>
      <w:r w:rsidRPr="00B536EC">
        <w:rPr>
          <w:sz w:val="24"/>
          <w:lang w:val="ru-RU"/>
        </w:rPr>
        <w:t xml:space="preserve">‘เราจะทะเลาะกับคุณด้วยนะ คุณพ่อ!’ — </w:t>
      </w:r>
      <w:r w:rsidRPr="00B536EC">
        <w:rPr>
          <w:sz w:val="24"/>
          <w:lang w:val="ru-RU"/>
        </w:rPr>
        <w:t xml:space="preserve">‘ถ้าอย่างนั้น,’ ผมพูด, ‘ได้ครับ, แพนเทลิส มาทะเลาะกันเถอะ—ให้ฉันเตรียมตัวสักครู่” ฉันพูดอย่างนั้นแล้วเดินจากไป ประมาณสี่ร้อยเมตรหลังวัด ฉันได้เก็บไม้ท่อนใหญ่ๆ ไว้สำหรับทำรั้วสวน ฉันเดินไปที่นั่น หยิบไม้ท่อนยาวประมาณห้าเมตร แล้วลากมันกลับสู่วัด ผมลากมันไปด้วยความยากลำบาก แค่เพื่อให้เขาหัวเราะ เขาได้ยินเสียงผมลากอะไรบางอย่าง แต่คุณเดาได้ไหมว่าผมกำลังทำอะไร? ผมลากมันเข้าไปในลานวัดและหยุดตรงข้ามทางเข้าโบสถ์ </w:t>
      </w:r>
      <w:r w:rsidRPr="00B536EC">
        <w:rPr>
          <w:sz w:val="24"/>
          <w:lang w:val="ru-RU"/>
        </w:rPr>
        <w:t xml:space="preserve">“เฮ้” ผมพูด “แพนเทลิส หยุดทำแบบนี้ซะ ไม่งั้นเราต้องสู้กันแน่” ทั้งสองคนก็หัวเราะลั่นเมื่อเข้าใจว่าทำไมผมถึงต้องใช้เสาอันนั้น นั่นแหละ! ความตึงเครียดก็คลี่คลายลง ปีศาจก็ถูกปราบแล้ว </w:t>
      </w:r>
      <w:r w:rsidRPr="00B536EC">
        <w:rPr>
          <w:sz w:val="24"/>
          <w:lang w:val="ru-RU"/>
        </w:rPr>
        <w:t xml:space="preserve">“พวกคุณมีสติบ้างไหม?” ผมถาม “พวกคุณกำลังทำอะไรกันอยู่?” และพวกเขาก็กลับมาเป็นเพื่อนกันอีกครั้ง </w:t>
      </w:r>
    </w:p>
    <w:p w:rsidRPr="00B536EC" w:rsidR="00694A07" w:rsidP="00694A07" w:rsidRDefault="00694A07" w14:paraId="4B3B65F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คำสาปนั้นเกิดขึ้นในวันเดียวกันเลยหรือ? </w:t>
      </w:r>
    </w:p>
    <w:p w:rsidRPr="00B536EC" w:rsidR="00694A07" w:rsidP="00694A07" w:rsidRDefault="00694A07" w14:paraId="40C37A9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 และพวกเขาก็ทะเลาะกันอย่างหนัก! คุณเห็นไหมว่าปีศาจทำอะไร? คนที่สามนั้นคงอิจฉาพวกเขา เพราะพวกเขาสนิทกันเหมือนพี่น้อง เขาทำให้คนหนึ่งหันมาต่อต้านอีกคนแล้ววิ่งหนีไป การหว่านความแตกแยกเป็นสิ่งที่เลวร้ายมาก นั่นคือเหตุผลที่ศัตรูถูกเรียกว่าปีศาจ</w:t>
      </w:r>
      <w:r>
        <w:rPr>
          <w:rStyle w:val="FootnoteReference"/>
          <w:sz w:val="24"/>
          <w:lang w:val="ru-RU"/>
        </w:rPr>
        <w:footnoteReference w:id="58"/>
      </w:r>
      <w:r w:rsidRPr="00B536EC">
        <w:rPr>
          <w:sz w:val="24"/>
          <w:lang w:val="ru-RU"/>
        </w:rPr>
        <w:t xml:space="preserve"> เขาสร้างความวุ่นวาย: เขาบอกเรื่องหนึ่งกับคนหนึ่ง แล้วบอกเรื่องอื่นกับอีกคน และมันยังสร้างสิ่งล่อลวงด้วย และวิญญาณที่น่าสงสารเหล่านั้นก็เชื่อมัน จนสุดท้ายก็มาทะเลาะกัน </w:t>
      </w:r>
    </w:p>
    <w:p w:rsidRPr="00B536EC" w:rsidR="00694A07" w:rsidP="00694A07" w:rsidRDefault="00694A07" w14:paraId="2641CB3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เขาทำอย่างนั้นโดยเจตนาหรือไม่? </w:t>
      </w:r>
    </w:p>
    <w:p w:rsidRPr="00B536EC" w:rsidR="00694A07" w:rsidP="00694A07" w:rsidRDefault="00694A07" w14:paraId="451ED6B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 เพื่อสร้างช่องว่างระหว่างพวกเขา เขาทำเช่นนั้น แน่นอนว่า </w:t>
      </w:r>
      <w:r w:rsidRPr="00B536EC">
        <w:rPr>
          <w:sz w:val="24"/>
          <w:lang w:val="ru-RU"/>
        </w:rPr>
        <w:t xml:space="preserve">‘ด้วยความรัก’ — นั่นคือ ด้วยความอิจฉา </w:t>
      </w:r>
    </w:p>
    <w:p w:rsidRPr="00E24DB9" w:rsidR="00694A07" w:rsidP="00694A07" w:rsidRDefault="00694A07" w14:paraId="4B1F6E50" w14:textId="77777777">
      <w:pPr>
        <w:rPr>
          <w:lang w:val="ru-RU"/>
        </w:rPr>
      </w:pPr>
    </w:p>
    <w:p w:rsidRPr="009932F6" w:rsidR="00694A07" w:rsidP="00694A07" w:rsidRDefault="00694A07" w14:paraId="0FD7D260" w14:textId="77777777">
      <w:pPr>
        <w:pStyle w:val="Heading4"/>
        <w:rPr>
          <w:lang w:val="ru-RU"/>
        </w:rPr>
      </w:pPr>
      <w:bookmarkStart w:name="_Toc196400473" w:id="69"/>
      <w:bookmarkStart w:name="_Toc196894769" w:id="70"/>
      <w:bookmarkStart w:name="_Toc196897693" w:id="71"/>
      <w:r w:rsidRPr="009932F6">
        <w:rPr>
          <w:lang w:val="ru-RU"/>
        </w:rPr>
        <w:t xml:space="preserve">การ</w:t>
      </w:r>
      <w:r w:rsidRPr="009932F6">
        <w:rPr>
          <w:lang w:val="ru-RU"/>
        </w:rPr>
        <w:t xml:space="preserve">เปิดเผย</w:t>
      </w:r>
      <w:r w:rsidRPr="009932F6">
        <w:rPr>
          <w:lang w:val="ru-RU"/>
        </w:rPr>
        <w:t xml:space="preserve">ความผิด</w:t>
      </w:r>
      <w:bookmarkEnd w:id="69"/>
      <w:bookmarkEnd w:id="70"/>
      <w:bookmarkEnd w:id="71"/>
    </w:p>
    <w:p w:rsidRPr="00B536EC" w:rsidR="00694A07" w:rsidP="00694A07" w:rsidRDefault="00694A07" w14:paraId="65AE62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เมื่อเราเห็นสิ่งไม่ดี เราควรปิดบังมันไว้และไม่เผยแพร่ให้คนอื่นรู้ การที่ข้อบกพร่องทางศีลธรรมถูกเปิดเผย [ให้ทุกคนรู้] นั้นเป็นสิ่งที่ผิด สมมติว่ามีสิ่งสกปรกอยู่บนถนน คนที่มีสติสัมปชัญญะ เมื่อเดินผ่านจะหาสิ่งใดสิ่งหนึ่งมาปิดมันไว้ เพื่อไม่ให้ผู้คนรู้สึกขยะแขยง ส่วนคนโง่เขลา แทนที่จะปิดมันไว้ กลับขุดมันขึ้นมา ทำให้กลิ่นเหม็นยิ่งรุนแรงขึ้น ดังนั้น การเปิดเผยบาปของผู้อื่นอย่างไม่คิดหน้าคิดหลัง ก็ก่อให้เกิดความเสียหายที่ใหญ่หลวงยิ่งขึ้น </w:t>
      </w:r>
    </w:p>
    <w:p w:rsidRPr="00B536EC" w:rsidR="00694A07" w:rsidP="00694A07" w:rsidRDefault="00694A07" w14:paraId="6DF82B4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คำกล่าวในพระวรสาร</w:t>
      </w:r>
      <w:r>
        <w:rPr>
          <w:i/>
          <w:iCs/>
          <w:sz w:val="24"/>
          <w:lang w:val="ru-RU"/>
        </w:rPr>
        <w:t xml:space="preserve">ที่ว่า </w:t>
      </w:r>
      <w:r w:rsidRPr="00B536EC">
        <w:rPr>
          <w:i/>
          <w:iCs/>
          <w:sz w:val="24"/>
          <w:lang w:val="ru-RU"/>
        </w:rPr>
        <w:t xml:space="preserve">‘ให้แจ้งแก่คริสตจักร’ </w:t>
      </w:r>
      <w:r w:rsidRPr="00B536EC">
        <w:rPr>
          <w:sz w:val="24"/>
          <w:lang w:val="ru-RU"/>
        </w:rPr>
        <w:t xml:space="preserve">(</w:t>
      </w:r>
      <w:r>
        <w:rPr>
          <w:rStyle w:val="FootnoteReference"/>
          <w:i/>
          <w:iCs/>
          <w:sz w:val="24"/>
          <w:lang w:val="ru-RU"/>
        </w:rPr>
        <w:footnoteReference w:id="59"/>
      </w:r>
      <w:r w:rsidRPr="00B536EC">
        <w:rPr>
          <w:sz w:val="24"/>
          <w:lang w:val="ru-RU"/>
        </w:rPr>
        <w:t xml:space="preserve"> </w:t>
      </w:r>
      <w:r w:rsidRPr="00B536EC">
        <w:rPr>
          <w:i/>
          <w:iCs/>
          <w:sz w:val="24"/>
          <w:lang w:val="ru-RU"/>
        </w:rPr>
        <w:t xml:space="preserve">) </w:t>
      </w:r>
      <w:r w:rsidRPr="00B536EC">
        <w:rPr>
          <w:sz w:val="24"/>
          <w:lang w:val="ru-RU"/>
        </w:rPr>
        <w:t xml:space="preserve">ไม่ได้หมายความว่าทุกสิ่งต้องกลายเป็นความรู้สาธารณะ เพราะในปัจจุบัน คริสตจักรไม่ใช่ทุกสิ่ง คริสตจักรประกอบด้วยผู้เชื่อที่ดำเนินชีวิตตามความประสงค์ของพระคริสต์ ไม่ใช่ผู้ที่ทำสงครามกับคริสตจักร ในช่วงต้นของคริสตศาสนา เมื่อการสารภาพบาปยังทำต่อหน้าสมาชิกทั้งหมดของคริสตจักร คำพูดของพระเจ้าว่า </w:t>
      </w:r>
      <w:r w:rsidRPr="00B536EC">
        <w:rPr>
          <w:i/>
          <w:iCs/>
          <w:sz w:val="24"/>
          <w:lang w:val="ru-RU"/>
        </w:rPr>
        <w:t xml:space="preserve">“บอกคริสตจักร” </w:t>
      </w:r>
      <w:r w:rsidRPr="00B536EC">
        <w:rPr>
          <w:sz w:val="24"/>
          <w:lang w:val="ru-RU"/>
        </w:rPr>
        <w:t xml:space="preserve">มีความหมายตามตัวอักษร แต่ในยุคของเราปัจจุบันนี้ เมื่อการสารภาพบาปของทั้งครอบครัวต่อผู้ฟังสารภาพเพียงคนเดียวกลายเป็นเรื่องที่หายากแล้ว อย่าให้ศัตรูทำให้เราสับสนกับคำพูด </w:t>
      </w:r>
      <w:r w:rsidRPr="00B536EC">
        <w:rPr>
          <w:i/>
          <w:iCs/>
          <w:sz w:val="24"/>
          <w:lang w:val="ru-RU"/>
        </w:rPr>
        <w:t xml:space="preserve">“บอกคริสตจักร”</w:t>
      </w:r>
      <w:r w:rsidRPr="00B536EC">
        <w:rPr>
          <w:sz w:val="24"/>
          <w:lang w:val="ru-RU"/>
        </w:rPr>
        <w:t xml:space="preserve"> นี้</w:t>
      </w:r>
      <w:r w:rsidRPr="00B536EC">
        <w:rPr>
          <w:sz w:val="24"/>
          <w:lang w:val="ru-RU"/>
        </w:rPr>
        <w:t xml:space="preserve"> เพราะการเปิดเผยต่อสาธารณะ เช่น การละเมิดศีลธรรมบางอย่าง เรากำลังประกาศให้ผู้ที่ต่อต้านคริสตจักรได้รับรู้ และให้พวกเขามีข้ออ้างในการทำสงครามกับคริสตจักร และด้วยวิธีนี้ ความเชื่อในจิตวิญญาณที่อ่อนแอจึงสั่นคลอน </w:t>
      </w:r>
    </w:p>
    <w:p w:rsidRPr="00B536EC" w:rsidR="00694A07" w:rsidP="00694A07" w:rsidRDefault="00694A07" w14:paraId="64A092E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หากแม่มีลูกสาวที่เป็นหญิงโสเภณี เธอจะไม่ด่าทอหรือทำให้ลูกสาวอับอายต่อหน้าคนอื่น แต่จะทำทุกวิถีทางเพื่อกู้ชื่อเสียงที่ดีของลูกสาวคืนมา เธอจะขายทรัพย์สินทุกอย่างที่ตนมี จนถึงสิ่งสุดท้ายที่ยังเหลืออยู่; เธอจะพาลูกสาวไปอยู่เมืองอื่น พยายามจัดหาคู่ครองให้ลูกสาว และด้วยวิธีนี้จึงสามารถแก้ไขชีวิตเก่าของลูกสาวให้ถูกต้องได้ พระศาสนจักรก็กระทำในลักษณะเดียวกัน พระเจ้าผู้ทรงดี ทรงอดทนต่อเราด้วยความรัก และไม่ทรงเปิดเผยใครให้ถูกเยาะเย้ย แม้พระองค์ผู้ทรงรู้ใจมนุษย์ จะทรงทราบถึงความน่าเวทนาของเรา และนักบุญทั้งหลายไม่เคยดูหมิ่นผู้มีบาปต่อหน้าโลกทั้งใบ แต่ด้วยความรัก ความละเอียดอ่อนทางจิตวิญญาณ และด้วยวิธีที่ลึกลับ ได้ช่วยแก้ไขความชั่วร้าย แต่เราเอง ซึ่งเป็นผู้มีบาป กลับทำในทางตรงกันข้าม — เราประพฤติตัวเหมือนผู้เสแสร้ง เราต้องระมัดระวังไม่ให้กลายเป็นเหยื่อของความเข้าใจผิดได้ง่าย และไม่มองสิ่งที่ผู้อื่นทำว่าเป็นความชั่ว </w:t>
      </w:r>
    </w:p>
    <w:p w:rsidRPr="00B536EC" w:rsidR="00694A07" w:rsidP="00694A07" w:rsidRDefault="00694A07" w14:paraId="7F30F24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เกโรนดา ท่านได้กล่าวถึงเรื่องการเปิดเผยการละเมิดศีลธรรมต่อสาธารณะ แต่จำเป็นหรือไม่ที่จะต้องแจ้งให้ผู้อื่นทราบเกี่ยวกับบาปหรือสภาพที่ไม่ดีในลักษณะอื่น? </w:t>
      </w:r>
    </w:p>
    <w:p w:rsidRPr="00B536EC" w:rsidR="00694A07" w:rsidP="00694A07" w:rsidRDefault="00694A07" w14:paraId="13CC3EE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ดูสิ: ผมทำเช่นนี้กับบางคนที่ผมรู้จัก ตัวอย่างเช่น ผมเห็นใครบางคนประพฤติตัวไม่เหมาะสมและนำคนอื่นให้หลงทาง ผมให้คำปรึกษาให้เขาปรับปรุงตัว: ครั้งหนึ่ง, ห้าครั้ง, สิบครั้ง, ยี่สิบครั้ง, สามสิบครั้ง แต่เขาไม่ปรับปรุงตัว อย่างไรก็ตาม หลังจากเตือนซ้ำแล้วซ้ำเล่า เขาก็ไม่มีสิทธิ์ที่จะยังคงประพฤติตัวไม่ดีต่อไป เพราะคนอื่นกำลังถูกชักจูงให้หลงผิดและเลียนแบบเขา คุณเห็นไหม ผู้คนมักจะเลียนแบบความชั่วได้ง่าย แต่ไม่เลียนแบบความดี และดังนั้นจึงมีช่วงเวลาที่ผมถูกบังคับให้ต้องพูดเรื่องนี้กับคนอื่น ๆ ที่เห็นการประพฤติผิดนี้ เพื่อปกป้องพวกเขา </w:t>
      </w:r>
    </w:p>
    <w:p w:rsidRPr="00B536EC" w:rsidR="00694A07" w:rsidP="00694A07" w:rsidRDefault="00694A07" w14:paraId="1D95EFF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กล่าวอีกนัยหนึ่ง เมื่อฉันพูดว่า: </w:t>
      </w:r>
      <w:r w:rsidRPr="00B536EC">
        <w:rPr>
          <w:sz w:val="24"/>
          <w:lang w:val="ru-RU"/>
        </w:rPr>
        <w:t xml:space="preserve">‘ฉันไม่ชอบสิ่งที่คนนั้นกำลังทำ’ ฉันพูดเช่นนี้ไม่ใช่เพื่อประณามเขา เพราะฉันได้บอกเขาด้วยตัวเองแล้วถึงห้าร้อยครั้ง แต่เพราะคนอื่น ๆ ที่เห็นจุดอ่อนของเขา ถูกอิทธิพลจากมัน เลียนแบบเขา และยิ่งไปกว่านั้น ยังพูดว่า</w:t>
      </w:r>
      <w:r w:rsidRPr="00B536EC">
        <w:rPr>
          <w:sz w:val="24"/>
          <w:lang w:val="ru-RU"/>
        </w:rPr>
        <w:t xml:space="preserve">: ‘เนื่องจากผู้อาวุโสเพย์ซิออสไม่พูดอะไรกับเขาเลย ก็หมายความว่าพฤติกรรมของเขาไม่มีอะไรผิด’ และหากผมไม่แสดงความคิดเห็นว่าผมไม่ชอบสิ่งนี้ มันจะสร้างความเข้าใจผิดว่าผมยอมรับมัน หรือว่าผมก็ชอบมันด้วย และด้วยวิธีนี้ ทุกอย่างจะถูกทำลาย เพราะอาจมีใครบางคนตัดสินใจว่ากลยุทธ์ของคนที่ประพฤติตัวผิดนั้นถูกต้อง และเริ่มนำไปใช้เอง แล้วผลจะออกมาอย่างไร? และผู้คนยังคิดว่า ผมไม่ได้พูดกับเขา เพราะพวกเขาไม่รู้ว่าเขาได้ทำให้ผมทุกข์ทรมานมาตลอดเวลานี้มากเพียงใด และมารร้ายก็อยู่ตรงนั้นด้วย โดยกล่าวว่า: </w:t>
      </w:r>
      <w:r w:rsidRPr="00B536EC">
        <w:rPr>
          <w:sz w:val="24"/>
          <w:lang w:val="ru-RU"/>
        </w:rPr>
        <w:t xml:space="preserve">“การที่คุณทำเช่นนี้ไม่มีอะไรผิดเลย ดูสิ คนอื่นก็ทำสิ่งเดียวกัน และผู้อาวุโสเพย์ซิออสก็ไม่ได้พูดอะไรกับเขา” ดังนั้น เมื่อผมเห็นว่าใครนั้นยังคงใช้ชีวิตตาม ‘ทิปิกอน’ ของตัวเอง</w:t>
      </w:r>
      <w:r>
        <w:rPr>
          <w:rStyle w:val="FootnoteReference"/>
          <w:sz w:val="24"/>
          <w:lang w:val="ru-RU"/>
        </w:rPr>
        <w:footnoteReference w:id="60"/>
      </w:r>
      <w:r w:rsidRPr="00B536EC">
        <w:rPr>
          <w:sz w:val="24"/>
          <w:lang w:val="ru-RU"/>
        </w:rPr>
        <w:t xml:space="preserve"> เพื่อทำสิ่งที่ประมาท ทั้งที่ผมได้แนะนำให้เขาปรับปรุงตัวแล้ว ผมจึงพูดกับคนที่รู้จักเขาว่า: </w:t>
      </w:r>
      <w:r w:rsidRPr="00B536EC">
        <w:rPr>
          <w:sz w:val="24"/>
          <w:lang w:val="ru-RU"/>
        </w:rPr>
        <w:t xml:space="preserve">‘ผมไม่ชอบสิ่งที่คนนั้นกำลังทำ’ เพื่อป้องกันไม่ให้เขาได้รับอันตราย นี่ไม่ใช่การประณาม; เราต้องไม่สับสนระหว่างเรื่องที่ต่างกัน </w:t>
      </w:r>
    </w:p>
    <w:p w:rsidRPr="00B536EC" w:rsidR="00694A07" w:rsidP="00694A07" w:rsidRDefault="00694A07" w14:paraId="1C23E4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แล้วมีบางคนมาตำหนิผมว่า: </w:t>
      </w:r>
      <w:r w:rsidRPr="00B536EC">
        <w:rPr>
          <w:sz w:val="24"/>
          <w:lang w:val="ru-RU"/>
        </w:rPr>
        <w:t xml:space="preserve">‘ทำไมคุณถึงไปบอกคนอื่นเรื่องนี้? มันเป็นความลับไม่ใช่หรือ?’ — </w:t>
      </w:r>
      <w:r w:rsidRPr="00B536EC">
        <w:rPr>
          <w:sz w:val="24"/>
          <w:lang w:val="ru-RU"/>
        </w:rPr>
        <w:t xml:space="preserve">‘ความลับอะไร?’ ผมตอบ ‘ผมบอกคุณมาพันครั้งแล้ว แต่คุณก็ยังไม่ปรับปรุงตัว คุณไม่มีสิทธิ์ที่จะทำให้คนอื่นเข้าใจผิดว่าผมเห็นด้วยกับสิ่งที่คุณกำลังทำ!’ ราวกับว่าผมยังไม่เงียบพอแล้ว เขายังไปทำให้คนอื่นเข้าใจผิดอีก! โดยเฉพาะเมื่อมีเด็กจากครอบครัวที่ผมรู้จักมา และผมเห็นได้ว่าพฤติกรรมของเขากำลังทำให้ครอบครัวแตกแยก ผมจึงบอกเขาว่า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‘ฟังนะ ถ้าคุณไม่ปรับปรุงตัว ผมจะบอกแม่คุณเรื่องนี้ “ไม่มีใครให้สิทธิ์คุณมาหาผม บอกเรื่องทั้งหมดนี้ แล้วทำตามใจตัวเองต่อไป ผมจะบอกแม่คุณเพื่อรักษาครอบครัวของคุณ” ถ้าเขาแสดงความสำนึกผิด ก็เป็นเรื่องอีกเรื่อง แต่ถ้าเขายังคงทำตัวแบบนี้ต่อไป ผมก็ต้องบอกแม่เขาเกี่ยวกับเรื่องนี้ เพราะผมต้องรับผิดชอบเรื่องนี้ </w:t>
      </w:r>
    </w:p>
    <w:p w:rsidRPr="009932F6" w:rsidR="00694A07" w:rsidP="00694A07" w:rsidRDefault="00694A07" w14:paraId="2812E850" w14:textId="77777777">
      <w:pPr>
        <w:rPr>
          <w:lang w:val="ru-RU"/>
        </w:rPr>
      </w:pPr>
    </w:p>
    <w:p w:rsidRPr="00FC6E31" w:rsidR="00694A07" w:rsidP="00694A07" w:rsidRDefault="00694A07" w14:paraId="78671B14" w14:textId="77777777">
      <w:pPr>
        <w:rPr>
          <w:lang w:val="ru-RU"/>
        </w:rPr>
      </w:pPr>
    </w:p>
    <w:p w:rsidRPr="009932F6" w:rsidR="00694A07" w:rsidP="00694A07" w:rsidRDefault="00694A07" w14:paraId="2686BC30" w14:textId="77777777">
      <w:pPr>
        <w:pStyle w:val="Heading3"/>
        <w:spacing w:before="390" w:after="240"/>
        <w:rPr>
          <w:lang w:val="ru-RU"/>
        </w:rPr>
      </w:pPr>
      <w:bookmarkStart w:name="_Toc196400474" w:id="72"/>
      <w:bookmarkStart w:name="_Toc196894770" w:id="73"/>
      <w:bookmarkStart w:name="_Toc196897694" w:id="74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4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</w:t>
      </w:r>
      <w:r w:rsidRPr="009932F6">
        <w:rPr>
          <w:lang w:val="ru-RU"/>
        </w:rPr>
        <w:t xml:space="preserve">จำเป็น</w:t>
      </w:r>
      <w:r w:rsidRPr="009932F6">
        <w:rPr>
          <w:lang w:val="ru-RU"/>
        </w:rPr>
        <w:t xml:space="preserve">ในการลงมือทำ</w:t>
      </w:r>
      <w:r>
        <w:rPr>
          <w:lang w:val="ru-RU"/>
        </w:rPr>
        <w:t xml:space="preserve"> </w:t>
      </w:r>
      <w:r w:rsidRPr="00657AE3">
        <w:rPr>
          <w:lang w:val="ru-RU"/>
        </w:rPr>
        <w:br/>
      </w:r>
      <w:r w:rsidRPr="009932F6">
        <w:rPr>
          <w:lang w:val="ru-RU"/>
        </w:rPr>
        <w:t xml:space="preserve">ด้วยความ</w:t>
      </w:r>
      <w:r w:rsidRPr="009932F6">
        <w:rPr>
          <w:lang w:val="ru-RU"/>
        </w:rPr>
        <w:t xml:space="preserve">ระมัดระวัง</w:t>
      </w:r>
      <w:r w:rsidRPr="009932F6">
        <w:rPr>
          <w:lang w:val="ru-RU"/>
        </w:rPr>
        <w:t xml:space="preserve">และความ</w:t>
      </w:r>
      <w:r w:rsidRPr="009932F6">
        <w:rPr>
          <w:lang w:val="ru-RU"/>
        </w:rPr>
        <w:t xml:space="preserve">รัก</w:t>
      </w:r>
      <w:bookmarkEnd w:id="72"/>
      <w:bookmarkEnd w:id="73"/>
      <w:bookmarkEnd w:id="74"/>
    </w:p>
    <w:p w:rsidRPr="00E24DB9" w:rsidR="00694A07" w:rsidP="00694A07" w:rsidRDefault="00694A07" w14:paraId="19EE42E6" w14:textId="77777777">
      <w:pPr>
        <w:rPr>
          <w:lang w:val="ru-RU"/>
        </w:rPr>
      </w:pPr>
    </w:p>
    <w:p w:rsidRPr="009932F6" w:rsidR="00694A07" w:rsidP="00694A07" w:rsidRDefault="00694A07" w14:paraId="648933A4" w14:textId="77777777">
      <w:pPr>
        <w:pStyle w:val="Heading4"/>
        <w:rPr>
          <w:lang w:val="ru-RU"/>
        </w:rPr>
      </w:pPr>
      <w:bookmarkStart w:name="_Toc196400475" w:id="75"/>
      <w:bookmarkStart w:name="_Toc196894771" w:id="76"/>
      <w:bookmarkStart w:name="_Toc196897695" w:id="77"/>
      <w:r w:rsidRPr="009932F6">
        <w:rPr>
          <w:lang w:val="ru-RU"/>
        </w:rPr>
        <w:t xml:space="preserve">การพัฒนา</w:t>
      </w:r>
      <w:r w:rsidRPr="009932F6">
        <w:rPr>
          <w:lang w:val="ru-RU"/>
        </w:rPr>
        <w:t xml:space="preserve">ตนเอง</w:t>
      </w:r>
      <w:bookmarkEnd w:id="75"/>
      <w:bookmarkEnd w:id="76"/>
      <w:bookmarkEnd w:id="77"/>
    </w:p>
    <w:p w:rsidRPr="00B536EC" w:rsidR="00694A07" w:rsidP="00694A07" w:rsidRDefault="00694A07" w14:paraId="7E8EFC5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หากคุณต้องการช่วยคริสตจักร ก็จงพยายามปรับปรุงตัวเองแทนที่จะไปปรับปรุงผู้อื่น หากคุณปรับปรุงตัวเอง ส่วนหนึ่งของคริสตจักรจะได้รับการแก้ไขทันที และชัดเจนว่าหากทุกคนทำเช่นนี้ คริสตจักรก็จะกลับสู่ความเรียบร้อยที่สมบูรณ์ แต่คนสมัยนี้มักสนใจทุกสิ่งทุกอย่างยกเว้นตัวตนเอง เพราะการสนใจผู้อื่นนั้นง่าย ส่วนการพัฒนาตนเองนั้นต้องใช้ความพยายาม </w:t>
      </w:r>
    </w:p>
    <w:p w:rsidRPr="00B536EC" w:rsidR="00694A07" w:rsidP="00694A07" w:rsidRDefault="00694A07" w14:paraId="4E7430D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หากเราเริ่มพัฒนาตนเอง และพึ่งพาความช่วยเหลือจากพระเจ้าเป็นหลัก โดยหันความสนใจไปยังกิจกรรมภายในมากกว่าการกระทำภายนอก เราจะสามารถช่วยเหลือผู้อื่นได้มากขึ้น และ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ได้อย่างมีประสิทธิภาพยิ่งขึ้น นอกจากนี้ เราจะสามารถบรรลุความสงบภายใน ซึ่งจะช่วยวิญญาณที่เราพบเจอได้อย่างเงียบๆ เพราะสภาพจิตวิญญาณภายในของเราจะเผยให้เห็นคุณธรรมของเรา และเปลี่ยนแปลงวิญญาณของผู้อื่น เมื่อใครนั้นอุทิศตัวให้กับการกระทำภายนอกโดยที่ยังไม่บรรลุถึงสภาพจิตวิญญาณภายในที่บริสุทธิ์ เขาอาจต้องเผชิญกับการต่อสู้ทางจิตวิญญาณบางประการ แต่ในขณะเดียวกันก็รู้สึกทุกข์ทรมานและกังวลใจ เขาจะขาดความเชื่อมั่นในพระเจ้า และมักจะสูญเสียความสงบภายในไป หากพวกเขาไม่ปรับปรุงตนเองให้ดีขึ้น พวกเขาก็ไม่อาจอ้างได้ว่าความห่วงใยต่อประโยชน์ส่วนรวมของพวกเขานั้นบริสุทธิ์ เมื่อพวกเขาปลดปล่อยตนเองจากตัวตนเก่าและจากสิ่งทั้งปวงในโลกนี้แล้ว พวกเขาก็จะได้รับพระคุณอันศักดิ์สิทธิ์แล้ว ดังนั้น เขาเองจะมีความสงบในจิตใจ และจะสามารถช่วยเหลือผู้คนทุกประเภทได้ แต่หากเขาขาดพระคุณของพระเจ้า เขาจะไม่สามารถควบคุมตนเองได้ หรือช่วยเหลือผู้อื่นในวิธีที่พระเจ้าทรงพอพระทัยได้ ก่อนอื่น เขาเองต้องจมอยู่ในพระคุณ และเพียงเมื่อนั้นเท่านั้น พลังของเขา ซึ่งได้รับการชำระให้บริสุทธิ์แล้ว จึงสามารถนำไปใช้เพื่อการช่วยให้ผู้อื่นได้ </w:t>
      </w:r>
    </w:p>
    <w:p w:rsidRPr="00E24DB9" w:rsidR="00694A07" w:rsidP="00694A07" w:rsidRDefault="00694A07" w14:paraId="5A824C4B" w14:textId="77777777">
      <w:pPr>
        <w:rPr>
          <w:lang w:val="ru-RU"/>
        </w:rPr>
      </w:pPr>
    </w:p>
    <w:p w:rsidRPr="009932F6" w:rsidR="00694A07" w:rsidP="00694A07" w:rsidRDefault="00694A07" w14:paraId="53B5CF2F" w14:textId="77777777">
      <w:pPr>
        <w:pStyle w:val="Heading4"/>
        <w:rPr>
          <w:lang w:val="ru-RU"/>
        </w:rPr>
      </w:pPr>
      <w:bookmarkStart w:name="_Toc196400476" w:id="78"/>
      <w:bookmarkStart w:name="_Toc196894772" w:id="79"/>
      <w:bookmarkStart w:name="_Toc196897696" w:id="80"/>
      <w:r w:rsidRPr="009932F6">
        <w:rPr>
          <w:lang w:val="ru-RU"/>
        </w:rPr>
        <w:t xml:space="preserve">ความดี</w:t>
      </w:r>
      <w:r w:rsidRPr="009932F6">
        <w:rPr>
          <w:lang w:val="ru-RU"/>
        </w:rPr>
        <w:t xml:space="preserve">ต้อง</w:t>
      </w:r>
      <w:r w:rsidRPr="009932F6">
        <w:rPr>
          <w:lang w:val="ru-RU"/>
        </w:rPr>
        <w:t xml:space="preserve">ทำ</w:t>
      </w:r>
      <w:r w:rsidRPr="009932F6">
        <w:rPr>
          <w:lang w:val="ru-RU"/>
        </w:rPr>
        <w:t xml:space="preserve">ด้วยวิธีที่ดี</w:t>
      </w:r>
      <w:bookmarkEnd w:id="78"/>
      <w:bookmarkEnd w:id="79"/>
      <w:bookmarkEnd w:id="80"/>
    </w:p>
    <w:p w:rsidRPr="00B536EC" w:rsidR="00694A07" w:rsidP="00694A07" w:rsidRDefault="00694A07" w14:paraId="00DA14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ท่านคิดถึงอะไรเมื่อเผชิญกับปัญหา? </w:t>
      </w:r>
    </w:p>
    <w:p w:rsidRPr="00B536EC" w:rsidR="00694A07" w:rsidP="00694A07" w:rsidRDefault="00694A07" w14:paraId="4944842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ผมคิดถึงสิ่งที่สามารถทำได้และสิ่งที่ทำไม่ได้จากมุมมองของมนุษย์ ผมพิจารณาเรื่องนั้นจากทุกมุม: </w:t>
      </w:r>
      <w:r w:rsidRPr="00B536EC">
        <w:rPr>
          <w:sz w:val="24"/>
          <w:lang w:val="ru-RU"/>
        </w:rPr>
        <w:t xml:space="preserve">‘ถ้าผมทำแบบนี้ มันจะส่งผลต่อสถานการณ์นี้และสถานการณ์นั้นอย่างไร? … สิ่งไม่ดีอะไรอาจเกิดขึ้น และสิ่งดีอะไร? …’ ผมพยายามมองปัญหาจากมุมมองต่าง ๆ เสมอ เพื่อให้การตัดสินใจของผมเป็นสิ่งที่ถูกต้องที่สุดเท่าที่จะเป็นไปได้ เพราะความประมาทอาจนำไปสู่ความผิดพลาดมากมาย และเมื่อมองย้อนกลับไป คุณจึงตระหนักว่าควรทำอย่างไร แต่ตอนนั้นก็ไม่มีประโยชน์แล้ว — มันสายเกินไปแล้ว อย่างที่คนเขาพูดกันว่า “นกบินไปแล้ว!”… สมมติว่ามีคนจุดไฟเผาบ้านโดยไม่ได้ตั้งใจ คุณจะทำอะไรได้บ้าง? คุณก็ไม่สามารถประหารเขาได้หรอก แต่ — ความเสียหายก็เกิดขึ้นแล้ว… </w:t>
      </w:r>
    </w:p>
    <w:p w:rsidRPr="00B536EC" w:rsidR="00694A07" w:rsidP="00694A07" w:rsidRDefault="00694A07" w14:paraId="648E671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[ครั้งหนึ่ง] มีปัญหาบางอย่างเกิดขึ้นในองค์กรหนึ่ง ผู้จัดการที่นั่นมาหาผมและกล่าวว่า: </w:t>
      </w:r>
      <w:r w:rsidRPr="00B536EC">
        <w:rPr>
          <w:sz w:val="24"/>
          <w:lang w:val="ru-RU"/>
        </w:rPr>
        <w:t xml:space="preserve">“ทุกอย่างเรียบร้อยแล้วครับ ผมไปที่สถานที่นั้น พบคนนั้นคนนี้ บอกพวกเขาอย่างนั้นอย่างนี้ และปัญหาก็ได้รับการแก้ไขแล้ว” — </w:t>
      </w:r>
      <w:r w:rsidRPr="00B536EC">
        <w:rPr>
          <w:sz w:val="24"/>
          <w:lang w:val="ru-RU"/>
        </w:rPr>
        <w:t xml:space="preserve">“ปัญหานั้น” ผมกล่าว “เพิ่งจะเริ่มต้นเท่านั้น สิ่งที่เกิดขึ้นก่อนหน้านี้ไม่ใช่ปัญหาเลย ในตอนแรกมีเพียงถ่านไฟสองสามก้อนเท่านั้น มันจะดับไปเอง แต่ตอนนี้เปลวไฟได้เริ่มลุกโชนแล้ว” เขาคิดว่าตัวเองได้แก้ไขทุกอย่างด้วยการกระทำของเขา และแม้กระทั่งต้องการให้เราชมเชยเขา แต่ในความเป็นจริง การกระทำของเขาได้ก่อให้เกิดความวุ่นวาย และปัญหาก็ยิ่งซับซ้อนขึ้น </w:t>
      </w:r>
    </w:p>
    <w:p w:rsidRPr="00B536EC" w:rsidR="00694A07" w:rsidP="00694A07" w:rsidRDefault="00694A07" w14:paraId="4614E47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ต้องใช้ความระมัดระวัง ความรอบคอบ และวิจารณญาณที่ดีมาก เพื่อให้แน่ใจว่าการทำความดีนั้นทำอย่างถูกต้องและก่อให้เกิดประโยชน์ มิฉะนั้น แทนที่จะช่วย ก็จะทำให้ผู้อื่นโกรธเคืองได้ และยังมีอีกอย่างหนึ่ง: ดีกว่าที่จะปล่อยให้สิ่งที่คุณวางแผนจะทำนั้นได้ผลสำเร็จ เพราะหากคุณ </w:t>
      </w:r>
      <w:r w:rsidRPr="00B536EC">
        <w:rPr>
          <w:sz w:val="24"/>
          <w:lang w:val="ru-RU"/>
        </w:rPr>
        <w:t xml:space="preserve">‘รีบ’ ทำสิ่งใดก่อนที่มันจะพร้อม — นั่นคือ การตัดสินใจอย่างเร่งรีบ — คุณอาจต้องเผชิญกับความยากลำบากและทุกข์ทรมานในภายหลัง เมื่อเรื่องสำคัญถูกชะลอไว้เพียงเล็กน้อย มันก็จะถูกดำเนินการอย่างรวดเร็วและถูกต้อง คุณอาจจะเป็นอัจฉริยะ แต่หากการกระทำของคุณถูกขับเคลื่อนด้วยความหยิ่งยโสและความเห็นแก่ตัว—ซึ่งคุณอาจไม่รู้ตัวด้วยซ้ำ—มันก็ยังคงเป็นปัญหาอยู่ดี ตัวอย่างเช่น เมื่อไปล่าสัตว์ หากสุนัขเป็นพันธุ์ผสมแต่ค้นหาอย่างตั้งใจ มันก็จะพบรอยเท้าของกระต่าย ส่วนสุนัขอีกตัว ซึ่งเป็นพันธุ์แท้ที่สุด และมีคุณสมบัติของสุนัขที่ดีที่สุด เมื่อมันรีบร้อน มันจะวิ่งไปมาอย่างสุ่มสี่สุ่มห้าทั้งซ้ายและขวา แต่ไม่เกิดผลอะไร การกระทำก่อนคิดคือความหยิ่งยโส ดังนั้น เราจึงไม่ควรรีบร้อนลงมือทำ แต่ต้องพิจารณาทุกสิ่งอย่างรอบคอบและอธิษฐานก่อน เมื่อการอธิษฐานมาก่อน สิ่งที่ทำงานอยู่ไม่ใช่ฟองฟู่ของเหตุผลหรือความฟุ้งเฟ้อ แต่เป็นจิตใจที่บริสุทธิ์ </w:t>
      </w:r>
    </w:p>
    <w:p w:rsidRPr="00B536EC" w:rsidR="00694A07" w:rsidP="00694A07" w:rsidRDefault="00694A07" w14:paraId="2A8EB6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เราในฐานะผู้แสวงหาทางจิตวิญญาณ มักประพฤติตนราวกับว่าพระเจ้าไม่มีอยู่ — เราไม่ให้พระองค์ได้ทรงกระทำ แต่พระเจ้ารู้ดีถึงกิจการของพระองค์เอง สิ่งที่ผมต้องการกล่าวคือ เราต้องการกระทำตามวิถีทางโลก ทั้งที่มีวิธีการทางจิตวิญญาณอยู่เพื่อแก้ไขปัญหาด้วยวิธีทางจิตวิญญาณ เมื่อผมอยู่บนภูเขาซีนาย มีฮอดจาคนหนึ่ง</w:t>
      </w:r>
      <w:r>
        <w:rPr>
          <w:rStyle w:val="FootnoteReference"/>
          <w:sz w:val="24"/>
          <w:lang w:val="ru-RU"/>
        </w:rPr>
        <w:footnoteReference w:id="61"/>
      </w:r>
      <w:r w:rsidRPr="00B536EC">
        <w:rPr>
          <w:sz w:val="24"/>
          <w:lang w:val="ru-RU"/>
        </w:rPr>
        <w:t xml:space="preserve"> ที่มาที่วัดทุกวันศุกร์ เข้าไปข้างใน ปีนขึ้นมินาเรตของมัสยิดที่ตั้งอยู่ตรงนั้น แล้วเริ่มตะโกน! และเสียงของเขาช่างดังกึกก้อง! สามารถได้ยินได้ไกลถึงถ้ำของนักบุญเอพิสติเมีย จากนั้นวัดก็หาทางแก้ไข: ทุกวันศุกร์เมื่อฮอดจาท่านมา พวกเขาเริ่มล็อกประตูวัดเพื่อไม่ให้เขาเข้ามาได้ ผมไม่ทราบเรื่องนี้ วันหนึ่งผมลงบันไดมาและเห็นฮอดจาท่านกำลังโกรธจัด </w:t>
      </w:r>
      <w:r w:rsidRPr="00B536EC">
        <w:rPr>
          <w:sz w:val="24"/>
          <w:lang w:val="ru-RU"/>
        </w:rPr>
        <w:t xml:space="preserve">“เดี๋ยวนี้,” เขาพูด, “ฉันจะให้พวกเขาเห็นว่าปิดประตูหน้าฉันอย่างถูกต้องเป็นอย่างไร!..” ฉันพูด: </w:t>
      </w:r>
      <w:r w:rsidRPr="00B536EC">
        <w:rPr>
          <w:sz w:val="24"/>
          <w:lang w:val="ru-RU"/>
        </w:rPr>
        <w:t xml:space="preserve">“พวกเขาปิดมัน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เพื่อไม่ให้อูฐเข้ามา ฉันไม่คิดว่าพวกเขาปิดมันเพื่อห้ามคุณเข้ามา” แล้วฉันก็เล่าเรื่องนี้ให้พระในวัดฟัง หนึ่งในผู้ช่วยเลขานุการพูด: </w:t>
      </w:r>
      <w:r w:rsidRPr="00B536EC">
        <w:rPr>
          <w:sz w:val="24"/>
          <w:lang w:val="ru-RU"/>
        </w:rPr>
        <w:t xml:space="preserve">“ฉันจะให้เขาเห็นเลย ฮอดจาคนนั้น! “ฉันจะบอกเขาให้รู้ตัว! ฉันจะเขียนจดหมายถึงรัฐบาลว่าโฮดจาคนนี้กำลังก่อกวนเรา!” — </w:t>
      </w:r>
      <w:r w:rsidRPr="00B536EC">
        <w:rPr>
          <w:sz w:val="24"/>
          <w:lang w:val="ru-RU"/>
        </w:rPr>
        <w:t xml:space="preserve">“ฟังนะ,” ฉันพูดกับเขา “ความเชื่อออร์โธดอกซ์ไม่ใช่ยาเม็ดอะไรทั้งนั้น มาจัดพิธีสวดภาวนาเพื่อพระบิดาผู้ทรงเกียรติแห่งซีนายและนักบุญแคทเธอรีน และปล่อยเรื่องนี้ไว้ในพระหัตถ์ของพระเจ้าเถิด “ฉันจะขึ้นไปชั้นบนและสวดมนต์ด้วย” ฉันยังบอกพี่น้องบางคนให้สวดมนต์ด้วย และโฮดญาก็ได้รับบทเรียนที่สมควรแล้ว! เขาเก็บกระเป๋า ออกจากวัด และหายตัวไป! และหากพวกเขาล็อกประตูไว้ รัฐบาลก็ยังคงรู้ได้ว่าข่าวที่ว่าโฮดญากำลังกดขี่เรานั้นไม่เป็นความจริง และจะเกิดเรื่องอื้อฉาวขึ้น โฮดจาคงจะอ้างว่าประตูถูกปิดไว้เพราะเขามาทุกวันศุกร์ และเขาคงจะก่อความเสียหายให้วัด และก่อนนั้นอีก [ชายผู้มั่งคั่ง] คนหนึ่งได้เห็น [ภูเขาซีนาย] และต้องการสร้างบ้านพักฤดูร้อนให้ตัวเองบนยอดเขาเซนต์แคทเธอรีน เขาป่วยด้วยโรคบางอย่างและเสียชีวิตไป และเมื่อไม่นานมานี้ มีคนอื่นอีกคนที่ต้องการสร้างสิ่งก่อสร้างที่นั่น — และเขาก็เสียชีวิตเช่นกัน ดังนั้น จึงดีกว่าที่จะไม่พึ่งพาเพียงความพยายามของมนุษย์เราเอง แต่ควรอธิษฐานและปล่อยให้พระเจ้าทรงดำเนินการ </w:t>
      </w:r>
    </w:p>
    <w:p w:rsidR="00694A07" w:rsidP="00694A07" w:rsidRDefault="00694A07" w14:paraId="3FFC2896" w14:textId="77777777">
      <w:pPr>
        <w:rPr>
          <w:lang w:val="ru-RU"/>
        </w:rPr>
      </w:pPr>
      <w:bookmarkStart w:name="_Toc196400477" w:id="81"/>
    </w:p>
    <w:p w:rsidRPr="009932F6" w:rsidR="00694A07" w:rsidP="00694A07" w:rsidRDefault="00694A07" w14:paraId="47ADE566" w14:textId="77777777">
      <w:pPr>
        <w:pStyle w:val="Heading4"/>
        <w:rPr>
          <w:lang w:val="ru-RU"/>
        </w:rPr>
      </w:pPr>
      <w:bookmarkStart w:name="_Toc196894773" w:id="82"/>
      <w:bookmarkStart w:name="_Toc196897697" w:id="83"/>
      <w:r w:rsidRPr="009932F6">
        <w:rPr>
          <w:lang w:val="ru-RU"/>
        </w:rPr>
        <w:t xml:space="preserve">พฤติกรรม</w:t>
      </w:r>
      <w:r w:rsidRPr="009932F6">
        <w:rPr>
          <w:lang w:val="ru-RU"/>
        </w:rPr>
        <w:t xml:space="preserve">และ</w:t>
      </w:r>
      <w:r w:rsidRPr="009932F6">
        <w:rPr>
          <w:lang w:val="ru-RU"/>
        </w:rPr>
        <w:t xml:space="preserve">เหตุผล</w:t>
      </w:r>
      <w:bookmarkEnd w:id="81"/>
      <w:bookmarkEnd w:id="82"/>
      <w:bookmarkEnd w:id="83"/>
    </w:p>
    <w:p w:rsidRPr="00B536EC" w:rsidR="00694A07" w:rsidP="00694A07" w:rsidRDefault="00694A07" w14:paraId="75464A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เมื่อเราเห็นใครนั้นประพฤติตัวไม่ดี เราควรพูดอะไรกับเขาหรือไม่? </w:t>
      </w:r>
    </w:p>
    <w:p w:rsidRPr="00B536EC" w:rsidR="00694A07" w:rsidP="00694A07" w:rsidRDefault="00694A07" w14:paraId="24B4596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ขึ้นอยู่กับว่าเขาเป็นคนแบบไหน ในยุคสมัยนี้ จำเป็นต้องมีความเข้าใจอย่างลึกซึ้งและแสงสว่างจากพระเจ้าเป็นอย่างมาก การตอบคำถามของคุณจึงไม่ใช่เรื่องง่าย ผมสังเกตเห็นว่าในทุกกรณี มี </w:t>
      </w:r>
      <w:r w:rsidRPr="00B536EC">
        <w:rPr>
          <w:sz w:val="24"/>
          <w:lang w:val="ru-RU"/>
        </w:rPr>
        <w:t xml:space="preserve">‘กรณีย่อย’</w:t>
      </w:r>
      <w:r w:rsidRPr="00B536EC">
        <w:rPr>
          <w:sz w:val="24"/>
          <w:lang w:val="ru-RU"/>
        </w:rPr>
        <w:t xml:space="preserve"> ถึงห้าร้อย</w:t>
      </w:r>
      <w:r w:rsidRPr="00B536EC">
        <w:rPr>
          <w:sz w:val="24"/>
          <w:lang w:val="ru-RU"/>
        </w:rPr>
        <w:t xml:space="preserve">กรณี บางคนสามารถปรับปรุงตัวได้ ในขณะที่บางคนไม่ปรับปรุงตัว และอาจตอบสนองอย่างลบต่อคำพูดของเรา ผู้ที่เห็นแก่ตัวจะตอบสนองอย่างรุนแรงเป็นพิเศษหากความภูมิใจของพวกเขาถูกทำร้าย แม้พวกเขาจะตระหนักบ่อยครั้งว่าตนเองผิด แต่คนประเภทนี้ก็ไม่ยอมถอยจากความเห็นแก่ตัวของตนเอง และเมื่อเจตนาของเราไม่บริสุทธิ์—กล่าวคือ เมื่อความห่วงใยต่อผู้อื่นมาพร้อมกับความภูมิใจในตัวเราเอง เมื่อความรักของเราไม่บริสุทธิ์—พวกเขาก็จะต่อต้านอย่างรุนแรง </w:t>
      </w:r>
    </w:p>
    <w:p w:rsidRPr="00B536EC" w:rsidR="00694A07" w:rsidP="00694A07" w:rsidRDefault="00694A07" w14:paraId="35D5D9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หากเราตักเตือนใครด้วยความรัก และด้วยความเจ็บปวด ไม่ว่าเขาจะเข้าใจความรักของเราหรือไม่ ก็ย่อมเกิดการเปลี่ยนแปลงในใจเขา เพราะเราถูกขับเคลื่อนด้วยความรักที่บริสุทธิ์ แต่การตักเตือนโดยปราศจากความรัก ซึ่งทำด้วยความลำเอียง จะทำให้ผู้ที่ถูกตักเตือนกลายเป็นสัตว์ร้าย เพราะความมุ่งร้ายของเราที่โจมตีความเห็นแก่ตัวของเขา จะก่อให้เกิดประกายไฟ เหมือนกับเหล็กในไฟแช็กที่ก่อประกายไฟจากหินเหล็กไฟ หากเราอดทนต่อพี่น้องด้วยความรัก เขาก็จะเข้าใจสิ่งนี้ และเขาก็เข้าใจความร้ายกาจของเราด้วย แม้มันจะอยู่ภายในและไม่แสดงออกทางภายนอกเลย เพราะความร้ายกาจของเราทำให้เขารู้สึกกังวล เช่นเดียวกับมาร แม้เมื่อปรากฏตัวในรูปของทูตสวรรค์แห่งแสง ก็ยังก่อให้เกิดความกังวล ในขณะที่ทูตสวรรค์ที่แท้จริงนำความสุขอันอ่อนโยนและไม่อาจบรรยายได้มาให้ </w:t>
      </w:r>
    </w:p>
    <w:p w:rsidRPr="00B536EC" w:rsidR="00694A07" w:rsidP="00694A07" w:rsidRDefault="00694A07" w14:paraId="6816EE7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เมื่อเราพูดอะไรบางอย่างแล้วมีปฏิกิริยาเชิงลบ นั่นหมายความว่าจุดเริ่มต้นของการกระทำของเราคือความเห็นแก่ตัวหรือไม่? </w:t>
      </w:r>
    </w:p>
    <w:p w:rsidRPr="00B536EC" w:rsidR="00694A07" w:rsidP="00694A07" w:rsidRDefault="00694A07" w14:paraId="52C7CF2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มักมีความเข้าใจผิดกันบ่อยครั้ง คนหนึ่งเข้าใจ [เรื่องนั้น] ในทางหนึ่ง คนอื่นเข้าใจในทางที่ต่างออกไป แต่เราต้องตรวจสอบตัวเองเสมอว่า: </w:t>
      </w:r>
      <w:r w:rsidRPr="00B536EC">
        <w:rPr>
          <w:sz w:val="24"/>
          <w:lang w:val="ru-RU"/>
        </w:rPr>
        <w:t xml:space="preserve">‘ทำไมฉันถึงอยากพูดเรื่องนี้? แรงจูงใจของฉันคืออะไร? “ฉันกำลังรู้สึกเจ็บปวดเพื่อเพื่อนบ้านของฉัน หรือฉันต้องการพูดสิ่งนี้เพื่อให้ตัวเองดูดี เพื่ออวดตัว?” หากใครได้ชำระจิตใจให้บริสุทธิ์แล้ว แม้จะโกรธ ตะโกน หรือตำหนิใครก็ตาม แรงจูงใจของเขาก็จะบริสุทธิ์ และทุกอย่างก็จะดำเนินไปด้วยดี เพราะเขาทำด้วยปัญญา เหตุผลคือความบริสุทธิ์; มันคือความตรัสรู้จากพระเจ้า ความชัดเจนทางจิตวิญญาณ; ดังนั้น ความเห็นแก่ตัวจะอยู่ร่วมกับมันได้อย่างไรภายในใจ? และเมื่อเจตนาของบุคคลนั้นบริสุทธิ์ ใจของเขาก็จะสงบ ด้วยวิธีนี้ คุณจึงสามารถเข้าใจทุกการกระทำของตัวเองได้ — ไม่ว่าจะดีหรือไม่ดีก็ตาม </w:t>
      </w:r>
    </w:p>
    <w:p w:rsidRPr="00B536EC" w:rsidR="00694A07" w:rsidP="00694A07" w:rsidRDefault="00694A07" w14:paraId="56630FA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คุณมักไม่ตระหนักว่าตัวเองกำลังพูดกับคนอื่นด้วยน้ำเสียงที่สั่งการ: </w:t>
      </w:r>
      <w:r w:rsidRPr="00B536EC">
        <w:rPr>
          <w:sz w:val="24"/>
          <w:lang w:val="ru-RU"/>
        </w:rPr>
        <w:t xml:space="preserve">‘เรื่องนี้ต้องทำแบบนี้แบบนั้น’ ความเห็นแก่ตัวเริ่มเข้ามา และคุณทำให้เพื่อนบ้านของคุณหันมาต่อต้านคุณ แต่หากเจตนาบริสุทธิ์และมีความถ่อมตัว คำพูดนั้นก็จะช่วยผู้อื่นได้ มิฉะนั้น ความเห็นแก่ตัวจะเข้ามาแทรกแซงและนำไปสู่ผลลัพธ์ที่ตรงกันข้าม แรงจูงใจเบื้องหลังการกระทำของคุณจะบริสุทธิ์ในทุกด้าน หากคุณกำจัด </w:t>
      </w:r>
      <w:r w:rsidRPr="00B536EC">
        <w:rPr>
          <w:sz w:val="24"/>
          <w:lang w:val="ru-RU"/>
        </w:rPr>
        <w:t xml:space="preserve">‘ตัวตน’ ของคุณ ความเห็นแก่ตัวออกไป พฤติกรรมที่ไม่ฉลาดมักก่อให้เกิดความเสียหายมากกว่าพฤติกรรมของคนบ้า ซึ่งจิตใจไม่ปกติและทุบหัว [ทั้งของตัวเองและผู้อื่น] เพราะคนที่ไม่คิดให้รอบคอบจะทำร้ายจิตวิญญาณที่อ่อนไหวด้วยคำพูดที่คมกริบ และมักผลักดันให้พวกเขาตกสู่ความสิ้นหวัง จนก่อให้เกิดบาดแผลที่ร้ายแรงถึงชีวิต </w:t>
      </w:r>
    </w:p>
    <w:p w:rsidRPr="00B536EC" w:rsidR="00694A07" w:rsidP="00694A07" w:rsidRDefault="00694A07" w14:paraId="315BE5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และบางคนก็ปฏิบัติกับทุกคนอย่างเท่าเทียมกัน แต่คุณไม่สามารถเทปริมาณเท่ากันลงในถ้วยเล็กและถังได้ เช่นเดียวกับที่คุณไม่สามารถบรรทุกสินค้าลงบนวัวได้เท่ากับที่บรรทุกบนม้า วัวมีไว้เพื่อไถนา; มันไม่เหมาะที่จะถูกใส่สายบังเหียนหรือแบกของหนัก เช่นเดียวกัน ม้าก็ไม่ควรถูกผูกกับไถนา เพราะมันถูกสร้างมาเพื่อแบกของหนัก ตัวหนึ่งมีหน้าที่หนึ่ง ตัวอีกตัวมีหน้าที่อีกอย่างหนึ่ง เราไม่ควรพยายามทำให้ทั้งโลกต้องปฏิบัติตามมาตรฐานของตัวเอง ทุกคนมีวิธีทำสิ่งต่าง ๆ ของตัวเอง และหากไม่ก่อให้เกิดความเสียหาย ก็สามารถทำเป็นไม่เห็นในบางเรื่องได้ หากทุกคนสามารถบรรลุตำแหน่งที่สมควรในชีวิตนี้ ความไร้ระเบียบทั้งหมดก็จะยุติลง และสวรรค์บนโลกก็จะเกิดขึ้นเช่นกัน ดังนั้น อย่าเรียกร้องมากเกินไปจากผู้อื่น </w:t>
      </w:r>
    </w:p>
    <w:p w:rsidRPr="00E24DB9" w:rsidR="00694A07" w:rsidP="00694A07" w:rsidRDefault="00694A07" w14:paraId="2D8C313C" w14:textId="77777777">
      <w:pPr>
        <w:rPr>
          <w:lang w:val="ru-RU"/>
        </w:rPr>
      </w:pPr>
    </w:p>
    <w:p w:rsidRPr="009932F6" w:rsidR="00694A07" w:rsidP="00694A07" w:rsidRDefault="00694A07" w14:paraId="76498803" w14:textId="77777777">
      <w:pPr>
        <w:pStyle w:val="Heading4"/>
        <w:rPr>
          <w:lang w:val="ru-RU"/>
        </w:rPr>
      </w:pPr>
      <w:bookmarkStart w:name="_Toc196400478" w:id="84"/>
      <w:bookmarkStart w:name="_Toc196894774" w:id="85"/>
      <w:bookmarkStart w:name="_Toc196897698" w:id="86"/>
      <w:r w:rsidRPr="009932F6">
        <w:rPr>
          <w:lang w:val="ru-RU"/>
        </w:rPr>
        <w:t xml:space="preserve">ความจริงใจ</w:t>
      </w:r>
      <w:r w:rsidRPr="009932F6">
        <w:rPr>
          <w:lang w:val="ru-RU"/>
        </w:rPr>
        <w:t xml:space="preserve">ทางจิตวิญญาณ</w:t>
      </w:r>
      <w:r w:rsidRPr="009932F6">
        <w:rPr>
          <w:lang w:val="ru-RU"/>
        </w:rPr>
        <w:t xml:space="preserve">มีลักษณะเด่นคือ</w:t>
      </w:r>
      <w:r w:rsidRPr="009932F6">
        <w:rPr>
          <w:lang w:val="ru-RU"/>
        </w:rPr>
        <w:t xml:space="preserve">ความรัก</w:t>
      </w:r>
      <w:bookmarkEnd w:id="84"/>
      <w:bookmarkEnd w:id="85"/>
      <w:bookmarkEnd w:id="86"/>
    </w:p>
    <w:p w:rsidRPr="00B536EC" w:rsidR="00694A07" w:rsidP="00694A07" w:rsidRDefault="00694A07" w14:paraId="7DF3C44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สภาพของโลกในปัจจุบันนี้ย่ำแย่ เพราะทุกคนต่างพูด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t xml:space="preserve">ความจริง</w:t>
      </w:r>
      <w:r w:rsidRPr="00B536EC">
        <w:rPr>
          <w:sz w:val="24"/>
          <w:lang w:val="ru-RU"/>
        </w:rPr>
        <w:t xml:space="preserve">อันยิ่งใหญ่’ ซึ่งกลับไม่สอดคล้องกับความเป็นจริง คำพูดหวานๆ และความจริงอันยิ่งใหญ่จะมีค่าก็ต่อเมื่อมันออกมาจากริมฝีปากที่จริงใจเท่านั้น มันจะหยั่งรากได้ก็ต่อเมื่ออยู่ในใจของผู้ที่มีเจตนาดีและจิตใจบริสุทธิ์ </w:t>
      </w:r>
    </w:p>
    <w:p w:rsidRPr="00B536EC" w:rsidR="00694A07" w:rsidP="00694A07" w:rsidRDefault="00694A07" w14:paraId="0BBE25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มีความจริงใจทางโลกและทางจิตวิญญาณอยู่หรือไม่? </w:t>
      </w:r>
    </w:p>
    <w:p w:rsidRPr="00B536EC" w:rsidR="00694A07" w:rsidP="00694A07" w:rsidRDefault="00694A07" w14:paraId="18B61D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แน่นอน ความจริงใจทางโลกนั้นเกี่ยวข้องกับการขาดการแยกแยะ </w:t>
      </w:r>
    </w:p>
    <w:p w:rsidRPr="00B536EC" w:rsidR="00694A07" w:rsidP="00694A07" w:rsidRDefault="00694A07" w14:paraId="1D92CDB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นั่นคือเมื่อคนพูดทั้งสิ่งที่เหมาะสมและสิ่งที่ไม่เหมาะสมใช่ไหม? </w:t>
      </w:r>
    </w:p>
    <w:p w:rsidRPr="00B536EC" w:rsidR="00694A07" w:rsidP="00694A07" w:rsidRDefault="00694A07" w14:paraId="23E9A7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ไม่เพียงเท่านั้น ความจริงคือความจริง แต่หากคุณพูดความจริงโดยไม่ใช้การพิจารณา มันก็ไม่ใช่ความจริงอีกต่อไป ตัวอย่างเช่น ความจริงที่ว่าบุคคลหนึ่งมีสติไม่สมบูรณ์นั้นเป็นความจริง แต่หากคุณพยายามพูดความจริงนี้ออกมา มันก็ไม่มีประโยชน์อะไร อีกคนอาจพูดว่า: </w:t>
      </w:r>
      <w:r w:rsidRPr="00B536EC">
        <w:rPr>
          <w:sz w:val="24"/>
          <w:lang w:val="ru-RU"/>
        </w:rPr>
        <w:t xml:space="preserve">‘เพื่อแสดงความจริงใจ ฉันจะไปที่ลานกว้างและทำบาปต่อหน้าทุกคน’ นั่นไม่ใช่ความจริงใจ ผู้ที่มีวิจารณญาณสูงย่อมมีความรักที่กว้างขวาง ความเสียสละ และความถ่อมตน แม้ความจริงที่ขมขื่นจะถูกกล่าวออกมาด้วยความเรียบง่ายอย่างยิ่ง และน้ำใจดีของเขาก็ทำให้ความจริงนั้นหวานขึ้น ผลก็คือ ด้วยคำพูดที่หวานชื่น มันจะนำมาซึ่งประโยชน์ที่ยิ่งใหญ่กว่า เช่นเดียวกับยาขมที่มีประโยชน์มากขึ้นเมื่อรับประทานร่วมกับน้ำเชื่อมหวาน </w:t>
      </w:r>
    </w:p>
    <w:p w:rsidRPr="00B536EC" w:rsidR="00694A07" w:rsidP="00694A07" w:rsidRDefault="00694A07" w14:paraId="55CD215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ความจริง หากใช้โดยไม่มีความระมัดระวัง อาจนำไปสู่การกระทำผิด บางคนกระทำผิดในขณะที่อ้างว่าทำในนามของความจริง ใครก็ตามที่มีความจริงใจแต่ขาดการพิจารณา อาจก่อให้เกิดความชั่วสองประการ: ประการแรกต่อตัวเอง และประการที่สองต่อผู้อื่น เพราะความจริงใจเช่นนั้นไม่มีความเมตตา ใครก็ตามที่ต้องการจะเป็นคนจริงใจอย่างแท้จริง ควรเริ่มต้นด้วยการเป็นจริงใจกับตัวเองก่อนเป็นอันดับแรก เพราะความจริงใจทางจิตวิญญาณเริ่มต้นจากที่นั่น หากใครไม่จริงใจกับตัวเอง เขาจะเพียงแต่ทำให้ตัวเองเสียเปรียบและเยาะเย้ยตัวเองเท่านั้น แต่หากประพฤติไม่จริงใจต่อผู้อื่น เขาจะก่อบาปมหันต์ เพราะเขากำลังเยาะเย้ยผู้อื่น </w:t>
      </w:r>
    </w:p>
    <w:p w:rsidRPr="00B536EC" w:rsidR="00694A07" w:rsidP="00694A07" w:rsidRDefault="00694A07" w14:paraId="3985CA8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เป็นไปได้หรือไม่ที่จะเป็นเช่นนั้นเพียงเพราะความเรียบง่าย? </w:t>
      </w:r>
    </w:p>
    <w:p w:rsidRPr="00B536EC" w:rsidR="00694A07" w:rsidP="00694A07" w:rsidRDefault="00694A07" w14:paraId="5CB7331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ความเรียบง่ายแบบใดที่คุณกำลังพูดถึง! คุณเคยเห็นความเรียบง่ายในคนแบบนั้นที่ไหนบ้าง! หากเป็นเด็ก ก็ย่อมมีความเรียบง่าย หากเป็นนักบุญ ก็ย่อมมีความเรียบง่าย แต่หากเป็นผู้ใหญ่ที่ไม่มีปัญหาทางจิตวิญญาณ แต่กลับประพฤติตัวเช่นนี้ นั่นคือปีศาจ! </w:t>
      </w:r>
    </w:p>
    <w:p w:rsidRPr="00B536EC" w:rsidR="00694A07" w:rsidP="00694A07" w:rsidRDefault="00694A07" w14:paraId="7B2F22C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แล้วเขารู้สึกอย่างไร? </w:t>
      </w:r>
    </w:p>
    <w:p w:rsidRPr="00B536EC" w:rsidR="00694A07" w:rsidP="00694A07" w:rsidRDefault="00694A07" w14:paraId="5A5767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นรกแท้ๆ ความล่อลวงตามมาไม่หยุด ความล่อลวงที่ไม่มีที่สิ้นสุด </w:t>
      </w:r>
    </w:p>
    <w:p w:rsidRPr="00B536EC" w:rsidR="00694A07" w:rsidP="00694A07" w:rsidRDefault="00694A07" w14:paraId="662196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 Geronda, บอกผมสิ, คนเราไม่ควรประพฤติตนด้วยความตรงไปตรงมาหรือ? </w:t>
      </w:r>
    </w:p>
    <w:p w:rsidRPr="00B536EC" w:rsidR="00694A07" w:rsidP="00694A07" w:rsidRDefault="00694A07" w14:paraId="3197EE4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ความตรงไปตรงมา ในแบบที่หลายคน [เข้าใจและ] ใช้มัน มีจิตวิญญาณแบบกฎหมายนิยมอยู่ด้วย พวกเขาพูดว่า: </w:t>
      </w:r>
      <w:r w:rsidRPr="00B536EC">
        <w:rPr>
          <w:sz w:val="24"/>
          <w:lang w:val="ru-RU"/>
        </w:rPr>
        <w:t xml:space="preserve">‘ฉันเป็นคนตรงไปตรงมา ฉันเทศนา </w:t>
      </w:r>
      <w:r>
        <w:rPr>
          <w:sz w:val="24"/>
          <w:lang w:val="ru-RU"/>
        </w:rPr>
        <w:t xml:space="preserve">“</w:t>
      </w:r>
      <w:r w:rsidRPr="00B536EC">
        <w:rPr>
          <w:i/>
          <w:iCs/>
          <w:sz w:val="24"/>
          <w:lang w:val="ru-RU"/>
        </w:rPr>
        <w:t xml:space="preserve">จากหลังคา</w:t>
      </w:r>
      <w:r>
        <w:rPr>
          <w:sz w:val="24"/>
          <w:lang w:val="ru-RU"/>
        </w:rPr>
        <w:t xml:space="preserve">บ้าน”</w:t>
      </w:r>
      <w:r>
        <w:rPr>
          <w:rStyle w:val="FootnoteReference"/>
          <w:sz w:val="24"/>
          <w:lang w:val="ru-RU"/>
        </w:rPr>
        <w:footnoteReference w:id="62"/>
      </w:r>
      <w:r w:rsidRPr="00B536EC">
        <w:rPr>
          <w:sz w:val="24"/>
          <w:lang w:val="ru-RU"/>
        </w:rPr>
        <w:t xml:space="preserve"> — และพวกเขาดูถูกผู้อื่น แต่สุดท้ายแล้ว ตัวพวกเขาเองก็กลายเป็นตัวตลก </w:t>
      </w:r>
    </w:p>
    <w:p w:rsidRPr="00E24DB9" w:rsidR="00694A07" w:rsidP="00694A07" w:rsidRDefault="00694A07" w14:paraId="2C9C75E7" w14:textId="77777777">
      <w:pPr>
        <w:rPr>
          <w:lang w:val="ru-RU"/>
        </w:rPr>
      </w:pPr>
    </w:p>
    <w:p w:rsidRPr="009932F6" w:rsidR="00694A07" w:rsidP="00694A07" w:rsidRDefault="00694A07" w14:paraId="0963F889" w14:textId="77777777">
      <w:pPr>
        <w:pStyle w:val="Heading4"/>
        <w:rPr>
          <w:lang w:val="ru-RU"/>
        </w:rPr>
      </w:pPr>
      <w:bookmarkStart w:name="_Toc196400479" w:id="87"/>
      <w:bookmarkStart w:name="_Toc196894775" w:id="88"/>
      <w:bookmarkStart w:name="_Toc196897699" w:id="89"/>
      <w:r>
        <w:rPr>
          <w:lang w:val="ru-RU"/>
        </w:rPr>
        <w:t xml:space="preserve">‘</w:t>
      </w:r>
      <w:r w:rsidRPr="009932F6">
        <w:rPr>
          <w:i/>
          <w:iCs/>
          <w:lang w:val="ru-RU"/>
        </w:rPr>
        <w:t xml:space="preserve">ตัวอักษร</w:t>
      </w:r>
      <w:r w:rsidRPr="009932F6">
        <w:rPr>
          <w:i/>
          <w:iCs/>
          <w:lang w:val="ru-RU"/>
        </w:rPr>
        <w:t xml:space="preserve">ของกฎหมายนั้น</w:t>
      </w:r>
      <w:r>
        <w:rPr>
          <w:lang w:val="ru-RU"/>
        </w:rPr>
        <w:t xml:space="preserve">ฆ่าคน’</w:t>
      </w:r>
      <w:bookmarkEnd w:id="87"/>
      <w:r>
        <w:rPr>
          <w:rStyle w:val="FootnoteReference"/>
          <w:lang w:val="ru-RU"/>
        </w:rPr>
        <w:footnoteReference w:id="63"/>
      </w:r>
      <w:bookmarkEnd w:id="88"/>
      <w:bookmarkEnd w:id="89"/>
    </w:p>
    <w:p w:rsidRPr="00B536EC" w:rsidR="00694A07" w:rsidP="00694A07" w:rsidRDefault="00694A07" w14:paraId="5B425C8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ครั้งหนึ่งผมเคยถามชายคนหนึ่งว่า: </w:t>
      </w:r>
      <w:r w:rsidRPr="00B536EC">
        <w:rPr>
          <w:sz w:val="24"/>
          <w:lang w:val="ru-RU"/>
        </w:rPr>
        <w:t xml:space="preserve">‘คุณเป็นใคร? ทหารของพระคริสต์หรือทหารของมาร? คุณรู้ไหมว่ามารก็มีทหารเช่นกัน?’ คริสเตียนไม่ควรเป็นคนคลั่งศาสนา; เขาต้องมีความรัก</w:t>
      </w:r>
      <w:r w:rsidRPr="00B536EC">
        <w:rPr>
          <w:sz w:val="24"/>
          <w:lang w:val="ru-RU"/>
        </w:rPr>
        <w:t xml:space="preserve">ต่อ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ทุกคน ผู้ใดที่พูดคำพูดโดยไม่คิดให้รอบคอบ แม้คำพูดนั้นจะถูกต้อง ก็กำลังทำชั่ว ผมเคยรู้จักนักเขียนคนหนึ่ง เขาเป็นชายที่เคร่งครัดในศาสนาอย่างยิ่ง แต่เมื่อพูดกับคนโลกีย์ เขากลับใช้คำพูดที่รุนแรงจนตัดลึกถึงแก่นวิญญาณของพวกเขา และทำให้พวกเขาสั่นสะเทือนถึงแก่น ครั้งหนึ่งเขาบอกกับผมว่า: </w:t>
      </w:r>
      <w:r w:rsidRPr="00B536EC">
        <w:rPr>
          <w:sz w:val="24"/>
          <w:lang w:val="ru-RU"/>
        </w:rPr>
        <w:t xml:space="preserve">‘ในงานชุมนุมครั้งหนึ่ง ผมได้พูดอย่างนี้อย่างนั้นกับผู้หญิงคนหนึ่ง’ แต่เขาพูดด้วยวิธีที่ทำให้เธอรู้สึกถูกทำลาย เขาดูหมิ่นเธอต่อหน้าทุกคน </w:t>
      </w:r>
      <w:r w:rsidRPr="00B536EC">
        <w:rPr>
          <w:sz w:val="24"/>
          <w:lang w:val="ru-RU"/>
        </w:rPr>
        <w:t xml:space="preserve">‘ฟังฉันหน่อย,’ ฉันพูดกับเขา, ‘คุณกำลังโยนมงกุฎทองที่ประดับด้วยเพชรไปยังผู้คน; แต่ด้วยการโยนมันด้วยวิธีนี้ คุณกำลังทำให้หัวของพวกเขาแตกออก—ไม่เพียงแต่คนอ่อนแอ แต่ยังรวมถึงคนแข็งแกร่งด้วย’ อย่าให้เราใช้ </w:t>
      </w:r>
      <w:r w:rsidRPr="00B536EC">
        <w:rPr>
          <w:sz w:val="24"/>
          <w:lang w:val="ru-RU"/>
        </w:rPr>
        <w:t xml:space="preserve">‘วิธีคริสเตียน’ [ในเครื่องหมายคำพูด] มาขว้างก้อนหินใส่ผู้คน ใครก็ตามที่ประณามผู้ทำบาปต่อหน้าคนอื่น หรือพูดด้วยอคติเกี่ยวกับบุคคลใดบุคคลหนึ่งนั้น ไม่ได้ถูกขับเคลื่อนโดยพระวิญญาณของพระเจ้า แต่โดยวิญญาณอื่น คริสตจักรกระทำด้วยความรัก ไม่ใช่เหมือนที่พวกยึดมั่นในกฎหมายทำ คริสตจักรมองทุกสิ่งด้วยความอดทน และพยายามช่วยเหลือทุกคน ไม่ว่าพวกเขาจะทำอะไรมา ไม่ว่าพวกเขาจะเป็นผู้ทำบาปมากเพียงใด </w:t>
      </w:r>
    </w:p>
    <w:p w:rsidRPr="00B536EC" w:rsidR="00694A07" w:rsidP="00694A07" w:rsidRDefault="00694A07" w14:paraId="1BE4D9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ผมเห็นว่าบางคนมีลักษณะด้วยตรรกะที่แปลกประหลาด ความเคร่งครัดในความเชื่อของพวกเขาเป็นสิ่งดี ความโน้มเอียงสู่ความดีก็เป็นสิ่งดีเช่นกัน แต่การมีวิจารณญาณทางจิตวิญญาณและความเปิดกว้างทางความคิดก็จำเป็นเช่นกัน เพื่อไม่ให้ความเคร่งครัดในความเชื่อมาพร้อมกับความคิดแคบ เพื่อไม่ให้จิตใจกลายเป็นแข็งกระด้างและดื้อรั้นจนสามารถแกะสลักเป็นเสาได้ รากฐานทั้งหมดอยู่ที่การมีสภาพจิตวิญญาณ เพื่อให้บุคคลนั้นมีความสามารถในการแยกแยะทางจิตวิญญาณ มิฉะนั้น พวกเขาจะยึดติดกับ </w:t>
      </w:r>
      <w:r w:rsidRPr="00B536EC">
        <w:rPr>
          <w:sz w:val="24"/>
          <w:lang w:val="ru-RU"/>
        </w:rPr>
        <w:t xml:space="preserve">‘ตัวอักษรของกฎหมาย’ และ </w:t>
      </w:r>
      <w:r w:rsidRPr="00B536EC">
        <w:rPr>
          <w:sz w:val="24"/>
          <w:lang w:val="ru-RU"/>
        </w:rPr>
        <w:t xml:space="preserve">‘ตัวอักษรของกฎหมายนั้นฆ่าคน’ ผู้ที่มีความถ่อมตัวจะไม่ตั้งตัวเองเป็นครู; เขาจะรับฟังผู้อื่น และเมื่อถูกถามความคิดเห็น เขาจะพูดอย่างถ่อมตัว เขาจะไม่เคย</w:t>
      </w:r>
      <w:r w:rsidRPr="00B536EC">
        <w:rPr>
          <w:sz w:val="24"/>
          <w:lang w:val="ru-RU"/>
        </w:rPr>
        <w:t xml:space="preserve">พูดว่า ‘ฉัน’ แต่</w:t>
      </w:r>
      <w:r w:rsidRPr="00B536EC">
        <w:rPr>
          <w:sz w:val="24"/>
          <w:lang w:val="ru-RU"/>
        </w:rPr>
        <w:t xml:space="preserve">จะพูดว่า ‘ความคิดนี้เกิดขึ้นในใจฉัน’ และ </w:t>
      </w:r>
      <w:r w:rsidRPr="00B536EC">
        <w:rPr>
          <w:sz w:val="24"/>
          <w:lang w:val="ru-RU"/>
        </w:rPr>
        <w:t xml:space="preserve">‘บรรดาผู้อาวุโสได้กล่าวไว้’ ด้วยคำพูดอื่น ๆ คือ เขาพูดในฐานะศิษย์ ผู้ใดที่เชื่อว่าตนเองสามารถแก้ไขผู้อื่นได้ ย่อมเต็มไปด้วยความสำคัญในตัวเอง </w:t>
      </w:r>
    </w:p>
    <w:p w:rsidRPr="00B536EC" w:rsidR="00694A07" w:rsidP="00694A07" w:rsidRDefault="00694A07" w14:paraId="3579B6C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เมื่อใครนั้นเริ่มทำสิ่งใดด้วยเจตนาดี แต่ [ต่อมา] กลับเบี่ยงเบนไปสู่ความสุดโต่ง นั่นหมายความว่าเขาขาดวิจารณญาณที่ถูกต้องหรือไม่? </w:t>
      </w:r>
    </w:p>
    <w:p w:rsidRPr="00B536EC" w:rsidR="00694A07" w:rsidP="00694A07" w:rsidRDefault="00694A07" w14:paraId="1965ECF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การกระทำนั้นมีความเห็นแก่ตัวอยู่ และคนเช่นนั้น เนื่องจากไม่รู้จักตัวเอง จึงไม่ตระหนักถึงสิ่งนี้ ซึ่งเป็นเหตุให้เขาวิ่งไปสู่ความสุดโต่ง บ่อยครั้ง บางคนเริ่มต้นด้วยความเคารพ แต่ดูสิว่าพวกเขาจบลงอย่างไร! ยกตัวอย่างเช่น ผู้สนับสนุนภาพศักดิ์สิทธิ์และผู้ต่อต้านภาพศักดิ์สิทธิ์ ทั้งสองฝ่ายล้วนเป็นความสุดโต่ง บางคนถึงขั้นขูดภาพพระคริสต์ และเพื่อ </w:t>
      </w:r>
      <w:r w:rsidRPr="00B536EC">
        <w:rPr>
          <w:sz w:val="24"/>
          <w:lang w:val="ru-RU"/>
        </w:rPr>
        <w:t xml:space="preserve">‘ปรับปรุง’ การรับศีลมหาสนิท ได้โรยผงนี้ลงในถ้วยศักดิ์สิทธิ์! ส่วนอีกกลุ่มหนึ่งก็เผาภาพไอคอนและเหยียบย่ำมันด้วยเท้า… นั่นคือเหตุผลที่คริสตจักรถูกบังคับให้วางภาพไอคอนไว้สูงๆ และเมื่อความขัดแย้งสงบลงแล้ว คริสตจักรจึงนำภาพเหล่านั้นลงมา เพื่อให้เราได้นมัสการและให้เกียรติแก่ผู้ที่ถูกวาดไว้บนภาพเหล่านั้น </w:t>
      </w:r>
    </w:p>
    <w:p w:rsidRPr="00E24DB9" w:rsidR="00694A07" w:rsidP="00694A07" w:rsidRDefault="00694A07" w14:paraId="7640EFE2" w14:textId="77777777">
      <w:pPr>
        <w:rPr>
          <w:lang w:val="ru-RU"/>
        </w:rPr>
      </w:pPr>
    </w:p>
    <w:p w:rsidRPr="009932F6" w:rsidR="00694A07" w:rsidP="00694A07" w:rsidRDefault="00694A07" w14:paraId="343FB2BB" w14:textId="77777777">
      <w:pPr>
        <w:pStyle w:val="Heading4"/>
        <w:rPr>
          <w:lang w:val="ru-RU"/>
        </w:rPr>
      </w:pPr>
      <w:bookmarkStart w:name="_Toc196400480" w:id="90"/>
      <w:bookmarkStart w:name="_Toc196894776" w:id="91"/>
      <w:bookmarkStart w:name="_Toc196897700" w:id="92"/>
      <w:r w:rsidRPr="009932F6">
        <w:rPr>
          <w:lang w:val="ru-RU"/>
        </w:rPr>
        <w:t xml:space="preserve">ไม่</w:t>
      </w:r>
      <w:r w:rsidRPr="009932F6">
        <w:rPr>
          <w:lang w:val="ru-RU"/>
        </w:rPr>
        <w:t xml:space="preserve">ว่า</w:t>
      </w:r>
      <w:r w:rsidRPr="009932F6">
        <w:rPr>
          <w:lang w:val="ru-RU"/>
        </w:rPr>
        <w:t xml:space="preserve">คน</w:t>
      </w:r>
      <w:r w:rsidRPr="009932F6">
        <w:rPr>
          <w:lang w:val="ru-RU"/>
        </w:rPr>
        <w:t xml:space="preserve">จะทำ</w:t>
      </w:r>
      <w:r w:rsidRPr="009932F6">
        <w:rPr>
          <w:lang w:val="ru-RU"/>
        </w:rPr>
        <w:t xml:space="preserve">สิ่ง</w:t>
      </w:r>
      <w:r w:rsidRPr="009932F6">
        <w:rPr>
          <w:lang w:val="ru-RU"/>
        </w:rPr>
        <w:t xml:space="preserve">ใด </w:t>
      </w:r>
      <w:r w:rsidRPr="009932F6">
        <w:rPr>
          <w:lang w:val="ru-RU"/>
        </w:rPr>
        <w:t xml:space="preserve">ก็ต้อง</w:t>
      </w:r>
      <w:r w:rsidRPr="009932F6">
        <w:rPr>
          <w:lang w:val="ru-RU"/>
        </w:rPr>
        <w:t xml:space="preserve">ทำ</w:t>
      </w:r>
      <w:r w:rsidRPr="009932F6">
        <w:rPr>
          <w:lang w:val="ru-RU"/>
        </w:rPr>
        <w:t xml:space="preserve">เพื่อ</w:t>
      </w:r>
      <w:r w:rsidRPr="009932F6">
        <w:rPr>
          <w:lang w:val="ru-RU"/>
        </w:rPr>
        <w:t xml:space="preserve">พระเจ้า</w:t>
      </w:r>
      <w:bookmarkEnd w:id="90"/>
      <w:bookmarkEnd w:id="91"/>
      <w:bookmarkEnd w:id="92"/>
    </w:p>
    <w:p w:rsidRPr="00B536EC" w:rsidR="00694A07" w:rsidP="00694A07" w:rsidRDefault="00694A07" w14:paraId="0AB86CB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ผมมักถูกขับเคลื่อนด้วยความกลัวว่าจะทำให้คนอื่นไม่พอใจหรือเสียหน้าในสายตาของพวกเขา; ผมไม่คิดถึงเรื่องไม่ให้พระเจ้าไม่พอใจเลย ความเกรงกลัวพระเจ้าจะเติบโตได้อย่างไร? </w:t>
      </w:r>
    </w:p>
    <w:p w:rsidRPr="00B536EC" w:rsidR="00694A07" w:rsidP="00694A07" w:rsidRDefault="00694A07" w14:paraId="602EF4C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ความระมัดระวังเป็นสิ่งจำเป็น ไม่ว่าคนจะทำสิ่งใด ก็ต้องทำเพื่อพระเจ้า เราลืมพระเจ้าไป แล้วความคิดก็ค่อยๆ แทรกซึมเข้ามาว่าเรากำลังทำสิ่งสำคัญ ความปรารถนาที่จะทำให้คนอื่นพอใจก็เริ่มเข้ามา และเราพยายามไม่ให้เสียหน้าในสายตาของผู้อื่น หากใครทำสิ่งใดด้วยความคิดว่าพระเจ้ากำลังมองเห็นและเฝ้าดูเขาอยู่ แล้วสิ่งที่เขาทำก็ปลอดภัย แต่หากทำเพื่อดูดีในสายตาของผู้อื่น เขาก็จะสูญเสียทุกสิ่ง; เขาจะทิ้งมันไปทั้งหมดโดยเปล่าประโยชน์ คนต้องถามตัวเองเกี่ยวกับทุกการกระทำว่า: </w:t>
      </w:r>
      <w:r w:rsidRPr="00B536EC">
        <w:rPr>
          <w:sz w:val="24"/>
          <w:lang w:val="ru-RU"/>
        </w:rPr>
        <w:t xml:space="preserve">‘ได้ค่ะ ฉันอาจชอบสิ่งที่กำลังทำอยู่ แต่พระเจ้าชอบมันไหม?’ และต้องพิจารณาว่ามันเป็นที่พอพระทัยพระเจ้าหรือไม่ หากลืมทำสิ่งนี้ ก็จะลืมพระเจ้าไปด้วยในภายหลัง นั่นคือเหตุผลที่คนโบราณมักพูดว่า: </w:t>
      </w:r>
      <w:r w:rsidRPr="00B536EC">
        <w:rPr>
          <w:sz w:val="24"/>
          <w:lang w:val="ru-RU"/>
        </w:rPr>
        <w:t xml:space="preserve">‘เพื่อพระเจ้า’ หรือ </w:t>
      </w:r>
      <w:r w:rsidRPr="00B536EC">
        <w:rPr>
          <w:sz w:val="24"/>
          <w:lang w:val="ru-RU"/>
        </w:rPr>
        <w:t xml:space="preserve">‘อ้า เขาเป็นคนไร้พระเจ้า ไม่เกรงกลัวพระเจ้า’’ หรือพวกเขาจะพูดว่า: </w:t>
      </w:r>
      <w:r w:rsidRPr="00B536EC">
        <w:rPr>
          <w:sz w:val="24"/>
          <w:lang w:val="ru-RU"/>
        </w:rPr>
        <w:t xml:space="preserve">‘หากพระเจ้าประสงค์,’ </w:t>
      </w:r>
      <w:r w:rsidRPr="00B536EC">
        <w:rPr>
          <w:sz w:val="24"/>
          <w:lang w:val="ru-RU"/>
        </w:rPr>
        <w:t xml:space="preserve">‘หากพระเจ้าประทาน.’ ผู้สูงอายุรู้สึกถึงการมีอยู่ของพระเจ้าทุกหนทุกแห่ง; พวกเขาเสมอมีพระเจ้าอยู่เบื้องหน้าและระลึกถึงพระองค์เสมอ พวกเขาได้สัมผัสถึงสภาพที่อธิบายไว้ในบทสดุดี: </w:t>
      </w:r>
      <w:r w:rsidRPr="00B536EC">
        <w:rPr>
          <w:i/>
          <w:iCs/>
          <w:sz w:val="24"/>
          <w:lang w:val="ru-RU"/>
        </w:rPr>
        <w:t xml:space="preserve">‘ข้าพเจ้าได้ตั้งพระเจ้าไว้เบื้องหน้าข้าพเจ้าเสมอ... เพื่อข้าพเจ้าจะไม่หวั่นไหว</w:t>
      </w:r>
      <w:r w:rsidRPr="00B536EC">
        <w:rPr>
          <w:i/>
          <w:iCs/>
          <w:sz w:val="24"/>
          <w:lang w:val="ru-RU"/>
        </w:rPr>
        <w:t xml:space="preserve">.’</w:t>
      </w:r>
      <w:r>
        <w:rPr>
          <w:rStyle w:val="FootnoteReference"/>
          <w:i/>
          <w:iCs/>
          <w:sz w:val="24"/>
          <w:lang w:val="ru-RU"/>
        </w:rPr>
        <w:footnoteReference w:id="64"/>
      </w:r>
      <w:r w:rsidRPr="00B536EC">
        <w:rPr>
          <w:sz w:val="24"/>
          <w:lang w:val="ru-RU"/>
        </w:rPr>
        <w:t xml:space="preserve"> นั่นคือเหตุผลที่พวกเขา [ไม่สูญเสียความสงบ] แต่ยังคงมั่นคงอยู่ แต่ตอนนี้คุณเห็นแล้วว่า </w:t>
      </w:r>
      <w:r w:rsidRPr="00B536EC">
        <w:rPr>
          <w:sz w:val="24"/>
          <w:lang w:val="ru-RU"/>
        </w:rPr>
        <w:t xml:space="preserve">‘ทิปิกอน’</w:t>
      </w:r>
      <w:r w:rsidRPr="00B536EC">
        <w:rPr>
          <w:sz w:val="24"/>
          <w:lang w:val="ru-RU"/>
        </w:rPr>
        <w:t xml:space="preserve"> ของยุโรปกำลังค่อยๆ กลายเป็นที่นิยม </w:t>
      </w:r>
      <w:r w:rsidRPr="00B536EC">
        <w:rPr>
          <w:sz w:val="24"/>
          <w:lang w:val="ru-RU"/>
        </w:rPr>
        <w:t xml:space="preserve">และหลายคนประพฤติตัวดีเพียงเพราะความเหมาะสมทางโลก ไม่ว่าคนจะทำสิ่งใด ก็ต้องทำเพื่อพระคริสต์อย่างบริสุทธิ์ โดยตระหนักว่าพระคริสต์กำลังมองเห็นและเฝ้าดูแลพวกเขาอยู่ ต้องไม่มีองค์ประกอบของมนุษย์ใดๆ แทรกอยู่เลย พระคริสต์ต้องอยู่ ณ ใจกลางของการกระทำทุกประการของมนุษย์ หากเราทำอะไรด้วยจุดมุ่งหมายเพื่อทำให้คนอื่นพอใจ มันจะไม่ก่อให้เกิดประโยชน์ใดๆ แก่เราเลย เราต้องระมัดระวังอย่างยิ่ง </w:t>
      </w:r>
      <w:r w:rsidRPr="00B536EC">
        <w:rPr>
          <w:sz w:val="24"/>
          <w:lang w:val="ru-RU"/>
        </w:rPr>
        <w:t xml:space="preserve">เราต้องตรวจสอบ</w:t>
      </w:r>
      <w:r w:rsidRPr="00B536EC">
        <w:rPr>
          <w:sz w:val="24"/>
          <w:lang w:val="ru-RU"/>
        </w:rPr>
        <w:t xml:space="preserve">อย่างสม่ำเสมอ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ว่าแรงจูงใจใดที่ผลักดันให้เราลงมือทำ เมื่อใดที่ฉันตระหนักว่าตัวเองกำลังถูกผลักดันด้วยความปรารถนาที่จะทำให้คนอื่นพอใจ ฉันต้องหยุดมันทันที เพราะหากฉันต้องการทำสิ่งที่ดี แต่ความปรารถนาที่จะทำให้คนอื่นพอใจค่อยๆ แทรกซึมเข้ามา—นั่นก็เหมือนกับการตักน้ำจากบ่อด้วยถังที่มีรูเต็มไปหมด </w:t>
      </w:r>
    </w:p>
    <w:p w:rsidRPr="00B536EC" w:rsidR="00694A07" w:rsidP="00694A07" w:rsidRDefault="00694A07" w14:paraId="047169C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ความล่อลวงส่วนใหญ่มักเกิดจาก </w:t>
      </w:r>
      <w:r w:rsidRPr="00B536EC">
        <w:rPr>
          <w:sz w:val="24"/>
          <w:lang w:val="ru-RU"/>
        </w:rPr>
        <w:t xml:space="preserve">‘ตัวเราเอง’ เมื่อในการปฏิสัมพันธ์กับผู้อื่น เรามีความรู้สึกว่าตัวเองสำคัญ—นั่นคือ เมื่อเราถูกขับเคลื่อนด้วยผลประโยชน์ส่วนตัว เมื่อเราต้องการยกตัวเองขึ้นสูงและแสวงหาความพึงพอใจส่วนตัว เราขึ้นสู่สวรรค์ไม่ใช่ด้วยการก้าวขึ้นทางโลก แต่ด้วยการก้าวลงทางจิตวิญญาณ ผู้ที่เดินด้วยความถ่อมตัว จะเดินด้วยความมั่นใจเสมอ และไม่ล้มลงเลย ดังนั้น ให้เราพยายามขจัดความโอ้อวดทางโลกและความสำเร็จทางโลก ซึ่งแท้จริงแล้วคือความล้มเหลวทางจิตวิญญาณ ออกจากภายในตัวเราให้มากที่สุดเท่าที่จะทำได้ ขอให้เราเกลียดชังความเห็นแก่ตัวทั้งที่ซ่อนเร้นและที่เปิดเผย รวมถึงความปรารถนาที่จะเอาใจผู้อื่น เพื่อที่เราจะได้รักพระคริสต์อย่างจริงใจ ยุคสมัยของเราไม่ได้ถูกกำหนดด้วยความเงียบสงบ แต่ด้วยความตื่นเต้นเร้าใจและเสียงอึกทึกที่ว่างเปล่า แต่ชีวิตทางจิตวิญญาณนั้นไม่โอ้อวด จะดีหากเราทำสิ่งที่อยู่ในกำลังของเรา ตามที่ควรทำ: อย่างไม่โอ้อวด โดยไม่ไล่ตามเป้าหมายที่เกินขีดความสามารถของเรา เพราะหากไม่เช่นนั้น เรื่องนี้จะก่อให้เกิดความเสียหายต่อจิตวิญญาณและร่างกายของเรา และมักก่อให้เกิดความเสียหายต่อพระศาสนจักรด้วย </w:t>
      </w:r>
    </w:p>
    <w:p w:rsidRPr="00B536EC" w:rsidR="00694A07" w:rsidP="00694A07" w:rsidRDefault="00694A07" w14:paraId="0DF30DC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การรับใช้เพื่อนร่วมมนุษย์อย่างแท้จริงนั้นยังรวมถึงการรับใช้พระคริสต์ด้วย นี่คือสิ่งที่เราต้องให้ความสนใจ: วิธีการทำให้การรับใช้เพื่อนร่วมมนุษย์เป็นไปอย่างบริสุทธิ์ นั่นคือ วิธีการขจัดความปรารถนาที่จะทำให้ผู้คนพอใจออกไป เพื่อให้การถวายตัวนี้ (คือการรับใช้เพื่อนร่วมมนุษย์) มุ่งตรงสู่พระคริสต์ หากใครนั้นพยายาม ‘แก้ไข’ ปัญหาของคริสตจักรด้วยวิธีที่อ้างว่าเป็นแบบออร์โธดอกซ์ แต่เป้าหมายที่แท้จริงคือ </w:t>
      </w:r>
      <w:r w:rsidRPr="00B536EC">
        <w:rPr>
          <w:sz w:val="24"/>
          <w:lang w:val="ru-RU"/>
        </w:rPr>
        <w:t xml:space="preserve">‘แก้ไขตัวเอง’</w:t>
      </w:r>
      <w:r w:rsidRPr="00B536EC">
        <w:rPr>
          <w:sz w:val="24"/>
          <w:lang w:val="ru-RU"/>
        </w:rPr>
        <w:t xml:space="preserve"> ให้ดีขึ้นเล็กน้อย </w:t>
      </w:r>
      <w:r w:rsidRPr="00B536EC">
        <w:rPr>
          <w:sz w:val="24"/>
          <w:lang w:val="ru-RU"/>
        </w:rPr>
        <w:t xml:space="preserve">— นั่นคือ มีผลประโยชน์ส่วนตัวอยู่ในใจ — แล้วคนเช่นนั้นจะได้รับพรจากพระเจ้าได้อย่างไร? เราต้องใช้ชีวิตให้เข้าใกล้พระเจ้ามากที่สุดเท่าที่จะทำได้ เราต้องตรวจสอบใจตนเองอยู่เสมอ และพยายามปฏิบัติตามพระประสงค์ของพระเจ้า โดยการปฏิบัติตามพระประสงค์ของพระเจ้า บุคคลนั้นจะอยู่ในความสัมพันธ์กับพระเจ้า และเมื่อนั้น โดยไม่ต้องขอพระเจ้าเลย เขาก็จะได้รับ—เขาจะดึงน้ำจากแหล่งน้ำอย่างไม่ขาดสาย </w:t>
      </w:r>
    </w:p>
    <w:p w:rsidRPr="00E24DB9" w:rsidR="00694A07" w:rsidP="00694A07" w:rsidRDefault="00694A07" w14:paraId="4065082D" w14:textId="77777777">
      <w:pPr>
        <w:rPr>
          <w:lang w:val="ru-RU"/>
        </w:rPr>
      </w:pPr>
    </w:p>
    <w:p w:rsidRPr="009932F6" w:rsidR="00694A07" w:rsidP="00694A07" w:rsidRDefault="00694A07" w14:paraId="7EF7819B" w14:textId="77777777">
      <w:pPr>
        <w:pStyle w:val="Heading4"/>
        <w:rPr>
          <w:lang w:val="ru-RU"/>
        </w:rPr>
      </w:pPr>
      <w:bookmarkStart w:name="_Toc196400481" w:id="93"/>
      <w:bookmarkStart w:name="_Toc196894777" w:id="94"/>
      <w:bookmarkStart w:name="_Toc196897701" w:id="95"/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ต้อง</w:t>
      </w:r>
      <w:r w:rsidRPr="009932F6">
        <w:rPr>
          <w:lang w:val="ru-RU"/>
        </w:rPr>
        <w:t xml:space="preserve">พัฒนา</w:t>
      </w:r>
      <w:r w:rsidRPr="009932F6">
        <w:rPr>
          <w:lang w:val="ru-RU"/>
        </w:rPr>
        <w:t xml:space="preserve">ความสามารถ</w:t>
      </w:r>
      <w:r w:rsidRPr="009932F6">
        <w:rPr>
          <w:lang w:val="ru-RU"/>
        </w:rPr>
        <w:t xml:space="preserve">ในการรับรู้</w:t>
      </w:r>
      <w:r w:rsidRPr="009932F6">
        <w:rPr>
          <w:lang w:val="ru-RU"/>
        </w:rPr>
        <w:t xml:space="preserve">ทางจิตวิญญาณ</w:t>
      </w:r>
      <w:bookmarkEnd w:id="93"/>
      <w:bookmarkEnd w:id="94"/>
      <w:bookmarkEnd w:id="95"/>
    </w:p>
    <w:p w:rsidRPr="00B536EC" w:rsidR="00694A07" w:rsidP="00694A07" w:rsidRDefault="00694A07" w14:paraId="783420A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พระวิญญาณบริสุทธิ์ไม่ใช่ว่าในทางหนึ่งอยู่ที่หนึ่ง และในทางอื่นอยู่ที่อีกที่หนึ่ง; พระองค์เป็นหนึ่งเดียวและมีของประทานมากมาย พระองค์ไม่ใช่จิตวิญญาณแห่งความสับสน แต่เป็นพระวิญญาณแห่งความรักและสันติภาพ เมื่อผู้มีจิตวิญญาณโจมตีกัน นั่นหมายความว่าพวกเขาอยู่ภายใต้อิทธิพลของจิตวิญญาณอื่น ๆ มากมาย ซึ่งไม่มีความเกี่ยวข้องใด ๆ กับพระวิญญาณบริสุทธิ์เลย ในอดีต พระวิญญาณบริสุทธิ์ทรงให้ความสว่างและทรงนำทาง ช่างเป็นสิ่งที่ยิ่งใหญ่! วันนี้ พระองค์ไม่พบเหตุผลใดที่จะเสด็จลงมา หอคอยบาเบลในพันธสัญญาเดิมเป็นเพียงเกมไร้เดียงสา คุณอาจขอดินเหนียว และพวกเขาจะนำฟางมาให้ แต่ตอนนี้เรามีหอคอยบาเบลที่ถูกขับเคลื่อนด้วยความปรารถนา คุณขอดินเหนียว และพวกเขากลับขว้างก้อนอิฐใส่หัวคุณ แต่หากใครสักคนสามารถกำจัด </w:t>
      </w:r>
      <w:r w:rsidRPr="00B536EC">
        <w:rPr>
          <w:sz w:val="24"/>
          <w:lang w:val="ru-RU"/>
        </w:rPr>
        <w:t xml:space="preserve">‘ตัวตน’ ของตนเองออกจากการกระทำทุกอย่าง และวางความประสงค์ส่วนตัวไว้ข้างทาง ก็ถือว่ากำลังกระทำอย่างถูกต้อง คนเช่นนั้นจะได้รับแสงสว่างจากพระเจ้าอย่างแน่นอน และจะมีความเข้าใจซึ่งกันและกันกับเพื่อนบ้านด้วย เพราะเมื่อใครสักคนกำจัดความคิดส่วนตัวออกจากตนเอง ความคิดจากพระเจ้าก็จะมาสู่เขา </w:t>
      </w:r>
    </w:p>
    <w:p w:rsidRPr="00B536EC" w:rsidR="00694A07" w:rsidP="00694A07" w:rsidRDefault="00694A07" w14:paraId="02D57E9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เพื่อบรรลุการตรัสรู้จากพระเจ้า บุคคลต้องพัฒนาความสามารถในการรับรู้ทางจิตวิญญาณ นี่คือสิ่งพื้นฐานที่ทุกคนต้องทำเพื่อเข้าใจสิ่งใดก็ตาม โดยเฉพาะในยุคสมัยของเรา สถานการณ์บังคับให้เราต้องทำเช่นนี้ ลองพิจารณาดู: ในเอเชียไมเนอร์เมื่อครั้งนั้น ในช่วงปีที่ยากลำบาก สถานการณ์บังคับให้ชาวกรีกต้องใช้สมอง ชาวกรีกสองคนสามารถเข้าใจกันได้แม้ถูกล้อมรอบด้วยชาวอาร์เมเนียและชาวตุรกี ในขณะที่กลุ่มหลังไม่เข้าใจอะไรเลย และนี่คือจุดสำคัญอีกประการ: ในวันนี้ เมื่อเห็นสภาพชีวิตของเราที่ถึงขั้นนี้แล้ว ผู้ที่มีจิตวิญญาณต้องหาความเข้าใจร่วมกันในหมู่ตนเอง ปีที่ยากลำบากกำลังจะมาถึง เราต้องใช้สมอง หากใครไม่ใช้สมองและขาดการตรัสรู้จากพระเจ้า ก็ต้องแสวงหาคำแนะนำในทุกสถานการณ์ว่าจะต้องทำอย่างไร อย่าคาดหวังว่าจะมีคนบอกทุกอย่างให้เรา มีบางสิ่งที่คุณต้องเข้าใจด้วยตัวเอง โดยไม่ต้องรอให้ใครมาบอก ผมจำได้: ครั้งหนึ่งในเมืองโคนิตซา (Konitsa) ก่อนที่ผมจะเข้ารับราชการทหารไม่นาน เราได้รับข่าวว่ากลุ่มกบฏกำลังเดินทางมา</w:t>
      </w:r>
      <w:r>
        <w:rPr>
          <w:rStyle w:val="FootnoteReference"/>
          <w:sz w:val="24"/>
          <w:lang w:val="ru-RU"/>
        </w:rPr>
        <w:footnoteReference w:id="65"/>
      </w:r>
      <w:r w:rsidRPr="00B536EC">
        <w:rPr>
          <w:sz w:val="24"/>
          <w:lang w:val="ru-RU"/>
        </w:rPr>
        <w:t xml:space="preserve"> มีพวกเราสี่คน: ผมและชาวมุสลิมสามคน เราวิ่งเข้าไปในบ้านของชาวตุรกีที่อยู่ชานเมือง เด็กชายตุรกีอายุห้าขวบเข้าใจว่าเกิดอะไรขึ้นและเริ่มพูดไม่หยุด: </w:t>
      </w:r>
      <w:r w:rsidRPr="00B536EC">
        <w:rPr>
          <w:sz w:val="24"/>
          <w:lang w:val="ru-RU"/>
        </w:rPr>
        <w:t xml:space="preserve">‘มา มาทางนี้—วิ่งผ่านครัวของฉัน!’ เราวิ่งผ่านครัว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ออกมาทางหลังบ้านและซ่อนตัวได้ในห้องเก็บของชั้นล่าง เมื่อกลุ่มผู้ก่อการจลาจลมาถึง เด็กชายตัวเล็กนั้นออกมาจากบ้าน บอกพวกเขาว่าไม่มีใครอยู่ข้างใน แล้ววิ่งหนีไป เด็กอายุห้าขวบ ตัวเล็กจิ๋ว ที่ยังพูดไม่ชัดด้วยซ้ำ – แต่ดูสิว่าเขาประพฤติตัวอย่างมีสติเพียงใด ลองนึกดูสิ เขาเข้าใจทุกอย่างทันที! ดูสิ: เขาเข้าใจทุกอย่าง เขารัก ในขณะที่อีกคน ผู้ใหญ่ อาจทำชั่วด้วยความหุนหันพลันแล่น ดังนั้น เราในฐานะผู้ที่รับบัพติศมา ได้รับการเจิมด้วยน้ำมันศักดิ์สิทธิ์ ได้รับการสอนและมีความรู้ดี อย่าได้อยู่ในสภาพที่ยังไม่พัฒนา เหมือนทารกเลย! จงมีปีก! คุณรู้ไหมว่าผู้ที่มีปีกคือใคร? คือเซราฟิมที่มีหกปีก! พวกเขามีหกปีกและโบกปีกไปมา พร้อมร้องว่า: </w:t>
      </w:r>
      <w:r w:rsidRPr="00B536EC">
        <w:rPr>
          <w:sz w:val="24"/>
          <w:lang w:val="ru-RU"/>
        </w:rPr>
        <w:t xml:space="preserve">‘ศักดิ์สิทธิ์ ศักดิ์สิทธิ์ ศักดิ์สิทธิ์!’ ดังนั้น จงบินไปเถิด; จงมีหกปีก! </w:t>
      </w:r>
    </w:p>
    <w:p w:rsidRPr="00E24DB9" w:rsidR="00694A07" w:rsidP="00694A07" w:rsidRDefault="00694A07" w14:paraId="53651056" w14:textId="77777777">
      <w:pPr>
        <w:rPr>
          <w:lang w:val="ru-RU"/>
        </w:rPr>
      </w:pPr>
    </w:p>
    <w:p w:rsidRPr="009932F6" w:rsidR="00694A07" w:rsidP="00694A07" w:rsidRDefault="00694A07" w14:paraId="67308BA8" w14:textId="77777777">
      <w:pPr>
        <w:pStyle w:val="Heading4"/>
        <w:rPr>
          <w:lang w:val="ru-RU"/>
        </w:rPr>
      </w:pPr>
      <w:bookmarkStart w:name="_Toc196400482" w:id="96"/>
      <w:bookmarkStart w:name="_Toc196894778" w:id="97"/>
      <w:bookmarkStart w:name="_Toc196897702" w:id="98"/>
      <w:r w:rsidRPr="009932F6">
        <w:rPr>
          <w:lang w:val="ru-RU"/>
        </w:rPr>
        <w:t xml:space="preserve">การตรัสรู้</w:t>
      </w:r>
      <w:r w:rsidRPr="009932F6">
        <w:rPr>
          <w:lang w:val="ru-RU"/>
        </w:rPr>
        <w:t xml:space="preserve">จากพระ</w:t>
      </w:r>
      <w:r w:rsidRPr="009932F6">
        <w:rPr>
          <w:lang w:val="ru-RU"/>
        </w:rPr>
        <w:t xml:space="preserve">เจ้า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ทุกสิ่ง</w:t>
      </w:r>
      <w:bookmarkEnd w:id="96"/>
      <w:bookmarkEnd w:id="97"/>
      <w:bookmarkEnd w:id="98"/>
    </w:p>
    <w:p w:rsidRPr="00B536EC" w:rsidR="00694A07" w:rsidP="00694A07" w:rsidRDefault="00694A07" w14:paraId="4C6AA9C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ผมมักพูดกับบางคนว่า: </w:t>
      </w:r>
      <w:r w:rsidRPr="00B536EC">
        <w:rPr>
          <w:sz w:val="24"/>
          <w:lang w:val="ru-RU"/>
        </w:rPr>
        <w:t xml:space="preserve">‘ทำตามที่พระเจ้าทรงให้แสงสว่างแก่คุณ’ เมื่อผมพูดว่า </w:t>
      </w:r>
      <w:r w:rsidRPr="00B536EC">
        <w:rPr>
          <w:sz w:val="24"/>
          <w:lang w:val="ru-RU"/>
        </w:rPr>
        <w:t xml:space="preserve">‘ตามที่พระเจ้าทรงให้แสงสว่างแก่คุณ’ ผมต้องการให้คนนั้นมองเห็นสิ่งต่าง ๆ ผ่านแสงสว่างจากพระเจ้า แทนที่จะผ่านตรรกะของมนุษย์ ไม่ควรคิดว่าสิ่งที่เราชอบโดยบังเอิญนั้นคือแสงสว่างจากพระเจ้า </w:t>
      </w:r>
    </w:p>
    <w:p w:rsidRPr="00B536EC" w:rsidR="00694A07" w:rsidP="00694A07" w:rsidRDefault="00694A07" w14:paraId="32FF6FB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โปรดบอกผมว่า การส่องสว่างจากพระเจ้าเกิดขึ้นอย่างไร? </w:t>
      </w:r>
    </w:p>
    <w:p w:rsidRPr="00B536EC" w:rsidR="00694A07" w:rsidP="00694A07" w:rsidRDefault="00694A07" w14:paraId="0C6E6D9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หากท่านทำความสะอาดสายไฟให้พ้นจากสนิม คนที่สึกหรอจะกลายเป็นตัวนำที่ดี แล้วเขาจะนำพระคุณของพระเจ้าผ่านตัวเขาเอง และรับแสงสว่างอันศักดิ์สิทธิ์ที่เต็มเปี่ยมด้วยพระคุณ มิฉะนั้น จะเกิดการลัดวงจร และพระคุณจะไม่ทำงาน จุดสำคัญคือ: คนนั้นต้องดูแลให้พระคุณของพระเจ้าไม่ทิ้งเขาไป แล้วเขาจึงจะได้รับการตรัสรู้จากพระเจ้า เพราะหากไม่มีการตรัสรู้จากพระเจ้าแล้ว ความพยายามทั้งหมดก็ไร้ประโยชน์ </w:t>
      </w:r>
    </w:p>
    <w:p w:rsidRPr="00B536EC" w:rsidR="00694A07" w:rsidP="00694A07" w:rsidRDefault="00694A07" w14:paraId="036F221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ก่อนที่พระคุณจะลงมาบนเหล่าสาวก พระคริสต์ต้องต่อสู้กับพวกเขาอย่างหนัก เพราะพวกเขายังอ่อนแอ! ก่อนวันเพนเทคอสต์ เหล่าสาวกได้รับพลังจากพระเจ้าเพื่อช่วยเหลือโลก แต่พวกเขายังไม่มีความรู้แจ้งจากพระเจ้า ซึ่งพวกเขาได้รับในวันเพนเทคอสต์ เมื่อพระคริสต์ตรัสกับพวกเขาว่าพระองค์จะเสด็จไปยังกรุงเยรูซาเล็ม ว่าบุตรมนุษย์จะถูกตรึงกางเขน และเรื่องอื่นๆ ที่คล้ายกัน พวกเขาคิดว่าเมื่อพระองค์เสด็จไปยังกรุงเยรูซาเล็ม พระองค์จะได้รับการสถาปนาเป็นกษัตริย์ พวกเขากำลังคิดด้วยวิธีคิดของมนุษย์ นั่นคือเหตุผลที่พวกเขามัวแต่กังวลว่าใครจะได้นั่งทางขวาของพระคริสต์ และใครจะได้นั่งทางซ้ายของพระองค์ แม่ของลูกชายสองคนของเซเบดีได้มาขอพระองค์ว่า ในอาณาจักรของพระองค์ ขอให้ลูกชายคนหนึ่งของเธอได้นั่งทางขวาของพระองค์ และอีกคนนั่งทางซ้าย! อย่างไรก็ตาม ตั้งแต่วันเพนเทคอสต์ เมื่อพระคริสต์ส่งผู้ปลอบประโลม—พระวิญญาณบริสุทธิ์—มาให้กับพวกเขา เหล่าอัครสาวกก็ได้รับพระคุณจากพระเจ้าอย่างต่อเนื่อง ก่อนหน้านี้ พวกเขาได้รับความสว่างจากพระเจ้าเพียงเป็นครั้งคราวเท่านั้น เหมือนกับว่าแบตเตอรี่ของพวกเขาถูกชาร์จแล้วหมดพลังไปอีกครั้ง พวกเขาต้องเสียบกลับเข้าปลั๊กเพื่อชาร์จใหม่ เมื่อมันหมดพลังไปอีกครั้ง — ก็ต้องกลับไปที่ปลั๊ก! เมื่อพระองค์ส่งผู้ปลอบประโลมมาให้กับพวกเขา </w:t>
      </w:r>
      <w:r w:rsidRPr="00B536EC">
        <w:rPr>
          <w:sz w:val="24"/>
          <w:lang w:val="ru-RU"/>
        </w:rPr>
        <w:t xml:space="preserve">‘ปลั๊ก’ นั้นก็ไม่จำเป็นอีกต่อไป ผมไม่ได้กล่าวว่าเราในปัจจุบันนี้ดีกว่าพวกเขา แต่เราอยู่ในยุคแห่งพระคุณ และด้วยเหตุนี้จึงไม่มีข้อแก้ตัวใดๆ เราได้รับการบัพติศมาแล้ว; เรามีผู้ปลอบประโลม; เรามีทุกสิ่งทุกอย่างแล้ว ในสมัยนั้น พระคริสต์ยังไม่ถูกตรึงกางเขน และมาร ในความหมายหนึ่ง ยังถืออำนาจอยู่ และสามารถนำผู้คนให้หลงทางได้อย่างง่ายดาย หลังจากการตรึงกางเขน พระคริสต์ได้มอบโอกาสให้ทุกคนได้รับแสงสว่างจากพระเจ้า พระคริสต์ได้เสียสละพระองค์เองและปลดปล่อยเราให้เป็นอิสระ เราได้รับการบัพติศมาในพระนามของพระองค์ พระองค์ได้เชื่อมต่อเราเข้ากับ </w:t>
      </w:r>
      <w:r w:rsidRPr="00B536EC">
        <w:rPr>
          <w:sz w:val="24"/>
          <w:lang w:val="ru-RU"/>
        </w:rPr>
        <w:t xml:space="preserve">‘ช่องเสียบ’ อย่างถาวร ตอนนี้เราเองที่กลายเป็นอุปสรรคต่อการไหลของพระคุณจากพระเจ้า เพราะเราปล่อยให้สายไฟของเราเกิดสนิม </w:t>
      </w:r>
    </w:p>
    <w:p w:rsidRPr="00B536EC" w:rsidR="00694A07" w:rsidP="00694A07" w:rsidRDefault="00694A07" w14:paraId="597B4C8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เงื่อนไขเบื้องต้นใดที่จำเป็นเพื่อให้พระวิญญาณบริสุทธิ์สถิตอยู่ภายในบุคคล? </w:t>
      </w:r>
    </w:p>
    <w:p w:rsidRPr="00B536EC" w:rsidR="00694A07" w:rsidP="00694A07" w:rsidRDefault="00694A07" w14:paraId="6A32D8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จิตวิญญาณแห่งการถือศีลอด ความถ่อมตน ความรัก ความเอื้อเฟื้อ และการเสียสละตนเอง เป็นสิ่งจำเป็น หากปราศจากพระคุณของพระวิญญาณบริสุทธิ์ มนุษย์ก็ไร้ประโยชน์ พระวิญญาณบริสุทธิ์คือแสงสว่าง แสงสว่างอันศักดิ์สิทธิ์ นั่นคือรากฐานทั้งหมด หากคนใดมองไม่เห็น เขาอาจชนเข้ากับหน้าต่าง ตกลงจากหน้าผา สะดุดตกลงหลุม ลงสู่ความสกปรก หรือแม้กระทั่งตกลงสู่เหว เขาไม่สามารถเห็นได้ว่ากำลังเดินไปทางไหน เพราะถูกพรากจากแสงสว่าง อย่างไรก็ตาม หากเขาสามารถมองเห็นได้แม้เพียงเล็กน้อย เขาก็จะระมัดระวัง หากเขาสามารถมองเห็นได้ชัดเจนยิ่งขึ้น เขาก็จะหลีกเลี่ยงอันตรายทั้งปวงและเดินบนเส้นทางของตนอย่างปลอดภัย เพื่อให้แสงสว่างมาได้ ผู้คนต้องปรารถนาที่จะหลุดพ้นจากความมืด หากผู้คนสามารถมองเห็นได้ แม้เพียงเล็กน้อย พวกเขาก็จะไม่ล้มลงอีกต่อไป และพระเจ้าจะไม่ทรงเศร้าโศก หากพ่อในโลกนี้ยังทรงเศร้าโศกเมื่อลูกๆ ของท่านตกลงไปในโคลน ในหนาม หรือตกจากหน้าผา พระเจ้าจะทรงเศร้าโศกยิ่งกว่านั้นเพียงใด! </w:t>
      </w:r>
    </w:p>
    <w:p w:rsidRPr="00B536EC" w:rsidR="00694A07" w:rsidP="00694A07" w:rsidRDefault="00694A07" w14:paraId="3BADD5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ความชั่วร้ายทั้งหมดในโลกนี้เกิดจากความขาดแคลนแห่งการตรัสรู้จากพระเจ้า เมื่อไม่มีการตรัสรู้จากพระเจ้า มนุษย์ก็อยู่ในความมืดมิด แล้วคนหนึ่งก็พูดว่า </w:t>
      </w:r>
      <w:r w:rsidRPr="00B536EC">
        <w:rPr>
          <w:sz w:val="24"/>
          <w:lang w:val="ru-RU"/>
        </w:rPr>
        <w:t xml:space="preserve">‘ไปทางนี้เถอะ’</w:t>
      </w:r>
      <w:r w:rsidRPr="00B536EC">
        <w:rPr>
          <w:sz w:val="24"/>
          <w:lang w:val="ru-RU"/>
        </w:rPr>
        <w:t xml:space="preserve"> อีกคนก็พูดว่า</w:t>
      </w:r>
      <w:r>
        <w:rPr>
          <w:sz w:val="24"/>
          <w:lang w:val="ru-RU"/>
        </w:rPr>
        <w:lastRenderedPageBreak/>
      </w:r>
      <w:r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‘ไม่ ฉันรู้ดีกว่า ไปทางนี้เถอะ’ คนที่สามก็พูดว่า </w:t>
      </w:r>
      <w:r w:rsidRPr="00B536EC">
        <w:rPr>
          <w:sz w:val="24"/>
          <w:lang w:val="ru-RU"/>
        </w:rPr>
        <w:t xml:space="preserve">‘ทางนั้น’ และคนที่สี่ก็พูดว่า </w:t>
      </w:r>
      <w:r w:rsidRPr="00B536EC">
        <w:rPr>
          <w:sz w:val="24"/>
          <w:lang w:val="ru-RU"/>
        </w:rPr>
        <w:t xml:space="preserve">‘ทางนี้’ ทุกคนคิดว่าตัวเองถูกต้องที่จะไปทางที่ตนเชื่อว่าเป็นทางที่ควรไป กล่าวอีกนัยหนึ่ง ทุกคนต้องการสิ่งที่ดี แต่พวกเขาอยู่ในภาวะสับสนและไม่สามารถบรรลุความเข้าใจร่วมกันได้ หากไม่มีความสับสน พวกเขาจะไม่ทะเลาะกัน: พวกเขาจะเห็นชัดเจนว่าทางใดดีกว่า และจะเดินไปทางนั้นร่วมกัน สิ่งที่ผมต้องการกล่าวคือ ทุกคนอาจกระทำด้วยเจตนาดี แต่เนื่องจากความสับสนนี้ จึงก่อให้เกิดปัญหามากมายทั้งในสังคมและในคริสตจักร อย่างน้อยในคริสตจักร ผู้ส่วนใหญ่ไม่มีเจตนาร้าย แต่พวกเขาขาดการส่องสว่างจากพระเจ้า พวกเขาพยายามแสวงหาสิ่งที่ดี แต่สุดท้ายแล้วพวกเขาจะได้อะไร.. ดังนั้น ขอให้เราทูลขอพระเจ้าประทานแสงสว่างจากพระเจ้าให้เราอย่างน้อยสักเล็กน้อย เพราะมิฉะนั้น เราจะเดินสะดุดไปมาเหมือนคนตาบอด ในพิธีบูชาขอบพระคุณ เมื่อพระสงฆ์ประกาศว่า </w:t>
      </w:r>
      <w:r w:rsidRPr="00B536EC">
        <w:rPr>
          <w:sz w:val="24"/>
          <w:lang w:val="ru-RU"/>
        </w:rPr>
        <w:t xml:space="preserve">‘ของพระองค์จากพระองค์’ ข้าพเจ้าขอทูลพระเจ้าให้ประทานแสงสว่างแก่โลก เพื่อให้โลกได้เห็น ขอให้พระองค์ทรงให้แสงสว่างแก่เราแม้เพียงเล็กน้อย เพื่อที่ความมืดจะสลายไป เพื่อที่ผู้คนจะไม่ถูกทำให้พิการทางจิตวิญญาณ! และเมื่ออ่านบทสดุดีบทที่สอง ซึ่งนักบุญอาร์เซนิอุสแห่งคัปปาโดเซียเคยอ่านว่า </w:t>
      </w:r>
      <w:r w:rsidRPr="00B536EC">
        <w:rPr>
          <w:sz w:val="24"/>
          <w:lang w:val="ru-RU"/>
        </w:rPr>
        <w:t xml:space="preserve">‘เพื่อให้พระเจ้าทรงให้แสงสว่างแก่ผู้ที่ไปร่วมการชุมนุม’ ข้าพเจ้าจึงกล่าวว่า: </w:t>
      </w:r>
      <w:r w:rsidRPr="00B536EC">
        <w:rPr>
          <w:sz w:val="24"/>
          <w:lang w:val="ru-RU"/>
        </w:rPr>
        <w:t xml:space="preserve">‘ขอให้พระเจ้าทรงให้ความสว่างแก่ผู้ปกครองทุกคน; แล้วขอให้พระองค์ทรงให้ความสว่างแก่พระสงฆ์และบรรดาบิดาแห่งคริสตจักรทั้งหมด เพื่อพวกเขาจะได้รับพระวิญญาณบริสุทธิ์มาช่วยโลกนี้’ หากพระเจ้าทรงให้ความสว่างแก่บุคคลหนึ่งเพียงเล็กน้อย และทำให้ผู้อื่นเปิดใจรับฟัง คุณรู้ไหมว่าความดีจะเกิดขึ้นได้มากเพียงใด? ผู้ปกครองเพียงแต่กล่าวคำเดียว ทุกสิ่งก็เปลี่ยนไป ผู้คนกำลังต้องการความสว่างจากพระเจ้า </w:t>
      </w:r>
    </w:p>
    <w:p w:rsidRPr="00B536EC" w:rsidR="00694A07" w:rsidP="00694A07" w:rsidRDefault="00694A07" w14:paraId="16D187D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พระเจ้าผู้ทรงเมตตาประทานการตรัสรู้อันศักดิ์สิทธิ์ของพระองค์แก่ผู้ที่มีเจตนาดี ผู้พิพากษาคนหนึ่งเคยเล่าให้ผมฟังเกี่ยวกับเหตุการณ์ที่เขาได้ประสบด้วยตัวเอง มีวัดแห่งหนึ่งส่งพระภิกษุไปพร้อมกับเงินห้าพันลีราทองเพื่อซื้อที่ดิน พระภิกษุผู้นั้นไปพบพ่อค้าคนหนึ่ง ซึ่งพ่อค้าคนนั้นกล่าวกับเขาว่า: </w:t>
      </w:r>
      <w:r w:rsidRPr="00B536EC">
        <w:rPr>
          <w:sz w:val="24"/>
          <w:lang w:val="ru-RU"/>
        </w:rPr>
        <w:t xml:space="preserve">“ทิ้งเงินไว้กับผมเถอะ; ทำไมคุณต้องแบกมันไปมาด้วย?” พระภิกษุจึงทิ้งเงินไว้กับเขา และคิดดีเกี่ยวกับชายคนนั้น จึงพูดกับ</w:t>
      </w:r>
      <w:r>
        <w:rPr>
          <w:sz w:val="24"/>
          <w:lang w:val="ru-RU"/>
        </w:rPr>
        <w:t xml:space="preserve">ตัวเองว่า</w:t>
      </w:r>
      <w:r w:rsidRPr="00B536EC">
        <w:rPr>
          <w:sz w:val="24"/>
          <w:lang w:val="ru-RU"/>
        </w:rPr>
        <w:t xml:space="preserve">: “เขาเป็นคนดีจริงๆ ที่ช่วยลดภาระให้ผม!” เมื่อพระภิกษุกลับมา ไม่เพียงแต่พ่อค้าจะปฏิเสธที่จะคืนเงินห้าร้อยลีราให้เขา แต่เขายังอ้างว่าพระภิกษุเป็นหนี้เขาถึงแปดล้านอีกด้วย! พระผู้โชคร้ายนั้นรู้สึกสับสน: เขาจะกลับวัดได้อย่างไร?! เขาได้มอบเหรียญทองห้าร้อยเหรียญไปแล้ว แต่ไม่ได้ซื้ออะไรเลย และยิ่งไปกว่านั้น ยังถูกเรียกร้องให้จ่ายอีกแปดล้าน! เรื่องนี้นำเข้าสู่ศาล ผู้พิพากษา ซึ่งได้รับแรงบันดาลใจจากพระวิญญาณ ได้ถามคำถามหลายข้อ และพิสูจน์ได้ว่าพ่อค้าไม่เพียงแต่ไม่ได้ให้เงินกู้แก่พระภิกษุ แต่ยังเอาเงินจากเขาไปอีกด้วย ฉันเห็นในผู้พิพากษานี้ว่ามีจิตใจเช่นเดียวกับที่ผู้เผยพระวจนะดาเนียลมี</w:t>
      </w:r>
      <w:r>
        <w:rPr>
          <w:rStyle w:val="FootnoteReference"/>
          <w:sz w:val="24"/>
          <w:lang w:val="ru-RU"/>
        </w:rPr>
        <w:footnoteReference w:id="66"/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7F5616D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เขามีความยำเกรงพระเจ้า ดังนั้นพระเจ้าจึงประทานการตรัสรู้แก่เขา และการกระทำของเขาจึงถูกต้อง </w:t>
      </w:r>
    </w:p>
    <w:p w:rsidRPr="00B536EC" w:rsidR="00694A07" w:rsidP="00694A07" w:rsidRDefault="00694A07" w14:paraId="24B6B24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รากฐานของทุกสิ่งคือความสว่างจากพระเจ้า หากความสว่างนี้มาถึง บุคคลนั้นจะนำความสบายใจมาให้กับผู้ที่อยู่รอบตัว และพัฒนาตนเองทางจิตวิญญาณ นั่นคือเหตุผลที่ผมกล่าวว่า โคมไฟและโคมระย้า — สิ่งประดิษฐ์ของจิตใจมนุษย์ — เป็นสิ่งที่ดี แต่แสงสว่างจากพระคุณของพระเจ้า ซึ่งให้ความสว่างแก่บุคคลนั้น — นั้นเหนือกว่าสิ่งเหล่านั้นอย่างไม่อาจเปรียบเทียบได้ ผู้ที่ได้รับแสงสว่างจากพระเจ้าจะมองเห็นสิ่งต่าง ๆ ได้อย่างชัดเจน ได้รับการนำทางโดยปราศจากความสงสัย และไม่เพียงแต่ตัวเขาเองจะไม่รู้สึกเหนื่อยล้าเลย แต่ยังสามารถช่วยเหลือผู้อื่นได้อย่างประสบความสำเร็จอย่างยิ่ง </w:t>
      </w:r>
    </w:p>
    <w:p w:rsidRPr="00E24DB9" w:rsidR="00694A07" w:rsidP="00694A07" w:rsidRDefault="00694A07" w14:paraId="0FE26A52" w14:textId="77777777">
      <w:pPr>
        <w:rPr>
          <w:lang w:val="ru-RU"/>
        </w:rPr>
      </w:pPr>
    </w:p>
    <w:p w:rsidRPr="00E24DB9" w:rsidR="00694A07" w:rsidP="00694A07" w:rsidRDefault="00694A07" w14:paraId="7C15906C" w14:textId="77777777">
      <w:pPr>
        <w:rPr>
          <w:lang w:val="ru-RU"/>
        </w:rPr>
      </w:pPr>
    </w:p>
    <w:p w:rsidRPr="009932F6" w:rsidR="00694A07" w:rsidP="00694A07" w:rsidRDefault="00694A07" w14:paraId="625267C2" w14:textId="77777777">
      <w:pPr>
        <w:pStyle w:val="Heading2"/>
        <w:keepNext w:val="0"/>
        <w:spacing w:before="390" w:after="240"/>
        <w:rPr>
          <w:lang w:val="ru-RU"/>
        </w:rPr>
      </w:pPr>
      <w:bookmarkStart w:name="_Toc196400483" w:id="99"/>
      <w:bookmarkStart w:name="_Toc196894779" w:id="100"/>
      <w:bookmarkStart w:name="_Toc196897703" w:id="101"/>
      <w:r w:rsidRPr="009932F6">
        <w:rPr>
          <w:lang w:val="ru-RU"/>
        </w:rPr>
        <w:t xml:space="preserve">ส่วนที่</w:t>
      </w:r>
      <w:r w:rsidRPr="00E24DB9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5207FD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ชีวิตนักพรต</w:t>
      </w:r>
      <w:r w:rsidRPr="009932F6">
        <w:rPr>
          <w:lang w:val="ru-RU"/>
        </w:rPr>
        <w:t xml:space="preserve">และความศรัทธา</w:t>
      </w:r>
      <w:bookmarkEnd w:id="99"/>
      <w:bookmarkEnd w:id="100"/>
      <w:bookmarkEnd w:id="101"/>
    </w:p>
    <w:p w:rsidRPr="00B536EC" w:rsidR="00694A07" w:rsidP="00694A07" w:rsidRDefault="00694A07" w14:paraId="0E63664E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“ผู้ที่มุ่งมั่นและทุ่มเทอย่างจริงจังเพื่อความรอดของจิตวิญญาณตนเอง จะพยายามอย่างไม่ลดละ ประสบความสำเร็จ ให้ผลดี ได้รับการหล่อเลี้ยงทางจิตวิญญาณ และชื่นชมยินดีดั่งทูตสวรรค์”</w:t>
      </w:r>
    </w:p>
    <w:p w:rsidRPr="00E24DB9" w:rsidR="00694A07" w:rsidP="00694A07" w:rsidRDefault="00694A07" w14:paraId="1658763C" w14:textId="77777777">
      <w:pPr>
        <w:rPr>
          <w:lang w:val="ru-RU"/>
        </w:rPr>
      </w:pPr>
    </w:p>
    <w:p w:rsidRPr="00E24DB9" w:rsidR="00694A07" w:rsidP="00694A07" w:rsidRDefault="00694A07" w14:paraId="5ABCA29A" w14:textId="77777777">
      <w:pPr>
        <w:rPr>
          <w:lang w:val="ru-RU"/>
        </w:rPr>
      </w:pPr>
    </w:p>
    <w:p w:rsidRPr="009932F6" w:rsidR="00694A07" w:rsidP="00694A07" w:rsidRDefault="00694A07" w14:paraId="11B6E0BD" w14:textId="77777777">
      <w:pPr>
        <w:pStyle w:val="Heading3"/>
        <w:spacing w:before="390" w:after="240"/>
        <w:rPr>
          <w:lang w:val="ru-RU"/>
        </w:rPr>
      </w:pPr>
      <w:bookmarkStart w:name="_Toc196400484" w:id="102"/>
      <w:bookmarkStart w:name="_Toc196894780" w:id="103"/>
      <w:bookmarkStart w:name="_Toc196897704" w:id="104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>
        <w:rPr>
          <w:lang w:val="ru-RU"/>
        </w:rPr>
        <w:t xml:space="preserve">‘</w:t>
      </w:r>
      <w:r w:rsidRPr="009932F6">
        <w:rPr>
          <w:lang w:val="ru-RU"/>
        </w:rPr>
        <w:t xml:space="preserve">การทำความ</w:t>
      </w:r>
      <w:r>
        <w:rPr>
          <w:lang w:val="ru-RU"/>
        </w:rPr>
        <w:t xml:space="preserve">ดี’</w:t>
      </w:r>
      <w:bookmarkEnd w:id="102"/>
      <w:bookmarkEnd w:id="103"/>
      <w:bookmarkEnd w:id="104"/>
    </w:p>
    <w:p w:rsidRPr="00E24DB9" w:rsidR="00694A07" w:rsidP="00694A07" w:rsidRDefault="00694A07" w14:paraId="2FD870A1" w14:textId="77777777">
      <w:pPr>
        <w:rPr>
          <w:lang w:val="ru-RU"/>
        </w:rPr>
      </w:pPr>
    </w:p>
    <w:p w:rsidRPr="009932F6" w:rsidR="00694A07" w:rsidP="00694A07" w:rsidRDefault="00694A07" w14:paraId="1D658C49" w14:textId="77777777">
      <w:pPr>
        <w:pStyle w:val="Heading4"/>
        <w:rPr>
          <w:lang w:val="ru-RU"/>
        </w:rPr>
      </w:pPr>
      <w:bookmarkStart w:name="_Toc196400485" w:id="105"/>
      <w:bookmarkStart w:name="_Toc196894781" w:id="106"/>
      <w:bookmarkStart w:name="_Toc196897705" w:id="107"/>
      <w:r w:rsidRPr="009932F6">
        <w:rPr>
          <w:lang w:val="ru-RU"/>
        </w:rPr>
        <w:t xml:space="preserve">การต่อสู้</w:t>
      </w:r>
      <w:r w:rsidRPr="009932F6">
        <w:rPr>
          <w:lang w:val="ru-RU"/>
        </w:rPr>
        <w:t xml:space="preserve">เพื่อการ</w:t>
      </w:r>
      <w:r w:rsidRPr="009932F6">
        <w:rPr>
          <w:lang w:val="ru-RU"/>
        </w:rPr>
        <w:t xml:space="preserve">ชำระ</w:t>
      </w:r>
      <w:r w:rsidRPr="009932F6">
        <w:rPr>
          <w:lang w:val="ru-RU"/>
        </w:rPr>
        <w:t xml:space="preserve">จิตวิญญาณ</w:t>
      </w:r>
      <w:bookmarkEnd w:id="105"/>
      <w:bookmarkEnd w:id="106"/>
      <w:bookmarkEnd w:id="107"/>
    </w:p>
    <w:p w:rsidRPr="00B536EC" w:rsidR="00694A07" w:rsidP="00694A07" w:rsidRDefault="00694A07" w14:paraId="5BC37E0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ข้าพเจ้ารู้สึกยินดีอย่างยิ่งที่ได้เห็น ในโลกที่เต็มไปด้วยความฟุ้งเฟ้อ มีจิตวิญญาณที่ใส่ใจและมุ่งมั่น พระเจ้าผู้ทรงความดีและความยุติธรรม ได้ประทานพรอันเหมาะสมแก่เราทุกคน: เช่น ความกล้าหาญแก่ผู้ชาย และความรักแก่ผู้หญิง พระองค์ได้ประทานสิ่งเหล่านี้ให้เรา เพื่อว่าเราจะสามารถพยายาม ด้วยความช่วยเหลือของพระคุณอันศักดิ์สิทธิ์ เพื่อก้าวขึ้นบันไดทางจิตวิญญาณ และเข้าใกล้พระองค์ผู้เป็นผู้สร้างของเราให้มากยิ่งขึ้น เราต้องไม่ลืมว่า นอกจากผู้คนที่สามารถช่วยเหลือเราทางจิตวิญญาณแล้ว เรายังมีพระคริสต์เองอยู่ใกล้ตัวเรา ผู้ที่ช่วยเหลือเรา พระมารดาอันศักดิ์สิทธิ์ที่สุดของพระเจ้า เชรูบิม เซราฟิม และนักบุญทั้งหลาย ดังนั้น จงมีใจที่เข้มแข็ง! พระคริสต์ทรงมีพลังอย่างยิ่ง พระคริสต์ทรงมีอำนาจสูงสุด; พระองค์จะประทานพลังอันศักดิ์สิทธิ์ของพระองค์ให้เรา เพื่อที่เราจะได้ </w:t>
      </w:r>
      <w:r w:rsidRPr="00B536EC">
        <w:rPr>
          <w:sz w:val="24"/>
          <w:lang w:val="ru-RU"/>
        </w:rPr>
        <w:t xml:space="preserve">‘หักเขา’ ของมารร้าย พระองค์ทรงเฝ้าดูแลเราอยู่เสมอโดยที่เรามองไม่เห็น; พระองค์จะเสริมกำลังให้เรา หากเรามีความตั้งใจที่ดีและปฏิบัติสิ่งเล็กๆ ตามความสามารถของเรา </w:t>
      </w:r>
    </w:p>
    <w:p w:rsidRPr="00B536EC" w:rsidR="00694A07" w:rsidP="00694A07" w:rsidRDefault="00694A07" w14:paraId="75C76EA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ขอให้เราหลีกเลี่ยงโอกาสที่จะทำบาปให้ได้มากที่สุดเท่าที่จะทำได้ ขอให้เราตระหนักถึงอารมณ์ความรู้สึกของเรา เพราะทุกสิ่งเริ่มต้นจากมัน และหากบางครั้งสิ่งนี้ยากสำหรับเรา ก็ขอให้เราอย่างน้อยหลีกเลี่ยงความอยากรู้อยากเห็น เพื่อไม่ให้ตาของเราจ้องมองภาพที่ผิดศีลธรรม และไม่ให้ปีศาจมาแสดงละครให้เราดูในภายหลัง หากคุณหยิบถ่านไฟที่ร้อนจัดมาบีบไว้ในมือ มันก็จะเผาไหม้มือคุณโดยธรรมชาติ แต่หากคุณกลิ้งมันระหว่างนิ้ว — แน่นอนว่าไม่ควรนานเกินไป — มันก็จะไม่ก่อให้เกิดอันตราย ดังนั้นจึงเป็นเช่นเดียวกันกับภาพลามก: เมื่อมันผ่านตาไปอย่างรวดเร็ว ดวงตาจะไม่ยึดติดกับมัน แต่เพียงสัมผัสผ่านเบา ๆ และภาพเหล่านี้ก็จะไม่เผาไหม้วิญญาณในเวลาต่อมา </w:t>
      </w:r>
    </w:p>
    <w:p w:rsidRPr="00B536EC" w:rsidR="00694A07" w:rsidP="00694A07" w:rsidRDefault="00694A07" w14:paraId="7EED8D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ผู้ที่เคยไม่ระมัดระวังและติดนิสัยไม่ดีในชีวิตทางโลก ควรจะหลังจากกลับใจแล้ว ยอมรับการโจมตีของศัตรูอย่างนุ่มนวล โดยไม่เก็บความปรารถนาชั่วร้ายไว้ในใจ หากพวกเขาพยายามในทางนี้ พวกเขาจะได้รับการชำระล้างและบรรลุถึงสถานะของผู้มีศีลธรรม ซึ่งไม่ได้ก่อบาปหนัก ไม่ได้ติดนิสัยไม่ดี แต่ก็ไม่ถูกข่มเหงอย่างรุนแรงเช่นกัน ผู้ที่ใช้ข้อผิดพลาดในอดีตเป็นบทเรียนจะเจริญรุ่งเรืองอย่างยิ่ง การเดินผ่านสนามทุ่นระเบิดโดยไม่รู้จักภูมิประเทศ ทำให้คนนั้นต้องก้าวไปข้างหน้าอย่างช้าๆ และระมัดระวังอย่างยิ่ง เพื่อไม่ให้ถูกระเบิดจนแหลกเป็นชิ้นๆ แต่หากรู้จักภูมิประเทศแล้ว ด้วยประสบการณ์ที่ได้รับมา ก็สามารถก้าวไปข้างหน้าได้อย่างมั่นใจและรวดเร็ว แม้จะได้รับบาดเจ็บก็ตาม ใครก็ตามที่เริ่มลงมือพัฒนาพื้นที่ที่ยังไม่ได้รับการพัฒนาในจิตวิญญาณของตนเอง จะถอนรากถอนโคนหนามแห่งความปรารถนาทั้งหมดออกจากที่นั่น และปลูกคุณธรรมแทนที่ อย่างไรก็ตาม นี่เป็นงานที่ยากลำบากมาก ต้องการความมุ่งมั่นและความอดทนอย่างยิ่ง </w:t>
      </w:r>
    </w:p>
    <w:p w:rsidRPr="00B536EC" w:rsidR="00694A07" w:rsidP="00694A07" w:rsidRDefault="00694A07" w14:paraId="7A6ACE6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ท่านช่วยเล่าให้เราฟังเกี่ยวกับด้านปฏิบัติของงานนี้ได้ไหมครับ? </w:t>
      </w:r>
    </w:p>
    <w:p w:rsidRPr="00B536EC" w:rsidR="00694A07" w:rsidP="00694A07" w:rsidRDefault="00694A07" w14:paraId="6E7C67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เราต้องพยายามทุกวันเพื่อปลูกฝังสิ่งทางจิตวิญญาณในตัวเราเอง เพื่อต่อต้านสิ่งทางโลกและสิ่งบาป และด้วยวิธีนี้ ค่อยๆ ทิ้งตัวตนเก่าไป และในที่สุดก็สามารถเคลื่อนไหวได้อย่างอิสระในอาณาจักรทางจิตวิญญาณ แทนภาพที่เต็มไปด้วยบาปในความทรงจำด้วยภาพอันศักดิ์สิทธิ์; แทนเพลงโลกด้วยเพลงสวดในโบสถ์; และแทนนิตยสารโลกด้วยหนังสือทางจิตวิญญาณ หากบุคคลใดไม่หลุดพ้นจากทุกสิ่งที่เป็นโลกีย์และบาป ไม่มีความสัมพันธ์กับพระคริสต์ กับพระมารดาของพระเจ้า กับนักบุญทั้งหลาย กับพระศาสนจักรผู้ชนะ และไม่มอบตัวตนเองอย่างสมบูรณ์ไว้ในพระหัตถ์ของพระเจ้า — บุคคลนั้นจะไม่สามารถบรรลุถึงสุขภาพทางจิตวิญญาณได้ </w:t>
      </w:r>
    </w:p>
    <w:p w:rsidRPr="00B536EC" w:rsidR="00694A07" w:rsidP="00694A07" w:rsidRDefault="00694A07" w14:paraId="359136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สุขภาพทางจิตวิญญาณคืออะไร? </w:t>
      </w:r>
    </w:p>
    <w:p w:rsidRPr="00B536EC" w:rsidR="00694A07" w:rsidP="00694A07" w:rsidRDefault="00694A07" w14:paraId="1EDECE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สุขภาพจิตวิญญาณคือความคิดที่บริสุทธิ์ จิตใจที่สว่างไสว และหัวใจที่บริสุทธิ์ ซึ่งอยู่เสมอในพระคริสต์และพระมารดาของพระเจ้าผู้ศักดิ์สิทธิ์ที่สุด การใส่ใจอย่างใกล้ชิด การตรวจสอบตนเอง และการอธิษฐาน เป็นสิ่งช่วยได้มากในการบรรลุสุขภาพจิตวิญญาณ การอธิษฐานเป็นสิ่งจำเป็นสำหรับการชำระล้างจิตวิญญาณ และความระมัดระวังเป็นสิ่งจำเป็นเพื่อรักษาสภาพจิตวิญญาณให้มั่นคง </w:t>
      </w:r>
    </w:p>
    <w:p w:rsidRPr="00B536EC" w:rsidR="00694A07" w:rsidP="00694A07" w:rsidRDefault="00694A07" w14:paraId="64983FA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แน่นอนว่าชีวิตไม่ใช่รีสอร์ทพักผ่อน: มันมีความสุข แต่ก็มีความทุกข์ด้วย การฟื้นคืนชีพต้องผ่านทางการตรึงกางเขนก่อน การถูกทดสอบเป็นสิ่งจำเป็นสำหรับการช่วยให้วิญญาณของเราได้รอด เพราะมันช่วยชำระล้างวิญญาณให้บริสุทธิ์ เหมือนกับเสื้อผ้า: ยิ่งเราถูมันแรงเมื่อซัก มันก็ยิ่งสะอาดขึ้น </w:t>
      </w:r>
      <w:r w:rsidRPr="00B536EC">
        <w:rPr>
          <w:sz w:val="24"/>
          <w:lang w:val="ru-RU"/>
        </w:rPr>
        <w:t xml:space="preserve">หลักการเดียวกันนี้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ก็ใช้ได้กับปลาหมึก: ยิ่งเราตีมันมากเท่าไร มันก็ยิ่งสะอาดและนุ่มขึ้นเท่านั้น ส่วนปลาดูสวยงามเมื่อมันว่ายอยู่ในทะเลอย่างยังมีชีวิต และแม้เมื่อมันถูกวางขายในตลาด—ยังติดเกล็ดและไม่ถูกควักไส้—แต่มันจะเหมาะสำหรับการบริโภคก็ต่อเมื่อถูกทำความสะอาดแล้ว—ทำให้รูปลักษณ์ดูไม่น่ามอง—และถูกปรุงสุก เช่นเดียวกับมนุษย์: เมื่อเขาทิ้งทุกสิ่งทางโลกไปทั้งหมด—แม้จะดูเหมือนสูญเสียชีวิตและพลังชีวิตทางโลกภายนอก—เขาขูดเอาทุกสิ่งที่ไม่จำเป็นออกไป </w:t>
      </w:r>
      <w:r w:rsidRPr="00B536EC">
        <w:rPr>
          <w:sz w:val="24"/>
          <w:lang w:val="ru-RU"/>
        </w:rPr>
        <w:t xml:space="preserve">‘อบตัวเองให้สุก’ และเพียงเมื่อนั้นเท่านั้น เขาจึงพร้อมที่จะถูกบริโภค </w:t>
      </w:r>
    </w:p>
    <w:p w:rsidRPr="00E24DB9" w:rsidR="00694A07" w:rsidP="00694A07" w:rsidRDefault="00694A07" w14:paraId="3FCEE96C" w14:textId="77777777">
      <w:pPr>
        <w:rPr>
          <w:lang w:val="ru-RU"/>
        </w:rPr>
      </w:pPr>
    </w:p>
    <w:p w:rsidRPr="009932F6" w:rsidR="00694A07" w:rsidP="00694A07" w:rsidRDefault="00694A07" w14:paraId="7FDDA275" w14:textId="77777777">
      <w:pPr>
        <w:pStyle w:val="Heading4"/>
        <w:rPr>
          <w:lang w:val="ru-RU"/>
        </w:rPr>
      </w:pPr>
      <w:bookmarkStart w:name="_Toc196400486" w:id="108"/>
      <w:bookmarkStart w:name="_Toc196894782" w:id="109"/>
      <w:bookmarkStart w:name="_Toc196897706" w:id="110"/>
      <w:r w:rsidRPr="009932F6">
        <w:rPr>
          <w:lang w:val="ru-RU"/>
        </w:rPr>
        <w:t xml:space="preserve">สิ่งที่</w:t>
      </w:r>
      <w:r w:rsidRPr="009932F6">
        <w:rPr>
          <w:lang w:val="ru-RU"/>
        </w:rPr>
        <w:t xml:space="preserve">ช่วยให้</w:t>
      </w:r>
      <w:r w:rsidRPr="009932F6">
        <w:rPr>
          <w:lang w:val="ru-RU"/>
        </w:rPr>
        <w:t xml:space="preserve">คนเจริญเติบโต</w:t>
      </w:r>
      <w:r w:rsidRPr="009932F6">
        <w:rPr>
          <w:lang w:val="ru-RU"/>
        </w:rPr>
        <w:t xml:space="preserve">ทางจิตวิญญาณ</w:t>
      </w:r>
      <w:bookmarkEnd w:id="108"/>
      <w:bookmarkEnd w:id="109"/>
      <w:bookmarkEnd w:id="110"/>
    </w:p>
    <w:p w:rsidRPr="00B536EC" w:rsidR="00694A07" w:rsidP="00694A07" w:rsidRDefault="00694A07" w14:paraId="74AE549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ผู้ที่พระเจ้าทรงอนุญาตให้ (ไม่ว่าจะเป็นเพื่อชะลอความก้าวหน้า หรือเพราะความอิจฉาของมาร) ต้องเผชิญกับความหนาวเย็นของลมเหนือ—นั่นคือ การทดลอง—จำเป็นต้องได้รับความอบอุ่นจากแสงแดดและความสดชื่นทางจิตวิญญาณอย่างเพียงพอหลังจากนั้น เพื่อที่พวกเขาจะได้เบ่งบานและออกผล เช่นเดียวกับต้นไม้ที่เปิดตาดอกด้วยความเชื่อมั่น คาดหวังความอบอุ่นที่หลอกลวงจากช่วงน้ำแข็งละลายในฤดูหนาว แต่กลับถูกลมเหนือที่เย็นจัดพัดกระหน่ำอย่างไม่ปรานี หลังจากนั้น ต้นไม้เหล่านี้จึงต้องการแสงแดดและฝนในฤดูใบไม้ผลิอย่างเพียงพอ เพื่อให้ยางไม้เริ่มไหลเวียน และต้นไม้เหล่านี้จะได้ออกดอกและให้ผล </w:t>
      </w:r>
    </w:p>
    <w:p w:rsidRPr="00B536EC" w:rsidR="00694A07" w:rsidP="00694A07" w:rsidRDefault="00694A07" w14:paraId="5EF123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สิ่งที่จำเป็นสำหรับการเปลี่ยนแปลงทางจิตวิญญาณคืออะไร? </w:t>
      </w:r>
    </w:p>
    <w:p w:rsidRPr="00B536EC" w:rsidR="00694A07" w:rsidP="00694A07" w:rsidRDefault="00694A07" w14:paraId="63F7CA7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การทำงานด้วยความรัก พร้อมด้วยความหวังและความเชื่อมั่นในพระเจ้า ความเรียบง่าย เมื่อรวมกับการทำงานด้วยความรัก จะนำมาซึ่งความสงบภายในและความมั่นใจ และจากนั้นจิตวิญญาณจะเต็มเปี่ยมไปด้วยความหวังและความสุข สำหรับผู้ที่กำลังต่อสู้เพื่อให้ได้รับมงกุฎแห่งความสำเร็จ ความอดทน ความรัก และความกล้าหาญทางจิตวิญญาณเป็นสิ่งจำเป็น ความกล้าหาญเกิดจากหัวใจที่เต็มไปด้วยความรัก และหากใครทำสิ่งใดเพื่อพระคริสต์จากใจจริง มันจะไม่ทำให้เหนื่อยล้าหรือเจ็บปวดเลย เพราะการทนทุกข์เพื่อพระคริสต์คืองานเลี้ยงทางจิตวิญญาณ ด้วยความอดทนที่เต็มไปด้วยความรักและการทบทวนตนเองเพียงเล็กน้อย คนเราสามารถเติบโตทางจิตวิญญาณได้ในเวลาอันสั้น แล้วจิตวิญญาณจะได้รับความช่วยเหลือจากพระคริสต์ พระมารดาอันศักดิ์สิทธิ์ที่สุดของพระเจ้า ทูตสวรรค์ และนักบุญทั้งหลาย การอ่านหนังสือ การสวดภาวนา และการหันความสนใจเข้าภายในตนเอง ก็เป็นประโยชน์อย่างยิ่งเช่นกัน และความเงียบสงบเพียงเล็กน้อยก็ช่วยได้เช่นกัน </w:t>
      </w:r>
    </w:p>
    <w:p w:rsidRPr="00B536EC" w:rsidR="00694A07" w:rsidP="00694A07" w:rsidRDefault="00694A07" w14:paraId="341FF4C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พระคริสต์เจ้าประทานกำลังให้แก่ผู้ที่ต่อสู้</w:t>
      </w:r>
      <w:r>
        <w:rPr>
          <w:i/>
          <w:iCs/>
          <w:sz w:val="24"/>
          <w:lang w:val="ru-RU"/>
        </w:rPr>
        <w:t xml:space="preserve">ใน </w:t>
      </w:r>
      <w:r w:rsidRPr="00B536EC">
        <w:rPr>
          <w:i/>
          <w:iCs/>
          <w:sz w:val="24"/>
          <w:lang w:val="ru-RU"/>
        </w:rPr>
        <w:t xml:space="preserve">‘</w:t>
      </w:r>
      <w:r w:rsidRPr="00B536EC">
        <w:rPr>
          <w:i/>
          <w:iCs/>
          <w:sz w:val="24"/>
          <w:lang w:val="ru-RU"/>
        </w:rPr>
        <w:t xml:space="preserve">การต่อสู้ที่ดี</w:t>
      </w:r>
      <w:r w:rsidRPr="00B536EC">
        <w:rPr>
          <w:i/>
          <w:iCs/>
          <w:sz w:val="24"/>
          <w:lang w:val="ru-RU"/>
        </w:rPr>
        <w:t xml:space="preserve">’ </w:t>
      </w:r>
      <w:r w:rsidRPr="00CF1BC4">
        <w:rPr>
          <w:i/>
          <w:iCs/>
          <w:sz w:val="24"/>
          <w:lang w:val="ru-RU"/>
        </w:rPr>
        <w:t xml:space="preserve">(</w:t>
      </w:r>
      <w:r>
        <w:rPr>
          <w:rStyle w:val="FootnoteReference"/>
          <w:i/>
          <w:iCs/>
          <w:sz w:val="24"/>
          <w:lang w:val="ru-RU"/>
        </w:rPr>
        <w:footnoteReference w:id="67"/>
      </w:r>
      <w:r w:rsidRPr="00B536EC">
        <w:rPr>
          <w:sz w:val="24"/>
          <w:lang w:val="ru-RU"/>
        </w:rPr>
        <w:t xml:space="preserve"> </w:t>
      </w:r>
      <w:r w:rsidRPr="00CF1BC4">
        <w:rPr>
          <w:i/>
          <w:iCs/>
          <w:sz w:val="24"/>
          <w:lang w:val="ru-RU"/>
        </w:rPr>
        <w:t xml:space="preserve">) </w:t>
      </w:r>
      <w:r w:rsidRPr="00B536EC">
        <w:rPr>
          <w:sz w:val="24"/>
          <w:lang w:val="ru-RU"/>
        </w:rPr>
        <w:t xml:space="preserve">ซึ่งบรรดาผู้ศักดิ์สิทธิ์ทั้งหลายได้ต่อสู้มาเพื่อควบคุมเนื้อหนังให้อยู่ใต้จิตวิญญาณ แม้เราจะได้รับบาดแผล ก็ไม่ควรสูญเสียความสงบ แต่ต้องขอความช่วยเหลือจากพระเจ้าและต่อสู้ต่อไปด้วยความกล้าหาญ พระผู้เลี้ยงที่ดีจะทรงฟังเราและรีบเร่ง [มาช่วยเหลือ] ทันที เช่นเดียวกับผู้เลี้ยงแกะที่วิ่งไปช่วยเหลือลูกแกะเมื่อได้ยินเสียงร้องอย่างน่าสงสารจากบาดแผล หรือจากรอยกัดของหมาป่าหรือสุนัข สำหรับผู้ที่ [ในอดีต] เคยใช้ชีวิตอย่างน่าเศร้าโศก และ [ปัจจุบัน] กำลังต่อสู้ในความเชื่อ ข้าพเจ้ามีความรักต่อพวกเขาอย่างลึกซึ้งยิ่งขึ้น ข้าพเจ้าคิดถึงพวกเขาอยู่เสมอ และรู้สึก</w:t>
      </w:r>
      <w:r w:rsidRPr="00B536EC">
        <w:rPr>
          <w:i/>
          <w:iCs/>
          <w:sz w:val="24"/>
          <w:lang w:val="ru-RU"/>
        </w:rPr>
        <w:t xml:space="preserve">เศร้าโศกต่อพวกเขา</w:t>
      </w:r>
      <w:r w:rsidRPr="00B536EC">
        <w:rPr>
          <w:sz w:val="24"/>
          <w:lang w:val="ru-RU"/>
        </w:rPr>
        <w:t xml:space="preserve">อย่างลึกซึ้งยิ่งกว่าผู้ที่ไม่ได้ถูกความปรารถนาครอบงำ เช่นเดียวกับที่ผู้เลี้ยงแกะรู้สึกเจ็บปวดมากกว่าสำหรับลูกแกะที่บาดเจ็บหรือป่วยกว่าลูกแกะตัวอื่น ๆ และดูแลมันเป็นพิเศษจนกระทั่งมันหายดี </w:t>
      </w:r>
    </w:p>
    <w:p w:rsidRPr="00B536EC" w:rsidR="00694A07" w:rsidP="00694A07" w:rsidRDefault="00694A07" w14:paraId="48FE483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และบางครั้งเหตุผลที่แม้เราจะพยายามอย่างถูกต้อง แต่กลับไม่เห็นความก้าวหน้า ก็คือ: ปีศาจนั้น เนื่องจากเราได้ประกาศสงครามกับมันแล้ว จึงได้ขอความช่วยเหลือจากซาตาน และหากเมื่อหนึ่งปีที่แล้วเรากำลังต่อสู้กับปีศาจหนึ่งตัว ตอนนี้เรากำลังต่อสู้กับห้าสิบตัว และในอีกหนึ่งปีข้างหน้าจะมีมากขึ้นไปอีก และเช่นนี้ต่อไป พระเจ้าไม่ทรงให้เราเห็นสิ่งนี้ เพื่อไม่ให้เราเกิดความหยิ่งยโส เราไม่เข้าใจเรื่องนี้ แต่พระเจ้า เมื่อทรงเห็นความตั้งใจดีของเรา ก็ทรงทำงานในจิตวิญญาณของเรา </w:t>
      </w:r>
    </w:p>
    <w:p w:rsidRPr="00B536EC" w:rsidR="00694A07" w:rsidP="00694A07" w:rsidRDefault="00694A07" w14:paraId="5E2447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เหตุผลคืออะไรหากใครนั้นพยายามแต่ไม่ประสบความสำเร็จ? </w:t>
      </w:r>
    </w:p>
    <w:p w:rsidRPr="00B536EC" w:rsidR="00694A07" w:rsidP="00694A07" w:rsidRDefault="00694A07" w14:paraId="30E0B9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บางทีเขาอาจกำลังพยายามด้วยความหยิ่งยโส แต่ผมจะบอกคุณว่าทำไมบางคนจึงล้มเหลวและไม่ประสบความสำเร็จได้ไหม? เพราะเขามีเงื่อนไขพื้นฐาน [สำหรับการเติบโตทางจิตวิญญาณ] แต่กลับใช้มันไปอย่างสิ้นเปลืองกับเรื่องเล็กน้อย จนขาดพลังที่จำเป็นสำหรับการต่อสู้ทางจิตวิญญาณ สมมติว่าเราเปิดการโจมตีต่อศัตรู และหลังจากรวบรวมทุกสิ่งที่จำเป็นแล้ว ก็เตรียมตัวสำหรับการรบ แต่ศัตรูที่กลัวความพ่ายแพ้ พยายามแบ่งแยกเราและเบี่ยงเบนความสนใจของเราผ่านการก่อวินาศกรรมและการโจมตีในจุดอื่น ๆ ตามแนวหน้า เราจึงหันความสนใจไปที่นั่น ส่งทหารไปทางขวาและทางซ้าย เวลาผ่านไปอย่างรวดเร็ว กระสุนและเสบียงเริ่มขาดแคลน และเราต้องแจกเครื่องแบบเก่าให้ทหาร ทหารเริ่มบ่นพึมพำ ผลที่ตามมาคือพลังทั้งหมดของเราถูกดูดกลืนจนหมด และเราจะไม่สามารถต่อสู้กับศัตรูได้ และในการต่อสู้ทางจิตวิญญาณ บางคนก็ประพฤติตัวในลักษณะเดียวกัน </w:t>
      </w:r>
    </w:p>
    <w:p w:rsidRPr="00B536EC" w:rsidR="00694A07" w:rsidP="00694A07" w:rsidRDefault="00694A07" w14:paraId="382C26C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สภาพแวดล้อมรอบตัวไม่ช่วยส่งเสริมความก้าวหน้าทางจิตวิญญาณด้วยหรือ? </w:t>
      </w:r>
    </w:p>
    <w:p w:rsidRPr="00B536EC" w:rsidR="00694A07" w:rsidP="00694A07" w:rsidRDefault="00694A07" w14:paraId="10D83B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ใช่ครับ มันช่วยได้ แต่บางครั้งคนเราอาจอยู่ท่ามกลางนักบุญ แต่กลับไม่ประสบความสำเร็จได้ มีสถานการณ์ใดที่ดีกว่าของยูดาส ซึ่งอยู่ร่วมกับพระคริสต์ตลอดเวลาหรือไม่? ยูดาสขาดความถ่อมตัวและนิสัยใจดี หลังจากที่เขาทรยศ พระเยซู เขายังไม่ยอมถ่อมตัวลง แต่ด้วยความโกรธและความเห็นแก่ตัว เขาได้โยนเหรียญเงินลงพื้น และด้วยความเจ้าเล่ห์ เขาไปแขวนคอตัวเอง ส่วนพวกฟาริสีก็กระทำอย่างชั่วร้าย เมื่อการกระทำของพวกเขาเสร็จสิ้น พวกเขากล่าวกับยูดาสว่า: </w:t>
      </w:r>
      <w:r w:rsidRPr="00B536EC">
        <w:rPr>
          <w:i/>
          <w:iCs/>
          <w:sz w:val="24"/>
          <w:lang w:val="ru-RU"/>
        </w:rPr>
        <w:t xml:space="preserve">‘เจ้าจะได้เห็นเอง’</w:t>
      </w:r>
      <w:r>
        <w:rPr>
          <w:rStyle w:val="FootnoteReference"/>
          <w:i/>
          <w:iCs/>
          <w:sz w:val="24"/>
          <w:lang w:val="ru-RU"/>
        </w:rPr>
        <w:footnoteReference w:id="68"/>
      </w:r>
      <w:r w:rsidRPr="00B536EC">
        <w:rPr>
          <w:sz w:val="24"/>
          <w:lang w:val="ru-RU"/>
        </w:rPr>
        <w:t xml:space="preserve"> พระเจ้าทรงกระทำตามสภาพของบุคคล ไม่มีสิ่งใดขัดขวางพระวิญญาณบริสุทธิ์ และนี่คือสิ่งที่ข้าพเจ้าได้เข้าใจ: ไม่ว่าบุคคลจะอยู่ในสถานการณ์ใด หากเขาพยายามอย่างจริงจัง เขาก็สามารถบรรลุสิ่งที่เขาปรารถนาได้ นั่นคือ ความรอดของจิตวิญญาณของเขา ลอตอาศัยอยู่ในเมืองโซดอมและโกโมราห์ แต่สภาพจิตวิญญาณของเขาช่างยอดเยี่ยมเพียงใด!</w:t>
      </w:r>
      <w:r>
        <w:rPr>
          <w:rStyle w:val="FootnoteReference"/>
          <w:sz w:val="24"/>
          <w:lang w:val="ru-RU"/>
        </w:rPr>
        <w:footnoteReference w:id="69"/>
      </w:r>
      <w:r w:rsidRPr="00B536EC">
        <w:rPr>
          <w:sz w:val="24"/>
          <w:lang w:val="ru-RU"/>
        </w:rPr>
        <w:t xml:space="preserve"> ตอนนี้ ไม่ว่าเราจะชอบหรือไม่ เราก็ต้องพยายามเป็นคนที่ดีขึ้น เพื่อให้พระคุณของพระเจ้าได้ทำงานภายในตัวเรา เหตุการณ์ปัจจุบันกำลังบังคับเรา – และจะยังคงบังคับเราต่อไป – ให้เข้าใกล้พระเจ้ามากยิ่งขึ้น เพื่อที่เราจะได้มีพลังจากพระเจ้าและกระทำอย่างถูกต้องในทุกสถานการณ์ และแน่นอนว่า พระเจ้าผู้ทรงดีจะไม่ทิ้งเราไป พระองค์จะประทานการคุ้มครองของพระองค์แก่เรา </w:t>
      </w:r>
    </w:p>
    <w:p w:rsidRPr="00B536EC" w:rsidR="00694A07" w:rsidP="00694A07" w:rsidRDefault="00694A07" w14:paraId="5269686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เราต้องตระหนักด้วยว่า เมื่อปรับปรุงสภาพทางจิตวิญญาณของเรา เราเองก็จะรู้สึกดีขึ้น และนำความสุขมาสู่พระคริสต์ ใครจะจินตนาการได้ถึงความสุขอันยิ่งใหญ่ที่พระคริสต์ทรงรู้สึกเมื่อลูกๆ ของพระองค์เจริญรุ่งเรือง? ผมปรารถนาให้ทุกคนเจริญรุ่งเรืองทางจิตวิญญาณและได้รวมเป็นหนึ่งเดียวกับพระคริสต์ ผู้เป็นอัลฟาและโอเมกา เมื่อชีวิตทั้งชีวิตของเราขึ้นอยู่กับอัลฟาและโอเมกา ทุกสิ่งทุกอย่างก็จะได้รับการชำระให้บริสุทธิ์ </w:t>
      </w:r>
    </w:p>
    <w:p w:rsidRPr="00E24DB9" w:rsidR="00694A07" w:rsidP="00694A07" w:rsidRDefault="00694A07" w14:paraId="30D6EB32" w14:textId="77777777">
      <w:pPr>
        <w:rPr>
          <w:lang w:val="ru-RU"/>
        </w:rPr>
      </w:pPr>
    </w:p>
    <w:p w:rsidRPr="009932F6" w:rsidR="00694A07" w:rsidP="00694A07" w:rsidRDefault="00694A07" w14:paraId="4009A459" w14:textId="77777777">
      <w:pPr>
        <w:pStyle w:val="Heading4"/>
        <w:rPr>
          <w:lang w:val="ru-RU"/>
        </w:rPr>
      </w:pPr>
      <w:bookmarkStart w:name="_Toc196400487" w:id="111"/>
      <w:bookmarkStart w:name="_Toc196894783" w:id="112"/>
      <w:bookmarkStart w:name="_Toc196897707" w:id="113"/>
      <w:r w:rsidRPr="009932F6">
        <w:rPr>
          <w:lang w:val="ru-RU"/>
        </w:rPr>
        <w:t xml:space="preserve">การอ่านหนังสือ</w:t>
      </w:r>
      <w:r w:rsidRPr="009932F6">
        <w:rPr>
          <w:lang w:val="ru-RU"/>
        </w:rPr>
        <w:t xml:space="preserve">ทางจิตวิญญาณ</w:t>
      </w:r>
      <w:bookmarkEnd w:id="111"/>
      <w:bookmarkEnd w:id="112"/>
      <w:bookmarkEnd w:id="113"/>
    </w:p>
    <w:p w:rsidRPr="00B536EC" w:rsidR="00694A07" w:rsidP="00694A07" w:rsidRDefault="00694A07" w14:paraId="4CF2B33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หนังสือใดที่อาจช่วยผู้ที่กำลังมีความกังวลอย่างถูกต้องกำลังตื่นขึ้น? </w:t>
      </w:r>
    </w:p>
    <w:p w:rsidRPr="00B536EC" w:rsidR="00694A07" w:rsidP="00694A07" w:rsidRDefault="00694A07" w14:paraId="15D2FAE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ให้พวกเขาอ่านพระกิตติคุณก่อน เพื่อที่พวกเขาจะได้เข้าใจว่าพระคริสต์ทรงหมายถึงอะไร [เมื่อพวกเขา] เริ่มรู้สึกสำนึกผิดบ้างแล้ว ให้อ่านพันธสัญญาเดิม คุณรู้ไหมว่ามันยากแค่ไหนเมื่อคนที่ไม่เคยอ่านอะไรเลยมาขอความช่วยเหลือจากคุณ? มันเหมือนนักเรียนชั้นประถมศึกษาไปหาศาสตราจารย์มหาวิทยาลัยแล้วพูดว่า </w:t>
      </w:r>
      <w:r w:rsidRPr="00B536EC">
        <w:rPr>
          <w:sz w:val="24"/>
          <w:lang w:val="ru-RU"/>
        </w:rPr>
        <w:t xml:space="preserve">‘ช่วยผมด้วย’ แล้วศาสตราจารย์จะตอบอย่างไร? ว่าหนึ่งบวกหนึ่งเท่ากับสองหรือ? </w:t>
      </w:r>
    </w:p>
    <w:p w:rsidRPr="00B536EC" w:rsidR="00694A07" w:rsidP="00694A07" w:rsidRDefault="00694A07" w14:paraId="59EF94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ยังมีกรณีที่คนมาโดยไม่มีข้อกังวลที่แท้จริงในใจ และพูดว่า: </w:t>
      </w:r>
      <w:r w:rsidRPr="00B536EC">
        <w:rPr>
          <w:sz w:val="24"/>
          <w:lang w:val="ru-RU"/>
        </w:rPr>
        <w:t xml:space="preserve">‘พ่อครับ ผมไม่มีปัญหาอะไรทั้งสิ้น ทุกอย่างดีอยู่ครับ ผมแวะมาพบพ่อเพียงเพื่อทักทายเท่านั้น’ แต่คนเราไม่สามารถพูดได้เลยว่าไม่มีปัญหาอะไรเลยเสมอไป มีปัญหาอยู่เสมอ การต่อสู้เพื่อชีวิตทางจิตวิญญาณไม่เคยสิ้นสุด หรืออย่างที่บางคนพูดกับผมว่า: </w:t>
      </w:r>
      <w:r w:rsidRPr="00B536EC">
        <w:rPr>
          <w:sz w:val="24"/>
          <w:lang w:val="ru-RU"/>
        </w:rPr>
        <w:t xml:space="preserve">‘บอกเราเรื่องทางจิตวิญญาณสักหน่อย’ มันก็เหมือนกับการไปร้านขายของชำแล้วพูดว่า: </w:t>
      </w:r>
      <w:r w:rsidRPr="00B536EC">
        <w:rPr>
          <w:sz w:val="24"/>
          <w:lang w:val="ru-RU"/>
        </w:rPr>
        <w:t xml:space="preserve">‘ให้ของมาหน่อย’ แม้แต่เจ้าของร้านขายของชำก็คงไม่รู้จะทำอย่างไร เพราะพวกเขาไม่ขออะไรที่เฉพาะเจาะจง เช่น ข้าวเท่านี้ น้ำตาลเท่านี้ และอื่นๆ แต่กลับพูดว่า: </w:t>
      </w:r>
      <w:r w:rsidRPr="00B536EC">
        <w:rPr>
          <w:sz w:val="24"/>
          <w:lang w:val="ru-RU"/>
        </w:rPr>
        <w:t xml:space="preserve">‘ให้ของมาหน่อย’ หรือมันก็เหมือนกับการไปร้านยาแล้วพูดว่า </w:t>
      </w:r>
      <w:r w:rsidRPr="00B536EC">
        <w:rPr>
          <w:sz w:val="24"/>
          <w:lang w:val="ru-RU"/>
        </w:rPr>
        <w:t xml:space="preserve">“ให้ยาเราหน่อย” โดยไม่อธิบายว่าตัวเองมีอาการอะไร ไม่รู้ว่าได้ไปพบแพทย์หรือยัง หรือแพทย์บอกอะไรมา ลองทำความเข้าใจดูสิ! แต่คนที่มีความสนใจด้านจิตวิญญาณจะเข้าใจว่าตัวเองขาดอะไร กำลังแสวงหามัน และได้รับประโยชน์จากมัน เมื่อผมยังเป็นมือใหม่และอ่านหนังสือ ผมจะคัดลอกเนื้อหาลงเพื่อไม่ให้ลืม และพยายามนำสิ่งที่อ่านมาปฏิบัติ ผมไม่ได้อ่านเพียงเพื่อฆ่าเวลาให้สนุก ผมมีความสนใจอย่างจริงใจ และเมื่อมีเรื่องใดที่ไม่เข้าใจ ผมจะถามเพื่อหาคำตอบ [ความหมายที่ถูกต้อง] ผมอ่านน้อย แต่ตรวจสอบตัวเองอย่างละเอียดถี่ถ้วนกับสิ่งที่อ่าน: </w:t>
      </w:r>
      <w:r w:rsidRPr="00B536EC">
        <w:rPr>
          <w:sz w:val="24"/>
          <w:lang w:val="ru-RU"/>
        </w:rPr>
        <w:t xml:space="preserve">‘ผมอยู่ตรงไหน? ผมกำลังทำอะไร?’ ผมวางตัวเองบนบัลลังก์ผู้ถูกกล่าวหา; ผมไม่ยอมให้สิ่งที่อ่านผ่านตัวไปโดยไม่ถูกตรวจสอบ [เข้าหูข้างหนึ่งแล้วออกหูอีกข้าง] </w:t>
      </w:r>
    </w:p>
    <w:p w:rsidRPr="00B536EC" w:rsidR="00694A07" w:rsidP="00694A07" w:rsidRDefault="00694A07" w14:paraId="5712A2A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ในปัจจุบัน ผู้คนอ่านมากจนกลายเป็นเหมือนเครื่องบันทึกเทป เติม ‘เทป’ ของตัวเองด้วยสิ่งที่ไม่จำเป็น อย่างไรก็ตาม ตามคำกล่าวของนักบุญไอแซค </w:t>
      </w:r>
      <w:r w:rsidRPr="00B536EC">
        <w:rPr>
          <w:sz w:val="24"/>
          <w:lang w:val="ru-RU"/>
        </w:rPr>
        <w:t xml:space="preserve">‘การเรียนรู้โดยไม่ลงมือทำคือคำสัญญาแห่งความอับอาย’</w:t>
      </w:r>
      <w:r>
        <w:rPr>
          <w:rStyle w:val="FootnoteReference"/>
          <w:sz w:val="24"/>
          <w:lang w:val="ru-RU"/>
        </w:rPr>
        <w:footnoteReference w:id="70"/>
      </w:r>
      <w:r w:rsidRPr="00B536EC">
        <w:rPr>
          <w:sz w:val="24"/>
          <w:lang w:val="ru-RU"/>
        </w:rPr>
        <w:t xml:space="preserve"> ในลักษณะเดียวกันนี้ ผู้ที่สนใจกีฬาหลายคนนั่งอยู่บนโซฟาอย่างเกียจคร้าน อ่านนิตยสารและหนังสือพิมพ์กีฬา — ทั้งที่ตัวพวกเขาเองอาจอ่อนแอเหมือนลูกวัว แต่กลับชื่นชมนักกีฬา </w:t>
      </w:r>
      <w:r w:rsidRPr="00B536EC">
        <w:rPr>
          <w:sz w:val="24"/>
          <w:lang w:val="ru-RU"/>
        </w:rPr>
        <w:t xml:space="preserve">“ว้าว,” พวกเขากล่าว, “นักกีฬาที่น่าทึ่งจริงๆ ทำได้ดีมาก,” ในขณะที่ตัวพวกเขาเองไม่เหงื่อออกเลย และไม่ลดน้ำหนักไปแม้แต่หนึ่งกิโลกรัม พวกเขานั่งอ่านและอ่านเรื่องกีฬาไปเรื่อยๆ ขณะนอนเอกเขนกบนโซฟา และได้รับ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ไม่ได้รับประโยชน์ใดๆ แต่เพียงความสุขจากการอ่านเท่านั้น ในหมู่คนทั่วไป บางคนอ่านหนังสือพิมพ์ บางคนอ่านนวนิยายผจญภัย และบางคนไปชมการแข่งขันในสนามกีฬา; และนั่นคือวิธีที่ทุกคนเหล่านี้ใช้เวลาของพวกเขา บางคนที่อ่านหนังสือทางจิตวิญญาณก็ทำเช่นเดียวกัน พวกเขาอาจอยู่จนดึกทั้งคืน กินหนังสือเหล่านี้อย่างตะกละตะกลามและเพลิดเพลินกับมัน พวกเขาหยิบหนังสือทางจิตวิญญาณมา นั่งลงอย่างสบายๆ และอ่าน </w:t>
      </w:r>
      <w:r w:rsidRPr="00B536EC">
        <w:rPr>
          <w:sz w:val="24"/>
          <w:lang w:val="ru-RU"/>
        </w:rPr>
        <w:t xml:space="preserve">“ผมได้ประโยชน์แล้ว” หนึ่งในพวกเขาอาจพูดเช่นนั้น แต่จะดีกว่าหากคุณพูดว่าคุณได้เพลิดเพลินกับตัวเอง ว่าคุณได้ใช้เวลาอย่างมีความสุข เพราะนั่นไม่ใช่ประโยชน์ คุณจะได้รับประโยชน์ก็ต่อเมื่อคุณเข้าใจเนื้อหาของหนังสือนั้น ตรวจสอบตัวเอง และบังคับตัวเองให้นำสิ่งที่อ่านมาประยุกต์ใช้กับชีวิตของคุณเอง ข้อความที่คุณกำลังอ่านนี้พูดถึงเรื่องอะไร? คุณอยู่ในจุดไหนทางจิตวิญญาณ? คุณควรทำอะไร? และยิ่งคุณเรียนรู้มากเท่าไร ความรับผิดชอบของคุณก็ยิ่งเพิ่มขึ้นเท่านั้น ผมไม่ได้บอกว่าคุณไม่ควรอ่านเพื่อไม่ให้รู้มากเกินไปและไม่ต้องรับผิดชอบ [ต่อสิ่งที่รู้] ท่าทีเช่นนี้ต่อการอ่านจะถือว่าไม่จริงใจ สิ่งที่ผมต้องการสื่อคือ คุณไม่ควรอ่านเพียงเพื่อความเพลิดเพลินเท่านั้น มันเป็นเรื่องไม่ดีหากผู้อ่านมีความจำดีและจำได้มาก </w:t>
      </w:r>
    </w:p>
    <w:p w:rsidRPr="00B536EC" w:rsidR="00694A07" w:rsidP="00694A07" w:rsidRDefault="00694A07" w14:paraId="00F609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เขาอาจพูดมากจนหลอกตัวเองว่ากำลังนำสิ่งที่อ่านมาประยุกต์ใช้ในชีวิตของตนเอง ด้วยวิธีนี้ เขาจึงก่อให้เกิดความเข้าใจผิดทั้งในตัวเองและในผู้อื่น ดังนั้น อย่าปล่อยให้จิตใจของคุณตกอยู่ในความประมาทด้วยการอ่านมากเกินไป จงเริ่มนำ [สิ่งที่คุณอ่าน] ไปปฏิบัติจริง การอ่านมากจะให้ความรู้แบบสารานุกรมหรือไม่—นั่นคือสิ่งที่พวกเขาพูดใช่ไหม? </w:t>
      </w:r>
    </w:p>
    <w:p w:rsidRPr="00B536EC" w:rsidR="00694A07" w:rsidP="00694A07" w:rsidRDefault="00694A07" w14:paraId="79CCD0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เกโรนดา </w:t>
      </w:r>
    </w:p>
    <w:p w:rsidRPr="00B536EC" w:rsidR="00694A07" w:rsidP="00694A07" w:rsidRDefault="00694A07" w14:paraId="41764D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แต่เป้าหมายคือการพัฒนาตนเองด้วยวิธีที่มุ่งเน้นพระเจ้าเป็นศูนย์กลาง ผมไม่มีความตั้งใจที่จะเป็นศาสตราจารย์มหาวิทยาลัย และไม่มีหน้าที่ต้องรู้เรื่องมากมาย อย่างไรก็ตาม เมื่อได้รับการศึกษาที่มุ่งเน้นพระเจ้าเป็นศูนย์กลางแล้ว ผมก็จะสามารถเรียนรู้เรื่องจากสาขาอื่นได้อย่างง่ายดาย หากมีความจำเป็น เข้าใจไหมครับ? </w:t>
      </w:r>
    </w:p>
    <w:p w:rsidRPr="00B536EC" w:rsidR="00694A07" w:rsidP="00694A07" w:rsidRDefault="00694A07" w14:paraId="728D3C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เมื่อจิตใจเริ่มวอกแวก การจดจ่อกับการอ่านมีประโยชน์หรือไม่? </w:t>
      </w:r>
    </w:p>
    <w:p w:rsidRPr="00B536EC" w:rsidR="00694A07" w:rsidP="00694A07" w:rsidRDefault="00694A07" w14:paraId="2F43F1B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ควรอ่านสิ่งที่มีพลังมากสักเล็กน้อย เพื่อให้จิตวิญญาณได้รับความอบอุ่น ความกังวลและความกังวลใจจะถูกกลบด้วยสิ่งที่อ่านไป และจิตใจจะถูกพาเข้าสู่โลกแห่งพระเจ้า มิฉะนั้น จิตใจจะหลงไปสู่วัตถุที่มันได้คิดถึงมาตลอด </w:t>
      </w:r>
    </w:p>
    <w:p w:rsidRPr="00B536EC" w:rsidR="00694A07" w:rsidP="00694A07" w:rsidRDefault="00694A07" w14:paraId="5C9DD7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เกโรนดาครับ ถ้าใครนั้นรู้สึกเหนื่อยหรืออารมณ์ไม่ดี และอยากอ่านอะไรที่เบาๆ เช่น เรื่องสั้น นวนิยายสั้น หรืออะไรที่คล้ายๆ กันล่ะครับ? </w:t>
      </w:r>
    </w:p>
    <w:p w:rsidRPr="00B536EC" w:rsidR="00694A07" w:rsidP="00694A07" w:rsidRDefault="00694A07" w14:paraId="2E6B80E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ไม่มีหนังสือทางจิตวิญญาณที่เหมาะสมสำหรับสถานการณ์เช่นนี้เลยหรือ? เป้าหมายไม่ใช่เพื่อให้คนนั้นลืมความทุกข์ แต่เพื่อหลุดพ้นจากมัน นิยายไม่ให้ความหลุดพ้นได้ ทั้งนวนิยาย หนังสือพิมพ์ หรือโทรทัศน์ ล้วนไม่ช่วยอะไรในชีวิตทางจิตวิญญาณ แม้แต่นิตยสารทางจิตวิญญาณก็มักก่อให้เกิดความเสียหายแก่คริสเตียน โดยก่อให้เกิดความอิจฉาที่โง่เขลาและสร้างความสับสน ระวังให้ดี: อย่าอ่านสิ่งที่ไม่จำเป็นในเวลาว่าง การอ่านหนังสือบางประเภทก็เหมือนกับการเติมท้องด้วยซุปฟักทองน้ำจืด; มันเหมือนกับการค้นหาเมล็ดข้าวสาลีเพียงเมล็ดเดียวในกองฟาง </w:t>
      </w:r>
      <w:r w:rsidRPr="00B536EC">
        <w:rPr>
          <w:sz w:val="24"/>
          <w:lang w:val="ru-RU"/>
        </w:rPr>
        <w:t xml:space="preserve">“ใช่,” บางคนอาจพูดว่า “แต่การอ่านแบบนี้ช่วยให้ผมผ่อนคลายได้” แต่คุณจะผ่อนคลายได้อย่างไร เพื่อนรัก เมื่อ </w:t>
      </w:r>
      <w:r w:rsidRPr="00B536EC">
        <w:rPr>
          <w:sz w:val="24"/>
          <w:lang w:val="ru-RU"/>
        </w:rPr>
        <w:t xml:space="preserve">“เนื้อหาการอ่าน” นี้ทำให้หัวคุณหมุนติ้วและแสบตา? คุณควรไปนอนหลับเพื่อให้ร่างกายได้พักผ่อนอย่างเหมาะสมดีกว่า สภาพจิตวิญญาณของบุคคลสามารถสังเกตได้จากสิ่งที่เขาอ่าน คนที่ติดโลกมากจะอ่านนิตยสารที่ผิดศีลธรรม คนที่ติดโลกน้อยกว่าจะอ่านนิตยสารที่ไม่ได้สกปรกมากนัก หรือหนังสือพิมพ์ ส่วนคนที่ไปโบสถ์จะอ่านสิ่งพิมพ์ทางจิตวิญญาณ หนังสือจิตวิญญาณสมัยใหม่ หรือผลงานของบรรดาพระบิดาศักดิ์สิทธิ์ และอื่นๆ อีกมากมาย </w:t>
      </w:r>
    </w:p>
    <w:p w:rsidRPr="00B536EC" w:rsidR="00694A07" w:rsidP="00694A07" w:rsidRDefault="00694A07" w14:paraId="6D3DCE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หนังสือทางจิตวิญญาณเล่มใดที่มีประโยชน์ที่สุด? </w:t>
      </w:r>
    </w:p>
    <w:p w:rsidRPr="00B536EC" w:rsidR="00694A07" w:rsidP="00694A07" w:rsidRDefault="00694A07" w14:paraId="771C6D0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มีประโยชน์อันยิ่งใหญ่ที่จะได้รับจากหนังสือต่าง ๆ ของบรรดาบิดาผู้ศักดิ์สิทธิ์ ซึ่งขอบคุณพระเจ้าที่ปัจจุบันนี้กำลังถูกตีพิมพ์ออกมาเป็นพัน ๆ เล่ม ในหนังสือเหล่านี้ คุณจะพบสิ่งที่คุณกำลังค้นหาและสิ่งที่คุณต้องการ หนังสือเหล่านี้คืออาหารทางจิตวิญญาณที่แท้จริง; พวกมันจะนำทางคุณให้เดินบนเส้นทางจิตวิญญาณอย่างปลอดภัย อย่างไรก็ตาม เพื่อให้หนังสือเหล่านี้เป็นประโยชน์ ท่านต้องอ่านด้วยความถ่อมตนและคำอธิษฐาน ผลงานของบรรดาบิดาแห่งพระศาสนจักรเปรียบเสมือนการสแกน CT:</w:t>
      </w:r>
      <w:r>
        <w:rPr>
          <w:rStyle w:val="FootnoteReference"/>
          <w:sz w:val="24"/>
          <w:lang w:val="ru-RU"/>
        </w:rPr>
        <w:footnoteReference w:id="71"/>
      </w:r>
      <w:r w:rsidRPr="00B536EC">
        <w:rPr>
          <w:sz w:val="24"/>
          <w:lang w:val="ru-RU"/>
        </w:rPr>
        <w:t xml:space="preserve"> เช่นเดียวกับการสแกน CT ที่เผยให้เห็นสภาพร่างกายของบุคคล หนังสือทางจิตวิญญาณก็เผยให้เห็นสภาพจิตวิญญาณของพวกเขาเช่นกัน ทุกประโยคในข้อความของบรรดาบิดาแห่งพระศาสนจักรไม่เพียงมีความหมายเดียว แต่มีความหมายหลายประการ ซึ่งแต่ละคนจะเข้าใจตามสภาพจิตวิญญาณของตนเอง จะดีที่สุดหากอ่าน</w:t>
      </w:r>
      <w:r w:rsidRPr="00B536EC">
        <w:rPr>
          <w:sz w:val="24"/>
          <w:lang w:val="ru-RU"/>
        </w:rPr>
        <w:t xml:space="preserve">ข้อความต้นฉบับ</w:t>
      </w:r>
      <w:r w:rsidRPr="00B536EC">
        <w:rPr>
          <w:sz w:val="24"/>
          <w:lang w:val="ru-RU"/>
        </w:rPr>
        <w:t xml:space="preserve">เอง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,</w:t>
      </w:r>
      <w:r>
        <w:rPr>
          <w:rStyle w:val="FootnoteReference"/>
          <w:sz w:val="24"/>
          <w:lang w:val="ru-RU"/>
        </w:rPr>
        <w:footnoteReference w:id="72"/>
      </w:r>
      <w:r w:rsidRPr="00B536EC">
        <w:rPr>
          <w:sz w:val="24"/>
          <w:lang w:val="ru-RU"/>
        </w:rPr>
        <w:t xml:space="preserve"> แทนที่จะอ่านฉบับแปล เพราะผู้แปลจะตีความต้นฉบับตามจิตวิญญาณของตนเอง แต่ในทุกกรณี เพื่อเข้าใจบรรดาบิดาศักดิ์สิทธิ์ บุคคลนั้นต้องฝึกฝนตนเอง ให้จิตใจจดจ่อ และดำเนินชีวิตอย่างจิตวิญญาณ เพราะจิตวิญญาณของบรรดาบิดาศักดิ์สิทธิ์นั้นสามารถรับรู้ได้เพียงด้วยจิตวิญญาณเท่านั้น งานเขียนทางอัสเคติกของอับบา อิสอัค ชาวซีเรีย มีประโยชน์อย่างยิ่ง แต่ต้องอ่านทีละน้อย เพื่อให้สามารถดูดซับสารอาหารทางจิตวิญญาณได้ </w:t>
      </w:r>
      <w:r w:rsidRPr="00B536EC">
        <w:rPr>
          <w:sz w:val="24"/>
          <w:lang w:val="ru-RU"/>
        </w:rPr>
        <w:t xml:space="preserve">‘Evergetinos’</w:t>
      </w:r>
      <w:r>
        <w:rPr>
          <w:rStyle w:val="FootnoteReference"/>
          <w:sz w:val="24"/>
          <w:lang w:val="ru-RU"/>
        </w:rPr>
        <w:footnoteReference w:id="73"/>
      </w:r>
      <w:r w:rsidRPr="00B536EC">
        <w:rPr>
          <w:sz w:val="24"/>
          <w:lang w:val="ru-RU"/>
        </w:rPr>
        <w:t xml:space="preserve"> เป็นพรอันยิ่งใหญ่ เพราะ [ผ่านหนังสือนี้] ผู้อ่านอาจได้รู้จักจิตวิญญาณทั้งหมดของบรรดาบิดาศักดิ์สิทธิ์ หนังสือนี้มีประโยชน์เพราะมันบรรยายการต่อสู้ของบรรดาบิดาผู้ศักดิ์สิทธิ์ต่อทุกความปรารถนาอย่างเป็นลำดับ; จิตวิญญาณจึงเข้าใจได้ว่าบรรดาบิดาได้ทำงานหนักเพียงใด และได้รับประโยชน์จากสิ่งนั้น สิ่งเดียวกันนี้ใช้ได้กับชีวประวัติของนักบุญด้วย: นี่คือเรื่องราวที่ได้รับการชำระให้บริสุทธิ์ ดังนั้นจึงเป็นประโยชน์อย่างยิ่ง โดยเฉพาะอย่างยิ่งสำหรับเด็กๆ แต่ไม่ควรอ่านมันเหมือนนิทานปรัมปรา </w:t>
      </w:r>
    </w:p>
    <w:p w:rsidRPr="00B536EC" w:rsidR="00694A07" w:rsidP="00694A07" w:rsidRDefault="00694A07" w14:paraId="188F214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เพื่อพัฒนาความศรัทธา ไม่จำเป็นต้องมีความรู้มากมาย หากเราใคร่ครวญถึงสิ่งที่เรารู้เพียงเล็กน้อย ใจก็จะถูกปลุกเร้า สำหรับบางคน ทรอปาริออนเพียงบทเดียวก็เพียงพอที่จะพลิกเปลี่ยนทั้งตัวตนของพวกเขา ในขณะที่บางคนรู้ทุกอย่างในใจแต่ไม่รู้สึกอะไรเลย เพราะพวกเขากำลังดำเนินชีวิตอยู่นอกความเป็นจริงทางจิตวิญญาณ ดังนั้น จงอ่านงานเขียนของบรรดาบิดา แม้จะเพียงหนึ่งหรือสองบรรทัดต่อวันก็ตาม พวกมันเปรียบเสมือนวิตามิน ที่ช่วยฟื้นฟูพลังชีวิตได้อย่างมาก </w:t>
      </w:r>
    </w:p>
    <w:p w:rsidRPr="00E24DB9" w:rsidR="00694A07" w:rsidP="00694A07" w:rsidRDefault="00694A07" w14:paraId="45FC46C8" w14:textId="77777777">
      <w:pPr>
        <w:rPr>
          <w:lang w:val="ru-RU"/>
        </w:rPr>
      </w:pPr>
    </w:p>
    <w:p w:rsidRPr="009932F6" w:rsidR="00694A07" w:rsidP="00694A07" w:rsidRDefault="00694A07" w14:paraId="7A344404" w14:textId="77777777">
      <w:pPr>
        <w:pStyle w:val="Heading4"/>
        <w:rPr>
          <w:lang w:val="ru-RU"/>
        </w:rPr>
      </w:pPr>
      <w:bookmarkStart w:name="_Toc196400488" w:id="114"/>
      <w:bookmarkStart w:name="_Toc196894784" w:id="115"/>
      <w:bookmarkStart w:name="_Toc196897708" w:id="116"/>
      <w:r w:rsidRPr="009932F6">
        <w:rPr>
          <w:i/>
          <w:iCs/>
          <w:lang w:val="ru-RU"/>
        </w:rPr>
        <w:t xml:space="preserve">“ผู้บูชา</w:t>
      </w:r>
      <w:r w:rsidRPr="009932F6">
        <w:rPr>
          <w:i/>
          <w:iCs/>
          <w:lang w:val="ru-RU"/>
        </w:rPr>
        <w:t xml:space="preserve">ที่แท้จริง</w:t>
      </w:r>
      <w:r>
        <w:rPr>
          <w:i/>
          <w:iCs/>
          <w:lang w:val="ru-RU"/>
        </w:rPr>
        <w:t xml:space="preserve">...”</w:t>
      </w:r>
      <w:bookmarkEnd w:id="114"/>
      <w:r>
        <w:rPr>
          <w:rStyle w:val="FootnoteReference"/>
          <w:i/>
          <w:iCs/>
          <w:lang w:val="ru-RU"/>
        </w:rPr>
        <w:footnoteReference w:id="74"/>
      </w:r>
      <w:bookmarkEnd w:id="115"/>
      <w:bookmarkEnd w:id="116"/>
      <w:r w:rsidRPr="009932F6">
        <w:rPr>
          <w:lang w:val="ru-RU"/>
        </w:rPr>
        <w:t xml:space="preserve"> </w:t>
      </w:r>
    </w:p>
    <w:p w:rsidRPr="00B536EC" w:rsidR="00694A07" w:rsidP="00694A07" w:rsidRDefault="00694A07" w14:paraId="422233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“ในโบสถ์เล็กๆ ที่น่ารักนี้,” บางคนกล่าวว่า, “ผมได้สัมผัสพิธีบูชาพระเจ้า แต่ไม่ใช่ในโบสถ์ใหญ่ “หากโบสถ์ถูกฉาบปูนและทาสีขาว ฉันไม่รู้สึกอะไรเลย; แต่ในโบสถ์ที่ทาสี มีไอโคโนสตาซิสที่สวยงาม และอื่นๆ ฉันจึงได้สัมผัสพิธีบูชาศักดิ์สิทธิ์” นี่ก็ [เหมือนกับการ] ใส่เกลือและพริกไทยลงในอาหารของคนที่ไม่มีอารมณ์อยากกิน เพื่อกระตุ้นความอยากอาหารของเขา </w:t>
      </w:r>
    </w:p>
    <w:p w:rsidRPr="00B536EC" w:rsidR="00694A07" w:rsidP="00694A07" w:rsidRDefault="00694A07" w14:paraId="352764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สิ่งที่ท่านกล่าวมานั้นไม่มีความสำคัญเลยหรือครับ? มันไม่ช่วยอะไรเลยหรือครับ? </w:t>
      </w:r>
    </w:p>
    <w:p w:rsidRPr="00B536EC" w:rsidR="00694A07" w:rsidP="00694A07" w:rsidRDefault="00694A07" w14:paraId="43484F7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ผมไม่ได้พูดอย่างนั้นครับ มันช่วยได้ แต่คนเราไม่ควรยึดติดกับมันเกินไป มิฉะนั้น คนนั้นจะพยายามสัมผัสพระคริสต์ด้วยวิธีที่เหมือนเวทมนตร์; เขาจะหาห้องมืด โคมน้ำมันที่แสงสลัว หรือโบสถ์ที่สร้างบรรยากาศให้เคารพยำเกรง และจะไม่สามารถสวดภาวนาได้หากไม่มีสิ่งเหล่านี้ แต่คนเราควรรู้สึกเช่นเดียวกันไม่ว่าจะอยู่ที่ไหน: ไม่ว่าจะบนรถไฟ ในถ้ำ หรือบนถนน พระเจ้าได้สร้างให้ทุกคนเป็นโบสถ์เล็กๆ และคนเราสามารถพามันไปด้วยได้ทุกที่ที่ไป </w:t>
      </w:r>
    </w:p>
    <w:p w:rsidRPr="00B536EC" w:rsidR="00694A07" w:rsidP="00694A07" w:rsidRDefault="00694A07" w14:paraId="481E039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ทุกคนต่างแสวงหาความสงบ แต่ความสงบนั้นมาจากภายในตัวเราเอง และจิตวิญญาณที่น่าสงสารเหล่านี้ ซึ่งเดินทางแสวงบุญจากสถานที่ศักดิ์สิทธิ์แห่งหนึ่งไปยังอีกแห่งหนึ่ง หวังจะพบพระคริสต์ ทั้งที่พระคริสต์อยู่ข้างๆ พวกเขาเอง เมื่อมีโอกาสพบพระองค์ได้โดยง่าย พวกเขากลับทำให้ตัวเองเหนื่อยล้า และสุดท้ายก็ไม่สามารถพบพระองค์ได้ ผู้ที่มีจิตวิญญาณที่แท้จริงจะไม่พบความสงบจากการเดินเร่ร่อนและชื่นชมทัศนียภาพต่าง ๆ สิ่งเหล่านี้มีไว้สำหรับผู้ที่กำลังทุกข์ทรมาน เพราะมันช่วยให้พวกเขาลืมความทุกข์ได้ชั่วขณะหนึ่ง ผู้มีจิตวิญญาณที่ได้รับความปลอบประโลมจากพระเจ้า ไม่จำเป็นต้องพึ่งพาสิ่งเหล่านี้ แต่หากพวกเขาขาดความปลอบประโลมจากพระเจ้าภายในตนเอง พวกเขาก็ไม่ต่างอะไรจากคนโลกีย์ ความปรารถนาและความสนใจของพวกเขาก็จะเป็นแบบโลกีย์มากกว่าแบบจิตวิญญาณ ผู้เช่นนี้จะพยายามแสวงหาความสงบผ่านสิ่งทางโลก </w:t>
      </w:r>
    </w:p>
    <w:p w:rsidRPr="00B536EC" w:rsidR="00694A07" w:rsidP="00694A07" w:rsidRDefault="00694A07" w14:paraId="427D876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หลายคนมาที่ภูเขาศักดิ์สิทธิ์ เยี่ยมผู้อาวุโสต่าง ๆ ได้รับแรงบันดาลใจจากสิ่งที่ได้ยินจากแต่ละท่าน ตีความตามแบบของตนเองจนทำให้ความหมายของสิ่งที่ถูกกล่าวไว้สับสน และยิ่งไปกว่านั้นยังกล่าวว่า: </w:t>
      </w:r>
      <w:r w:rsidRPr="00B536EC">
        <w:rPr>
          <w:sz w:val="24"/>
          <w:lang w:val="ru-RU"/>
        </w:rPr>
        <w:t xml:space="preserve">‘เรามีช่วงเวลาที่ดีมาก!’ แต่หากพวกเขาไปพบผู้อาวุโสเพียงท่านเดียว ขอคำปรึกษาจากท่าน และพยายามปฏิบัติตามสิ่งที่ท่านบอก พวกเขาก็จะได้รับความช่วยเหลือที่แท้จริง สิ่งที่พวกเขากำลังทำอยู่นี้เรียกว่า </w:t>
      </w:r>
      <w:r w:rsidRPr="00B536EC">
        <w:rPr>
          <w:sz w:val="24"/>
          <w:lang w:val="ru-RU"/>
        </w:rPr>
        <w:t xml:space="preserve">‘การท่องเที่ยวทางจิตวิญญาณ’ พวกเขากำลังเสียเวลา ทรมานตัวเองอย่างไร้จุดหมาย และไม่ได้รับประโยชน์ใดๆ และจะง่ายขึ้นเพียงใด หากพวกเขาจะยึดมั่นอยู่กับบิดาทางจิตวิญญาณเพียงท่านเดียว และนำสิ่งที่ได้ยินมาปฏิบัติ! เพราะเมื่อนั้นพวกเขาจะรู้สึกถึงความเหนื่อยล้าภายในที่ค่อยๆ คลายลง ในขณะที่ตอนนี้พวกเขากำลังเร่ร่อนจากที่หนึ่งไปยังอีกที่หนึ่ง และเหมือนผู้คนในโลกนี้ ที่พักผ่อนไปพร้อมกับการชื่นชมความเขียวขจีของภูมิทัศน์บนภูเขาศักดิ์สิทธิ์ </w:t>
      </w:r>
    </w:p>
    <w:p w:rsidRPr="00B536EC" w:rsidR="00694A07" w:rsidP="00694A07" w:rsidRDefault="00694A07" w14:paraId="64BFA34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ยังมีผู้กล่าวว่า: </w:t>
      </w:r>
      <w:r w:rsidRPr="00B536EC">
        <w:rPr>
          <w:sz w:val="24"/>
          <w:lang w:val="ru-RU"/>
        </w:rPr>
        <w:t xml:space="preserve">‘ฉันจะไปหาพระมารดาของพระเจ้าองค์หนึ่ง แล้วไปหาพระมารดาของพระเจ้าอีกองค์!’ พระมารดาของพระเจ้ามีเพียงองค์เดียวเท่านั้น แต่พวกเขาทำเช่นนี้ไม่ใช่ด้วยความศรัทธา แต่ด้วยความปรารถนาที่จะไปเที่ยวเล่นและหาความสนุก สิ่งนี้แสดงให้เห็นว่าจิตวิญญาณของพวกเขาไม่สงบ ผู้ใดก็ตามที่ขาดความเคารพและความถ่อมตัว — แม้จะให้นั่งอยู่ภายในคูเวเลียของสุสานศักดิ์สิทธิ์ที่สุด — ก็จะไม่เห็นอะไรเลย แต่หากมีความเคารพ ก็สามารถเห็นไฟศักดิ์สิทธิ์ได้แม้ที่กอลโกธา ครั้งหนึ่ง มีนักบวชฝึกหัดจากลาวราของนักบุญซาว่า มาที่สุสานศักดิ์สิทธิ์ในวันเสาร์ใหญ่ เพื่อไปรับไฟศักดิ์สิทธิ์มาสู่วัดของเขา โดยปกติแล้ว วัดใกล้เคียงจะส่งนักบวชไปรับไฟศักดิ์สิทธิ์ ผู้ฝึกหัดนั้นจึงใช้กลอุบาย: สวมชุดนักบวช เขาผลักผู้ศรัทธาทั่วไปให้หลบทางและเดินไปด้านหน้า แต่ต่อมา เมื่อพระสงฆ์มาถึง เขาก็ถูกผลักกลับ เพราะได้กำหนดไว้ล่วงหน้าแล้วว่าใครจะยืนตรงไหน แล้วผู้ฝึกหัดก็เริ่มด่าทอตัวเองว่า: </w:t>
      </w:r>
      <w:r w:rsidRPr="00B536EC">
        <w:rPr>
          <w:sz w:val="24"/>
          <w:lang w:val="ru-RU"/>
        </w:rPr>
        <w:t xml:space="preserve">“โอ้ ผู้บาปที่น่าเวทนานี้ โอ้ วิญญาณที่หลงทางนี้ เจ้ายังผลักทางตัวเองไปอยู่ด้านหน้าด้วยความชั่วร้ายทั้งหมดของเจ้า! ตอนนี้ออกไปจากที่นี่ ไปให้พ้น! เจ้าไม่คู่ควรแม้แต่จะอยู่ในโบสถ์!” และเขาเชื่อในสิ่งที่ตัวเองพูดกับตัวเอง เขาออกจากโบสถ์และเริ่มวิงวอนต่อพระคริสต์: </w:t>
      </w:r>
      <w:r w:rsidRPr="00B536EC">
        <w:rPr>
          <w:sz w:val="24"/>
          <w:lang w:val="ru-RU"/>
        </w:rPr>
        <w:t xml:space="preserve">‘พระคริสต์ของข้า ข้าวิงวอนพระองค์ โปรดอย่าทรงรังเกียจข้า และโปรดอนุญาตให้ข้าไปยังสถานที่ศักดิ์สิทธิ์อื่นใด’ แล้วเขาปีนขึ้นสู่กอลโกธา และที่นั่นเขาก็เริ่มด่าทอตัวเองอีกครั้ง: </w:t>
      </w:r>
      <w:r w:rsidRPr="00B536EC">
        <w:rPr>
          <w:sz w:val="24"/>
          <w:lang w:val="ru-RU"/>
        </w:rPr>
        <w:t xml:space="preserve">‘ลองคิดดูสิว่าเจ้าได้กระทำการหลอกลวงอะไรไป! เจ้าผู้ไร้ค่า สวมเสื้อนักบวช และเพราะเหตุนั้นจึงผลักคนอื่นออกไป—ผู้ที่ดีกว่าเจ้า...’ และในชั่วขณะเดียว ขณะที่เขากำลังตำหนิตัวเองเช่นนั้น แสงสว่างอันทรงพลังก็แผ่รังสีออกมาจากโกลโกธาอันศักดิ์สิทธิ์ ทะลุทะลวงถึงแก่นแท้ของเขา </w:t>
      </w:r>
      <w:r w:rsidRPr="00B536EC">
        <w:rPr>
          <w:sz w:val="24"/>
          <w:lang w:val="ru-RU"/>
        </w:rPr>
        <w:t xml:space="preserve">“ไฟศักดิ์สิทธิ์ได้เสด็จลงมา!” — ชายผู้นั้นกล่าวขึ้น จากนั้นเขาจึงไปตักไฟศักดิ์สิทธิ์จากโกลโกธาใส่โคมไฟของเขา แล้วออกเดินทาง </w:t>
      </w:r>
    </w:p>
    <w:p w:rsidRPr="00B536EC" w:rsidR="00694A07" w:rsidP="00694A07" w:rsidRDefault="00694A07" w14:paraId="26E7AB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การเดินทางแสวงบุญ เช่น ไปยังดินแดนศักดิ์สิทธิ์ ไม่มีประโยชน์เลยหรือ? </w:t>
      </w:r>
    </w:p>
    <w:p w:rsidRPr="00B536EC" w:rsidR="00694A07" w:rsidP="00694A07" w:rsidRDefault="00694A07" w14:paraId="209C6CF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ดูสิ: ในยุคนี้ เมื่อคุณเดินทางเพื่อแสวงหาประโยชน์เล็กน้อย คุณ [มีแนวโน้ม] จะได้รับความเสียหายอย่างใหญ่หลวงบนรถไฟ เครื่องบิน และในโรงแรม ทุกอย่างได้กลายเป็นโลกีย์ไปแล้ว ประโยชน์อะไรที่คุณจะได้รับจากการเดินทางไปยังสถานที่ทางจิตวิญญาณ แล้วได้เห็นความเสื่อมทรามทางโลกที่นั่น? เพื่อให้สิ่งทั้งหมดนี้มีประโยชน์บ้าง คุณต้องเป็นบุคคลที่แข็งแกร่งมาก และไกด์ท่องเที่ยวที่เล่าและอธิบายเมื่อเดินทางเป็นกลุ่ม—จะดีกว่าหากเขาเงียบไปบ้าง! เพราะเขาพูดอย่างไม่เคารพ เช่น: </w:t>
      </w:r>
      <w:r w:rsidRPr="00B536EC">
        <w:rPr>
          <w:sz w:val="24"/>
          <w:lang w:val="ru-RU"/>
        </w:rPr>
        <w:t xml:space="preserve">‘นี่คือเกทเสมนี นี่คือสุสานศักดิ์สิทธิ์’ แล้วเริ่มพูดไม่หยุด: </w:t>
      </w:r>
      <w:r w:rsidRPr="00B536EC">
        <w:rPr>
          <w:sz w:val="24"/>
          <w:lang w:val="ru-RU"/>
        </w:rPr>
        <w:t xml:space="preserve">‘นี่คือสิ่งนี้ สิ่งนั้น; ตอนนี้เราจะไปเบธเลเฮม ที่ซึ่งนักโหราศาสตร์จากเปอร์เซียได้มา’ — </w:t>
      </w:r>
      <w:r w:rsidRPr="00B536EC">
        <w:rPr>
          <w:sz w:val="24"/>
          <w:lang w:val="ru-RU"/>
        </w:rPr>
        <w:t xml:space="preserve">แล้วก็นำผู้แสวงบุญ ‘บิน’ ไปอย่างเงียบๆ… [เกือบ] ถึงคูเวต! สำหรับใครก็ตามที่อ่านพระคัมภีร์แล้วและรู้ว่านี่คือสุสานศักดิ์สิทธิ์และนี่คือเกทเสมนี ไกด์แบบนี้ทำให้พวกเขาไม่สามารถจดจ่อและสวดมนต์ได้ เรื่องราวเหล่านี้จำเป็นเพียงสำหรับผู้ที่ยังไม่ได้อ่านพระคัมภีร์ แต่ผู้ที่ไปแสวงบุญที่ดินแดนศักดิ์สิทธิ์นั้นได้อ่านพระคัมภีร์แล้ว ดังนั้น แทนที่จะได้รับประโยชน์จากประสบการณ์นี้ ผู้คนกลับถูกทิ้งไว้กับจิตใจที่สับสนวุ่นวาย ยิ่งไปกว่านั้น พวกเขายังรีบเร่งจากสถานที่ศักดิ์สิทธิ์หนึ่งไปยังอีกแห่ง — สิ่งที่พวกเขาได้ยินมาไม่ได้ติดอยู่ในใจพวกเขาเลย เรื่องจะต่างออกไปหากผู้ร่วมเดินทางและผู้นำการแสวงบุญเป็นผู้ที่เปี่ยมด้วยจิตวิญญาณ และหากมีการเตรียมการอย่างเหมาะสมไว้ล่วงหน้า </w:t>
      </w:r>
    </w:p>
    <w:p w:rsidRPr="00B536EC" w:rsidR="00694A07" w:rsidP="00694A07" w:rsidRDefault="00694A07" w14:paraId="2C0C71F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ผู้ลี้ภัยคนหนึ่งจากฟาราส ซึ่งได้ตั้งถิ่นฐานในยานิตซา กล่าวว่า: </w:t>
      </w:r>
      <w:r w:rsidRPr="00B536EC">
        <w:rPr>
          <w:sz w:val="24"/>
          <w:lang w:val="ru-RU"/>
        </w:rPr>
        <w:t xml:space="preserve">“นี่คือสิ่งที่คุณเรียกว่าฮัจญ์หรือ?</w:t>
      </w:r>
      <w:r>
        <w:rPr>
          <w:rStyle w:val="FootnoteReference"/>
          <w:sz w:val="24"/>
          <w:lang w:val="ru-RU"/>
        </w:rPr>
        <w:footnoteReference w:id="75"/>
      </w:r>
      <w:r w:rsidRPr="00B536EC">
        <w:rPr>
          <w:sz w:val="24"/>
          <w:lang w:val="ru-RU"/>
        </w:rPr>
        <w:t xml:space="preserve"> ใช้เวลาครึ่งชั่วโมงเพื่อบินไปเยรูซาเล็ม และครึ่งชั่วโมงเพื่อบินกลับมา นี่คือฮัจญ์หรือ?” ในสมัยก่อน ผู้หญิงผู้แสวงบุญที่ยากจนจะพักอยู่ที่สถานที่ศักดิ์สิทธิ์และเฝ้าสวดมนต์ที่นั่น ทั้งเพื่อรับประโยชน์ทางจิตวิญญาณและเพื่อหลีกเลี่ยงการใช้เงินค่าที่พักและให้ทาน หากเมื่อกลับจากการแสวงบุญแล้ว ใครก็ตามที่ยังไม่มีการเปลี่ยนแปลงทางจิตวิญญาณเลย จะถูกกล่าวว่า: </w:t>
      </w:r>
      <w:r w:rsidRPr="00B536EC">
        <w:rPr>
          <w:sz w:val="24"/>
          <w:lang w:val="ru-RU"/>
        </w:rPr>
        <w:t xml:space="preserve">“คุณออกเดินทางไปเป็นกระเทียม แต่กลับมาเป็นหัวหอม” นักบุญอาร์เซนิอุสแห่งคัปปาโดเกียจะเดินทางไปแสวงบุญที่เยรูซาเล็มทุกสิบปี และเดินเท้าเป็นเวลาห้าวันไปยังเมืองเมอร์ซินเพื่อขึ้นเรือที่นั่น ทุกวันนี้เราไม่ค่อยได้เห็นเรื่องแบบนี้บ่อยนัก ผมยังจำได้เมื่อมีชายชาวรัสเซียจากวลาดีวอสต็อกมาเยือนที่อารามของผม ซึ่งอยู่ตรงข้ามกับญี่ปุ่น เขาได้ปฏิญาณว่าจะเดินเท้าไปยังดินแดนศักดิ์สิทธิ์ เมื่อเขาไปขอพรจากพระสังฆราช พระสังฆราชก็กล่าวกับเขาว่า: </w:t>
      </w:r>
      <w:r w:rsidRPr="00B536EC">
        <w:rPr>
          <w:sz w:val="24"/>
          <w:lang w:val="ru-RU"/>
        </w:rPr>
        <w:t xml:space="preserve">‘คุณบ้าแล้ว – คุณจะไปไหนด้วยเท้ากัน?’ ดังนั้น เขาจึงไปก่อนที่ซากอร์ส (Zagorsk) ใกล้กรุงมอสโก เพื่อเข้าวัด และรับพรจากผู้อาวุโส เมื่อถึงเทศกาลอีสเตอร์ เขาจึงออกเดินทางด้วยเท้าจากซากอร์ส และถึงเยรูซาเล็มในเดือนตุลาคม เขาเดินได้เจ็ดสิบกิโลเมตรต่อวัน จากนั้น จากเยรูซาเล็ม เขาเดินขึ้นไปยังภูเขาศักดิ์สิทธิ์ และกำลังเตรียมตัวออกเดินทางกลับไปยังเยรูซาเล็มอีกครั้ง เขาได้รับการเรียกจากพระเจ้าอย่างแท้จริง;</w:t>
      </w:r>
      <w:r>
        <w:rPr>
          <w:rStyle w:val="FootnoteReference"/>
          <w:sz w:val="24"/>
          <w:lang w:val="ru-RU"/>
        </w:rPr>
        <w:footnoteReference w:id="76"/>
      </w:r>
      <w:r w:rsidRPr="00B536EC">
        <w:rPr>
          <w:sz w:val="24"/>
          <w:lang w:val="ru-RU"/>
        </w:rPr>
        <w:t xml:space="preserve"> เขาใช้ชีวิตอยู่ในโลกอีกใบหนึ่ง เขารู้ภาษากรีกเล็กน้อย และเราเข้าใจกัน </w:t>
      </w:r>
      <w:r w:rsidRPr="00B536EC">
        <w:rPr>
          <w:sz w:val="24"/>
          <w:lang w:val="ru-RU"/>
        </w:rPr>
        <w:t xml:space="preserve">“ผมคิดว่า,</w:t>
      </w:r>
      <w:r w:rsidRPr="00B536EC">
        <w:rPr>
          <w:sz w:val="24"/>
          <w:lang w:val="ru-RU"/>
        </w:rPr>
        <w:t xml:space="preserve">”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เขาบอกผมว่า “ผมจะได้พบกับผู้ต่อต้านพระคริสต์ที่นั่นและกลายเป็นผู้พลีชีพ ว่าเขาจะตัดหัวผม! แต่เขาไม่อยู่ที่นั่น! ตอนนี้ผมจะกลับไปยังเยรูซาเล็มอีกครั้งและกราบลงต่อหน้าสุสานศักดิ์สิทธิ์แทนคุณ และคุณต้องจำชื่อผมไว้” เขาลุกขึ้นยืนทันทีแล้วก้มตัวลงกับพื้นเพื่อแสดงให้ผมเห็นว่าเขาจะทำอย่างไร และจะกระแทกหัวลงกับหินอย่างไร! คุณสามารถเห็นเปลวไฟลุกโชนอยู่ภายในตัวเขา ส่วนการเดินทางของคนอื่นไปยังดินแดนศักดิ์สิทธิ์ — เพื่อท่องเที่ยวและโดยไม่มีความเคารพ — ดีกว่าที่จะไม่ไปที่นั่นเลย </w:t>
      </w:r>
    </w:p>
    <w:p w:rsidRPr="00B536EC" w:rsidR="00694A07" w:rsidP="00694A07" w:rsidRDefault="00694A07" w14:paraId="747C890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คุณจะรู้สึกได้ชัดเจนเพียงใดถึงการมีอยู่ของพระคริสต์ในดินแดนศักดิ์สิทธิ์! ตัวอย่างเช่น บนทางไปยังกอลโกธา คุณจะรู้สึกว่ามีบางสิ่งกำลังเปลี่ยนแปลง แม้ไม่รู้ว่าทางนี้นำไปสู่ที่ใด แต่เมื่อคุณเดินไปตามทางนั้น คุณจะรู้สึกสะเทือนใจอย่างลึกซึ้ง ที่นั่นยังมีป้ายเขียนด้วยภาษาละตินว่า </w:t>
      </w:r>
      <w:r w:rsidRPr="00B536EC">
        <w:rPr>
          <w:sz w:val="24"/>
        </w:rPr>
        <w:t xml:space="preserve">‘Via</w:t>
      </w:r>
      <w:r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Dolorosa’</w:t>
      </w:r>
      <w:r>
        <w:rPr>
          <w:rStyle w:val="FootnoteReference"/>
          <w:sz w:val="24"/>
          <w:lang w:val="ru-RU"/>
        </w:rPr>
        <w:footnoteReference w:id="77"/>
      </w:r>
      <w:r w:rsidRPr="00B536EC">
        <w:rPr>
          <w:sz w:val="24"/>
          <w:lang w:val="ru-RU"/>
        </w:rPr>
        <w:t xml:space="preserve"> และที่สุสานศักดิ์สิทธิ์ มีผู้คนหลากหลายประเภท ทั้งนักบวชและฆราวาส; บางคนแต่งตัวสุภาพ บางคนแต่งตัวไม่สุภาพ; บางคนใส่ชุดยาว บางคนใส่ชุดสั้น บางคนแทบไม่สวมเสื้อผ้าเลย; บางคนโกนหัว บางคนไว้ผมยาว… ชนชาติต่างกัน บุคคลต่างกัน เผ่าพันธุ์ต่างกัน และนับถือศาสนาต่างกัน: บางคนเป็นคาทอลิกโรมัน บางคนเป็นอาร์เมเนีย… แต่ทุกคนต่างมาที่นี่และสักการะสถานที่ศักดิ์สิทธิ์นี้ สิ่งนี้สร้างความประทับใจให้ผม มันทำให้ใจสั่นสะเทือน แต่ทั้งหมดนี้ต้องมองด้วยจิตใจที่เมตตา เพื่อให้มันสัมผัสหัวใจและยกระดับจิตวิญญาณ </w:t>
      </w:r>
    </w:p>
    <w:p w:rsidRPr="00B536EC" w:rsidR="00694A07" w:rsidP="00694A07" w:rsidRDefault="00694A07" w14:paraId="68A11D1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หากใครไม่มีความปรารถนาที่จะไปแสวงบุญ นั่นหมายความว่าเขาขาดความเคารพหรือไม่? </w:t>
      </w:r>
    </w:p>
    <w:p w:rsidRPr="00B536EC" w:rsidR="00694A07" w:rsidP="00694A07" w:rsidRDefault="00694A07" w14:paraId="07E5F5D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ผมเองก็ยังไม่เคยไปวัดทุกแห่งบนภูเขาศักดิ์สิทธิ์ และยังไม่เคยไปสถานที่ศักดิ์สิทธิ์หลายแห่งด้วย เช่น ผมยังไม่เคยเดินทางไปกราบพระนักบุญยอห์นชาวรัสเซีย แต่สิ่งนั้นไม่ได้หมายความว่าผมไม่เคารพนักบุญท่านนั้น การมีความเคารพต่อนักบุญผู้ใดผู้หนึ่ง [ที่พระบรมสารีริกธาตุของท่านถูกเก็บรักษา] ในสถานที่ศักดิ์สิทธิ์แห่งใดแห่งหนึ่งนั้นเป็นสิ่งที่ดี แต่ไม่ควรต้องพยายามไปเยือนมันอย่างไม่จำเป็น เราจะไปเมื่อมีโอกาสที่เหมาะสมหรือมีเหตุผลบางอย่างที่จะไป สิ่งสำคัญคือสิ่งที่พระคริสต์ตรัสกับหญิงชาวสะมาเรียว่า: </w:t>
      </w:r>
      <w:r w:rsidRPr="00B536EC">
        <w:rPr>
          <w:i/>
          <w:iCs/>
          <w:sz w:val="24"/>
          <w:lang w:val="ru-RU"/>
        </w:rPr>
        <w:t xml:space="preserve">‘…‘ผู้บูชาที่แท้จริงจะบูชาพระบิดาด้วยจิตวิญญาณและความจริง.’”</w:t>
      </w:r>
    </w:p>
    <w:p w:rsidRPr="00E24DB9" w:rsidR="00694A07" w:rsidP="00694A07" w:rsidRDefault="00694A07" w14:paraId="1C15F874" w14:textId="77777777">
      <w:pPr>
        <w:rPr>
          <w:lang w:val="ru-RU"/>
        </w:rPr>
      </w:pPr>
    </w:p>
    <w:p w:rsidRPr="009932F6" w:rsidR="00694A07" w:rsidP="00694A07" w:rsidRDefault="00694A07" w14:paraId="11E93377" w14:textId="77777777">
      <w:pPr>
        <w:pStyle w:val="Heading4"/>
        <w:rPr>
          <w:lang w:val="ru-RU"/>
        </w:rPr>
      </w:pPr>
      <w:bookmarkStart w:name="_Toc196400489" w:id="117"/>
      <w:bookmarkStart w:name="_Toc196894785" w:id="118"/>
      <w:bookmarkStart w:name="_Toc196897709" w:id="119"/>
      <w:r w:rsidRPr="009932F6">
        <w:rPr>
          <w:lang w:val="ru-RU"/>
        </w:rPr>
        <w:t xml:space="preserve">การรอดพ้น</w:t>
      </w:r>
      <w:r w:rsidRPr="009932F6">
        <w:rPr>
          <w:lang w:val="ru-RU"/>
        </w:rPr>
        <w:t xml:space="preserve">ของจิตวิญญาณ</w:t>
      </w:r>
      <w:r w:rsidRPr="009932F6">
        <w:rPr>
          <w:lang w:val="ru-RU"/>
        </w:rPr>
        <w:t xml:space="preserve">เรา</w:t>
      </w:r>
      <w:bookmarkEnd w:id="117"/>
      <w:bookmarkEnd w:id="118"/>
      <w:bookmarkEnd w:id="119"/>
    </w:p>
    <w:p w:rsidRPr="00B536EC" w:rsidR="00694A07" w:rsidP="00694A07" w:rsidRDefault="00694A07" w14:paraId="3A680DF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เกโรนดา, บางคนรู้สึกมั่นใจว่าตนเองจะได้รับการช่วยให้รอด ในขณะที่บางคนกลับสงสัย ท่าทีใดถูกต้องกว่า? </w:t>
      </w:r>
    </w:p>
    <w:p w:rsidRPr="00B536EC" w:rsidR="00694A07" w:rsidP="00694A07" w:rsidRDefault="00694A07" w14:paraId="44ED476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เป้าหมายคือให้บุคคลนั้นรักษาพระบัญญัติของพระเจ้า ผู้มีจิตวิญญาณต้องถึงขั้นที่แม้พระเจ้าจะไม่รับเขาเข้าสู่สวรรค์ ก็ไม่ทำให้เขากังวล เราต้องเข้าใจอย่างถ่องแท้ว่าวันนี้เรายังมีชีวิตอยู่ แต่วันพรุ่งนี้อาจจากไป และต้องพยายามมาหาพระคริสต์ ผู้ที่ด้วยพระคุณของพระเจ้า ได้ตระหนักถึงความว่างเปล่าของชีวิตนี้ ได้รับของขวัญอันยิ่งใหญ่ที่สุดแล้ว พวกเขาไม่จำเป็นต้องได้รับพรแห่งการหยั่งรู้ล่วงหน้าหรือทำนายอนาคต เพราะเพียงแค่มองไปข้างหน้า ดูแลความรอดของจิตวิญญาณตนเอง และดำเนินมาตรการทางจิตวิญญาณอย่างเต็มที่ที่สุดเพื่อรับประกันความรอดของตนเอง ก็เพียงพอแล้ว พระคริสต์เองได้ตรัสว่า: </w:t>
      </w:r>
      <w:r w:rsidRPr="00B536EC">
        <w:rPr>
          <w:sz w:val="24"/>
          <w:lang w:val="ru-RU"/>
        </w:rPr>
        <w:t xml:space="preserve">‘โลกทั้งโลกก็ไม่คุ้มค่ากับวิญญาณเพียงหนึ่งเดียว’</w:t>
      </w:r>
      <w:r>
        <w:rPr>
          <w:rStyle w:val="FootnoteReference"/>
          <w:sz w:val="24"/>
          <w:lang w:val="ru-RU"/>
        </w:rPr>
        <w:footnoteReference w:id="78"/>
      </w:r>
      <w:r w:rsidRPr="00B536EC">
        <w:rPr>
          <w:sz w:val="24"/>
          <w:lang w:val="ru-RU"/>
        </w:rPr>
        <w:t xml:space="preserve"> แล้ววิญญาณนั้นมีค่าเพียงใด! ดังนั้น การรอดพ้นของวิญญาณจึงเป็นเรื่องสำคัญยิ่ง </w:t>
      </w:r>
    </w:p>
    <w:p w:rsidRPr="00B536EC" w:rsidR="00694A07" w:rsidP="00694A07" w:rsidRDefault="00694A07" w14:paraId="5DD8FF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เราไม่ควรทั้งหวังในความรอดและไม่ควรกังวลต่อความทุกข์ทรมานใช่ไหม? </w:t>
      </w:r>
    </w:p>
    <w:p w:rsidRPr="00B536EC" w:rsidR="00694A07" w:rsidP="00694A07" w:rsidRDefault="00694A07" w14:paraId="68CEBD7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หากมีความหวังในการได้ความรอด ก็ไม่มีความกลัวต่อความทุกข์ทรมาน เพราะเมื่อคนมีความหวังในการได้ความรอดแล้ว เขาก็อยู่ในสภาพที่พอใช้ได้ พระเจ้าจะไม่ทอดทิ้งผู้ที่พยายามอย่างเต็มที่ด้วยความรัก ผู้ที่ไม่เอนเอียงไปทางความเสื่อมทราม และผู้ที่บางครั้งพ่ายแพ้ บางครั้งก็ชนะในการต่อสู้ของตน ใครก็ตามที่มีใจไม่ต้องการทำให้พระเจ้าเสียพระทัยแม้เพียงเล็กน้อย ก็จะเข้าสู่สวรรค์ </w:t>
      </w:r>
      <w:r w:rsidRPr="00B536EC">
        <w:rPr>
          <w:sz w:val="24"/>
          <w:lang w:val="ru-RU"/>
        </w:rPr>
        <w:t xml:space="preserve">‘ในรองเท้าบูท’ </w:t>
      </w:r>
      <w:r w:rsidRPr="00B536EC">
        <w:rPr>
          <w:sz w:val="24"/>
          <w:lang w:val="ru-RU"/>
        </w:rPr>
        <w:t xml:space="preserve">ของตนเอง</w:t>
      </w:r>
      <w:r w:rsidRPr="00B536EC">
        <w:rPr>
          <w:sz w:val="24"/>
          <w:lang w:val="ru-RU"/>
        </w:rPr>
        <w:t xml:space="preserve"> พระเจ้าผู้ทรงดีโดยธรรมชาติของพระองค์เอง </w:t>
      </w:r>
      <w:r w:rsidRPr="00B536EC">
        <w:rPr>
          <w:sz w:val="24"/>
          <w:lang w:val="ru-RU"/>
        </w:rPr>
        <w:t xml:space="preserve">จะ ‘ผลักดัน’ พวกเขาเข้าสู่สวรรค์; พระองค์จะประทานให้พวกเขามากกว่าที่พวกเขาสมควรได้รับ; พระองค์จะจัดเตรียมทุกสิ่งให้พร้อม เพื่อรับวิญญาณของพวกเขาในวินาทีที่พวกเขากำลังอยู่ในภาวะสำนึกผิด เขาอาจต้องต่อสู้ตลอดชีวิต แต่พระเจ้าจะไม่ทิ้งเขา; พระเจ้าจะรับวิญญาณเขาในเวลาที่เหมาะสมที่สุด </w:t>
      </w:r>
    </w:p>
    <w:p w:rsidRPr="00B536EC" w:rsidR="00694A07" w:rsidP="00694A07" w:rsidRDefault="00694A07" w14:paraId="5E479AF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พระเจ้าเป็นผู้ดี; พระองค์ต้องการให้เราทุกคนได้รับการช่วยให้รอด หากการช่วยให้รอดมีไว้สำหรับเพียงไม่กี่คนเท่านั้น แล้วทำไมพระคริสต์จึงต้องถูกตรึงกางเขน? ประตูสวรรค์ไม่ได้แคบ;</w:t>
      </w:r>
      <w:r>
        <w:rPr>
          <w:rStyle w:val="FootnoteReference"/>
          <w:sz w:val="24"/>
          <w:lang w:val="ru-RU"/>
        </w:rPr>
        <w:footnoteReference w:id="79"/>
      </w:r>
      <w:r w:rsidRPr="00B536EC">
        <w:rPr>
          <w:sz w:val="24"/>
          <w:lang w:val="ru-RU"/>
        </w:rPr>
        <w:t xml:space="preserve"> มันเปิดกว้างสำหรับทุกคน</w:t>
      </w:r>
      <w:r w:rsidRPr="00B536EC">
        <w:rPr>
          <w:sz w:val="24"/>
          <w:lang w:val="ru-RU"/>
        </w:rPr>
        <w:t xml:space="preserve">ที่ก้มหัวลง</w:t>
      </w:r>
      <w:r w:rsidRPr="00B536EC">
        <w:rPr>
          <w:sz w:val="24"/>
          <w:lang w:val="ru-RU"/>
        </w:rPr>
        <w:t xml:space="preserve">อย่างถ่อมตัว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และไม่หยิ่งยโส หากพวกเขาสำนึกผิด — คือ วางภาระของบาปไว้บนพระคริสต์ — พวกเขาจะผ่านประตูนั้นไปได้อย่างอิสระ นอกจากนี้ เรายังมีปัจจัยที่ช่วยบรรเทาโทษ: เราเป็นเนื้อและเลือด; เราไม่ใช่เพียงวิญญาณเหมือนทูตสวรรค์ อย่างไรก็ตาม เราไม่มีข้อแก้ตัวหากไม่สำนึกผิดและเข้าหาพระผู้ช่วยให้รอดด้วยความถ่อมใจ ผู้ขโมยบนไม้กางเขนกล่าวเพียงคำเดียวว่า </w:t>
      </w:r>
      <w:r w:rsidRPr="00B536EC">
        <w:rPr>
          <w:sz w:val="24"/>
          <w:lang w:val="ru-RU"/>
        </w:rPr>
        <w:t xml:space="preserve">‘โปรดอภัยให้ข้าพเจ้า’ และได้รับการช่วยให้รอด</w:t>
      </w:r>
      <w:r>
        <w:rPr>
          <w:rStyle w:val="FootnoteReference"/>
          <w:sz w:val="24"/>
          <w:lang w:val="ru-RU"/>
        </w:rPr>
        <w:footnoteReference w:id="80"/>
      </w:r>
      <w:r w:rsidRPr="00B536EC">
        <w:rPr>
          <w:sz w:val="24"/>
          <w:lang w:val="ru-RU"/>
        </w:rPr>
        <w:t xml:space="preserve"> การช่วยให้รอดของบุคคลหนึ่งไม่ขึ้นอยู่กับหนึ่งนาที แต่ขึ้นอยู่กับหนึ่งวินาที บุคคลหนึ่งได้รับการช่วยให้รอดด้วยความคิดที่ถ่อมตัว แต่หากเก็บความคิดที่หยิ่งยโสไว้ในใจ ก็จะสูญเสียทุกสิ่ง </w:t>
      </w:r>
    </w:p>
    <w:p w:rsidRPr="00B536EC" w:rsidR="00694A07" w:rsidP="00694A07" w:rsidRDefault="00694A07" w14:paraId="7C1168B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สิ่งที่เหมาะสมสำหรับเราคือการได้รับการช่วยให้รอดจากความรักตัวเอง และไม่มีสิ่งอื่นใดอีก เพราะสำหรับพระเจ้า ไม่มีความเจ็บปวดใดที่ใหญ่กว่าการเห็นคนใดคนหนึ่งต้องทนทุกข์ทรมาน ผมเชื่อว่าเพียงแค่ขอบคุณพระเจ้าสำหรับพระพรอันมากมายของพระองค์ และปฏิบัติต่อภาพลักษณ์ของพระองค์—คือเพื่อนบ้านของเรา—ด้วยความถ่อมใจและความรัก พร้อมกับการเสียสละตนเองเพียงเล็กน้อย ก็เพียงพอที่จะทำให้จิตวิญญาณของเราพบความสงบสุขทั้งในชีวิตนี้และชีวิตหน้า</w:t>
      </w:r>
      <w:r>
        <w:rPr>
          <w:rStyle w:val="FootnoteReference"/>
          <w:sz w:val="24"/>
          <w:lang w:val="ru-RU"/>
        </w:rPr>
        <w:footnoteReference w:id="81"/>
      </w:r>
      <w:r w:rsidRPr="00B536EC">
        <w:rPr>
          <w:sz w:val="24"/>
          <w:lang w:val="ru-RU"/>
        </w:rPr>
        <w:t xml:space="preserve"> </w:t>
      </w:r>
    </w:p>
    <w:p w:rsidRPr="009932F6" w:rsidR="00694A07" w:rsidP="00694A07" w:rsidRDefault="00694A07" w14:paraId="42EB5D5E" w14:textId="77777777">
      <w:pPr>
        <w:rPr>
          <w:lang w:val="ru-RU"/>
        </w:rPr>
      </w:pPr>
    </w:p>
    <w:p w:rsidRPr="00FC6E31" w:rsidR="00694A07" w:rsidP="00694A07" w:rsidRDefault="00694A07" w14:paraId="5A69C92C" w14:textId="77777777">
      <w:pPr>
        <w:rPr>
          <w:lang w:val="ru-RU"/>
        </w:rPr>
      </w:pPr>
    </w:p>
    <w:p w:rsidRPr="009932F6" w:rsidR="00694A07" w:rsidP="00694A07" w:rsidRDefault="00694A07" w14:paraId="275777A6" w14:textId="77777777">
      <w:pPr>
        <w:pStyle w:val="Heading3"/>
        <w:rPr>
          <w:lang w:val="ru-RU"/>
        </w:rPr>
      </w:pPr>
      <w:bookmarkStart w:name="_Toc196400490" w:id="120"/>
      <w:bookmarkStart w:name="_Toc196894786" w:id="121"/>
      <w:bookmarkStart w:name="_Toc196897710" w:id="122"/>
      <w:r w:rsidRPr="009932F6">
        <w:rPr>
          <w:lang w:val="ru-RU"/>
        </w:rPr>
        <w:t xml:space="preserve">บทที่</w:t>
      </w:r>
      <w:r w:rsidRPr="005207FD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5207FD">
        <w:rPr>
          <w:lang w:val="ru-RU"/>
        </w:rPr>
        <w:t xml:space="preserve"> </w:t>
      </w:r>
      <w:r w:rsidRPr="005207FD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วิธีการ</w:t>
      </w:r>
      <w:r w:rsidRPr="009932F6">
        <w:rPr>
          <w:lang w:val="ru-RU"/>
        </w:rPr>
        <w:t xml:space="preserve">ทำงาน</w:t>
      </w:r>
      <w:r w:rsidRPr="009932F6">
        <w:rPr>
          <w:lang w:val="ru-RU"/>
        </w:rPr>
        <w:t xml:space="preserve">ของมาร</w:t>
      </w:r>
      <w:bookmarkEnd w:id="120"/>
      <w:bookmarkEnd w:id="121"/>
      <w:bookmarkEnd w:id="122"/>
    </w:p>
    <w:p w:rsidRPr="00E24DB9" w:rsidR="00694A07" w:rsidP="00694A07" w:rsidRDefault="00694A07" w14:paraId="6195ECE6" w14:textId="77777777">
      <w:pPr>
        <w:rPr>
          <w:i/>
          <w:iCs/>
          <w:lang w:val="ru-RU"/>
        </w:rPr>
      </w:pPr>
    </w:p>
    <w:p w:rsidRPr="009932F6" w:rsidR="00694A07" w:rsidP="00694A07" w:rsidRDefault="00694A07" w14:paraId="4FAE2C57" w14:textId="77777777">
      <w:pPr>
        <w:pStyle w:val="Heading4"/>
        <w:rPr>
          <w:lang w:val="ru-RU"/>
        </w:rPr>
      </w:pPr>
      <w:bookmarkStart w:name="_Toc196400491" w:id="123"/>
      <w:bookmarkStart w:name="_Toc196894787" w:id="124"/>
      <w:bookmarkStart w:name="_Toc196897711" w:id="125"/>
      <w:r w:rsidRPr="009932F6">
        <w:rPr>
          <w:lang w:val="ru-RU"/>
        </w:rPr>
        <w:t xml:space="preserve">มาร</w:t>
      </w:r>
      <w:r w:rsidRPr="009932F6">
        <w:rPr>
          <w:lang w:val="ru-RU"/>
        </w:rPr>
        <w:t xml:space="preserve">พยายาม</w:t>
      </w:r>
      <w:r w:rsidRPr="009932F6">
        <w:rPr>
          <w:lang w:val="ru-RU"/>
        </w:rPr>
        <w:t xml:space="preserve">ทำให้</w:t>
      </w:r>
      <w:r w:rsidRPr="009932F6">
        <w:rPr>
          <w:lang w:val="ru-RU"/>
        </w:rPr>
        <w:t xml:space="preserve">ผู้ปฏิบัติธรรม</w:t>
      </w:r>
      <w:r w:rsidRPr="009932F6">
        <w:rPr>
          <w:lang w:val="ru-RU"/>
        </w:rPr>
        <w:t xml:space="preserve">ไม่สามารถ</w:t>
      </w:r>
      <w:r w:rsidRPr="009932F6">
        <w:rPr>
          <w:lang w:val="ru-RU"/>
        </w:rPr>
        <w:t xml:space="preserve">ปฏิบัติได้</w:t>
      </w:r>
      <w:bookmarkEnd w:id="123"/>
      <w:bookmarkEnd w:id="124"/>
      <w:bookmarkEnd w:id="125"/>
    </w:p>
    <w:p w:rsidRPr="00B536EC" w:rsidR="00694A07" w:rsidP="00694A07" w:rsidRDefault="00694A07" w14:paraId="67E7D7F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บางครั้งความล่อลวงมาติดต่อกันไม่หยุด และผมไม่มีแรงเหลือแล้ว... </w:t>
      </w:r>
    </w:p>
    <w:p w:rsidRPr="00B536EC" w:rsidR="00694A07" w:rsidP="00694A07" w:rsidRDefault="00694A07" w14:paraId="4454770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ข้าจะสอนท่านวิธีหลีกเลี่ยงการล่อลวง ท่านจะรับฟังสิ่งที่ข้าบอกหรือไม่? </w:t>
      </w:r>
    </w:p>
    <w:p w:rsidRPr="00B536EC" w:rsidR="00694A07" w:rsidP="00694A07" w:rsidRDefault="00694A07" w14:paraId="7766CA5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ครับ </w:t>
      </w:r>
    </w:p>
    <w:p w:rsidRPr="00B536EC" w:rsidR="00694A07" w:rsidP="00694A07" w:rsidRDefault="00694A07" w14:paraId="3D6C54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วิธีเดียวที่จะหลีกเลี่ยงการล่อลวงได้คือ... ต้องกลายเป็นพันธมิตรของปีศาจ! ทำไมคุณถึงหัวเราะ? คุณไม่ชอบวิธีนี้หรือ? ถ้าอย่างนั้น ฟังให้ดี </w:t>
      </w:r>
    </w:p>
    <w:p w:rsidRPr="00B536EC" w:rsidR="00694A07" w:rsidP="00694A07" w:rsidRDefault="00694A07" w14:paraId="7FF477D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ตราบใดที่คนเรายังต่อสู้อยู่ ก็จะต้องเผชิญกับความล่อลวงและความยากลำบาก และยิ่งพยายามหลีกเลี่ยงความล่อลวงมากเท่าไร ปีศาจก็ยิ่งโจมตีอย่างรุนแรงมากขึ้น บางครั้งชีวิตของเราขัดแย้งกับวิถีชีวิตตามพระวรสาร ดังนั้นผ่านความล่อลวง — หากเราใช้มันอย่างชาญฉลาด — เราจะได้รับโอกาสที่จะทำให้ชีวิตของเราสอดคล้องกับพระวรสาร </w:t>
      </w:r>
    </w:p>
    <w:p w:rsidRPr="00B536EC" w:rsidR="00694A07" w:rsidP="00694A07" w:rsidRDefault="00694A07" w14:paraId="60A766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แต่ผมเองครับ เกโรนดา ผมมักติดอยู่กับเรื่องเล็กๆ น้อยๆ และหลังจากนั้นก็ไม่มีความอยากที่จะพยายามไปสู่สิ่งใดที่สูงส่งกว่า </w:t>
      </w:r>
    </w:p>
    <w:p w:rsidRPr="00B536EC" w:rsidR="00694A07" w:rsidP="00694A07" w:rsidRDefault="00694A07" w14:paraId="11236B1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มันก็เหมือนกับกับดักที่ศัตรูวางไว้เพื่อทำให้กองทัพไม่สามารถปฏิบัติการได้ ทังกาลาชกาพยายามทำให้ผู้ปฏิบัติธรรมไม่สามารถปฏิบัติธรรมได้ด้วยเรื่องเล็กน้อย เมื่อมันเห็นว่าไม่สามารถทำร้ายเขาด้วยวิธีอื่นได้ แต่จงรู้ไว้ว่ายังมีทังกาลาชกาตัวเล็กๆ ที่แม้จะดูเล็กน้อย แต่กลับก่อให้เกิดความเสียหายไม่น้อย ครั้งหนึ่ง มีคนถามทังกัลลาชกาตัวเล็กหนึ่งว่า: </w:t>
      </w:r>
      <w:r w:rsidRPr="00B536EC">
        <w:rPr>
          <w:sz w:val="24"/>
          <w:lang w:val="ru-RU"/>
        </w:rPr>
        <w:t xml:space="preserve">‘แล้ว คุณทำอะไรได้บ้าง?’ ‘ผมทำอะไรได้?’ มันถามกลับ ‘ผมไปหาช่างตัดเสื้อและช่างซ่อมรองเท้า — ผมทำให้ด้ายของพวกเขาพันกันและทำให้พวกเขาสับสน!’ ความล่อลวงที่ยิ่งใหญ่ที่สุดเกิดจากเรื่องเล็กน้อย และไม่เพียงแต่ระหว่างเราเท่านั้น แต่บางครั้งยังเกิดขึ้นระหว่างประเทศด้วย ผู้ที่มีจิตวิญญาณไม่มีความเป็นเหตุที่จริงจังให้ถูกล่อลวง ดังนั้นมารจึงใช้เรื่องเล็กน้อยเป็นข้ออ้าง มันทำลายจิตวิญญาณของบุคคลด้วยเรื่องโง่เขลาและเด็กๆ มารปั้นแต่งหัวใจมนุษย์ตามใจชอบ และหลังจากนั้นบุคคลนั้นจะกลายเป็นคนชาชินและหยุดนิ่งเหมือนตอไม้ </w:t>
      </w:r>
    </w:p>
    <w:p w:rsidRPr="00B536EC" w:rsidR="00694A07" w:rsidP="00694A07" w:rsidRDefault="00694A07" w14:paraId="16CFE33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ทำไมเมื่อผมได้จัดตั้งกิจวัตรและวินัยสำหรับชีวิตทางจิตวิญญาณแล้ว และในตอนแรกยังมีแรงจูงใจที่จะพยายาม แต่ผมกลับสูญเสียการควบคุมตัวเองอย่างรวดเร็ว และกลับไปสู่ทางเก่าได้? </w:t>
      </w:r>
    </w:p>
    <w:p w:rsidRPr="00B536EC" w:rsidR="00694A07" w:rsidP="00694A07" w:rsidRDefault="00694A07" w14:paraId="404B8B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คุณไม่รู้จักตัวเองหรือ? ทังกาลาชกา เมื่อรู้ว่าเรากำลังปฏิบัติทางจิตวิญญาณ </w:t>
      </w:r>
      <w:r w:rsidRPr="00B536EC">
        <w:rPr>
          <w:sz w:val="24"/>
          <w:lang w:val="ru-RU"/>
        </w:rPr>
        <w:t xml:space="preserve">ก็จะ ‘เปลี่ยน’ </w:t>
      </w:r>
      <w:r w:rsidRPr="00B536EC">
        <w:rPr>
          <w:sz w:val="24"/>
          <w:lang w:val="ru-RU"/>
        </w:rPr>
        <w:t xml:space="preserve">‘โปรแกรม’ ของเราไปเป็นสิ่งอื่น เมื่อเราได้จัดระเบียบชีวิตไว้แล้วและเริ่มเดินตามทางหนึ่ง เราก็พบว่าตัวเองอยู่บนทางอื่น และหากไม่ระมัดระวัง เราจะตระหนักได้ก็ต่อเมื่อผ่านไปหลายวันแล้ว นั่นคือเหตุผลที่ผู้ปฏิบัติธรรมต้องต่อสู้กับมารในทุกเรื่อง (ด้วยความรอบคอบ แน่นอน) และ [นอกจากนี้] ต้องได้รับการดูแลจากบิดาทางจิตวิญญาณที่มีประสบการณ์ </w:t>
      </w:r>
    </w:p>
    <w:p w:rsidRPr="00B536EC" w:rsidR="00694A07" w:rsidP="00694A07" w:rsidRDefault="00694A07" w14:paraId="2D24E0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ซาตานจะเปิดศึกกับบุคคลที่ไม่ทำงานละเอียดกับตัวเองหรือไม่? </w:t>
      </w:r>
    </w:p>
    <w:p w:rsidRPr="00B536EC" w:rsidR="00694A07" w:rsidP="00694A07" w:rsidRDefault="00694A07" w14:paraId="7ABA10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ซาตานไม่เข้าใกล้คนธรรมดา; เขาเข้าใกล้ผู้ปฏิบัติธรรม: เพื่อล่อลวงและทำให้เขาหลุดจากเส้นทางที่ถูกต้อง ศัตรูจะไม่เสียเวลาทำงานละเอียดกับผู้ที่ไม่ทำงานละเอียดกับตัวเอง สำหรับผู้ที่เย็บด้วยเข็มแบบยิปซี เขาจะส่งปีศาจที่มีเข็มแบบยิปซีมา สำหรับผู้ที่ฝึกงานเย็บปักถักร้อยอย่างละเอียด เขาจะส่งปีศาจที่เชี่ยวชาญงานเย็บปักถักร้อยอย่างละเอียดมา สำหรับผู้ปักผ้าที่ชำนาญที่สุด — ปีศาจที่เชี่ยวชาญงานละเอียดมาก; สำหรับผู้ที่ทำงานพัฒนาตนเองอย่างหยาบ — ปีศาจที่หยาบ สำหรับผู้เริ่มต้น เขาจะส่งปีศาจสำหรับผู้เริ่มต้นมา </w:t>
      </w:r>
    </w:p>
    <w:p w:rsidRPr="00B536EC" w:rsidR="00694A07" w:rsidP="00694A07" w:rsidRDefault="00694A07" w14:paraId="4F2036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ผู้ที่มีจิตวิญญาณอ่อนไหว ผู้ที่เต็มไปด้วยความรักและความรู้สึก ต้องระมัดระวัง เพราะมารจะสะบัดหางและทำให้พวกเขาอ่อนไหวมากยิ่งขึ้น จนอาจจมลงในความสิ้นหวัง หรือแม้กระทั่ง — ขอพระเจ้าอย่าให้เกิดขึ้น — ฆ่าตัวตาย แม้ว่ามารจะยุยงให้มนุษย์เราขัดแย้งกับเพื่อนบ้านและทะเลาะกัน แต่มารเองไม่เคยขัดแย้งกับใครเลย มันทำให้คนที่ประมาทยิ่งประมาทมากขึ้น มันปลอบใจเขาด้วยความคิดเช่นนี้: </w:t>
      </w:r>
      <w:r w:rsidRPr="00B536EC">
        <w:rPr>
          <w:sz w:val="24"/>
          <w:lang w:val="ru-RU"/>
        </w:rPr>
        <w:t xml:space="preserve">‘คุณปวดหัว คุณไม่สบาย; ไม่เป็นไรหรอกถ้าคุณไม่ลุกขึ้นสวดมนต์’ มารทำให้ผู้เคร่งครัดยิ่งเคร่งครัดขึ้น เพื่อผลักดันให้พวกเขาตกอยู่ในความหยิ่งยโส หรือกระตุ้นให้พวกเขาทำสิ่งที่เกินกำลัง จนผู้ปฏิบัติธรรมที่ครั้งหนึ่งเคยกระตือรือร้นอาจหมดแรง และในที่สุดก็วางอาวุธทางจิตวิญญาณทั้งหมดลงและยอมแพ้ มารทำให้ผู้ใจแข็งยิ่งแข็งขึ้น และทำให้ผู้ที่มีจิตใจอ่อนไหวกลายเป็นผู้ไวต่อสิ่งต่าง ๆ อย่างเกินเหตุ </w:t>
      </w:r>
    </w:p>
    <w:p w:rsidRPr="00B536EC" w:rsidR="00694A07" w:rsidP="00694A07" w:rsidRDefault="00694A07" w14:paraId="21E7815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มีผู้คนมากมาย—บางคนเพราะจิตใจอ่อนไหว บางคนเพราะระบบประสาทอ่อนล้า—ที่ถูกทรมานด้วยโรคนอนไม่หลับ ต้องกินยา หรือทนทุกข์ทรมานอย่างไร้ประโยชน์ในโรงพยาบาล! วันนี้ แทบจะหาคนที่มีจิตใจสมดุลไม่ได้แล้ว ผู้คนกลายเป็นเหมือนแบตเตอรี่ ส่วนใหญ่ดูเหมือนถูกไฟฟ้าช็อต และผู้ที่ไม่ได้ไปสารภาพบาปก็ตกอยู่ภายใต้อิทธิพลของปีศาจเช่นกัน; พวกเขามีแรงดึงดูดแบบปีศาจบางอย่าง เพราะปีศาจครองอำนาจเหนือพวกเขา มีเพียงไม่กี่คนที่มีท่าทางสงบ ไม่ว่าจะเป็นชายหนุ่ม หญิงสาว หรือผู้สูงอายุ การถูกปีศาจเข้าสิง! คุณรู้หรือไม่ว่าการถูกปีศาจเข้าสิงคืออะไร? นั่นคือเมื่อไม่สามารถเข้าใจกันกับผู้คนได้ </w:t>
      </w:r>
    </w:p>
    <w:p w:rsidRPr="00E24DB9" w:rsidR="00694A07" w:rsidP="00694A07" w:rsidRDefault="00694A07" w14:paraId="495A4B70" w14:textId="77777777">
      <w:pPr>
        <w:rPr>
          <w:lang w:val="ru-RU"/>
        </w:rPr>
      </w:pPr>
    </w:p>
    <w:p w:rsidRPr="009932F6" w:rsidR="00694A07" w:rsidP="00694A07" w:rsidRDefault="00694A07" w14:paraId="280CD730" w14:textId="77777777">
      <w:pPr>
        <w:pStyle w:val="Heading4"/>
        <w:rPr>
          <w:lang w:val="ru-RU"/>
        </w:rPr>
      </w:pPr>
      <w:bookmarkStart w:name="_Toc196400492" w:id="126"/>
      <w:bookmarkStart w:name="_Toc196894788" w:id="127"/>
      <w:bookmarkStart w:name="_Toc196897712" w:id="128"/>
      <w:r w:rsidRPr="009932F6">
        <w:rPr>
          <w:lang w:val="ru-RU"/>
        </w:rPr>
        <w:t xml:space="preserve">มาร</w:t>
      </w:r>
      <w:r w:rsidRPr="009932F6">
        <w:rPr>
          <w:lang w:val="ru-RU"/>
        </w:rPr>
        <w:t xml:space="preserve">ให้</w:t>
      </w:r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ฉีดยา</w:t>
      </w:r>
      <w:r w:rsidRPr="009932F6">
        <w:rPr>
          <w:lang w:val="ru-RU"/>
        </w:rPr>
        <w:t xml:space="preserve">แก้ปวด</w:t>
      </w:r>
      <w:bookmarkEnd w:id="126"/>
      <w:bookmarkEnd w:id="127"/>
      <w:bookmarkEnd w:id="128"/>
    </w:p>
    <w:p w:rsidRPr="00B536EC" w:rsidR="00694A07" w:rsidP="00694A07" w:rsidRDefault="00694A07" w14:paraId="0FA81B9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ผมเคยพูดกับแพทย์บางท่านที่กำลังหารือเรื่องยาชาในการผ่าตัดว่า: </w:t>
      </w:r>
      <w:r w:rsidRPr="00B536EC">
        <w:rPr>
          <w:sz w:val="24"/>
          <w:lang w:val="ru-RU"/>
        </w:rPr>
        <w:t xml:space="preserve">‘ยาชาของปีศาจก่อให้เกิดผลร้ายแรงต่อบุคคลนั้น ส่วนยาชาที่ท่านให้กลับช่วยบุคคลนั้นได้จริง’ ยาชาของปีศาจนั้นเหมือนพิษที่งูใช้เพื่อทำให้นกหรือกระต่ายเป็นอัมพาต เพื่อที่มันจะได้กินพวกมันโดยไม่มีการต่อต้าน เมื่อปีศาจต้องการเอาชนะคนใดคนหนึ่ง มันจะส่ง</w:t>
      </w:r>
      <w:r w:rsidRPr="00B536EC">
        <w:rPr>
          <w:sz w:val="24"/>
          <w:lang w:val="ru-RU"/>
        </w:rPr>
        <w:t xml:space="preserve">ปีศาจตัวเล็ก—‘ผู้ให้ยาชา’—ไปก่อนเพื่อทำให้คนนั้นสูญเสียความรู้สึกก่อน จากนั้นปีศาจเองก็มาถึงและฉีกคนนั้นเป็นชิ้นๆ ทำกับเขาตามใจชอบ แต่ทุกอย่างเริ่มต้นจาก </w:t>
      </w:r>
      <w:r w:rsidRPr="00B536EC">
        <w:rPr>
          <w:sz w:val="24"/>
          <w:lang w:val="ru-RU"/>
        </w:rPr>
        <w:t xml:space="preserve">‘ผู้ให้ยาสลบ’ ที่ฉีดยาสลบให้เรา จนเราสูญเสียสติ ตัวอย่างเช่น ในฐานะพระภิกษุ เราสัญญา</w:t>
      </w:r>
      <w:r w:rsidRPr="00B536EC">
        <w:rPr>
          <w:sz w:val="24"/>
          <w:lang w:val="ru-RU"/>
        </w:rPr>
        <w:t xml:space="preserve">ว่าจะ ‘ทนต่อความรบกวนและคำตำหนิ’ และให้คำปฏิญาณศักดิ์สิทธิ์อื่น ๆ แต่หลังจากนั้น ปีศาจก็มาทำให้เราสับสน จนเราทำตรงกันข้ามกับสิ่งที่สัญญาไว้ เราเริ่มด้วยสิ่งหนึ่ง แต่จบลงด้วยอีกสิ่งหนึ่ง; เราออกเดินทางไปยังที่หนึ่ง แต่กลับไปถึงอีกที่หนึ่ง เราขาดความระมัดระวัง ฉันไม่ได้ให้ตัวอย่างเช่นนี้กับท่านมาก่อนแล้วหรือ? </w:t>
      </w:r>
    </w:p>
    <w:p w:rsidRPr="00B536EC" w:rsidR="00694A07" w:rsidP="00694A07" w:rsidRDefault="00694A07" w14:paraId="3F3635F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เมื่อก่อนในเมืองโคนิกาไม่มีธนาคารเลย เมื่อใครต้องการกู้เงิน ก็ต้องเดินทางไปเมืองยานินา ผู้คนจากหมู่บ้านรอบๆ จะรวมตัวกันแล้วเดินเท้าไป 72 กิโลเมตร เพื่อกู้เงินมาซื้อสิ่งต่างๆ เช่น ม้า ในสมัยนั้น การมีม้าหมายความว่าสามารถเลี้ยงดูครอบครัวได้: คุณจะผูกม้าของคุณกับม้าของคนอื่นเพื่อสร้างทีมและไถนา ดังนั้น วันหนึ่ง ชาวนาคนหนึ่งจึงออกเดินทางไปยานินาเพื่อกู้เงินซื้อม้า เพื่อที่เขาจะได้ใช้มันไถนาและหลีกเลี่ยงความเหนื่อยล้าจากการใช้จอบ เขาได้รับเงินกู้จากธนาคาร แล้วจึงไปเดินดูสินค้าในร้านของชาวยิว เจ้าของร้านชาวยิวคนหนึ่งเห็นเขาจึงดึงเขาเข้าไปในร้าน </w:t>
      </w:r>
      <w:r w:rsidRPr="00B536EC">
        <w:rPr>
          <w:sz w:val="24"/>
          <w:lang w:val="ru-RU"/>
        </w:rPr>
        <w:t xml:space="preserve">“เข้ามาสิ เพื่อนเก่า ดูของดีๆ นี้สิ!” ชาวนาเดินเข้าร้าน และเจ้าของร้านชาวยิวก็เริ่มหยิบม้วนผ้าจากชั้นวาง หยิบอันหนึ่งแล้วโยนอีกอันไปข้างๆ </w:t>
      </w:r>
      <w:r w:rsidRPr="00B536EC">
        <w:rPr>
          <w:sz w:val="24"/>
          <w:lang w:val="ru-RU"/>
        </w:rPr>
        <w:t xml:space="preserve">“เอาไปเลย” เขาพูด “คุณภาพดีมาก และเพื่อลูกๆ ของคุณ ผมจะขายให้ถูกกว่าด้วย!” ชาวนาผู้ไร้เดียงสาจึงวิ่งหนีจากร้านหนึ่งแล้วไปร้านอีกแห่ง </w:t>
      </w:r>
      <w:r w:rsidRPr="00B536EC">
        <w:rPr>
          <w:sz w:val="24"/>
          <w:lang w:val="ru-RU"/>
        </w:rPr>
        <w:t xml:space="preserve">“มาเลยครับ เพื่อนเก่า” เจ้าของร้านชาวยิวอีกคนพูดกับเขา “เข้ามาในร้านสิ ผมจะขายให้คุณถูกกว่านี้อีก!” เขาหยิบม้วนผ้าจากชั้นวางของตรงหน้าเขา คลายห่อออก และคลี่ผ้าออก… จนสุดท้าย หัวของชายผู้น่าสงสารนี้ก็หมุนติ้วไปหมด นอกจากนี้ เขายังเป็นคนใจอ่อนอีกด้วย </w:t>
      </w:r>
      <w:r w:rsidRPr="00B536EC">
        <w:rPr>
          <w:sz w:val="24"/>
          <w:lang w:val="ru-RU"/>
        </w:rPr>
        <w:t xml:space="preserve">“ก็ทำอะไรได้ล่ะ” เขาพูด “เพราะเขาได้หยิบม้วนผ้าจากชั้นวางและคลี่มันออกแล้ว… แถมยังอ้างว่าจะให้ส่วนลดสำหรับเด็กๆ ด้วย…” เขาจึงยื่นเงินที่ถอนจากธนาคารให้ชายชาวยิวคนนั้นและซื้อม้วนผ้าหนึ่งม้วน แต่ปรากฏว่ามันก็เน่าเสียเช่นกัน! และทำไมเขาถึงไปซื้อ</w:t>
      </w:r>
      <w:r w:rsidRPr="00B536EC">
        <w:rPr>
          <w:sz w:val="24"/>
          <w:lang w:val="ru-RU"/>
        </w:rPr>
        <w:t xml:space="preserve">ผ้าทั้งม้วน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? แม้แต่คนรวยก็ไม่ได้ซื้อผ้าทั้งม้วน; พวกเขาซื้อเพียงเท่าที่จำเป็นเท่านั้น ในที่สุด เขากลับบ้านมาพร้อมกับม้วนผ้าที่เน่าเสีย </w:t>
      </w:r>
      <w:r w:rsidRPr="00B536EC">
        <w:rPr>
          <w:sz w:val="24"/>
          <w:lang w:val="ru-RU"/>
        </w:rPr>
        <w:t xml:space="preserve">“แล้วม้าอยู่ไหน?” พวกเขาถามเขา </w:t>
      </w:r>
      <w:r w:rsidRPr="00B536EC">
        <w:rPr>
          <w:sz w:val="24"/>
          <w:lang w:val="ru-RU"/>
        </w:rPr>
        <w:t xml:space="preserve">“ก็... ผมนำผ้ามาให้พวกเด็กๆ ครับ!” แต่พวกเขาจะทำอะไรกับผ้าจำนวนมากขนาดนั้นได้ล่ะ? เขาสร้างหนี้กับธนาคารแล้ว แต่ไม่ได้ซื้อม้า – มีเพียงม้วนผ้าที่เน่าเปื่อยเท่านั้น! ดังนั้น เขาก็กลับไปสู่ชีวิตเดิม: ขุดดิน ทำงานหนัก เพื่อชำระหนี้! ถ้าเขาซื้อม้าไว้ตั้งแต่แรก เขาก็จะได้ขี่ม้ากลับมา ซื้อของใช้ในบ้านด้วย และไม่ต้องทำงานหนักในทุ่งนาด้วยจอบอีกต่อไป แต่ดูสิ ปากใหญ่ของเขาทำให้เขาต้องเจอเรื่องอะไรในร้านของชาวยิวเหล่านั้น! มารก็ทำในลักษณะเดียวกันเป๊ะ เหมือนพ่อค้าเจ้าเล่ห์ มันดึงคุณไปทางนี้ที ทางนั้นที; มันทำให้คุณสะดุดล้ม จนสุดท้ายก็มั่นใจว่าคุณจะลงเอยตรงจุดที่มันต้องการ และถ้าคุณไม่ระวัง คุณอาจออกเดินทางไปยังที่หนึ่ง แต่กลับลงเอยที่อีกที่หนึ่ง มารหลอกลวงคุณ และคุณก็เสียเวลาที่ดีที่สุดของชีวิตไป </w:t>
      </w:r>
    </w:p>
    <w:p w:rsidRPr="00E24DB9" w:rsidR="00694A07" w:rsidP="00694A07" w:rsidRDefault="00694A07" w14:paraId="1DC0DF42" w14:textId="77777777">
      <w:pPr>
        <w:rPr>
          <w:lang w:val="ru-RU"/>
        </w:rPr>
      </w:pPr>
    </w:p>
    <w:p w:rsidRPr="009932F6" w:rsidR="00694A07" w:rsidP="00694A07" w:rsidRDefault="00694A07" w14:paraId="0B41A5FF" w14:textId="77777777">
      <w:pPr>
        <w:pStyle w:val="Heading4"/>
        <w:rPr>
          <w:lang w:val="ru-RU"/>
        </w:rPr>
      </w:pPr>
      <w:bookmarkStart w:name="_Toc196400493" w:id="129"/>
      <w:bookmarkStart w:name="_Toc196894789" w:id="130"/>
      <w:bookmarkStart w:name="_Toc196897713" w:id="131"/>
      <w:r w:rsidRPr="009932F6">
        <w:rPr>
          <w:lang w:val="ru-RU"/>
        </w:rPr>
        <w:t xml:space="preserve">มาร</w:t>
      </w:r>
      <w:r w:rsidRPr="009932F6">
        <w:rPr>
          <w:lang w:val="ru-RU"/>
        </w:rPr>
        <w:t xml:space="preserve">ทำทุก</w:t>
      </w:r>
      <w:r w:rsidRPr="009932F6">
        <w:rPr>
          <w:lang w:val="ru-RU"/>
        </w:rPr>
        <w:t xml:space="preserve">วิถีทางเพื่อ</w:t>
      </w:r>
      <w:r w:rsidRPr="009932F6">
        <w:rPr>
          <w:lang w:val="ru-RU"/>
        </w:rPr>
        <w:t xml:space="preserve">ขัดขวาง</w:t>
      </w:r>
      <w:r w:rsidRPr="009932F6">
        <w:rPr>
          <w:lang w:val="ru-RU"/>
        </w:rPr>
        <w:t xml:space="preserve">ไม่ให้</w:t>
      </w:r>
      <w:r w:rsidRPr="009932F6">
        <w:rPr>
          <w:lang w:val="ru-RU"/>
        </w:rPr>
        <w:t xml:space="preserve">คน</w:t>
      </w:r>
      <w:r w:rsidRPr="009932F6">
        <w:rPr>
          <w:lang w:val="ru-RU"/>
        </w:rPr>
        <w:t xml:space="preserve">ได้รับ</w:t>
      </w:r>
      <w:r w:rsidRPr="009932F6">
        <w:rPr>
          <w:lang w:val="ru-RU"/>
        </w:rPr>
        <w:t xml:space="preserve">ประโยชน์</w:t>
      </w:r>
      <w:bookmarkEnd w:id="129"/>
      <w:bookmarkEnd w:id="130"/>
      <w:bookmarkEnd w:id="131"/>
    </w:p>
    <w:p w:rsidRPr="00B536EC" w:rsidR="00694A07" w:rsidP="00694A07" w:rsidRDefault="00694A07" w14:paraId="7089D1E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มารคือผู้เชี่ยวชาญในการหลอกลวง ตัวอย่างเช่น หากผู้ที่มีจิตวิญญาณสูงได้รับความคิดชั่วร้ายระหว่างพิธีบูชาพระเจ้า เขาจะตระหนักได้ หลุดพ้นจากมัน และขับไล่มันออกไป นั่นคือเหตุผลที่มารจะเสนอความคิดทางจิตวิญญาณให้เขา </w:t>
      </w:r>
      <w:r w:rsidRPr="00B536EC">
        <w:rPr>
          <w:sz w:val="24"/>
          <w:lang w:val="ru-RU"/>
        </w:rPr>
        <w:t xml:space="preserve">“ในหนังสือเล่มนี้” เขากล่าว “มีเขียนไว้ว่า…” แล้วเขาก็เบี่ยงเบนความสนใจของพวกเขา เช่น ไปยังโคมระย้า และคนนั้นจะเริ่มสงสัยว่าใครเป็นผู้สร้างมัน หรือปีศาจอาจเตือนพวกเขาว่าควรไปเยี่ยมผู้ป่วยคนหนึ่ง </w:t>
      </w:r>
      <w:r w:rsidRPr="00B536EC">
        <w:rPr>
          <w:sz w:val="24"/>
          <w:lang w:val="ru-RU"/>
        </w:rPr>
        <w:t xml:space="preserve">“โอ้! ไม่เคยคิดเลย!” คนนั้นจะพูด “เป็นแรงบันดาลใจที่ดีมากระหว่างพิธีบูชาพระเจ้า!” — ในขณะที่ความจริงแล้ว ปีศาจกำลังแทรกแซงจิตใจพวกเขาอยู่แล้ว คนนั้นเริ่มจมอยู่กับความคิดของตัวเอง และเพียงเมื่อได้ยินพระสงฆ์ประกาศว่า </w:t>
      </w:r>
      <w:r w:rsidRPr="00B536EC">
        <w:rPr>
          <w:sz w:val="24"/>
          <w:lang w:val="ru-RU"/>
        </w:rPr>
        <w:t xml:space="preserve">“ด้วยความเกรงกลัวพระเจ้าและความเชื่อ จงก้าวมาข้างหน้า!” — เขาจึงตระหนักว่าพิธีบูชาพระเจ้าได้สิ้นสุดลงแล้ว ในขณะที่ตัวเขาเองไม่ได้มีส่วนร่วมในพิธีนั้นเลย แต่แม้ที่นี่ ในโบสถ์ เมื่อแม่ชีไปจุดเทียนบนโคมระย้า ฉันสังเกตเห็นว่าผู้ล่อลวงเบี่ยงเบนความสนใจของผู้สูงอายุให้หันไปมองด้วย และพวกเขาก็จ้องมองขณะที่แม่ชีจุดเทียน นี่คือความเด็กๆ อย่างแท้จริง! สิ่งเช่นนี้เป็นเพียงแหล่งความเพลิดเพลินสำหรับเด็กเล็กๆ เท่านั้น </w:t>
      </w:r>
      <w:r w:rsidRPr="00B536EC">
        <w:rPr>
          <w:sz w:val="24"/>
          <w:lang w:val="ru-RU"/>
        </w:rPr>
        <w:t xml:space="preserve">“เธอจุดเทียนแล้ว!” — พวกเขาพูดกัน เด็กเล็กยังมีข้อแก้ตัวได้ แต่ผู้ใหญ่แล้วจะอย่างไร? หรือในขณะที่ควรหลีกเลี่ยงการเคลื่อนไหวระหว่างพิธีบูชาศักดิ์สิทธิ์ ผู้ล่อลวงอาจชักจูงให้แม่ชีคนหนึ่งพลิกหน้าหนังสือบนแท่นอ่านในยามศักดิ์สิทธิ์ จนเกิดเสียงรบกวนและทำให้ผู้ร่วมพิธีคนอื่น ๆ ที่ได้ยินเสียงกระดาษพลิกถามว่า: </w:t>
      </w:r>
      <w:r w:rsidRPr="00B536EC">
        <w:rPr>
          <w:sz w:val="24"/>
          <w:lang w:val="ru-RU"/>
        </w:rPr>
        <w:t xml:space="preserve">“นั่นคืออะไร?” จิตใจของพวกเขาจึงหลุดพ้นจากพระเจ้า ในขณะที่มารร้ายกำลังยินดี ดังนั้น เราจึงต้องระมัดระวังไม่ให้รบกวนผู้อื่นระหว่างพิธีกรรม เราทำร้ายผู้อื่นโดยไม่รู้ตัว หรือสังเกตการอ่านพระคัมภีร์ในโบสถ์: ทันทีที่ผู้อ่านถึงช่วงเวลาศักดิ์สิทธิ์ที่สุด ซึ่งผู้คนจะได้รับประโยชน์จากมัน สิ่งใดสิ่งหนึ่งจะเกิดขึ้นทันที: ไม่ว่าจะลมพัดให้ประตูปิดกระแทก หรือมีใครบางคนเริ่มไอ... ความสนใจของผู้คนจะถูกเบี่ยงเบนไป และพวกเขาจะไม่ได้รับประโยชน์ใดๆ จากคำศักดิ์สิทธิ์ที่กำลังถูกอ่าน นี่คือวิธีที่ทังกาลัชกาทำงาน </w:t>
      </w:r>
    </w:p>
    <w:p w:rsidRPr="00B536EC" w:rsidR="00694A07" w:rsidP="00694A07" w:rsidRDefault="00694A07" w14:paraId="724629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โอ้ ถ้าคุณได้เห็นวิธีที่ปีศาจทำงานบ้างก็ดี! คุณยังไม่เคยเห็นเขา นั่นจึงเป็นเหตุผลที่คุณไม่เข้าใจบางเรื่อง เขาทำทุกวิถีทางเพื่อให้แน่ใจว่าคนนั้นไม่ได้รับประโยชน์ใดๆ ผมสังเกตเห็นสิ่งนี้ในคาลิวาของตัวเองเมื่อกำลังพูดคุยกับผู้คน ทันทีที่ผมถึงจุดสำคัญที่ต้องไปถึง—เพื่อช่วยเหลือผู้ฟัง—จุดสูงสุดของการสนทนา—ก็มีเสียงรบกวนเกิดขึ้นทันที หรือมีใครบางคนเดินเข้ามา และผมก็ถูกขัดจังหวะ มารจะปลูกฝังความอยากพูดคุยไร้สาระในใจพวกเขาไว้ก่อน โดยให้มองไปยังสเกเตที่อยู่ฝั่งตรงข้าม</w:t>
      </w:r>
      <w:r>
        <w:rPr>
          <w:rStyle w:val="FootnoteReference"/>
          <w:sz w:val="24"/>
          <w:lang w:val="ru-RU"/>
        </w:rPr>
        <w:footnoteReference w:id="82"/>
      </w:r>
      <w:r w:rsidRPr="00B536EC">
        <w:rPr>
          <w:sz w:val="24"/>
          <w:lang w:val="ru-RU"/>
        </w:rPr>
        <w:t xml:space="preserve"> หรือช่วยให้พวกเขาเห็นสิ่งน่าสนใจ และจัดเวลาให้พวกเขาเข้ามาในช่วงเวลาสำคัญที่สุดของการสนทนาพอดี; เมื่อนั้นผมก็เปลี่ยนหัวข้อไปแล้ว และผู้ฟังของผมก็ไม่ได้รับประโยชน์อะไรเลย สำหรับปีศาจ ซึ่งรู้ตั้งแต่ต้นการสนทนาว่ามันจะจบลงอย่างไร และเห็นว่าตัวเองจะเสียเปรียบ จึงส่งใครสักคนมาขัดจังหวะผมในช่วงเวลาสำคัญที่สุด </w:t>
      </w:r>
      <w:r w:rsidRPr="00B536EC">
        <w:rPr>
          <w:sz w:val="24"/>
          <w:lang w:val="ru-RU"/>
        </w:rPr>
        <w:t xml:space="preserve">‘เฮ้’ ผู้มาใหม่ร้องขึ้น ‘พ่อครับ ทางเข้าอยู่ที่ไหนครับ?’ — </w:t>
      </w:r>
      <w:r w:rsidRPr="00B536EC">
        <w:rPr>
          <w:sz w:val="24"/>
          <w:lang w:val="ru-RU"/>
        </w:rPr>
        <w:t xml:space="preserve">“ที่นี่ครับ” ผมตอบ “กินตุรกิชเดไลท์และดื่มน้ำสักหน่อย แล้วเข้ามาทางนี้” แต่ในวินาทีนั้นเอง คนอื่นก็เข้ามาขัดจังหวะผม เพราะผมต้องลุกขึ้นยืนเพื่อทักทายพวกเขา ไม่นานนัก กลุ่มที่สามก็มาถึง ผมต้องลุกขึ้นยืนอีกครั้ง และพวกเขาก็เริ่มสนทนา: </w:t>
      </w:r>
      <w:r w:rsidRPr="00B536EC">
        <w:rPr>
          <w:sz w:val="24"/>
          <w:lang w:val="ru-RU"/>
        </w:rPr>
        <w:t xml:space="preserve">“ท่านมาจากที่ไหน?” — และต่อไปเรื่อยๆ จนผมต้องเริ่ม</w:t>
      </w:r>
      <w:r w:rsidRPr="00B536EC">
        <w:rPr>
          <w:sz w:val="24"/>
          <w:lang w:val="ru-RU"/>
        </w:rPr>
        <w:t xml:space="preserve">ใหม่ทั้งหมดอีกครั้ง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ตัวอย่างเช่น ต้องพูดการเปรียบเทียบที่ผมได้กล่าวไว้แล้วซ้ำอีก ทันทีที่ผมเริ่มได้ไม่นาน ก็มีคนอื่นตะโกนจากด้านล่างว่า: </w:t>
      </w:r>
      <w:r w:rsidRPr="00B536EC">
        <w:rPr>
          <w:sz w:val="24"/>
          <w:lang w:val="ru-RU"/>
        </w:rPr>
        <w:t xml:space="preserve">“เฮ้ คุณพ่อเพย์ซิอุส! ท่านอยู่ไหน? ประตูอยู่ที่นี่ใช่ไหม?” ผมก็ต้องเริ่มใหม่ทันที </w:t>
      </w:r>
    </w:p>
    <w:p w:rsidRPr="00B536EC" w:rsidR="00694A07" w:rsidP="00694A07" w:rsidRDefault="00694A07" w14:paraId="08A41F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ให้ตายเถอะ ความล่อลวง! ในวันเดียว ปีศาจก็เล่นกลนี้กับผมถึงหกหรือเจ็ดครั้ง และผมยังถูกบังคับ… ต้องตั้งยามเฝ้าด้วย! </w:t>
      </w:r>
      <w:r w:rsidRPr="00B536EC">
        <w:rPr>
          <w:sz w:val="24"/>
          <w:lang w:val="ru-RU"/>
        </w:rPr>
        <w:t xml:space="preserve">‘คุณนั่งอยู่ตรงนั้นและดูให้แน่ใจว่าไม่มีใครมาจากทางนั้น ส่วนคุณนั่งอยู่ที่นี่จนกว่าผมจะเสร็จงาน’ ดังนั้นหกหรือเจ็ดครั้ง คุณอาจเริ่มเล่าเรื่องทั้งเรื่อง จนถึงจุดที่คนฟังจะได้รับประโยชน์ แต่แล้วพวกก่อกวนเหล่านั้นก็เริ่มแสดงละครให้คุณดูอีก </w:t>
      </w:r>
    </w:p>
    <w:p w:rsidRPr="00B536EC" w:rsidR="00694A07" w:rsidP="00694A07" w:rsidRDefault="00694A07" w14:paraId="1B4C822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โอ้ ความล่อลวง—สิ่งที่ศัตรูทำ! มันเปลี่ยนจุดสนใจของเราไปยังความถี่ที่ต่างออกไปตลอดเวลา พอคนที่มีศรัทธากำลังจะถูกสิ่งใดสิ่งหนึ่งกระตุ้นให้มีความศรัทธา มันก็ </w:t>
      </w:r>
      <w:r w:rsidRPr="00B536EC">
        <w:rPr>
          <w:sz w:val="24"/>
          <w:lang w:val="ru-RU"/>
        </w:rPr>
        <w:t xml:space="preserve">‘คลิก!’—เปลี่ยนจุดสนใจของพวกเขาไปยังสิ่งที่อาจทำให้เสียสมาธิ คิดถึงเรื่องทางจิตวิญญาณอีกแล้วหรือ? </w:t>
      </w:r>
      <w:r w:rsidRPr="00B536EC">
        <w:rPr>
          <w:sz w:val="24"/>
          <w:lang w:val="ru-RU"/>
        </w:rPr>
        <w:t xml:space="preserve">‘คลิก!’ — เขาก็ทำให้คิดถึงเรื่องอื่นขึ้นมา [นั่นคือวิธีที่] ศัตรูทำให้คริสเตียนสับสนอยู่เสมอ หากใครเข้าใจวิธีทำงานของมาร เขาจะได้รับการปลดปล่อยจากหลายสิ่งหลายอย่าง </w:t>
      </w:r>
    </w:p>
    <w:p w:rsidRPr="00B536EC" w:rsidR="00694A07" w:rsidP="00694A07" w:rsidRDefault="00694A07" w14:paraId="612AABB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ท่านจะอธิบายให้เข้าใจได้อย่างไร? </w:t>
      </w:r>
    </w:p>
    <w:p w:rsidRPr="00B536EC" w:rsidR="00694A07" w:rsidP="00694A07" w:rsidRDefault="00694A07" w14:paraId="3D0BAF7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สังเกตดู โดยการสังเกต คุณจะเรียนรู้ได้ ผู้เชี่ยวชาญด้านอากาศที่ดีที่สุดคือใคร? ผู้เลี้ยงแกะ [ทำไม?] เพราะพวกเขาสังเกตเมฆและจับตาดูลม </w:t>
      </w:r>
    </w:p>
    <w:p w:rsidRPr="00E24DB9" w:rsidR="00694A07" w:rsidP="00694A07" w:rsidRDefault="00694A07" w14:paraId="0456D2A8" w14:textId="77777777">
      <w:pPr>
        <w:rPr>
          <w:lang w:val="ru-RU"/>
        </w:rPr>
      </w:pPr>
    </w:p>
    <w:p w:rsidRPr="009932F6" w:rsidR="00694A07" w:rsidP="00694A07" w:rsidRDefault="00694A07" w14:paraId="11DC1E86" w14:textId="77777777">
      <w:pPr>
        <w:pStyle w:val="Heading4"/>
        <w:rPr>
          <w:lang w:val="ru-RU"/>
        </w:rPr>
      </w:pPr>
      <w:bookmarkStart w:name="_Toc196400494" w:id="132"/>
      <w:bookmarkStart w:name="_Toc196894790" w:id="133"/>
      <w:bookmarkStart w:name="_Toc196897714" w:id="134"/>
      <w:r w:rsidRPr="009932F6">
        <w:rPr>
          <w:lang w:val="ru-RU"/>
        </w:rPr>
        <w:t xml:space="preserve">ปีกของ </w:t>
      </w:r>
      <w:r w:rsidRPr="009932F6">
        <w:rPr>
          <w:lang w:val="ru-RU"/>
        </w:rPr>
        <w:t xml:space="preserve">[มนุษย์] </w:t>
      </w:r>
      <w:r w:rsidRPr="009932F6">
        <w:rPr>
          <w:lang w:val="ru-RU"/>
        </w:rPr>
        <w:t xml:space="preserve">จะ</w:t>
      </w:r>
      <w:bookmarkEnd w:id="132"/>
      <w:bookmarkEnd w:id="133"/>
      <w:bookmarkEnd w:id="134"/>
    </w:p>
    <w:p w:rsidRPr="00B536EC" w:rsidR="00694A07" w:rsidP="00694A07" w:rsidRDefault="00694A07" w14:paraId="448BA39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>
        <w:rPr>
          <w:sz w:val="24"/>
          <w:lang w:val="ru-RU"/>
        </w:rPr>
        <w:t xml:space="preserve">มนุษย์</w:t>
      </w:r>
      <w:r w:rsidRPr="00B536EC">
        <w:rPr>
          <w:sz w:val="24"/>
          <w:lang w:val="ru-RU"/>
        </w:rPr>
        <w:t xml:space="preserve">ถูกชักจูงได้ง่าย ไม่ว่าจะเพื่อสิ่งดีหรือสิ่งร้าย การตกอยู่ภายใต้อิทธิพลที่ไม่ดีนั้นง่ายกว่า เพราะนั่นคือที่ที่มารกำลังทำงานอยู่ ตัวอย่างเช่น หากบอกใครสักคนว่าเขาควรเลิกสูบบุหรี่เพราะมันเป็นอันตราย ทันทีที่เขาตัดสินใจเลิกสูบ ภูติผีจะเข้ามาหาเขาทันทีและพูดว่า: </w:t>
      </w:r>
      <w:r w:rsidRPr="00B536EC">
        <w:rPr>
          <w:sz w:val="24"/>
          <w:lang w:val="ru-RU"/>
        </w:rPr>
        <w:t xml:space="preserve">‘บุหรี่นี้มีนิโคตินน้อยลง และบุหรี่นี้มีตัวกรองที่ช่วยทำความสะอาด ดังนั้นสูบบุหรี่เหล่านี้ไป – มันจะไม่เป็นอันตรายต่อคุณ’ กล่าวอีกนัยหนึ่ง ภูติผีจะหาข้ออ้างให้คนนั้นไม่เลิกสูบบุหรี่; เขาจะหา </w:t>
      </w:r>
      <w:r w:rsidRPr="00B536EC">
        <w:rPr>
          <w:sz w:val="24"/>
          <w:lang w:val="ru-RU"/>
        </w:rPr>
        <w:t xml:space="preserve">‘ทางออก’</w:t>
      </w:r>
      <w:r w:rsidRPr="00B536EC">
        <w:rPr>
          <w:sz w:val="24"/>
          <w:lang w:val="ru-RU"/>
        </w:rPr>
        <w:t xml:space="preserve"> ให้เขา</w:t>
      </w:r>
      <w:r w:rsidRPr="00B536EC">
        <w:rPr>
          <w:sz w:val="24"/>
          <w:lang w:val="ru-RU"/>
        </w:rPr>
        <w:t xml:space="preserve">! ท้ายที่สุดแล้ว ปีศาจสามารถหาข้ออ้างให้เราได้มากมาย และบุหรี่ที่เขาเสนอให้อาจอันตรายยิ่งกว่าเดิมด้วยซ้ำ นั่นคือเหตุผลที่เราต้องมีพลังใจ และหากคุณไม่เอาชนะจุดอ่อนของตัวเองในขณะที่ยังหนุ่มสาว ก็จะยากที่จะเอาชนะมันในภายหลัง เพราะยิ่งคนเราอายุมากขึ้น พลังใจก็ยิ่งอ่อนแอลง </w:t>
      </w:r>
    </w:p>
    <w:p w:rsidRPr="00B536EC" w:rsidR="00694A07" w:rsidP="00694A07" w:rsidRDefault="00694A07" w14:paraId="3C0FB87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หากคนใดขาดความมุ่งมั่น เขาจะไม่สามารถทำอะไรได้เลย นักบุญยอห์น คริโซสโตม กล่าวว่า: </w:t>
      </w:r>
      <w:r w:rsidRPr="00B536EC">
        <w:rPr>
          <w:sz w:val="24"/>
          <w:lang w:val="ru-RU"/>
        </w:rPr>
        <w:t xml:space="preserve">‘ทุกสิ่งขึ้นอยู่กับ</w:t>
      </w:r>
      <w:r w:rsidRPr="00B536EC">
        <w:rPr>
          <w:sz w:val="24"/>
          <w:lang w:val="ru-RU"/>
        </w:rPr>
        <w:t xml:space="preserve"> </w:t>
      </w:r>
      <w:r>
        <w:rPr>
          <w:sz w:val="24"/>
          <w:lang w:val="ru-RU"/>
        </w:rPr>
        <w:t xml:space="preserve">“ความอยาก” </w:t>
      </w:r>
      <w:r w:rsidRPr="00B536EC">
        <w:rPr>
          <w:sz w:val="24"/>
          <w:lang w:val="ru-RU"/>
        </w:rPr>
        <w:t xml:space="preserve">และ </w:t>
      </w:r>
      <w:r w:rsidRPr="00B536EC">
        <w:rPr>
          <w:sz w:val="24"/>
          <w:lang w:val="ru-RU"/>
        </w:rPr>
        <w:t xml:space="preserve">“ความไม่อยาก”’</w:t>
      </w:r>
      <w:r>
        <w:rPr>
          <w:rStyle w:val="FootnoteReference"/>
          <w:sz w:val="24"/>
          <w:lang w:val="ru-RU"/>
        </w:rPr>
        <w:footnoteReference w:id="83"/>
      </w:r>
      <w:r w:rsidRPr="00B536EC">
        <w:rPr>
          <w:sz w:val="24"/>
          <w:lang w:val="ru-RU"/>
        </w:rPr>
        <w:t xml:space="preserve"> กล่าวอีกนัยหนึ่ง ทุกสิ่งขึ้นอยู่กับว่าคนนั้นอยากหรือไม่ สิ่งนี้ช่างยิ่งใหญ่เพียงใด! พระเจ้ามีธรรมชาติที่ดี และทรงปรารถนาสิ่งที่ดีที่สุดสำหรับเราเสมอ อย่างไรก็ตาม เราเองก็ต้องปรารถนาสิ่งนั้นด้วย เพราะมนุษย์จะบินขึ้นทางจิตวิญญาณด้วยความช่วยเหลือของสองปีก: ความประสงค์ของพระเจ้าและความประสงค์ของตนเอง พระเจ้าได้ติดปีกหนึ่ง — ความประสงค์ของพระองค์ — ไว้ที่ไหล่ข้างหนึ่งของเราอย่างถาวร แต่เพื่อจะบินขึ้นทางจิตวิญญาณ เราเองก็ต้องติดปีกของเรา — ความประสงค์ของมนุษย์ — ไว้ที่ไหล่ข้างอีกข้าง หากคนใดมีความตั้งใจที่แข็งแกร่ง ก็จะมีปีกมนุษย์ที่สมดุลกับปีกของพระเจ้า และเขาจะบินได้ แต่หากความตั้งใจของบุคคลนั้นยังไม่พัฒนาเพียงพอ เขาจะอยากบิน แต่ [กลับ] ตกลงหัวทิ่มแทน เขาจะลองอีกครั้ง — และสิ่งเดียวกันก็เกิดขึ้นซ้ำแล้วซ้ำเล่า! </w:t>
      </w:r>
    </w:p>
    <w:p w:rsidRPr="00B536EC" w:rsidR="00694A07" w:rsidP="00694A07" w:rsidRDefault="00694A07" w14:paraId="42237FB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เป็นไปได้ไหมที่จะพัฒนาความมุ่งมั่นของตนเอง? </w:t>
      </w:r>
    </w:p>
    <w:p w:rsidRPr="00B536EC" w:rsidR="00694A07" w:rsidP="00694A07" w:rsidRDefault="00694A07" w14:paraId="66E6B5C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เราไม่ได้กล่าวไว้แล้วหรือว่าทุกสิ่งล้วนสามารถพัฒนาได้? ทุกคนล้วนมีพลังความตั้งใจ — บางคนมีน้อย บางคนมีมาก เมื่อบุคคลมีแนวโน้มสู่การปฏิบัติธรรม เมื่อเขาสวดมนต์และขอให้พระเจ้าเพิ่มพลังความตั้งใจของเขา พระเจ้าก็จะช่วยเหลือเขา คนต้องตระหนักว่า หากเขาไม่ประสบความสำเร็จ นั่นหมายความว่าเขาไม่ได้ใช้ความมุ่งมั่นเลย หรือใช้ไม่เพียงพอ และยิ่งไปกว่านั้น ความมุ่งมั่นนั้นยังอ่อนแอลง จนทำให้มันไม่มีประโยชน์อีกแล้ว สมมติว่านกมีปีกหนึ่งข้างที่แข็งแรง ส่วนอีกข้างถูกละเลย ขนนกเริ่มร่วงจากปีกนั้น และในที่สุดนกก็บินไม่ได้อย่างถูกต้อง ปีกข้างหนึ่งทำงานได้ดี แต่ปีกอีกข้างเหมือนหวีที่หัก นกนั้นกระพือปีกนี้ แต่ลมพัดผ่านมันไปเลย และมันไม่สามารถบินได้ มันสั่นไหวเล็กน้อยและบินคว่ำหน้า เพื่อจะบินได้ ปีกอีกข้างก็ต้องสมบูรณ์เช่นกัน </w:t>
      </w:r>
    </w:p>
    <w:p w:rsidRPr="00B536EC" w:rsidR="00694A07" w:rsidP="00694A07" w:rsidRDefault="00694A07" w14:paraId="3BD8F65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สิ่งที่ผมต้องการกล่าวคือว่า เช่นเดียวกัน หากใครต้องการบินได้อย่างถูกต้อง ในทางจิตวิญญาณ ทุกขณะ เขาต้องระมัดระวังและไม่ละเลยเจตจำนงของมนุษย์ Tangalashka ทำอะไร? มันค่อยๆ คืบคลานเข้ามาอย่างเงียบๆ และถอนขนเล็กๆ หนึ่งเส้นจากปีกมนุษย์ก่อน แล้วถอนเส้นที่ใหญ่กว่าเล็กน้อย และหากคนนั้นไม่ระมัดระวัง มันก็จะถอนขนเส้นใหญ่ด้วย ทำให้คนนั้นอยากบินแต่ทำไม่ได้ และหากศัตรูได้ถอนขนออกไปหลายเส้นแล้ว เมื่อคนนั้นพยายามบิน ก็จะบินคว่ำหัวลง เพราะลมพัดผ่านปีกแห่งความตั้งใจที่ถูกถอนขนไปได้อย่างอิสระ ปีกแห่งพระเจ้าเต็มไปด้วยขนอยู่เสมอ มัน </w:t>
      </w:r>
      <w:r w:rsidRPr="00B536EC">
        <w:rPr>
          <w:sz w:val="24"/>
          <w:lang w:val="ru-RU"/>
        </w:rPr>
        <w:t xml:space="preserve">‘สมบูรณ์’ และมารไม่สามารถถอนขนจากปีกแห่งพระเจ้านี้ได้ ความสนใจของบุคคลต้องมุ่งไปที่การไม่รู้สึกเหนื่อยล้า และไม่ให้มารถอนขนจากปีก [มนุษย์] ของตน เมื่อบุคคลเริ่มเกียจคร้านหรือเฉยเมยในทางใดทางหนึ่ง ความตั้งใจของเขาก็จะสูญเสียความแข็งแกร่ง และหากบุคคล [เอง] ไม่ต้องการ [ทำงานทางจิตวิญญาณ] พระเจ้าจะทำอะไรได้? พระเจ้าไม่ประสงค์จะแทรกแซง เพราะพระองค์ทรงเคารพในเสรีภาพของมนุษย์ ด้วยวิธีนี้เช่นกัน มนุษย์ก็ทำให้ปีกของพระเจ้าไร้ประโยชน์ อย่างไรก็ตาม เมื่อมนุษย์มีพลังแห่งความตั้งใจ—นั่นคือ เมื่อปีกของตนเองไม่ได้รับความเสียหาย—แล้วสิ่งที่พระเจ้าทรงประสงค์ มนุษย์ก็ย่อมประสงค์เช่นกัน และเมื่อนั้น มนุษย์ก็จะบินได้ </w:t>
      </w:r>
    </w:p>
    <w:p w:rsidRPr="00B536EC" w:rsidR="00694A07" w:rsidP="00694A07" w:rsidRDefault="00694A07" w14:paraId="0D6EB6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ท่านหมายถึง ‘การบิน’ นี้คืออะไรกันแน่? ท่านหมายถึงความปรารถนาที่จะก้าวหน้าทางจิตวิญญาณ หรือความปรารถนาที่จะได้รับความรอดหรือไม่? </w:t>
      </w:r>
    </w:p>
    <w:p w:rsidRPr="00B536EC" w:rsidR="00694A07" w:rsidP="00694A07" w:rsidRDefault="00694A07" w14:paraId="6B51B4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แน่นอนอยู่แล้ว พี่ชาย! เมื่อข้าพเจ้าพูดว่า </w:t>
      </w:r>
      <w:r w:rsidRPr="00B536EC">
        <w:rPr>
          <w:sz w:val="24"/>
          <w:lang w:val="ru-RU"/>
        </w:rPr>
        <w:t xml:space="preserve">‘การบิน’ ข้าพเจ้าหมายถึงการก้าวขึ้นทางจิตวิญญาณ ไม่ใช่การบินขึ้นไปบนต้นไซเปรส! </w:t>
      </w:r>
    </w:p>
    <w:p w:rsidRPr="00B536EC" w:rsidR="00694A07" w:rsidP="00694A07" w:rsidRDefault="00694A07" w14:paraId="3881908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ท่านกล่าวไว้ก่อนหน้านี้ว่า คนหนึ่งอาจไถและหว่านดิน ทำทุกสิ่งที่จำเป็น แต่สุดท้ายกลับเก็บเกี่ยวไม่ได้แม้แต่เมล็ดเดียว </w:t>
      </w:r>
    </w:p>
    <w:p w:rsidRPr="00B536EC" w:rsidR="00694A07" w:rsidP="00694A07" w:rsidRDefault="00694A07" w14:paraId="5D927A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นั่นเป็นความจริง ปีศาจจะปล้นผลแห่งความพยายามของผู้ที่ไม่ระมัดระวัง แต่ผู้ที่ระมัดระวังและมุ่งมั่นอย่างจริงจังเพื่อความรอดของจิตวิญญาณตนเอง — จะทำงานหนัก ประสบความสำเร็จ ออกผล ได้รับอาหารทางจิตวิญญาณ และชื่นชมยินดีดั่งทูตสวรรค์ </w:t>
      </w:r>
    </w:p>
    <w:p w:rsidRPr="009932F6" w:rsidR="00694A07" w:rsidP="00694A07" w:rsidRDefault="00694A07" w14:paraId="57655F0B" w14:textId="77777777">
      <w:pPr>
        <w:rPr>
          <w:lang w:val="ru-RU"/>
        </w:rPr>
      </w:pPr>
    </w:p>
    <w:p w:rsidRPr="00FC6E31" w:rsidR="00694A07" w:rsidP="00694A07" w:rsidRDefault="00694A07" w14:paraId="66FC1544" w14:textId="77777777">
      <w:pPr>
        <w:rPr>
          <w:lang w:val="ru-RU"/>
        </w:rPr>
      </w:pPr>
    </w:p>
    <w:p w:rsidRPr="009932F6" w:rsidR="00694A07" w:rsidP="00694A07" w:rsidRDefault="00694A07" w14:paraId="6FC8BD99" w14:textId="77777777">
      <w:pPr>
        <w:pStyle w:val="Heading3"/>
        <w:rPr>
          <w:lang w:val="ru-RU"/>
        </w:rPr>
      </w:pPr>
      <w:bookmarkStart w:name="_Toc196400495" w:id="135"/>
      <w:bookmarkStart w:name="_Toc196894791" w:id="136"/>
      <w:bookmarkStart w:name="_Toc196897715" w:id="137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3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ประโยชน์</w:t>
      </w:r>
      <w:r w:rsidRPr="009932F6">
        <w:rPr>
          <w:lang w:val="ru-RU"/>
        </w:rPr>
        <w:t xml:space="preserve">ที่เกิด</w:t>
      </w:r>
      <w:r w:rsidRPr="009932F6">
        <w:rPr>
          <w:lang w:val="ru-RU"/>
        </w:rPr>
        <w:t xml:space="preserve">จาก</w:t>
      </w:r>
      <w:r w:rsidRPr="009932F6">
        <w:rPr>
          <w:lang w:val="ru-RU"/>
        </w:rPr>
        <w:t xml:space="preserve">มิตรภาพ</w:t>
      </w:r>
      <w:r w:rsidRPr="009932F6">
        <w:rPr>
          <w:lang w:val="ru-RU"/>
        </w:rPr>
        <w:t xml:space="preserve">ที่ดี</w:t>
      </w:r>
      <w:bookmarkEnd w:id="135"/>
      <w:bookmarkEnd w:id="136"/>
      <w:bookmarkEnd w:id="137"/>
    </w:p>
    <w:p w:rsidRPr="00E24DB9" w:rsidR="00694A07" w:rsidP="00694A07" w:rsidRDefault="00694A07" w14:paraId="031E8601" w14:textId="77777777">
      <w:pPr>
        <w:rPr>
          <w:i/>
          <w:iCs/>
          <w:lang w:val="ru-RU"/>
        </w:rPr>
      </w:pPr>
    </w:p>
    <w:p w:rsidRPr="009932F6" w:rsidR="00694A07" w:rsidP="00694A07" w:rsidRDefault="00694A07" w14:paraId="45078BBC" w14:textId="77777777">
      <w:pPr>
        <w:pStyle w:val="Heading4"/>
        <w:rPr>
          <w:lang w:val="ru-RU"/>
        </w:rPr>
      </w:pPr>
      <w:bookmarkStart w:name="_Toc196400496" w:id="138"/>
      <w:bookmarkStart w:name="_Toc196894792" w:id="139"/>
      <w:bookmarkStart w:name="_Toc196897716" w:id="140"/>
      <w:r w:rsidRPr="009932F6">
        <w:rPr>
          <w:lang w:val="ru-RU"/>
        </w:rPr>
        <w:t xml:space="preserve">ความสัมพันธ์</w:t>
      </w:r>
      <w:r w:rsidRPr="009932F6">
        <w:rPr>
          <w:lang w:val="ru-RU"/>
        </w:rPr>
        <w:t xml:space="preserve">ระหว่างพี่น้อง</w:t>
      </w:r>
      <w:bookmarkEnd w:id="138"/>
      <w:bookmarkEnd w:id="139"/>
      <w:bookmarkEnd w:id="140"/>
    </w:p>
    <w:p w:rsidRPr="00B536EC" w:rsidR="00694A07" w:rsidP="00694A07" w:rsidRDefault="00694A07" w14:paraId="4D888E0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ข้าพเจ้ารู้สึกกังวลเมื่อท่านกล่าวว่าปีที่ยากลำบากกำลังรออยู่ข้างหน้าเรา </w:t>
      </w:r>
    </w:p>
    <w:p w:rsidRPr="00B536EC" w:rsidR="00694A07" w:rsidP="00694A07" w:rsidRDefault="00694A07" w14:paraId="0ABE89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จงเป็นมิตรและสามัคคีกัน จงเตรียมตัวทางจิตวิญญาณและกล้าหาญ จงเป็นหนึ่งเดียว และอย่ากลัวสิ่งใด พระเจ้าจะทรงช่วยเหลือด้วย จงปลูกฝังความรักทางจิตวิญญาณ ให้มันเป็นเหมือนความรักของแม่ที่มีต่อลูก จงให้ความสัมพันธ์ของพวกท่านเป็นความสัมพันธ์แบบพี่น้อง จงให้จิตวิญญาณแห่งการเสียสละดำรงอยู่ท่ามกลางพวกท่าน และเราจะผ่านพ้นวันเวลาที่ยากลำบากไปทีละน้อย </w:t>
      </w:r>
    </w:p>
    <w:p w:rsidRPr="00B536EC" w:rsidR="00694A07" w:rsidP="00694A07" w:rsidRDefault="00694A07" w14:paraId="4A9A9DA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เราผู้เป็นพระภิกษุ แน่นอนว่าได้ถอนตัวจากโลกและทิ้งเพื่อนฝูงและครอบครัวไว้เบื้องหลัง เพื่อเข้าสู่ครอบครัวใหญ่ของอาดัมและพระเจ้า แต่ผู้เป็นฆราวาสต้องรักษาความสัมพันธ์กับเพื่อนและคนรู้จักที่มีจิตวิญญาณคล้ายคลึงกัน เพื่อที่พวกเขาจะได้ช่วยเหลือซึ่งกันและกัน หากผู้คริสเตียนที่อาศัยอยู่ในโลกนี้รักษาความสัมพันธ์กับผู้ที่มีจิตใจทางจิตวิญญาณ พวกเขาก็จะมีผู้ให้พึ่งพาได้ ไม่ว่าคุณจะใช้ชีวิตทางจิตวิญญาณได้ลึกซึ้งเพียงใด วงเพื่อนที่ดี (โดยเฉพาะในยุคสมัยนี้) ก็เป็นสิ่งจำเป็นอย่างยิ่ง การเชื่อมต่อกับผู้ที่มีจิตใจทางจิตวิญญาณเป็นประโยชน์อย่างยิ่งต่อคริสเตียน (แม้จะมากกว่าการอ่านหนังสือทางจิตวิญญาณ) เพราะความสุขจากการร่วมเป็นพี่น้องทางจิตวิญญาณนี้จะปลุกความกระตือรือร้นที่แรงกล้าในตัวพวกเขาสำหรับการปฏิบัติทางจิตวิญญาณ นอกจากนี้ ยังเป็นประโยชน์ด้วย หากที่ทำงานหรือในสถานที่ทำงาน ผู้ที่มีจิตวิญญาณรู้กัน เพื่อที่จะช่วยเหลือกันได้ ตัวอย่างเช่น อาจเกิดปัญหาระหว่างเพื่อนร่วมงาน และอาจต้องการความสนับสนุนซึ่งกันและกัน หากผู้ที่มีจิตวิญญาณไม่รู้จักกัน พวกเขาอาจไม่กล้าพูดคุยกัน </w:t>
      </w:r>
    </w:p>
    <w:p w:rsidRPr="00B536EC" w:rsidR="00694A07" w:rsidP="00694A07" w:rsidRDefault="00694A07" w14:paraId="289E71D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สมมติว่า [ครั้งหนึ่ง] มีคนปฏิเสธที่จะช่วยเราในเรื่องใดเรื่องหนึ่ง และตอนนี้เรารู้สึกลังเลที่จะขอความช่วยเหลือจากเขาอีกครั้ง แบบนี้ถูกต้องหรือไม่? </w:t>
      </w:r>
    </w:p>
    <w:p w:rsidRPr="00B536EC" w:rsidR="00694A07" w:rsidP="00694A07" w:rsidRDefault="00694A07" w14:paraId="6182606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 ไม่ครับ บางทีเขาอาจไม่ได้อยู่ในตำแหน่งที่จะช่วยได้เมื่อก่อน มันก็เหมือนเมื่อคุณขอไม้กางเขนจากผม และผมก็ให้คุณไป ครั้งหนึ่งคุณมาขออีก แต่ผมไม่มี [แน่นอน] ผมก็ไม่ได้ให้คุณ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แล้วผมก็ไปซื้อไม้กางเขนมาเพื่อมีไว้แจก แต่คุณมาโดยไม่ขอ ทั้งที่ผมกำลังรอโอกาสที่จะแจกมันอยู่ </w:t>
      </w:r>
    </w:p>
    <w:p w:rsidRPr="00B536EC" w:rsidR="00694A07" w:rsidP="00694A07" w:rsidRDefault="00694A07" w14:paraId="61BA4A8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ทุกวันนี้ ผู้คนอาศัยอยู่ในอาคารเดียวกันแต่ไม่รู้จักกันเลย แต่ในอดีต มีความรู้สึกเป็นชุมชนที่ช่วยให้ผู้คนได้รู้จักกัน และช่วยเหลือกันในยามจำเป็น ตัวอย่างเช่น หากใครนั้นกำลังเดินทางไปที่ใดด้วยรถม้า แล้วพบคนรู้จักบนทาง เขาจะถามว่า: </w:t>
      </w:r>
      <w:r w:rsidRPr="00B536EC">
        <w:rPr>
          <w:sz w:val="24"/>
          <w:lang w:val="ru-RU"/>
        </w:rPr>
        <w:t xml:space="preserve">‘คุณมาจากไหน และกำลังไปไหน? ผมก็กำลังไปทางนั้นเช่นกัน’ ‘ขึ้นรถมาเลย เราไปด้วยกัน’ หรือหากใครต้องการไปไหนสักแห่งด้วยม้า ก็จะไปหาเพื่อนบ้านและถามว่า </w:t>
      </w:r>
      <w:r w:rsidRPr="00B536EC">
        <w:rPr>
          <w:sz w:val="24"/>
          <w:lang w:val="ru-RU"/>
        </w:rPr>
        <w:t xml:space="preserve">‘คุณกำลังจะไปไหน? ถ้าคุณรอได้ ผมจะออกเดินทางด้วยม้าในสามชั่วโมงและสามารถพาคุณไปด้วยได้’ หรือพวกเขาจะพูดว่า </w:t>
      </w:r>
      <w:r w:rsidRPr="00B536EC">
        <w:rPr>
          <w:sz w:val="24"/>
          <w:lang w:val="ru-RU"/>
        </w:rPr>
        <w:t xml:space="preserve">‘ผมจะไปสถานที่นั้นในวันพรุ่งนี้ ‘มาพักคืนนี้กับเราสิ เพื่อที่เราจะได้ออกเดินทางไปด้วยกันตอนเช้า’ ผู้คนคิดถึงเพื่อนบ้านเสมอ และเมื่อใดก็ตามที่สามารถช่วยได้ไม่ว่าเรื่องอะไร พวกเขาก็ไม่ลังเลที่จะช่วย ผู้คนมีความห่วงใยกันอย่างจริงใจ และมักจะถามเพื่อเตรียมตัวช่วยได้เสมอ แม้กระทั่งในหมู่บ้านอื่น ๆ พวกเขาก็มีเพื่อนที่ดีด้วย </w:t>
      </w:r>
    </w:p>
    <w:p w:rsidRPr="00B536EC" w:rsidR="00694A07" w:rsidP="00694A07" w:rsidRDefault="00694A07" w14:paraId="42CB07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ประโยชน์ของการที่ผู้คนมีความเชื่อมโยงทางจิตวิญญาณต่อกันคืออะไร? </w:t>
      </w:r>
    </w:p>
    <w:p w:rsidRPr="00B536EC" w:rsidR="00694A07" w:rsidP="00694A07" w:rsidRDefault="00694A07" w14:paraId="01E4B78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ในยุคนี้ แม้ผู้ที่มีจิตวิญญาณจะไม่ต้องการถูกผูกพันกัน แต่ปีศาจก็จะบังคับให้พวกเขาต้องอยู่ในความสัมพันธ์นี้ วันนี้ ด้วยความชั่วร้ายอันมากมาย ปีศาจกลับนำประโยชน์อันยิ่งใหญ่ที่สุดมาสู่ผู้คน ตัวอย่างเช่น หากพ่อผู้มีความเชื่อต้องการหาครูสอนพิเศษให้ลูกๆ ของเขา เขาจะถูกบังคับให้หาครูที่ดีและเคร่งครัดในศาสนา เพราะเขากำลังจะนำบุคคลนั้นเข้ามาในบ้านของเขา ในทางกลับกัน ครูสอนพิเศษที่เคร่งครัดในศาสนาแต่ยังไม่มีตำแหน่งงาน และต้องการสอนพิเศษให้เด็ก ๆ จะมองหาครอบครัวที่ดีเพื่อให้เขารู้สึกปลอดภัย หรือผู้ประกอบอาชีพที่ดำเนินชีวิตตามทางจิตวิญญาณ — ไม่ว่าจะเป็นช่างทาสีหรือช่างไฟฟ้า — จะมองหางานกับครอบครัวที่ดีเพื่อให้เขารู้สึกสบายใจ เพราะในครอบครัวที่มุ่งแต่เรื่องทางโลก เขาจะนำปัญหาเข้ามาสู่ตัวเอง เจ้าของบ้านที่เป็นคริสเตียนก็จะมองหาช่างฝีมือที่ดีและคนที่มีศรัทธาเพื่อมาทำงานในบ้านของพวกเขา ทั้งสองฝ่ายจะมองหาคนที่มีจิตวิญญาณเพื่อร่วมมือกัน และด้วยเหตุนี้ ทีละน้อย ผู้คนที่มีจิตวิญญาณจากทุกอาชีพและทุกสาขาความรู้จะได้รู้จักกัน </w:t>
      </w:r>
    </w:p>
    <w:p w:rsidRPr="00B536EC" w:rsidR="00694A07" w:rsidP="00694A07" w:rsidRDefault="00694A07" w14:paraId="3E6238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ในที่สุด ปีศาจ แม้โดยไม่ได้ตั้งใจ ก็ทำดีผ่านความชั่วร้ายของเขา: เขาแยกแกะออกจากแพะ แกะจะถูกแยกออกจากแพะ และจะใช้ชีวิตเป็นฝูงเดียวภายใต้ผู้เลี้ยงแกะองค์เดียว</w:t>
      </w:r>
      <w:r>
        <w:rPr>
          <w:rStyle w:val="FootnoteReference"/>
          <w:sz w:val="24"/>
          <w:lang w:val="ru-RU"/>
        </w:rPr>
        <w:footnoteReference w:id="84"/>
      </w:r>
      <w:r w:rsidRPr="00B536EC">
        <w:rPr>
          <w:sz w:val="24"/>
          <w:lang w:val="ru-RU"/>
        </w:rPr>
        <w:t xml:space="preserve"> ในอดีต ในหมู่บ้าน ชาวนาจะมอบแกะและแพะให้กับผู้เลี้ยงแกะ—บางคนให้ห้าตัว บางคนให้สิบตัว—และแกะจะกินหญ้าอยู่ร่วมกับแพะ เพราะในสมัยนั้น แพะยังมีความรู้ตัวและไม่ใช้เขาชนแกะ ในปัจจุบัน แพะได้กลายเป็นสัตว์ดุร้ายและทำร้ายแกะของพระคริสต์อย่างเจ็บปวด แกะกำลังรอคอยผู้เลี้ยงที่ดีและต้องการฝูงที่ประกอบด้วยแกะเพียงอย่างเดียว เพราะโลกในปัจจุบันนี้เหมาะเพียงสำหรับผู้ที่อยู่ในบาปเท่านั้น ดังนั้น ผู้คนจะถูกแบ่งแยก ทั้งแกะและแพะจะต้องอยู่ตามลำพัง ผู้ที่ปรารถนาจะใช้ชีวิตทางจิตวิญญาณจะค่อยๆ พบว่าไม่สามารถใช้ชีวิตในโลกนี้ได้อีกต่อไป; พวกเขาจะพยายามหาผู้เชื่อที่เหมือนตนเอง หาพ่อทางจิตวิญญาณ และห่างไกลจากบาปมากยิ่งขึ้น นี่คือความดีที่มารกำลังทำอยู่ตอนนี้ โดยที่มันเองก็ไม่ได้ตั้งใจเลย และตอนนี้ ไม่เพียงแต่ในเมือง แต่ยังในหมู่บ้านด้วย คุณจะเห็นได้ว่า บางคนรีบเร่งไปยังศูนย์บันเทิงและใช้ชีวิตอย่างไม่ใส่ใจ ในขณะที่คนอื่นๆ รีบเร่งไปร่วมการเฝ้าระวังตลอดคืน การสวดมนต์ และการรวมตัวทางจิตวิญญาณ และคนเหล่านี้ก็ผูกพันกันแน่นแฟ้น </w:t>
      </w:r>
    </w:p>
    <w:p w:rsidRPr="00B536EC" w:rsidR="00694A07" w:rsidP="00694A07" w:rsidRDefault="00694A07" w14:paraId="5928BF4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สายสัมพันธ์แห่งภราดรภาพที่แข็งแกร่งมากถูกสร้างขึ้นในช่วงเวลาที่ยากลำบาก ในช่วงสงคราม เรา—ทหารจากครึ่งกองพันเดียวกัน—ใช้ชีวิตร่วมกันเป็นเวลาสองปี และมีความผูกพันกันแน่นแฟ้นยิ่งกว่าพี่น้อง เพราะเราผ่านความยากลำบากและอันตรายมาด้วยกัน เรามีความผูกพันกันอย่างแน่นแฟ้นจนเรียกกันเองว่า </w:t>
      </w:r>
      <w:r w:rsidRPr="00B536EC">
        <w:rPr>
          <w:sz w:val="24"/>
          <w:lang w:val="ru-RU"/>
        </w:rPr>
        <w:t xml:space="preserve">‘พี่น้อง’ พวกเขาเป็นคนโลกีย์ มีวิธีคิดแบบโลกีย์; ไม่เคยอ่านพระกิตติคุณหรือหนังสือทางจิตวิญญาณ แต่ไม่มีใครในหมู่พวกเราที่อยากแยกจากกัน ผู้ชายเหล่านี้มีการศึกษาแบบโลกีย์ทั่วไป — ในความหมายที่ดีที่สุดของคำนี้ — แต่พวกเขามีสิ่งที่ยิ่งใหญ่กว่ามาก: ความรักและความเป็นพี่น้อง เพื่อนร่วมรบของเราคนหนึ่งได้ผ่านโลกไปเมื่อไม่นานมานี้ และเพื่อนร่วมรบที่เหลือได้เดินทางมาจากทุกมุมของประเทศเพื่อร่วมงานศพของเขา และเมื่อไม่กี่วันก่อน เพื่อนร่วมรบคนหนึ่งของฉันได้มาที่นี่เพื่อพบฉัน เขาโอบกอดฉันไว้แน่นมากจนฉันไม่สามารถหลุดพ้นได้! </w:t>
      </w:r>
    </w:p>
    <w:p w:rsidRPr="00B536EC" w:rsidR="00694A07" w:rsidP="00694A07" w:rsidRDefault="00694A07" w14:paraId="0B3ECB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ตอนนี้เรากำลังอยู่ในสงครามกับมาร ดังนั้น จงพยายามมากยิ่งขึ้นเพื่อใกล้ชิดกันมากขึ้น เพื่อเป็นพี่น้องกันมากยิ่งขึ้น ด้วยวิธีนี้ เราจะเดินร่วมกันบนเส้นทางที่เราได้เลือกไว้ และปีนขึ้นทางชันสู่กอลโกธาอันหวานชื่นไปด้วยกัน </w:t>
      </w:r>
    </w:p>
    <w:p w:rsidRPr="00E24DB9" w:rsidR="00694A07" w:rsidP="00694A07" w:rsidRDefault="00694A07" w14:paraId="03203C5A" w14:textId="77777777">
      <w:pPr>
        <w:rPr>
          <w:lang w:val="ru-RU"/>
        </w:rPr>
      </w:pPr>
    </w:p>
    <w:p w:rsidRPr="009932F6" w:rsidR="00694A07" w:rsidP="00694A07" w:rsidRDefault="00694A07" w14:paraId="06B7F25C" w14:textId="77777777">
      <w:pPr>
        <w:pStyle w:val="Heading4"/>
        <w:rPr>
          <w:lang w:val="ru-RU"/>
        </w:rPr>
      </w:pPr>
      <w:bookmarkStart w:name="_Toc196400497" w:id="141"/>
      <w:bookmarkStart w:name="_Toc196894793" w:id="142"/>
      <w:bookmarkStart w:name="_Toc196897717" w:id="143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ความสัมพันธ์</w:t>
      </w:r>
      <w:r w:rsidRPr="009932F6">
        <w:rPr>
          <w:lang w:val="ru-RU"/>
        </w:rPr>
        <w:t xml:space="preserve">ทางจิตวิญญาณ</w:t>
      </w:r>
      <w:bookmarkEnd w:id="141"/>
      <w:bookmarkEnd w:id="142"/>
      <w:bookmarkEnd w:id="143"/>
    </w:p>
    <w:p w:rsidRPr="00B536EC" w:rsidR="00694A07" w:rsidP="00694A07" w:rsidRDefault="00694A07" w14:paraId="59D9669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เมื่อวานท่านได้บอกเราว่าท่านรู้สึกว่าทุกคนที่ท่านได้พบในช่วงไม่กี่วันที่ผ่านมาล้วนเป็นพี่น้องของท่าน ความสัมพันธ์ทางจิตวิญญาณคืออะไร? </w:t>
      </w:r>
    </w:p>
    <w:p w:rsidRPr="00B536EC" w:rsidR="00694A07" w:rsidP="00694A07" w:rsidRDefault="00694A07" w14:paraId="0441EEB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เราเป็นพี่น้องทางเนื้อหนังกับทุกคน เราทุกคนเป็นพี่น้องกัน และเราทุกคนเป็นผู้รับใช้ของพระเจ้า นอกจากนี้ เราผู้เชื่อยังได้รับพระคุณให้เป็นบุตรของพระเจ้าด้วยพระโลหิตอันศักดิ์สิทธิ์ของพระคริสต์ของเรา ในชีวิตทางจิตวิญญาณ เราเป็นพี่น้องทางเนื้อหนังผ่านอาดัม และทางจิตวิญญาณผ่านพระคริสต์ ผู้ที่ดำเนินชีวิตทางจิตวิญญาณจะรู้สึกถึงความสัมพันธ์ทางจิตวิญญาณนี้ระหว่างกัน พวกเขาคิดถึงสิ่งเดียวกัน พยายามเพื่อสิ่งเดียวกัน และมุ่งสู่เป้าหมายเดียวกัน แต่หาก เช่นว่า คุณมีน้องสาวทางเลือดที่ดำเนินชีวิตตามใจชอบ ในแบบโลกีย์ คุณก็จะไม่รู้สึกถึงความสัมพันธ์ทางจิตวิญญาณกับเธอ </w:t>
      </w:r>
    </w:p>
    <w:p w:rsidRPr="00B536EC" w:rsidR="00694A07" w:rsidP="00694A07" w:rsidRDefault="00694A07" w14:paraId="70709A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ความสัมพันธ์ทางจิตวิญญาณจะแตกสลายได้หรือไม่? </w:t>
      </w:r>
    </w:p>
    <w:p w:rsidRPr="00B536EC" w:rsidR="00694A07" w:rsidP="00694A07" w:rsidRDefault="00694A07" w14:paraId="2AD7C8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เมื่อคนหนึ่งหยุดใช้ชีวิตทางจิตวิญญาณ ความสัมพันธ์ทางจิตวิญญาณของเขากับอีกคนที่ใช้ชีวิตทางจิตวิญญาณก็จะสิ้นสุดลงด้วย ไม่ใช่คนที่ใช้ชีวิตทางจิตวิญญาณที่ถอนตัวออกไป แต่เป็นคนที่หยุดใช้ชีวิตทางจิตวิญญาณเองที่แยกตัวออกจากอีกฝ่าย; เช่นเดียวกับที่เมื่อคนใดใช้ชีวิตตามพระเจ้ายิ่งมาก ก็ยิ่งเข้าใกล้พระเจ้ามากขึ้น ดังนั้นเมื่อเขาห่างไกลจากชีวิตตามพระเจ้ามากขึ้น ก็ยิ่งห่างไกลจากพระองค์มากขึ้น และเช่นเดียวกับที่พระคุณของพระเจ้าเป็นพลังที่ทำงานจากระยะไกลและถูกส่งต่อไปยังผู้คน พลังชั่วร้ายของมารก็เป็นพลังที่ทำงานจากระยะไกลและถูกส่งต่อไปเช่นกัน ตัวอย่างเช่น หากมีวิญญาณสองดวงอยู่ในสภาพทางจิตวิญญาณ และหนึ่งในนั้นคิดถึงอีกดวงหนึ่ง ก็จะมีความเชื่อมโยงทางจิตวิญญาณระหว่างทั้งสองดวง และวิญญาณหนึ่งจะส่งพลังศักดิ์สิทธิ์ไปยังอีกดวงหนึ่ง ในทำนองเดียวกัน จิตวิญญาณสองดวงที่ดำรงชีวิตอยู่ในบาปและมีความสัมพันธ์บางอย่างระหว่างกัน: หนึ่งในนั้นจะได้รับอิทธิพลจากปีศาจของอีกฝ่ายจากระยะไกล; ‘โทรเลข’ ถูกส่งจากฝ่ายหนึ่งไปยังอีกฝ่าย </w:t>
      </w:r>
    </w:p>
    <w:p w:rsidRPr="00B536EC" w:rsidR="00694A07" w:rsidP="00694A07" w:rsidRDefault="00694A07" w14:paraId="3334B99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เมื่อหนึ่งในสองคนที่มีความเชื่อมโยงกับปีศาจระหว่างกันเปลี่ยนแปลงไปในทางที่ดีขึ้น สิ่งนั้นจะช่วยอีกคนได้หรือไม่? </w:t>
      </w:r>
    </w:p>
    <w:p w:rsidRPr="00B536EC" w:rsidR="00694A07" w:rsidP="00694A07" w:rsidRDefault="00694A07" w14:paraId="08C0817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เขาไม่ได้รับคำตอบ เพราะผู้ที่เปลี่ยนแปลงไปในทางที่ดีขึ้นนั้น ไม่ได้รับสายโทรศัพท์ [ทางจิตวิญญาณ] ของเขา สายถูกตัดขาด และความเชื่อมโยงนั้นไม่มีอยู่อีกต่อไป ดังนั้น จึงมีโอกาสที่ผู้ที่เหลืออยู่โดยไม่ได้รับคำตอบจะคิดทบทวนเรื่องนี้ และหากเขาต้องการ มันอาจช่วยเขาได้ </w:t>
      </w:r>
    </w:p>
    <w:p w:rsidRPr="00B536EC" w:rsidR="00694A07" w:rsidP="00694A07" w:rsidRDefault="00694A07" w14:paraId="5C3381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เมื่อเรามีปฏิสัมพันธ์กับบุคคลที่มีความปรารถนาแรงกล้า และความปรารถนาเหล่านี้ไม่มีอิทธิพลที่เป็นอันตรายต่อเรา นี่หมายความว่าเรามีอิทธิพลต่อนิสัยใจคอของเขาหรือไม่? </w:t>
      </w:r>
    </w:p>
    <w:p w:rsidRPr="00B536EC" w:rsidR="00694A07" w:rsidP="00694A07" w:rsidRDefault="00694A07" w14:paraId="3EEDB31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หากเรามีสภาพทางจิตวิญญาณ ความศักดิ์สิทธิ์ เราก็จะมีอิทธิพลอย่างมากต่อเขา เพราะ [ในกรณีนั้น] เขาได้รับอิทธิพลจากพระคุณของพระเจ้า และด้วยวิธีนี้ เพื่อนบ้านของเราจึงได้รับประโยชน์ เมื่อเราอดทนต่อพี่น้องด้วยความรัก เขาจะเข้าใจสิ่งนี้ สิ่งเดียวกันนี้ก็ใช้ได้กับความมุ่งร้าย: หากเรามีความมุ่งร้ายอยู่ในใจ เขาก็จะรับรู้ได้เช่นกัน แม้มันจะไม่ปรากฏให้เห็นจากภายนอกก็ตาม สิ่งใดที่จิตมีอยู่ นั่นคือสิ่งที่มันส่งต่อไปยังจิตอื่น ความหลงใหลส่งต่อความหลงใหล ความรำคาญส่งต่อความรำคาญ ความโกรธส่งต่อความโกรธ แต่ของขวัญที่เต็มไปด้วยพระคุณจากจิตที่ได้รับพระคุณจะส่งต่อของขวัญที่เต็มไปด้วยพระคุณไปยังเพื่อนบ้านของเรา </w:t>
      </w:r>
    </w:p>
    <w:p w:rsidRPr="00B536EC" w:rsidR="00694A07" w:rsidP="00694A07" w:rsidRDefault="00694A07" w14:paraId="3FFC6CF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แล้วการคบหาสมาคมกับผู้มีคุณธรรมจะช่วยได้หรือไม่? </w:t>
      </w:r>
    </w:p>
    <w:p w:rsidRPr="00B536EC" w:rsidR="00694A07" w:rsidP="00694A07" w:rsidRDefault="00694A07" w14:paraId="51ED4A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แน่นอนว่าช่วยได้ครับ หากคุณเข้าไปในห้องที่เผาธูปอยู่ตลอดเวลา เมื่อคุณออกมา คุณเองก็จะกลิ่นธูปติดตัว หากคุณเข้าไปในคอกม้า คุณก็จะกลิ่นคอกม้าติดตัว หลังจากไปเยี่ยมบ้านของคนโลกีย์ คุณก็จะกลิ่นของโลกีย์ติดตัว [ผมจำได้] ในช่วงการยึดครอง เราได้ปลูกแตงโมหลายพันธุ์บนพื้นที่ห้าเฮกตาร์: พันธุ์อเมริกันจากวิทยาลัยเกษตรกรรม—แตงโมสีขาว ขนาดใหญ่</w:t>
      </w:r>
      <w:r w:rsidRPr="00B536EC">
        <w:rPr>
          <w:sz w:val="24"/>
          <w:lang w:val="ru-RU"/>
        </w:rPr>
        <w:t xml:space="preserve">และหวานมาก—รวมถึงแตงโม ‘อาร์ก’ ซึ่งเป็นพันธุ์ท้องถิ่น และพันธุ์อื่นๆ หากมีบวบเติบโตอยู่ข้างๆ แตงโมพันธุ์อเมริกัน ความหวานจากแตงโมจะถ่ายโอนไปยังบวบ บวบจะกลายเป็นหวานขึ้น ในขณะที่แตงโมจะสูญเสียรสชาติไป สิ่งนี้เกิดขึ้นผ่านกระบวนการผสมเกสร โดยผึ้งที่บินจากดอกหนึ่งไปยังอีกดอกหนึ่ง หากคุณเห็นเมลอนที่มี </w:t>
      </w:r>
      <w:r w:rsidRPr="00B536EC">
        <w:rPr>
          <w:sz w:val="24"/>
          <w:lang w:val="ru-RU"/>
        </w:rPr>
        <w:t xml:space="preserve">‘สะดือ’</w:t>
      </w:r>
      <w:r w:rsidRPr="00B536EC">
        <w:rPr>
          <w:sz w:val="24"/>
          <w:lang w:val="ru-RU"/>
        </w:rPr>
        <w:t xml:space="preserve"> ขนาดใหญ่ </w:t>
      </w:r>
      <w:r w:rsidRPr="00B536EC">
        <w:rPr>
          <w:sz w:val="24"/>
          <w:lang w:val="ru-RU"/>
        </w:rPr>
        <w:t xml:space="preserve">คุณสามารถมั่นใจได้ว่ามันเติบโตอยู่ข้างๆ คูร์เก็ตต์ </w:t>
      </w:r>
    </w:p>
    <w:p w:rsidRPr="00B536EC" w:rsidR="00694A07" w:rsidP="00694A07" w:rsidRDefault="00694A07" w14:paraId="174A13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หากเมลอนพันธุ์ ‘Arg’ เติบโตอยู่ข้างเมลอนคุณภาพดี มันจะดูดความหวานจากเมลอนคุณภาพดีนั้นไป เมลอนคุณภาพดีจะสูญเสียความหวาน แต่ในกรณีนี้ อย่างน้อยมันก็จะกลายเป็นเมลอนได้เช่นกัน แต่หากมีคูร์เจ็ตอยู่ข้างๆ เมลอนที่ดี เมลอนนั้นจะกลายเป็นหวานขึ้น และเมื่อปรุงอาหารจะต้องใช้เกลือทั้งกำมือ เมลอนจะเสียเปรียบ และคูร์เจ็ตก็ไม่ได้ประโยชน์อะไรเช่นกัน อย่างไรก็ตาม หากเมลอนอยู่ข้างๆ เมลอนอีกผล เมลอนที่ดีจะเสียเปรียบ แต่เมลอนอีกผลจะกลายเป็นหวานขึ้น สิ่งที่ผมต้องการกล่าวคือ หากผู้คริสเตียนที่ยังไม่มีความก้าวหน้าทางจิตวิญญาณมากนักถูกวางไว้ใกล้กับผู้ที่มีความก้าวหน้าทางจิตวิญญาณแล้ว ผู้หลังอาจรู้สึกเหนื่อยล้า หรืออาจ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ได้รับอันตรายบ้าง แต่ผู้แรกจะได้รับประโยชน์ อย่างไรก็ตาม หากผู้ที่มีโลกทัศน์และไม่เชื่อในพระเจ้าถูกวางไว้ใกล้กับผู้ที่มีความก้าวหน้าทางจิตวิญญาณแล้ว ความพยายามและเวลาของผู้แรกก็จะสูญเปล่า หากคำพูดของใครนั้นสัมผัสใจคนโลกีย์ได้ นั่นคือสิ่งสูงสุดที่อาจเกิดขึ้นได้ แต่หากเขาตีความคำพูดนั้นตามปรัชญาโลกีย์ [ของตัวเอง] — คือ หากเขาเข้าใจมันด้วยจิตวิญญาณโลกีย์ — เขาจะไม่ได้รับประโยชน์ใดๆ เลย กล่าวอีกนัยหนึ่ง เขาจะยังคงเป็นบวบอยู่ แม้จะมีรสหวานขึ้นเล็กน้อยก็ตาม </w:t>
      </w:r>
    </w:p>
    <w:p w:rsidRPr="00E24DB9" w:rsidR="00694A07" w:rsidP="00694A07" w:rsidRDefault="00694A07" w14:paraId="0FDBB155" w14:textId="77777777">
      <w:pPr>
        <w:rPr>
          <w:lang w:val="ru-RU"/>
        </w:rPr>
      </w:pPr>
    </w:p>
    <w:p w:rsidRPr="009932F6" w:rsidR="00694A07" w:rsidP="00694A07" w:rsidRDefault="00694A07" w14:paraId="7A2EBF73" w14:textId="77777777">
      <w:pPr>
        <w:pStyle w:val="Heading4"/>
        <w:rPr>
          <w:lang w:val="ru-RU"/>
        </w:rPr>
      </w:pPr>
      <w:bookmarkStart w:name="_Toc196400498" w:id="144"/>
      <w:bookmarkStart w:name="_Toc196894794" w:id="145"/>
      <w:bookmarkStart w:name="_Toc196897718" w:id="146"/>
      <w:r w:rsidRPr="009932F6">
        <w:rPr>
          <w:lang w:val="ru-RU"/>
        </w:rPr>
        <w:t xml:space="preserve">ความระมัดระวัง</w:t>
      </w:r>
      <w:r w:rsidRPr="009932F6">
        <w:rPr>
          <w:lang w:val="ru-RU"/>
        </w:rPr>
        <w:t xml:space="preserve">ในการ</w:t>
      </w:r>
      <w:r w:rsidRPr="009932F6">
        <w:rPr>
          <w:lang w:val="ru-RU"/>
        </w:rPr>
        <w:t xml:space="preserve">สื่อสาร</w:t>
      </w:r>
      <w:bookmarkEnd w:id="144"/>
      <w:bookmarkEnd w:id="145"/>
      <w:bookmarkEnd w:id="146"/>
    </w:p>
    <w:p w:rsidRPr="00B536EC" w:rsidR="00694A07" w:rsidP="00694A07" w:rsidRDefault="00694A07" w14:paraId="6E739A1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ในกองทัพ โดยเฉพาะในหน่วยสื่อสาร เรามีแผนภูมิระบุลักษณะเฉพาะที่ช่วยให้แยกแยะได้อย่างชัดเจนว่าสถานีวิทยุใดเป็นของเรา และสถานีใดเป็นของศัตรู; เรารู้จักสถานีวิทยุของเราเอง ในช่วงเวลาหนึ่ง ระหว่างการฝึกอบรมพิเศษเกี่ยวกับเทคนิคการรับสัญญาณวิทยุ เราจะตั้งสถานีวิทยุกลางขึ้นและพยายามระบุสังกัดของสถานีศัตรู เราจะถามว่า </w:t>
      </w:r>
      <w:r w:rsidRPr="00B536EC">
        <w:rPr>
          <w:sz w:val="24"/>
          <w:lang w:val="ru-RU"/>
        </w:rPr>
        <w:t xml:space="preserve">‘นี่คืออะไร?’ — หรือพูดว่า </w:t>
      </w:r>
      <w:r w:rsidRPr="00B536EC">
        <w:rPr>
          <w:sz w:val="24"/>
          <w:lang w:val="ru-RU"/>
        </w:rPr>
        <w:t xml:space="preserve">‘หนึ่ง!’ — แล้วฟังคำตอบ เพื่อจับผิดพวกเขา กล่าวอีกนัยหนึ่ง หากเราไม่สามารถระบุสถานีวิทยุได้อย่างแน่ชัด เราก็จะไม่เชื่อถือมันและพยายามระบุให้ชัดเจน ดังนั้นในชีวิตทางจิตวิญญาณก็เช่นเดียวกัน: เมื่อเราเห็นว่า </w:t>
      </w:r>
      <w:r w:rsidRPr="00B536EC">
        <w:rPr>
          <w:sz w:val="24"/>
          <w:lang w:val="ru-RU"/>
        </w:rPr>
        <w:t xml:space="preserve">‘สถานีวิทยุ’</w:t>
      </w:r>
      <w:r w:rsidRPr="00B536EC">
        <w:rPr>
          <w:sz w:val="24"/>
          <w:lang w:val="ru-RU"/>
        </w:rPr>
        <w:t xml:space="preserve"> บาง</w:t>
      </w:r>
      <w:r w:rsidRPr="00B536EC">
        <w:rPr>
          <w:sz w:val="24"/>
          <w:lang w:val="ru-RU"/>
        </w:rPr>
        <w:t xml:space="preserve">แห่งไม่ใช่ของเรา เราต้องถามตัวเองว่า </w:t>
      </w:r>
      <w:r w:rsidRPr="00B536EC">
        <w:rPr>
          <w:sz w:val="24"/>
          <w:lang w:val="ru-RU"/>
        </w:rPr>
        <w:t xml:space="preserve">‘ทำไมฉันต้องทำงานกับสถานีนี้? “เหมือนจะ!” เมื่อผู้ดำเนินการวิทยุรู้ดีว่าสถานีวิทยุนั้นเป็นของบุคคลอื่น แต่ยังต้องการใช้มัน — นั่นถือเป็นความผิดที่ร้ายแรง แต่ความผิดของเขาจะร้ายแรงยิ่งขึ้นเพียงใด เมื่อเขารู้ว่าสถานีวิทยุนั้นไม่เพียงเป็นของบุคคลอื่น แต่ยังเป็นฝ่ายศัตรู — และเขายังต้องการร่วมมือกับศัตรู! สิ่งที่ผมต้องการกล่าวคือ ในเรื่องที่เกี่ยวข้องกับความสัมพันธ์ของเรากับผู้อื่น เราจำเป็นต้องคิดให้รอบคอบและระมัดระวัง และวิธีปฏิบัติที่น่าเชื่อถือที่สุดคือทุกคนควรปรึกษาพ่อทางจิตวิญญาณของตนเอง </w:t>
      </w:r>
    </w:p>
    <w:p w:rsidRPr="00B536EC" w:rsidR="00694A07" w:rsidP="00694A07" w:rsidRDefault="00694A07" w14:paraId="63EBFD6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เราควรระมัดระวังในการสนทนาด้วย เพราะมักเริ่มต้นด้วยเรื่องทางจิตวิญญาณ แต่กลับจบลงด้วยการนินทา ไม่เพียงแต่เสียเวลาเท่านั้น แต่ยังทำลายจิตวิญญาณของตนเองผ่านการตัดสินผู้อื่นด้วย เพราะเราไม่มีสิทธิ์ที่จะตัดสินใครทั้งสิ้น เราไม่มีสิทธิ์ที่จะตัดสินแม้แต่สิ่งที่กำลังเกิดขึ้นในโลกนี้ หากเราทำได้ หลังจากที่ได้พูดเรื่องใดเรื่องหนึ่งด้วยใจหนักอึ้งแล้ว ก็ควรพยายามช่วยแก้ไขสถานการณ์ที่เลวร้ายนั้น นอกจากนี้ เราไม่ควรตัดสินผู้ล่วงลับด้วย เพราะโชคดีที่วิญญาณของทุกคนอยู่ในพระหัตถ์ของพระเจ้า </w:t>
      </w:r>
    </w:p>
    <w:p w:rsidRPr="00B536EC" w:rsidR="00694A07" w:rsidP="00694A07" w:rsidRDefault="00694A07" w14:paraId="6F658BD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ผมเห็นว่า สำหรับคนจำนวนมาก คำพูดเพียงคำเดียวที่พูดโดยไม่ระมัดระวัง ก็มักเพียงพอที่จะทำให้ความคิดของพวกเขาเสื่อมเสีย คุณรู้ไหมว่าเราจะระมัดระวังเพียงใด หากมีภาษีเก็บจากคำพูดของเรา? หากมีใครบอกเราว่า </w:t>
      </w:r>
      <w:r w:rsidRPr="00B536EC">
        <w:rPr>
          <w:sz w:val="24"/>
          <w:lang w:val="ru-RU"/>
        </w:rPr>
        <w:t xml:space="preserve">‘คุณจะพูดคำนี้เท่านี้ คุณต้องจ่ายเท่านี้’ แล้วเราคงจะนับคำพูดของเราอย่างระมัดระวัง เมื่อโทรโทรศัพท์ เราคิดถึงว่าจะพูดอะไรและพูดมากน้อยเพียงใด เพราะเราต้องจ่ายค่าโทร ทุกวันนี้มีเวลาจำนวนมากที่ถูกเสียไปกับคำพูด </w:t>
      </w:r>
    </w:p>
    <w:p w:rsidRPr="00B536EC" w:rsidR="00694A07" w:rsidP="00694A07" w:rsidRDefault="00694A07" w14:paraId="25B3C4F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ใน</w:t>
      </w:r>
      <w:r w:rsidRPr="00B536EC">
        <w:rPr>
          <w:sz w:val="24"/>
          <w:lang w:val="ru-RU"/>
        </w:rPr>
        <w:t xml:space="preserve">หนังสือ *The Ladder* มีเขียนไว้ว่า การวิพากษ์วิจารณ์เป็นผลผลิตของความเกลียดชัง แต่การนินทาลือแบบธรรมดาจะมีความรักอยู่ได้หรือไม่? </w:t>
      </w:r>
    </w:p>
    <w:p w:rsidRPr="00245E05" w:rsidR="00694A07" w:rsidP="00694A07" w:rsidRDefault="00694A07" w14:paraId="7C9872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หากคุณรักจิตวิญญาณใดอย่างลึกซึ้ง และเห็นว่าคนอื่นอิจฉาเขา คุณอาจพูดอะไรบางอย่างเพื่อปกป้องเขา เพื่อไม่ให้คนอื่นอิจฉาเขา ทุกสิ่งต้องได้รับการทดสอบ อย่างไรก็ตาม คนที่มีข้อบกพร่องหรือถูกทำร้าย ซึ่งเชื่อว่าตนเองถูกปฏิบัติอย่างไม่เป็นธรรม และด้วยเหตุนี้จึงรู้สึกทุกข์ใจหรือหงุดหงิด และแสดงความไม่พอใจต่อเรื่องใดเรื่องหนึ่ง อาจก่อให้เกิดความเสียหายต่อจิตวิญญาณของผู้อื่นได้ ซึ่งแม้แต่ปีศาจก็ไม่อาจก่อให้เกิดได้ ยูดาสไม่พอใจกับการใช้มดยอบอย่างสิ้นเปลืองที่หญิงผู้ถือมดยอบเทลง และกล่าวว่ามดยอบนี้สามารถขายได้ และนำเงินไปแจกจ่ายให้คนจนได้ อัครสาวกคนอื่นๆ ที่ได้รับพระคุณ </w:t>
      </w:r>
      <w:r w:rsidRPr="00B536EC">
        <w:rPr>
          <w:sz w:val="24"/>
          <w:lang w:val="ru-RU"/>
        </w:rPr>
        <w:t xml:space="preserve">ก็ตกอยู่ภายใต้อิทธิพลของ</w:t>
      </w:r>
      <w:r w:rsidRPr="00B536EC">
        <w:rPr>
          <w:sz w:val="24"/>
          <w:lang w:val="ru-RU"/>
        </w:rPr>
        <w:t xml:space="preserve">ยูดาสเช่นกัน</w:t>
      </w:r>
      <w:r>
        <w:rPr>
          <w:rStyle w:val="FootnoteReference"/>
          <w:sz w:val="24"/>
          <w:lang w:val="ru-RU"/>
        </w:rPr>
        <w:footnoteReference w:id="85"/>
      </w:r>
      <w:r w:rsidRPr="00B536EC">
        <w:rPr>
          <w:sz w:val="24"/>
          <w:lang w:val="ru-RU"/>
        </w:rPr>
        <w:t xml:space="preserve"> พวกเขาเห็นความถูกต้องภายนอกในสิ่งที่ยูดาสพูด และตกอยู่ภายใต้อิทธิพลของเขา เพราะพวกเขาไม่รู้จักใจที่รักเงินของเขา และพระคริสต์ยังมอบกล่องเงินให้ยูดาสเพื่อตอบสนองความปรารถนาของเขา และเขา </w:t>
      </w:r>
      <w:r w:rsidRPr="00B536EC">
        <w:rPr>
          <w:i/>
          <w:iCs/>
          <w:sz w:val="24"/>
          <w:lang w:val="ru-RU"/>
        </w:rPr>
        <w:t xml:space="preserve">‘รับภาระที่</w:t>
      </w:r>
      <w:r w:rsidRPr="00B536EC">
        <w:rPr>
          <w:i/>
          <w:iCs/>
          <w:sz w:val="24"/>
          <w:lang w:val="ru-RU"/>
        </w:rPr>
        <w:t xml:space="preserve">หนักเกินกว่าที่เขาจะรับไหว’</w:t>
      </w:r>
      <w:r>
        <w:rPr>
          <w:rStyle w:val="FootnoteReference"/>
          <w:i/>
          <w:iCs/>
          <w:sz w:val="24"/>
          <w:lang w:val="ru-RU"/>
        </w:rPr>
        <w:footnoteReference w:id="86"/>
      </w:r>
    </w:p>
    <w:p w:rsidRPr="00B536EC" w:rsidR="00694A07" w:rsidP="00694A07" w:rsidRDefault="00694A07" w14:paraId="7F5D392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เมื่อสองคนมีความเห็นไม่ตรงกันและขอความเห็นจากบุคคลที่สาม บุคคลนั้นควรมีท่าทีอย่างไร? </w:t>
      </w:r>
    </w:p>
    <w:p w:rsidRPr="00B536EC" w:rsidR="00694A07" w:rsidP="00694A07" w:rsidRDefault="00694A07" w14:paraId="3665E5D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หากเขาต้องรับมือกับคนที่มีความเห็นต่างเกี่ยวกับเรื่องส่วนตัว ก็ควรแสดงความคิดเห็นต่อหน้าทั้งสองฝ่าย มิฉะนั้น แต่ละฝ่ายจะนำคำพูดของเขาไปใช้เพื่อประโยชน์ของตนเอง แต่หากคำพูดของบุคคลที่ถูกขอความคิดเห็นนั้นมีน้ำหนัก ฝ่ายที่ขัดแย้งกันจะนำ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สิ่งที่เขาพูดไปใช้เป็นอาวุธหนัก และเริ่มโจมตีกันอย่างไร้ความปรานี และลูกกระสุนเหล่านี้จะตกใส่ตัวผู้พูดเอง แม้ว่าเขาจะไม่คาดคิดถึงมัน ดังนั้น เขาควรหลีกเลี่ยงคนประเภทนี้ให้มากที่สุดเท่าที่จะทำได้ เพื่อรักษาความสงบภายในใจ และสามารถอธิษฐานเพื่อความสงบระหว่างคนเหล่านี้ — และเพื่อความสงบในโลก [ทั้งใบ] ด้วย หากเขาไม่สามารถหลีกเลี่ยงคนประเภทนี้ที่ชอบสร้างการล่อลวงได้โดยสิ้นเชิง ก็ควรหลีกเลี่ยงการพูดมากเกินไปอย่างน้อยที่สุด เพื่อลดการล่อลวงลงบ้าง การที่บางคนไม่มีความมุ่งร้าย แต่เพียงแต่ผิวเผินเท่านั้น ก็ไม่สำคัญ เพราะพวกเขาก็สร้างการล่อลวงได้ผ่านความผิวเผินของตนเองเช่นกัน </w:t>
      </w:r>
    </w:p>
    <w:p w:rsidRPr="00E24DB9" w:rsidR="00694A07" w:rsidP="00694A07" w:rsidRDefault="00694A07" w14:paraId="7E2EE86D" w14:textId="77777777">
      <w:pPr>
        <w:rPr>
          <w:lang w:val="ru-RU"/>
        </w:rPr>
      </w:pPr>
    </w:p>
    <w:p w:rsidRPr="009932F6" w:rsidR="00694A07" w:rsidP="00694A07" w:rsidRDefault="00694A07" w14:paraId="6897ABCF" w14:textId="77777777">
      <w:pPr>
        <w:pStyle w:val="Heading4"/>
        <w:rPr>
          <w:lang w:val="ru-RU"/>
        </w:rPr>
      </w:pPr>
      <w:bookmarkStart w:name="_Toc196400499" w:id="147"/>
      <w:bookmarkStart w:name="_Toc196894795" w:id="148"/>
      <w:bookmarkStart w:name="_Toc196897719" w:id="149"/>
      <w:r w:rsidRPr="009932F6">
        <w:rPr>
          <w:lang w:val="ru-RU"/>
        </w:rPr>
        <w:t xml:space="preserve">ความรัก</w:t>
      </w:r>
      <w:r w:rsidRPr="009932F6">
        <w:rPr>
          <w:lang w:val="ru-RU"/>
        </w:rPr>
        <w:t xml:space="preserve">ของแม่</w:t>
      </w:r>
      <w:bookmarkEnd w:id="147"/>
      <w:bookmarkEnd w:id="148"/>
      <w:bookmarkEnd w:id="149"/>
    </w:p>
    <w:p w:rsidRPr="00B536EC" w:rsidR="00694A07" w:rsidP="00694A07" w:rsidRDefault="00694A07" w14:paraId="1DA71B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หากบุคคลหนึ่งมีทั้งความรักและมารยาทที่เอาใจใส่ นั่นหมายความว่าเขามีความบริสุทธิ์ในใจหรือไม่? </w:t>
      </w:r>
    </w:p>
    <w:p w:rsidRPr="00B536EC" w:rsidR="00694A07" w:rsidP="00694A07" w:rsidRDefault="00694A07" w14:paraId="2EC7E5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ขึ้นอยู่กับกรณี บางครั้งมันเป็นเพียงความสุภาพตามโลกีย์เท่านั้น ใช่ หลายคนมีน้ำใจและสุภาพ แต่สิ่งนั้นไม่ได้หมายความว่าพวกเขามีความสูงส่งทางจิตวิญญาณหรือจิตวิญญาณแห่งการเสียสละ พวกเขามีนิสัยดีอยู่จริง แต่นั่นไม่ใช่ประเด็นที่นี่ คนที่แสดงความสุภาพตามโลกีย์และเป็นคนหน้าไหว้หลังหลอก สามารถก่อให้เกิดความเสียหายได้มาก เพราะคนอื่นถูกหลอกลวง เปิดใจให้เขา และสุดท้ายก็เสียความเคารพไปให้กับคนโลกีย์ที่ไม่รู้ว่าความเคารพนั้นหมายถึงอะไร มันเหมือนกับการให้เหรียญทองดราคมาแก่ผู้ที่รู้จักแต่เหรียญทองแดงเท่านั้น นอกจากนี้ ก็ไม่ควรเสียเวลาไปโดยเปล่าประโยชน์ด้วยการให้คำปรึกษาทางจิตวิญญาณแก่ผู้ที่เพลิดเพลินกับการสนทนาทางโลกและการแสดงความคิดเห็นของตนเองอย่างเห็นแก่ตัว </w:t>
      </w:r>
    </w:p>
    <w:p w:rsidRPr="00B536EC" w:rsidR="00694A07" w:rsidP="00694A07" w:rsidRDefault="00694A07" w14:paraId="45ADE24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หากมีใครมีปัญหา มาหาท่านและพูดเรื่องนั้นไม่หยุด แม้ตอนนั้นปัญหาจะได้รับการแก้ไขไปแล้วบางส่วน ท่านควรปฏิบัติอย่างไรในกรณีเช่นนี้? </w:t>
      </w:r>
    </w:p>
    <w:p w:rsidRPr="00B536EC" w:rsidR="00694A07" w:rsidP="00694A07" w:rsidRDefault="00694A07" w14:paraId="3ACF907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เมื่อพวกเขามาครั้งแรก พวกเขามีข้ออ้าง: พวกเขาต้องการระบายความในใจ และมีสิทธิ์ที่จะใช้เวลาของคุณไปมาก ในกรณีนั้น คุณต้องฟังพวกเขา หากไม่ฟัง คนนั้นจะเริ่มคิดว่าคุณเบื่อพวกเขาแล้ว หรือว่าคุณไม่เข้าใจพวกเขา แต่หากหลังจากนั้นพวกเขายังคงพูดเรื่องเดิมซ้ำไปซ้ำมา ให้บอกพวกเขาว่า: </w:t>
      </w:r>
      <w:r w:rsidRPr="00B536EC">
        <w:rPr>
          <w:sz w:val="24"/>
          <w:lang w:val="ru-RU"/>
        </w:rPr>
        <w:t xml:space="preserve">“ไม่ใช่ว่าฉันฟังคุณไม่ได้ แต่การฟังแบบนี้ไม่ได้ช่วยคุณอะไรเลย คุณกำลังทำให้ฤดูร้อนกลายเป็นฤดูหนาว แต่ตอนนี้สถานการณ์เริ่มดีขึ้นแล้ว นี่คือฤดูใบไม้ผลิ ฤดูร้อนจะมาถึงเร็วๆ นี้ แต่เมื่อถึงฤดูร้อน คุณก็จะคิดถึงความหนาวของฤดูหนาวและตัวสั่น [จากความคิดของคุณเอง]” อย่างไรก็ตาม บางครั้งแม้ในความสัมพันธ์ระหว่างผู้ที่มีจิตวิญญาณ ก็เกิดเรื่องต่อไปนี้: คนหนึ่งไปเล่าความเจ็บปวดของตัวเองให้อีกคนฟัง แต่คนนั้นไม่ต้องการฟัง เพื่อไม่ให้สูญเสียความสุขของตัวเอง เขาอาจแสร้งทำเป็นรีบหรือเปลี่ยนเรื่องเพื่อรักษาความสงบในใจ นี่คือพฤติกรรมที่ชั่วร้ายอย่างยิ่ง มันเหมือนว่ามีคนกำลังจะตายอยู่ข้างๆ ฉัน แต่ฉันกลับเดินไปไกลๆ แล้วเริ่มร้องเพลง แต่ </w:t>
      </w:r>
      <w:r w:rsidRPr="00B536EC">
        <w:rPr>
          <w:i/>
          <w:iCs/>
          <w:sz w:val="24"/>
          <w:lang w:val="ru-RU"/>
        </w:rPr>
        <w:t xml:space="preserve">‘</w:t>
      </w:r>
      <w:r w:rsidRPr="00B536EC">
        <w:rPr>
          <w:i/>
          <w:iCs/>
          <w:sz w:val="24"/>
          <w:lang w:val="ru-RU"/>
        </w:rPr>
        <w:t xml:space="preserve">ร้องไห้กับผู้ที่ร้องไห้</w:t>
      </w:r>
      <w:r w:rsidRPr="00B536EC">
        <w:rPr>
          <w:i/>
          <w:iCs/>
          <w:sz w:val="24"/>
          <w:lang w:val="ru-RU"/>
        </w:rPr>
        <w:t xml:space="preserve">’</w:t>
      </w:r>
      <w:r>
        <w:rPr>
          <w:i/>
          <w:iCs/>
          <w:sz w:val="24"/>
          <w:lang w:val="ru-RU"/>
        </w:rPr>
        <w:t xml:space="preserve"> นั้น</w:t>
      </w:r>
      <w:r w:rsidRPr="00B536EC">
        <w:rPr>
          <w:sz w:val="24"/>
          <w:lang w:val="ru-RU"/>
        </w:rPr>
        <w:t xml:space="preserve">เป็นอย่างไร</w:t>
      </w:r>
      <w:r w:rsidRPr="00245E05">
        <w:rPr>
          <w:i/>
          <w:iCs/>
          <w:sz w:val="24"/>
          <w:lang w:val="ru-RU"/>
        </w:rPr>
        <w:t xml:space="preserve">?</w:t>
      </w:r>
      <w:r>
        <w:rPr>
          <w:rStyle w:val="FootnoteReference"/>
          <w:i/>
          <w:iCs/>
          <w:sz w:val="24"/>
          <w:lang w:val="ru-RU"/>
        </w:rPr>
        <w:footnoteReference w:id="87"/>
      </w:r>
      <w:r w:rsidRPr="00B536EC">
        <w:rPr>
          <w:sz w:val="24"/>
          <w:lang w:val="ru-RU"/>
        </w:rPr>
        <w:t xml:space="preserve"> ยิ่งเมื่อเป็นเรื่องสำคัญของคริสตจักรแล้ว ยิ่งต้องเป็นเช่นนั้นมากขึ้นไปอีก หากคริสตชน [แม้ในสถานการณ์เช่นนั้น] ไม่แสดงความเห็นอกเห็นใจต่อความทุกข์ของอีกฝ่าย เขาก็ไม่ใช่ส่วนหนึ่งของ ‘ร่างกายของคริสตจักร’ </w:t>
      </w:r>
    </w:p>
    <w:p w:rsidRPr="00B536EC" w:rsidR="00694A07" w:rsidP="00694A07" w:rsidRDefault="00694A07" w14:paraId="47E6260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และหากฉันหาข้อแก้ตัวไม่ได้สำหรับความผิดของผู้อื่น นั่นหมายความว่าฉันมีใจแข็งกระด้างหรือไม่? </w:t>
      </w:r>
    </w:p>
    <w:p w:rsidRPr="00B536EC" w:rsidR="00694A07" w:rsidP="00694A07" w:rsidRDefault="00694A07" w14:paraId="634DE3F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คุณไม่หาข้อแก้ตัวให้คนอื่น แต่หาข้อแก้ตัวให้ตัวเอง? แล้วไม่นานนัก พระคริสต์ก็จะไม่หาข้อแก้ตัวให้คุณเช่นกัน หากคนใดไม่ใส่ใจ หัวใจของเขาอาจแข็งเหมือนหินได้ในพริบตา และในพริบตาเดียวกัน มันก็อาจ [กลับมา] นุ่มนวลได้อีกครั้ง จงมีหัวใจเหมือนแม่ คุณรู้ดีว่าแม่รู้สึกอย่างไร: เธอให้อภัยทุกสิ่ง และบางครั้งก็ทำเป็นไม่เห็นความซนบางอย่าง จงอดทนและให้อภัย; แสดงความเมตตาต่อผู้อื่น เพื่อที่พระคริสต์จะได้แสดงความเมตตาต่อคุณ </w:t>
      </w:r>
    </w:p>
    <w:p w:rsidRPr="00B536EC" w:rsidR="00694A07" w:rsidP="00694A07" w:rsidRDefault="00694A07" w14:paraId="3E2F332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หัวใจขยายตัวได้อย่างไร? </w:t>
      </w:r>
    </w:p>
    <w:p w:rsidRPr="00B536EC" w:rsidR="00694A07" w:rsidP="00694A07" w:rsidRDefault="00694A07" w14:paraId="33CA306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มันจะขยายตัวเมื่อคุณให้อภัยความผิด ความไม่สมบูรณ์ และการละเลยของผู้อื่นอย่างต่อเนื่อง และมองพวกเขาเหมือนกำลังมองตัวเองในกระจก แน่นอนว่ามารร้ายอาจปลูกฝังความคิดเกี่ยวกับผู้อื่นให้เราบ้าง โดยเฉพาะเมื่อมีเหตุผลที่แท้จริง อย่างไรก็ตาม การที่เราจะรับหรือปฏิเสธความคิดเหล่านี้ขึ้นอยู่กับตัวเราเอง เมื่อเราวางตัวอยู่ในตำแหน่งของคนอื่น เราจะปฏิบัติต่อพวกเขาด้วยความเมตตาและให้อภัยพวกเขา นอกจากนี้ หากการกระทำนั้นไม่ได้เกิดจากความร้ายกาจ แต่เกิดจากความไม่ระมัดระวัง </w:t>
      </w:r>
      <w:r w:rsidRPr="00B536EC">
        <w:rPr>
          <w:sz w:val="24"/>
          <w:lang w:val="ru-RU"/>
        </w:rPr>
        <w:t xml:space="preserve">ก็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เป็น</w:t>
      </w:r>
      <w:r w:rsidRPr="00B536EC">
        <w:rPr>
          <w:sz w:val="24"/>
          <w:lang w:val="ru-RU"/>
        </w:rPr>
        <w:t xml:space="preserve">เรื่องที่เข้าใจได้ และไม่ก่อให้เกิดปฏิกิริยาเชิงลบ [ในตัวเรา] การที่ความอ่อนแอของมนุษย์มีอยู่นั้นเป็นธรรมชาติและเป็นเรื่องทั่วไปสำหรับทุกคน สิ่งที่เป็นความชั่วร้ายคือการมีนิสัยมุ่งร้ายในตัวคน </w:t>
      </w:r>
    </w:p>
    <w:p w:rsidRPr="00B536EC" w:rsidR="00694A07" w:rsidP="00694A07" w:rsidRDefault="00694A07" w14:paraId="6EAF42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หากใครนั้นอยู่ในสภาพที่แย่ ส่วนฉันอยู่ในสภาพที่ดี ฉันสามารถใช้อิทธิพลต่อเขาได้หรือไม่? </w:t>
      </w:r>
    </w:p>
    <w:p w:rsidRPr="00B536EC" w:rsidR="00694A07" w:rsidP="00694A07" w:rsidRDefault="00694A07" w14:paraId="548E380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แล้วถ้าผู้ล่อลวงนำเสนอเรื่องนี้ให้คุณในลักษณะนี้ล่ะ? อะไรทำให้คุณคิดว่าตัวเองอยู่ในสภาพที่ดีกว่า? ตั้งแต่ตอนที่ฉันเริ่มเชื่อว่าตัวเองดีกว่าคนอื่น และเริ่มสงสารเขา ฉันก็ไม่ควรสงสารเขาอีกต่อไป แต่ควรสงสารตัวเองแทน แม้เมื่อ [คริสเตียน] เห็นว่าเพื่อนบ้านของเขาอยู่ในสภาพที่เลวร้ายจริง ๆ เขาก็จะให้อภัยและหาเหตุผลบรรเทาโทษให้กับเขา เขาไม่หาเหตุผลบรรเทาโทษเพียงเพื่อตัวเองเท่านั้น; เขากลับพบว่าตัวเองแย่กว่าคนอื่น และเจ็บปวดจากความชั่วร้ายของตัวเอง เขายอมรับว่า แม้พระเจ้าจะประทานทุกสิ่งให้เขา แต่เขากลับไม่ได้ตอบแทนอะไรเลย และกล่าวว่า: </w:t>
      </w:r>
      <w:r w:rsidRPr="00B536EC">
        <w:rPr>
          <w:sz w:val="24"/>
          <w:lang w:val="ru-RU"/>
        </w:rPr>
        <w:t xml:space="preserve">‘พระเจ้าของข้าพระองค์ โปรดอย่าถือข้าพระองค์เป็นสำคัญ; โปรดทิ้งข้าพระองค์ไปเถิด “ข้าไม่ได้ทำอะไรเลย โปรดช่วยผู้อื่นเถิด” ผู้ที่เจริญรุ่งเรืองอย่างแท้จริงไม่รู้สึกว่าตนเองได้ก้าวหน้าไปมาก แต่เพียงแต่รู้สึกสำนึกผิดอย่างลึกซึ้ง ความถ่อมตน และความรักอันศักดิ์สิทธิ์ พร้อมด้วยความปีติยินดีที่ไม่อาจบรรยายได้ </w:t>
      </w:r>
    </w:p>
    <w:p w:rsidRPr="009932F6" w:rsidR="00694A07" w:rsidP="00694A07" w:rsidRDefault="00694A07" w14:paraId="6F07E178" w14:textId="77777777">
      <w:pPr>
        <w:rPr>
          <w:lang w:val="ru-RU"/>
        </w:rPr>
      </w:pPr>
    </w:p>
    <w:p w:rsidRPr="00FC6E31" w:rsidR="00694A07" w:rsidP="00694A07" w:rsidRDefault="00694A07" w14:paraId="1C61A7A4" w14:textId="77777777">
      <w:pPr>
        <w:rPr>
          <w:lang w:val="ru-RU"/>
        </w:rPr>
      </w:pPr>
    </w:p>
    <w:p w:rsidRPr="009932F6" w:rsidR="00694A07" w:rsidP="00694A07" w:rsidRDefault="00694A07" w14:paraId="6968F98B" w14:textId="77777777">
      <w:pPr>
        <w:pStyle w:val="Heading3"/>
        <w:rPr>
          <w:lang w:val="ru-RU"/>
        </w:rPr>
      </w:pPr>
      <w:bookmarkStart w:name="_Toc196400500" w:id="150"/>
      <w:bookmarkStart w:name="_Toc196894796" w:id="151"/>
      <w:bookmarkStart w:name="_Toc196897720" w:id="152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4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วิธี</w:t>
      </w:r>
      <w:r w:rsidRPr="009932F6">
        <w:rPr>
          <w:lang w:val="ru-RU"/>
        </w:rPr>
        <w:t xml:space="preserve">ที่</w:t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ถูกกระตุ้น</w:t>
      </w:r>
      <w:r w:rsidRPr="009932F6">
        <w:rPr>
          <w:lang w:val="ru-RU"/>
        </w:rPr>
        <w:t xml:space="preserve">ให้เกิด</w:t>
      </w:r>
      <w:r w:rsidRPr="009932F6">
        <w:rPr>
          <w:lang w:val="ru-RU"/>
        </w:rPr>
        <w:t xml:space="preserve">ความเมตตา</w:t>
      </w:r>
      <w:r w:rsidRPr="009932F6">
        <w:rPr>
          <w:lang w:val="ru-RU"/>
        </w:rPr>
        <w:t xml:space="preserve">ผ่านความเคารพ</w:t>
      </w:r>
      <w:bookmarkEnd w:id="150"/>
      <w:bookmarkEnd w:id="151"/>
      <w:bookmarkEnd w:id="152"/>
    </w:p>
    <w:p w:rsidRPr="00E24DB9" w:rsidR="00694A07" w:rsidP="00694A07" w:rsidRDefault="00694A07" w14:paraId="7B3A47D2" w14:textId="77777777">
      <w:pPr>
        <w:rPr>
          <w:i/>
          <w:iCs/>
          <w:lang w:val="ru-RU"/>
        </w:rPr>
      </w:pPr>
    </w:p>
    <w:p w:rsidRPr="009932F6" w:rsidR="00694A07" w:rsidP="00694A07" w:rsidRDefault="00694A07" w14:paraId="05E24CF0" w14:textId="77777777">
      <w:pPr>
        <w:pStyle w:val="Heading4"/>
        <w:rPr>
          <w:lang w:val="ru-RU"/>
        </w:rPr>
      </w:pPr>
      <w:bookmarkStart w:name="_Toc196400501" w:id="153"/>
      <w:bookmarkStart w:name="_Toc196894797" w:id="154"/>
      <w:bookmarkStart w:name="_Toc196897721" w:id="155"/>
      <w:r w:rsidRPr="009932F6">
        <w:rPr>
          <w:lang w:val="ru-RU"/>
        </w:rPr>
        <w:t xml:space="preserve">ความเคารพ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อะไร?</w:t>
      </w:r>
      <w:bookmarkEnd w:id="153"/>
      <w:bookmarkEnd w:id="154"/>
      <w:bookmarkEnd w:id="155"/>
    </w:p>
    <w:p w:rsidRPr="00B536EC" w:rsidR="00694A07" w:rsidP="00694A07" w:rsidRDefault="00694A07" w14:paraId="55AE3A3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ความเคารพคืออะไร? </w:t>
      </w:r>
    </w:p>
    <w:p w:rsidRPr="00B536EC" w:rsidR="00694A07" w:rsidP="00694A07" w:rsidRDefault="00694A07" w14:paraId="17FC8EE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ความเคารพคือความเกรงกลัวพระเจ้า ความถ่อมตนภายใน และความไวต่อสิ่งศักดิ์สิทธิ์ ผู้ที่มีความเคารพอาจรู้สึกเขินอาย แต่ความเขินอายนี้เหมือนน้ำผึ้งที่หลั่งไหลเข้าสู่หัวใจของเขา มันไม่ก่อให้เกิดความทุกข์ทรมาน แต่กลับนำความสุขมาสู่ชีวิตของเขา การเคลื่อนไหวของบุคคลที่เต็มไปด้วยความเคารพนั้นอ่อนโยนและแม่นยำ เขาสามารถรับรู้ได้อย่างชัดเจนถึงการประทับอยู่ของพระเจ้า ทูตสวรรค์ และนักบุญทั้งหลาย; เขารู้สึกถึงการประทับอยู่ของทูตสวรรค์ผู้คุ้มครองที่คอยดูแลเขาอยู่เสมอ ในใจของเขา เขาตระหนักอยู่เสมอว่าร่างกายของเขาคือวิหารของพระวิญญาณบริสุทธิ์</w:t>
      </w:r>
      <w:r>
        <w:rPr>
          <w:rStyle w:val="FootnoteReference"/>
          <w:sz w:val="24"/>
          <w:lang w:val="ru-RU"/>
        </w:rPr>
        <w:footnoteReference w:id="88"/>
      </w:r>
      <w:r w:rsidRPr="00B536EC">
        <w:rPr>
          <w:sz w:val="24"/>
          <w:lang w:val="ru-RU"/>
        </w:rPr>
        <w:t xml:space="preserve"> และเขาดำเนินชีวิตอย่างเรียบง่าย บริสุทธิ์ และได้รับการชำระให้บริสุทธิ์ ผู้มีศรัทธาปฏิบัติตนด้วยความระมัดระวังและถ่อมตนไม่ว่าจะไปที่ใด; เขารู้สึกถึงความศักดิ์สิทธิ์ของทุกสิ่งอย่างลึกซึ้ง ตัวอย่างเช่น เขาจะระมัดระวังไม่ให้หันหลังให้ภาพพระ; เขาจะไม่วางพระวรสาร หนังสือทางจิตวิญญาณ หรือวัตถุศักดิ์สิทธิ์ใดๆ ไว้บนที่นั่งของผู้คน เช่น บนโซฟาหรือเก้าอี้; หากเขาเห็นภาพพระ ใจของเขาจะเต็มไปด้วยความสุข และน้ำตาจะเอ่อล้นในดวงตา แม้เพียงเห็นชื่อของพระคริสต์เขียนไว้ที่ใดก็ตาม เขาก็จะจูบมันด้วยความเคารพ และจิตวิญญาณของเขาก็รู้สึกปีติยินดีจากภายใน แม้เขาจะเห็นเศษกระดาษหนังสือพิมพ์ตกอยู่บนพื้น ซึ่งพิมพ์ชื่อพระคริสต์หรือคำว่า </w:t>
      </w:r>
      <w:r w:rsidRPr="00B536EC">
        <w:rPr>
          <w:sz w:val="24"/>
          <w:lang w:val="ru-RU"/>
        </w:rPr>
        <w:t xml:space="preserve">‘พระคริสตจักรศักดิ์สิทธิ์แห่งพระตรีเอกภาพ’ เขาก็จะก้มตัวลงเก็บเศษกระดาษนั้นขึ้นมา จูบมันด้วยความเคารพ และรู้สึกเศร้าที่มันถูกทิ้งลงบนพื้น </w:t>
      </w:r>
    </w:p>
    <w:p w:rsidRPr="00B536EC" w:rsidR="00694A07" w:rsidP="00694A07" w:rsidRDefault="00694A07" w14:paraId="4F02E0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ความศรัทธา (piety) กับความเคารพ (reverence) เป็นสิ่งเดียวกันหรือต่างกัน? </w:t>
      </w:r>
    </w:p>
    <w:p w:rsidRPr="00B536EC" w:rsidR="00694A07" w:rsidP="00694A07" w:rsidRDefault="00694A07" w14:paraId="3C6B6B4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ความศรัทธา</w:t>
      </w:r>
      <w:r>
        <w:rPr>
          <w:rStyle w:val="FootnoteReference"/>
          <w:sz w:val="24"/>
          <w:lang w:val="ru-RU"/>
        </w:rPr>
        <w:footnoteReference w:id="89"/>
      </w:r>
      <w:r w:rsidRPr="00B536EC">
        <w:rPr>
          <w:sz w:val="24"/>
          <w:lang w:val="ru-RU"/>
        </w:rPr>
        <w:t xml:space="preserve"> เหมือนน้ำหอม ส่วนความเคารพเหมือนธูป สำหรับผม ความเคารพคือคุณธรรมที่ยิ่งใหญ่ที่สุด เพราะผู้ที่มีความเคารพจะดึงดูดพระคุณของพระเจ้ามาสู่ตัวเขาเอง เขาจะกลายเป็นภาชนะรับพระคุณ และพระคุณนั้นจะอยู่กับเขาโดยธรรมชาติ แล้วเมื่อพระคุณของพระองค์ </w:t>
      </w:r>
      <w:r w:rsidRPr="00B536EC">
        <w:rPr>
          <w:sz w:val="24"/>
          <w:lang w:val="ru-RU"/>
        </w:rPr>
        <w:t xml:space="preserve">‘ส่องผ่าน’ ตัวเขา ทุกคนจะเคารพเขาและมีความรู้สึกดีต่อเขา ส่วนคนที่ไม่มีความละอายจะก่อให้เกิดความรังเกียจทั้งในผู้ใหญ่และเด็ก </w:t>
      </w:r>
    </w:p>
    <w:p w:rsidRPr="00B536EC" w:rsidR="00694A07" w:rsidP="00694A07" w:rsidRDefault="00694A07" w14:paraId="7FFEBE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ผู้หญิงควรมีความเคารพมากกว่าผู้ชาย ด้วยธรรมชาติของผู้หญิงเอง เธอควรมีความเคารพ หากผู้ชายขาดความเคารพ เขาจะเพียงแต่ไม่สนใจ แต่หากผู้หญิงสูญเสียความเคารพ เธอจะก้าวไปสู่การกระทำผิดที่ร้ายแรง มีชายคนหนึ่งเล่าให้ผมฟังว่า: </w:t>
      </w:r>
      <w:r w:rsidRPr="00B536EC">
        <w:rPr>
          <w:sz w:val="24"/>
          <w:lang w:val="ru-RU"/>
        </w:rPr>
        <w:t xml:space="preserve">“ผมและภรรยาไปแสวงบุญที่สถานที่ศักดิ์สิทธิ์ และไปถึงแม่น้ำจอร์แดน ขณะที่ผมลงน้ำและล้างตัวในน้ำนั้น เธอกลับนั่งอยู่บนฝั่งและห้อยเท้าลงในน้ำจอร์แดน! </w:t>
      </w:r>
      <w:r w:rsidRPr="00B536EC">
        <w:rPr>
          <w:sz w:val="24"/>
          <w:lang w:val="ru-RU"/>
        </w:rPr>
        <w:t xml:space="preserve">‘เฮ้’ ผมพูด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,</w:t>
      </w:r>
      <w:r w:rsidRPr="00B536EC">
        <w:rPr>
          <w:sz w:val="24"/>
          <w:lang w:val="ru-RU"/>
        </w:rPr>
        <w:t xml:space="preserve"> you! “เธอมาทำอะไรที่นี่กันแน่? มาแม่น้ำจอร์แดนแค่เพื่อล้างเท้าหรือ?</w:t>
      </w:r>
      <w:r>
        <w:rPr>
          <w:sz w:val="24"/>
          <w:lang w:val="ru-RU"/>
        </w:rPr>
        <w:t xml:space="preserve">” </w:t>
      </w:r>
      <w:r w:rsidRPr="00B536EC">
        <w:rPr>
          <w:sz w:val="24"/>
          <w:lang w:val="ru-RU"/>
        </w:rPr>
        <w:t xml:space="preserve">ผมเสียอารมณ์และดุเธออย่างรุนแรง” ดูเหมือนว่าภรรยาของเขาเป็นคนที่ไม่ใส่ใจเลยและไม่เข้าใจ [เรื่องพื้นฐาน] ในขณะที่ตัวเขาเองเป็นคนเคร่งศาสนาอย่างลึกซึ้ง </w:t>
      </w:r>
    </w:p>
    <w:p w:rsidRPr="00E24DB9" w:rsidR="00694A07" w:rsidP="00694A07" w:rsidRDefault="00694A07" w14:paraId="6AD4D5EA" w14:textId="77777777">
      <w:pPr>
        <w:rPr>
          <w:lang w:val="ru-RU"/>
        </w:rPr>
      </w:pPr>
    </w:p>
    <w:p w:rsidRPr="009932F6" w:rsidR="00694A07" w:rsidP="00694A07" w:rsidRDefault="00694A07" w14:paraId="021F7536" w14:textId="77777777">
      <w:pPr>
        <w:pStyle w:val="Heading4"/>
        <w:rPr>
          <w:lang w:val="ru-RU"/>
        </w:rPr>
      </w:pPr>
      <w:bookmarkStart w:name="_Toc196400502" w:id="156"/>
      <w:bookmarkStart w:name="_Toc196894798" w:id="157"/>
      <w:bookmarkStart w:name="_Toc196897722" w:id="158"/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ความจริง</w:t>
      </w:r>
      <w:r w:rsidRPr="009932F6">
        <w:rPr>
          <w:lang w:val="ru-RU"/>
        </w:rPr>
        <w:t xml:space="preserve">ที่ว่า</w:t>
      </w:r>
      <w:r w:rsidRPr="009932F6">
        <w:rPr>
          <w:lang w:val="ru-RU"/>
        </w:rPr>
        <w:t xml:space="preserve">ความศรัทธา</w:t>
      </w:r>
      <w:r w:rsidRPr="009932F6">
        <w:rPr>
          <w:lang w:val="ru-RU"/>
        </w:rPr>
        <w:t xml:space="preserve">ถูกส่งต่อ</w:t>
      </w:r>
      <w:bookmarkEnd w:id="156"/>
      <w:bookmarkEnd w:id="157"/>
      <w:bookmarkEnd w:id="158"/>
    </w:p>
    <w:p w:rsidRPr="00B536EC" w:rsidR="00694A07" w:rsidP="00694A07" w:rsidRDefault="00694A07" w14:paraId="0BE04E3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 ท่านคิดว่าคนจะพัฒนาความศรัทธาได้อย่างไร? </w:t>
      </w:r>
    </w:p>
    <w:p w:rsidRPr="00B536EC" w:rsidR="00694A07" w:rsidP="00694A07" w:rsidRDefault="00694A07" w14:paraId="372482C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บรรดาผู้อาวุโสกล่าวว่า เพื่อจะได้รับความยำเกรงต่อพระเจ้า บุคคลต้องใช้ชีวิตอยู่ท่ามกลางหรือคบหาสมาคมกับผู้ที่มีความยำเกรงนั้น และสังเกตดูว่าพวกเขาประพฤติตนอย่างไร เมื่อมีผู้ถามเปไซออสผู้ยิ่งใหญ่ว่า จะได้รับความยำเกรงต่อพระเจ้าได้อย่างไร เขาตอบว่า: </w:t>
      </w:r>
      <w:r w:rsidRPr="00B536EC">
        <w:rPr>
          <w:sz w:val="24"/>
          <w:lang w:val="ru-RU"/>
        </w:rPr>
        <w:t xml:space="preserve">“จงคบหาสมาคมกับผู้คนที่รักพระเจ้าและมีความเกรงกลัวพระเจ้า เพื่อว่าท่านเองจะได้มีความเกรงกลัวพระเจ้าด้วย” สิ่งนี้ แน่นอนว่า ไม่ได้หมายความว่าคนเราควรเพียงแต่สังเกตสิ่งที่พวกเขาทำและเลียนแบบอย่างภายนอกโดยไม่รู้สึกถึงความหมายของการกระทำเหล่านั้นจากภายใน เพราะในกรณีนั้น มันจะไม่ใช่ความศรัทธาที่แท้จริง แต่เป็นความศรัทธาที่ปลอมแปลง สิ่งที่เป็นเท็จย่อมขับไล่ ความศรัทธาคือพระคุณของพระเจ้าที่อยู่ภายในตัวบุคคล ผู้มีความศรัทธาทำสิ่งที่เขาทำเพราะนั่นคือสิ่งที่เขารู้สึกจากภายในตัวเขาเอง แน่นอนว่าภายในตัวเรามีความเคารพอย่างธรรมชาติอยู่แล้ว แต่หากเราไม่พัฒนาคุณสมบัตินี้ ทังกัลลาชกา (tangalashka) ก็จะปลูกฝังความลืมเลือน ทำให้เราตกอยู่ในความไม่รู้สึกตัวและความไม่เคารพ อย่างไรก็ตาม ความเคารพจะถูกปลุกให้ตื่นขึ้นอีกครั้งโดยการสังเกตพฤติกรรมของบุคคลที่มีความเคารพ </w:t>
      </w:r>
    </w:p>
    <w:p w:rsidRPr="00B536EC" w:rsidR="00694A07" w:rsidP="00694A07" w:rsidRDefault="00694A07" w14:paraId="0EB9AFA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แต่ทำไมครับ เกโรนดา บิดาผู้ศักดิ์สิทธิ์จึงพูดถึงแต่ความเคารพเท่านั้น โดยกล่าวว่าหากต้องการได้มัน ก็ควรคบหาผู้ที่มีมัน? ทำไมท่านไม่กล่าวเช่นเดียวกันเกี่ยวกับคุณธรรมอื่น ๆ? </w:t>
      </w:r>
    </w:p>
    <w:p w:rsidRPr="00B536EC" w:rsidR="00694A07" w:rsidP="00694A07" w:rsidRDefault="00694A07" w14:paraId="04945A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เพราะความเคารพนั้นแพร่กระจายได้ การเคลื่อนไหวและพฤติกรรมของบุคคลที่เคารพ เหมือนกลิ่นหอม จะส่งต่อไปยังผู้อื่น; แน่นอนว่า ต้องเป็นกรณีที่บุคคลนั้นมีความตั้งใจดีและความถ่อมตน ข้าพเจ้าจะบอกท่านว่า: หากบุคคลใดขาดความเคารพยำเกรง เขาก็ไม่มีอะไรเลย บุคคลที่เคารพยำเกรง ไม่ว่าเขาจะขาดการศึกษาเพียงใด ก็มองเห็นทุกสิ่งอันศักดิ์สิทธิ์อย่างชัดเจน เห็นมันตามความเป็นจริง เขาไม่ผิดพลาดในเรื่องใดที่เกี่ยวข้องกับความหมายอันศักดิ์สิทธิ์ ผู้มีความศรัทธาอย่างลึกซึ้งนั้นเหมือนเด็กที่ไม่มีความคิดร้ายต่อพ่อแม่ เพราะเขารักและเคารพพ่อแม่ และมองทุกสิ่งที่พ่อแม่ทำว่าเป็นสิ่งที่ดีและบริสุทธิ์ ยิ่งไปกว่านั้น เราควรเคารพพระเจ้าผู้ไม่มีที่เปรียบและสมบูรณ์แบบในทุกด้านเพียงใด! ผู้ที่ขาดความเคารพจะก่อความผิดพลาดและหลงทางสู่ความผิดพลาดเกี่ยวกับหลักคำสอน ข้าพเจ้าเห็นความผิดพลาดที่ก่อขึ้นโดยผู้ที่ขาดความเคารพและเขียนการตีความหรือคำอธิบายเกี่ยวกับพระคัมภีร์ศักดิ์สิทธิ์และผลงานของบรรดาบิดาศักดิ์สิทธิ์ </w:t>
      </w:r>
    </w:p>
    <w:p w:rsidRPr="00B536EC" w:rsidR="00694A07" w:rsidP="00694A07" w:rsidRDefault="00694A07" w14:paraId="4A4EBFD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ในทุกเรื่องทางจิตวิญญาณ ความเคารพและใจเป็นสิ่งจำเป็น ทุกสิ่งที่เกิดจากความเคารพจะได้รับการชำระให้บริสุทธิ์ โดยเฉพาะอย่างยิ่ง เมื่อจะจัดทำพิธีบูชาสำหรับนักบุญท่านใดท่านหนึ่ง ต้องรักและเคารพนักบุญนั้นก่อน จึงจะทำให้พิธีบูชาถูกจัดทำจากใจจริง และแผ่กลิ่นหอมแห่งความเคารพออกมา และหากใครบรรลุถึงภาวะแห่งแรงบันดาลใจจากพระเจ้า หรือภาวะแห่งความบ้าคลั่งในพระเจ้า บทสวดก็จะหลั่งไหลออกมาเองจากภายใน </w:t>
      </w:r>
    </w:p>
    <w:p w:rsidRPr="00B536EC" w:rsidR="00694A07" w:rsidP="00694A07" w:rsidRDefault="00694A07" w14:paraId="4A2395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มีสิ่งใดอีกที่ช่วยให้บุคคลได้มาซึ่งความเคารพ? </w:t>
      </w:r>
    </w:p>
    <w:p w:rsidRPr="00B536EC" w:rsidR="00694A07" w:rsidP="00694A07" w:rsidRDefault="00694A07" w14:paraId="521C88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การศึกษาทุกสิ่งอันศักดิ์สิทธิ์ด้วยจิตใจและค้นคว้าอย่างลึกซึ้ง รวมถึงการใช้ประโยชน์จากโอกาสอันดีที่มอบให้เรา ล้วนช่วยปลุกความเคารพในตัวบุคคลขึ้นทีละน้อย ตัวอย่างเช่น หากผมได้รับโอกาสที่ดีที่จะเข้าไปในโบสถ์สักครู่เพื่อสวดมนต์ แต่ผมไม่ใช้โอกาสนั้น ผมก็กำลังทำให้ตัวเองสูญเสียพระคุณ แต่เมื่อผมต้องการจะเข้าไปแต่ไม่สามารถทำได้เพราะมีอุปสรรค ผมก็ไม่สูญเสียพระคุณ เพราะพระเจ้าทรงเห็นความตั้งใจดีของผม ในการปลูกฝังความเคารพ การรู้จักนักบุญในภูมิภาคของเรา ในบ้านเกิดของเรา การรักพวกเขา และการรวมตัวกับพวกเขาก็เป็นประโยชน์อย่างยิ่ง พระเจ้าทรงยินดีเมื่อเราเคารพและรักนักบุญ และเมื่อเรามีความเคารพต่อนักบุญ ความเคารพของเราต่อพระเจ้าจะยิ่งใหญ่เพียงใด! </w:t>
      </w:r>
    </w:p>
    <w:p w:rsidRPr="00B536EC" w:rsidR="00694A07" w:rsidP="00694A07" w:rsidRDefault="00694A07" w14:paraId="2BA1E06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การประพฤติตนด้วยความเคารพในโบสถ์ช่วยเราอย่างไร? </w:t>
      </w:r>
    </w:p>
    <w:p w:rsidRPr="00B536EC" w:rsidR="00694A07" w:rsidP="00694A07" w:rsidRDefault="00694A07" w14:paraId="7C29802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เมื่อคุณไปโบสถ์ ให้พูดกับตัวเองว่า: </w:t>
      </w:r>
      <w:r w:rsidRPr="00B536EC">
        <w:rPr>
          <w:sz w:val="24"/>
          <w:lang w:val="ru-RU"/>
        </w:rPr>
        <w:t xml:space="preserve">‘ฉันกำลังไปไหน? ฉันกำลังก้าวเข้าสู่บ้านของพระเจ้า ฉันกำลังทำอะไร? ฉันกำลังนมัสการภาพศักดิ์สิทธิ์และพระเจ้า’ คุณไปโบสถ์จากห้องพักของคุณหรือด้วยความเชื่อฟัง ดังนั้น จงก้าวจากโบสถ์สู่สวรรค์ และไปไกลกว่านั้น — สู่พระเจ้า </w:t>
      </w:r>
    </w:p>
    <w:p w:rsidRPr="00B536EC" w:rsidR="00694A07" w:rsidP="00694A07" w:rsidRDefault="00694A07" w14:paraId="5F26BB6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แล้วสิ่งนั้นเกิดขึ้นได้อย่างไร? </w:t>
      </w:r>
    </w:p>
    <w:p w:rsidRPr="00B536EC" w:rsidR="00694A07" w:rsidP="00694A07" w:rsidRDefault="00694A07" w14:paraId="6BF11B4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โบสถ์คือบ้านของพระเจ้า และบ้านที่แท้จริงของเราอยู่ในสวรรค์ ที่นั่นมีพี่น้องหญิงร้องเพลง มีเทวดา มีนักบุญ… หากเมื่อไปเยือนบ้านใดในโลกนี้ เราเคาะประตู เช็ดเท้า และนั่งลงอย่างถ่อมตัว แล้วเราควรประพฤติตนอย่างไรในบ้านของพระเจ้า ที่ซึ่งพระคริสต์ถูกถวายเป็นเครื่องบูชา? ด้วยหยดเดียวของเลือดศักดิ์สิทธิ์ของพระองค์ พระองค์ได้ไถ่เราให้พ้นจากบาป; และหลังจากนั้น เพื่อการรักษาเรา พระองค์ได้เทแม่น้ำของ [เลือดอันล้ำค่า] ของพระองค์ และเลี้ยงดูเราด้วยพระกายอันศักดิ์สิทธิ์ที่สุดของพระองค์ ดังนั้น เหตุการณ์อันน่าเกรงขามและศักดิ์สิทธิ์ทั้งหมดนี้ เมื่อเรานึกถึง ก็ช่วยให้เราประพฤติตนด้วยความเคารพในโบสถ์ แต่ในพิธีบูชาศักดิ์สิทธิ์ ข้าพเจ้าสังเกตว่า แม้ในวินาทีที่พระสงฆ์ประกาศว่า </w:t>
      </w:r>
      <w:r w:rsidRPr="00B536EC">
        <w:rPr>
          <w:sz w:val="24"/>
          <w:lang w:val="ru-RU"/>
        </w:rPr>
        <w:t xml:space="preserve">“จงยกใจของเราขึ้น” — และเราตอบว่า </w:t>
      </w:r>
      <w:r w:rsidRPr="00B536EC">
        <w:rPr>
          <w:sz w:val="24"/>
          <w:lang w:val="ru-RU"/>
        </w:rPr>
        <w:t xml:space="preserve">“เรายกใจขึ้นสู่พระเจ้า” — ก็มีเพียงไม่กี่คนเท่านั้นที่จิตใจหันไปหาพระเจ้าอย่างแท้จริง! ดังนั้น เราควรคิดในใจว่า: </w:t>
      </w:r>
      <w:r w:rsidRPr="00B536EC">
        <w:rPr>
          <w:sz w:val="24"/>
          <w:lang w:val="ru-RU"/>
        </w:rPr>
        <w:t xml:space="preserve">‘ขอให้ใจเราหันไปหาพระเจ้า’ เพราะใจและความคิดของเราอยู่เสมอที่คลานลงต่ำ นอกจากนี้ เรายังกำลังโกหกด้วย เมื่อกล่าวว่า </w:t>
      </w:r>
      <w:r w:rsidRPr="00B536EC">
        <w:rPr>
          <w:sz w:val="24"/>
          <w:lang w:val="ru-RU"/>
        </w:rPr>
        <w:t xml:space="preserve">‘เรามีใจนั้น’ แต่</w:t>
      </w:r>
      <w:r w:rsidRPr="00B536EC">
        <w:rPr>
          <w:sz w:val="24"/>
          <w:lang w:val="ru-RU"/>
        </w:rPr>
        <w:t xml:space="preserve">ใจและความคิดของเรา</w:t>
      </w:r>
      <w:r w:rsidRPr="00B536EC">
        <w:rPr>
          <w:sz w:val="24"/>
          <w:lang w:val="ru-RU"/>
        </w:rPr>
        <w:t xml:space="preserve">ไม่ได้อยู่ที่นั่น [</w:t>
      </w:r>
      <w:r w:rsidRPr="00B536EC">
        <w:rPr>
          <w:sz w:val="24"/>
          <w:lang w:val="ru-RU"/>
        </w:rPr>
        <w:t xml:space="preserve">‘ในที่สูง’] ชัดเจนว่า หากเรารักษาใจให้หัน </w:t>
      </w:r>
      <w:r w:rsidRPr="00B536EC">
        <w:rPr>
          <w:sz w:val="24"/>
          <w:lang w:val="ru-RU"/>
        </w:rPr>
        <w:t xml:space="preserve">‘ขึ้นบน’ แล้ว ทุกสิ่ง [อื่น ๆ] ก็จะหัน </w:t>
      </w:r>
      <w:r w:rsidRPr="00B536EC">
        <w:rPr>
          <w:sz w:val="24"/>
          <w:lang w:val="ru-RU"/>
        </w:rPr>
        <w:t xml:space="preserve">‘ขึ้นบน’</w:t>
      </w:r>
      <w:r w:rsidRPr="00B536EC">
        <w:rPr>
          <w:sz w:val="24"/>
          <w:lang w:val="ru-RU"/>
        </w:rPr>
        <w:t xml:space="preserve"> ตามไปด้วย</w:t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1BB0C5C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หากมีใครร้องเพลงอย่างไพเราะในโบสถ์, สิ่งนั้นจะมีประโยชน์อะไร? </w:t>
      </w:r>
    </w:p>
    <w:p w:rsidRPr="00B536EC" w:rsidR="00694A07" w:rsidP="00694A07" w:rsidRDefault="00694A07" w14:paraId="67A0C3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[ผู้ร้อง] ควรจดจ่อจิตใจไว้กับความหมายอันศักดิ์สิทธิ์และรักษาความเคารพไว้เสมอ นอกจากนี้ ไม่ควรมองทรอพาเรียและสติเชราเป็นเพียงงานวรรณกรรม แต่ควรรับรู้ความหมายอันศักดิ์สิทธิ์ของมันด้วยหัวใจ ความเคารพเป็นสิ่งหนึ่ง ส่วนศิลปะและศาสตร์แห่งการร้องเพลงในโบสถ์เป็นอีกสิ่งหนึ่ง ศิลปะที่ปราศจากความเคารพเป็นเพียง [ชั้นนอก] ของสีเท่านั้น เมื่อนักร้องปฏิบัติหน้าที่ด้วยความเคารพ การร้องสดุดีจะไหลออกมาจากใจ และเขาจะร้องได้อย่างซาบซึ้ง ทุกอย่างจะดำเนินไปด้วยดีเมื่อบุคคลนั้นอยู่ในสภาพจิตวิญญาณที่ดีจากภายใน ดังนั้น เพื่อร้องเพลงให้สะเทือนใจ บุคคลนั้นต้องมีความสงบภายในและร้องจากใจ ด้วยความเคารพ หากนักร้องมีความคิดที่ไม่บริสุทธิ์ การร้องเพลงสดุดีจะออกมาเป็นอย่างไร? เขาจะไม่สามารถร้องจากใจได้ เพราะพระคัมภีร์ศักดิ์สิทธิ์กล่าวว่า: </w:t>
      </w:r>
      <w:r w:rsidRPr="00B536EC">
        <w:rPr>
          <w:i/>
          <w:iCs/>
          <w:sz w:val="24"/>
          <w:lang w:val="ru-RU"/>
        </w:rPr>
        <w:t xml:space="preserve">‘หากใครมีใจที่เบิกบาน </w:t>
      </w:r>
      <w:r w:rsidRPr="00B536EC">
        <w:rPr>
          <w:i/>
          <w:iCs/>
          <w:sz w:val="24"/>
          <w:lang w:val="ru-RU"/>
        </w:rPr>
        <w:t xml:space="preserve">ให้ร้องเพลง’</w:t>
      </w:r>
      <w:r>
        <w:rPr>
          <w:rStyle w:val="FootnoteReference"/>
          <w:i/>
          <w:iCs/>
          <w:sz w:val="24"/>
          <w:lang w:val="ru-RU"/>
        </w:rPr>
        <w:footnoteReference w:id="90"/>
      </w:r>
      <w:r w:rsidRPr="00B536EC">
        <w:rPr>
          <w:sz w:val="24"/>
          <w:lang w:val="ru-RU"/>
        </w:rPr>
        <w:t xml:space="preserve"> ครั้งหนึ่ง เมื่อนักบุญจอห์น คูคูเซลิส กำลังเลี้ยงแพะและเริ่มร้องเพลง แพะทั้งหลายก็ลุกขึ้นยืน จากเหตุการณ์นี้ ผู้ที่เฝ้าดูเขาจึงรู้ว่านั่นคือคูคูเซลิส นักร้องแห่งราชสำนัก ดังนั้น จงทำทุกสิ่งด้วยใจทั้งหมด เพื่อพระคริสต์ และจงใส่ความเคารพไว้ในงานปักผ้าของท่าน เพราะมันจะถูกใช้เพื่อคลุมวัตถุศักดิ์สิทธิ์ แม้กระทั่งผ้าคลุมที่ท่านปักสำหรับเสื้อนักบวช</w:t>
      </w:r>
      <w:r>
        <w:rPr>
          <w:rStyle w:val="FootnoteReference"/>
          <w:sz w:val="24"/>
          <w:lang w:val="ru-RU"/>
        </w:rPr>
        <w:footnoteReference w:id="91"/>
      </w:r>
      <w:r w:rsidRPr="00B536EC">
        <w:rPr>
          <w:sz w:val="24"/>
          <w:lang w:val="ru-RU"/>
        </w:rPr>
        <w:t xml:space="preserve"> เมื่อบุคคลมีความเคารพ ความงามของจิตวิญญาณของเขาจะปรากฏชัดในทุกสิ่งที่เขาทำ: ในการอ่าน ในการร้องเพลง และแม้กระทั่งในความผิดพลาดของเขา </w:t>
      </w:r>
    </w:p>
    <w:p w:rsidRPr="00B536EC" w:rsidR="00694A07" w:rsidP="00694A07" w:rsidRDefault="00694A07" w14:paraId="1D752B4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แม้กระทั่งในความผิดพลาดของเขาด้วยหรือ? </w:t>
      </w:r>
    </w:p>
    <w:p w:rsidRPr="00B536EC" w:rsidR="00694A07" w:rsidP="00694A07" w:rsidRDefault="00694A07" w14:paraId="3309E2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ใช่ค่ะ คุณเห็นไหม ความเคารพและความถ่อมตัวมีอยู่แม้ในความผิดพลาดของพวกเขาด้วย </w:t>
      </w:r>
    </w:p>
    <w:p w:rsidRPr="00E24DB9" w:rsidR="00694A07" w:rsidP="00694A07" w:rsidRDefault="00694A07" w14:paraId="1D4868A0" w14:textId="77777777">
      <w:pPr>
        <w:rPr>
          <w:lang w:val="ru-RU"/>
        </w:rPr>
      </w:pPr>
    </w:p>
    <w:p w:rsidRPr="009932F6" w:rsidR="00694A07" w:rsidP="00694A07" w:rsidRDefault="00694A07" w14:paraId="7DE27AB1" w14:textId="77777777">
      <w:pPr>
        <w:pStyle w:val="Heading4"/>
        <w:rPr>
          <w:lang w:val="ru-RU"/>
        </w:rPr>
      </w:pPr>
      <w:bookmarkStart w:name="_Toc196400503" w:id="159"/>
      <w:bookmarkStart w:name="_Toc196894799" w:id="160"/>
      <w:bookmarkStart w:name="_Toc196897723" w:id="161"/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ความเคร่งครัดทางศาสนา</w:t>
      </w:r>
      <w:r w:rsidRPr="009932F6">
        <w:rPr>
          <w:lang w:val="ru-RU"/>
        </w:rPr>
        <w:t xml:space="preserve">ที่ปรากฏภายนอก</w:t>
      </w:r>
      <w:bookmarkEnd w:id="159"/>
      <w:bookmarkEnd w:id="160"/>
      <w:bookmarkEnd w:id="161"/>
    </w:p>
    <w:p w:rsidRPr="00B536EC" w:rsidR="00694A07" w:rsidP="00694A07" w:rsidRDefault="00694A07" w14:paraId="7489DDD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ผู้ที่มีความเชื่อมั่นอันยิ่งใหญ่และความเคารพที่แท้จริง ได้รับการหล่อเลี้ยงจากสิ่งสูงสุด สิ่งทางจิตวิญญาณ ซึ่งไม่อาจบรรยายได้ อย่างไรก็ตาม ยังมีผู้ที่มีเพียงรูปแบบความเคารพที่แห้งแล้งและผิวเผินเท่านั้น คนเช่นนี้พูดกับตัวเองอย่างแห้งแล้งว่า: </w:t>
      </w:r>
      <w:r w:rsidRPr="00B536EC">
        <w:rPr>
          <w:sz w:val="24"/>
          <w:lang w:val="ru-RU"/>
        </w:rPr>
        <w:t xml:space="preserve">‘ได้ rồi ตอนนี้ฉันกำลังเข้าโบสถ์ ดังนั้นฉันต้องนั่งให้ถูกต้อง ไม่ได้ขยับตัว ไม่ได้ก้มหัว และต้องทำเครื่องหมายกางเขนแบบนี้!’ ยังมีผู้บางคนที่อาจมีความเชื่อที่สั่นคลอน แต่ยังคงยืนอยู่ตลอดพิธีกรรม </w:t>
      </w:r>
    </w:p>
    <w:p w:rsidRPr="00B536EC" w:rsidR="00694A07" w:rsidP="00694A07" w:rsidRDefault="00694A07" w14:paraId="680FB5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ท่านเกโรนดาครับ คนเหล่านี้กำลังมีปัญหาอะไรอยู่ หรือกำลังค้นหาอะไรอยู่ครับ? ทำไมพวกเขาจึงประพฤติตัวเช่นนี้? </w:t>
      </w:r>
    </w:p>
    <w:p w:rsidRPr="00B536EC" w:rsidR="00694A07" w:rsidP="00694A07" w:rsidRDefault="00694A07" w14:paraId="3DB2E53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มีบางสิ่งอยู่ภายในตัวพวกเขา... [ทั้งหมด] สิ่งนี้ดีทั้งสิ้น แต่ต้องรู้สึกจากภายใน การกระทำเหล่านี้ไม่ควรทำเพียงแต่ภายนอก การถอดสคูเฟียเมื่อเข้าโบสถ์ด้วยความเคารพเป็นอีกเรื่องหนึ่ง ส่วนการถอดเพื่อคลายร้อนที่ศีรษะเป็นอีกเรื่องหนึ่ง ความเคารพจะปรากฏชัดในวิธีที่เรารับศีลมหาสนิท วิธีที่เราถือแอนติโดรอน และอื่นๆ อีกมากมาย </w:t>
      </w:r>
    </w:p>
    <w:p w:rsidRPr="00B536EC" w:rsidR="00694A07" w:rsidP="00694A07" w:rsidRDefault="00694A07" w14:paraId="131030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ท่านคิดว่าคนคนหนึ่งอาจถูกชักจูงให้หลงทางได้หรือไม่ จากวิธีที่คนอื่นแสดงความเคารพ? </w:t>
      </w:r>
    </w:p>
    <w:p w:rsidRPr="00B536EC" w:rsidR="00694A07" w:rsidP="00694A07" w:rsidRDefault="00694A07" w14:paraId="6F14BC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นี่คือสิ่งที่ผมจะบอกคุณ: หากคุณทำเครื่องหมายกางเขนอย่างกว้าง แต่ทำอย่างเรียบง่ายและถ่อมตัว มันจะไม่รบกวนผู้อื่น แต่หากใครนั้นคิดอยู่เสมอว่าคนอื่นกำลังดูเขาอยู่ </w:t>
      </w:r>
      <w:r w:rsidRPr="00B536EC">
        <w:rPr>
          <w:sz w:val="24"/>
          <w:lang w:val="ru-RU"/>
        </w:rPr>
        <w:t xml:space="preserve">และทำเครื่องหมายกางเขน</w:t>
      </w:r>
      <w:r w:rsidRPr="00B536EC">
        <w:rPr>
          <w:sz w:val="24"/>
          <w:lang w:val="ru-RU"/>
        </w:rPr>
        <w:t xml:space="preserve">ไม่หยุดไม่หย่อน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คนอื่นจะหัวเราะเยาะเขา หรือหากเขาเดินผ่านโบสถ์แล้วมองดูว่ามีคน [อยู่ใกล้ๆ] หรือบางทีอาจ </w:t>
      </w:r>
      <w:r w:rsidRPr="00B536EC">
        <w:rPr>
          <w:sz w:val="24"/>
          <w:lang w:val="ru-RU"/>
        </w:rPr>
        <w:t xml:space="preserve">‘รอสักพัก’ จนมีผู้คนมารวมตัวกันมากขึ้น แล้วจึงเริ่มทำเครื่องหมายกางเขนและก้มศีรษะเพื่อให้คนอื่นเห็น เขาก็สมควรถูกคนอื่นเยาะเย้ย คุณจะเห็นว่าจิตวิญญาณทางโลกไม่ได้รับการยอมรับ เมื่อมีความเคารพที่แท้จริง มันจะปรากฏชัด แต่หากไม่มีความเคารพที่แท้จริง </w:t>
      </w:r>
      <w:r w:rsidRPr="00B536EC">
        <w:rPr>
          <w:sz w:val="24"/>
          <w:lang w:val="ru-RU"/>
        </w:rPr>
        <w:t xml:space="preserve">‘</w:t>
      </w:r>
      <w:r>
        <w:rPr>
          <w:rStyle w:val="FootnoteReference"/>
          <w:i/>
          <w:iCs/>
          <w:sz w:val="24"/>
          <w:lang w:val="ru-RU"/>
        </w:rPr>
        <w:footnoteReference w:id="92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’</w:t>
      </w:r>
      <w:r w:rsidRPr="00B536EC">
        <w:rPr>
          <w:i/>
          <w:iCs/>
          <w:sz w:val="24"/>
          <w:lang w:val="ru-RU"/>
        </w:rPr>
        <w:t xml:space="preserve"> (การทำสิ่ง</w:t>
      </w:r>
      <w:r w:rsidRPr="00B536EC">
        <w:rPr>
          <w:sz w:val="24"/>
          <w:lang w:val="ru-RU"/>
        </w:rPr>
        <w:t xml:space="preserve">ต่างๆ อย่างถูกต้อง</w:t>
      </w:r>
      <w:r w:rsidRPr="00B536EC">
        <w:rPr>
          <w:i/>
          <w:iCs/>
          <w:sz w:val="24"/>
          <w:lang w:val="ru-RU"/>
        </w:rPr>
        <w:t xml:space="preserve">)</w:t>
      </w:r>
      <w:r w:rsidRPr="00B536EC">
        <w:rPr>
          <w:sz w:val="24"/>
          <w:lang w:val="ru-RU"/>
        </w:rPr>
        <w:t xml:space="preserve"> ก็จะกลายเป็น </w:t>
      </w:r>
      <w:r w:rsidRPr="00B536EC">
        <w:rPr>
          <w:sz w:val="24"/>
          <w:lang w:val="ru-RU"/>
        </w:rPr>
        <w:t xml:space="preserve">‘bezoobrazno’ (การทำสิ่งต่างๆ อย่างไม่ถูกต้อง) </w:t>
      </w:r>
    </w:p>
    <w:p w:rsidRPr="00E24DB9" w:rsidR="00694A07" w:rsidP="00694A07" w:rsidRDefault="00694A07" w14:paraId="0990ADBB" w14:textId="77777777">
      <w:pPr>
        <w:rPr>
          <w:lang w:val="ru-RU"/>
        </w:rPr>
      </w:pPr>
    </w:p>
    <w:p w:rsidRPr="009932F6" w:rsidR="00694A07" w:rsidP="00694A07" w:rsidRDefault="00694A07" w14:paraId="0E65A4FF" w14:textId="77777777">
      <w:pPr>
        <w:pStyle w:val="Heading4"/>
        <w:rPr>
          <w:lang w:val="ru-RU"/>
        </w:rPr>
      </w:pPr>
      <w:bookmarkStart w:name="_Toc196400504" w:id="162"/>
      <w:bookmarkStart w:name="_Toc196894800" w:id="163"/>
      <w:bookmarkStart w:name="_Toc196897724" w:id="164"/>
      <w:r>
        <w:rPr>
          <w:i/>
          <w:iCs/>
          <w:lang w:val="ru-RU"/>
        </w:rPr>
        <w:t xml:space="preserve">‘</w:t>
      </w:r>
      <w:r w:rsidRPr="009932F6">
        <w:rPr>
          <w:i/>
          <w:iCs/>
          <w:lang w:val="ru-RU"/>
        </w:rPr>
        <w:t xml:space="preserve">อย่า</w:t>
      </w:r>
      <w:r w:rsidRPr="009932F6">
        <w:rPr>
          <w:i/>
          <w:iCs/>
          <w:lang w:val="ru-RU"/>
        </w:rPr>
        <w:t xml:space="preserve">ให้</w:t>
      </w:r>
      <w:r w:rsidRPr="009932F6">
        <w:rPr>
          <w:i/>
          <w:iCs/>
          <w:lang w:val="ru-RU"/>
        </w:rPr>
        <w:t xml:space="preserve">สิ่งศักดิ์สิทธิ์แก่</w:t>
      </w:r>
      <w:r w:rsidRPr="009932F6">
        <w:rPr>
          <w:i/>
          <w:iCs/>
          <w:lang w:val="ru-RU"/>
        </w:rPr>
        <w:t xml:space="preserve">สุนัข</w:t>
      </w:r>
      <w:r>
        <w:rPr>
          <w:i/>
          <w:iCs/>
          <w:lang w:val="ru-RU"/>
        </w:rPr>
        <w:t xml:space="preserve">’</w:t>
      </w:r>
      <w:bookmarkEnd w:id="162"/>
      <w:r>
        <w:rPr>
          <w:rStyle w:val="FootnoteReference"/>
          <w:i/>
          <w:iCs/>
          <w:lang w:val="ru-RU"/>
        </w:rPr>
        <w:footnoteReference w:id="93"/>
      </w:r>
      <w:bookmarkEnd w:id="163"/>
      <w:bookmarkEnd w:id="164"/>
    </w:p>
    <w:p w:rsidRPr="00B536EC" w:rsidR="00694A07" w:rsidP="00694A07" w:rsidRDefault="00694A07" w14:paraId="6C7777B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เมื่อผู้คนนำเสื้อผ้าของผู้ป่วยมาให้วางบนพระบรมสารีริกธาตุเพื่อรับพร ให้ระวังให้แน่ใจว่าสิ่งเหล่านั้นเป็นเพียงเสื้อในเท่านั้น และไม่ใช่เครื่องแต่งกายส่วนล่างอื่น ๆ สิ่งอื่นใดก็ไม่เหมาะสม — นั่นคือความไม่เคารพ เป็นที่ชัดเจนว่าคุณไม่สามารถทำให้ดวงอาทิตย์มัวหมองได้ และคุณก็ไม่สามารถทำให้พระเจ้ามัวหมองได้เช่นกัน ความจริงคือว่า ผ่านความไม่เคารพเช่นนี้ วิญญาณที่ไม่บริสุทธิ์จะเข้าครอบงำเรา </w:t>
      </w:r>
    </w:p>
    <w:p w:rsidRPr="00B536EC" w:rsidR="00694A07" w:rsidP="00694A07" w:rsidRDefault="00694A07" w14:paraId="3E399B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ในอดีต เมื่อคนป่วย พวกเขามักจะนำน้ำมันจากโคมไฟของตัวเองมาทาตัว แล้วก็จะหายป่วย แต่ในปัจจุบัน โคมไฟนั้นถูกจุดไว้เพียงเพื่อเป็นพิธีการเท่านั้น เพื่อใช้ส่องสว่าง และเมื่อทำความสะอาดโคมไฟ น้ำมันก็ถูกเทลงอ่างล้างจาน ครั้งหนึ่ง ผมอยู่ในบ้านหนึ่งและเห็นเจ้าของบ้านกำลังล้างโคมน้ำมันในอ่างล้างจาน </w:t>
      </w:r>
      <w:r w:rsidRPr="00B536EC">
        <w:rPr>
          <w:sz w:val="24"/>
          <w:lang w:val="ru-RU"/>
        </w:rPr>
        <w:t xml:space="preserve">“น้ำนี้ไหลไปไหนครับ?” ผมถามเธอ </w:t>
      </w:r>
      <w:r w:rsidRPr="00B536EC">
        <w:rPr>
          <w:sz w:val="24"/>
          <w:lang w:val="ru-RU"/>
        </w:rPr>
        <w:t xml:space="preserve">“ไหลลงท่อระบายน้ำครับ” เธอตอบ </w:t>
      </w:r>
      <w:r w:rsidRPr="00B536EC">
        <w:rPr>
          <w:sz w:val="24"/>
          <w:lang w:val="ru-RU"/>
        </w:rPr>
        <w:t xml:space="preserve">“ผมเข้าใจแล้ว” ผมกล่าว “ดังนั้น ด้านหนึ่งคุณเอาน้ำมันจากโคมมาทาตัวลูกคุณเป็นรูปกางเขนเมื่อเขาป่วย แต่ด้านหนึ่งคุณกลับเทน้ำมันทั้งหมดจากแก้วเล็กๆ ลงท่อระบายน้ำ? คุณจะให้เหตุผลอะไรได้บ้างสำหรับเรื่องนี้? และพรของพระเจ้าจะมาถึงบ้านคุณได้อย่างไร?” </w:t>
      </w:r>
    </w:p>
    <w:p w:rsidRPr="00B536EC" w:rsidR="00694A07" w:rsidP="00694A07" w:rsidRDefault="00694A07" w14:paraId="4303D20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ในบ้านสมัยใหม่ ไม่มีที่ใดที่จะทิ้งของที่ได้รับการอวยพร เช่น ชิ้นกระดาษที่ห่อแอนติโดร์ไว้ แต่ผมจำได้ว่าในบ้านของเรา แม้แต่น้ำที่ใช้ล้างจานก็ไม่ถูกเทลงท่อระบายน้ำ แต่ถูกเทไปที่อื่น เพราะแม้แต่เศษอาหารก็ได้รับการอวยพร เนื่องจากเราสวดภาวนาทั้งก่อนและหลังมื้ออาหาร ทุกสิ่งนั้นได้สูญหายไปหมดแล้วในวันนี้ และพระคุณของพระเจ้าก็เช่นกัน ผู้คนจึงกำลังวิ่งวุ่นอย่างบ้าคลั่ง </w:t>
      </w:r>
    </w:p>
    <w:p w:rsidRPr="00B536EC" w:rsidR="00694A07" w:rsidP="00694A07" w:rsidRDefault="00694A07" w14:paraId="049C98C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ขอให้เราระมัดระวังทุกสิ่งทุกอย่างให้มากที่สุดเท่าที่จะทำได้ จะดีมากหากหลังจากรับศีลมหาสนิท หรือการเจิมแล้ว ให้เช็ดมือด้วยสำลีชุบแอลกอฮอล์ แล้วนำไปเผาทิ้ง เมื่อเราทำความสะอาดแท่นบูชา สิ่งที่เก็บรวบรวมได้หลังการทำความสะอาดต้องถูกทิ้งลงทะเลหรือเผาในสถานที่ที่สะอาด เพราะอาจมีอนุภาคเล็กๆ ของแอนติโดรอนหรือพระกายศักดิ์สิทธิ์ตกลงบนพื้นได้ แน่นอนว่า หากอนุภาคเล็กๆ ของพระกายศักดิ์สิทธิ์ตกลงบนพื้น พระคริสต์จะไม่ถูกทิ้งให้ถูกเหยียบย่ำ แต่พระคุณอันศักดิ์สิทธิ์จะจากเราไป </w:t>
      </w:r>
    </w:p>
    <w:p w:rsidRPr="00B536EC" w:rsidR="00694A07" w:rsidP="00694A07" w:rsidRDefault="00694A07" w14:paraId="069ED6E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ในต่างประเทศ โบสถ์ไม่มีระบบระบายน้ำพิเศษ น้ำจากพิธีโปรสโกเมเดียถูกระบายออกไปพร้อมกับน้ำฝน </w:t>
      </w:r>
      <w:r w:rsidRPr="00B536EC">
        <w:rPr>
          <w:sz w:val="24"/>
          <w:lang w:val="ru-RU"/>
        </w:rPr>
        <w:t xml:space="preserve">‘เรา’ [พระสงฆ์ในต่างประเทศ] ‘ถูกห้ามติดตั้งระบบระบายน้ำพิเศษ เพื่อไม่ให้เชื้อโรคเพิ่มจำนวน’ ผู้คนถูกเชื้อโรคท่วมท้น—ทั้งทางกายและทางจิตวิญญาณ—แต่หากหยดหนึ่งของศีลศักดิ์สิทธิ์ตกลงบนหัวพวกเขา พวกเขากลับกล่าวว่า: </w:t>
      </w:r>
      <w:r w:rsidRPr="00B536EC">
        <w:rPr>
          <w:sz w:val="24"/>
          <w:lang w:val="ru-RU"/>
        </w:rPr>
        <w:t xml:space="preserve">‘เชื้อโรคจะเพิ่มจำนวน!’ แล้วพระคุณของพระเจ้าจะมาได้อย่างไร? ความบ้าคลั่งของโลกนี้เริ่มต้นจากจุดนี้เอง โชคดีที่ยังมีสตรีผู้เคร่งศาสนาอยู่ ทั้งวัยหนุ่มและวัยชรา และเพื่อพวกเธอ พระเจ้าจึงทรงรักษาโลกนี้ไว้ </w:t>
      </w:r>
    </w:p>
    <w:p w:rsidRPr="00B536EC" w:rsidR="00694A07" w:rsidP="00694A07" w:rsidRDefault="00694A07" w14:paraId="16A71B0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มีผู้หญิงคนหนึ่งขอให้เราวาดภาพไอคอนของนักบุญอาร์เซนิอุส เพื่อแขวนไว้ในห้องรับแขกของเธอ </w:t>
      </w:r>
    </w:p>
    <w:p w:rsidRPr="00B536EC" w:rsidR="00694A07" w:rsidP="00694A07" w:rsidRDefault="00694A07" w14:paraId="23C3F3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ที่นั่นจะมีแต่อิโคนเท่านั้นหรือ? จะไม่มีภาพหรือรูปถ่ายอื่น ๆ เลยหรือ? และอีกอย่าง: พวกเขาจะไม่สูบบุหรี่ในห้องนั่งเล่นนั้นหรือ? เธอควรนำอิโคนนี้ไปวางในห้องอื่น ดีกว่า คือในไอโคนอสตาซิสข้าง ๆ อิโคนอื่น ๆ และสวดภาวนาที่นั่น ในบ้านหนึ่งที่ผมเคยไปเยี่ยมชม พวกเขาได้ตั้งไอโคโนสตาซิสไว้ใต้บันได ทั้งๆ ที่มีพื้นที่ว่างมากพอ และในบ้านอีกหลังหนึ่ง เจ้าของบ้านได้ตั้งไอโคโนสตาซิสไว้หน้าท่อระบายน้ำ </w:t>
      </w:r>
      <w:r w:rsidRPr="00B536EC">
        <w:rPr>
          <w:sz w:val="24"/>
          <w:lang w:val="ru-RU"/>
        </w:rPr>
        <w:t xml:space="preserve">“เอ่อ,” ผมถามเธอ, “คุณคิดได้อย่างไรถึงจะตั้งไอคอนอสตาซิสในที่แบบนั้น?” </w:t>
      </w:r>
      <w:r w:rsidRPr="00B536EC">
        <w:rPr>
          <w:sz w:val="24"/>
          <w:lang w:val="ru-RU"/>
        </w:rPr>
        <w:t xml:space="preserve">“เอ่อ,” เธอตอบ, “ฉันชอบที่นี่ค่ะ” และมันยังไม่ได้หันหน้าไปทางทิศตะวันออกด้วย—ไม่ มันหันหน้าไปทางทิศเหนือ! แล้วหลังจากนั้น พระคุณจะมาได้อย่างไร? </w:t>
      </w:r>
      <w:r w:rsidRPr="00B536EC">
        <w:rPr>
          <w:i/>
          <w:iCs/>
          <w:sz w:val="24"/>
          <w:lang w:val="ru-RU"/>
        </w:rPr>
        <w:t xml:space="preserve">“เพราะผู้ที่มี” </w:t>
      </w:r>
      <w:r w:rsidRPr="00B536EC">
        <w:rPr>
          <w:sz w:val="24"/>
          <w:lang w:val="ru-RU"/>
        </w:rPr>
        <w:t xml:space="preserve">พระคัมภีร์ศักดิ์สิทธิ์กล่าว </w:t>
      </w:r>
      <w:r w:rsidRPr="00B536EC">
        <w:rPr>
          <w:i/>
          <w:iCs/>
          <w:sz w:val="24"/>
          <w:lang w:val="ru-RU"/>
        </w:rPr>
        <w:t xml:space="preserve">“จะได้รับเพิ่มเติม และจะมีอย่างล้นเหลือ แต่ผู้ที่ไม่มีความ </w:t>
      </w:r>
      <w:r w:rsidRPr="00B536EC">
        <w:rPr>
          <w:sz w:val="24"/>
          <w:lang w:val="ru-RU"/>
        </w:rPr>
        <w:t xml:space="preserve">แม้แต่สิ่งที่เขามีอยู่</w:t>
      </w:r>
      <w:r w:rsidRPr="00B536EC">
        <w:rPr>
          <w:i/>
          <w:iCs/>
          <w:sz w:val="24"/>
          <w:lang w:val="ru-RU"/>
        </w:rPr>
        <w:t xml:space="preserve"> </w:t>
      </w:r>
      <w:r w:rsidRPr="00B536EC">
        <w:rPr>
          <w:i/>
          <w:iCs/>
          <w:sz w:val="24"/>
          <w:lang w:val="ru-RU"/>
        </w:rPr>
        <w:t xml:space="preserve">ก็จะถูกเอาไปจากเขา”</w:t>
      </w:r>
      <w:r>
        <w:rPr>
          <w:rStyle w:val="FootnoteReference"/>
          <w:i/>
          <w:iCs/>
          <w:sz w:val="24"/>
          <w:lang w:val="ru-RU"/>
        </w:rPr>
        <w:footnoteReference w:id="94"/>
      </w:r>
      <w:r w:rsidRPr="00B536EC">
        <w:rPr>
          <w:sz w:val="24"/>
          <w:lang w:val="ru-RU"/>
        </w:rPr>
        <w:t xml:space="preserve"> เราคิดว่าเรามี แต่แม้สิ่งที่เรามีอยู่ ก็ถูกเอาไปจากเรา </w:t>
      </w:r>
    </w:p>
    <w:p w:rsidRPr="00B536EC" w:rsidR="00694A07" w:rsidP="00694A07" w:rsidRDefault="00694A07" w14:paraId="2F5A51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ความเคารพกำลังค่อยๆ สูญหายไป และความชั่วร้ายที่เราเห็นก็เกิดจากสิ่งนี้ คนเราอาจถูกผีเข้าได้แม้เพียงเพราะความประมาท มีผู้หญิงคนหนึ่ง—ขอให้พระเจ้าทรงอภัยเธอด้วย เธอได้ล่วงลับไปแล้ว—ที่ถูกผีเข้าเพราะเทน้ำศักดิ์สิทธิ์ลงอ่างล้างจาน เธอมีน้ำศักดิ์สิทธิ์เหลืออยู่ในขวดเล็กน้อย </w:t>
      </w:r>
      <w:r w:rsidRPr="00B536EC">
        <w:rPr>
          <w:sz w:val="24"/>
          <w:lang w:val="ru-RU"/>
        </w:rPr>
        <w:t xml:space="preserve">“อ้า,” เธอกล่าว, “น้ำศักดิ์สิทธิ์นี้เสียแล้ว; ฉันต้องเทมันทิ้งไป และฉันก็ต้องการขวดนี้อยู่ดี” เธอเทน้ำศักดิ์สิทธิ์ออกและแม้กระทั่งล้างขวดด้วย เพราะมีรอยใบโหระพาอยู่ข้างใน แล้วเธอก็เริ่มแสดงพฤติกรรมเหมือนคนถูกผีเข้า พระคุณได้จากไป เพราะพระคุณไม่อาจสถิตอยู่ในผู้ที่ไม่มีความเคารพ </w:t>
      </w:r>
    </w:p>
    <w:p w:rsidRPr="00B536EC" w:rsidR="00694A07" w:rsidP="00694A07" w:rsidRDefault="00694A07" w14:paraId="36EB00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แต่เกโรนดาครับ ถ้ามีใครเทน้ำศักดิ์สิทธิ์ทิ้งไปโดยไม่ได้ตั้งใจล่ะครับ? </w:t>
      </w:r>
    </w:p>
    <w:p w:rsidRPr="00B536EC" w:rsidR="00694A07" w:rsidP="00694A07" w:rsidRDefault="00694A07" w14:paraId="706BE9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หากเขาเองเป็นคนที่วางขวดน้ำศักดิ์สิทธิ์นั้นไว้ในตู้ เช่นนั้น และหลังจากผ่านไปสักพักแล้วไม่รู้ว่านั่นคือน้ำศักดิ์สิทธิ์ เขาก็ต้องรับผิดชอบครึ่งหนึ่ง แต่หากเป็นคนที่อื่นวางไว้ที่นั่น และคนที่เทน้ำออกไม่รู้ว่านั่นคือน้ำศักดิ์สิทธิ์ เขาก็ไม่ต้องรับผิดชอบ </w:t>
      </w:r>
    </w:p>
    <w:p w:rsidRPr="00B536EC" w:rsidR="00694A07" w:rsidP="00694A07" w:rsidRDefault="00694A07" w14:paraId="76E3E4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พระคุณอันศักดิ์สิทธิ์จะเข้าใกล้บุคคลได้อย่างไร หากเขาไม่เคารพสิ่งศักดิ์สิทธิ์? พระคุณจะมาสู่ผู้ที่ให้เกียรติมัน </w:t>
      </w:r>
      <w:r w:rsidRPr="00B536EC">
        <w:rPr>
          <w:i/>
          <w:iCs/>
          <w:sz w:val="24"/>
          <w:lang w:val="ru-RU"/>
        </w:rPr>
        <w:t xml:space="preserve">‘อย่าให้สิ่งที่ศักดิ์สิทธิ์แก่สุนัข’ </w:t>
      </w:r>
      <w:r w:rsidRPr="00B536EC">
        <w:rPr>
          <w:sz w:val="24"/>
          <w:lang w:val="ru-RU"/>
        </w:rPr>
        <w:t xml:space="preserve">พระคัมภีร์กล่าวไว้ ความก้าวหน้าเป็นไปไม่ได้หากขาดความไวต่อจิตวิญญาณ มี [พระภิกษุจากชุมชนเคลิออต] หนึ่งท่านบนภูเขาศักดิ์สิทธิ์ที่นำสตาซิดิยาจากโบสถ์แห่งหนึ่งมาวางไว้ในโบสถ์ของตนเอง อีกท่านหนึ่งได้นำแผ่นหินจากหลังคาเหนือแท่นบูชาไปวางในห้องพักของตนเองเพื่อใช้คลุมระเบียง เมื่อฝนเริ่มตก น้ำก็ซึมเข้าสู่แท่นบูชาและไหลลงตรงสู่บัลลังก์ศักดิ์สิทธิ์! วันหนึ่งผมเข้าไปในโบสถ์และเห็นอะไร: โบสถ์นั้นได้รับการอภิเษกด้วยพิธีกรรมอันยิ่งใหญ่ และตรงกลางแท่นบูชามีพระบรมสารีริกธาตุ — กระดูกสันหลังชิ้นหนึ่ง ผมนำพระบรมสารีริกธาตุเหล่านี้ไปล้างในสถานที่พิเศษ </w:t>
      </w:r>
      <w:r w:rsidRPr="00B536EC">
        <w:rPr>
          <w:sz w:val="24"/>
          <w:lang w:val="ru-RU"/>
        </w:rPr>
        <w:t xml:space="preserve">“คุณทำอะไรลงไปนั่น!” ผมกล่าวกับผู้ที่ทำสิ่งนั้นหลังจากนั้น ‘วัดได้ถูกทำพิธีอุทิศแล้ว แต่พวกคุณกลับเอาหินจากหลังคาออก ทำให้น้ำไหลลงสู่แท่นบูชาศักดิ์สิทธิ์!’ แล้วพวกเขาก็หาช่างมาซ่อมหลังคาเล็กน้อย ส่วนอีกกรณีหนึ่ง พวกเขานำไม้จากแท่นบูชาไปใช้สร้างทางเดินริมทะเล ทั้งไม้และซีเมนต์เหล่านั้นถูกพายุที่พัดมาพัดพาลงทะเลไป ผู้ที่ทำสิ่งเช่นนี้ไม่แม้แต่จะตระหนักว่าความไม่เคารพในสิ่งเหล่านี้มีมากเพียงใด ผมจำได้ว่ามีชายชราคนหนึ่งในเมืองโคนิตซาที่มักไล่เด็กๆ ที่ขีดเขียนบนผนังโบสถ์ออกไป เพราะเขาถือว่านั่นเป็นการไม่เคารพ และดูสิว่าเราจบลงอย่างไรในตอนนี้! </w:t>
      </w:r>
    </w:p>
    <w:p w:rsidRPr="00E24DB9" w:rsidR="00694A07" w:rsidP="00694A07" w:rsidRDefault="00694A07" w14:paraId="1FAEF120" w14:textId="77777777">
      <w:pPr>
        <w:rPr>
          <w:lang w:val="ru-RU"/>
        </w:rPr>
      </w:pPr>
    </w:p>
    <w:p w:rsidRPr="009932F6" w:rsidR="00694A07" w:rsidP="00694A07" w:rsidRDefault="00694A07" w14:paraId="15652EB8" w14:textId="77777777">
      <w:pPr>
        <w:pStyle w:val="Heading4"/>
        <w:rPr>
          <w:lang w:val="ru-RU"/>
        </w:rPr>
      </w:pPr>
      <w:bookmarkStart w:name="_Toc196400505" w:id="165"/>
      <w:bookmarkStart w:name="_Toc196894801" w:id="166"/>
      <w:bookmarkStart w:name="_Toc196897725" w:id="167"/>
      <w:r w:rsidRPr="009932F6">
        <w:rPr>
          <w:lang w:val="ru-RU"/>
        </w:rPr>
        <w:t xml:space="preserve">ความเคารพ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ทุกสิ่ง</w:t>
      </w:r>
      <w:bookmarkEnd w:id="165"/>
      <w:bookmarkEnd w:id="166"/>
      <w:bookmarkEnd w:id="167"/>
    </w:p>
    <w:p w:rsidRPr="00B536EC" w:rsidR="00694A07" w:rsidP="00694A07" w:rsidRDefault="00694A07" w14:paraId="65BE175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และนี่เป็นอีกสิ่งหนึ่งที่ควรจำไว้: คุณมีของที่มีรูปกางเขนวางอยู่บนโซฟา แต่คุณต้องไม่นั่งบนกางเขนหรือเหยียบมัน ชาวยิวทำรองเท้าที่มีรูปกางเขนไม่เพียงแต่ด้านนอกของพื้นรองเท้า แต่บ่อยครั้งยังมีอยู่ด้านในด้วย — ใต้ส้นและพื้นรองเท้า จ่ายเงินแล้วเหยียบกางเขนไปเลย! พวกเขาเคยทำของเล่นสั่นที่มีรูปพระเยซูและพระแม่มารีอยู่ด้านหนึ่ง และรูปเปโตรอยู่อีกด้านหนึ่ง เหมือนกับว่าพวกเขากำลังพูดว่า: </w:t>
      </w:r>
      <w:r w:rsidRPr="00B536EC">
        <w:rPr>
          <w:sz w:val="24"/>
          <w:lang w:val="ru-RU"/>
        </w:rPr>
        <w:t xml:space="preserve">‘มีความแตกต่างอะไรกันล่ะ: เปโตรหรือพระเยซู!’ ผู้คนที่ยากจนเห็นรูปพระเยซูและพระแม่มารี จึงซื้อของเล่นสั่นเหล่านี้ให้ลูกๆ ของพวกเขา ทารกจะโยนของเล่นที่มีเสียงกริ๊กๆ ลงบนพื้น เหยียบย่ำมันจนสกปรก… และตอนนี้ ผมได้ยินมาว่า ที่ไหนสักแห่งใกล้ประเทศจีน ผู้เผยแผ่ศาสนาคาทอลิกสวมเหรียญที่มีภาพพระคริสต์อยู่ด้านใน และภาพพระพุทธเจ้าอยู่ด้านนอก หรือจะวาดพระคริสต์เพียงพระองค์เดียวไว้ด้านใน หรือประกาศความเชื่อในพระองค์อย่างเปิดเผย! มิฉะนั้น พระคุณของพระเจ้าจะไม่มา! และที่นี่ในกรีซ น่าเสียดายที่มีบางคนที่โดยไม่คิดให้รอบคอบ ได้วาดพระมารดาของพระเจ้าผู้ศักดิ์สิทธิ์ที่สุดไว้บนแสตมป์ ซึ่งถูกโยนไปมาและเหยียบย่ำจนเละเทะ </w:t>
      </w:r>
    </w:p>
    <w:p w:rsidRPr="00B536EC" w:rsidR="00694A07" w:rsidP="00694A07" w:rsidRDefault="00694A07" w14:paraId="489358C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ท่านคิดว่าคนเราสามารถมีความเคารพในบางสิ่งแต่ไม่เคารพในสิ่งอื่นได้หรือไม่? </w:t>
      </w:r>
    </w:p>
    <w:p w:rsidRPr="00B536EC" w:rsidR="00694A07" w:rsidP="00694A07" w:rsidRDefault="00694A07" w14:paraId="57C185C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หากความเคารพเป็นจริงใจ คนนั้นย่อมมีมันในทุกสิ่ง ครั้งหนึ่ง มีพระสงฆ์ท่านหนึ่งพักอยู่ที่วัดสตาฟโรนิกิตา ระหว่างการอ่านบทสดุดีบทที่หก</w:t>
      </w:r>
      <w:r>
        <w:rPr>
          <w:rStyle w:val="FootnoteReference"/>
          <w:sz w:val="24"/>
          <w:lang w:val="ru-RU"/>
        </w:rPr>
        <w:footnoteReference w:id="95"/>
      </w:r>
      <w:r w:rsidRPr="00B536EC">
        <w:rPr>
          <w:sz w:val="24"/>
          <w:lang w:val="ru-RU"/>
        </w:rPr>
        <w:t xml:space="preserve"> ท่านได้ลดที่นั่งของสตาซิดิยาลงและนั่งลง </w:t>
      </w:r>
      <w:r w:rsidRPr="00B536EC">
        <w:rPr>
          <w:sz w:val="24"/>
          <w:lang w:val="ru-RU"/>
        </w:rPr>
        <w:t xml:space="preserve">‘พ่อครับ’ ผมกล่าวกับท่าน ‘พวกเขากำลังอ่านบทสดุดีบทที่หกอยู่ครับ’ — </w:t>
      </w:r>
      <w:r w:rsidRPr="00B536EC">
        <w:rPr>
          <w:sz w:val="24"/>
          <w:lang w:val="ru-RU"/>
        </w:rPr>
        <w:t xml:space="preserve">“แต่,” เขาตอบ “ผมรู้สึกว่าการนั่งแบบนี้ทำให้เข้าใจได้ง่ายกว่า!” ลองคิดดูสิ! หลายปีต่อมา เขากลับมาและพบผม ระหว่างการสนทนา เขาเล่าว่าเขาเคยติดภาพไอคอนบนกระดานไม้เล็กๆ แล้วแจกให้ผู้คนเป็นคำอวยพร </w:t>
      </w:r>
      <w:r w:rsidRPr="00B536EC">
        <w:rPr>
          <w:sz w:val="24"/>
          <w:lang w:val="ru-RU"/>
        </w:rPr>
        <w:t xml:space="preserve">“แล้วท่านติดมันอย่างไรครับ?” ผมถาม </w:t>
      </w:r>
      <w:r w:rsidRPr="00B536EC">
        <w:rPr>
          <w:sz w:val="24"/>
          <w:lang w:val="ru-RU"/>
        </w:rPr>
        <w:t xml:space="preserve">“ผมทากาวลงบนไม้ วางภาพไอคอนลงบนนั้น และเมื่อทำเสร็จหลายชิ้นแล้ว ผมจะวางภาพไอคอนชิ้นหนึ่งทับอีกชิ้นหนึ่ง แล้วนั่งทับลงบนนั้นเอง เพื่อให้กาว</w:t>
      </w:r>
      <w:r w:rsidRPr="00B536EC">
        <w:rPr>
          <w:sz w:val="24"/>
          <w:lang w:val="ru-RU"/>
        </w:rPr>
        <w:t xml:space="preserve">ติด</w:t>
      </w:r>
      <w:r w:rsidRPr="00B536EC">
        <w:rPr>
          <w:sz w:val="24"/>
          <w:lang w:val="ru-RU"/>
        </w:rPr>
        <w:t xml:space="preserve">แน่น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. “ผมจะหยิบหนังสือหรืออะไรสักอย่างมาอ่านนิดหน่อย” เมื่อผมได้ยินอย่างนั้น ขนหลังคอผมก็ลุกชันขึ้นมาทันที! </w:t>
      </w:r>
      <w:r w:rsidRPr="00B536EC">
        <w:rPr>
          <w:sz w:val="24"/>
          <w:lang w:val="ru-RU"/>
        </w:rPr>
        <w:t xml:space="preserve">“คุณกำลังทำอะไรอยู่กันแน่!” ผมถาม “นั่งทับภาพไอคอนเพื่อให้มันติดแน่น?!” — </w:t>
      </w:r>
      <w:r w:rsidRPr="00B536EC">
        <w:rPr>
          <w:sz w:val="24"/>
          <w:lang w:val="ru-RU"/>
        </w:rPr>
        <w:t xml:space="preserve">“แล้วครับ” เขาถามกลับ “อย่างนั้นไม่ได้รับอนุญาตหรือครับ?” </w:t>
      </w:r>
    </w:p>
    <w:p w:rsidRPr="00B536EC" w:rsidR="00694A07" w:rsidP="00694A07" w:rsidRDefault="00694A07" w14:paraId="363652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ดูสิว่าพวกเขากำลังก้าวไปไกลแค่ไหนอย่างเงียบๆ? ปัญหาคือความไม่เคารพไม่ได้หยุดนิ่ง; มันยิ่งแย่ลงเรื่อยๆ คนหนึ่งจะพัฒนาไปทางที่ดีหรือทางที่เลว และพระสงฆ์คนนี้—ดูสิว่าเขาเริ่มจากจุดไหนและจบลงที่ไหน! แรกๆ: </w:t>
      </w:r>
      <w:r w:rsidRPr="00B536EC">
        <w:rPr>
          <w:sz w:val="24"/>
          <w:lang w:val="ru-RU"/>
        </w:rPr>
        <w:t xml:space="preserve">‘ผมรู้สึกว่าบทสดุดีหกบทนั้นตามได้ง่ายกว่า,’ แล้วเขาก็ไปไกลถึงขั้นกล่าวว่า: </w:t>
      </w:r>
      <w:r w:rsidRPr="00B536EC">
        <w:rPr>
          <w:sz w:val="24"/>
          <w:lang w:val="ru-RU"/>
        </w:rPr>
        <w:t xml:space="preserve">‘อย่างนั้นภาพไอคอนจะติดตัวผม และผมก็จะสามารถกราบไหว้ได้.’ เมื่ออยู่ที่สตาฟโรนิกิตา เขาคิดว่ามันแปลกที่ผมพูดถึงบทสดุดีหกบทกับเขา แต่ที่นั่นยังมีพระภิกษุผู้สูงอายุท่านอื่นที่ยืนอยู่ด้วย พวกเขาพิงตัวเบาๆ กับสตาซิดิยา และไม่ขยับตัวเลย แม้แต่น้อย การนั่งลงเมื่อเหนื่อย ป่วย หรือขาสั่น เป็นเรื่องหนึ่ง—พระคริสต์จะไม่ลงโทษคุณเพราะเรื่องนั้น แต่การคิดว่าวิธีที่คุณทำนั้นดีกว่า และกล่าวว่า </w:t>
      </w:r>
      <w:r w:rsidRPr="00B536EC">
        <w:rPr>
          <w:sz w:val="24"/>
          <w:lang w:val="ru-RU"/>
        </w:rPr>
        <w:t xml:space="preserve">“ผมเข้าใจได้ดีกว่าเมื่อนั่ง” </w:t>
      </w:r>
      <w:r w:rsidRPr="00B536EC">
        <w:rPr>
          <w:sz w:val="24"/>
          <w:lang w:val="ru-RU"/>
        </w:rPr>
        <w:t xml:space="preserve">เป็นเรื่องอีกเรื่องหนึ่งเลย </w:t>
      </w:r>
      <w:r w:rsidRPr="00B536EC">
        <w:rPr>
          <w:sz w:val="24"/>
          <w:lang w:val="ru-RU"/>
        </w:rPr>
        <w:t xml:space="preserve">มีข้อแก้ตัวอะไรสำหรับเรื่องนั้นได้? ชีวิตทางจิตวิญญาณไม่ใช่กิจกรรมเพื่อความบันเทิงที่น่ารื่นรมย์ หากคุณรู้สึกเจ็บปวด ก็ให้นั่งลงเถิด พระคริสต์ไม่ใช่ผู้กดขี่ และอับบา อิสอัค กล่าวว่า: </w:t>
      </w:r>
      <w:r w:rsidRPr="00B536EC">
        <w:rPr>
          <w:sz w:val="24"/>
          <w:lang w:val="ru-RU"/>
        </w:rPr>
        <w:t xml:space="preserve">‘หากท่านยืนไม่ได้ </w:t>
      </w:r>
      <w:r w:rsidRPr="00B536EC">
        <w:rPr>
          <w:sz w:val="24"/>
          <w:lang w:val="ru-RU"/>
        </w:rPr>
        <w:t xml:space="preserve">ก็ให้นั่งลงเถิด’</w:t>
      </w:r>
      <w:r>
        <w:rPr>
          <w:rStyle w:val="FootnoteReference"/>
          <w:sz w:val="24"/>
          <w:lang w:val="ru-RU"/>
        </w:rPr>
        <w:footnoteReference w:id="96"/>
      </w:r>
      <w:r w:rsidRPr="00B536EC">
        <w:rPr>
          <w:sz w:val="24"/>
          <w:lang w:val="ru-RU"/>
        </w:rPr>
        <w:t xml:space="preserve"> แต่ท่านไม่ได้กล่าวว่า: </w:t>
      </w:r>
      <w:r w:rsidRPr="00B536EC">
        <w:rPr>
          <w:sz w:val="24"/>
          <w:lang w:val="ru-RU"/>
        </w:rPr>
        <w:t xml:space="preserve">‘หากท่านทำได้ ก็ให้นั่งลง!’ </w:t>
      </w:r>
    </w:p>
    <w:p w:rsidRPr="00B536EC" w:rsidR="00694A07" w:rsidP="00694A07" w:rsidRDefault="00694A07" w14:paraId="5D03FFD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บอกผมหน่อยครับ ทำไมเราไม่นั่งลงระหว่างการอ่านบทสดุดีหกบท? </w:t>
      </w:r>
    </w:p>
    <w:p w:rsidRPr="00B536EC" w:rsidR="00694A07" w:rsidP="00694A07" w:rsidRDefault="00694A07" w14:paraId="7D7B1E2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เพราะมันเป็นสัญลักษณ์ของการพิพากษาครั้งสุดท้าย นั่นคือเหตุผลที่เมื่ออ่านบทสดุดีหกบท ควรให้จิตใจหันไปสู่ชั่วโมงของการพิพากษาครั้งสุดท้าย บทสดุดีหกบทใช้เวลาประมาณหกหรือเจ็ดนาที หลังจากบทแรก เราไม่แม้แต่จะทำเครื่องหมายกางเขน เพราะพระคริสต์จะเสด็จมาไม่ใช่เพื่อถูกตรึงกางเขน แต่จะปรากฏ [ต่อโลก] ในฐานะผู้พิพากษา </w:t>
      </w:r>
    </w:p>
    <w:p w:rsidRPr="00E24DB9" w:rsidR="00694A07" w:rsidP="00694A07" w:rsidRDefault="00694A07" w14:paraId="77404402" w14:textId="77777777">
      <w:pPr>
        <w:rPr>
          <w:lang w:val="ru-RU"/>
        </w:rPr>
      </w:pPr>
    </w:p>
    <w:p w:rsidRPr="009932F6" w:rsidR="00694A07" w:rsidP="00694A07" w:rsidRDefault="00694A07" w14:paraId="777E0785" w14:textId="77777777">
      <w:pPr>
        <w:pStyle w:val="Heading4"/>
        <w:rPr>
          <w:lang w:val="ru-RU"/>
        </w:rPr>
      </w:pPr>
      <w:bookmarkStart w:name="_Toc196400506" w:id="168"/>
      <w:bookmarkStart w:name="_Toc196894802" w:id="169"/>
      <w:bookmarkStart w:name="_Toc196897726" w:id="170"/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ความเคารพ</w:t>
      </w:r>
      <w:r w:rsidRPr="009932F6">
        <w:rPr>
          <w:lang w:val="ru-RU"/>
        </w:rPr>
        <w:t xml:space="preserve">ที่เคย</w:t>
      </w:r>
      <w:r w:rsidRPr="009932F6">
        <w:rPr>
          <w:lang w:val="ru-RU"/>
        </w:rPr>
        <w:t xml:space="preserve">มี</w:t>
      </w:r>
      <w:r w:rsidRPr="009932F6">
        <w:rPr>
          <w:lang w:val="ru-RU"/>
        </w:rPr>
        <w:t xml:space="preserve">อยู่</w:t>
      </w:r>
      <w:bookmarkEnd w:id="168"/>
      <w:bookmarkEnd w:id="169"/>
      <w:bookmarkEnd w:id="170"/>
    </w:p>
    <w:p w:rsidRPr="00B536EC" w:rsidR="00694A07" w:rsidP="00694A07" w:rsidRDefault="00694A07" w14:paraId="38F370D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ทำไมครับ เกโรนดา ความศรัทธาจึงหายากนักในยุคสมัยของเรา? </w:t>
      </w:r>
    </w:p>
    <w:p w:rsidRPr="00B536EC" w:rsidR="00694A07" w:rsidP="00694A07" w:rsidRDefault="00694A07" w14:paraId="6E3C441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เพราะผู้คนได้หยุดใช้ชีวิตทางจิตวิญญาณแล้ว พวกเขาตีความทุกสิ่งด้วยตรรกะทางโลก และขับไล่พระคุณของพระเจ้าออกไป แต่ความเคารพที่เคยมีนั้นช่างยิ่งใหญ่เพียงใด! ในเอโทเลียและอาคาร์นาเนีย</w:t>
      </w:r>
      <w:r>
        <w:rPr>
          <w:rStyle w:val="FootnoteReference"/>
          <w:sz w:val="24"/>
          <w:lang w:val="ru-RU"/>
        </w:rPr>
        <w:footnoteReference w:id="97"/>
      </w:r>
      <w:r w:rsidRPr="00B536EC">
        <w:rPr>
          <w:sz w:val="24"/>
          <w:lang w:val="ru-RU"/>
        </w:rPr>
        <w:t xml:space="preserve"> มีหญิงชราผู้เรียบง่ายและเคร่งศาสนาอย่างยิ่ง ที่มักจะล้มลงกับพื้นต่อหน้าลาของวัดพรูสซา และก้มกราบเมื่อ [พระภิกษุ] ขี่ลาลงมาเพื่อทำธุระ </w:t>
      </w:r>
      <w:r w:rsidRPr="00B536EC">
        <w:rPr>
          <w:sz w:val="24"/>
          <w:lang w:val="ru-RU"/>
        </w:rPr>
        <w:t xml:space="preserve">‘ถึงอย่างไร’ หญิงชราเหล่านั้นจะพูดว่า ‘นี่คือลาตัวน้อยของพระมารดาของพระเจ้า!’ — แล้วพวกเธอก็เดินจากไป โดยก้มกราบลาเหล่านั้น! หากพวกเธอแสดงความเคารพอย่างนั้นต่อลาของวัดพระมารดาพระเจ้าผู้ศักดิ์สิทธิ์ที่สุด ลองจินตนาการดูว่าพวกเธอจะรู้สึกเคารพต่อพระมารดาเองมากเพียงใด! </w:t>
      </w:r>
    </w:p>
    <w:p w:rsidRPr="00B536EC" w:rsidR="00694A07" w:rsidP="00694A07" w:rsidRDefault="00694A07" w14:paraId="190C0BD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ความเคารพที่ชาวฟาราซีแสดงออกมานั้น เป็นผลจากการปลูกฝังของนักบุญอาร์เซนิอุสหรือไม่? </w:t>
      </w:r>
    </w:p>
    <w:p w:rsidRPr="00B536EC" w:rsidR="00694A07" w:rsidP="00694A07" w:rsidRDefault="00694A07" w14:paraId="7E2F95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พวกเขาเป็นผู้ที่เคร่งครัดในความศรัทธามาโดยตลอด และนักบุญท่านได้ส่งเสริมความศรัทธานี้ให้ลึกซึ้งยิ่งขึ้นในตัวพวกเขา ชาวฟาราซิโอมีประเพณีแห่งความศรัทธามาแต่โบราณ โพรโดรโมส คาร์ซินอกลู ผู้สูงอายุ ซึ่งเป็นนักร้องในโบสถ์นักบุญอาร์เซนิอุส เป็นชายผู้เคร่งครัดในความศรัทธาอย่างยิ่ง แม้เมื่อย้ายไปอยู่ที่โคนิตซา เขาก็ยังคงทำหน้าที่เป็นนักร้องในโบสถ์ต่อไป ชายชราผู้นี้ ซึ่งอายุเกินแปดสิบปี จะเดินลงไปยังคอนิตซาตอนล่างทุกเช้าตั้งแต่รุ่งสางเป็นเวลาประมาณครึ่งชั่วโมง เพื่อร้องเพลงในโบสถ์ </w:t>
      </w:r>
      <w:r w:rsidRPr="00B536EC">
        <w:rPr>
          <w:sz w:val="24"/>
          <w:lang w:val="ru-RU"/>
        </w:rPr>
        <w:t xml:space="preserve">“ผม” เขาจะพูด “เป็นสุนัขของพระคริสต์” ในฤดูหนาว เมื่ออากาศหนาวจัด การเดินลงเขาจึงเป็นอันตรายมาก ถนนถูกปกคลุมด้วยน้ำแข็ง และต้องระมัดระวังทุกก้าวเพื่อไม่ให้ลื่นล้ม แต่ท่านไม่สนใจสิ่งเหล่านี้เลย ความศรัทธาของท่านยิ่งใหญ่ถึงเพียงนี้!… </w:t>
      </w:r>
    </w:p>
    <w:p w:rsidRPr="00B536EC" w:rsidR="00694A07" w:rsidP="00694A07" w:rsidRDefault="00694A07" w14:paraId="028F806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พ่อแม่ผมเล่าว่าชาวฟาราซี [เมื่อพวกเขายัง] อยู่ในบ้านเกิดได้รวบรวมเงินเพื่อสร้างโบสถ์ที่นั่น ในฟาราซี อย่างไรก็ตาม นักบุญอาร์เซนิอุสในเวลาต่อมาต้องการนำเงินนี้ไปแจกให้คนยากจน เพราะในฟาราซีมีโบสถ์อยู่แล้ว นักบุญเองได้เดินไปรอบๆ ครอบครัวที่ยากจนเพื่อแจกเงิน แต่คนเหล่านั้นกลับไม่ยอมรับ พวกเขาจะรับเงินจากโบสถ์ได้อย่างไร? และเนื่องจากพวกเขาไม่ยอมรับเงินนั้น </w:t>
      </w:r>
      <w:r w:rsidRPr="00B536EC">
        <w:rPr>
          <w:sz w:val="24"/>
          <w:lang w:val="ru-RU"/>
        </w:rPr>
        <w:t xml:space="preserve">นักบุญจึงต้องส่งผู้ใหญ่ในหมู่บ้าน</w:t>
      </w:r>
      <w:r>
        <w:rPr>
          <w:rStyle w:val="FootnoteReference"/>
          <w:sz w:val="24"/>
          <w:lang w:val="ru-RU"/>
        </w:rPr>
        <w:footnoteReference w:id="98"/>
      </w:r>
      <w:r w:rsidRPr="00B536EC">
        <w:rPr>
          <w:sz w:val="24"/>
          <w:lang w:val="ru-RU"/>
        </w:rPr>
        <w:t xml:space="preserve"> ไปยังพระสังฆราชที่เมืองซีซาเรียพร้อมกับเงินนั้น </w:t>
      </w:r>
      <w:r w:rsidRPr="00B536EC">
        <w:rPr>
          <w:sz w:val="24"/>
          <w:lang w:val="ru-RU"/>
        </w:rPr>
        <w:t xml:space="preserve">“รับไปเถิด” นักบุญกล่าวกับเขา “พาเพื่อนร่วมทางไปด้วย” — </w:t>
      </w:r>
      <w:r w:rsidRPr="00B536EC">
        <w:rPr>
          <w:sz w:val="24"/>
          <w:lang w:val="ru-RU"/>
        </w:rPr>
        <w:t xml:space="preserve">“ความอวยพรของท่านก็เพียงพอสำหรับผมแล้ว” ผู้ใหญ่ในหมู่บ้านตอบกลับ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เมื่อเขาส่งเงินไปให้พระสังฆราช พระสังฆราชถามเขาว่า: </w:t>
      </w:r>
      <w:r w:rsidRPr="00B536EC">
        <w:rPr>
          <w:sz w:val="24"/>
          <w:lang w:val="ru-RU"/>
        </w:rPr>
        <w:t xml:space="preserve">“ดีมาก แต่ฮัจเจเฟนดีสั่งให้คุณทำอย่างไรกับเงินนี้?” — </w:t>
      </w:r>
      <w:r w:rsidRPr="00B536EC">
        <w:rPr>
          <w:sz w:val="24"/>
          <w:lang w:val="ru-RU"/>
        </w:rPr>
        <w:t xml:space="preserve">“ให้แจกจ่ายแก่ครอบครัวที่ยากจน” หัวหน้าหมู่บ้านตอบ </w:t>
      </w:r>
      <w:r w:rsidRPr="00B536EC">
        <w:rPr>
          <w:sz w:val="24"/>
          <w:lang w:val="ru-RU"/>
        </w:rPr>
        <w:t xml:space="preserve">“แล้วทำไมคุณไม่ทำตามคำสั่งของเขา?” — </w:t>
      </w:r>
      <w:r w:rsidRPr="00B536EC">
        <w:rPr>
          <w:sz w:val="24"/>
          <w:lang w:val="ru-RU"/>
        </w:rPr>
        <w:t xml:space="preserve">“คนจะไม่รับเงินนี้ เพราะมันเป็นของพระศาสนจักร” สุดท้าย พระสังฆราชก็คืนเงินให้หัวหน้าหมู่บ้าน ชาวฟาราส เมื่อพวกเขากำลังจะออกจากฟาราสตามเงื่อนไขของการแลกเปลี่ยน ได้บอกกับนักบุญอาร์เซนิอุสว่าพวกเขาจะนำเงินนี้ไปด้วยเพื่อสร้างโบสถ์ในกรีซ นักบุญอาร์เซนิอุสจึงร้องไห้และกล่าวกับพวกเขาว่า: </w:t>
      </w:r>
      <w:r w:rsidRPr="00B536EC">
        <w:rPr>
          <w:sz w:val="24"/>
          <w:lang w:val="ru-RU"/>
        </w:rPr>
        <w:t xml:space="preserve">“ในกรีซ ท่านจะพบโบสถ์มากมาย แต่ท่านจะไม่พบความเชื่อที่อยู่ที่นี่” </w:t>
      </w:r>
    </w:p>
    <w:p w:rsidRPr="00593403" w:rsidR="00694A07" w:rsidP="00694A07" w:rsidRDefault="00694A07" w14:paraId="563E7B49" w14:textId="77777777">
      <w:pPr>
        <w:rPr>
          <w:lang w:val="ru-RU"/>
        </w:rPr>
      </w:pPr>
    </w:p>
    <w:p w:rsidRPr="009932F6" w:rsidR="00694A07" w:rsidP="00694A07" w:rsidRDefault="00694A07" w14:paraId="360C8760" w14:textId="77777777">
      <w:pPr>
        <w:pStyle w:val="Heading4"/>
        <w:rPr>
          <w:lang w:val="ru-RU"/>
        </w:rPr>
      </w:pPr>
      <w:bookmarkStart w:name="_Toc196400507" w:id="171"/>
      <w:bookmarkStart w:name="_Toc196894803" w:id="172"/>
      <w:bookmarkStart w:name="_Toc196897727" w:id="173"/>
      <w:r w:rsidRPr="009932F6">
        <w:rPr>
          <w:lang w:val="ru-RU"/>
        </w:rPr>
        <w:t xml:space="preserve">การเคารพ</w:t>
      </w:r>
      <w:r w:rsidRPr="009932F6">
        <w:rPr>
          <w:lang w:val="ru-RU"/>
        </w:rPr>
        <w:t xml:space="preserve">ภาพ</w:t>
      </w:r>
      <w:r w:rsidRPr="009932F6">
        <w:rPr>
          <w:lang w:val="ru-RU"/>
        </w:rPr>
        <w:t xml:space="preserve">ศักดิ์สิทธิ์</w:t>
      </w:r>
      <w:bookmarkEnd w:id="171"/>
      <w:bookmarkEnd w:id="172"/>
      <w:bookmarkEnd w:id="173"/>
    </w:p>
    <w:p w:rsidRPr="00B536EC" w:rsidR="00694A07" w:rsidP="00694A07" w:rsidRDefault="00694A07" w14:paraId="19B22E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และเราควรแสดงความเคารพต่อภาพศักดิ์สิทธิ์อย่างไร! มีพระภิกษุรูปหนึ่งเตรียมภาพศักดิ์สิทธิ์ของนักบุญนิโคลัสเพื่อเป็นพรให้แก่ผู้หนึ่ง: เขาห่อภาพนั้นด้วยกระดาษคุณภาพดีและวางไว้ในตู้สักพัก แต่ด้วยความประมาท เขาได้วางภาพนั้นกลับหัว ไม่นานนัก ก็ได้ยินเสียงเคาะในห้อง พระภิกษุจึงเริ่มมองไปรอบๆ เพื่อหาที่มาของเสียงนั้น แต่เขาจะคาดเดาได้อย่างไรว่าเสียงนั้นมาจากตู้! เสียงเคาะดังต่อเนื่องเป็นเวลานาน: ต๊อก-ต๊อก-ต๊อก! — และไม่ยอมปล่อยให้พระภิกษุได้พักผ่อน ในที่สุด เมื่อเดินเข้าใกล้ตู้เก็บของ พระภิกษุก็ตระหนักว่าเสียงเคาะนั้นมาจากภายใน เขาเปิดตู้เก็บของและเห็นว่าเสียงนั้นมาจากห่อที่บรรจุภาพไอคอน </w:t>
      </w:r>
      <w:r w:rsidRPr="00B536EC">
        <w:rPr>
          <w:sz w:val="24"/>
          <w:lang w:val="ru-RU"/>
        </w:rPr>
        <w:t xml:space="preserve">“ภาพไอคอนนี้มีปัญหาอะไรกันแน่?” พระภิกษุสงสัย “ให้ฉันดูหน่อย” </w:t>
      </w:r>
    </w:p>
    <w:p w:rsidRPr="00B536EC" w:rsidR="00694A07" w:rsidP="00694A07" w:rsidRDefault="00694A07" w14:paraId="63BE93F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เมื่อแกะห่อภาพไอคอนออก เขาเห็นว่ามันถูกวางกลับหัว เขาจึงจัดวางให้ถูกต้องตามตำแหน่งที่ควรจะเป็น และเสียงเคาะก็หยุดลงทันที </w:t>
      </w:r>
    </w:p>
    <w:p w:rsidRPr="00B536EC" w:rsidR="00694A07" w:rsidP="00694A07" w:rsidRDefault="00694A07" w14:paraId="213F0CC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ผู้ศรัทธาจะแสดงความเคารพเป็นพิเศษต่อภาพศักดิ์สิทธิ์ เมื่อเราพูดว่า </w:t>
      </w:r>
      <w:r w:rsidRPr="00B536EC">
        <w:rPr>
          <w:sz w:val="24"/>
          <w:lang w:val="ru-RU"/>
        </w:rPr>
        <w:t xml:space="preserve">‘แสดงความเคารพต่อภาพศักดิ์สิทธิ์’ หมายความว่าเขาแสดงความเคารพต่อบุคคลที่ถูกวาดไว้บนภาพนั้น หากใครมีรูปถ่ายของพ่อ แม่ ปู่ ย่า หรือพี่ชาย ก็ไม่อาจฉีกหรือเหยียบย่ำมันได้ แล้วสิ่งนี้จะไม่ยิ่งเป็นจริงกับภาพศักดิ์สิทธิ์ในขั้นที่มากยิ่งขึ้นหรือ! พยานพระเยโฮวาห์ไม่มีภาพศักดิ์สิทธิ์ และพวกเขามองว่าความเคารพที่เราแสดงต่อภาพศักดิ์สิทธิ์นั้นเป็นการบูชารูปเคารพ ครั้งหนึ่งผมเคยถามพยานเยโฮวาห์คนหนึ่งว่า: </w:t>
      </w:r>
      <w:r w:rsidRPr="00B536EC">
        <w:rPr>
          <w:sz w:val="24"/>
          <w:lang w:val="ru-RU"/>
        </w:rPr>
        <w:t xml:space="preserve">‘บ้านคุณไม่มีรูปถ่ายเลยหรือ?’ — </w:t>
      </w:r>
      <w:r w:rsidRPr="00B536EC">
        <w:rPr>
          <w:sz w:val="24"/>
          <w:lang w:val="ru-RU"/>
        </w:rPr>
        <w:t xml:space="preserve">‘มีครับ’ เขาตอบ </w:t>
      </w:r>
      <w:r w:rsidRPr="00B536EC">
        <w:rPr>
          <w:sz w:val="24"/>
          <w:lang w:val="ru-RU"/>
        </w:rPr>
        <w:t xml:space="preserve">‘ถ้าอย่างนั้น’ ผมพูด ‘แม่ไม่จูบรูปถ่ายลูกเมื่อลูกไปเดินทางไกลหรือ?’ — </w:t>
      </w:r>
      <w:r w:rsidRPr="00B536EC">
        <w:rPr>
          <w:sz w:val="24"/>
          <w:lang w:val="ru-RU"/>
        </w:rPr>
        <w:t xml:space="preserve">‘เธอทำครับ’ พยานเยโฮวาห์ตอบ </w:t>
      </w:r>
      <w:r w:rsidRPr="00B536EC">
        <w:rPr>
          <w:sz w:val="24"/>
          <w:lang w:val="ru-RU"/>
        </w:rPr>
        <w:t xml:space="preserve">‘แล้วเธอจูบอะไร: กระดาษหรือลูกของเธอ?’ </w:t>
      </w:r>
      <w:r w:rsidRPr="00B536EC">
        <w:rPr>
          <w:sz w:val="24"/>
          <w:lang w:val="ru-RU"/>
        </w:rPr>
        <w:t xml:space="preserve">‘ลูกของเธอ,’ เขาตอบ </w:t>
      </w:r>
      <w:r w:rsidRPr="00B536EC">
        <w:rPr>
          <w:sz w:val="24"/>
          <w:lang w:val="ru-RU"/>
        </w:rPr>
        <w:t xml:space="preserve">‘ถ้าอย่างนั้น,’ ฉันพูด ‘เช่นเดียวกับที่เธอจูบรูปถ่ายของลูก ก็เท่ากับจูบตัวลูกเอง ไม่ใช่กระดาษ ดังนั้นเราจึงจูบพระคริสต์ ไม่ใช่กระดาษหรือแผ่นไม้’ </w:t>
      </w:r>
    </w:p>
    <w:p w:rsidRPr="00B536EC" w:rsidR="00694A07" w:rsidP="00694A07" w:rsidRDefault="00694A07" w14:paraId="0AD8E71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ถ้าเคยมีภาพไอคอนของพระคริสต์ พระมารดาของพระเจ้า หรือนักบุญท่านใดบนแผ่นไม้แผ่นหนึ่ง แต่สีได้จางหายไปตามกาลเวลา เราควรจูบมันต่อไปหรือไม่? </w:t>
      </w:r>
    </w:p>
    <w:p w:rsidRPr="00B536EC" w:rsidR="00694A07" w:rsidP="00694A07" w:rsidRDefault="00694A07" w14:paraId="3E2504F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ใช่ครับ! เมื่อผู้ใดสักการะภาพศักดิ์สิทธิ์ด้วยความเคารพและความรักอันแรงกล้า พวกเขาก็จะดูดซับสีสันของภาพศักดิ์สิทธิ์เหล่านั้นเข้าสู่ตัวตนเอง และภายในตัวพวกเขา ลึกเข้าไปข้างใน นักบุญเหล่านั้นก็ปรากฏอยู่ นักบุญทั้งหลายยินดีปรีดา </w:t>
      </w:r>
      <w:r w:rsidRPr="00B536EC">
        <w:rPr>
          <w:sz w:val="24"/>
          <w:lang w:val="ru-RU"/>
        </w:rPr>
        <w:t xml:space="preserve">‘หลุดพ้น’ จากกระดาษและไม้ และถูกประทับลงบนหัวใจมนุษย์ เมื่อคริสตชนจูบภาพศักดิ์สิทธิ์ด้วยความเคารพและขอความช่วยเหลือจากพระคริสต์ พระมารดาของพระเจ้า และนักบุญทั้งหลาย เขาทำการจูบนี้ด้วยหัวใจ ซึ่งไม่เพียงแต่ดูดซับพระคุณของพระคริสต์ พระมารดาของพระเจ้า หรือบรรดาผู้ศักดิ์สิทธิ์ แต่ยังดูดซับพระคริสต์ทั้งองค์ หรือพระมารดาผู้ศักดิ์สิทธิ์ที่สุด หรือบรรดาผู้ศักดิ์สิทธิ์ ซึ่งได้เข้าประจำที่ในไอโคโนสตาซิสของวิหาร [ภายใน] ของเขา </w:t>
      </w:r>
      <w:r w:rsidRPr="00B536EC">
        <w:rPr>
          <w:sz w:val="24"/>
          <w:lang w:val="ru-RU"/>
        </w:rPr>
        <w:t xml:space="preserve">“มนุษย์คือวิหารของพระวิญญาณบริสุทธิ์”</w:t>
      </w:r>
      <w:r>
        <w:rPr>
          <w:rStyle w:val="FootnoteReference"/>
          <w:sz w:val="24"/>
          <w:lang w:val="ru-RU"/>
        </w:rPr>
        <w:footnoteReference w:id="99"/>
      </w:r>
      <w:r w:rsidRPr="00B536EC">
        <w:rPr>
          <w:sz w:val="24"/>
          <w:lang w:val="ru-RU"/>
        </w:rPr>
        <w:t xml:space="preserve"> ลองคิดดูสิ เพราะทุกพิธีกรรมเริ่มต้นและสิ้นสุดด้วยการจูบภาพไอคอน หากผู้คนเข้าใจสิ่งนี้ พวกเขาก็จะรู้สึกถึงความสุขมากเพียงใด และจะได้รับพลังมากเพียงใด! </w:t>
      </w:r>
    </w:p>
    <w:p w:rsidRPr="00B536EC" w:rsidR="00694A07" w:rsidP="00694A07" w:rsidRDefault="00694A07" w14:paraId="2D3C3B6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ทำไมบทสวดอ้อนวอนแด่พระมารดาผู้ศักดิ์สิทธิ์ยิ่ง ในหนึ่งในบทสวดพระมารดา จึงกล่าวว่า: </w:t>
      </w:r>
      <w:r w:rsidRPr="00B536EC">
        <w:rPr>
          <w:sz w:val="24"/>
          <w:lang w:val="ru-RU"/>
        </w:rPr>
        <w:t xml:space="preserve">‘ขอให้ริมฝีปากของผู้ไม่เชื่อในพระเจ้า ซึ่งไม่ก้มกราบต่อพระฉายาอันทรงเกียรติของพระองค์ ถูกทำให้เงียบ’? </w:t>
      </w:r>
    </w:p>
    <w:p w:rsidRPr="00B536EC" w:rsidR="00694A07" w:rsidP="00694A07" w:rsidRDefault="00694A07" w14:paraId="7ABF45F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หากใครขาดความเคารพและจูบภาพศักดิ์สิทธิ์ ริมฝีปากของเขาจะไม่เงียบงันหรือ? และริมฝีปากของผู้ที่เคารพอย่างจริงใจจะไม่ไพเราะเมื่อจูบภาพศักดิ์สิทธิ์หรือ? บางคนเมื่อจูบภาพศักดิ์สิทธิ์ แม้แต่สัมผัสก็ไม่ทำ บางคนเมื่อจูบภาพศักดิ์สิทธิ์ ก็เพียงแตะเบาๆ ด้วยริมฝีปากเท่านั้น เหมือนอย่างนั้น</w:t>
      </w:r>
      <w:r>
        <w:rPr>
          <w:rStyle w:val="FootnoteReference"/>
          <w:sz w:val="24"/>
          <w:lang w:val="ru-RU"/>
        </w:rPr>
        <w:footnoteReference w:id="100"/>
      </w:r>
      <w:r w:rsidRPr="00B536EC">
        <w:rPr>
          <w:sz w:val="24"/>
          <w:lang w:val="ru-RU"/>
        </w:rPr>
        <w:t xml:space="preserve"> คุณได้ยินอะไรไหม? </w:t>
      </w:r>
    </w:p>
    <w:p w:rsidRPr="00B536EC" w:rsidR="00694A07" w:rsidP="00694A07" w:rsidRDefault="00694A07" w14:paraId="16ECF2E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</w:t>
      </w:r>
    </w:p>
    <w:p w:rsidRPr="00B536EC" w:rsidR="00694A07" w:rsidP="00694A07" w:rsidRDefault="00694A07" w14:paraId="1B2E278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ถ้าเช่นนั้น ก็หมายความว่าริมฝีปากนั้น </w:t>
      </w:r>
      <w:r w:rsidRPr="00B536EC">
        <w:rPr>
          <w:sz w:val="24"/>
          <w:lang w:val="ru-RU"/>
        </w:rPr>
        <w:t xml:space="preserve">‘ใบ้’ เงียบ แต่เมื่อผู้ศรัทธาที่เคร่งครัดจูบภาพศักดิ์สิทธิ์ จูบของพวกเขาก็ได้ยินได้ และริมฝีปากนั้นจะส่งเสียงไพเราะ เมื่อริมฝีปากถูกเรียกว่า </w:t>
      </w:r>
      <w:r w:rsidRPr="00B536EC">
        <w:rPr>
          <w:sz w:val="24"/>
          <w:lang w:val="ru-RU"/>
        </w:rPr>
        <w:t xml:space="preserve">‘ใบ้’ ไม่ได้หมายความว่าพวกเขากำลังดูหมิ่น แต่ [ความจริงคือ] ริมฝีปากบางคู่เงียบ ในขณะที่บางคู่ส่งเสียงไพเราะ เมื่อเราเห็นภาพศักดิ์สิทธิ์ หัวใจของเราควรเต็มเปี่ยมไปด้วยความรักต่อพระเจ้าและนักบุญ และเราควรก้มลงต่อหน้าภาพเหล่านั้น สักการะ และจูบภาพด้วยความเคารพอย่างสูง หากท่านได้เห็นพระภิกษุผู้สูงอายุผู้มีศรัทธาแรงกล้าจากวัดฟิลอเทออส—พระพ่อซาววา: ท่านจะจูบภาพพระแม่พระผู้ศักดิ์สิทธิ์ที่สุด </w:t>
      </w:r>
      <w:r w:rsidRPr="00B536EC">
        <w:rPr>
          <w:sz w:val="24"/>
          <w:lang w:val="ru-RU"/>
        </w:rPr>
        <w:t xml:space="preserve">‘จูบอันหวานชื่น’</w:t>
      </w:r>
      <w:r w:rsidRPr="00B536EC">
        <w:rPr>
          <w:sz w:val="24"/>
          <w:lang w:val="ru-RU"/>
        </w:rPr>
        <w:t xml:space="preserve"> ด้วยความเคารพ ความอ่อนโยน และความรักเพียงใด</w:t>
      </w:r>
      <w:r w:rsidRPr="00B536EC">
        <w:rPr>
          <w:sz w:val="24"/>
          <w:lang w:val="ru-RU"/>
        </w:rPr>
        <w:t xml:space="preserve">! บนภาพพระมารดาของพระเจ้านี้ แม้กระทั่งมีบริเวณที่นูนขึ้น เนื่องจากบรรดาพระบิดาได้จูบภาพพระมารดาของพระเจ้าในจุดเดียวกันมาโดยตลอด </w:t>
      </w:r>
    </w:p>
    <w:p w:rsidRPr="00B536EC" w:rsidR="00694A07" w:rsidP="00694A07" w:rsidRDefault="00694A07" w14:paraId="54AE7F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ภาพไอคอนที่วาดด้วยความเคารพจะดูดซับพระคุณของพระเจ้าจากผู้วาดภาพไอคอนที่เต็มไปด้วยความเคารพ และส่งความสบายใจนิรันดร์ให้แก่ผู้คน ผู้วาดภาพไอคอน </w:t>
      </w:r>
      <w:r w:rsidRPr="00B536EC">
        <w:rPr>
          <w:sz w:val="24"/>
          <w:lang w:val="ru-RU"/>
        </w:rPr>
        <w:t xml:space="preserve">‘เปลี่ยนรูป’ ตัวเขาเอง โดยนำตัวตนของเขาเองมาฉายลงบนภาพไอคอนที่เขากำลังวาด ดังนั้น สภาพจิตใจของเขาจึงมีความสำคัญอย่างยิ่ง พระพ่อทิคอน</w:t>
      </w:r>
      <w:r>
        <w:rPr>
          <w:rStyle w:val="FootnoteReference"/>
          <w:sz w:val="24"/>
          <w:lang w:val="ru-RU"/>
        </w:rPr>
        <w:footnoteReference w:id="101"/>
      </w:r>
      <w:r w:rsidRPr="00B536EC">
        <w:rPr>
          <w:sz w:val="24"/>
          <w:lang w:val="ru-RU"/>
        </w:rPr>
        <w:t xml:space="preserve"> เคยบอกกับผมว่า: </w:t>
      </w:r>
      <w:r w:rsidRPr="00B536EC">
        <w:rPr>
          <w:sz w:val="24"/>
          <w:lang w:val="ru-RU"/>
        </w:rPr>
        <w:t xml:space="preserve">‘ลูกเอ๋ย เมื่อพ่อวาดผ้าห่อศพ พ่อจะร้องว่า </w:t>
      </w:r>
      <w:r>
        <w:rPr>
          <w:sz w:val="24"/>
          <w:lang w:val="ru-RU"/>
        </w:rPr>
        <w:t xml:space="preserve">“</w:t>
      </w:r>
      <w:r w:rsidRPr="00B536EC">
        <w:rPr>
          <w:sz w:val="24"/>
          <w:lang w:val="ru-RU"/>
        </w:rPr>
        <w:t xml:space="preserve">โอ โจเซฟ ผู้มีใบหน้าอันสูงศักดิ์ โปรดนำเขาลงจากต้นไม้...”’ ท่านร้องเพลงและร้องไห้ไม่หยุดหย่อน และน้ำตาของท่านหยดลงบนภาพไอคอน ภาพไอคอนเช่นนี้ส่งคำเทศนาอันนิรันดร์ไปยังโลก ภาพไอคอนเทศนาและเทศนาต่อเนื่องมาหลายศตวรรษ และเมื่อใครสักคน—เช่น ผู้ที่กำลังทุกข์ทรมาน—มองไปยังภาพไอคอนของพระคริสต์หรือพระมารดาของพระเจ้า พวกเขาก็ได้รับความปลอบประโลม </w:t>
      </w:r>
    </w:p>
    <w:p w:rsidRPr="00B536EC" w:rsidR="00694A07" w:rsidP="00694A07" w:rsidRDefault="00694A07" w14:paraId="455FBEC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ทั้งหมดนี้ขึ้นอยู่กับความเคารพ บางคนเพียงแตะผนังที่ภาพไอคอนพิงอยู่ ก็ได้รับพระคุณแล้ว ในขณะที่คนอื่นอาจมีภาพไอคอนที่ดีที่สุด แต่ไม่ได้รับประโยชน์ใดๆ จากมัน เพราะขาดความเคารพสักการะ บางคนอาจได้รับประโยชน์จากไม้กางเขนธรรมดา ในขณะที่อีกคน ที่ขาดความเคารพสักการะ จะไม่ได้รับประโยชน์ใดๆ แม้จากต้นไม้แห่งชีวิตเองก็ตาม </w:t>
      </w:r>
    </w:p>
    <w:p w:rsidRPr="00FC6E31" w:rsidR="00694A07" w:rsidP="00694A07" w:rsidRDefault="00694A07" w14:paraId="0525C1FE" w14:textId="77777777">
      <w:pPr>
        <w:rPr>
          <w:lang w:val="ru-RU"/>
        </w:rPr>
      </w:pPr>
    </w:p>
    <w:p w:rsidRPr="009932F6" w:rsidR="00694A07" w:rsidP="00694A07" w:rsidRDefault="00694A07" w14:paraId="148FD284" w14:textId="77777777">
      <w:pPr>
        <w:pStyle w:val="Heading4"/>
        <w:rPr>
          <w:lang w:val="ru-RU"/>
        </w:rPr>
      </w:pPr>
      <w:bookmarkStart w:name="_Toc196400508" w:id="174"/>
      <w:bookmarkStart w:name="_Toc196894804" w:id="175"/>
      <w:bookmarkStart w:name="_Toc196897728" w:id="176"/>
      <w:r w:rsidRPr="009932F6">
        <w:rPr>
          <w:lang w:val="ru-RU"/>
        </w:rPr>
        <w:t xml:space="preserve">เราต้อง</w:t>
      </w:r>
      <w:r w:rsidRPr="009932F6">
        <w:rPr>
          <w:lang w:val="ru-RU"/>
        </w:rPr>
        <w:t xml:space="preserve">ถวาย</w:t>
      </w:r>
      <w:r w:rsidRPr="009932F6">
        <w:rPr>
          <w:lang w:val="ru-RU"/>
        </w:rPr>
        <w:t xml:space="preserve">สิ่งบริสุทธิ์</w:t>
      </w:r>
      <w:r w:rsidRPr="009932F6">
        <w:rPr>
          <w:lang w:val="ru-RU"/>
        </w:rPr>
        <w:t xml:space="preserve">ที่สุด</w:t>
      </w:r>
      <w:r w:rsidRPr="009932F6">
        <w:rPr>
          <w:lang w:val="ru-RU"/>
        </w:rPr>
        <w:t xml:space="preserve">แด่พระเจ้า</w:t>
      </w:r>
      <w:bookmarkEnd w:id="174"/>
      <w:bookmarkEnd w:id="175"/>
      <w:bookmarkEnd w:id="176"/>
    </w:p>
    <w:p w:rsidRPr="00B536EC" w:rsidR="00694A07" w:rsidP="00694A07" w:rsidRDefault="00694A07" w14:paraId="6C8BCFF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ครั้งหนึ่ง ที่โบสถ์ของท่านเอง ผมรู้สึกประหลาดใจ: ผมเห็นท่านจุดเทียนเล็กๆ แบบนี้บนแท่นบูชาศักดิ์สิทธิ์ ในโบสถ์ของผมเอง ผมไม่แม้แต่จะทิ้งเทียนเล็กๆ แบบนี้ไว้บนเชิงเทียนหน้าไอโคโนสตาซิส — ผมถือว่านั่นเป็นสัญญาณของการไม่เคารพ </w:t>
      </w:r>
    </w:p>
    <w:p w:rsidRPr="00B536EC" w:rsidR="00694A07" w:rsidP="00694A07" w:rsidRDefault="00694A07" w14:paraId="4AB72C6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 Geronda ท่านครับ คนเขาว่าเทียนควรเผาจนหมดถึงก้นเลยครับ </w:t>
      </w:r>
    </w:p>
    <w:p w:rsidRPr="00B536EC" w:rsidR="00694A07" w:rsidP="00694A07" w:rsidRDefault="00694A07" w14:paraId="702F18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 ให้มันเผาจนหมดไปจนถึงก้น แต่สิ่งที่สำคัญคือมันดับลงที่ไหน หากมันดับลงจนถึงก้นบนแท่นเทียนที่ผู้มาวัดวางเทียนไว้ ก็เป็นเรื่องหนึ่ง แต่หากมันดับลงบนแท่นบูชาศักดิ์สิทธิ์หรือโต๊ะบูชา ก็เป็นเรื่องอีกอย่างหนึ่ง การจุดเทียนครึ่งแท่งบนแท่นบูชาไม่เหมาะสม; นี่ถือเป็นการไม่เคารพ และในโคมระย้า แม้เทียนจะติดอยู่จนจบพิธี แต่หากเทียนมีขนาดเล็กมาก ก็ควรเปลี่ยนใหม่เสมอ และที่ทางเข้าพิธีบูชาพระเจ้า — ทั้งพิธีเล็กและพิธีใหญ่ — ให้ใช้เทียนขนาดใหญ่เสมอ เพราะมันเป็นสัญลักษณ์ของผู้ประกาศข่าวดีผู้ทรงเกียรติ ในบางแห่ง เพื่อประหยัดเงิน พวกเขาถึงขั้นดับตะเกียงน้ำมัน โดยไม่ตระหนักว่าหากใครเคารพพระเจ้า พระองค์จะประทานพรอันยิ่งใหญ่ และในพิธีรำลึก การใช้เทียนที่บางมากถือเป็นสัญญาณของความไม่เคารพ; เทียนเหล่านั้นไม่ต่างอะไรจากเส้นด้ายที่จุ่มในขี้ผึ้ง แม้แต่การมอบเทียนเช่นนี้ให้ผู้คนก็เป็นเรื่องน่าละอาย </w:t>
      </w:r>
    </w:p>
    <w:p w:rsidRPr="00B536EC" w:rsidR="00694A07" w:rsidP="00694A07" w:rsidRDefault="00694A07" w14:paraId="59DB13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ท่านคิดว่าควรอนุญาตให้พี่น้องหญิงจุดเทียนได้เท่าที่พวกเธอต้องการในห้องพักของพวกเธอหรือไม่? </w:t>
      </w:r>
    </w:p>
    <w:p w:rsidRPr="00B536EC" w:rsidR="00694A07" w:rsidP="00694A07" w:rsidRDefault="00694A07" w14:paraId="447CC89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ให้พวกเธอจุดเทียนไปเถิด เพื่อที่มารร้ายจะถูกเปลวไฟเผาผลาญ ท้ายที่สุดแล้ว โลกทั้งใบก็กำลังลุกเป็นไฟอยู่แล้ว แต่เทียนเล็กๆ ที่พวกเธอจุดนั้นต้องมีความหมาย นั่นคือ ต้องมาพร้อมกับการสวดภาวนา </w:t>
      </w:r>
    </w:p>
    <w:p w:rsidRPr="00B536EC" w:rsidR="00694A07" w:rsidP="00694A07" w:rsidRDefault="00694A07" w14:paraId="02276D9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การอุทิศตัวให้พระเจ้าเป็นสิ่งที่ยิ่งใหญ่! เรากินผลไม้หวาน แต่กลับถวายยางไม้ในกระถางหอมเป็นเครื่องบูชาแด่พระเจ้า เราลิ้มรสน้ำผึ้ง แต่กลับถวายขี้ผึ้งเป็นเครื่องบูชาแด่พระเจ้า—แม้เรามักจะผสมมันกับพาราฟินด้วย! เรานำเทียนขี้ผึ้งเพียงเล่มเดียวถวายแด่พระเจ้าเพื่อแสดงความขอบคุณต่อพระพรอันเปี่ยมล้นและเอื้อเฟื้อของพระองค์ แล้วถ้าอย่างนั้น—เรากำลังหลอกลวงพระองค์แม้ในเรื่องนี้ด้วยหรือ? แล้วถ้าพระเจ้าต้องการให้เรานำน้ำผึ้งถวายแด่พระองค์ล่ะ? ฉันนึกภาพออกเลยว่าเราจะทำอย่างไร! เราจะถวายพระองค์ด้วยน้ำผึ้งเชื่อมหรือน้ำผสมน้ำตาลเล็กน้อย พระเจ้าจะไม่ทรงรับฟังเราอย่างจริงจัง! คุณสามารถประหยัดในทุกเรื่อง ยกเว้นการรับใช้พระเจ้า เราต้องถวายสิ่งบริสุทธิ์และดีที่สุดแด่พระเจ้า </w:t>
      </w:r>
    </w:p>
    <w:p w:rsidRPr="00B536EC" w:rsidR="00694A07" w:rsidP="00694A07" w:rsidRDefault="00694A07" w14:paraId="3DA430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แต่ผู้คนครับ เกโรนดา พวกเขาไม่เข้าใจจริงๆ ว่าการจุดเทียนพาราฟินนั้นเป็นการไม่เคารพ </w:t>
      </w:r>
    </w:p>
    <w:p w:rsidRPr="00B536EC" w:rsidR="00694A07" w:rsidP="00694A07" w:rsidRDefault="00694A07" w14:paraId="5EF572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บอกพวกเขาว่า: </w:t>
      </w:r>
      <w:r w:rsidRPr="00B536EC">
        <w:rPr>
          <w:sz w:val="24"/>
          <w:lang w:val="ru-RU"/>
        </w:rPr>
        <w:t xml:space="preserve">‘การจุดเทียนพาราฟินในโบสถ์เป็นอันตรายต่อสุขภาพของคุณ’ แล้วพวกเขาจะคิดทบทวนสักหน่อย และถ้าโบสถ์นั้นยังเล็กด้วย คุณอาจถึงขั้นหายใจไม่ออก [จากเทียนที่ไม่เป็นธรรมชาตินั้น]! การจุดเทียนเล็กๆ หนึ่งเล่มที่ทำจากขี้ผึ้งบริสุทธิ์ ดีกว่าการจุดเทียนพาราฟินขนาดใหญ่ นั่นคือเหตุผลที่หลายคนรู้สึกไม่สบายในโบสถ์และถึงขั้นเป็นลม โบสถ์เล็กๆ — แต่เทียนพาราฟินทั้งหมดนั้นกำลังลุกโชนอยู่!… แต่ถ้าเพียงเท่านี้เท่านั้นก็ดี… พวกเขายังต้องการเติมน้ำมันที่ไม่เหมาะสำหรับการบริโภคลงในโคมน้ำมันอีกด้วย ผู้คนมาถึงขั้นนี้แล้วหรือ! พระคัมภีร์เดิมระบุว่าน้ำมันที่ใช้ในพระวิหารต้องทำจากมะกอกที่เก็บจากต้น ไม่ใช่จากมะกอกที่ร่วงลงพื้น พระเจ้าต้องการน้ำมันและธูปหอมหรือ? ไม่ แต่ [สิ่งนี้] ทำให้พระองค์ทรงเมตตา เพราะนี่คือเครื่องบูชาที่แสดงถึงความขอบคุณและความรักของบุคคลต่อพระองค์ บนภูเขาซีนาย ฉันรู้สึกประทับใจกับสิ่งนี้: ชาวเบดูอิน ผู้ยากจนและทุกข์ยาก ไม่มีอะไรจะถวาย [แด่พระเจ้า] แล้วพวกเขาจะทำอย่างไร? พวกเขาจะเก็บก้อนหินเล็กๆ ที่แตกต่างจากก้อนอื่นๆ เพียงเล็กน้อย — ก้อนเล็กๆ แบบนี้ — หรือหากพบใบไม้เล็กๆ สองสามใบในซอกหิน ก็จะวางมันลงบนหินที่โมเสสตีด้วยไม้เท้าจนมีน้ำไหลออกมา แล้วทิ้งเครื่องบูชาไว้ที่นั่น และแม่ที่ให้นมลูกก็ไปที่นั่นและบีบให้นมออกมาไม่กี่หยด [ลงบนหินนั้น] โดยคิดว่า: </w:t>
      </w:r>
      <w:r w:rsidRPr="00B536EC">
        <w:rPr>
          <w:sz w:val="24"/>
          <w:lang w:val="ru-RU"/>
        </w:rPr>
        <w:t xml:space="preserve">‘ขอให้พระเจ้าประทานน้ำนมให้ฉันเพื่อเลี้ยงลูกๆ ของฉัน’ ดูความกตัญญูที่พวกเขาแสดง [ต่อพระเจ้า] สิ! นี่ไม่ใช่เรื่องเล็กน้อยเลย แล้วเรากำลังทำอะไรอยู่?.. คนเหล่านี้จะตัดสินเรา พวกเขาทิ้งชิ้นไม้เล็กๆ ชิ้นกระดาษเล็กๆ ก้อนหินเล็กๆ ไว้บนหินนั้น… พระเจ้าต้องการสิ่งเหล่านี้ทั้งหมดหรือไม่? ไม่ พระเจ้าไม่ต้องการ แต่พระเจ้าช่วย เมื่อเห็นใจที่ดีและเจตนาที่ดี </w:t>
      </w:r>
    </w:p>
    <w:p w:rsidRPr="00B536EC" w:rsidR="00694A07" w:rsidP="00694A07" w:rsidRDefault="00694A07" w14:paraId="0945D5F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เมื่อจุดเทียน ควรกล่าวว่าจุดเทียนนี้เพื่อวัตถุประสงค์เฉพาะหรือไม่? </w:t>
      </w:r>
    </w:p>
    <w:p w:rsidRPr="00B536EC" w:rsidR="00694A07" w:rsidP="00694A07" w:rsidRDefault="00694A07" w14:paraId="572F557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เมื่อคุณจุดเทียน คุณส่งมันไปที่ไหน? คุณไม่ได้ส่งมันไปที่ใดบ้างหรือ? ด้วยเทียน เราขอสิ่งใดสิ่งหนึ่งจากพระเจ้า เมื่อคุณจุดมันและกล่าวว่า </w:t>
      </w:r>
      <w:r w:rsidRPr="00B536EC">
        <w:rPr>
          <w:sz w:val="24"/>
          <w:lang w:val="ru-RU"/>
        </w:rPr>
        <w:t xml:space="preserve">‘เพื่อผู้ที่ทุกข์ทรมานทั้งกายและจิต และเพื่อผู้ที่ต้องการมันมากที่สุด’ แล้ว ในกลุ่มคนเหล่านี้มีทั้งผู้ยังมีชีวิตอยู่และผู้ล่วงลับไปแล้ว คุณรู้ไหมว่าผู้ล่วงลับรู้สึกสงบใจเพียงใดเมื่อเราจุดเทียนให้พวกเขา? ด้วยวิธีนี้ เราจึงอยู่ในความสัมพันธ์ทางจิตวิญญาณกับทั้งผู้ยังมีชีวิตและผู้ล่วงลับ กล่าวโดยสรุป เทียนคือ </w:t>
      </w:r>
      <w:r w:rsidRPr="00B536EC">
        <w:rPr>
          <w:sz w:val="24"/>
          <w:lang w:val="ru-RU"/>
        </w:rPr>
        <w:t xml:space="preserve">‘เสาอากาศ’ ที่ทำให้เราได้ติดต่อกับพระเจ้า ผู้ป่วย ผู้ล่วงลับ และอื่นๆ อีกมากมาย </w:t>
      </w:r>
    </w:p>
    <w:p w:rsidRPr="00B536EC" w:rsidR="00694A07" w:rsidP="00694A07" w:rsidRDefault="00694A07" w14:paraId="4DEE175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ทำไมเราจึงเผาหอม? </w:t>
      </w:r>
    </w:p>
    <w:p w:rsidRPr="00B536EC" w:rsidR="00694A07" w:rsidP="00694A07" w:rsidRDefault="00694A07" w14:paraId="4203048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เราจุดมันเพื่อถวายเกียรติแด่พระเจ้า เราถวายเกียรติและขอบคุณพระองค์สำหรับพระพรอันยิ่งใหญ่ของพระองค์ทั่วโลก กำยานยังเป็นเครื่องบูชาด้วย และหลังจากที่เราได้จุดกำยานถวายต่อภาพพระในโบสถ์ เพื่อถวายแด่พระเจ้าและนักบุญแล้ว เราก็จุดกำยานถวายต่อผู้คน—ภาพพระที่ยังมีชีวิตอยู่ </w:t>
      </w:r>
    </w:p>
    <w:p w:rsidRPr="00B536EC" w:rsidR="00694A07" w:rsidP="00694A07" w:rsidRDefault="00694A07" w14:paraId="08D2972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ไม่ว่าจะเป็นการวิงวอนหรือการขอบคุณ จงใส่ใจลงไป </w:t>
      </w:r>
      <w:r w:rsidRPr="00B536EC">
        <w:rPr>
          <w:sz w:val="24"/>
          <w:lang w:val="ru-RU"/>
        </w:rPr>
        <w:t xml:space="preserve">‘พระเจ้าของข้าพระองค์ ด้วยใจทั้งหมดของข้าพระองค์ ข้าพระองค์ขอพระองค์ประทานความเมตตานี้แก่ข้าพระองค์’ — นั่นคือวิธีที่ข้าพระองค์ </w:t>
      </w:r>
      <w:r w:rsidRPr="00B536EC">
        <w:rPr>
          <w:sz w:val="24"/>
          <w:lang w:val="ru-RU"/>
        </w:rPr>
        <w:t xml:space="preserve">‘พูด’ ผ่านเทียน และด้วยกำยาน ฉัน </w:t>
      </w:r>
      <w:r w:rsidRPr="00B536EC">
        <w:rPr>
          <w:sz w:val="24"/>
          <w:lang w:val="ru-RU"/>
        </w:rPr>
        <w:t xml:space="preserve">‘ร้องขึ้น’ อย่างนี้: </w:t>
      </w:r>
      <w:r w:rsidRPr="00B536EC">
        <w:rPr>
          <w:sz w:val="24"/>
          <w:lang w:val="ru-RU"/>
        </w:rPr>
        <w:t xml:space="preserve">‘ข้าแต่พระเจ้าของข้าพเจ้า ข้าพเจ้าขอบพระคุณด้วยใจทั้งหมดสำหรับของขวัญทั้งหมดของพระองค์ ข้าพเจ้าขอบพระคุณที่พระองค์ทรงอภัยบาปมากมายของข้าพเจ้า ความไม่รู้จักคุณของทั้งโลก และความไม่รู้จักคุณอันยิ่งใหญ่ของข้าพเจ้าเอง’ </w:t>
      </w:r>
    </w:p>
    <w:p w:rsidRPr="00B536EC" w:rsidR="00694A07" w:rsidP="00694A07" w:rsidRDefault="00694A07" w14:paraId="11FD654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เท่าที่ท่านสามารถได้ จงปลูกฝัง [ในตัวท่านเอง] ความเคารพและความถ่อมตน สิ่งนี้จะช่วยให้ท่านรับพระคุณของพระเจ้าได้ เพราะเมื่อบุคคลใดมีความเคารพและความถ่อมตนทางจิตวิญญาณ — หากเขายังมีความถ่อมตนด้วย — เขาจะได้รับพระคุณของพระเจ้า แต่หากเขาขาดความเคารพและความถ่อมตน พระคุณของพระเจ้าก็จะไม่มาใกล้เขา มีเขียนไว้ในพระคัมภีร์ว่า: </w:t>
      </w:r>
      <w:r w:rsidRPr="00B536EC">
        <w:rPr>
          <w:i/>
          <w:iCs/>
          <w:sz w:val="24"/>
          <w:lang w:val="ru-RU"/>
        </w:rPr>
        <w:t xml:space="preserve">“ข้าจะมองไปยังใครได้อีก นอกจากผู้ถ่อมตัว ผู้สงบ และผู้ที่สั่นสะท้านต่อคำพูดของข้า”</w:t>
      </w:r>
    </w:p>
    <w:p w:rsidRPr="009932F6" w:rsidR="00694A07" w:rsidP="00694A07" w:rsidRDefault="00694A07" w14:paraId="4123DBF1" w14:textId="77777777">
      <w:pPr>
        <w:rPr>
          <w:lang w:val="ru-RU"/>
        </w:rPr>
      </w:pPr>
    </w:p>
    <w:p w:rsidRPr="00FC6E31" w:rsidR="00694A07" w:rsidP="00694A07" w:rsidRDefault="00694A07" w14:paraId="17B98365" w14:textId="77777777">
      <w:pPr>
        <w:rPr>
          <w:lang w:val="ru-RU"/>
        </w:rPr>
      </w:pPr>
    </w:p>
    <w:p w:rsidRPr="009932F6" w:rsidR="00694A07" w:rsidP="00694A07" w:rsidRDefault="00694A07" w14:paraId="42F2812C" w14:textId="77777777">
      <w:pPr>
        <w:pStyle w:val="Heading3"/>
        <w:rPr>
          <w:lang w:val="ru-RU"/>
        </w:rPr>
      </w:pPr>
      <w:bookmarkStart w:name="_Toc196400509" w:id="177"/>
      <w:bookmarkStart w:name="_Toc196894805" w:id="178"/>
      <w:bookmarkStart w:name="_Toc196897729" w:id="179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5</w:t>
      </w:r>
      <w:r w:rsidRPr="009932F6">
        <w:rPr>
          <w:lang w:val="ru-RU"/>
        </w:rPr>
        <w:t xml:space="preserve">.</w:t>
      </w:r>
      <w:r w:rsidRPr="00026C5F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ความจริง</w:t>
      </w:r>
      <w:r w:rsidRPr="009932F6">
        <w:rPr>
          <w:lang w:val="ru-RU"/>
        </w:rPr>
        <w:t xml:space="preserve">ที่ว่า</w:t>
      </w:r>
      <w:r w:rsidRPr="009932F6">
        <w:rPr>
          <w:lang w:val="ru-RU"/>
        </w:rPr>
        <w:t xml:space="preserve">ของขวัญนั้น</w:t>
      </w:r>
      <w:r w:rsidRPr="009932F6">
        <w:rPr>
          <w:lang w:val="ru-RU"/>
        </w:rPr>
        <w:t xml:space="preserve">มีความ</w:t>
      </w:r>
      <w:r w:rsidRPr="009932F6">
        <w:rPr>
          <w:lang w:val="ru-RU"/>
        </w:rPr>
        <w:t xml:space="preserve">หมาย</w:t>
      </w:r>
      <w:r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ออกซิเจน</w:t>
      </w:r>
      <w:r w:rsidRPr="009932F6">
        <w:rPr>
          <w:lang w:val="ru-RU"/>
        </w:rPr>
        <w:t xml:space="preserve">จากพระเจ้า</w:t>
      </w:r>
      <w:bookmarkEnd w:id="177"/>
      <w:bookmarkEnd w:id="178"/>
      <w:bookmarkEnd w:id="179"/>
    </w:p>
    <w:p w:rsidRPr="00E24DB9" w:rsidR="00694A07" w:rsidP="00694A07" w:rsidRDefault="00694A07" w14:paraId="6C5259C3" w14:textId="77777777">
      <w:pPr>
        <w:rPr>
          <w:i/>
          <w:iCs/>
          <w:lang w:val="ru-RU"/>
        </w:rPr>
      </w:pPr>
    </w:p>
    <w:p w:rsidRPr="009932F6" w:rsidR="00694A07" w:rsidP="00694A07" w:rsidRDefault="00694A07" w14:paraId="2E4A7372" w14:textId="77777777">
      <w:pPr>
        <w:pStyle w:val="Heading4"/>
        <w:rPr>
          <w:lang w:val="ru-RU"/>
        </w:rPr>
      </w:pPr>
      <w:bookmarkStart w:name="_Toc196400510" w:id="180"/>
      <w:bookmarkStart w:name="_Toc196894806" w:id="181"/>
      <w:bookmarkStart w:name="_Toc196897730" w:id="182"/>
      <w:r w:rsidRPr="009932F6">
        <w:rPr>
          <w:lang w:val="ru-RU"/>
        </w:rPr>
        <w:t xml:space="preserve">ผู้คน</w:t>
      </w:r>
      <w:r w:rsidRPr="009932F6">
        <w:rPr>
          <w:lang w:val="ru-RU"/>
        </w:rPr>
        <w:t xml:space="preserve">มักลืม</w:t>
      </w:r>
      <w:r w:rsidRPr="009932F6">
        <w:rPr>
          <w:lang w:val="ru-RU"/>
        </w:rPr>
        <w:t xml:space="preserve">ผู้ที่</w:t>
      </w:r>
      <w:r w:rsidRPr="009932F6">
        <w:rPr>
          <w:lang w:val="ru-RU"/>
        </w:rPr>
        <w:t xml:space="preserve">กำลังทุกข์ทรมาน</w:t>
      </w:r>
      <w:bookmarkEnd w:id="180"/>
      <w:bookmarkEnd w:id="181"/>
      <w:bookmarkEnd w:id="182"/>
    </w:p>
    <w:p w:rsidRPr="00B536EC" w:rsidR="00694A07" w:rsidP="00694A07" w:rsidRDefault="00694A07" w14:paraId="793B9B9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ท่านเคยกล่าวว่า ยิ่งท่านหลีกเลี่ยงการปลอบประโลมจากมนุษย์มากเท่าไร ท่านก็ยิ่งได้รับความปลอบประโลมจากพระเจ้ามากขึ้นเท่านั้น ดังนั้นนี่คือเหตุผลที่เมื่อท่านหิว ท่านจึงรู้สึกถึงการอธิษฐานได้ชัดเจนยิ่งขึ้นใช่ไหม? </w:t>
      </w:r>
    </w:p>
    <w:p w:rsidRPr="00B536EC" w:rsidR="00694A07" w:rsidP="00694A07" w:rsidRDefault="00694A07" w14:paraId="7ECC5B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ใช่ แต่กว่านั้น ผู้ที่หิวย่อมเข้าใจผู้อื่น ผู้ที่อิ่มท้องย่อมไม่เข้าใจผู้ที่หิว ข้าพเจ้าเคยได้ยินว่าในเมืองหนึ่ง มีคนทิ้งอาหารไป ในขณะที่ห่างออกไปเพียงเล็กน้อย มีผู้อพยพจากรัสเซียที่ไม่มีอะไรกิน ผู้คนที่น่าสงสารเหล่านี้ต้องเบียดเสียดกันอยู่ในเรือนกระจกหรือเพิงสังกะสี สมมติว่าผู้ที่ทิ้งอาหารไปนั้นไม่รู้ว่ามีคนต้องการความช่วยเหลืออยู่ใกล้ๆ แต่ทำไมพวกเขาไม่ถามเพื่อหาคำตอบล่ะ? พวกเขากำลังทิ้งอาหารไป! เราแม้กระทั่งไม่แบ่งปันส่วนเกินที่เรามีด้วย เมื่อคนหนึ่งไม่มีเงินซื้อสิ่งที่จำเป็น ในขณะที่อีกคนมีของที่ตัวเองไม่ใช้ แต่กลับปฏิเสธที่จะให้ผู้ที่ต้องการ — นั่นคือบาป สำหรับผม นี่คือความทรมานที่ใหญ่ที่สุด พระคริสต์จะตรัสกับเราในวันพิพากษาครั้งสุดท้ายว่า: </w:t>
      </w:r>
      <w:r w:rsidRPr="00B536EC">
        <w:rPr>
          <w:i/>
          <w:iCs/>
          <w:sz w:val="24"/>
          <w:lang w:val="ru-RU"/>
        </w:rPr>
        <w:t xml:space="preserve">‘ท่านเห็นเราหิวแต่ไม่ให้อาหารเรา’</w:t>
      </w:r>
      <w:r>
        <w:rPr>
          <w:rStyle w:val="FootnoteReference"/>
          <w:i/>
          <w:iCs/>
          <w:sz w:val="24"/>
          <w:lang w:val="ru-RU"/>
        </w:rPr>
        <w:footnoteReference w:id="102"/>
      </w:r>
    </w:p>
    <w:p w:rsidRPr="00B536EC" w:rsidR="00694A07" w:rsidP="00694A07" w:rsidRDefault="00694A07" w14:paraId="00D861F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บางคนมีทุกอย่างและกล่าวว่า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‘วันนี้ไม่มีความยากจน’ พวกเขาไม่คิดถึงเพื่อนบ้าน ไม่พยายามวางตัวในสถานการณ์ของผู้อื่น เพื่อไม่ให้ตัวเองถูกรบกวนหรือสูญเสียความสงบในใจ แต่ด้วยท่าทางเช่นนี้ พวกเขาจะพบคนยากจนได้อย่างไร? หากใครคิดถึงผู้อื่น ก็จะพบคนยากจนและพบสิ่งที่พวกเขาต้องการ และมีเด็กกำพร้ากี่คนกันที่ไม่มีใครมาลูบหัวให้! ผู้คนลืมผู้ที่กำลังทุกข์ทรมาน จิตใจของพวกเขาจดจ่ออยู่กับผู้ที่ใช้ชีวิตอย่างหรูหรา และพวกเขาก็เปรียบเทียบตัวเองกับคนเหล่านั้น แทนที่จะเปรียบเทียบกับผู้ที่กำลังทุกข์ทรมาน แต่หากพวกเขาคิดถึง เช่น ผู้อยู่อาศัยที่โชคร้ายในภาคเหนือของเอพิรัส (แอลเบเนีย) ที่เพียงเพราะทำเครื่องหมายกางเขน ก็ต้องนั่งอยู่ในคุกมา 20 ปี ในห้องขังที่คับแคบ จนต้องนอนทับกัน!... แล้วผู้คนก็จะมองสิ่งต่าง ๆ ไปในมุมที่ต่างออกไป มันน่ากลัวมาก! เราแม้แต่จะคิดถึงเรื่องนี้ก็ทำไม่ได้ คุณรู้ไหมว่า ‘ทับซ้อนกัน’ หมายความว่าอย่างไร? ไม่สามารถนั่งได้ ไม่สามารถนอนได้ และไม่สามารถยืนได้… ส่วนหน้าต่างนั้น—คุณจะโชคดีมากหากมีเพียงรูเล็กๆ บนผนัง</w:t>
      </w:r>
      <w:r>
        <w:rPr>
          <w:rStyle w:val="FootnoteReference"/>
          <w:sz w:val="24"/>
          <w:lang w:val="ru-RU"/>
        </w:rPr>
        <w:footnoteReference w:id="103"/>
      </w:r>
    </w:p>
    <w:p w:rsidRPr="00B536EC" w:rsidR="00694A07" w:rsidP="00694A07" w:rsidRDefault="00694A07" w14:paraId="0833CA8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ท่านหมายถึงในหลุมศพใช่ไหมครับ เกโรนดา! </w:t>
      </w:r>
    </w:p>
    <w:p w:rsidRPr="00B536EC" w:rsidR="00694A07" w:rsidP="00694A07" w:rsidRDefault="00694A07" w14:paraId="45EC750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อย่างน้อยในหลุมศพ คุณก็ยืดขาได้บ้าง ความทรมานอะไรเช่นนี้! ในโลกวันนี้มีความทุกข์ทรมานมากมาย เพราะพวกเขาผลิตกระสุน ในขณะที่ผู้คนต้องดิ้นรนเอาตัวรอดด้วยตัวเอง ในแอฟริกา ผมเห็นคนกินมูลอูฐ ร่างกายมนุษย์ที่นั่นไม่ดูเหมือนร่างกายเลย เหมือนกบเลย กระดูกซี่โครงเหมือนตะกร้าหวายเล็กๆ ทำไมผมถึงรู้สึกเจ็บปวด? เรามีทุกอย่าง และนั่นคือเหตุผลที่เราไม่รู้สึกถึงความเจ็บปวดของผู้อื่น แต่เรายังคงอยากเข้าสวรรค์… </w:t>
      </w:r>
    </w:p>
    <w:p w:rsidRPr="00B536EC" w:rsidR="00694A07" w:rsidP="00694A07" w:rsidRDefault="00694A07" w14:paraId="1B53764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เมื่อผมมาถึงวัดสโตมิออนในปี 1958 มีผู้เชื่อโปรเตสแตนต์คนหนึ่งในเมืองโคนิตซา ซึ่งด้วยความช่วยเหลือทางการเงินจากอเมริกา เขาได้นำครอบครัว 80 ครอบครัวมาเปลี่ยนศาสนาเป็นโปรเตสแตนต์ เขายังสร้างบ้านสวดมนต์ให้พวกเขาใช้สำหรับการรวมตัวกันอีกด้วย คนเหล่านี้ที่โชคร้ายอยู่ในภาวะขาดแคลนอย่างรุนแรง ความยากจนสุดขีดทำให้พวกเขาต้องเปลี่ยนมานับถือศาสนาโปรเตสแตนต์ เพราะกลุ่มโปรเตสแตนต์กำลังช่วยเหลือพวกเขาด้านการเงิน ครั้งหนึ่ง หนึ่งในคนโชคร้ายเหล่านี้ได้พูดกับผมว่า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‘ผมไม่เพียงแต่พร้อมจะเปลี่ยนมานับถือศาสนาโปรเตสแตนต์ แต่แม้กระทั่งจะเปลี่ยนไปนับถือศาสนายิวก็ได้ เพราะผมอยู่ในภาวะที่ลำบากสุดขีด’ เมื่อได้ยินเช่นนี้ ผมจึงกล่าวว่า: </w:t>
      </w:r>
      <w:r w:rsidRPr="00B536EC">
        <w:rPr>
          <w:sz w:val="24"/>
          <w:lang w:val="ru-RU"/>
        </w:rPr>
        <w:t xml:space="preserve">‘เราต้องทำอะไรสักอย่าง’’ ผมจึงรวบรวมผู้ที่มีฐานะทางการเงินพอสมควรและสามารถช่วยเหลือผู้อื่นได้มาพูดคุยกับพวกเขา ผู้คนยากจนเหล่านี้ในขณะนั้น มีมุมมองต่อชีวิตที่มุ่งแต่โลกีย์อย่างสิ้นเชิง แต่พวกเขามีนิสัยใจดี โดยเฉพาะอย่างยิ่งชายคนหนึ่ง แม้จะใช้ชีวิตแบบโลกีย์อย่างเต็มที่ แต่เขากลับมีใจที่กว้างขวาง เมื่อผมเห็นเขาครั้งแรก ผมกล่าวว่า: </w:t>
      </w:r>
      <w:r w:rsidRPr="00B536EC">
        <w:rPr>
          <w:sz w:val="24"/>
          <w:lang w:val="ru-RU"/>
        </w:rPr>
        <w:t xml:space="preserve">‘จากภายนอกเขาดูเหมือนคนไร้ประโยชน์ แต่ภายในมีประกายแห่งความดี’ ดังนั้น เราจึงตัดสินใจรวบรวมเงินและแจกจ่ายให้ครอบครัวที่ยากจน ผมแนะนำให้ผู้ที่ร่ำรวยไปพบคนยากจนด้วยตนเองและมอบเงินให้พวกเขา เพื่อที่พวกเขาเองจะได้รู้สึกถึงความเมตตาและได้รับประโยชน์จากประสบการณ์นี้ ด้วยวิธีนี้ แม้หัวใจของพวกเขาจะทำจากหิน ก็จะอ่อนลงและกลายเป็นมนุษย์ที่แท้จริง ดังนั้น ประตูสวรรค์จึงเปิดออกให้พวกเขา ในเวลาไม่นาน ผู้บริจาคทั้งหมดก็เปลี่ยนไปอย่างสิ้นเชิง เพราะพวกเขาได้เห็นความทุกข์ยากที่มีอยู่ [อยู่ข้างๆ พวกเขา] และไม่รู้สึกอยากออกไปสนุกในคลับหรือห้องเต้นรำอีกต่อไป </w:t>
      </w:r>
      <w:r w:rsidRPr="00B536EC">
        <w:rPr>
          <w:sz w:val="24"/>
          <w:lang w:val="ru-RU"/>
        </w:rPr>
        <w:t xml:space="preserve">“ท่าน,” พวกเขากล่าว, “ได้ทำให้เราหมดแรงใจแล้ว เราจะออกไปสนุกได้อย่างไร?” พวกเขาเริ่มเข้าใกล้วัดมากขึ้น และต่อมาผมได้ทราบว่าหนึ่งในจำนวนนั้นยังกลายเป็นนักร้องในวัดด้วย แต่ครอบครัวทั้งแปดสิบครอบครัวนั้นด้วยพระคุณของพระเจ้า ก็กลับสู่นิกายออร์โธดอกซ์ทีละครอบครัว เมื่อชาวโปรเตสแตนต์ชาวอเมริกันมาภายหลังเพื่อดูว่าผู้เทศน์โปรเตสแตนต์ได้บรรลุผลสำเร็จอะไร พวกเขาก็พาเขาไปขึ้นศาล เพราะเขาไม่มีผู้ติดตามอีกต่อไปแล้ว! </w:t>
      </w:r>
    </w:p>
    <w:p w:rsidRPr="00B536EC" w:rsidR="00694A07" w:rsidP="00694A07" w:rsidRDefault="00694A07" w14:paraId="6BEDA8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บางคนเมื่ออยู่ในความยากลำบากก็ไม่ลังเลที่จะขอความช่วยเหลือ ส่วนคนอื่นๆ กลับไม่พูดอะไรเลย </w:t>
      </w:r>
    </w:p>
    <w:p w:rsidRPr="00B536EC" w:rsidR="00694A07" w:rsidP="00694A07" w:rsidRDefault="00694A07" w14:paraId="176F027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หลายคนรู้สึกอับอายและไม่ต้องการให้ชื่อเสียงของตนมัวหมอง คนเช่นนี้ต้องการความช่วยเหลือมากกว่าคนอื่น และควรให้ความช่วยเหลือแก่พวกเขา [ก่อนเป็นอันดับแรก] ผมรู้จักแพทย์สองคนที่เมื่อประสบเคราะห์กรรม ก็ไม่มีเงินพอแม้แต่จะซื้อแอสไพริน ผู้ที่มีความรักจะไม่พอใจเพียงแค่การให้แก่ผู้ที่มาขอทาน แต่จะออกตามหาผู้ที่กำลังเดือดร้อนด้วยตนเองเพื่อช่วยเหลือพวกเขา แม่ของฉันพยายามทำเช่นนี้อย่างเต็มที่ </w:t>
      </w:r>
    </w:p>
    <w:p w:rsidRPr="00E24DB9" w:rsidR="00694A07" w:rsidP="00694A07" w:rsidRDefault="00694A07" w14:paraId="18BDBAA4" w14:textId="77777777">
      <w:pPr>
        <w:rPr>
          <w:lang w:val="ru-RU"/>
        </w:rPr>
      </w:pPr>
    </w:p>
    <w:p w:rsidRPr="009932F6" w:rsidR="00694A07" w:rsidP="00694A07" w:rsidRDefault="00694A07" w14:paraId="41ADD648" w14:textId="77777777">
      <w:pPr>
        <w:pStyle w:val="Heading4"/>
        <w:rPr>
          <w:lang w:val="ru-RU"/>
        </w:rPr>
      </w:pPr>
      <w:bookmarkStart w:name="_Toc196400511" w:id="183"/>
      <w:bookmarkStart w:name="_Toc196894807" w:id="184"/>
      <w:bookmarkStart w:name="_Toc196897731" w:id="185"/>
      <w:r w:rsidRPr="009932F6">
        <w:rPr>
          <w:lang w:val="ru-RU"/>
        </w:rPr>
        <w:t xml:space="preserve">เกณฑ์</w:t>
      </w:r>
      <w:r w:rsidRPr="009932F6">
        <w:rPr>
          <w:lang w:val="ru-RU"/>
        </w:rPr>
        <w:t xml:space="preserve">ของความรัก</w:t>
      </w:r>
      <w:bookmarkEnd w:id="183"/>
      <w:bookmarkEnd w:id="184"/>
      <w:bookmarkEnd w:id="185"/>
    </w:p>
    <w:p w:rsidRPr="00B536EC" w:rsidR="00694A07" w:rsidP="00694A07" w:rsidRDefault="00694A07" w14:paraId="4502648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หากคนใดมีฐานะดีและให้ทาน ก็ไม่อาจบอกได้ว่าเขามีความรักหรือไม่ เพราะเขาอาจให้ทานไม่ใช่เพราะความรัก แต่เพียงเพื่อกำจัดทรัพย์สินบางอย่างเท่านั้น ความรักจะปรากฏชัดเมื่อคนนั้นให้ทานในขณะที่ตัวเขาเองกำลังขาดแคลน สมมติว่าผมเชื่อว่าตัวเองมีความรัก พระเจ้าเพื่อทดสอบความรักของผม จึงส่งคนจนมาทางผม หากตัวอย่างเช่น ผมมีนาฬิกาสองเรือน — เรือนหนึ่งอยู่ในสภาพดี และอีกเรือนมีรอยเสียหายเล็กน้อย — และผมให้นาฬิกาที่เสียหายไปแก่คนจน นั่นหมายความว่าความรักของผมเป็นความรักระดับสอง หากผมมีความรักที่แท้จริง ผมจะให้คนจนนั้นนาฬิกาที่สภาพดี แต่ตรรกะที่ผิดพลาดก็ค่อยๆ แทรกซึมเข้ามา และเราพูดว่า: </w:t>
      </w:r>
      <w:r w:rsidRPr="00B536EC">
        <w:rPr>
          <w:sz w:val="24"/>
          <w:lang w:val="ru-RU"/>
        </w:rPr>
        <w:t xml:space="preserve">‘ผมควรให้นาฬิกาที่สภาพดีไปหรือไม่? “ก็สำหรับเขา เพราะเขาไม่มีนาฬิกาเลย แม้จะเป็นนาฬิกาเก่าก็ถือเป็นนาฬิกาที่ดี” และดังนั้นฉันจึงให้นาฬิกาเก่าแก่เขา แต่เมื่อคุณให้นาฬิกาเก่าแก่เขา ชายชราคนนั้นยังคงอยู่ในตัวคุณ; ส่วนหากคุณให้นาฬิกาใหม่แก่เขา คุณคือคนที่เกิดใหม่แล้ว สภาพที่คุณเก็บทั้งนาฬิกาเก่าและนาฬิกาใหม่ไว้ให้ตัวเอง และไม่ให้อะไรเลยนั้น เป็นสภาพที่เหมือนนรก </w:t>
      </w:r>
    </w:p>
    <w:p w:rsidRPr="00B536EC" w:rsidR="00694A07" w:rsidP="00694A07" w:rsidRDefault="00694A07" w14:paraId="07D800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ท่านครับ จะหลุดพ้นจากสภาพนี้ได้อย่างไร? </w:t>
      </w:r>
    </w:p>
    <w:p w:rsidRPr="00B536EC" w:rsidR="00694A07" w:rsidP="00694A07" w:rsidRDefault="00694A07" w14:paraId="04A7D16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เราควรคิดอย่างนี้: </w:t>
      </w:r>
      <w:r w:rsidRPr="00B536EC">
        <w:rPr>
          <w:sz w:val="24"/>
          <w:lang w:val="ru-RU"/>
        </w:rPr>
        <w:t xml:space="preserve">‘หากพระคริสต์เองอยู่ในตำแหน่งของคนขอทาน ฉันจะให้พระองค์อะไร? ไม่ต้องสงสัยเลยว่า จะให้สิ่งที่ดีที่สุด’ ด้วยวิธีนี้ คนเราจะเข้าใจได้ว่าความรักที่แท้จริงคืออะไร ตั้งใจแน่วแน่ [ที่จะปฏิบัติตามหลักการนั้น] และในครั้งต่อไป ก็จะให้สิ่งที่ดีที่สุด ในตอนแรกอาจรู้สึกยากลำบากเล็กน้อย แต่ด้วยการฝึกฝนในวิธีนี้ เขาจะถึงขั้นที่เมื่อช่วยเหลือผู้อื่น เขาจะให้ทั้งของเก่าและของใหม่ แม้ตัวเขาเองอาจไม่มีนาฬิกา แต่ด้วยพระคริสต์ที่สถิตในตัวเขา เขาจะได้ยินเสียงเต้นอันหวานชื่นของหัวใจตนเอง และชื่นชมยินดีในความสุขอันศักดิ์สิทธิ์ หากเสื้อทูนิกของคุณถูกเอาไป และคุณให้แม้กระทั่งเสื้อผ้าขาดรุ่งริ่งที่คุณมีอยู่</w:t>
      </w:r>
      <w:r>
        <w:rPr>
          <w:rStyle w:val="FootnoteReference"/>
          <w:sz w:val="24"/>
          <w:lang w:val="ru-RU"/>
        </w:rPr>
        <w:footnoteReference w:id="104"/>
      </w:r>
      <w:r w:rsidRPr="00B536EC">
        <w:rPr>
          <w:sz w:val="24"/>
          <w:lang w:val="ru-RU"/>
        </w:rPr>
        <w:t xml:space="preserve"> แล้วพระคริสต์จะทรงแต่งกายให้คุณในภายหลัง หากคุณรู้สึกสงสารผู้เคราะห์ร้ายและช่วยเหลือเขา ก็จงพิจารณาว่าคุณจะเสียสละอะไรหากพระคริสต์เองอยู่ในที่ของเขา นี่คือวิธีที่บุคคลหนึ่งผ่านการทดสอบของเขา เมื่อมองหน้าเพื่อนบ้าน ผู้เชื่อจะเห็นพระคริสต์ และพระคริสต์เองตรัสว่า การทำสิ่งใดเพื่อผู้โชคร้ายคนหนึ่ง ก็เท่ากับทำเพื่อเรา</w:t>
      </w:r>
      <w:r>
        <w:rPr>
          <w:rStyle w:val="FootnoteReference"/>
          <w:sz w:val="24"/>
          <w:lang w:val="ru-RU"/>
        </w:rPr>
        <w:footnoteReference w:id="105"/>
      </w:r>
      <w:r w:rsidRPr="00B536EC">
        <w:rPr>
          <w:sz w:val="24"/>
          <w:lang w:val="ru-RU"/>
        </w:rPr>
        <w:t xml:space="preserve"> แน่นอนว่าทุกคนสมควรได้รับเกียรติยศที่ควรได้รับ แต่ความรักต้องเท่าเทียมกันสำหรับทุกคน ทั้งนักบวชและคนขอทาน ทั้งนายพลและทหาร ต่างมีที่ทางเดียวกันในหัวใจของผู้เชื่อ </w:t>
      </w:r>
    </w:p>
    <w:p w:rsidRPr="00B536EC" w:rsidR="00694A07" w:rsidP="00694A07" w:rsidRDefault="00694A07" w14:paraId="3518047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ทำไมบางครั้งผู้ที่ได้รับความช่วยเหลือกลับแสดงท่าทางไม่เคารพต่อผู้ที่ช่วยเหลือเขา? </w:t>
      </w:r>
    </w:p>
    <w:p w:rsidRPr="00B536EC" w:rsidR="00694A07" w:rsidP="00694A07" w:rsidRDefault="00694A07" w14:paraId="7570836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ปีศาจเข้ามาแทรกแซงและยุยงให้คนที่เราช่วยเหลือแสดงพฤติกรรมไม่ดีต่อเรา เพื่อทำให้เราโกรธ เมื่อเป็นเช่นนั้น เราจะสูญเสียความดีที่เราได้ทำไป คนนั้นไม่ใช่ผู้ผิด; ปีศาจยุยงเขาเพื่อพรากทุกสิ่งจากเรา เมื่อทำความดี ให้รู้สึกเสมอว่านั่นคือหน้าที่ของคุณ และเตรียมตัวรับมือกับความล่อลวง เพื่อไม่ให้คุณสูญเสียความดีที่ได้ทำไป และเพื่อให้รางวัลทั้งหมดจากความดีนั้นเป็นของคุณ ตัวอย่างเช่น มีคนหนึ่งบริจาคเงินโดยไม่ต้องการให้คนอื่นเห็น แต่ผู้ล่อลวงก็เข้ามาแทรกแซงและยุยงผู้อื่นให้พูดกับเขา</w:t>
      </w:r>
      <w:r w:rsidRPr="00B536EC">
        <w:rPr>
          <w:sz w:val="24"/>
          <w:lang w:val="ru-RU"/>
        </w:rPr>
        <w:t xml:space="preserve">ว่า</w:t>
      </w:r>
      <w:r w:rsidRPr="00B536EC"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‘คุณเป็นคนขี้เหนียว: คุณไม่ได้บริจาคอะไรเลย ในขณะที่คนนั้นทำอย่างนี้ คนนี้ทำอย่างนั้น.’ ด้วยวิธีนี้ ปีศาจจึงบังคับให้บุคคลนั้น</w:t>
      </w:r>
      <w:r w:rsidRPr="00B536EC">
        <w:rPr>
          <w:sz w:val="24"/>
          <w:lang w:val="ru-RU"/>
        </w:rPr>
        <w:t xml:space="preserve">ตอบ ‘อย่างถ่อมตัว’: </w:t>
      </w:r>
      <w:r w:rsidRPr="00B536EC">
        <w:rPr>
          <w:sz w:val="24"/>
          <w:lang w:val="ru-RU"/>
        </w:rPr>
        <w:t xml:space="preserve">‘ก็ใช่ครับ ผมทำสิ่งเล็กๆ น้อยๆ ไว้บ้าง ผมก่อตั้ง… โรงพยาบาล.’ หรืออีกทางหนึ่ง ศัตรูจะยุยงให้เขาโกรธจัดและพูดพล่อยๆ ว่า: </w:t>
      </w:r>
      <w:r w:rsidRPr="00B536EC">
        <w:rPr>
          <w:sz w:val="24"/>
          <w:lang w:val="ru-RU"/>
        </w:rPr>
        <w:t xml:space="preserve">‘ใคร? ฉันเหรอ?! ฉัน ผู้ที่ทำสิ่งนี้และสิ่งนั้น?!’ และด้วยเหตุนี้ เขาจึงสูญเสีย… ทุกอย่าง หรือปีศาจจะยุยงให้คนที่เขาเคยทำความดีด้วยพูดกับเขาว่า: </w:t>
      </w:r>
      <w:r w:rsidRPr="00B536EC">
        <w:rPr>
          <w:sz w:val="24"/>
          <w:lang w:val="ru-RU"/>
        </w:rPr>
        <w:t xml:space="preserve">‘คนขี้เหนียว! คนเอาเปรียบ!’ — จนผู้ทำความดีต้องตอบว่า: </w:t>
      </w:r>
      <w:r w:rsidRPr="00B536EC">
        <w:rPr>
          <w:sz w:val="24"/>
          <w:lang w:val="ru-RU"/>
        </w:rPr>
        <w:t xml:space="preserve">“ใคร? ฉันหรือที่เรียกว่าผู้เอารัดเอาเปรียบ? ฉัน ผู้ที่ช่วยเหลือคุณ ผู้ที่มอบความเมตตาเช่นนี้ให้คุณ?” — </w:t>
      </w:r>
      <w:r w:rsidRPr="00B536EC">
        <w:rPr>
          <w:sz w:val="24"/>
          <w:lang w:val="ru-RU"/>
        </w:rPr>
        <w:t xml:space="preserve">“อ้า เขาเป็นคนไม่รู้คุณ” เขาจะพูดภายหลัง “เพราะฉันไม่ได้ต้องการให้เขาพูด </w:t>
      </w:r>
      <w:r w:rsidRPr="00B536EC">
        <w:rPr>
          <w:sz w:val="24"/>
          <w:lang w:val="ru-RU"/>
        </w:rPr>
        <w:t xml:space="preserve">‘ขอบคุณ’ </w:t>
      </w:r>
      <w:r w:rsidRPr="00B536EC">
        <w:rPr>
          <w:sz w:val="24"/>
          <w:lang w:val="ru-RU"/>
        </w:rPr>
        <w:t xml:space="preserve">กับฉัน </w:t>
      </w:r>
      <w:r w:rsidRPr="00B536EC">
        <w:rPr>
          <w:sz w:val="24"/>
          <w:lang w:val="ru-RU"/>
        </w:rPr>
        <w:t xml:space="preserve">แต่เขาอย่างน้อยก็ควรยอมรับ [ว่าฉันคือผู้ช่วยเหลือเขา]!” อย่างไรก็ตาม หากใครคาดหวังการยอมรับสำหรับความดีที่ตนทำ เขาจะสูญเสียทุกอย่าง แต่หาก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ผู้ทำความดีด้วยเจตนาดีนั้นกล่าวว่า: </w:t>
      </w:r>
      <w:r w:rsidRPr="00B536EC">
        <w:rPr>
          <w:sz w:val="24"/>
          <w:lang w:val="ru-RU"/>
        </w:rPr>
        <w:t xml:space="preserve">‘การที่เขาลืมความเมตตาที่ฉันแสดงให้เขานั้น ก็เป็นสิ่งที่ดี’ หรือ: </w:t>
      </w:r>
      <w:r w:rsidRPr="00B536EC">
        <w:rPr>
          <w:sz w:val="24"/>
          <w:lang w:val="ru-RU"/>
        </w:rPr>
        <w:t xml:space="preserve">‘บางทีเขาอาจกำลังอารมณ์เสียหรือเหนื่อยล้า จึงพูดด้วยน้ำเสียงเช่นนั้น’ เขาก็จะให้อภัยเพื่อนบ้านและไม่สูญเสียอะไรเลย เมื่อเราไม่คาดหวังรางวัล เราจะได้รับรางวัลที่บริสุทธิ์ พระคริสต์ได้ทำทุกสิ่งเพื่อเรา แต่เรากลับตรึงพระองค์บนไม้กางเขน เราขับร้องในโบสถ์ว่าอย่างไร? </w:t>
      </w:r>
      <w:r w:rsidRPr="00B536EC">
        <w:rPr>
          <w:sz w:val="24"/>
          <w:lang w:val="ru-RU"/>
        </w:rPr>
        <w:t xml:space="preserve">‘สำหรับมานนา </w:t>
      </w:r>
      <w:r w:rsidRPr="00B536EC">
        <w:rPr>
          <w:sz w:val="24"/>
          <w:lang w:val="ru-RU"/>
        </w:rPr>
        <w:t xml:space="preserve">ได้น้ำดีด’</w:t>
      </w:r>
      <w:r>
        <w:rPr>
          <w:rStyle w:val="FootnoteReference"/>
          <w:sz w:val="24"/>
          <w:lang w:val="ru-RU"/>
        </w:rPr>
        <w:footnoteReference w:id="106"/>
      </w:r>
      <w:r w:rsidRPr="00B536EC">
        <w:rPr>
          <w:sz w:val="24"/>
          <w:lang w:val="ru-RU"/>
        </w:rPr>
        <w:t xml:space="preserve"> ดังนั้น ขอให้เราพยายามทำความดีอยู่เสมอ โดยไม่คาดหวังรางวัลใดๆ สำหรับมัน </w:t>
      </w:r>
    </w:p>
    <w:p w:rsidRPr="00E24DB9" w:rsidR="00694A07" w:rsidP="00694A07" w:rsidRDefault="00694A07" w14:paraId="786ED4E5" w14:textId="77777777">
      <w:pPr>
        <w:rPr>
          <w:lang w:val="ru-RU"/>
        </w:rPr>
      </w:pPr>
    </w:p>
    <w:p w:rsidRPr="009932F6" w:rsidR="00694A07" w:rsidP="00694A07" w:rsidRDefault="00694A07" w14:paraId="4EEA4F66" w14:textId="77777777">
      <w:pPr>
        <w:pStyle w:val="Heading4"/>
        <w:rPr>
          <w:lang w:val="ru-RU"/>
        </w:rPr>
      </w:pPr>
      <w:bookmarkStart w:name="_Toc196400512" w:id="186"/>
      <w:bookmarkStart w:name="_Toc196894808" w:id="187"/>
      <w:bookmarkStart w:name="_Toc196897732" w:id="188"/>
      <w:r w:rsidRPr="009932F6">
        <w:rPr>
          <w:lang w:val="ru-RU"/>
        </w:rPr>
        <w:t xml:space="preserve">ผู้ให้</w:t>
      </w:r>
      <w:r w:rsidRPr="009932F6">
        <w:rPr>
          <w:lang w:val="ru-RU"/>
        </w:rPr>
        <w:t xml:space="preserve">ย่อม</w:t>
      </w:r>
      <w:r w:rsidRPr="009932F6">
        <w:rPr>
          <w:lang w:val="ru-RU"/>
        </w:rPr>
        <w:t xml:space="preserve">ได้รับความสุข</w:t>
      </w:r>
      <w:r w:rsidRPr="009932F6">
        <w:rPr>
          <w:lang w:val="ru-RU"/>
        </w:rPr>
        <w:t xml:space="preserve">อันศักดิ์สิทธิ์</w:t>
      </w:r>
      <w:bookmarkEnd w:id="186"/>
      <w:bookmarkEnd w:id="187"/>
      <w:bookmarkEnd w:id="188"/>
    </w:p>
    <w:p w:rsidRPr="00B536EC" w:rsidR="00694A07" w:rsidP="00694A07" w:rsidRDefault="00694A07" w14:paraId="0DF4DFC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คนเรามีความสุขสองประเภท: ประเภทหนึ่งคือเมื่อได้รับ และอีกประเภทคือเมื่อให้ ความสุขที่รู้สึกได้จากการให้นั้นไม่อาจเทียบได้กับความสุขที่รู้สึกได้เมื่อได้รับสิ่งใดสิ่งหนึ่ง เพื่อให้บุคคลสามารถเข้าใจได้ว่าตนเองกำลังก้าวหน้าทางจิตวิญญาณอย่างแท้จริงหรือไม่ เขาต้องตรวจสอบตัวเองก่อนว่าตนเองรู้สึกสุขจากการให้มากกว่าการรับหรือไม่ พวกเขารู้สึกท้อแท้เมื่อรับสิ่งใดหรือไม่ และรู้สึกสุขใจเมื่อให้ด้วยตนเองหรือไม่? นอกจากนี้ หากพวกเขากำลังพัฒนาทางจิตวิญญาณอย่างถูกต้อง เมื่อทำความดีแล้ว พวกเขาจะไม่เคยจดจำมัน แต่กลับไม่เคยลืมแม้แต่ความเมตตาเล็กน้อยที่สุดที่ผู้อื่นแสดงให้พวกเขาเห็น พวกเขาไม่อาจเพิกเฉยต่อความเมตตาแม้เพียงเล็กน้อยที่สุดที่ผู้อื่นแสดงให้พวกเขาเห็น เขาเองอาจเคยให้ใครสักคนสวนองุ่นทั้งสวนและลืมเรื่องนั้นไปหมด แต่เขาไม่เคยลืมแม้แต่พวงองุ่นเดียวที่ได้รับมาจากสวนองุ่นที่เขาเองได้ให้ไป หรือบางทีเขาอาจให้ใครสักคนภาพไอคอนไม้แกะสลักหลายชิ้นและไม่จำเรื่องนั้น แต่หาก </w:t>
      </w:r>
      <w:r w:rsidRPr="00B536EC">
        <w:rPr>
          <w:sz w:val="24"/>
          <w:lang w:val="ru-RU"/>
        </w:rPr>
        <w:t xml:space="preserve">“คนนั้น” ให้เขาภาพไอคอนเล็กๆ เพียงชิ้นเดียวที่ห่อด้วยพลาสติก เขาก็จะรู้สึกซาบซึ้งใจอย่างยิ่ง แม้จะมีค่าเพียงเล็กน้อย และหลังจากนั้นจะครุ่นคิดด้วยความขอบคุณว่าจะตอบแทนบุญคุณนั้นอย่างไร เขาอาจสร้างโบสถ์ทั้งหลัง บริจาคที่ดินเพื่อสร้างโบสถ์ และลืมเรื่องนั้นไปทั้งหมด กล่าวอีกนัยหนึ่ง ทางจิตวิญญาณที่ถูกต้องคือ: ลืมความดีที่ตนเองได้ทำ และจดจำความดีที่ผู้อื่นได้ทำต่อเรา ผู้ที่บรรลุถึงสภาวะนี้ จะกลายเป็นมนุษย์ที่แท้จริง เป็นผู้ของพระเจ้า ในทางตรงกันข้าม หากใครนั้นลืมความดีที่ผู้อื่นทำให้เขาอยู่เสมอ แต่กลับจำความดีที่ตัวเองได้ทำไว้ พฤติกรรมเช่นนี้คือสิ่งที่ตรงกันข้ามกับสิ่งที่พระคริสต์ปรารถนา แต่การคำนวณแบบว่า: </w:t>
      </w:r>
      <w:r w:rsidRPr="00B536EC">
        <w:rPr>
          <w:sz w:val="24"/>
          <w:lang w:val="ru-RU"/>
        </w:rPr>
        <w:t xml:space="preserve">‘คุณให้ฉันเท่านี้ ฉันจะให้คุณเท่านี้’ — นั่นคือการต่อรองที่คับแคบ ฉันพยายามให้แก่อันดับผู้ที่ต้องการความช่วยเหลือมากกว่า ผมไม่ต่อรองแบบตลาด โดยคิดว่า: </w:t>
      </w:r>
      <w:r w:rsidRPr="00B536EC">
        <w:rPr>
          <w:sz w:val="24"/>
          <w:lang w:val="ru-RU"/>
        </w:rPr>
        <w:t xml:space="preserve">‘คนนั้นให้ผมหนังสือเหล่านี้; ตอนนี้ผมเป็นหนี้เขาเท่านี้ ดังนั้นผมต้องให้อะไรกลับไปเพื่อชำระหนี้’ หรือ: </w:t>
      </w:r>
      <w:r w:rsidRPr="00B536EC">
        <w:rPr>
          <w:sz w:val="24"/>
          <w:lang w:val="ru-RU"/>
        </w:rPr>
        <w:t xml:space="preserve">‘หากคนอื่นไม่ให้ผมอะไรเลย เขาก็จะไม่ได้รับอะไรจากผมเช่นกัน’ นี่คือความจริงของมนุษย์ </w:t>
      </w:r>
    </w:p>
    <w:p w:rsidRPr="00B536EC" w:rsidR="00694A07" w:rsidP="00694A07" w:rsidRDefault="00694A07" w14:paraId="0639F2C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ใครก็ตามที่รับสิ่งใดไป จะได้รับความสุขแบบมนุษย์ ส่วนใครก็ตามที่ให้ จะได้รับความสุขแบบพระเจ้า เราได้รับความสุขแบบพระเจ้าผ่านการให้ ตัวอย่างเช่น มีคนให้หนังสือแก่ผม และในขณะนั้นเขาจะรู้สึกสุขทางจิตวิญญาณ แบบพระเจ้า ส่วนผมที่รับหนังสือไป จะรู้สึกสุขแบบมนุษย์ เมื่อฉันมอบหนังสือเล่มนี้ให้คนอื่น ฉันเองก็จะรู้สึกยินดีในแบบพระเจ้า ส่วนผู้ที่รับหนังสือจากฉันจะรู้สึกยินดีในแบบมนุษย์ เมื่อเขาส่งต่อหนังสือเล่มนี้ให้คนอื่น คนนั้นจะรู้สึกยินดีในแบบพระเจ้า ส่วนผู้รับต่อไปจะรู้สึกยินดีในแบบมนุษย์ แต่หากคนนั้นส่งต่อหนังสือให้คนอื่นอีก เขาก็จะรู้สึกยินดีในแบบพระเจ้าเช่นกัน และต่อไปเรื่อยๆ คุณเห็นไหมว่า จากสิ่งเดียว ผู้คนมากมายสามารถสัมผัสความสุขทั้งแบบพระเจ้าและแบบมนุษย์ได้? </w:t>
      </w:r>
    </w:p>
    <w:p w:rsidRPr="00B536EC" w:rsidR="00694A07" w:rsidP="00694A07" w:rsidRDefault="00694A07" w14:paraId="7824283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เราต้องเรียนรู้ที่จะหาความสุขในการให้ คนที่มีท่าทางที่ถูกต้องคือผู้ที่หาความสุขในการให้ เขา</w:t>
      </w:r>
      <w:r w:rsidRPr="00B536EC">
        <w:rPr>
          <w:sz w:val="24"/>
          <w:lang w:val="ru-RU"/>
        </w:rPr>
        <w:t xml:space="preserve">จะ ‘เชื่อมต่อ’ กับ </w:t>
      </w:r>
      <w:r w:rsidRPr="00B536EC">
        <w:rPr>
          <w:sz w:val="24"/>
          <w:lang w:val="ru-RU"/>
        </w:rPr>
        <w:t xml:space="preserve">‘เครือข่าย’</w:t>
      </w:r>
      <w:r w:rsidRPr="00B536EC">
        <w:rPr>
          <w:sz w:val="24"/>
          <w:lang w:val="ru-RU"/>
        </w:rPr>
        <w:t xml:space="preserve"> ของพระคริสต์ </w:t>
      </w:r>
      <w:r w:rsidRPr="00B536EC">
        <w:rPr>
          <w:sz w:val="24"/>
          <w:lang w:val="ru-RU"/>
        </w:rPr>
        <w:t xml:space="preserve">และสัมผัสความสุขอันศักดิ์สิทธิ์ ความสุขที่พวกเขาได้รับเมื่อให้สิ่งใดไปหรือช่วยเหลือผู้อื่นด้วยวิธีใดก็ตาม มี </w:t>
      </w:r>
      <w:r w:rsidRPr="00B536EC">
        <w:rPr>
          <w:sz w:val="24"/>
          <w:lang w:val="ru-RU"/>
        </w:rPr>
        <w:t xml:space="preserve">‘ออกซิเจน’</w:t>
      </w:r>
      <w:r w:rsidRPr="00B536EC">
        <w:rPr>
          <w:sz w:val="24"/>
          <w:lang w:val="ru-RU"/>
        </w:rPr>
        <w:t xml:space="preserve"> ทางพระอยู่ภายใน </w:t>
      </w:r>
      <w:r w:rsidRPr="00B536EC">
        <w:rPr>
          <w:sz w:val="24"/>
          <w:lang w:val="ru-RU"/>
        </w:rPr>
        <w:t xml:space="preserve">แต่เมื่อคนใดรู้สึกสุขกับสิ่งที่ตนเองได้รับ หรือกับความจริงที่ว่าผู้อื่นเสียสละตัวเองเพื่อเขา ความสุขนั้นจะมีกลิ่นเหม็นและทำให้รู้สึกอึดอัด ผู้ที่วาง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ของตนเองไว้ข้างหลัง </w:t>
      </w:r>
      <w:r w:rsidRPr="00B536EC">
        <w:rPr>
          <w:sz w:val="24"/>
          <w:lang w:val="ru-RU"/>
        </w:rPr>
        <w:t xml:space="preserve">และมอบตัวให้คนอื่น จะมาตัดสินเราในไม่ช้า ความสุขที่พวกเขาได้รับนั้นช่างยิ่งใหญ่เพียงใด! พระคริสต์คือผู้คุ้มครองของพวกเขา แต่คนส่วนใหญ่กลับยินดีเมื่อได้รับ พวกเขาจึงตัดขาดความสุขอันศักดิ์สิทธิ์จากตนเอง และด้วยเหตุนี้จึงต้องทนทุกข์ทรมาน พระคริสต์ทรงรู้สึกสงสารเมื่อเรารักเพื่อนบ้านมากกว่าตัวเราเอง และพระองค์ทรงเติมเต็มเราด้วยความสุขอันศักดิ์สิทธิ์ ดูเถิด พระองค์ไม่ได้จำกัดพระองค์เองไว้เพียงพระบัญญัติว่า </w:t>
      </w:r>
      <w:r w:rsidRPr="00B536EC">
        <w:rPr>
          <w:i/>
          <w:iCs/>
          <w:sz w:val="24"/>
          <w:lang w:val="ru-RU"/>
        </w:rPr>
        <w:t xml:space="preserve">“จงรักเพื่อนบ้านเหมือนรักตนเอง</w:t>
      </w:r>
      <w:r w:rsidRPr="00B536EC">
        <w:rPr>
          <w:sz w:val="24"/>
          <w:lang w:val="ru-RU"/>
        </w:rPr>
        <w:t xml:space="preserve">”</w:t>
      </w:r>
      <w:r>
        <w:rPr>
          <w:i/>
          <w:iCs/>
          <w:sz w:val="24"/>
          <w:lang w:val="ru-RU"/>
        </w:rPr>
        <w:t xml:space="preserve"> (</w:t>
      </w:r>
      <w:r>
        <w:rPr>
          <w:rStyle w:val="FootnoteReference"/>
          <w:sz w:val="24"/>
          <w:lang w:val="ru-RU"/>
        </w:rPr>
        <w:footnoteReference w:id="107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) </w:t>
      </w:r>
      <w:r w:rsidRPr="00B536EC">
        <w:rPr>
          <w:sz w:val="24"/>
          <w:lang w:val="ru-RU"/>
        </w:rPr>
        <w:t xml:space="preserve">แต่ทรงถวายพระองค์เองเป็นเครื่องบูชาเพื่อมนุษยชาติ </w:t>
      </w:r>
    </w:p>
    <w:p w:rsidRPr="00E24DB9" w:rsidR="00694A07" w:rsidP="00694A07" w:rsidRDefault="00694A07" w14:paraId="1E28ABD7" w14:textId="77777777">
      <w:pPr>
        <w:rPr>
          <w:lang w:val="ru-RU"/>
        </w:rPr>
      </w:pPr>
    </w:p>
    <w:p w:rsidRPr="009932F6" w:rsidR="00694A07" w:rsidP="00694A07" w:rsidRDefault="00694A07" w14:paraId="19551E5D" w14:textId="77777777">
      <w:pPr>
        <w:pStyle w:val="Heading4"/>
        <w:rPr>
          <w:lang w:val="ru-RU"/>
        </w:rPr>
      </w:pPr>
      <w:bookmarkStart w:name="_Toc196400513" w:id="189"/>
      <w:bookmarkStart w:name="_Toc196894809" w:id="190"/>
      <w:bookmarkStart w:name="_Toc196897733" w:id="191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คนขี้</w:t>
      </w:r>
      <w:r w:rsidRPr="009932F6">
        <w:rPr>
          <w:lang w:val="ru-RU"/>
        </w:rPr>
        <w:t xml:space="preserve">เหนียวเก็บเงิน</w:t>
      </w:r>
      <w:r w:rsidRPr="009932F6">
        <w:rPr>
          <w:lang w:val="ru-RU"/>
        </w:rPr>
        <w:t xml:space="preserve">ให้</w:t>
      </w:r>
      <w:r w:rsidRPr="009932F6">
        <w:rPr>
          <w:lang w:val="ru-RU"/>
        </w:rPr>
        <w:t xml:space="preserve">คนอื่น</w:t>
      </w:r>
      <w:bookmarkEnd w:id="189"/>
      <w:bookmarkEnd w:id="190"/>
      <w:bookmarkEnd w:id="191"/>
    </w:p>
    <w:p w:rsidRPr="00B536EC" w:rsidR="00694A07" w:rsidP="00694A07" w:rsidRDefault="00694A07" w14:paraId="717AA5A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ดูสิ เกโรนดา นี่คือพี่น้องสองคน: คนน้องให้ แต่คนพี่ไม่ให้ </w:t>
      </w:r>
    </w:p>
    <w:p w:rsidRPr="00B536EC" w:rsidR="00694A07" w:rsidP="00694A07" w:rsidRDefault="00694A07" w14:paraId="0932100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ให้พ่อแม่สอนน้องคนโตให้พบความสุขในการให้ และหากน้องคนโตพยายามทำเช่นนั้น เขาจะได้รับรางวัลที่ใหญ่กว่าน้องคนเล็ก ซึ่งให้โดยธรรมชาติ และจะกลายเป็นคนที่ดีกว่าน้องคนเล็ก </w:t>
      </w:r>
    </w:p>
    <w:p w:rsidRPr="00B536EC" w:rsidR="00694A07" w:rsidP="00694A07" w:rsidRDefault="00694A07" w14:paraId="609C8E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ท่านครับ เราจะกำจัดความลังเลในใจที่ขัดขวางไม่ให้เราให้สิ่งต่าง ๆ แก่ผู้อื่นได้อย่างไร? </w:t>
      </w:r>
    </w:p>
    <w:p w:rsidRPr="00B536EC" w:rsidR="00694A07" w:rsidP="00694A07" w:rsidRDefault="00694A07" w14:paraId="7104DE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คุณมีปัญหาอะไรกันนะ คนขี้เหนียว?! ฉันจะเอาไปเอง! ฉันจะไล่คุณออกไป! และเมื่อพูดถึงการเชื่อฟัง เช่น หากคุณกำลังทำงานในอาร์คอนดาริออน</w:t>
      </w:r>
      <w:r>
        <w:rPr>
          <w:rStyle w:val="FootnoteReference"/>
          <w:sz w:val="24"/>
          <w:lang w:val="ru-RU"/>
        </w:rPr>
        <w:footnoteReference w:id="108"/>
      </w:r>
      <w:r w:rsidRPr="00B536EC">
        <w:rPr>
          <w:sz w:val="24"/>
          <w:lang w:val="ru-RU"/>
        </w:rPr>
        <w:t xml:space="preserve"> ก็จงรับพรในการแจกจ่ายไว้ทันที เพื่ออนาคต [เพื่อไม่ต้องขอใหม่ทุกครั้ง] คุณเห็นไหมว่าพระเจ้าประทานพรของพระองค์ให้ทุกคนอย่างใจกว้างเพียงใด? และหากคุณไม่สร้างนิสัยในการให้ คุณจะชินกับความตระหนี่ และหลังจากนั้นจะไม่ใช่เรื่องง่ายที่จะให้สิ่งใดแก่ผู้อื่น </w:t>
      </w:r>
    </w:p>
    <w:p w:rsidRPr="00B536EC" w:rsidR="00694A07" w:rsidP="00694A07" w:rsidRDefault="00694A07" w14:paraId="62DD962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คนขี้เหนียวก็เหมือนกล่องเก็บเงิน; เขาเก็บสะสมไว้เพื่อคนอื่น ด้วยวิธีนี้ เขาจึงสูญเสียทั้งความสุขในการให้และรางวัลจากพระเจ้า </w:t>
      </w:r>
      <w:r w:rsidRPr="00B536EC">
        <w:rPr>
          <w:sz w:val="24"/>
          <w:lang w:val="ru-RU"/>
        </w:rPr>
        <w:t xml:space="preserve">‘ทำไมคุณถึงเก็บสะสมมันไว้?’ ผมเคยถามคนรวยคนหนึ่ง ‘คุณไม่มีหน้าที่อะไรทั้งนั้น คุณจะเอาเงินนี้ไปทำอะไร?</w:t>
      </w:r>
      <w:r>
        <w:rPr>
          <w:sz w:val="24"/>
          <w:lang w:val="ru-RU"/>
        </w:rPr>
        <w:t xml:space="preserve">’ </w:t>
      </w:r>
      <w:r w:rsidRPr="00B536EC">
        <w:rPr>
          <w:sz w:val="24"/>
          <w:lang w:val="ru-RU"/>
        </w:rPr>
        <w:t xml:space="preserve">‘เมื่อผมตาย,’ เขาตอบ ‘เงินนี้จะอยู่ที่นี่’ </w:t>
      </w:r>
      <w:r w:rsidRPr="00B536EC">
        <w:rPr>
          <w:sz w:val="24"/>
          <w:lang w:val="ru-RU"/>
        </w:rPr>
        <w:t xml:space="preserve">‘ส่วนผม,’ ผมบอกเขา ‘ผมขออวยพรให้คุณนำเงินที่คุณเก็บไว้ทั้งหมดไปพร้อมกับคุณสู่โลกหน้า’ </w:t>
      </w:r>
      <w:r w:rsidRPr="00B536EC">
        <w:rPr>
          <w:sz w:val="24"/>
          <w:lang w:val="ru-RU"/>
        </w:rPr>
        <w:t xml:space="preserve">‘ที่นี่,’ เขาพูด ‘เงินนี้จะอยู่ที่นี่’ “ถ้าผมตายแล้ว ให้คนอื่นมาจัดการมัน” — </w:t>
      </w:r>
      <w:r w:rsidRPr="00B536EC">
        <w:rPr>
          <w:sz w:val="24"/>
          <w:lang w:val="ru-RU"/>
        </w:rPr>
        <w:t xml:space="preserve">“ที่นี่,” ผมกล่าว “มันจะอยู่ที่นี่ แต่ประเด็นคือ คุณควรให้มันไปด้วยมือของคุณเองตอนนี้ ขณะที่ยังอยู่!” ไม่มีใครโง่กว่าคนขี้เหนียว เขาเก็บสะสมไม่หยุด อยู่ในความขาดแคลนตลอดเวลา และสุดท้ายก็ใช้เงินออมทั้งหมดไปซื้อความทุกข์ทรมานนิรันดร์ให้ตัวเอง คนขี้เหนียวได้ถึงจุดสูงสุดของความโง่ เพราะเขาไม่ให้ของทางวัตถุแก่ผู้อื่น เขาจมอยู่ในของเหล่านั้นและสูญเสียพระคริสต์ไป </w:t>
      </w:r>
    </w:p>
    <w:p w:rsidRPr="00B536EC" w:rsidR="00694A07" w:rsidP="00694A07" w:rsidRDefault="00694A07" w14:paraId="69D599D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คนต่างหัวเราะเยาะคนขี้เหนียว มีเจ้าของที่ดินคนหนึ่ง ผู้ร่ำรวยมาก: เขาเป็นเจ้าของที่ดินในภูมิภาคหนึ่งและอพาร์ตเมนต์ในเอเธนส์ แต่เขากลับขี้เหนียวอย่างที่สุด วันหนึ่ง เขาต้มซุปถั่วหนึ่งหม้อ—น้ำมากและจืด—สำหรับคนงานที่กำลังทำงานในทุ่งนาของเขา ในสมัยนั้น แรงงานผู้โชคร้ายเหล่านี้จะเริ่มทำงานตั้งแต่เช้าตรู่เมื่อพระอาทิตย์ขึ้น และจบงานเมื่อพระอาทิตย์ตกดิน ตอนเที่ยงวัน เมื่อพวกเขานั่งลงพักผ่อน เจ้าที่ดินก็เทซุปลงในถาดอบขนาดใหญ่ และเรียกพวกเขามารับประทานอาหารกลางวัน คนงานที่ยากจนนั่งล้อมรอบถาดและเริ่มกิน: บางครั้งพวกเขาตักถั่วด้วยช้อน บางครั้งก็แค่ตักน้ำซุปที่จืดชืดเข้าปาก! แต่คนงานคนหนึ่งเป็นปรมาจารย์ในการตักอาหาร เขาวางช้อนลง ก้าวไปด้านข้าง ถอดรองเท้าและถุงเท้าออก แล้วแสร้งทำเป็นว่าต้องการจุ่มเท้าลงในถาดอบที่เต็มไปด้วยซุป </w:t>
      </w:r>
      <w:r w:rsidRPr="00B536EC">
        <w:rPr>
          <w:sz w:val="24"/>
          <w:lang w:val="ru-RU"/>
        </w:rPr>
        <w:t xml:space="preserve">“คุณกำลังทำอะไรอยู่?” คนอื่น ๆ ถามเขา </w:t>
      </w:r>
      <w:r w:rsidRPr="00B536EC">
        <w:rPr>
          <w:sz w:val="24"/>
          <w:lang w:val="ru-RU"/>
        </w:rPr>
        <w:t xml:space="preserve">“ก็... ผมอยากคลานเข้าไปดูข้างในหน่อย—บางทีอาจพบถั่วสักหนึ่งหรือสองเม็ดก็ได้!” นั่นคือความตระหนี่ของเจ้าของที่ดินผู้น่าเวทนานี้เอง นั่นคือเหตุผลที่การเป็นคนใจกว้างนั้นดีกว่าการเป็นคนตระหนี่ถึงพันเท่า </w:t>
      </w:r>
    </w:p>
    <w:p w:rsidRPr="00B536EC" w:rsidR="00694A07" w:rsidP="00694A07" w:rsidRDefault="00694A07" w14:paraId="427C119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ความตระหนี่, เกโรนดา, เป็นโรคหนึ่ง </w:t>
      </w:r>
    </w:p>
    <w:p w:rsidRPr="00B536EC" w:rsidR="00694A07" w:rsidP="00694A07" w:rsidRDefault="00694A07" w14:paraId="2CBACB8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โรคที่ร้ายแรงมาก! ไม่มีโรคใดที่ร้ายแรงกว่าความตระหนี่ที่เข้าครอบงำคนเรา ความประหยัดเป็นสิ่งที่ดี แต่ต้องระมัดระวังให้ดี เพื่อไม่ให้ปีศาจเข้าครอบงำคุณอย่างเงียบๆ ผ่านความตระหนี่ </w:t>
      </w:r>
    </w:p>
    <w:p w:rsidRPr="00B536EC" w:rsidR="00694A07" w:rsidP="00694A07" w:rsidRDefault="00694A07" w14:paraId="151FE54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แต่บางคนครับ เกโรนดา ต้องอดหิวเพราะความตระหนี่ของพวกเขา </w:t>
      </w:r>
    </w:p>
    <w:p w:rsidRPr="00B536EC" w:rsidR="00694A07" w:rsidP="00694A07" w:rsidRDefault="00694A07" w14:paraId="03AC5ED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เป็นเพียงความหิวเท่านั้นหรือ? เคยมีพ่อค้าผู้มั่งคั่งคนหนึ่งที่บริหารร้านค้าขนาดใหญ่ แต่เขากลับใช้มีดพับตัดไม้ขีดไฟเป็นสามชิ้น และยังมีผู้หญิงอีกคนที่ร่ำรวยมากซึ่งมีกำมะถัน เธอเก็บถ่านที่ยังร้อนอยู่เสมอ และเมื่อจะจุดไฟ ก็จุดกำมะถันจากถ่านนั้นเพื่อไม่ให้เสียไม้ขีดแม้แต่แท่งเดียว ทั้งที่ตัวเธอเองมีบ้าน ที่ดิน และทรัพย์สมบัติมหาศาล </w:t>
      </w:r>
    </w:p>
    <w:p w:rsidRPr="00B536EC" w:rsidR="00694A07" w:rsidP="00694A07" w:rsidRDefault="00694A07" w14:paraId="06C01E5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ผมไม่ได้บอกว่าคุณควรเป็นคนฟุ่มเฟือย แต่หากคุณขออะไรจากคนฟุ่มเฟือย อย่างน้อยพวกเขาก็จะให้คุณอย่างเต็มใจ ส่วนคนขี้เหนียวนั้น จะรู้สึกไม่เต็มใจที่จะให้คุณอะไรเลย ครั้งหนึ่ง มีเพื่อนบ้านสองคน ซึ่งเป็นแม่บ้านทั้งคู่ ได้พูดคุยกันเรื่องสลัดและน้ำส้มสายชู และระหว่างการสนทนา หนึ่งในนั้นกล่าวว่า: </w:t>
      </w:r>
      <w:r w:rsidRPr="00B536EC">
        <w:rPr>
          <w:sz w:val="24"/>
          <w:lang w:val="ru-RU"/>
        </w:rPr>
        <w:t xml:space="preserve">“ฉันมีน้ำส้มสายชูที่ดีมากเลยค่ะ” ผ่านไปสักพัก ผู้หญิงอีกคนก็ต้องการน้ำส้มสายชูเล็กน้อย เธอจึงไปขอเพื่อนบ้าน แต่เพื่อนบ้านตอบว่า: </w:t>
      </w:r>
      <w:r w:rsidRPr="00B536EC">
        <w:rPr>
          <w:sz w:val="24"/>
          <w:lang w:val="ru-RU"/>
        </w:rPr>
        <w:t xml:space="preserve">“ฟังนะเพื่อน ถ้าฉันให้น้ำส้มสายชูของฉันไปหมด ฉันก็คงไม่มีเหลือเลย แม้จะผ่านไปเจ็ดปี!” </w:t>
      </w:r>
    </w:p>
    <w:p w:rsidRPr="00B536EC" w:rsidR="00694A07" w:rsidP="00694A07" w:rsidRDefault="00694A07" w14:paraId="135922E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การประหยัดและใจกว้างไปพร้อมกันนั้นเป็นสิ่งที่ดี การประหยัดไม่ได้หมายความว่าต้องเป็นคนขี้เหนียว เงินไม่เคยอยู่กับพ่อฉันนานเลย ในฟาราสไม่มีโรงแรม แต่มีบ้านของเราแทน ใครมาหมู่บ้านก็จะไปพักที่บ้านผู้ใหญ่บ้าน ผู้มาเยือนจะได้รับอาหาร ล้างเท้า และแม้กระทั่งได้รับถุงเท้าสะอาดด้วย </w:t>
      </w:r>
    </w:p>
    <w:p w:rsidRPr="00B536EC" w:rsidR="00694A07" w:rsidP="00694A07" w:rsidRDefault="00694A07" w14:paraId="5D9D11A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ตอนนี้ผมเห็นแล้วว่า แม้ในบางโบสถ์ที่ผู้แสวงบุญมาเยือน ห้องเก็บของทั้งห้องก็เต็มไปด้วยโคมน้ำมัน แต่พวกเขาก็ยังไม่พูด</w:t>
      </w:r>
      <w:r>
        <w:rPr>
          <w:sz w:val="24"/>
          <w:lang w:val="ru-RU"/>
        </w:rPr>
        <w:t xml:space="preserve">ว่า </w:t>
      </w:r>
      <w:r w:rsidRPr="00B536EC">
        <w:rPr>
          <w:sz w:val="24"/>
          <w:lang w:val="ru-RU"/>
        </w:rPr>
        <w:t xml:space="preserve">‘เรามีพอแล้ว’ เพื่อให้คนหยุดนำมาให้ พวกเขาทั้งใช้โคมเหล่านี้ไม่ได้และขายก็ไม่ได้ แต่ก็ไม่ยอมให้ไปเช่นกัน เมื่อคนเริ่มเก็บสะสมแล้ว ก็จะผูกพันกับมันและไม่สามารถปล่อยวางได้อีก แต่หากใครหยุดเก็บสะสมสิ่งของและเริ่มให้ไปแทน ใจของเขา—โดยที่เขาเองก็ไม่รู้ตัว—จะมุ่งเน้นไปที่พระคริสต์ มีแม่ม่ายบางคนไม่มีเงินแม้แต่จะซื้อผ้าหนึ่งอาร์ชินมาทำเสื้อผ้าให้ลูกๆ ของเธอ แต่ฉันกลับจะกักตุนไว้ได้อย่างไร? ฉันจะทนได้อย่างไร? ในห้องพักของฉันไม่มีจานหรือหม้อ มีเพียงกระป๋องดีบุกเท่านั้น แทนที่จะซื้อของให้ตัวเอง ฉันชอบให้เงินห้าร้อยดรักมาแก่นักศึกษาคนหนึ่ง เพื่อให้เขาสามารถเดินทางจากวัดหนึ่งไปยังวัดอื่นได้ เมื่อไม่กักตุน คุณจะได้รับพรจากพระเจ้า เมื่อคุณมอบพรให้ผู้อื่น คุณเองก็จะได้รับพรเช่นกัน พรย่อมก่อให้เกิดพร </w:t>
      </w:r>
    </w:p>
    <w:p w:rsidRPr="00E24DB9" w:rsidR="00694A07" w:rsidP="00694A07" w:rsidRDefault="00694A07" w14:paraId="6DBBC2D5" w14:textId="77777777">
      <w:pPr>
        <w:rPr>
          <w:lang w:val="ru-RU"/>
        </w:rPr>
      </w:pPr>
    </w:p>
    <w:p w:rsidRPr="009932F6" w:rsidR="00694A07" w:rsidP="00694A07" w:rsidRDefault="00694A07" w14:paraId="572E4CEE" w14:textId="77777777">
      <w:pPr>
        <w:pStyle w:val="Heading4"/>
        <w:rPr>
          <w:lang w:val="ru-RU"/>
        </w:rPr>
      </w:pPr>
      <w:bookmarkStart w:name="_Toc196400514" w:id="192"/>
      <w:bookmarkStart w:name="_Toc196894810" w:id="193"/>
      <w:bookmarkStart w:name="_Toc196897734" w:id="194"/>
      <w:r w:rsidRPr="009932F6">
        <w:rPr>
          <w:lang w:val="ru-RU"/>
        </w:rPr>
        <w:t xml:space="preserve">นิสัย</w:t>
      </w:r>
      <w:r w:rsidRPr="009932F6">
        <w:rPr>
          <w:lang w:val="ru-RU"/>
        </w:rPr>
        <w:t xml:space="preserve">ใจ</w:t>
      </w:r>
      <w:r w:rsidRPr="009932F6">
        <w:rPr>
          <w:lang w:val="ru-RU"/>
        </w:rPr>
        <w:t xml:space="preserve">ดี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ทุกสิ่ง</w:t>
      </w:r>
      <w:bookmarkEnd w:id="192"/>
      <w:bookmarkEnd w:id="193"/>
      <w:bookmarkEnd w:id="194"/>
    </w:p>
    <w:p w:rsidRPr="00B536EC" w:rsidR="00694A07" w:rsidP="00694A07" w:rsidRDefault="00694A07" w14:paraId="264A21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แต่เกโรนดาครับ ถ้ามีใครมาขอความช่วยเหลือจากผม แต่ผมไม่มีอะไรจะให้เลยล่ะครับ? </w:t>
      </w:r>
    </w:p>
    <w:p w:rsidRPr="00B536EC" w:rsidR="00694A07" w:rsidP="00694A07" w:rsidRDefault="00694A07" w14:paraId="04F3F99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เมื่อผมต้องการให้ทานแต่ไม่มีอะไรจะให้ ผมก็ให้ทานด้วยเลือดของผมเอง ผู้ที่มีของและให้ความช่วยเหลือทางวัตถุแก่ผู้อื่นจะรู้สึกสุขใจ ส่วนผู้ไม่มีอะไรจะให้ผู้อื่นจะทุกข์ทรมานอยู่เสมอ และพูดกับตัวเองด้วยความถ่อมตัวว่า: </w:t>
      </w:r>
      <w:r w:rsidRPr="00B536EC">
        <w:rPr>
          <w:sz w:val="24"/>
          <w:lang w:val="ru-RU"/>
        </w:rPr>
        <w:t xml:space="preserve">‘ฉันยังไม่ได้ให้ทานแก่เพื่อนบ้านของฉัน’ ใจที่ดีคือทุกสิ่ง มีคนรวยคนหนึ่งที่มีของจะให้ แต่เขาไม่ให้ และมีคนจนคนหนึ่งที่อยากให้ แต่ไม่ให้ เพราะเขาไม่มีอะไรจะให้ ทั้งสองประเภทนี้ต่างกัน คนรวยเมื่อให้ทานแล้วจะรู้สึกพึงพอใจ แต่คนจนกลับต้องทนทุกข์ เขาอยากทำความดี แต่ไม่มีอะไรจะให้แก่เพื่อนบ้าน เขาทุกข์ใจในใจ ส่วนหากเขามีอะไรสักอย่าง เขาก็จะให้ไป และจะไม่รู้สึกทรมาน จิตใจที่ดีจะปรากฏชัดผ่านการกระทำ หากมีใครมาขอทานจากคนจน และคนจนนั้น แม้ตัวเองจะกำลังขาดแคลนอยู่ ก็ยังให้ไป แล้วไม่ว่าผู้รับจะนำเงินนั้นไปซื้อเครื่องดื่มหรือไม่ คนจนที่ให้ไปนั้นก็จะรู้สึกสุขใจในใจ และพระเจ้า ซึ่งได้ให้ความรู้แก่ผู้อื่นแล้ว จะให้ความช่วยเหลือทางวัตถุแก่คนจนผู้มีจิตเมตตานั้น และบางครั้ง คุณรู้ไหมว่าความไม่ยุติธรรมแบบใดเกิดขึ้น? มีคนหนึ่งที่เพื่อช่วยเหลือเพื่อนบ้าน จึงให้สิ่งที่ตนเองมีอยู่ ส่วนอีกคนกลับตีความเรื่องนี้ตามใจชอบในใจตนเอง... </w:t>
      </w:r>
    </w:p>
    <w:p w:rsidRPr="00B536EC" w:rsidR="00694A07" w:rsidP="00694A07" w:rsidRDefault="00694A07" w14:paraId="1EBA609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ท่านหมายความว่าอย่างไรครับ, เกโรนดา? </w:t>
      </w:r>
    </w:p>
    <w:p w:rsidRPr="00B536EC" w:rsidR="00694A07" w:rsidP="00694A07" w:rsidRDefault="00694A07" w14:paraId="6F1808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สมมติว่ามีคนจน</w:t>
      </w:r>
      <w:r w:rsidRPr="00B536EC">
        <w:rPr>
          <w:sz w:val="24"/>
          <w:lang w:val="ru-RU"/>
        </w:rPr>
        <w:t xml:space="preserve">คนหนึ่งที่มีเงินในกระเป๋า</w:t>
      </w:r>
      <w:r w:rsidRPr="00B536EC">
        <w:rPr>
          <w:sz w:val="24"/>
          <w:lang w:val="ru-RU"/>
        </w:rPr>
        <w:t xml:space="preserve">เพียงห้าพันดราคมา</w:t>
      </w:r>
      <w:r>
        <w:rPr>
          <w:rStyle w:val="FootnoteReference"/>
          <w:sz w:val="24"/>
          <w:lang w:val="ru-RU"/>
        </w:rPr>
        <w:footnoteReference w:id="109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เท่านั้น</w:t>
      </w:r>
      <w:r w:rsidRPr="00B536EC">
        <w:rPr>
          <w:sz w:val="24"/>
          <w:lang w:val="ru-RU"/>
        </w:rPr>
        <w:t xml:space="preserve"> เขาพบคนขอทานบนถนน จึงยัดเงินลงในมือเขาแล้ววิ่งหนีไป คนขอทานเห็นว่าเป็นห้าพันดรักมา จึงดีใจ แต่ทันใดนั้น มีชายผู้ร่ำรวยมากคนหนึ่งเดินผ่านมา และเมื่อเห็นว่าชายคนนั้นได้ให้เงินห้าพันดรักมาเป็นทาน ก็คิดในใจว่า: </w:t>
      </w:r>
      <w:r w:rsidRPr="00B536EC">
        <w:rPr>
          <w:sz w:val="24"/>
          <w:lang w:val="ru-RU"/>
        </w:rPr>
        <w:t xml:space="preserve">‘ถ้าเขาให้เงินห้าพันดรักมาอย่างนี้ ใครจะรู้ว่าเขามีเงินมากแค่ไหน? เขาต้องเป็นเศรษฐีแน่นอน!” และชายร่ำรวยคนนี้จึงให้คนขอทานห้าแสนดรักมา พร้อมทั้งบอกตัวเองว่าเขาได้ทำหน้าที่ของตนแล้ว ส่วนชายยากจนคนนั้น มีเพียงห้าพันเท่านั้น และทันทีที่เขาเห็นคนขอทาน ใจเขาก็เต้นระรัว และเขาก็ให้เงินนั้นไป แต่หากชายผู้ร่ำรวยนั้นได้ทำงานทางจิตวิญญาณ [กับตัวเอง] แม้เพียงเล็กน้อย เขาก็จะมีความคิดที่ดีและพูดว่า: </w:t>
      </w:r>
      <w:r w:rsidRPr="00B536EC">
        <w:rPr>
          <w:sz w:val="24"/>
          <w:lang w:val="ru-RU"/>
        </w:rPr>
        <w:t xml:space="preserve">‘ดูสิ เขาได้ให้ไปจนหมดตัวแล้ว’ หรือ: </w:t>
      </w:r>
      <w:r w:rsidRPr="00B536EC">
        <w:rPr>
          <w:sz w:val="24"/>
          <w:lang w:val="ru-RU"/>
        </w:rPr>
        <w:t xml:space="preserve">‘เขาเริ่มมาด้วยเงินเพียงหนึ่งหมื่น และให้ห้าแก่ผู้ขอทาน’ แต่ความคิดที่ดีจะเกิดขึ้นกับเขาได้อย่างไร หากเขาไม่ได้พัฒนาจิตวิญญาณของตนเอง? ดังนั้นเขาจึงพูดว่า: </w:t>
      </w:r>
      <w:r w:rsidRPr="00B536EC">
        <w:rPr>
          <w:sz w:val="24"/>
          <w:lang w:val="ru-RU"/>
        </w:rPr>
        <w:t xml:space="preserve">‘เพราะเขาโยนเงินไปอย่างนั้น เขาคงกำลังกอบโกยเงินมาอย่างมหาศาล’ </w:t>
      </w:r>
    </w:p>
    <w:p w:rsidR="00694A07" w:rsidP="00694A07" w:rsidRDefault="00694A07" w14:paraId="08051E7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และบางคนให้เงินห้าแสนหรือหนึ่งล้านดราคมาแก่คนขอทาน แต่กับคนงานที่ยากจนซึ่งทำงานให้พวกเขา พวกเขากลับทำเรื่องใหญ่โตเพียงเพราะเงินห้าหรือสิบดราคมา ผมไม่เข้าใจเรื่องนี้: ได้ครับ คุณให้ห้าแสนหรือหนึ่งล้านดราคมาแก่คนที่คุณไม่รู้จัก แต่กลับปล่อยให้คนที่อยู่ข้างๆ คุณ — ผู้ที่ช่วยคุณ — ต้องอดหิว? ทั้งที่คุณมีหน้าที่ต้องรักและช่วยเขาเป็นอันดับแรก แต่ดูเหมือนว่าการให้ทานของคนเหล่านี้ทำไปเพื่อให้ได้รับการชมเชย และคนประเภทนี้ ที่ถูกขับเคลื่อนด้วยตรรกะทางโลก อาจถึงขั้นลากคนงานไปขึ้นศาล — โดยอ้างว่าเพื่อไม่ให้กลายเป็นตัวตลกในสายตาผู้อื่น ผู้หญิงคนหนึ่งที่ไปโบสถ์เล่าให้ผมฟัง</w:t>
      </w:r>
      <w:r>
        <w:rPr>
          <w:rStyle w:val="FootnoteReference"/>
          <w:sz w:val="24"/>
          <w:lang w:val="ru-RU"/>
        </w:rPr>
        <w:footnoteReference w:id="110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ว่าครั้งหนึ่งเธอ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ต้องการซื้อฟืนจากหญิงชราคนหนึ่ง ที่ใช้เวลาสามชั่วโมงขนฟืนจากป่ามาหมู่บ้านด้วยลา และในวันนั้น หญิงชราต้องเดินเพิ่มอีกครึ่งชั่วโมง — คือรวมทั้งหมดสามชั่วโมงครึ่ง — เพราะเธอต้องหลีกเลี่ยงจุดตรวจเพื่อไม่ให้ถูกเจ้าหน้าที่ป่าไม้จับ </w:t>
      </w:r>
      <w:r w:rsidRPr="00B536EC">
        <w:rPr>
          <w:sz w:val="24"/>
          <w:lang w:val="ru-RU"/>
        </w:rPr>
        <w:t xml:space="preserve">“ราคาเท่าไรคะ?” หญิงคนนั้นถาม </w:t>
      </w:r>
      <w:r w:rsidRPr="00B536EC">
        <w:rPr>
          <w:sz w:val="24"/>
          <w:lang w:val="ru-RU"/>
        </w:rPr>
        <w:t xml:space="preserve">“สิบห้าดราคมา” หญิงชราตอบ </w:t>
      </w:r>
      <w:r w:rsidRPr="00B536EC">
        <w:rPr>
          <w:sz w:val="24"/>
          <w:lang w:val="ru-RU"/>
        </w:rPr>
        <w:t xml:space="preserve">“ไม่” หญิงคนนั้นกล่าว “ราคานั้นสูงเกินไป ฉันจะจ่ายให้คุณสิบเอ็ดดราคมา” </w:t>
      </w:r>
      <w:r w:rsidRPr="00B536EC">
        <w:rPr>
          <w:sz w:val="24"/>
          <w:lang w:val="ru-RU"/>
        </w:rPr>
        <w:t xml:space="preserve">“นั่นแหละ” เธอเล่าให้ฉันฟังภายหลัง “เพื่อให้เรา ผู้มีจิตวิญญาณ ไม่ถูกมองว่าเป็นคนโง่” ฉันจึงดุเธออย่างจริงจังหลังจากนั้น! คุณยายคนนั้นมีลาสองตัว และเสียเวลาสองวันเพียงเพื่อหาเงินยี่สิบสองดรักมา ทำไมไม่ให้เธอเพิ่มอีกยี่สิบดรักมาไปเลย?! แต่ไม่ เธอต้องมาต่อรองแบบชาวยิวอย่างจริงจังแทน </w:t>
      </w:r>
    </w:p>
    <w:p w:rsidRPr="00B536EC" w:rsidR="00694A07" w:rsidP="00694A07" w:rsidRDefault="00694A07" w14:paraId="476E96DE" w14:textId="77777777">
      <w:pPr>
        <w:rPr>
          <w:lang w:val="ru-RU"/>
        </w:rPr>
      </w:pPr>
    </w:p>
    <w:p w:rsidRPr="009932F6" w:rsidR="00694A07" w:rsidP="00694A07" w:rsidRDefault="00694A07" w14:paraId="789EA21B" w14:textId="77777777">
      <w:pPr>
        <w:pStyle w:val="Heading4"/>
        <w:rPr>
          <w:lang w:val="ru-RU"/>
        </w:rPr>
      </w:pPr>
      <w:bookmarkStart w:name="_Toc196400515" w:id="195"/>
      <w:bookmarkStart w:name="_Toc196894811" w:id="196"/>
      <w:bookmarkStart w:name="_Toc196897735" w:id="197"/>
      <w:r w:rsidRPr="009932F6">
        <w:rPr>
          <w:lang w:val="ru-RU"/>
        </w:rPr>
        <w:t xml:space="preserve">การให้ทาน</w:t>
      </w:r>
      <w:r w:rsidRPr="009932F6">
        <w:rPr>
          <w:lang w:val="ru-RU"/>
        </w:rPr>
        <w:t xml:space="preserve">เป็นประโยชน์</w:t>
      </w:r>
      <w:r w:rsidRPr="009932F6">
        <w:rPr>
          <w:lang w:val="ru-RU"/>
        </w:rPr>
        <w:t xml:space="preserve">อย่างยิ่ง</w:t>
      </w:r>
      <w:r w:rsidRPr="009932F6">
        <w:rPr>
          <w:lang w:val="ru-RU"/>
        </w:rPr>
        <w:t xml:space="preserve">ต่อผู้ล่วงลับ</w:t>
      </w:r>
      <w:bookmarkEnd w:id="195"/>
      <w:bookmarkEnd w:id="196"/>
      <w:bookmarkEnd w:id="197"/>
    </w:p>
    <w:p w:rsidRPr="00B536EC" w:rsidR="00694A07" w:rsidP="00694A07" w:rsidRDefault="00694A07" w14:paraId="78BDCF6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ความมั่งคั่ง หากไม่ถูกแจกจ่ายให้แก่ผู้ยากจนเพื่อสุขภาพและความรอดของจิตวิญญาณเรา หรือเพื่อความสงบสุขของจิตวิญญาณผู้ล่วงลับที่เรารัก ก็จะเป็นต้นเหตุแห่งความพินาศของบุคคลนั้น การให้ทานแก่ผู้ป่วย แม่ม่าย เด็กกำพร้า และผู้เคราะห์ร้ายอื่น ๆ ก็เป็นประโยชน์อย่างยิ่งต่อผู้ล่วงลับเช่นกัน เพราะเมื่อมีการให้ทานเพื่อผู้ล่วงลับ ผู้รับทานจะกล่าวว่า: </w:t>
      </w:r>
      <w:r w:rsidRPr="00B536EC">
        <w:rPr>
          <w:sz w:val="24"/>
          <w:lang w:val="ru-RU"/>
        </w:rPr>
        <w:t xml:space="preserve">“ขอให้พระเจ้าทรงอภัยเขา ขอให้ร่างของเขาได้รับพร” หากมีใครกำลังทุกข์ทรมานจากโรคภัย ไม่สามารถทำงานได้ และติดหนี้ และคุณ ในสถานการณ์ที่ยากลำบากเช่นนี้ ช่วยเขาและกล่าวว่า: </w:t>
      </w:r>
      <w:r w:rsidRPr="00B536EC">
        <w:rPr>
          <w:sz w:val="24"/>
          <w:lang w:val="ru-RU"/>
        </w:rPr>
        <w:t xml:space="preserve">“รับเงินนี้ไปเพื่อความสงบสุขของวิญญาณของใครคนนั้น” แล้วคนนั้นจะกล่าวว่า: </w:t>
      </w:r>
      <w:r w:rsidRPr="00B536EC">
        <w:rPr>
          <w:sz w:val="24"/>
          <w:lang w:val="ru-RU"/>
        </w:rPr>
        <w:t xml:space="preserve">“ขอให้พระเจ้าทรงอภัยเขา “ขอให้ร่างของเขาได้รับพร” ผู้รับทานจะอธิษฐานด้วยใจจริงเพื่อผู้ล่วงลับ และสิ่งนี้ช่วยพวกเขาได้มาก </w:t>
      </w:r>
    </w:p>
    <w:p w:rsidRPr="00B536EC" w:rsidR="00694A07" w:rsidP="00694A07" w:rsidRDefault="00694A07" w14:paraId="24C9B9E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หากสามีของผู้หญิงคนหนึ่งเสียชีวิตโดยยังไม่ได้รับศีลมหาสนิทหรือยังไม่ได้ไปสารภาพบาป หรือหากลูกของเธอเสียชีวิต เธอจะทำอะไรได้อีกเพื่อช่วยเหลือวิญญาณของพวกเขา? </w:t>
      </w:r>
    </w:p>
    <w:p w:rsidRPr="00B536EC" w:rsidR="00694A07" w:rsidP="00694A07" w:rsidRDefault="00694A07" w14:paraId="69ED513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ให้เธอเอง พยายามเท่าที่ทำได้ เพื่อเป็นคนที่ดีขึ้น แน่นอนว่าเมื่อทำเช่นนี้ เธอไม่เพียงช่วยตัวเอง แต่ยังช่วยสามีด้วย เพราะเมื่อทั้งคู่แต่งงานในโบสถ์ ผู้ล่วงลับก็มีส่วนร่วม [ในความก้าวหน้าทางจิตวิญญาณของเธอ] นี่คือสิ่งสำคัญที่สุด: การเป็นคนที่ดีขึ้นด้วยตัวเอง มิฉะนั้น เธออาจทำสิ่งดี ๆ ได้ แต่หากไม่เปลี่ยนแปลงตัวเองให้ดีขึ้น </w:t>
      </w:r>
      <w:r w:rsidRPr="00B536EC">
        <w:rPr>
          <w:sz w:val="24"/>
          <w:lang w:val="ru-RU"/>
        </w:rPr>
        <w:t xml:space="preserve">‘ฉันได้ทำหน้าที่ของฉันแล้ว,’ เธอจะพูด, ‘คุณยังต้องการอะไรอีกจากฉัน?’ และเธอจะยังคงไม่เปลี่ยนแปลง หรือแม้กระทั่งกลายเป็นคนแย่ลง </w:t>
      </w:r>
    </w:p>
    <w:p w:rsidRPr="00E24DB9" w:rsidR="00694A07" w:rsidP="00694A07" w:rsidRDefault="00694A07" w14:paraId="5050BE2F" w14:textId="77777777">
      <w:pPr>
        <w:rPr>
          <w:lang w:val="ru-RU"/>
        </w:rPr>
      </w:pPr>
    </w:p>
    <w:p w:rsidRPr="00185F7E" w:rsidR="00694A07" w:rsidP="00694A07" w:rsidRDefault="00694A07" w14:paraId="449CF4CE" w14:textId="77777777">
      <w:pPr>
        <w:pStyle w:val="Heading4"/>
        <w:rPr>
          <w:lang w:val="ru-RU"/>
        </w:rPr>
      </w:pPr>
      <w:bookmarkStart w:name="_Toc196400516" w:id="198"/>
      <w:bookmarkStart w:name="_Toc196894812" w:id="199"/>
      <w:bookmarkStart w:name="_Toc196897736" w:id="200"/>
      <w:r w:rsidRPr="009932F6">
        <w:rPr>
          <w:i/>
          <w:iCs/>
          <w:lang w:val="ru-RU"/>
        </w:rPr>
        <w:t xml:space="preserve">การให้ทาน </w:t>
      </w:r>
      <w:r>
        <w:rPr>
          <w:i/>
          <w:iCs/>
          <w:lang w:val="ru-RU"/>
        </w:rPr>
        <w:t xml:space="preserve">‘อย่างลับๆ’</w:t>
      </w:r>
      <w:bookmarkEnd w:id="198"/>
      <w:r>
        <w:rPr>
          <w:rStyle w:val="FootnoteReference"/>
          <w:i/>
          <w:iCs/>
          <w:lang w:val="ru-RU"/>
        </w:rPr>
        <w:footnoteReference w:id="111"/>
      </w:r>
      <w:bookmarkEnd w:id="199"/>
      <w:bookmarkEnd w:id="200"/>
    </w:p>
    <w:p w:rsidRPr="00B536EC" w:rsidR="00694A07" w:rsidP="00694A07" w:rsidRDefault="00694A07" w14:paraId="5468539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บางคนถือว่าเป็นการเสแสร้ง หากคนใดไปโบสถ์แต่ขาดความรักและการเสียสละตนเอง </w:t>
      </w:r>
    </w:p>
    <w:p w:rsidRPr="00B536EC" w:rsidR="00694A07" w:rsidP="00694A07" w:rsidRDefault="00694A07" w14:paraId="415C5A2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แล้วพวกเขารู้ได้อย่างไร? พวกเขามั่นใจในเรื่องนั้นหรือไม่? </w:t>
      </w:r>
    </w:p>
    <w:p w:rsidRPr="00B536EC" w:rsidR="00694A07" w:rsidP="00694A07" w:rsidRDefault="00694A07" w14:paraId="0EFBFCF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นั่นคือวิธีที่พวกเขาตัดสิน </w:t>
      </w:r>
    </w:p>
    <w:p w:rsidRPr="00B536EC" w:rsidR="00694A07" w:rsidP="00694A07" w:rsidRDefault="00694A07" w14:paraId="74234A7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พระคริสต์ตรัสว่าอย่างไร? </w:t>
      </w:r>
      <w:r w:rsidRPr="00B536EC">
        <w:rPr>
          <w:i/>
          <w:iCs/>
          <w:sz w:val="24"/>
          <w:lang w:val="ru-RU"/>
        </w:rPr>
        <w:t xml:space="preserve">‘อย่าตัดสิน’</w:t>
      </w:r>
      <w:r>
        <w:rPr>
          <w:rStyle w:val="FootnoteReference"/>
          <w:i/>
          <w:iCs/>
          <w:sz w:val="24"/>
          <w:lang w:val="ru-RU"/>
        </w:rPr>
        <w:footnoteReference w:id="112"/>
      </w:r>
      <w:r w:rsidRPr="00B536EC">
        <w:rPr>
          <w:sz w:val="24"/>
          <w:lang w:val="ru-RU"/>
        </w:rPr>
        <w:t xml:space="preserve"> บางคนอาจไม่ให้ทานแก่ชาวยิปซี เพราะรู้ว่ามีผู้ป่วยที่ต้องการความช่วยเหลืออย่างมาก และเลือกที่จะช่วยเหลือผู้ป่วยนั้นแทน ผู้ผ่านทางอาจพบคนโรมาและให้ทานแก่เขา แต่ใครจะให้ทานแก่คนป่วยนั้น? จะสรุปเช่นนั้นได้อย่างไรโดยไม่ทราบข้อเท็จจริง? ความหน้าซื่อใจคดคือเมื่อใครนั้นให้ทานอย่างชัดเจนเพื่อหวังได้รับคำชม </w:t>
      </w:r>
    </w:p>
    <w:p w:rsidRPr="00B536EC" w:rsidR="00694A07" w:rsidP="00694A07" w:rsidRDefault="00694A07" w14:paraId="08EBC74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ผมจำได้ว่าในปี 1957 ผมอยู่ที่วัดที่มีพื้นที่พักอาศัยแยกกัน;</w:t>
      </w:r>
      <w:r>
        <w:rPr>
          <w:rStyle w:val="FootnoteReference"/>
          <w:sz w:val="24"/>
          <w:lang w:val="ru-RU"/>
        </w:rPr>
        <w:footnoteReference w:id="113"/>
      </w:r>
      <w:r w:rsidRPr="00B536EC">
        <w:rPr>
          <w:sz w:val="24"/>
          <w:lang w:val="ru-RU"/>
        </w:rPr>
        <w:t xml:space="preserve"> สำหรับแต่ละงาน ตามระดับความยาก พี่น้องในวัดจะได้รับค่าตอบแทนเป็นเงิน เนื่องจากในวัดมีผู้อยู่ไม่เพียงพอในช่วงนั้น พี่น้องบางคนที่ยังมีแรงจึงรับหน้าที่หลายอย่างและได้รับค่าตอบแทนมากขึ้น แต่พวกเขากลับนำเงินที่ได้รับไปแจกจ่ายให้คนยากจน มีพระรูปหนึ่งที่นั่นถูกเรียกว่า ‘คนขี้เหนียว’ เพราะท่านไม่บริจาคเงินเลย เมื่อพระรูปนี้ถึงแก่กรรม ชาวนาที่ยากจนจากที่นี่ ในชาลคิดิกี — จากเวลิกา ปานาเกีย พาเลโอโชรี และเนโอโชรี — ได้มารวมตัวกันในงานศพของท่านเพื่อไว้อาลัย</w:t>
      </w:r>
      <w:r>
        <w:rPr>
          <w:rStyle w:val="FootnoteReference"/>
          <w:sz w:val="24"/>
          <w:lang w:val="ru-RU"/>
        </w:rPr>
        <w:footnoteReference w:id="114"/>
      </w:r>
      <w:r w:rsidRPr="00B536EC">
        <w:rPr>
          <w:sz w:val="24"/>
          <w:lang w:val="ru-RU"/>
        </w:rPr>
        <w:t xml:space="preserve"> ชาวนาเหล่านี้เลี้ยงวัวและขนส่งไม้และท่อนไม้; ในสมัยนั้น ทุกอย่างถูกขนส่งด้วยวัว ต่างจากปัจจุบันที่ใช้รถเทท้ายและรถบรรทุกไม้ ดังนั้น นี่คือสิ่งที่พระรูปนี้ทำ: ท่านเก็บออมเงินไว้เรื่อยๆ 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— ซึ่งท่านได้รับจากงานที่ท่านทำ และทุกครั้งที่ท่านเห็นว่าเกษตรกรคนใดคนหนึ่ง ซึ่งเป็นหัวหน้าครอบครัว มีวัวเพียงตัวเดียว หรือวัวของเขาใกล้จะตายแล้ว พระรูปนี้จะซื้อวัวตัวใหม่ให้เขา การซื้อวัวในสมัยนั้นไม่ใช่เรื่องเล็กเลย; ราคาถึงห้าพันดราคมา และเงินในสมัยนั้น</w:t>
      </w:r>
      <w:r w:rsidRPr="00B536EC">
        <w:rPr>
          <w:sz w:val="24"/>
          <w:lang w:val="ru-RU"/>
        </w:rPr>
        <w:t xml:space="preserve">หาได้ยากมาก พระภิกษุอื่น ๆ จะให้ห้าดราคมาแก่ผู้ขอทานคนหนึ่ง สิบดราคมาแก่ผู้ขอทานอีกคนหนึ่ง ยี่สิบดราคมาแก่ผู้ขอทานคนที่สาม และการทำบุญของพวกเขาเป็นที่ประจักษ์แก่ทุกคน แต่ผู้ล่วงลับนั้นกลับไม่ได้รับการสังเกตเห็นเลย เพราะเขาไม่ทำบุญเหมือนคนอื่น ๆ แต่กลับเก็บเงินไว้และช่วยเหลือผู้คนด้วยวิธีของเขาเอง ดังนั้นพวกเขาจึงเรียกเขาว่าคนขี้เหนียว คนที่ถือเงินแน่น และเมื่อเขาเสียชีวิตลง ผู้ยากจนก็มารวมตัวกันและร้องไห้: </w:t>
      </w:r>
      <w:r w:rsidRPr="00B536EC">
        <w:rPr>
          <w:sz w:val="24"/>
          <w:lang w:val="ru-RU"/>
        </w:rPr>
        <w:t xml:space="preserve">‘เขาช่วยชีวิตฉัน!’ คนหนึ่งกล่าว </w:t>
      </w:r>
      <w:r w:rsidRPr="00B536EC">
        <w:rPr>
          <w:sz w:val="24"/>
          <w:lang w:val="ru-RU"/>
        </w:rPr>
        <w:t xml:space="preserve">“เขาช่วยชีวิตฉัน!” อีกคนกล่าว ในสมัยนั้น หากใครมีวัว ก็สามารถขนส่งไม้และเลี้ยงดูครอบครัวได้ ชุมชนนักบวชต่างประหลาดใจ นั่นคือเหตุผลที่ข้าพเจ้ากล่าวว่า: </w:t>
      </w:r>
      <w:r w:rsidRPr="00B536EC">
        <w:rPr>
          <w:sz w:val="24"/>
          <w:lang w:val="ru-RU"/>
        </w:rPr>
        <w:t xml:space="preserve">“เราจะรู้ได้อย่างไรว่าคนอื่นกำลังทำอะไร?” </w:t>
      </w:r>
    </w:p>
    <w:p w:rsidRPr="00B536EC" w:rsidR="00694A07" w:rsidP="00694A07" w:rsidRDefault="00694A07" w14:paraId="58492DA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บางครั้งคนให้ทานแต่ยังรู้สึกว่างเปล่าอยู่บ้าง เหตุผลคืออะไรครับ? </w:t>
      </w:r>
    </w:p>
    <w:p w:rsidRPr="00B536EC" w:rsidR="00694A07" w:rsidP="00694A07" w:rsidRDefault="00694A07" w14:paraId="0A68923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ให้เขาลองมองตัวเองให้ดี ๆ ดูบ้าง; บางทีเขาอาจถูกขับเคลื่อนด้วยความปรารถนาที่จะทำให้ผู้อื่นพอใจ เมื่อความตั้งใจของใครนั้นบริสุทธิ์ เขาจะรู้สึกมีความสุข คุณรู้ไหมว่าพวกเขาเคยจัดกิจกรรมอะไรขึ้นในเมืองหนึ่ง? เพื่อนของฉันคนหนึ่ง ซึ่งเป็นคนเคร่งศาสนาและทำงานเป็นทนายความ ได้เล่าเรื่องนี้ให้ฉันฟัง วันคริสต์มาสกำลังใกล้เข้ามา และกลุ่มคริสเตียนบางคนตัดสินใจรวบรวมของต่าง ๆ ห่อเป็นของขวัญ แล้วแจกให้คนจนในจัตุรัสเมือง ตอนนั้น หลังจากการยึดครอง</w:t>
      </w:r>
      <w:r>
        <w:rPr>
          <w:rStyle w:val="FootnoteReference"/>
          <w:sz w:val="24"/>
          <w:lang w:val="ru-RU"/>
        </w:rPr>
        <w:footnoteReference w:id="115"/>
      </w:r>
      <w:r w:rsidRPr="00B536EC">
        <w:rPr>
          <w:sz w:val="24"/>
          <w:lang w:val="ru-RU"/>
        </w:rPr>
        <w:t xml:space="preserve"> ผู้คนกำลังใช้ชีวิตในความยากจน ทนายความคนนี้กล่าวว่า: </w:t>
      </w:r>
      <w:r w:rsidRPr="00B536EC">
        <w:rPr>
          <w:sz w:val="24"/>
          <w:lang w:val="ru-RU"/>
        </w:rPr>
        <w:t xml:space="preserve">‘เพราะเรารู้ว่าใครจน [และใครไม่จน] ให้เราแจกของขวัญเหล่านี้อย่างเงียบ ๆ’ — </w:t>
      </w:r>
      <w:r w:rsidRPr="00B536EC">
        <w:rPr>
          <w:sz w:val="24"/>
          <w:lang w:val="ru-RU"/>
        </w:rPr>
        <w:t xml:space="preserve">“ไม่,” พวกเขาตอบ, “เราจะแจกในจัตุรัสเพื่อความรุ่งเรืองของพระเจ้า เพื่อให้ผู้คนเห็นว่าเราใส่ใจจริงๆ” — </w:t>
      </w:r>
      <w:r w:rsidRPr="00B536EC">
        <w:rPr>
          <w:sz w:val="24"/>
          <w:lang w:val="ru-RU"/>
        </w:rPr>
        <w:t xml:space="preserve">“แต่ทำไมต้องทำอย่างนั้น?” เพื่อนของฉันคัดค้านอีกครั้ง “ในหนังสือเล่มไหนที่คุณเคยอ่านว่า การให้ทานควรทำแบบนั้น?” พวกเขายังคงยืนกราน: </w:t>
      </w:r>
      <w:r w:rsidRPr="00B536EC">
        <w:rPr>
          <w:sz w:val="24"/>
          <w:lang w:val="ru-RU"/>
        </w:rPr>
        <w:t xml:space="preserve">‘เพื่อความรุ่งเรืองของพระเจ้า’ เขาไม่สามารถโน้มน้าวพวกเขาได้ทั้งทางนี้หรือทางนั้น และเมื่อเขาตระหนักถึงเรื่องนี้และรู้สึกหมดแรงโดยสิ้นเชิง เขาก็ปล่อยให้พวกเขาทำตามใจชอบ แล้วเกิดอะไรขึ้น? พวกเขานำของขวัญไปยังจัตุรัสหลักของเมืองและประกาศว่าจะแจกของที่นั่น ข่าวแพร่กระจายออกไป และทันทีนั้น กลุ่มคนที่โหดเหี้ยมที่สุดก็หลั่งไหลมาที่นั่นเหมือนกอริลลา: พวกเขาแย่งชิงและแย่งชิงไม่หยุด จนไม่เหลืออะไรให้คนอื่น ของขวัญตกไปอยู่ในมือของผู้ที่ไร้ความอารยะและไม่มีความจำเป็น ในขณะที่คนจนที่น่าสงสารกลับต้องมือเปล่า และเมื่อผู้รับผิดชอบงานนั้นพยายามฟื้นฟูความสงบเรียบร้อยที่นั่น พวกเขาก็ถูกตีจนบาดเจ็บอย่างหนักเช่นกัน — </w:t>
      </w:r>
      <w:r w:rsidRPr="00B536EC">
        <w:rPr>
          <w:sz w:val="24"/>
          <w:lang w:val="ru-RU"/>
        </w:rPr>
        <w:t xml:space="preserve">‘เพื่อความรุ่งเรืองของพระเจ้า’! คุณเห็นแล้วหรือไม่ว่ากฎแห่งจิตวิญญาณทำงานอย่างไร? สำหรับคนโลกีย์ มีข้ออ้างที่จะภูมิใจและโอ้อวด แต่สำหรับคนจิตวิญญาณแล้ว มีข้ออ้างใดบ้าง? </w:t>
      </w:r>
    </w:p>
    <w:p w:rsidRPr="00B536EC" w:rsidR="00694A07" w:rsidP="00694A07" w:rsidRDefault="00694A07" w14:paraId="68BD42A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 Geronda, มีผู้ไม่เชื่อในพระเจ้าที่เต็มไปด้วยความเมตตาและทำความดี... </w:t>
      </w:r>
    </w:p>
    <w:p w:rsidRPr="00B536EC" w:rsidR="00694A07" w:rsidP="00694A07" w:rsidRDefault="00694A07" w14:paraId="3FB4081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เมื่อคนโลกีย์ให้ทานด้วยใจดี ไม่ใช่เพื่อเอาใจผู้อื่น พระเจ้าจะไม่ทอดทิ้งพวกเขา และในสักวันหนึ่ง พระเจ้าจะตรัสกับใจของพวกเขา เพื่อนของผมคนหนึ่งที่อาศัยอยู่ในสวิตเซอร์แลนด์เล่าให้ผมฟังเกี่ยวกับผู้หญิงคนหนึ่งที่ร่ำรวย แต่เป็นผู้ไม่เชื่อในพระเจ้า ซึ่งด้วยความเมตตาอย่างลึกซึ้ง เธอได้บริจาคทรัพย์สมบัติทั้งหมดให้คนจนและผู้ขัดสน จนในที่สุดตัวเธอเองก็กลายเป็นคนไร้ที่พึ่ง ผู้ที่เธอเคยช่วยเหลือมาก่อนนั้น ได้จัดให้เธอเข้าอยู่บ้านพักผู้สูงอายุที่ดีที่สุด อย่างไรก็ตาม แม้เธอจะทำบุญมาทั้งหมดนี้ เธอก็ยังคงเป็นผู้ไม่เชื่อในพระเจ้า ทุกครั้งที่มีใครพยายามพูดกับเธอเกี่ยวกับพระคริสต์ เธอก็จะหลีกเลี่ยงการสนทนา โดยกล่าวว่าพระคริสต์เป็นเพียงคนดี ผู้ปฏิรูปสังคม และเสนอทฤษฎีอื่นๆ ที่คล้ายกัน อาจเป็นไปได้ว่าคริสตชนที่พูดคุยกับเธอไม่สามารถช่วยเธอได้ เพราะเธอไม่เห็นสิ่งใดที่น่าทึ่งในชีวิตของพวกเขา </w:t>
      </w:r>
      <w:r w:rsidRPr="00B536EC">
        <w:rPr>
          <w:sz w:val="24"/>
          <w:lang w:val="ru-RU"/>
        </w:rPr>
        <w:t xml:space="preserve">“โปรดอธิษฐานเพื่อวิญญาณนี้” เพื่อนของฉันมักพูดกับฉัน และเขาเองก็อธิษฐานอย่างจริงใจเพื่อเธอจะได้กลับใจ ต่อมาไม่นาน เขาเล่าให้ฉันฟังว่า เมื่อไปเยี่ยมบ้านพักคนชราวันหนึ่ง เขาเห็นเธอเปลี่ยนไปอย่างสิ้นเชิง </w:t>
      </w:r>
      <w:r w:rsidRPr="00B536EC">
        <w:rPr>
          <w:sz w:val="24"/>
          <w:lang w:val="ru-RU"/>
        </w:rPr>
        <w:t xml:space="preserve">“ฉันเชื่อแล้ว,” เธอร้องขึ้น “ฉันเชื่อแล้ว!” เหตุการณ์มหัศจรรย์ได้เกิดขึ้นและเปลี่ยนเธอไปอย่างสิ้นเชิง และหลังจากนั้นเธอต้องการรับบัพติศมา </w:t>
      </w:r>
    </w:p>
    <w:p w:rsidRPr="00E24DB9" w:rsidR="00694A07" w:rsidP="00694A07" w:rsidRDefault="00694A07" w14:paraId="78A7565C" w14:textId="77777777">
      <w:pPr>
        <w:rPr>
          <w:lang w:val="ru-RU"/>
        </w:rPr>
      </w:pPr>
    </w:p>
    <w:p w:rsidRPr="00BB722C" w:rsidR="00694A07" w:rsidP="00694A07" w:rsidRDefault="00694A07" w14:paraId="46A8F8DD" w14:textId="77777777">
      <w:pPr>
        <w:pStyle w:val="Heading4"/>
        <w:rPr>
          <w:lang w:val="ru-RU"/>
        </w:rPr>
      </w:pPr>
      <w:bookmarkStart w:name="_Toc196400517" w:id="201"/>
      <w:bookmarkStart w:name="_Toc196894813" w:id="202"/>
      <w:bookmarkStart w:name="_Toc196897737" w:id="203"/>
      <w:r>
        <w:rPr>
          <w:lang w:val="ru-RU"/>
        </w:rPr>
        <w:t xml:space="preserve">“</w:t>
      </w:r>
      <w:r w:rsidRPr="009932F6">
        <w:rPr>
          <w:i/>
          <w:iCs/>
          <w:lang w:val="ru-RU"/>
        </w:rPr>
        <w:t xml:space="preserve">เพราะ</w:t>
      </w:r>
      <w:r w:rsidRPr="009932F6">
        <w:rPr>
          <w:i/>
          <w:iCs/>
          <w:lang w:val="ru-RU"/>
        </w:rPr>
        <w:t xml:space="preserve">เมื่อทำ</w:t>
      </w:r>
      <w:r w:rsidRPr="009932F6">
        <w:rPr>
          <w:i/>
          <w:iCs/>
          <w:lang w:val="ru-RU"/>
        </w:rPr>
        <w:t xml:space="preserve">เช่นนี้ </w:t>
      </w:r>
      <w:r w:rsidRPr="009932F6">
        <w:rPr>
          <w:i/>
          <w:iCs/>
          <w:lang w:val="ru-RU"/>
        </w:rPr>
        <w:t xml:space="preserve">คุณกำลังเท</w:t>
      </w:r>
      <w:r w:rsidRPr="009932F6">
        <w:rPr>
          <w:i/>
          <w:iCs/>
          <w:lang w:val="ru-RU"/>
        </w:rPr>
        <w:t xml:space="preserve">ถ่าน</w:t>
      </w:r>
      <w:r w:rsidRPr="009932F6">
        <w:rPr>
          <w:i/>
          <w:iCs/>
          <w:lang w:val="ru-RU"/>
        </w:rPr>
        <w:t xml:space="preserve">ไฟร้อน</w:t>
      </w:r>
      <w:r w:rsidRPr="009932F6">
        <w:rPr>
          <w:i/>
          <w:iCs/>
          <w:lang w:val="ru-RU"/>
        </w:rPr>
        <w:t xml:space="preserve">ลงบน</w:t>
      </w:r>
      <w:r w:rsidRPr="009932F6">
        <w:rPr>
          <w:i/>
          <w:iCs/>
          <w:lang w:val="ru-RU"/>
        </w:rPr>
        <w:t xml:space="preserve">หัวเขา</w:t>
      </w:r>
      <w:r>
        <w:rPr>
          <w:lang w:val="ru-RU"/>
        </w:rPr>
        <w:t xml:space="preserve">”</w:t>
      </w:r>
      <w:bookmarkEnd w:id="201"/>
      <w:r>
        <w:rPr>
          <w:rStyle w:val="FootnoteReference"/>
          <w:lang w:val="ru-RU"/>
        </w:rPr>
        <w:footnoteReference w:id="116"/>
      </w:r>
      <w:bookmarkEnd w:id="202"/>
      <w:bookmarkEnd w:id="203"/>
    </w:p>
    <w:p w:rsidRPr="00B536EC" w:rsidR="00694A07" w:rsidP="00694A07" w:rsidRDefault="00694A07" w14:paraId="5B60106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หากคนนั้นไม่มีความจำเป็นแต่เพียงแสร้งทำเป็นว่ามีความจำเป็น เราควรช่วยเขาหรือไม่? </w:t>
      </w:r>
    </w:p>
    <w:p w:rsidRPr="00B536EC" w:rsidR="00694A07" w:rsidP="00694A07" w:rsidRDefault="00694A07" w14:paraId="0F62ECC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พระคริสต์ตรัสว่าเราต้องให้ผู้ที่ขอจากเราโดยไม่ทดสอบพวกเขา</w:t>
      </w:r>
      <w:r>
        <w:rPr>
          <w:rStyle w:val="FootnoteReference"/>
          <w:sz w:val="24"/>
          <w:lang w:val="ru-RU"/>
        </w:rPr>
        <w:footnoteReference w:id="117"/>
      </w:r>
      <w:r w:rsidRPr="00B536EC">
        <w:rPr>
          <w:sz w:val="24"/>
          <w:lang w:val="ru-RU"/>
        </w:rPr>
        <w:t xml:space="preserve"> และแม้ผู้ที่ขอจะไม่ได้อยู่ในภาวะขาดแคลน คุณก็ควรให้เขาอยู่ดี จงยินดีที่ [คุณมีโอกาส] ให้ทาน พระเจ้า </w:t>
      </w:r>
      <w:r w:rsidRPr="00B536EC">
        <w:rPr>
          <w:i/>
          <w:iCs/>
          <w:sz w:val="24"/>
          <w:lang w:val="ru-RU"/>
        </w:rPr>
        <w:t xml:space="preserve">“</w:t>
      </w:r>
      <w:r w:rsidRPr="00B536EC">
        <w:rPr>
          <w:i/>
          <w:iCs/>
          <w:sz w:val="24"/>
          <w:lang w:val="ru-RU"/>
        </w:rPr>
        <w:t xml:space="preserve">ทรงเทฝนลงบนผู้ชอบธรรมและผู้ไม่ชอบธรรม</w:t>
      </w:r>
      <w:r w:rsidRPr="00B536EC">
        <w:rPr>
          <w:i/>
          <w:iCs/>
          <w:sz w:val="24"/>
          <w:lang w:val="ru-RU"/>
        </w:rPr>
        <w:t xml:space="preserve">”</w:t>
      </w:r>
      <w:r>
        <w:rPr>
          <w:rStyle w:val="FootnoteReference"/>
          <w:i/>
          <w:iCs/>
          <w:sz w:val="24"/>
          <w:lang w:val="ru-RU"/>
        </w:rPr>
        <w:footnoteReference w:id="118"/>
      </w:r>
      <w:r w:rsidRPr="00B536EC">
        <w:rPr>
          <w:sz w:val="24"/>
          <w:lang w:val="ru-RU"/>
        </w:rPr>
        <w:t xml:space="preserve"> ดังนั้นทำไมเราจะไม่ช่วยเหลือเพื่อนบ้านของเรา? และเราเองนั้นสมควรกับทุกของขวัญที่พระเจ้าประทานให้เราหรือไม่? พระองค์ </w:t>
      </w:r>
      <w:r w:rsidRPr="00B536EC">
        <w:rPr>
          <w:i/>
          <w:iCs/>
          <w:sz w:val="24"/>
          <w:lang w:val="ru-RU"/>
        </w:rPr>
        <w:t xml:space="preserve">“ไม่ได้ทรงปฏิบัติต่อเราตามความชั่วของเรา และไม่ได้ทรงตอบแทนเรา</w:t>
      </w:r>
      <w:r w:rsidRPr="00B536EC">
        <w:rPr>
          <w:i/>
          <w:iCs/>
          <w:sz w:val="24"/>
          <w:lang w:val="ru-RU"/>
        </w:rPr>
        <w:t xml:space="preserve">ตามบาปของเรา”</w:t>
      </w:r>
      <w:r>
        <w:rPr>
          <w:rStyle w:val="FootnoteReference"/>
          <w:i/>
          <w:iCs/>
          <w:sz w:val="24"/>
          <w:lang w:val="ru-RU"/>
        </w:rPr>
        <w:footnoteReference w:id="119"/>
      </w:r>
      <w:r w:rsidRPr="00B536EC">
        <w:rPr>
          <w:sz w:val="24"/>
          <w:lang w:val="ru-RU"/>
        </w:rPr>
        <w:t xml:space="preserve"> มีคนจนมาขอความช่วยเหลือจากคุณ แม้คุณจะสงสัยในตัวเขา ก็ควรช่วยเขาอยู่ดี หลังจากพิจารณาอย่างรอบคอบ เพื่อที่คุณจะไม่ถูกล่อลวงด้วยความคิดเช่นนั้นในภายหลัง จงระลึกถึงสิ่งที่อับบา อิสอัค ได้เขียนไว้ว่า: </w:t>
      </w:r>
      <w:r w:rsidRPr="00B536EC">
        <w:rPr>
          <w:sz w:val="24"/>
          <w:lang w:val="ru-RU"/>
        </w:rPr>
        <w:t xml:space="preserve">“แม้ชายคนนั้นจะนั่งคร่อมหลังม้าและขอสิ่งใดจากคุณ — </w:t>
      </w:r>
      <w:r w:rsidRPr="00B536EC">
        <w:rPr>
          <w:sz w:val="24"/>
          <w:lang w:val="ru-RU"/>
        </w:rPr>
        <w:t xml:space="preserve">ก็จงให้เขาไป”</w:t>
      </w:r>
      <w:r>
        <w:rPr>
          <w:rStyle w:val="FootnoteReference"/>
          <w:sz w:val="24"/>
          <w:lang w:val="ru-RU"/>
        </w:rPr>
        <w:footnoteReference w:id="120"/>
      </w:r>
      <w:r w:rsidRPr="00B536EC">
        <w:rPr>
          <w:sz w:val="24"/>
          <w:lang w:val="ru-RU"/>
        </w:rPr>
        <w:t xml:space="preserve"> คุณไม่ทราบสภาพความเป็นจริงที่แท้จริง หน้าที่ของคุณคือเชื่อในสิ่งที่ผู้ขอความช่วยเหลือบอกคุณ และให้ตามจำนวนที่เขาขอจากคุณ </w:t>
      </w:r>
    </w:p>
    <w:p w:rsidRPr="00B536EC" w:rsidR="00694A07" w:rsidP="00694A07" w:rsidRDefault="00694A07" w14:paraId="61227D8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 เช่นว่า เรามีเพียงหนึ่งพันดราคมา และขณะให้เงินนั้นแก่ผู้ขอทาน เรารู้สึกทุกข์ใจที่ไม่สามารถให้มากกว่านั้นได้ แล้วนอกจากพรที่เราให้ (คือเงินนี้) เรายังปลูกฝังพระคริสต์และความรู้สึกห่วงใยอันเมตตาลงในจิตสำนึกของผู้ขอทานด้วย สิ่งที่เราทำจะสะเทือนใจเขา เพราะจิตใจของเขาจะกลับคิดถึงคนที่มีเมตตานั้นอยู่เสมอ ผู้ที่ร่วมกับ ‘chiliarich’</w:t>
      </w:r>
      <w:r>
        <w:rPr>
          <w:rStyle w:val="FootnoteReference"/>
          <w:sz w:val="24"/>
          <w:lang w:val="ru-RU"/>
        </w:rPr>
        <w:footnoteReference w:id="121"/>
      </w:r>
      <w:r w:rsidRPr="00B536EC">
        <w:rPr>
          <w:sz w:val="24"/>
          <w:lang w:val="ru-RU"/>
        </w:rPr>
        <w:t xml:space="preserve"> ได้มอบหัวใจที่เต็มไปด้วยความเศร้าโศกให้แก่เขา วิญญาณผู้โชคร้ายนี้จะถึงขั้นส่งเงินทั้งหมดที่เขาได้รับจากผู้เมตตา หรือแม้กระทั่งมากกว่านั้น กลับไปให้ผู้เมตตาโดยไม่เปิดเผยตัวตน เรื่องคล้ายกันเคยเกิดขึ้นกับผมครั้งหนึ่ง วันหนึ่ง เมื่อผมอยู่ที่เทสซาโลนิกี มีผู้หญิงคนหนึ่ง — ที่ดูเหมือนเป็นหญิงโรมา — มาหยุดผมและขอเงินเพื่อลูกๆ ของเธอ เพราะสามีเธอป่วย ผมมีเพียงห้าร้อยดราคมา ผมให้เธอและกล่าวว่า: </w:t>
      </w:r>
      <w:r w:rsidRPr="00B536EC">
        <w:rPr>
          <w:sz w:val="24"/>
          <w:lang w:val="ru-RU"/>
        </w:rPr>
        <w:t xml:space="preserve">“ขอโทษครับ แต่ผมไม่มีอะไรให้เธออีกแล้ว “ถ้าท่านต้องการ ให้รับที่อยู่ของผมไป และเขียนจดหมายมาแจ้งให้ผมทราบเกี่ยวกับสุขภาพของสามีท่าน ผมจะพยายามส่งเงินเพิ่มเติมจากภูเขาศักดิ์สิทธิ์ให้ท่าน” ไม่ช้ามากนัก ผมก็ได้รับจดหมายที่มีเงินห้าแสนดรักมาและข้อความว่า</w:t>
      </w:r>
      <w:r w:rsidRPr="00B536EC">
        <w:rPr>
          <w:sz w:val="24"/>
          <w:lang w:val="ru-RU"/>
        </w:rPr>
        <w:t xml:space="preserve">: “ขอบคุณสำหรับความเมตตาของท่าน “ฉันกำลังคืนเงินที่คุณให้ฉันมา” หากใครให้ด้วยใจหนักอึ้ง ผู้รับทานจะได้รับการสัมผัสด้วยความรัก—จากพระคริสต์—และจะเริ่มให้เอง แทนที่จะเก็บสะสม แต่หากผู้ขอทานนั้นเป็นคนใจแข็งมากและเก็บเงินที่เก็บได้ไว้ มันจะไม่ทำให้เขามีความสุขเลย พระเจ้าจะทรงดูแลให้เงินที่เขาเก็บได้ไปถึงผู้ที่ต้องการมัน ส่วนผู้ขอทานใจแข็งนั้น เขาจะเหลือเพียงความเหนื่อยล้าและหมดแรงจาก </w:t>
      </w:r>
      <w:r w:rsidRPr="00B536EC">
        <w:rPr>
          <w:sz w:val="24"/>
          <w:lang w:val="ru-RU"/>
        </w:rPr>
        <w:t xml:space="preserve">‘การระดมทุน’ (ให้เราเรียกมันว่าอย่างนั้น) ซึ่งเขา [โดยไม่รู้ตัว] ได้จัดขึ้นเพื่อผู้อื่น </w:t>
      </w:r>
    </w:p>
    <w:p w:rsidRPr="00B536EC" w:rsidR="00694A07" w:rsidP="00694A07" w:rsidRDefault="00694A07" w14:paraId="0337CD0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ควรให้เงินเท่าไรดีครับ? </w:t>
      </w:r>
    </w:p>
    <w:p w:rsidRPr="00B536EC" w:rsidR="00694A07" w:rsidP="00694A07" w:rsidRDefault="00694A07" w14:paraId="0EC1B64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ให้พอที่จิตสำนึกของคุณจะไม่กัดกินคุณในภายหลัง คุณต้องคิดให้รอบคอบ อย่าให้ร้อยแล้วมาเสียใจที่ไม่ได้ให้ห้าสิบ ต้องระมัดระวังเป็นพิเศษหากความรักของบุคคลนั้นมาพร้อมกับแรงบันดาลใจและความกระตือรือร้นอย่างมาก ในกรณีเช่นนี้ ควรควบคุมความรักและความกระตือรือร้นของตัวเองลงเล็กน้อย เพื่อไม่ให้ต้องเสียใจในภายหลังที่เหมือนว่าได้ให้มากเกินไปแก่ผู้โชคร้ายนั้น ทั้งที่ควรให้เพียงเล็กน้อย และตอนนี้กลับพบว่าตัวเองมือเปล่า ค่อยๆ คนเช่นนั้นจะสะสมประสบการณ์ และจะให้ทานตามระดับการเสียสละตนเองที่ตนมี </w:t>
      </w:r>
    </w:p>
    <w:p w:rsidRPr="00B536EC" w:rsidR="00694A07" w:rsidP="00694A07" w:rsidRDefault="00694A07" w14:paraId="387B6E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เมื่อคำขอของคนขอทานเกินความจำเป็น ควรตอบสนองคำขอเหล่านั้นหรือไม่? </w:t>
      </w:r>
    </w:p>
    <w:p w:rsidRPr="00B536EC" w:rsidR="00694A07" w:rsidP="00694A07" w:rsidRDefault="00694A07" w14:paraId="7241B2F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ในกรณีนี้ ต้องใช้ความระมัดระวัง—และต้องระมัดระวังยิ่งขึ้นไปอีก เมื่อมีใครขอสิ่งใดจากคุณ เพื่อที่จะได้อวดสิ่งที่ได้รับต่อหน้าคนอื่น ให้มอบสิ่งนั้นให้เขา ลองคิดดู: พระคริสต์ไม่ได้ตรัสกับยูดาสว่า </w:t>
      </w:r>
      <w:r w:rsidRPr="00B536EC">
        <w:rPr>
          <w:sz w:val="24"/>
          <w:lang w:val="ru-RU"/>
        </w:rPr>
        <w:t xml:space="preserve">‘คุณเป็นอัครสาวกแบบไหนกัน? หยุดรักเงินได้แล้ว!’—แต่กลับมอบกล่องเงินให้เขาดูแล อย่างไรก็ตาม หากมีใครมาขอคุณ เช่น ขวดแยมหนึ่ง และคุณมีอยู่ แต่คุณรู้ว่าผู้ขอมีแยมเต็มถังอยู่แล้ว ในขณะที่คนอื่นไม่มีแยมเลย ก็จงพูดกับผู้ที่มีมากแต่ยังขออยู่ว่า: </w:t>
      </w:r>
      <w:r w:rsidRPr="00B536EC">
        <w:rPr>
          <w:sz w:val="24"/>
          <w:lang w:val="ru-RU"/>
        </w:rPr>
        <w:t xml:space="preserve">‘พี่น้อง หากพี่ต้องการ ก็ให้ส่วนน้อยจากสิ่งที่พี่มีแก่ผู้นั้น’’ แต่หากไม่มีใครที่จำเป็นถึงขนาดนั้น ก็ให้แก่อันที่ขอมา เพราะเขาได้ขอคุณแล้ว และอย่าพูดอะไรกับเขาเลย หากเขามีใจที่อ่อนโยน การให้ครั้งนี้อาจทำให้เขารู้สึกสงสาร และนำเขาให้ปรับปรุงตัว </w:t>
      </w:r>
    </w:p>
    <w:p w:rsidRPr="00B536EC" w:rsidR="00694A07" w:rsidP="00694A07" w:rsidRDefault="00694A07" w14:paraId="5D7C8C0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ดังนั้น ในกรณีเช่นนี้ สิ่งที่อัครสาวกเปาโลผู้ศักดิ์สิทธิ์ได้เขียนไว้จึงเป็นจริง: </w:t>
      </w:r>
      <w:r w:rsidRPr="00B536EC">
        <w:rPr>
          <w:sz w:val="24"/>
          <w:lang w:val="ru-RU"/>
        </w:rPr>
        <w:t xml:space="preserve">‘หากศัตรูของคุณทำร้ายคุณ แต่คุณกลับทำดีต่อเขา คุณก็กำลังเทถ่านไฟร้อนลงบนหัวเขา’ ไม่ใช่ในความหมายว่าคุณกำลังทำให้ศัตรูของคุณกลายเป็นเถ้าถ่าน แต่ในความหมายว่า เมื่อคุณทำดีต่อเขา ความรักก็จะถูกปลุกเร้าขึ้นภายในตัวเขา ความรักคือพระคริสต์ และพระคุณเริ่มทำงานภายในตัวบุคคลนั้น แล้วบุคคลนั้นจะเปลี่ยนแปลงไป เพราะมโนธรรมของเขาทำให้เขารู้สึกผิด นั่นคือ เขาถูกมโนธรรมของตนเองทำให้รู้สึกผิด อย่างไรก็ตาม การทำความดีเพียงเพื่อให้ใครสักคนรู้สึกผิดและกลับสู่ทางที่ถูกต้องนั้นเป็นสิ่งที่ผิด เพราะสิ่งนี้ทำให้การทำความดีสูญเสียพลังของมันไป ทำความดีด้วยความรัก เมื่อคุณ </w:t>
      </w:r>
      <w:r w:rsidRPr="00B536EC">
        <w:rPr>
          <w:sz w:val="24"/>
          <w:lang w:val="ru-RU"/>
        </w:rPr>
        <w:t xml:space="preserve">‘ตอบแทน’ ศัตรูด้วยความดี เขาจะเปลี่ยนไปในทางที่ดีขึ้นและกลับตัว </w:t>
      </w:r>
    </w:p>
    <w:p w:rsidRPr="00B536EC" w:rsidR="00694A07" w:rsidP="00694A07" w:rsidRDefault="00694A07" w14:paraId="0E147C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ในเมืองโคนิตซา มีผู้ติดสุราคนหนึ่งที่มีครอบครัว ผมเคยให้เงินเขาบ้าง ผู้คนบางคนรู้ได้ว่าผมกำลังช่วยเหลือชายผู้โชคร้ายนี้ (เขาเองที่เล่าให้พวกเขาฟัง) และพูดกับผมว่า: </w:t>
      </w:r>
      <w:r w:rsidRPr="00B536EC">
        <w:rPr>
          <w:sz w:val="24"/>
          <w:lang w:val="ru-RU"/>
        </w:rPr>
        <w:t xml:space="preserve">‘อย่าให้เงินเขาเลย; เขาดื่มเหล้า’ เขาเองก็มักจะพูดกับผมว่า </w:t>
      </w:r>
      <w:r w:rsidRPr="00B536EC">
        <w:rPr>
          <w:sz w:val="24"/>
          <w:lang w:val="ru-RU"/>
        </w:rPr>
        <w:t xml:space="preserve">‘ให้เงินนี้ไปให้ลูกๆ ของผม’ และเมื่อผมให้เงินเขา ผมก็มักจะพูดว่า </w:t>
      </w:r>
      <w:r w:rsidRPr="00B536EC">
        <w:rPr>
          <w:sz w:val="24"/>
          <w:lang w:val="ru-RU"/>
        </w:rPr>
        <w:t xml:space="preserve">‘เอาเงินนี้ไปให้ลูกๆ ของคุณ’ ผมรู้ว่าเขาดื่มเหล้า แต่ผมก็รู้ว่าคำพูดของผมจะช่วยเขาได้บ้าง: เขาจะยังคงดื่มต่อไป แต่เขาก็จะคิดถึงลูกๆ ของเขาบ้าง ถ้าผมไม่ให้เงินเขา เขาคงจะทรมานภรรยา เพราะเขาจะเอาเงินที่เธอหาได้ (และเธอ ผู้หญิงน่าสงสาร ต้องทำงานหนักในบ้านของคนอื่น) ไปดื่มจนหมด และลูกๆ ของเขาคงจะทุกข์ทรมานยิ่งกว่าเดิม อย่างไรก็ตาม เมื่อผมบอกเขาว่า </w:t>
      </w:r>
      <w:r w:rsidRPr="00B536EC">
        <w:rPr>
          <w:sz w:val="24"/>
          <w:lang w:val="ru-RU"/>
        </w:rPr>
        <w:t xml:space="preserve">‘เอาเงินนี้ไปให้ลูกๆ ของคุณ’ เขาก็จะคิดถึงลูกๆ ของเขาบ้าง คุณเข้าใจไหม? ผมรู้สึกเห็นใจเขา; เขาก็เห็นได้ถึงสิ่งนั้น และกระบวนการเปลี่ยนแปลงภายในตัวเขาก็เริ่มขึ้น หลายคนได้รับการเปลี่ยนแปลงด้วยวิธีนี้ และบางคน เมื่อถูกมโนธรรมทิ่มแทงในภายหลัง ก็ถึงกับคืนเงินกลับมาด้วย </w:t>
      </w:r>
    </w:p>
    <w:p w:rsidRPr="00B536EC" w:rsidR="00694A07" w:rsidP="00694A07" w:rsidRDefault="00694A07" w14:paraId="42EF745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ด้วยตรรกะของเราเอง เรากำลังขัดขวางการทำงานของพระคริสต์ หากท่านต้องการเป็นผู้ประกาศข่าวประเสริฐ (แม้ว่าจะไม่ใช่โปรเตสแตนต์ก็ตาม) ก็จงเรียนรู้ข่าวประเสริฐที่แท้จริงตั้งแต่ตอนนี้ </w:t>
      </w:r>
    </w:p>
    <w:p w:rsidRPr="00E24DB9" w:rsidR="00694A07" w:rsidP="00694A07" w:rsidRDefault="00694A07" w14:paraId="774E5C28" w14:textId="77777777">
      <w:pPr>
        <w:rPr>
          <w:lang w:val="ru-RU"/>
        </w:rPr>
      </w:pPr>
    </w:p>
    <w:p w:rsidRPr="00E24DB9" w:rsidR="00694A07" w:rsidP="00694A07" w:rsidRDefault="00694A07" w14:paraId="143259BA" w14:textId="77777777">
      <w:pPr>
        <w:rPr>
          <w:lang w:val="ru-RU"/>
        </w:rPr>
      </w:pPr>
    </w:p>
    <w:p w:rsidRPr="009932F6" w:rsidR="00694A07" w:rsidP="00694A07" w:rsidRDefault="00694A07" w14:paraId="6AA8FD53" w14:textId="77777777">
      <w:pPr>
        <w:pStyle w:val="Heading2"/>
        <w:rPr>
          <w:lang w:val="ru-RU"/>
        </w:rPr>
      </w:pPr>
      <w:bookmarkStart w:name="_Toc196400518" w:id="204"/>
      <w:bookmarkStart w:name="_Toc196894814" w:id="205"/>
      <w:bookmarkStart w:name="_Toc196897738" w:id="206"/>
      <w:r w:rsidRPr="009932F6">
        <w:rPr>
          <w:lang w:val="ru-RU"/>
        </w:rPr>
        <w:t xml:space="preserve">ส่วนที่</w:t>
      </w:r>
      <w:r>
        <w:rPr>
          <w:lang w:val="ru-RU"/>
        </w:rPr>
        <w:t xml:space="preserve"> 3</w:t>
      </w:r>
      <w:r w:rsidRPr="009932F6">
        <w:rPr>
          <w:lang w:val="ru-RU"/>
        </w:rPr>
        <w:t xml:space="preserve">.</w:t>
      </w:r>
      <w:r w:rsidRPr="00FB2655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ความกล้าหาญ</w:t>
      </w:r>
      <w:r w:rsidRPr="009932F6">
        <w:rPr>
          <w:lang w:val="ru-RU"/>
        </w:rPr>
        <w:t xml:space="preserve">ทางจิตวิญญาณ</w:t>
      </w:r>
      <w:bookmarkEnd w:id="204"/>
      <w:bookmarkEnd w:id="205"/>
      <w:bookmarkEnd w:id="206"/>
    </w:p>
    <w:p w:rsidRPr="00B536EC" w:rsidR="00694A07" w:rsidP="00694A07" w:rsidRDefault="00694A07" w14:paraId="700B414D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“ความสุขที่ยิ่งใหญ่ที่สุดเกิดจากการเสียสละ เพราะเพียงผ่านการเสียสละเท่านั้น คนเราจึงสามารถอยู่ในความสัมพันธ์กับพระคริสต์ได้ เพราะพระคริสต์คือเครื่องบูชา”</w:t>
      </w:r>
    </w:p>
    <w:p w:rsidRPr="00FC6E31" w:rsidR="00694A07" w:rsidP="00694A07" w:rsidRDefault="00694A07" w14:paraId="7AD5133E" w14:textId="77777777">
      <w:pPr>
        <w:pStyle w:val="imgDiv"/>
        <w:spacing w:before="75" w:after="75"/>
        <w:rPr>
          <w:lang w:val="ru-RU"/>
        </w:rPr>
      </w:pPr>
    </w:p>
    <w:p w:rsidRPr="000C287A" w:rsidR="00694A07" w:rsidP="00694A07" w:rsidRDefault="00694A07" w14:paraId="5B501D7E" w14:textId="77777777">
      <w:pPr>
        <w:pStyle w:val="Heading3"/>
        <w:spacing w:before="390" w:after="240"/>
        <w:rPr>
          <w:lang w:val="ru-RU"/>
        </w:rPr>
      </w:pPr>
      <w:bookmarkStart w:name="_Toc196400519" w:id="207"/>
      <w:bookmarkStart w:name="_Toc196894815" w:id="208"/>
      <w:bookmarkStart w:name="_Toc196897739" w:id="209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สัญญาณ</w:t>
      </w:r>
      <w:r w:rsidRPr="009932F6">
        <w:rPr>
          <w:lang w:val="ru-RU"/>
        </w:rPr>
        <w:t xml:space="preserve">ของยุคสมัย</w:t>
      </w:r>
      <w:bookmarkEnd w:id="207"/>
      <w:r>
        <w:rPr>
          <w:rStyle w:val="FootnoteReference"/>
          <w:lang w:val="ru-RU"/>
        </w:rPr>
        <w:footnoteReference w:id="122"/>
      </w:r>
      <w:bookmarkEnd w:id="208"/>
      <w:bookmarkEnd w:id="209"/>
    </w:p>
    <w:p w:rsidRPr="00E24DB9" w:rsidR="00694A07" w:rsidP="00694A07" w:rsidRDefault="00694A07" w14:paraId="2B88613D" w14:textId="77777777">
      <w:pPr>
        <w:rPr>
          <w:lang w:val="ru-RU"/>
        </w:rPr>
      </w:pPr>
    </w:p>
    <w:p w:rsidRPr="009932F6" w:rsidR="00694A07" w:rsidP="00694A07" w:rsidRDefault="00694A07" w14:paraId="2A071B4E" w14:textId="77777777">
      <w:pPr>
        <w:pStyle w:val="Heading4"/>
        <w:rPr>
          <w:lang w:val="ru-RU"/>
        </w:rPr>
      </w:pPr>
      <w:bookmarkStart w:name="_Toc196400520" w:id="210"/>
      <w:bookmarkStart w:name="_Toc196894816" w:id="211"/>
      <w:bookmarkStart w:name="_Toc196897740" w:id="212"/>
      <w:r w:rsidRPr="009932F6">
        <w:rPr>
          <w:lang w:val="ru-RU"/>
        </w:rPr>
        <w:t xml:space="preserve">ผู้ต่อต้านพระคริสต์</w:t>
      </w:r>
      <w:bookmarkEnd w:id="210"/>
      <w:bookmarkEnd w:id="211"/>
      <w:bookmarkEnd w:id="212"/>
    </w:p>
    <w:p w:rsidRPr="00B536EC" w:rsidR="00694A07" w:rsidP="00694A07" w:rsidRDefault="00694A07" w14:paraId="6DAF576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โปรดเล่าให้เราฟังเกี่ยวกับผู้ต่อต้านพระคริสต์บ้าง </w:t>
      </w:r>
    </w:p>
    <w:p w:rsidRPr="00B536EC" w:rsidR="00694A07" w:rsidP="00694A07" w:rsidRDefault="00694A07" w14:paraId="7AB7E81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มาพูดเรื่องพระคริสต์กันเถอะ… มาเข้าใกล้พระคริสต์ให้มากที่สุดเท่าที่จะทำได้ และหากเราอยู่กับพระคริสต์ แล้วทำไมเราต้องกลัวผู้ต่อต้านพระคริสต์? หรือบางทีจิตวิญญาณของผู้ต่อต้านพระคริสต์อาจยังไม่ได้ปรากฏตัวในขณะนี้? ไม่ว่าอย่างไรไปก็ตาม จิตวิญญาณของผู้ต่อต้านพระคริสต์คือผู้ก่อความชั่วร้าย และหากสัตว์ร้าย ผู้ต่อต้านพระคริสต์ เกิดขึ้นและก่อการกระทำบ้าคลั่งทุกชนิด ในท้ายที่สุดเขาก็จะ [ไม่ว่าอย่างไร] กลายเป็นตัวตลก อย่างไรก็ตาม เหตุการณ์ต่าง ๆ จะเกิดขึ้นมากมาย เป็นไปได้ว่าท่านเองก็จะต้องทนรับสิ่งต่าง ๆ ที่กล่าวถึงในหนังสือวิวรณ์เป็นจำนวนมาก ทีละน้อย สิ่งต่าง ๆ กำลังถูกเปิดเผยออกมา และข้าพเจ้า ผู้เป็นคนน่าเวทนานี้ ได้เริ่มร้องออกมาตั้งแต่หลายปีที่ผ่านมาแล้ว! สถานการณ์นี้น่าสะพรึงกลัว บ้าคลั่ง! ความบ้าคลั่งได้ข้ามผ่าน [ทุก] ขอบเขตแล้ว การละทิ้งความเชื่อได้มาถึงแล้ว</w:t>
      </w:r>
      <w:r>
        <w:rPr>
          <w:rStyle w:val="FootnoteReference"/>
          <w:sz w:val="24"/>
          <w:lang w:val="ru-RU"/>
        </w:rPr>
        <w:footnoteReference w:id="123"/>
      </w:r>
      <w:r w:rsidRPr="00B536EC">
        <w:rPr>
          <w:sz w:val="24"/>
          <w:lang w:val="ru-RU"/>
        </w:rPr>
        <w:t xml:space="preserve"> และตอนนี้สิ่งที่เหลืออยู่คือรอให้ </w:t>
      </w:r>
      <w:r w:rsidRPr="00B536EC">
        <w:rPr>
          <w:i/>
          <w:iCs/>
          <w:sz w:val="24"/>
          <w:lang w:val="ru-RU"/>
        </w:rPr>
        <w:t xml:space="preserve">‘ลูกแห่งความพินาศ’</w:t>
      </w:r>
      <w:r w:rsidRPr="00B536EC">
        <w:rPr>
          <w:sz w:val="24"/>
          <w:lang w:val="ru-RU"/>
        </w:rPr>
        <w:t xml:space="preserve"> มาถึง</w:t>
      </w:r>
      <w:r>
        <w:rPr>
          <w:rStyle w:val="FootnoteReference"/>
          <w:i/>
          <w:iCs/>
          <w:sz w:val="24"/>
          <w:lang w:val="ru-RU"/>
        </w:rPr>
        <w:footnoteReference w:id="124"/>
      </w:r>
      <w:r w:rsidRPr="00B536EC">
        <w:rPr>
          <w:sz w:val="24"/>
          <w:lang w:val="ru-RU"/>
        </w:rPr>
        <w:t xml:space="preserve"> [โลก] จะกลายเป็นบ้านคนบ้า ความวุ่นวายอย่างสิ้นเชิงจะครองอำนาจ และในท่ามกลางนั้น </w:t>
      </w:r>
      <w:r w:rsidRPr="00B536EC">
        <w:rPr>
          <w:sz w:val="24"/>
          <w:lang w:val="ru-RU"/>
        </w:rPr>
        <w:t xml:space="preserve">ทุก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รัฐจะเริ่มทำตามใจชอบ ขอให้พระเจ้าทรงประทานให้ผลประโยชน์ของผู้กำหนดนโยบายสำคัญเป็นไปในทางที่เป็นประโยชน์ต่อเรา เป็นครั้งคราวเราจะได้ยินข่าวใหม่ ๆ และจะได้เห็นเหตุการณ์ที่น่าเหลือเชื่อที่สุด บ้าคลั่งที่สุดเกิดขึ้น [สิ่งดีเพียงอย่างเดียวคือ] เหตุการณ์เหล่านี้จะเกิดขึ้นต่อเนื่องกันอย่างรวดเร็ว </w:t>
      </w:r>
    </w:p>
    <w:p w:rsidRPr="00B536EC" w:rsidR="00694A07" w:rsidP="00694A07" w:rsidRDefault="00694A07" w14:paraId="7C50DCF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การรวมคริสตจักรเป็นหนึ่งเดียว ตลาดเดียว รัฐใหญ่เพียงหนึ่งเดียว ศาสนาเดียวที่ปรับแต่งตามความต้องการของพวกเขา — นี่คือแผนการของปีศาจเหล่านี้ กลุ่มไซออนิสต์กำลังเตรียมบุคคลหนึ่งให้กลายเป็นเมสสิยาห์แล้ว สำหรับพวกเขา พระเมสสิยาห์จะเป็นกษัตริย์ นั่นคือ เขาจะครองราชย์บนโลกนี้ พยานพระเยโฮวาห์ก็กำลังรอคอยกษัตริย์บนโลกเช่นกัน กลุ่มไซออนิสต์จะนำเสนอกษัตริย์ของพวกเขา และพยานพระเยโฮวาห์จะยอมรับเขา พวกเขาทุกคนจะยอมรับเขาเป็นกษัตริย์และกล่าวว่า: </w:t>
      </w:r>
      <w:r w:rsidRPr="00B536EC">
        <w:rPr>
          <w:sz w:val="24"/>
          <w:lang w:val="ru-RU"/>
        </w:rPr>
        <w:t xml:space="preserve">‘ใช่แล้ว เขาคือผู้นั้น’ จะเกิดความวุ่นวายครั้งใหญ่ ในความวุ่นวายนี้ ทุกคนจะต้องการกษัตริย์ที่สามารถช่วยพวกเขาได้ และแล้วพวกเขาจะเสนอชายคนหนึ่งขึ้นมา ซึ่งเขาจะกล่าวว่า: </w:t>
      </w:r>
      <w:r w:rsidRPr="00B536EC">
        <w:rPr>
          <w:sz w:val="24"/>
          <w:lang w:val="ru-RU"/>
        </w:rPr>
        <w:t xml:space="preserve">‘ฉันคืออิมาม ฉันคือพระพุทธเจ้าองค์ที่ห้า ฉันคือพระคริสต์ที่คริสเตียนรอคอย ฉันคือผู้ที่พยานพระเยโฮวาห์รอคอย ฉันคือพระเมสสิยาห์ของชาวยิว’ เขาจะมี </w:t>
      </w:r>
      <w:r w:rsidRPr="00B536EC">
        <w:rPr>
          <w:sz w:val="24"/>
          <w:lang w:val="ru-RU"/>
        </w:rPr>
        <w:t xml:space="preserve">‘ฉัน’</w:t>
      </w:r>
      <w:r w:rsidRPr="00B536EC">
        <w:rPr>
          <w:sz w:val="24"/>
          <w:lang w:val="ru-RU"/>
        </w:rPr>
        <w:t xml:space="preserve"> ห้าครั้ง</w:t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453A5C6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นักข่าวพระเยซู ยอห์น กล่าวในจดหมายฉบับแรกของเขาว่า: </w:t>
      </w:r>
      <w:r w:rsidRPr="00B536EC">
        <w:rPr>
          <w:i/>
          <w:iCs/>
          <w:sz w:val="24"/>
          <w:lang w:val="ru-RU"/>
        </w:rPr>
        <w:t xml:space="preserve">‘ลูกๆ… ผู้ต่อต้านพระคริสต์กำลังมา และแม้ในตอนนี้ก็มีผู้ต่อต้านพระคริสต์มากมาย…’</w:t>
      </w:r>
      <w:r>
        <w:rPr>
          <w:rStyle w:val="FootnoteReference"/>
          <w:i/>
          <w:iCs/>
          <w:sz w:val="24"/>
          <w:lang w:val="ru-RU"/>
        </w:rPr>
        <w:footnoteReference w:id="125"/>
      </w:r>
      <w:r w:rsidRPr="00B536EC">
        <w:rPr>
          <w:sz w:val="24"/>
          <w:lang w:val="ru-RU"/>
        </w:rPr>
        <w:t xml:space="preserve"> เขาไม่ได้หมายความว่าผู้ต่อต้านพระคริสต์ที่คาดว่าจะมาจะเป็นเหมือนผู้กดขี่อย่างแม็กซิมิเลียนและดิโอคลีเชียน แต่ผู้ต่อต้านพระคริสต์ที่คาดว่าจะมานั้น จะเป็นการจุติของมาร กล่าวได้เช่นนั้น</w:t>
      </w:r>
      <w:r>
        <w:rPr>
          <w:rStyle w:val="FootnoteReference"/>
          <w:sz w:val="24"/>
          <w:lang w:val="ru-RU"/>
        </w:rPr>
        <w:footnoteReference w:id="126"/>
      </w:r>
      <w:r w:rsidRPr="00B536EC">
        <w:rPr>
          <w:sz w:val="24"/>
          <w:lang w:val="ru-RU"/>
        </w:rPr>
        <w:t xml:space="preserve"> เขาจะปรากฏตัวต่อประชาชนอิสราเอลในฐานะเมสสิยาห์ และหลอกลวงโลก ช่วงเวลาที่ยากลำบากกำลังมา; การทดลองครั้งใหญ่กำลังรอเราอยู่ คริสตชนจะเผชิญกับการข่มเหงอย่างรุนแรง ในขณะเดียวกัน ก็ชัดเจนว่าผู้คนยังไม่ตระหนักเลยว่า เรากำลังประสบกับสัญญาณของ [วันสุดท้าย] แล้ว และเครื่องหมายของปฏิปักษ์พระคริสต์กำลังกลายเป็นความจริง ดูเหมือนว่าไม่มีอะไรเกิดขึ้นเลย นั่นคือเหตุผลที่พระคัมภีร์ศักดิ์สิทธิ์กล่าวว่า แม้แต่ผู้ที่ได้รับการเลือกสรรก็จะถูกหลอกลวง</w:t>
      </w:r>
      <w:r>
        <w:rPr>
          <w:rStyle w:val="FootnoteReference"/>
          <w:sz w:val="24"/>
          <w:lang w:val="ru-RU"/>
        </w:rPr>
        <w:footnoteReference w:id="127"/>
      </w:r>
      <w:r w:rsidRPr="00B536EC">
        <w:rPr>
          <w:sz w:val="24"/>
          <w:lang w:val="ru-RU"/>
        </w:rPr>
        <w:t xml:space="preserve"> ผู้ที่ขาดความตั้งใจที่ดีจะไม่ได้รับความสว่างจากพระเจ้า และจะถูกหลอกลวงในช่วงปีแห่งการละทิ้งความเชื่อ เพราะผู้ใดที่ขาดพระคุณของพระเจ้า ก็ขาดความชัดเจนทางจิตวิญญาณ เช่นเดียวกับมารร้าย </w:t>
      </w:r>
    </w:p>
    <w:p w:rsidRPr="00B536EC" w:rsidR="00694A07" w:rsidP="00694A07" w:rsidRDefault="00694A07" w14:paraId="6AF8BA4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และกลุ่มไซออนิสต์นั้นครับ เกโรนดา พวกเขาเชื่อในปฏิคริสต์และสิ่งที่เกี่ยวข้องกับเขาหรือไม่? </w:t>
      </w:r>
    </w:p>
    <w:p w:rsidRPr="00B536EC" w:rsidR="00694A07" w:rsidP="00694A07" w:rsidRDefault="00694A07" w14:paraId="631034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พวกเขาต้องการครองโลก เพื่อบรรลุเป้าหมายนี้ พวกเขาใช้เวทมนตร์และลัทธิซาตาน พวกเขาถือว่าการบูชาซาตานเป็นพลังที่จะช่วยให้พวกเขาดำเนินแผนการได้ ดังนั้น พวกเขาจึงต้องการปกครองโลกด้วยความช่วยเหลือจากพลังของซาตาน พวกเขาไม่คำนึงถึงพระเจ้าเลย แต่พระเจ้าจะประทานพรให้พวกเขาในการกระทำเช่นนี้หรือไม่? พระเจ้าจะนำสิ่งดีงามมากมายมาจากการทั้งหมดนี้ ทฤษฎีซาตานในอดีตเคยครองอำนาจมาเจ็ดสิบปี แต่ทฤษฎีเหล่านี้จะอยู่ได้ไม่ถึงเจ็ดปีด้วยซ้ำ </w:t>
      </w:r>
    </w:p>
    <w:p w:rsidRPr="00B536EC" w:rsidR="00694A07" w:rsidP="00694A07" w:rsidRDefault="00694A07" w14:paraId="7FAAB2E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เมื่อฉันได้ยินเรื่องผู้ต่อต้านพระคริสต์ ฉันก็รู้สึกกลัว </w:t>
      </w:r>
    </w:p>
    <w:p w:rsidRPr="00B536EC" w:rsidR="00694A07" w:rsidP="00694A07" w:rsidRDefault="00694A07" w14:paraId="529E981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คุณกลัวอะไร? กลัวว่าเขาจะเลวร้ายกว่าปีศาจหรือ? เขาเป็นเพียงมนุษย์เท่านั้น ดูนักบุญมารีนาสิ—เธอได้ตีปีศาจจนบาดเจ็บสาหัส และนักบุญจัสตินา—เธอได้ปราบปีศาจไปกี่ตัวแล้ว! แต่ [เราต้องจำไว้] สิ่งสำคัญที่สุดคือ: เราไม่ได้มาสู่โลกนี้เพียงเพื่อหาความสบายให้ตัวเองเท่านั้น </w:t>
      </w:r>
    </w:p>
    <w:p w:rsidRPr="00E24DB9" w:rsidR="00694A07" w:rsidP="00694A07" w:rsidRDefault="00694A07" w14:paraId="293CB518" w14:textId="77777777">
      <w:pPr>
        <w:rPr>
          <w:lang w:val="ru-RU"/>
        </w:rPr>
      </w:pPr>
    </w:p>
    <w:p w:rsidRPr="009932F6" w:rsidR="00694A07" w:rsidP="00694A07" w:rsidRDefault="00694A07" w14:paraId="18FC294C" w14:textId="77777777">
      <w:pPr>
        <w:pStyle w:val="Heading4"/>
        <w:rPr>
          <w:lang w:val="ru-RU"/>
        </w:rPr>
      </w:pPr>
      <w:bookmarkStart w:name="_Toc196400521" w:id="213"/>
      <w:bookmarkStart w:name="_Toc196894817" w:id="214"/>
      <w:bookmarkStart w:name="_Toc196897741" w:id="215"/>
      <w:r w:rsidRPr="009932F6">
        <w:rPr>
          <w:lang w:val="ru-RU"/>
        </w:rPr>
        <w:t xml:space="preserve">กษัตริย์</w:t>
      </w:r>
      <w:r w:rsidRPr="009932F6">
        <w:rPr>
          <w:lang w:val="ru-RU"/>
        </w:rPr>
        <w:t xml:space="preserve">ชาวยิว</w:t>
      </w:r>
      <w:r w:rsidRPr="009932F6">
        <w:rPr>
          <w:lang w:val="ru-RU"/>
        </w:rPr>
        <w:t xml:space="preserve">บนโลกนี้</w:t>
      </w:r>
      <w:bookmarkEnd w:id="213"/>
      <w:bookmarkEnd w:id="214"/>
      <w:bookmarkEnd w:id="215"/>
    </w:p>
    <w:p w:rsidRPr="00B536EC" w:rsidR="00694A07" w:rsidP="00694A07" w:rsidRDefault="00694A07" w14:paraId="1CC8F85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สัญญาณที่บ่งชี้ว่าการสำเร็จของคำพยากรณ์กำลังใกล้เข้ามา คือการทำลายมัสยิดอุมัรในเยรูซาเล็ม มันจะถูกทำลายเพื่อให้วิหารของโซโลมอน ซึ่งกล่าวกันว่าเคยตั้งอยู่บนจุดนั้นเอง สามารถถูกสร้างขึ้นใหม่ได้ ในวิหารที่สร้างขึ้นใหม่ ชาวยิวไซออนิสต์จะประกาศให้ปฏิปักษ์พระคริสต์เป็นพระเมสสิยาห์ในที่สุด ผมได้ยินว่าชาวยิวกำลังเตรียมตัวสร้างวิหารโซโลมอนแล้ว </w:t>
      </w:r>
    </w:p>
    <w:p w:rsidRPr="00B536EC" w:rsidR="00694A07" w:rsidP="00694A07" w:rsidRDefault="00694A07" w14:paraId="64EBF0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ทำไมคนยิวถึงไม่เชื่อในพระคริสต์ ทั้งที่พวกเขากำลังอ่านพันธสัญญาเดิมอยู่? </w:t>
      </w:r>
    </w:p>
    <w:p w:rsidRPr="00B536EC" w:rsidR="00694A07" w:rsidP="00694A07" w:rsidRDefault="00694A07" w14:paraId="4A68099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ทำไมคุณไม่ไปถามพวกเขาเองล่ะ? ชาวยิวนั้นเป็นคนคลั่งศาสนาเสมอมา พวกเขาเข้าใจดี แต่ถูกความเห็นแก่ตัวทำให้ตาบอด หากพวกเขาใส่ใจเพียงเล็กน้อย ก็ไม่มีใครในหมู่พวกเขาที่จะยังคงเป็นชาวยิวอยู่เลย </w:t>
      </w:r>
    </w:p>
    <w:p w:rsidRPr="00B536EC" w:rsidR="00694A07" w:rsidP="00694A07" w:rsidRDefault="00694A07" w14:paraId="1445ADE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แล้วพวกเขาตีความสิ่งที่อ่านมาอย่างไร? </w:t>
      </w:r>
    </w:p>
    <w:p w:rsidRPr="00B536EC" w:rsidR="00694A07" w:rsidP="00694A07" w:rsidRDefault="00694A07" w14:paraId="502CE6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ทั้งวิธีที่พวกเขาตีความในอดีต และวิธีที่พวกเขาตีความในปัจจุบัน! พวกเขาเปลี่ยนความหมายทางจิตวิญญาณให้เป็นความหมายทางวัตถุ [ไป] ดูตัวอย่างว่าพวกเขาตีความคำพูดของผู้เผยพระวจนะอิสยาห์อย่างไร</w:t>
      </w:r>
      <w:r w:rsidRPr="00B536EC">
        <w:rPr>
          <w:i/>
          <w:iCs/>
          <w:sz w:val="24"/>
          <w:lang w:val="ru-RU"/>
        </w:rPr>
        <w:t xml:space="preserve">: ‘ถิ่นทุรกันดารของแม่น้ำจอร์แดนจะเจริญรุ่งเรือง…’</w:t>
      </w:r>
      <w:r>
        <w:rPr>
          <w:rStyle w:val="FootnoteReference"/>
          <w:i/>
          <w:iCs/>
          <w:sz w:val="24"/>
          <w:lang w:val="ru-RU"/>
        </w:rPr>
        <w:footnoteReference w:id="128"/>
      </w:r>
      <w:r w:rsidRPr="00B536EC">
        <w:rPr>
          <w:sz w:val="24"/>
          <w:lang w:val="ru-RU"/>
        </w:rPr>
        <w:t xml:space="preserve"> เพื่อแสดงว่าทะเลท</w:t>
      </w:r>
      <w:r w:rsidRPr="00B536EC">
        <w:rPr>
          <w:sz w:val="24"/>
          <w:lang w:val="ru-RU"/>
        </w:rPr>
        <w:t xml:space="preserve">รายได้ ‘เบ่งบาน’ แล้ว พวกเขาจึงเบี่ยงแม่น้ำ สร้างขั้นบันไดและสวน ปลูกกล้วย มะนาว และส้ม จนทำให้พื้นที่ทั้งหมดกลายเป็นสีเขียว จนตอนนี้พวกเขาจึงกล่าวว่า: </w:t>
      </w:r>
      <w:r w:rsidRPr="00B536EC">
        <w:rPr>
          <w:sz w:val="24"/>
          <w:lang w:val="ru-RU"/>
        </w:rPr>
        <w:t xml:space="preserve">‘ทะเลทรายได้เบ่งบานแล้ว’ และพวกเขาอธิบายทุกสิ่งด้วยวิธีนี้ ในขณะเดียวกัน คำพูดของผู้เผยพระวจนะนี้ชี้ถึงการเกิดใหม่ของโลกผ่านการบัพติศมาศักดิ์สิทธิ์ — </w:t>
      </w:r>
      <w:r w:rsidRPr="00B536EC">
        <w:rPr>
          <w:sz w:val="24"/>
          <w:lang w:val="ru-RU"/>
        </w:rPr>
        <w:t xml:space="preserve">‘การอาบน้ำแห่งการเกิดใหม่’ </w:t>
      </w:r>
    </w:p>
    <w:p w:rsidRPr="00B536EC" w:rsidR="00694A07" w:rsidP="00694A07" w:rsidRDefault="00694A07" w14:paraId="65886C0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พวกเขากำลังรอคอยกษัตริย์ทางโลกอยู่หรือไม่? </w:t>
      </w:r>
    </w:p>
    <w:p w:rsidRPr="00B536EC" w:rsidR="00694A07" w:rsidP="00694A07" w:rsidRDefault="00694A07" w14:paraId="3DA5FE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คือผู้ต่อต้านพระคริสต์ (Antichrist) บรรดาแรบบีรู้ดีว่าพระเมสสิยาห์ได้เสด็จมาแล้ว และพระองค์ถูกตรึงกางเขน ผมเคยได้ยินจากคนหนึ่งว่า เมื่อชาวยิวอยู่บนเตียงมรณะ แรบบีจะไปหาเขาและกระซิบข้างหูว่า</w:t>
      </w:r>
      <w:r w:rsidRPr="00B536EC">
        <w:rPr>
          <w:sz w:val="24"/>
          <w:lang w:val="ru-RU"/>
        </w:rPr>
        <w:t xml:space="preserve">: ‘พระเมสสิยาห์ได้เสด็จมาแล้ว’ คุณเห็นไหมครับ มโนธรรมของพวกเขาได้กล่าวโทษพวกเขาเอง; พวกเขารู้สึกถึงความผิดบาปของตนเอง แต่กลับไม่ยอมถ่อมตัวลง </w:t>
      </w:r>
    </w:p>
    <w:p w:rsidRPr="00B536EC" w:rsidR="00694A07" w:rsidP="00694A07" w:rsidRDefault="00694A07" w14:paraId="2427DF0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แล้วการพูดคำเหล่านี้กับคนที่กำลังจะตายมีประโยชน์อะไร? </w:t>
      </w:r>
    </w:p>
    <w:p w:rsidRPr="00B536EC" w:rsidR="00694A07" w:rsidP="00694A07" w:rsidRDefault="00694A07" w14:paraId="28A4FC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ไม่มีประโยชน์อะไรเลย พวกเขาพูดเช่นนี้เพียงเพราะมโนธรรมกำลังทรมานพวกเขา พวกเขาคิดว่าเมื่อคำพูดเหล่านี้ถูกกล่าวออกมาแล้ว ทุกอย่างก็จะเรียบร้อย </w:t>
      </w:r>
    </w:p>
    <w:p w:rsidRPr="00B536EC" w:rsidR="00694A07" w:rsidP="00694A07" w:rsidRDefault="00694A07" w14:paraId="5C728BA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แต่คนอื่นๆ ไม่ได้ยินคำพูดเหล่านี้หรือ? </w:t>
      </w:r>
    </w:p>
    <w:p w:rsidRPr="00B536EC" w:rsidR="00694A07" w:rsidP="00694A07" w:rsidRDefault="00694A07" w14:paraId="31642F8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มันถูกกระซิบเข้าหูพวกเขาเท่านั้น และเยาวชนชาวยิวได้ลุกขึ้นต่อต้านรับบี </w:t>
      </w:r>
      <w:r w:rsidRPr="00B536EC">
        <w:rPr>
          <w:sz w:val="24"/>
          <w:lang w:val="ru-RU"/>
        </w:rPr>
        <w:t xml:space="preserve">‘เมสสิยาห์’ พวกเขากล่าว ‘ได้มาแล้ว; คุณกำลังหาเมสสิยาห์คนไหนอยู่?’ ในอเมริกา กลุ่มเยาวชนที่ศึกษาพระคัมภีร์จากมุมมองทางประวัติศาสตร์ได้ออกนิตยสาร ซึ่งเขียนไว้ว่า: </w:t>
      </w:r>
      <w:r w:rsidRPr="00B536EC">
        <w:rPr>
          <w:sz w:val="24"/>
          <w:lang w:val="ru-RU"/>
        </w:rPr>
        <w:t xml:space="preserve">‘เมสสิยาห์ได้มาแล้ว’ “สำหรับใครก็ตามที่ไม่เชื่อว่าพระเมสสิยาห์ได้เสด็จมาแล้ว เราจะส่งนิตยสารนี้ให้ฟรี เพื่อให้พวกเขาได้มาเชื่อ และหากพวกเขาได้มาเชื่อแล้ว ให้พวกเขาสมัครรับนิตยสารนี้ เพื่อที่เราจะได้ส่งต่อให้คนอื่น ๆ และพวกเขาจะได้กลายเป็นผู้เชื่อด้วย” </w:t>
      </w:r>
    </w:p>
    <w:p w:rsidRPr="00B536EC" w:rsidR="00694A07" w:rsidP="00694A07" w:rsidRDefault="00694A07" w14:paraId="6B8122A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พวกเขาเป็นชาวยิวหรือไม่? </w:t>
      </w:r>
    </w:p>
    <w:p w:rsidRPr="00B536EC" w:rsidR="00694A07" w:rsidP="00694A07" w:rsidRDefault="00694A07" w14:paraId="541BC9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พวกเขาเป็นชาวยิว </w:t>
      </w:r>
    </w:p>
    <w:p w:rsidRPr="00B536EC" w:rsidR="00694A07" w:rsidP="00694A07" w:rsidRDefault="00694A07" w14:paraId="491E277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แล้วพวกเขากลายเป็นคริสเตียนแล้วหรือยัง? </w:t>
      </w:r>
    </w:p>
    <w:p w:rsidRPr="00B536EC" w:rsidR="00694A07" w:rsidP="00694A07" w:rsidRDefault="00694A07" w14:paraId="24DC098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ก็ดีครับ สำหรับตอนนี้ การที่พวกเขาได้เชื่อแล้วนั้น ก็มีความหมายในตัวมันเองแล้ว </w:t>
      </w:r>
    </w:p>
    <w:p w:rsidRPr="00B536EC" w:rsidR="00694A07" w:rsidP="00694A07" w:rsidRDefault="00694A07" w14:paraId="2866FE2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รับบีสามารถเป็นคริสเตียนลับได้หรือไม่? </w:t>
      </w:r>
    </w:p>
    <w:p w:rsidRPr="00B536EC" w:rsidR="00694A07" w:rsidP="00694A07" w:rsidRDefault="00694A07" w14:paraId="122FE94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รับบีและคริสเตียนลับ? คนนั้นจะยังเป็นรับบีอยู่ไหมถ้าเขากลายเป็นคริสเตียน? แล้วจะเป็นอย่างไร? เขาจะสอนชาวยิวว่าพระเมสสิยาห์ยังไม่มา และเมื่อพวกเขากำลังจะตาย ก็บอกพวกเขาว่าพระองค์ได้มาแล้วหรือ? </w:t>
      </w:r>
    </w:p>
    <w:p w:rsidRPr="00E24DB9" w:rsidR="00694A07" w:rsidP="00694A07" w:rsidRDefault="00694A07" w14:paraId="5315A9A7" w14:textId="77777777">
      <w:pPr>
        <w:rPr>
          <w:lang w:val="ru-RU"/>
        </w:rPr>
      </w:pPr>
    </w:p>
    <w:p w:rsidRPr="009932F6" w:rsidR="00694A07" w:rsidP="00694A07" w:rsidRDefault="00694A07" w14:paraId="011A497B" w14:textId="77777777">
      <w:pPr>
        <w:pStyle w:val="Heading4"/>
        <w:rPr>
          <w:lang w:val="ru-RU"/>
        </w:rPr>
      </w:pPr>
      <w:bookmarkStart w:name="_Toc196400522" w:id="216"/>
      <w:bookmarkStart w:name="_Toc196894818" w:id="217"/>
      <w:bookmarkStart w:name="_Toc196897742" w:id="218"/>
      <w:r w:rsidRPr="009932F6">
        <w:rPr>
          <w:lang w:val="ru-RU"/>
        </w:rPr>
        <w:t xml:space="preserve">เครื่องหมาย</w:t>
      </w:r>
      <w:r w:rsidRPr="009932F6">
        <w:rPr>
          <w:lang w:val="ru-RU"/>
        </w:rPr>
        <w:t xml:space="preserve"> 666</w:t>
      </w:r>
      <w:bookmarkEnd w:id="216"/>
      <w:bookmarkEnd w:id="217"/>
      <w:bookmarkEnd w:id="218"/>
    </w:p>
    <w:p w:rsidRPr="00B536EC" w:rsidR="00694A07" w:rsidP="00694A07" w:rsidRDefault="00694A07" w14:paraId="6881B70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เหตุการณ์ทั้งหมดนี้จะเกิดขึ้นในไม่ช้าแค่ไหน? </w:t>
      </w:r>
    </w:p>
    <w:p w:rsidRPr="00B536EC" w:rsidR="00694A07" w:rsidP="00694A07" w:rsidRDefault="00694A07" w14:paraId="535806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เหตุการณ์เหล่านี้กำลังถูกเลื่อนออกไปเพื่อประโยชน์ของคุณและของผม — เพื่อให้เราทั้งสองได้พัฒนาจิตใจทางจิตวิญญาณให้มั่นคง พระเจ้าทรงอดทนกับเรา เพราะหากทุกสิ่งนี้เกิดขึ้นทันที คุณและผมก็จะหลงทาง ไม่มีที่ใดในคำสอนของพระคริสต์ที่กล่าวถึงเวลาที่เฉพาะเจาะจง</w:t>
      </w:r>
      <w:r>
        <w:rPr>
          <w:rStyle w:val="FootnoteReference"/>
          <w:sz w:val="24"/>
          <w:lang w:val="ru-RU"/>
        </w:rPr>
        <w:footnoteReference w:id="129"/>
      </w:r>
      <w:r w:rsidRPr="00B536EC">
        <w:rPr>
          <w:sz w:val="24"/>
          <w:lang w:val="ru-RU"/>
        </w:rPr>
        <w:t xml:space="preserve"> แต่พระคัมภีร์ศักดิ์สิทธิ์กล่าวว่า การมาถึงของเหตุการณ์เหล่านี้จะมีสัญญาณของยุคสมัยเป็นเครื่องบ่งชี้ล่วงหน้า</w:t>
      </w:r>
      <w:r>
        <w:rPr>
          <w:rStyle w:val="FootnoteReference"/>
          <w:sz w:val="24"/>
          <w:lang w:val="ru-RU"/>
        </w:rPr>
        <w:footnoteReference w:id="130"/>
      </w:r>
      <w:r w:rsidRPr="00B536EC">
        <w:rPr>
          <w:sz w:val="24"/>
          <w:lang w:val="ru-RU"/>
        </w:rPr>
        <w:t xml:space="preserve"> ขอให้เราพร้อมอยู่เสมอ และเมื่อเวลานั้นใกล้เข้ามา เราจะเห็นได้ชัดเจนขึ้น แล้วเราจะมั่นใจยิ่งขึ้น นักบุญแอนดรูว์แห่งซีซาเรียกล่าวว่า: </w:t>
      </w:r>
      <w:r w:rsidRPr="00B536EC">
        <w:rPr>
          <w:sz w:val="24"/>
          <w:lang w:val="ru-RU"/>
        </w:rPr>
        <w:t xml:space="preserve">‘สำหรับผู้ที่คิดอย่างมีสติ เวลาและประสบการณ์จะ</w:t>
      </w:r>
      <w:r w:rsidRPr="00B536EC">
        <w:rPr>
          <w:sz w:val="24"/>
          <w:lang w:val="ru-RU"/>
        </w:rPr>
        <w:t xml:space="preserve">เปิดเผยสิ่งนี้ให้พวกเขาเห็น’</w:t>
      </w:r>
      <w:r>
        <w:rPr>
          <w:rStyle w:val="FootnoteReference"/>
          <w:sz w:val="24"/>
          <w:lang w:val="ru-RU"/>
        </w:rPr>
        <w:footnoteReference w:id="131"/>
      </w:r>
    </w:p>
    <w:p w:rsidRPr="00B536EC" w:rsidR="00694A07" w:rsidP="00694A07" w:rsidRDefault="00694A07" w14:paraId="72F0CD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ผมพบหนังสือเล่มหนึ่งที่มีตัวเลขหกขนาดใหญ่สามตัวบนหน้าปก คนเหล่านี้ช่างไร้ยางอาย! พวกเขาทำเช่นนี้เพื่อทำให้ตัวเลขหกดูน่าดึงดูดและทำให้ผู้คนคุ้นเคยกับมัน และด้วยวิธีนี้ ค่อยๆ รอยประทับนั้นก็จะมาถึง </w:t>
      </w:r>
    </w:p>
    <w:p w:rsidRPr="00B536EC" w:rsidR="00694A07" w:rsidP="00694A07" w:rsidRDefault="00694A07" w14:paraId="1B02BE9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แม้แต่กระดุมกดสำหรับเสื้อผ้าก็ถูกขายบนบัตรกระดาษแข็งที่มีเลข 666 อยู่ </w:t>
      </w:r>
    </w:p>
    <w:p w:rsidRPr="00B536EC" w:rsidR="00694A07" w:rsidP="00694A07" w:rsidRDefault="00694A07" w14:paraId="5356E9B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ใช่แล้ว ขอให้ปีศาจพาคุณไปเลย! พวกเขามีเลข 6 สามตัวบนบัตรเครดิตมานานแล้ว และตอนนี้แม้กระทั่งบนกระดุมกดด้วย! หลายคนใช้ </w:t>
      </w:r>
      <w:r w:rsidRPr="00B536EC">
        <w:rPr>
          <w:sz w:val="24"/>
          <w:lang w:val="ru-RU"/>
        </w:rPr>
        <w:t xml:space="preserve">‘666’ เป็นเครื่องหมายการค้า เพื่อให้ผู้คนชอบสินค้าของพวกเขา สิ่งหนึ่งสนับสนุนอีกสิ่งหนึ่ง กล่าวอีกนัยหนึ่ง </w:t>
      </w:r>
      <w:r w:rsidRPr="00B536EC">
        <w:rPr>
          <w:sz w:val="24"/>
          <w:lang w:val="ru-RU"/>
        </w:rPr>
        <w:t xml:space="preserve">‘666’ [เหมือนรหัสผ่าน; มัน] รู้จัก </w:t>
      </w:r>
      <w:r w:rsidRPr="00B536EC">
        <w:rPr>
          <w:sz w:val="24"/>
          <w:lang w:val="ru-RU"/>
        </w:rPr>
        <w:t xml:space="preserve">‘666’ มีเขียนไว้ว่า เมื่อสัญลักษณ์ของงูที่กินหางตัวเองแพร่หลายไปทั่ว มันจะหมายความว่าชาวยิวได้ทำให้ทั้งโลกเป็นทาสแล้ว สัญลักษณ์นี้ตอนนี้ถูกวางไว้บนธนบัตรบางชนิดแล้ว ตัวเลข 666 กำลังแพร่หลายทั้งในจีนและอินเดีย </w:t>
      </w:r>
    </w:p>
    <w:p w:rsidRPr="00B536EC" w:rsidR="00694A07" w:rsidP="00694A07" w:rsidRDefault="00694A07" w14:paraId="4852090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พวกเขารู้ตัวเลขนี้มาอย่างไร จึงสามารถนำไปพิมพ์ลงบนสิ่งต่าง ๆ ได้? </w:t>
      </w:r>
    </w:p>
    <w:p w:rsidRPr="00B536EC" w:rsidR="00694A07" w:rsidP="00694A07" w:rsidRDefault="00694A07" w14:paraId="0E30ED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ผู้ประกาศข่าวประเสริฐยอห์นรู้ดีว่ามารจะทำสิ่งใด เช่นเดียวกับที่ผู้พยากรณ์ได้ทำนายไว้ว่าพระคริสต์จะถูกขายด้วย </w:t>
      </w:r>
      <w:r w:rsidRPr="00B536EC">
        <w:rPr>
          <w:i/>
          <w:iCs/>
          <w:sz w:val="24"/>
          <w:lang w:val="ru-RU"/>
        </w:rPr>
        <w:t xml:space="preserve">‘เงินสามสิบ</w:t>
      </w:r>
      <w:r w:rsidRPr="00B536EC">
        <w:rPr>
          <w:sz w:val="24"/>
          <w:lang w:val="ru-RU"/>
        </w:rPr>
        <w:t xml:space="preserve">เหรียญ’</w:t>
      </w:r>
      <w:r>
        <w:rPr>
          <w:rStyle w:val="FootnoteReference"/>
          <w:sz w:val="24"/>
          <w:lang w:val="ru-RU"/>
        </w:rPr>
        <w:footnoteReference w:id="132"/>
      </w:r>
      <w:r w:rsidRPr="00B536EC">
        <w:rPr>
          <w:sz w:val="24"/>
          <w:lang w:val="ru-RU"/>
        </w:rPr>
        <w:t xml:space="preserve"> ว่าพระองค์จะถูกบังคับให้ดื่มน้ำส้มสายชู</w:t>
      </w:r>
      <w:r>
        <w:rPr>
          <w:rStyle w:val="FootnoteReference"/>
          <w:sz w:val="24"/>
          <w:lang w:val="ru-RU"/>
        </w:rPr>
        <w:footnoteReference w:id="133"/>
      </w:r>
      <w:r w:rsidRPr="00B536EC">
        <w:rPr>
          <w:sz w:val="24"/>
          <w:lang w:val="ru-RU"/>
        </w:rPr>
        <w:t xml:space="preserve"> และว่าเสื้อผ้าของพระองค์จะถูกแบ่งกัน</w:t>
      </w:r>
      <w:r>
        <w:rPr>
          <w:rStyle w:val="FootnoteReference"/>
          <w:sz w:val="24"/>
          <w:lang w:val="ru-RU"/>
        </w:rPr>
        <w:footnoteReference w:id="134"/>
      </w:r>
      <w:r w:rsidRPr="00B536EC">
        <w:rPr>
          <w:sz w:val="24"/>
          <w:lang w:val="ru-RU"/>
        </w:rPr>
        <w:t xml:space="preserve"> เมื่อสองพันปีที่แล้ว ในหนังสือวิวรณ์ได้เขียนไว้ว่า ผู้คนจะถูกประทับตราด้วยเลข 666 </w:t>
      </w:r>
      <w:r w:rsidRPr="00B536EC">
        <w:rPr>
          <w:i/>
          <w:iCs/>
          <w:sz w:val="24"/>
          <w:lang w:val="ru-RU"/>
        </w:rPr>
        <w:t xml:space="preserve">‘ผู้ใดที่มีปัญญา จงคำนวณเลขของสัตว์นั้น เพราะมันคือเลขของมนุษย์ และเลข</w:t>
      </w:r>
      <w:r w:rsidRPr="00B536EC">
        <w:rPr>
          <w:i/>
          <w:iCs/>
          <w:sz w:val="24"/>
          <w:lang w:val="ru-RU"/>
        </w:rPr>
        <w:t xml:space="preserve">ของมันคือหกร้อยหกสิบหก’</w:t>
      </w:r>
      <w:r>
        <w:rPr>
          <w:rStyle w:val="FootnoteReference"/>
          <w:i/>
          <w:iCs/>
          <w:sz w:val="24"/>
          <w:lang w:val="ru-RU"/>
        </w:rPr>
        <w:footnoteReference w:id="135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‘666’ เป็นสัญลักษณ์ของระบบเศรษฐกิจสำหรับชาวยิว ดังที่พระคัมภีร์ศักดิ์สิทธิ์กล่าวไว้ ชาวยิวได้กำหนดภาษีเฉพาะสำหรับประชาชนที่พวกเขาได้พิชิตในสงครามต่าง ๆ ภาษีประจำปีนั้นมีจำนวน 666 ทาเลนต์ทอง</w:t>
      </w:r>
      <w:r>
        <w:rPr>
          <w:rStyle w:val="FootnoteReference"/>
          <w:sz w:val="24"/>
          <w:lang w:val="ru-RU"/>
        </w:rPr>
        <w:footnoteReference w:id="136"/>
      </w:r>
      <w:r w:rsidRPr="00B536EC">
        <w:rPr>
          <w:sz w:val="24"/>
          <w:lang w:val="ru-RU"/>
        </w:rPr>
        <w:t xml:space="preserve"> และตอนนี้ เพื่อที่จะพิชิตโลกทั้งใบ พวกเขากำลังนำตัวเลขภาษีเก่านี้กลับมาใช้อีกครั้ง ซึ่งเชื่อมโยงกับอดีตอันรุ่งโรจน์ของพวกเขา นั่นคือเหตุผลที่พวกเขาไม่ต้องการเปลี่ยนตัวเลขนี้ด้วยตัวเลขอื่น กล่าวอีกนัยหนึ่ง </w:t>
      </w:r>
      <w:r w:rsidRPr="00B536EC">
        <w:rPr>
          <w:sz w:val="24"/>
          <w:lang w:val="ru-RU"/>
        </w:rPr>
        <w:t xml:space="preserve">‘666’ คือสัญลักษณ์ของมามอน</w:t>
      </w:r>
      <w:r>
        <w:rPr>
          <w:rStyle w:val="FootnoteReference"/>
          <w:sz w:val="24"/>
          <w:lang w:val="ru-RU"/>
        </w:rPr>
        <w:footnoteReference w:id="137"/>
      </w:r>
      <w:r w:rsidRPr="00B536EC">
        <w:rPr>
          <w:sz w:val="24"/>
          <w:lang w:val="ru-RU"/>
        </w:rPr>
        <w:t xml:space="preserve"> ตัวเลขนี้มาจากหน่วยวัดทองคำ พวกเขาไม่ทราบถึงสิ่งที่นักบุญยอห์นผู้เป็นนักเทววิทยากล่าวถึง แต่มามอนก็ยังคงเป็นมามอนอยู่ดี </w:t>
      </w:r>
      <w:r w:rsidRPr="00B536EC">
        <w:rPr>
          <w:i/>
          <w:iCs/>
          <w:sz w:val="24"/>
          <w:lang w:val="ru-RU"/>
        </w:rPr>
        <w:t xml:space="preserve">‘ท่านไม่อาจรับใช้ทั้งพระเจ้าและมามอนได้’</w:t>
      </w:r>
      <w:r>
        <w:rPr>
          <w:rStyle w:val="FootnoteReference"/>
          <w:i/>
          <w:iCs/>
          <w:sz w:val="24"/>
          <w:lang w:val="ru-RU"/>
        </w:rPr>
        <w:footnoteReference w:id="138"/>
      </w:r>
    </w:p>
    <w:p w:rsidRPr="00B536EC" w:rsidR="00694A07" w:rsidP="00694A07" w:rsidRDefault="00694A07" w14:paraId="060E0B5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ทุกอย่างกำลังดำเนินไปตามที่ควรจะเป็น ในอเมริกา สุนัขถูกฝังไมโครชิปแล้ว ผ่านเครื่องส่งสัญญาณ พวกมันปล่อยคลื่นวิทยุ และถูกติดตาม; พวกเขารู้ว่าสุนัขทุกตัวอยู่ที่ไหน สุนัขจรจัดที่ไม่มีป้ายจะถูกฆ่าด้วยลำแสงเลเซอร์ และหลังจากนั้นพวกเขาจะเริ่มฆ่ามนุษย์ด้วยเช่นกัน พวกเขาได้ทำเครื่องหมายบนปลาหลายตัน และกำลังติดตามผ่านดาวเทียมว่าปลาเหล่านั้นอยู่ในทะเลใด และตอนนี้โรคใหม่ได้ปรากฏขึ้น ซึ่งวัคซีนสำหรับโรคนี้ได้ถูกค้นพบแล้ว การฉีดวัคซีนจะเป็นข้อบังคับ และเมื่อบุคคลใดได้รับการฉีดวัคซีนแล้ว ก็จะถูกทำเครื่องหมายด้วยเช่นกัน มีผู้คนในอเมริกาจำนวนเท่าใดแล้วที่ถูกทำเครื่องหมายด้วยลำแสงเลเซอร์: บางคนบนหน้าผาก บางคนบนมือ และหลังจากนั้น ผู้ใดก็ตามที่ไม่มีเครื่องหมายหมายเลข 666 จะไม่สามารถขาย ซื้อ กู้เงิน หรือหางานทำได้ สัญชาตญาณของฉันบอกว่า แอนติคริสต์ต้องการจะควบคุมโลกทั้งใบให้อยู่ภายใต้การปกครองของเขาผ่านระบบนี้ ผู้คน — ไม่ว่าผิวสีแดง สีดำ หรือสีขาว — ที่อยู่นอกระบบนี้จะไม่สามารถทำงานได้ และจะกลายเป็นผู้ถูกสังคมกีดกัน ด้วยวิธีนี้ [ผู้ต่อต้านพระคริสต์] จะถูกบังคับให้ยอมรับผ่านระบบที่ควบคุมเศรษฐกิจโลก และเพียงผู้ที่รับเครื่องหมาย — รอยจารึกที่มีเลข 666 — เท่านั้นที่จะสามารถทำการค้าได้ </w:t>
      </w:r>
    </w:p>
    <w:p w:rsidRPr="00B536EC" w:rsidR="00694A07" w:rsidP="00694A07" w:rsidRDefault="00694A07" w14:paraId="63D6795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แต่ผู้ที่รับเครื่องหมายนั้นจะต้องทนทุกข์ทรมานอย่างไร! ผู้เชี่ยวชาญคนหนึ่งบอกผมว่า รังสีเลเซอร์เป็นอันตรายอย่างยิ่งต่อมนุษย์ ผู้ที่รับเครื่องหมายนี้จะ </w:t>
      </w:r>
      <w:r w:rsidRPr="00B536EC">
        <w:rPr>
          <w:sz w:val="24"/>
          <w:lang w:val="ru-RU"/>
        </w:rPr>
        <w:t xml:space="preserve">‘ดูดซับ’ รังสีจากดวงอาทิตย์และได้รับความเจ็บปวดอย่างรุนแรง จนในความทรมาน พวกเขาจะกัดลิ้นตัวเอง</w:t>
      </w:r>
      <w:r>
        <w:rPr>
          <w:rStyle w:val="FootnoteReference"/>
          <w:sz w:val="24"/>
          <w:lang w:val="ru-RU"/>
        </w:rPr>
        <w:footnoteReference w:id="139"/>
      </w:r>
      <w:r w:rsidRPr="00B536EC">
        <w:rPr>
          <w:sz w:val="24"/>
          <w:lang w:val="ru-RU"/>
        </w:rPr>
        <w:t xml:space="preserve"> ส่วนผู้ที่ไม่รับเครื่องหมายจะอยู่ในสภาพที่ดีกว่าคนอื่น ๆ เพราะพระคริสต์จะช่วยเหลือพวกเขา และนั่นไม่ใช่เรื่องเล็กน้อย... </w:t>
      </w:r>
    </w:p>
    <w:p w:rsidRPr="00B536EC" w:rsidR="00694A07" w:rsidP="00694A07" w:rsidRDefault="00694A07" w14:paraId="35FA3C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เมื่อไหร่พระองค์จะช่วยเหลือพวกเขาครับ เกโรนดา? หลังจากนั้นหรือ? </w:t>
      </w:r>
    </w:p>
    <w:p w:rsidRPr="00B536EC" w:rsidR="00694A07" w:rsidP="00694A07" w:rsidRDefault="00694A07" w14:paraId="5BF4922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แต่พอดีตอนนั้นเอง </w:t>
      </w:r>
    </w:p>
    <w:p w:rsidRPr="00B536EC" w:rsidR="00694A07" w:rsidP="00694A07" w:rsidRDefault="00694A07" w14:paraId="5098B0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แต่พวกเขาจะดีกว่าคนอื่นได้อย่างไร หากพวกเขาไม่สามารถซื้อหรือขายได้? </w:t>
      </w:r>
    </w:p>
    <w:p w:rsidRPr="00B536EC" w:rsidR="00694A07" w:rsidP="00694A07" w:rsidRDefault="00694A07" w14:paraId="0CAC64E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คุณจะเห็นเอง พระเจ้ารู้วิธี และผมก็รู้เช่นกัน นี่คือวิถีของสิ่งต่างๆ… คำถามนี้ได้ถ่วงใจผมมานานแล้ว และพระเจ้าได้ส่ง… โทรเลขมาให้ผม พระเจ้าทรงห่วงใยเราเพียงใด! โอ!… </w:t>
      </w:r>
    </w:p>
    <w:p w:rsidRPr="00B536EC" w:rsidR="00694A07" w:rsidP="00694A07" w:rsidRDefault="00694A07" w14:paraId="4CA8AE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บอกผมสิ เกโรนดา ทำไมตราประทับจึงถูกเรียกว่า </w:t>
      </w:r>
      <w:r w:rsidRPr="00B536EC">
        <w:rPr>
          <w:sz w:val="24"/>
          <w:lang w:val="ru-RU"/>
        </w:rPr>
        <w:t xml:space="preserve">‘</w:t>
      </w:r>
      <w:r w:rsidRPr="00B536EC">
        <w:rPr>
          <w:sz w:val="24"/>
          <w:lang w:val="ru-RU"/>
        </w:rPr>
        <w:t xml:space="preserve">เครื่องหมาย</w:t>
      </w:r>
      <w:r w:rsidRPr="00B536EC">
        <w:rPr>
          <w:sz w:val="24"/>
          <w:lang w:val="ru-RU"/>
        </w:rPr>
        <w:t xml:space="preserve">’ </w:t>
      </w:r>
      <w:r w:rsidRPr="00B536EC">
        <w:rPr>
          <w:sz w:val="24"/>
          <w:lang w:val="ru-RU"/>
        </w:rPr>
        <w:t xml:space="preserve">ด้วย</w:t>
      </w:r>
      <w:r>
        <w:rPr>
          <w:sz w:val="24"/>
          <w:lang w:val="ru-RU"/>
        </w:rPr>
        <w:t xml:space="preserve">?</w:t>
      </w:r>
      <w:r>
        <w:rPr>
          <w:rStyle w:val="FootnoteReference"/>
          <w:sz w:val="24"/>
          <w:lang w:val="ru-RU"/>
        </w:rPr>
        <w:footnoteReference w:id="140"/>
      </w:r>
    </w:p>
    <w:p w:rsidRPr="00B536EC" w:rsidR="00694A07" w:rsidP="00694A07" w:rsidRDefault="00694A07" w14:paraId="7E2C7C7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เพราะมันจะไม่เป็นเพียงผิวเผิน </w:t>
      </w:r>
      <w:r w:rsidRPr="00B536EC">
        <w:rPr>
          <w:sz w:val="24"/>
          <w:lang w:val="ru-RU"/>
        </w:rPr>
        <w:t xml:space="preserve">‘การจารึก’ หมายความว่าอะไร? คือการวาดเส้นลึกและตรง ไม่ใช่หรือ? เครื่องหมายนั้นจะเป็นการจารึก ซึ่งจะถูกประทับลงบนสินค้าทุกชนิดก่อน แล้วผู้คนจะถูกบังคับให้ประทับมันลงบนหน้าผากหรือบนมือของพวกเขา สองปีที่แล้ว ผมได้พูดคุยกับแพทย์จากโตรอนโตเกี่ยวกับเครื่องหมายนี้ และตอนนี้เขาบอกผมว่าเขาอ่านในหนังสือพิมพ์ว่าปัจจุบันนี้มีการใช้ลายนิ้วมือแทนบัตรเครดิตแล้ว พวกเขากำลังก้าวหน้าไป แต่ไม่มีใครสามารถบอกได้แน่ชัดว่าสิ่งที่จะเกิดขึ้นต่อไปจะเป็นอย่างไร โทรทัศน์บางเครื่องที่นำเข้ามาในกรีซเมื่อเร็วๆ นี้มีอุปกรณ์พิเศษที่ติดตามผู้ที่กำลังดูโทรทัศน์นั้น ในไม่ช้า ผู้ที่拥有โทรทัศน์จะกำลังดูโทรทัศน์ ในขณะที่คนอื่นจะกำลังดูพวกเขาไปด้วยในเวลาเดียวกัน! ผู้คนจะทั้งเป็นผู้สังเกตและผู้ถูกสังเกต ชีวิตทั้งชีวิตของพวกเขา ทุกคำพูดและทุกการกระทำ — ทุกอย่างจะถูกควบคุมโดยคอมพิวเตอร์ คุณเห็นหรือไม่ว่าปีศาจได้วางแผนระบอบเผด็จการแบบใด? ที่บรัสเซลส์ ได้มีการสร้างพระราชวังทั้งหลังที่มีเลข 6 สามตัว ตั้งอยู่เหนือคอมพิวเตอร์ [กลาง] เครื่องนี้สามารถควบคุมผู้คนได้หลายพันล้านคน 6 พันล้านคนคือเกือบทั้งโลก การสารภาพบาปเพียงด้วยการกดปุ่ม! ชาวยุโรปบางคนได้ประท้วงเพราะพวกเขากลัวระบอบเผด็จการระดับโลก และเราในฐานะคริสต์นิกายออร์โธดอกซ์ ก็คัดค้านเรื่องนี้ เพราะเราไม่ต้องการผู้ต่อต้านพระคริสต์ และแน่นอนว่าเราไม่ต้องการระบอบเผด็จการด้วย เรากำลังเผชิญกับเหตุการณ์ [ร้ายแรง] แต่สิ่งเหล่านี้จะไม่คงอยู่นาน เช่นเดียวกับที่ศาสนาออร์โธดอกซ์ถูกกล่าวหาว่าหายตัวไปภายใต้ระบอบคอมมิวนิสต์ มันก็จะ </w:t>
      </w:r>
      <w:r w:rsidRPr="00B536EC">
        <w:rPr>
          <w:sz w:val="24"/>
          <w:lang w:val="ru-RU"/>
        </w:rPr>
        <w:t xml:space="preserve">‘หายตัวไป’ ในตอนนี้เช่นกัน </w:t>
      </w:r>
    </w:p>
    <w:p w:rsidRPr="00E24DB9" w:rsidR="00694A07" w:rsidP="00694A07" w:rsidRDefault="00694A07" w14:paraId="0BAF59E4" w14:textId="77777777">
      <w:pPr>
        <w:rPr>
          <w:lang w:val="ru-RU"/>
        </w:rPr>
      </w:pPr>
    </w:p>
    <w:p w:rsidRPr="009932F6" w:rsidR="00694A07" w:rsidP="00694A07" w:rsidRDefault="00694A07" w14:paraId="61183B18" w14:textId="77777777">
      <w:pPr>
        <w:pStyle w:val="Heading4"/>
        <w:rPr>
          <w:lang w:val="ru-RU"/>
        </w:rPr>
      </w:pPr>
      <w:bookmarkStart w:name="_Toc196400523" w:id="219"/>
      <w:bookmarkStart w:name="_Toc196894819" w:id="220"/>
      <w:bookmarkStart w:name="_Toc196897743" w:id="221"/>
      <w:r w:rsidRPr="009932F6">
        <w:rPr>
          <w:lang w:val="ru-RU"/>
        </w:rPr>
        <w:t xml:space="preserve">บัตร</w:t>
      </w:r>
      <w:r w:rsidRPr="009932F6">
        <w:rPr>
          <w:lang w:val="ru-RU"/>
        </w:rPr>
        <w:t xml:space="preserve">ประจำตัว</w:t>
      </w:r>
      <w:r w:rsidRPr="009932F6">
        <w:rPr>
          <w:lang w:val="ru-RU"/>
        </w:rPr>
        <w:t xml:space="preserve">ใหม่</w:t>
      </w:r>
      <w:bookmarkEnd w:id="219"/>
      <w:bookmarkEnd w:id="220"/>
      <w:bookmarkEnd w:id="221"/>
    </w:p>
    <w:p w:rsidRPr="00B536EC" w:rsidR="00694A07" w:rsidP="00694A07" w:rsidRDefault="00694A07" w14:paraId="799FFB8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มีชายคนหนึ่งถามว่า: </w:t>
      </w:r>
      <w:r w:rsidRPr="00B536EC">
        <w:rPr>
          <w:sz w:val="24"/>
          <w:lang w:val="ru-RU"/>
        </w:rPr>
        <w:t xml:space="preserve">‘แต่ใบธนบัตรห้าพันดราคมาล่ะ? มันมีเลขหกสามตัว และเราใช้มันอยู่ไม่ใช่หรือ? บัตรประจำตัวก็จะเป็นแบบเดียวกัน’... </w:t>
      </w:r>
    </w:p>
    <w:p w:rsidRPr="00B536EC" w:rsidR="00694A07" w:rsidP="00694A07" w:rsidRDefault="00694A07" w14:paraId="09826FC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ธนบัตรห้าพันดรักมาคือธนบัตรธรรมดา สมเด็จพระราชินีวิกตอเรียก็ปรากฏบนธนบัตรปอนด์อังกฤษเช่นกัน แต่สิ่งนั้นไม่ทำให้ผมรำคาญ </w:t>
      </w:r>
      <w:r w:rsidRPr="00B536EC">
        <w:rPr>
          <w:i/>
          <w:iCs/>
          <w:sz w:val="24"/>
          <w:lang w:val="ru-RU"/>
        </w:rPr>
        <w:t xml:space="preserve">‘จงถวายสิ่งที่เป็นของซีซาร์แก่ซีซาร์’ </w:t>
      </w:r>
      <w:r w:rsidRPr="00B536EC">
        <w:rPr>
          <w:sz w:val="24"/>
          <w:lang w:val="ru-RU"/>
        </w:rPr>
        <w:t xml:space="preserve">อย่างไรก็ตาม [เป็นเรื่องที่ต่างออกไป] เมื่อพูดถึงบัตรประจำตัว สิ่งเหล่านี้ไม่ใช่เงิน แต่เป็นสิ่งที่เกี่ยวข้องกับตัวบุคคล คำว่า </w:t>
      </w:r>
      <w:r w:rsidRPr="00B536EC">
        <w:rPr>
          <w:sz w:val="24"/>
          <w:lang w:val="ru-RU"/>
        </w:rPr>
        <w:t xml:space="preserve">‘tautotita’</w:t>
      </w:r>
      <w:r>
        <w:rPr>
          <w:rStyle w:val="FootnoteReference"/>
          <w:sz w:val="24"/>
          <w:lang w:val="ru-RU"/>
        </w:rPr>
        <w:footnoteReference w:id="141"/>
      </w:r>
      <w:r w:rsidRPr="00B536EC">
        <w:rPr>
          <w:sz w:val="24"/>
          <w:lang w:val="ru-RU"/>
        </w:rPr>
        <w:t xml:space="preserve"> มีความหมายตามตัวอักษร คือ บุคคลนั้นถูกระบุตัวตนด้วยสิ่งที่เขาประกาศ ดังนั้นพวกเขากำลังแอบนำปีศาจเข้ามา และผมกำลังลงนามเพื่อบอกว่าผมยอมรับเขา? ผมจะยอมรับเรื่องนั้นได้อย่างไรกัน? </w:t>
      </w:r>
    </w:p>
    <w:p w:rsidRPr="00B536EC" w:rsidR="00694A07" w:rsidP="00694A07" w:rsidRDefault="00694A07" w14:paraId="6C05C14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ความสัมพันธ์ระหว่างบัตรประจำตัวใหม่กับตราประทับคืออะไร? </w:t>
      </w:r>
    </w:p>
    <w:p w:rsidRPr="00B536EC" w:rsidR="00694A07" w:rsidP="00694A07" w:rsidRDefault="00694A07" w14:paraId="33D4F1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บัตรประจำตัวประชาชนใหม่ไม่ใช่เครื่องหมาย แต่เป็นการนำเครื่องหมายมาใช้ </w:t>
      </w:r>
    </w:p>
    <w:p w:rsidRPr="00B536EC" w:rsidR="00694A07" w:rsidP="00694A07" w:rsidRDefault="00694A07" w14:paraId="0B46546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ผู้คนกำลังถาม Geronda ว่าพวกเขาควรทำอย่างไรต่อการบังคับใช้บัตรประจำตัวใหม่เหล่านี้ </w:t>
      </w:r>
    </w:p>
    <w:p w:rsidRPr="00B536EC" w:rsidR="00694A07" w:rsidP="00694A07" w:rsidRDefault="00694A07" w14:paraId="241FCB2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หากพวกเขาถาม คุณควรแนะนำให้พวกเขาปรึกษาพ่อทางจิตวิญญาณของตนและอดทนรอ เพื่อดูว่าพระศาสนจักรจะดำเนินการอย่างไร</w:t>
      </w:r>
      <w:r>
        <w:rPr>
          <w:rStyle w:val="FootnoteReference"/>
          <w:sz w:val="24"/>
          <w:lang w:val="ru-RU"/>
        </w:rPr>
        <w:footnoteReference w:id="142"/>
      </w:r>
      <w:r w:rsidRPr="00B536EC">
        <w:rPr>
          <w:sz w:val="24"/>
          <w:lang w:val="ru-RU"/>
        </w:rPr>
        <w:t xml:space="preserve"> เพราะมีหลายคนที่ถามคำถาม แต่มีเพียงไม่กี่คนที่เข้าใจคำตอบ ในหนังสือเล่มเล็ก </w:t>
      </w:r>
      <w:r w:rsidRPr="00B536EC">
        <w:rPr>
          <w:sz w:val="24"/>
          <w:lang w:val="ru-RU"/>
        </w:rPr>
        <w:t xml:space="preserve">‘Signs of the Times’</w:t>
      </w:r>
      <w:r>
        <w:rPr>
          <w:rStyle w:val="FootnoteReference"/>
          <w:sz w:val="24"/>
          <w:lang w:val="ru-RU"/>
        </w:rPr>
        <w:footnoteReference w:id="143"/>
      </w:r>
      <w:r w:rsidRPr="00B536EC">
        <w:rPr>
          <w:sz w:val="24"/>
          <w:lang w:val="ru-RU"/>
        </w:rPr>
        <w:t xml:space="preserve"> ผมได้อธิบายทุกสิ่งอย่างชัดเจนที่สุด ให้ทุกคนกระทำตามมโนธรรมของตนเอง แน่นอนว่ามีบางคนที่กล่าวว่า: </w:t>
      </w:r>
      <w:r w:rsidRPr="00B536EC">
        <w:rPr>
          <w:sz w:val="24"/>
          <w:lang w:val="ru-RU"/>
        </w:rPr>
        <w:t xml:space="preserve">‘อ้า นั่นเป็นเพียงความเห็นของพระภิกษุหนึ่งเท่านั้น ไม่ใช่ท่าทีของพระศาสนจักร’ อย่างไรก็ตาม ความเห็นที่ผมแสดงออกมานั้นไม่ใช่ความเห็นส่วนตัวของผม ผมเพียงแต่ถ่ายทอดพระวจนะของพระคริสต์ พระวจนะของพระวรสาร เพราะเราต้องนำความเห็นส่วนตัวของเราไปยอมต่อพระประสงค์ของพระเจ้า ซึ่งได้แสดงออกในพระวรสาร อย่างไรก็ตาม มีคนอื่นๆ ที่พูดตรงกันข้ามกับสิ่งที่ผมได้กล่าวไว้ [และใช้ความเห็นของผมเป็นข้ออ้าง] อ้างว่าพ่อเปย์ซิอุสได้กล่าวเช่นนี้ และยังมีคนอื่นๆ อีกที่เมื่อได้ยินเรื่องนี้ ก็ไม่คำนึงถึงว่าเรื่องเหล่านี้เป็นเรื่องที่ร้ายแรงอย่างยิ่ง; พวกเขาไม่ถามว่าผมได้พูดเช่นนั้นจริงหรือไม่ แต่เพียงเชื่อตามคำพูดนั้นเท่านั้น ผมไม่กลัว; ผมพูดโดยไม่ลังเล มีบางคนมาที่วัดของผมและหย่อนธนบัตรหกรูเบิลลงในกล่อง นั่นก็ดีอยู่บ้าง แต่ครั้งหนึ่งพวกเขาทิ้ง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แผ่นกระดาษแข็งไว้หลังประตู ผมคิดว่ามีใครบางคนมาพบ แต่ไม่พบผมอยู่บ้าน จึงเขียนว่า </w:t>
      </w:r>
      <w:r w:rsidRPr="00B536EC">
        <w:rPr>
          <w:sz w:val="24"/>
          <w:lang w:val="ru-RU"/>
        </w:rPr>
        <w:t xml:space="preserve">‘เขาไม่อยู่ที่นี่’ </w:t>
      </w:r>
      <w:r w:rsidRPr="00B536EC">
        <w:rPr>
          <w:sz w:val="24"/>
          <w:lang w:val="ru-RU"/>
        </w:rPr>
        <w:t xml:space="preserve">ไว้ให้คนอื่น</w:t>
      </w:r>
      <w:r w:rsidRPr="00B536EC">
        <w:rPr>
          <w:sz w:val="24"/>
          <w:lang w:val="ru-RU"/>
        </w:rPr>
        <w:t xml:space="preserve">อ่าน แต่เมื่อผมอ่านแล้ว ก็เห็นสิ่งนี้!.. คำด่าทอที่น่ารังเกียจจนแม้แต่คนโลกีย์ก็ไม่อยากได้ยิน! การชำระล้างจะมาถึง การชำระล้างสำหรับความสกปรกทั้งหมดนี้ แต่เราจะผ่านพายุนี้ไปได้ ผู้คนได้ลุกขึ้นต่อสู้แล้ว เราเองก็ต้องลุกขึ้นพร้อมกับการสวดภาวนาอย่างมากมาย </w:t>
      </w:r>
    </w:p>
    <w:p w:rsidRPr="00B536EC" w:rsidR="00694A07" w:rsidP="00694A07" w:rsidRDefault="00694A07" w14:paraId="72C08C2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บางคนกังวลเกี่ยวกับปัญหาบัตรประจำตัว ส่วนอีกกลุ่มกำลังใช้เรื่องนี้เพื่อสร้างปัญหา พระศาสนจักรต้องแสดงท่าทีที่ถูกต้อง; ต้องออกเสียงและอธิบายให้ผู้ศรัทธาเข้าใจว่า การรับบัตรประจำตัวใหม่จะถือเป็นการตกจากความศักดิ์สิทธิ์ ในเวลาเดียวกัน พระศาสนจักรต้องกดดันรัฐบาลให้รับรองว่า บัตรประจำตัวใหม่นี้ อย่างน้อยที่สุด ก็ไม่ควรเป็นสิ่งที่บังคับใช้ หากพระศาสนจักรมีท่าทีที่มั่นคง และหากเสรีภาพของผู้เชื่อได้รับการเคารพ — เพื่อให้ผู้ที่ต้องการสามารถรับบัตรประจำตัวใหม่ได้ ส่วนผู้ที่ไม่ต้องการสามารถเก็บบัตรเก่าไว้ — แล้วจะมีเพียงไม่กี่คนที่มีความเชื่อมั่นอย่างแรงกล้าเท่านั้นที่จะปฏิเสธการรับ ‘สามหก’ ความยากลำบากกำลังรอคอยพวกเขา เพราะคนส่วนใหญ่จะหันมาต่อต้านพวกเขา ผู้คนส่วนใหญ่จะยอมรับบัตรประจำตัวที่มีหมายเลขของสัตว์ร้าย ส่วนผู้ที่แสวงหาความสงบและความสบายใจจะยอมรับบัตรประจำตัวใหม่ ในขณะที่ผู้คนที่โชคร้ายแต่มีความศรัทธาอย่างแรงกล้าจะยังคงใช้เอกสารเก่า และด้วยเหตุนี้พวกเขาจะถูกข่มเหง </w:t>
      </w:r>
    </w:p>
    <w:p w:rsidRPr="00B536EC" w:rsidR="00694A07" w:rsidP="00694A07" w:rsidRDefault="00694A07" w14:paraId="5FCE765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ในปัจจุบัน คำสัญญาของรัฐมนตรีว่าเลข 666 จะไม่ปรากฏบนบัตรประจำตัว — ทั้งแบบชัดเจนและแบบนัยนัย — ก็มีความหมายอยู่บ้าง ขอให้เราอดทนรอคอย; เวลาจะพิสูจน์เอง คำแถลงของพวกเขาว่าเลขสามหกจะไม่ถูกรวมอยู่ด้วย ก็ถือเป็นก้าวแรกแล้ว พวกเขาได้เริ่มถอยหลังด้วยตนเอง มาดูกันว่าสุดท้ายพวกเขาจะใส่สิ่งใดลงบนบัตรประจำตัว และเมื่อถึงเวลาที่บัตรประจำตัวใหม่เริ่มออกใช้ ความโกรธของพระเจ้าอาจปะทุขึ้นได้ นอกจากนี้ ก็ไม่ใช่ว่าทุกคนจะได้รับบัตรประจำตัวใหม่ภายใน 24 ชั่วโมง บัตรชุดแรกจะปรากฏขึ้น และจะถูกตรวจสอบอย่างละเอียด หากรัฐมนตรีนั้นถูกพิสูจน์ว่าเป็นผู้โกหก การต่อสู้ครั้งนี้ก็จะเป็นการต่อสู้ที่ชอบธรรม แต่หากเรายังคงประท้วงต่อไปในตอนนี้ ผู้ที่อยู่เบื้องหลังจะกล่าวว่า: </w:t>
      </w:r>
      <w:r w:rsidRPr="00B536EC">
        <w:rPr>
          <w:sz w:val="24"/>
          <w:lang w:val="ru-RU"/>
        </w:rPr>
        <w:t xml:space="preserve">‘ดูสิ คริสต์นิกายออร์โธดอกซ์กำลังก่อความไม่สงบ’ “ปัญหายังไม่เกิดขึ้นเลย แต่พวกเขาก็เริ่มตะโกนและประท้วงแล้ว” สุนัขเฝ้าบ้านที่ดีจะเห่าเมื่อมีโจรมา เมื่อโจรวิ่งหนีไป มันก็หยุดเห่า แต่หากสุนัขเห่าไม่หยุด คุณก็ไม่สามารถเรียกมันว่าเป็นสุนัขเฝ้าบ้านที่ดีได้ </w:t>
      </w:r>
    </w:p>
    <w:p w:rsidRPr="0039047D" w:rsidR="00694A07" w:rsidP="00694A07" w:rsidRDefault="00694A07" w14:paraId="0E9F835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และอีกอย่างหนึ่งครับ เกโรนดา มีคนกล่าวว่า เนื่องจากเรามีความอดทนทางศาสนา </w:t>
      </w:r>
      <w:r>
        <w:rPr>
          <w:lang w:val="ru-RU"/>
        </w:rPr>
        <w:t xml:space="preserve">บ</w:t>
      </w:r>
      <w:r w:rsidRPr="00B536EC">
        <w:rPr>
          <w:sz w:val="24"/>
          <w:lang w:val="ru-RU"/>
        </w:rPr>
        <w:t xml:space="preserve">ัตรประจำตัวใหม่จึงจะไม่ระบุศาสนา</w:t>
      </w:r>
      <w:r>
        <w:rPr>
          <w:rStyle w:val="FootnoteReference"/>
          <w:lang w:val="ru-RU"/>
        </w:rPr>
        <w:footnoteReference w:id="144"/>
      </w:r>
    </w:p>
    <w:p w:rsidRPr="00B536EC" w:rsidR="00694A07" w:rsidP="00694A07" w:rsidRDefault="00694A07" w14:paraId="187F356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พวกเขาไม่สนใจเรื่องนั้น แต่ผมสนใจ เพราะนี่คือเอกสารระบุตัวตนของผม มันระบุว่าผมมาจากไหน และผมเป็นคนแบบไหน หากไม่ระบุความเชื่อทางศาสนาของผม ปัญหาก็จะเกิดขึ้นได้ ตัวอย่างเช่น มีคนไปสำนักงานทะเบียนราษฎร์ หากบัตรประจำตัวระบุ </w:t>
      </w:r>
      <w:r w:rsidRPr="00B536EC">
        <w:rPr>
          <w:sz w:val="24"/>
          <w:lang w:val="ru-RU"/>
        </w:rPr>
        <w:t xml:space="preserve">‘ออร์โธดอกซ์’ — ไม่ว่านิกายใด — ทุกอย่างก็เรียบร้อยดี แต่หากไม่ระบุความสังกัดทางศาสนา จะได้รับอนุญาตให้แต่งงานได้อย่างไร? สิ่งนี้จะก่อให้เกิดความสับสนให้กับโบสถ์ต่างๆ อย่างไรก็ตาม หากการระบุความสังกัดทางศาสนาทำบนพื้นฐานของความสมัครใจ มันก็จะถือเป็นการประกาศความเชื่อด้วย ยุโรปก็คือยุโรป ที่นี่เรามีสถานการณ์ที่ต่างออกไป </w:t>
      </w:r>
    </w:p>
    <w:p w:rsidRPr="00E24DB9" w:rsidR="00694A07" w:rsidP="00694A07" w:rsidRDefault="00694A07" w14:paraId="6330166B" w14:textId="77777777">
      <w:pPr>
        <w:rPr>
          <w:lang w:val="ru-RU"/>
        </w:rPr>
      </w:pPr>
    </w:p>
    <w:p w:rsidRPr="009932F6" w:rsidR="00694A07" w:rsidP="00694A07" w:rsidRDefault="00694A07" w14:paraId="46D8DF96" w14:textId="77777777">
      <w:pPr>
        <w:pStyle w:val="Heading4"/>
        <w:rPr>
          <w:lang w:val="ru-RU"/>
        </w:rPr>
      </w:pPr>
      <w:bookmarkStart w:name="_Toc196400524" w:id="222"/>
      <w:bookmarkStart w:name="_Toc196894820" w:id="223"/>
      <w:bookmarkStart w:name="_Toc196897744" w:id="224"/>
      <w:r w:rsidRPr="009932F6">
        <w:rPr>
          <w:lang w:val="ru-RU"/>
        </w:rPr>
        <w:t xml:space="preserve">วิธี</w:t>
      </w:r>
      <w:r w:rsidRPr="009932F6">
        <w:rPr>
          <w:lang w:val="ru-RU"/>
        </w:rPr>
        <w:t xml:space="preserve">ที่แยบยล</w:t>
      </w:r>
      <w:r w:rsidRPr="009932F6">
        <w:rPr>
          <w:lang w:val="ru-RU"/>
        </w:rPr>
        <w:t xml:space="preserve">ในการนำ</w:t>
      </w:r>
      <w:r w:rsidRPr="009932F6">
        <w:rPr>
          <w:lang w:val="ru-RU"/>
        </w:rPr>
        <w:t xml:space="preserve">ตราประทับ</w:t>
      </w:r>
      <w:r w:rsidRPr="009932F6">
        <w:rPr>
          <w:lang w:val="ru-RU"/>
        </w:rPr>
        <w:t xml:space="preserve">มาใช้</w:t>
      </w:r>
      <w:bookmarkEnd w:id="222"/>
      <w:bookmarkEnd w:id="223"/>
      <w:bookmarkEnd w:id="224"/>
    </w:p>
    <w:p w:rsidRPr="00B536EC" w:rsidR="00694A07" w:rsidP="00694A07" w:rsidRDefault="00694A07" w14:paraId="090659B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ค่อยๆ หลังจากมีการนำบัตรประชาชนและเอกสารประจำตัวมาใช้ — นั่นคือการสร้างแฟ้มข้อมูลส่วนบุคคล — พวกเขาจะเริ่มใช้เครื่องหมายนี้อย่างเจ้าเล่ห์ ด้วยกลอุบายต่าง ๆ ผู้คนจะถูกบังคับให้ยอมรับเครื่องหมายบนหน้าผากหรือมือของพวกเขา พวกเขาจะสร้างอุปสรรคให้กับผู้คนและกล่าวว่า: </w:t>
      </w:r>
      <w:r w:rsidRPr="00B536EC">
        <w:rPr>
          <w:sz w:val="24"/>
          <w:lang w:val="ru-RU"/>
        </w:rPr>
        <w:t xml:space="preserve">‘ใช้บัตรเครดิตเท่านั้น เงินสดจะถูกยกเลิก’ เพื่อซื้อสินค้า ผู้คนจะต้องส่งบัตรของตนให้พนักงานร้าน และเจ้าของร้านจะรับเงินจากบัญชีธนาคารของพวกเขา ใครที่ไม่มีบัตรจะไม่สามารถขายหรือซื้ออะไรได้เลย ส่วนอีกด้านหนึ่ง พวกเขาจะเริ่มโฆษณา </w:t>
      </w:r>
      <w:r w:rsidRPr="00B536EC">
        <w:rPr>
          <w:sz w:val="24"/>
          <w:lang w:val="ru-RU"/>
        </w:rPr>
        <w:t xml:space="preserve">‘ระบบที่สมบูรณ์แบบ’: ตัวเลข 666 ที่ถูกสลักไว้บนหน้าผากและมือ ซึ่งมองไม่เห็นด้วยตาเปล่า ในเวลาเดียวกัน รายการโทรทัศน์จะแสดงให้เห็นว่า มีคนนำบัตรของผู้อื่นไปถอนเงินจากธนาคารได้ พวกเขาจะพูดไม่หยุด: </w:t>
      </w:r>
      <w:r w:rsidRPr="00B536EC">
        <w:rPr>
          <w:sz w:val="24"/>
          <w:lang w:val="ru-RU"/>
        </w:rPr>
        <w:t xml:space="preserve">‘เครื่องหมายที่สลักด้วยเลเซอร์บนหน้าผากหรือมือนั้นน่าเชื่อถือกว่า เพราะมีเพียงเจ้าของเท่านั้นที่รู้หมายเลขของเครื่องหมายนั้น เครื่องหมายนี้คือระบบที่สมบูรณ์แบบที่สุด: โจรจะไม่สามารถขโมยหัวหรือมือของคุณได้ และพวกเขาก็ไม่สามารถสอดส่องหมายเลขนั้นได้’ นั่นคือเหตุผลที่อาชญากรและคนร้ายกำลังได้รับการปล่อยให้ทำตามใจชอบในขณะนี้ บนภูเขาอาทอส บริเวณรอบเมืองคารีส์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มีห้องพระสิบห้าห้องถูกปล้น และพระหนึ่งรูปถูกฆ่าตายระหว่างการปล้น ด้วยวิธีนี้ ทุกคนจะมีโอกาสยึดครองสิ่งที่เป็นของผู้อื่นและขโมยสิ่งที่พวกเขาต้องการได้ สมมติว่ามีใครสักคนตัดสินใจจะครอบครองที่ดินผืนหนึ่งด้วยการหลอกลวง เขาจะอ้างว่าที่ดินนั้นเคยเป็นของปู่เขา หรือว่าเขาเองเคยเช่าที่ดินนี้ไว้เพื่อเลี้ยงสัตว์ ลองจัดการเรื่องนี้ดูสิ! แล้วทางการจะกล่าวว่า: </w:t>
      </w:r>
      <w:r w:rsidRPr="00B536EC">
        <w:rPr>
          <w:sz w:val="24"/>
          <w:lang w:val="ru-RU"/>
        </w:rPr>
        <w:t xml:space="preserve">“น่าเสียดายที่เราไม่สามารถติดตามข้อมูลเหล่านี้ได้ การตรวจสอบสามารถทำได้เฉพาะผ่านคอมพิวเตอร์เท่านั้น” และพวกเขาจะเริ่มลงทะเบียนประชาชน คอมพิวเตอร์จะแสดงว่าคุณได้ลงทะเบียนแล้วหรือไม่ และขึ้นอยู่กับผลนั้น คุณจะได้รับการบริการหรือไม่ </w:t>
      </w:r>
    </w:p>
    <w:p w:rsidRPr="00B536EC" w:rsidR="00694A07" w:rsidP="00694A07" w:rsidRDefault="00694A07" w14:paraId="53AD256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สามปีครึ่งต่อไปจะยากลำบากมาก</w:t>
      </w:r>
      <w:r>
        <w:rPr>
          <w:rStyle w:val="FootnoteReference"/>
          <w:sz w:val="24"/>
          <w:lang w:val="ru-RU"/>
        </w:rPr>
        <w:footnoteReference w:id="145"/>
      </w:r>
      <w:r w:rsidRPr="00B536EC">
        <w:rPr>
          <w:sz w:val="24"/>
          <w:lang w:val="ru-RU"/>
        </w:rPr>
        <w:t xml:space="preserve"> ผู้ที่ปฏิเสธระบบนี้จะเจอความยากลำบาก พวกเขาจะพยายามส่งคนเหล่านั้นเข้าคุก โดยหาข้ออ้างใหม่ ๆ มาใช้ตลอดเวลา หนึ่งปีจะผ่านไป และพวกเขาจะถูกนำไปยังเมืองอื่นเพื่อสอบสวน เพื่อให้คดีได้รับการพิจารณาในศาลที่ต่างออกไป; จากเมืองนั้น พวกเขาจะถูกนำไปยังเมืองที่สาม และแล้วพวกเขาจะกล่าวว่า: </w:t>
      </w:r>
      <w:r w:rsidRPr="00B536EC">
        <w:rPr>
          <w:sz w:val="24"/>
          <w:lang w:val="ru-RU"/>
        </w:rPr>
        <w:t xml:space="preserve">‘ขอโทษครับ คุณเป็นผู้บริสุทธิ์ หากท่านได้ลงทะเบียนไว้ เราสามารถตรวจสอบท่านได้ภายในหนึ่งนาที แต่ตอนนี้เราไม่สามารถดำเนินการตรวจสอบได้’ </w:t>
      </w:r>
    </w:p>
    <w:p w:rsidRPr="00B536EC" w:rsidR="00694A07" w:rsidP="00694A07" w:rsidRDefault="00694A07" w14:paraId="34811C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ท่านคิดว่าพวกเขาอาจไม่สามารถประทับตราหนังสือเดินทางด้วยกำลังได้หรือไม่? </w:t>
      </w:r>
    </w:p>
    <w:p w:rsidRPr="00B536EC" w:rsidR="00694A07" w:rsidP="00694A07" w:rsidRDefault="00694A07" w14:paraId="58205EB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พวกเขาจะไม่ทำถึงขั้นนั้น ด้วยความสุภาพ เพราะท้ายที่สุดแล้ว พวกเขาจะประพฤติตนอย่างเหมาะสม ตามแบบฉบับของชาวยุโรป พวกเขาจะแสดงความสูงส่งอย่างที่สุด! พวกเขาจะไม่ทรมานผู้คน; แต่หากไม่มีเครื่องหมายนั้น คนนั้นจะไม่สามารถใช้ชีวิตได้ </w:t>
      </w:r>
      <w:r w:rsidRPr="00B536EC">
        <w:rPr>
          <w:sz w:val="24"/>
          <w:lang w:val="ru-RU"/>
        </w:rPr>
        <w:t xml:space="preserve">‘คุณกำลังทุกข์ทรมานเพราะไม่มีเครื่องหมาย’ พวกเขาจะพูด ‘แต่หากคุณยอมรับมัน คุณก็จะไม่พบความยากลำบากใดๆ’ แม้คนนั้นจะมีเหรียญทองหรือดอลลาร์ ก็ไม่สามารถใช้มันได้ ดังนั้น การปรับตัวให้ชินกับชีวิตที่เรียบง่ายและพอเพียงตั้งแต่ตอนนี้ จะทำให้สามารถรอดพ้นจากช่วงเวลานั้นได้ หากใครมีที่ดินเล็กๆ ปลูกข้าวสาลีและมันฝรั่งเล็กน้อย ปลูกต้นมะกอกไม่กี่ต้น และเลี้ยงสัตว์เลี้ยงบ้าง—เช่น แพะ ไก่ไม่กี่ตัว—[ผู้เป็นคริสเตียน] ก็จะสามารถเลี้ยงดูครอบครัวได้ เพราะอาหารที่เก็บไว้ก็ไม่มีประโยชน์มากนัก: อาหารเก็บไว้ไม่ได้นานและเน่าเสียเร็ว แต่แน่นอนว่าความทุกข์ยากเหล่านี้จะไม่ยาวนาน: สามปี หรือสามปีครึ่ง</w:t>
      </w:r>
      <w:r>
        <w:rPr>
          <w:rStyle w:val="FootnoteReference"/>
          <w:sz w:val="24"/>
          <w:lang w:val="ru-RU"/>
        </w:rPr>
        <w:footnoteReference w:id="146"/>
      </w:r>
      <w:r w:rsidRPr="00B536EC">
        <w:rPr>
          <w:sz w:val="24"/>
          <w:lang w:val="ru-RU"/>
        </w:rPr>
        <w:t xml:space="preserve"> เพื่อประโยชน์ของผู้ถูกเลือก วันเหล่านั้นจะถูกย่นย่อลง</w:t>
      </w:r>
      <w:r>
        <w:rPr>
          <w:rStyle w:val="FootnoteReference"/>
          <w:sz w:val="24"/>
          <w:lang w:val="ru-RU"/>
        </w:rPr>
        <w:footnoteReference w:id="147"/>
      </w:r>
      <w:r w:rsidRPr="00B536EC">
        <w:rPr>
          <w:sz w:val="24"/>
          <w:lang w:val="ru-RU"/>
        </w:rPr>
        <w:t xml:space="preserve"> และพวกเขาจะไม่ทันสังเกตว่าปีเหล่านั้นผ่านไปอย่างไร พระเจ้าจะไม่ทิ้งมนุษย์ไว้โดยปราศจากความช่วยเหลือ </w:t>
      </w:r>
    </w:p>
    <w:p w:rsidRPr="00B536EC" w:rsidR="00694A07" w:rsidP="00694A07" w:rsidRDefault="00694A07" w14:paraId="6CDFB9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พระคริสต์จะทรงแทรกแซงในสิ่งที่กำลังจะเกิดขึ้นในช่วงปีที่ยากลำบากเหล่านี้หรือไม่? </w:t>
      </w:r>
    </w:p>
    <w:p w:rsidRPr="00B536EC" w:rsidR="00694A07" w:rsidP="00694A07" w:rsidRDefault="00694A07" w14:paraId="5DEB97B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ท่านเห็นไหมครับ แม้แต่ในตอนนี้เอง นักบุญ พระมารดาผู้ศักดิ์สิทธิ์ที่สุดของพระเจ้า และพระคริสต์ ก็มักจะปรากฏตัวต่อบุคคลที่มีจิตใจดีแต่กำลังถูกทำร้าย เพื่อช่วยพวกเขาให้รอดพ้น ยิ่งไปกว่านั้น พระเจ้าจะทรงช่วยเหลือมากยิ่งขึ้นเพียงใด เมื่อผู้คนผู้โชคร้ายเหล่านี้ต้องเผชิญกับสถานการณ์ที่ยากลำบากเช่นนี้ พายุกำลังจะปะทุขึ้น; จะมีการปกครองแบบเผด็จการชั่วคราวของปฏิปักษ์พระคริสต์ คือ ซาตาน และจากนั้นพระคริสต์จะทรงแทรกแซง ทรงลงโทษระบบปฏิปักษ์พระคริสต์ทั้งหมดนี้อย่างหนักหน่วง; ความชั่วร้ายจะถูกพระองค์เหยียบย่ำ และในที่สุดพระองค์จะทรงเปลี่ยนมันให้กลายเป็นความดี </w:t>
      </w:r>
    </w:p>
    <w:p w:rsidRPr="00E24DB9" w:rsidR="00694A07" w:rsidP="00694A07" w:rsidRDefault="00694A07" w14:paraId="3227A4A4" w14:textId="77777777">
      <w:pPr>
        <w:rPr>
          <w:lang w:val="ru-RU"/>
        </w:rPr>
      </w:pPr>
    </w:p>
    <w:p w:rsidRPr="009932F6" w:rsidR="00694A07" w:rsidP="00694A07" w:rsidRDefault="00694A07" w14:paraId="35E3EFA9" w14:textId="77777777">
      <w:pPr>
        <w:pStyle w:val="Heading4"/>
        <w:rPr>
          <w:lang w:val="ru-RU"/>
        </w:rPr>
      </w:pPr>
      <w:bookmarkStart w:name="_Toc196400525" w:id="225"/>
      <w:bookmarkStart w:name="_Toc196894821" w:id="226"/>
      <w:bookmarkStart w:name="_Toc196897745" w:id="227"/>
      <w:r w:rsidRPr="009932F6">
        <w:rPr>
          <w:lang w:val="ru-RU"/>
        </w:rPr>
        <w:t xml:space="preserve">ตราประทับ</w:t>
      </w:r>
      <w:r w:rsidRPr="009932F6">
        <w:rPr>
          <w:lang w:val="ru-RU"/>
        </w:rPr>
        <w:t xml:space="preserve">นี้เท่ากับการ</w:t>
      </w:r>
      <w:r w:rsidRPr="009932F6">
        <w:rPr>
          <w:lang w:val="ru-RU"/>
        </w:rPr>
        <w:t xml:space="preserve">สละสิทธิ์</w:t>
      </w:r>
      <w:bookmarkEnd w:id="225"/>
      <w:bookmarkEnd w:id="226"/>
      <w:bookmarkEnd w:id="227"/>
    </w:p>
    <w:p w:rsidRPr="00B536EC" w:rsidR="00694A07" w:rsidP="00694A07" w:rsidRDefault="00694A07" w14:paraId="046DF63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ม้ว่านักบุญยอห์นผู้เป็นนักเทววิทยาจะเขียนเกี่ยวกับเครื่องหมายนี้อย่างชัดเจนที่สุดในหนังสือวิวรณ์</w:t>
      </w:r>
      <w:r>
        <w:rPr>
          <w:rStyle w:val="FootnoteReference"/>
          <w:sz w:val="24"/>
          <w:lang w:val="ru-RU"/>
        </w:rPr>
        <w:footnoteReference w:id="148"/>
      </w:r>
      <w:r w:rsidRPr="00B536EC">
        <w:rPr>
          <w:sz w:val="24"/>
          <w:lang w:val="ru-RU"/>
        </w:rPr>
        <w:t xml:space="preserve"> แต่บางคนกลับไม่เข้าใจเรื่องนี้ แล้วคุณจะพูดอะไรกับพวกเขาได้บ้าง? น่าเสียดายที่เรามักได้ยินคำพูดไร้สาระมากมายจากความคิดของนักกโนสติกสมัยใหม่บางคน </w:t>
      </w:r>
      <w:r w:rsidRPr="00B536EC">
        <w:rPr>
          <w:sz w:val="24"/>
          <w:lang w:val="ru-RU"/>
        </w:rPr>
        <w:t xml:space="preserve">“ผมจะรับบัตรประจำตัวที่มีเลขหกสามตัว และวาดเครื่องหมายกางเขนลงบนนั้น” คนหนึ่งกล่าว อีกคนหนึ่งก็พูดตามว่า </w:t>
      </w:r>
      <w:r w:rsidRPr="00B536EC">
        <w:rPr>
          <w:sz w:val="24"/>
          <w:lang w:val="ru-RU"/>
        </w:rPr>
        <w:t xml:space="preserve">“ส่วนผมจะรับเครื่องหมายบนหน้าผาก และทำเครื่องหมายกางเขนบนหน้าผากของผม” และพวกเขาก็พูดซ้ำๆ เรื่องไร้สาระแบบนี้อีกมากมาย พวกเขาคิดว่าตัวเองจะได้รับการชำระให้บริสุทธิ์ด้วยวิธีนี้ ทั้งที่มุมมองเช่นนี้เป็นเพียงความหลงผิด บิชอปคนหนึ่งเคยพูดกับผมว่า: </w:t>
      </w:r>
      <w:r w:rsidRPr="00B536EC">
        <w:rPr>
          <w:sz w:val="24"/>
          <w:lang w:val="ru-RU"/>
        </w:rPr>
        <w:t xml:space="preserve">‘ผมจะวาดเครื่องหมายกางเขนเล็กๆ บนบัตรประจำตัวของผม ที่ช่องที่ควรลงชื่อ ผมไม่ได้ปฏิเสธพระคริสต์: ผมเพียงแต่ใช้ระบบที่ช่วยผมเท่านั้น’ — </w:t>
      </w:r>
      <w:r w:rsidRPr="00B536EC">
        <w:rPr>
          <w:sz w:val="24"/>
          <w:lang w:val="ru-RU"/>
        </w:rPr>
        <w:t xml:space="preserve">“ดีมาก,” ผมกล่าวกับเขา, “ดังนั้นท่านผู้เป็นพระสังฆราช ด้วยตำแหน่งพิเศษของท่าน ก็วาดเครื่องหมายกางเขนไว้หน้าชื่อของท่าน ส่วนอีกท่านเป็นอาร์คิมันดริต ตำแหน่งของท่านก็พิเศษเช่นกัน และท่านก็วาดเครื่องหมายกางเขนไว้หน้าชื่อของท่านเช่นกัน แต่ท่านจะบอกให้ประชาชนทำอย่างไร?” สิ่งสกปรกไม่สามารถได้รับการชำระให้บริสุทธิ์ได้ น้ำบริสุทธิ์รับพระคุณและกลายเป็นน้ำศักดิ์สิทธิ์ แต่น้ำปัสสาวะไม่สามารถกลายเป็นน้ำศักดิ์สิทธิ์ได้ หินถูกเปลี่ยนเป็นขนมปังอย่างมหัศจรรย์ แต่สิ่งไม่บริสุทธิ์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ไม่ได้รับการชำระให้บริสุทธิ์ ดังนั้น ปีศาจ ผู้ต่อต้านพระคริสต์ ที่ปรากฏในรูปสัญลักษณ์ของเขาบนบัตรประจำตัวของเรา บนหน้าผาก หรือบนมือของเรา ก็ไม่ได้รับการชำระให้บริสุทธิ์ แม้เราจะวางเครื่องหมายกางเขนไว้ที่นั่นก็ตาม เรามีพลังของไม้กางเขนที่แท้จริง—สัญลักษณ์ศักดิ์สิทธิ์นี้—และพระคุณอันศักดิ์สิทธิ์ของพระคริสต์ได้ก็ต่อเมื่อเรารักษาพระคุณแห่งศีลล้างบาป ซึ่งในนั้นเราปฏิเสธซาตาน รวมเป็นหนึ่งเดียวกับพระคริสต์ และ</w:t>
      </w:r>
      <w:r w:rsidRPr="00B536EC">
        <w:rPr>
          <w:sz w:val="24"/>
          <w:lang w:val="ru-RU"/>
        </w:rPr>
        <w:t xml:space="preserve">รับตราประทับศักดิ์สิทธิ์—“ตราประทับแห่งพระพรของพระวิญญาณบริสุทธิ์” และท่านก็เห็นแล้วว่า พวกเขาอธิบายทุกสิ่งด้วยตรรกะ [ที่เรียบง่าย] เช่นนี้!… เพียงแต่ทำเครื่องหมายกางเขนไว้ใกล้ๆ — ทุกอย่างก็ดีแล้ว! แต่เราเห็นว่าอัครสาวกเปโตรผู้ศักดิ์สิทธิ์ได้ปฏิเสธพระคริสต์อย่างเปิดเผย แต่แม้การปฏิเสธนั้นเองก็ถือเป็นการปฏิเสธ</w:t>
      </w:r>
      <w:r>
        <w:rPr>
          <w:rStyle w:val="FootnoteReference"/>
          <w:sz w:val="24"/>
          <w:lang w:val="ru-RU"/>
        </w:rPr>
        <w:footnoteReference w:id="149"/>
      </w:r>
      <w:r w:rsidRPr="00B536EC">
        <w:rPr>
          <w:sz w:val="24"/>
          <w:lang w:val="ru-RU"/>
        </w:rPr>
        <w:t xml:space="preserve"> โดยการรับเครื่องหมายของปฏิคริสต์ พวกเขากำลังปฏิเสธตราประทับของพระคริสต์ที่มอบให้พวกเขาในพิธีบัพติศมาศักดิ์สิทธิ์ แต่พวกเขายังคงอ้างว่าพระคริสต์สถิตอยู่ภายในตัวพวกเขา! </w:t>
      </w:r>
    </w:p>
    <w:p w:rsidRPr="00B536EC" w:rsidR="00694A07" w:rsidP="00694A07" w:rsidRDefault="00694A07" w14:paraId="098AA0C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แต่หากเป็นเช่นนั้นล่ะครับ เกโรนดา หากมีใครสักคนรับเครื่องหมายนั้นด้วยความไม่รู้? </w:t>
      </w:r>
    </w:p>
    <w:p w:rsidRPr="00B536EC" w:rsidR="00694A07" w:rsidP="00694A07" w:rsidRDefault="00694A07" w14:paraId="26479A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คุณควรพูดว่า ‘ด้วยความไม่ใส่ใจ’ ดีกว่า ความไม่รู้จะมีอยู่ได้อย่างไรเมื่อทุกสิ่งชัดเจนอย่างสมบูรณ์? แม้คนนั้นจะไม่รู้ ก็ควรถามและค้นหาความจริง สมมติว่าเราไม่รู้และจึงรับเครื่องหมายนั้น แต่แล้วพระคริสต์จะตรัสกับเราว่า: </w:t>
      </w:r>
      <w:r w:rsidRPr="00B536EC">
        <w:rPr>
          <w:i/>
          <w:iCs/>
          <w:sz w:val="24"/>
          <w:lang w:val="ru-RU"/>
        </w:rPr>
        <w:t xml:space="preserve">‘พวกคนหน้าซื่อใจคด พวกท่านรู้วิธีตีความลักษณะของท้องฟ้า แต่กลับไม่สามารถตีความหมายของสัญญาณแห่งยุคสมัย (</w:t>
      </w:r>
      <w:r w:rsidRPr="00B536EC">
        <w:rPr>
          <w:i/>
          <w:iCs/>
          <w:sz w:val="24"/>
        </w:rPr>
        <w:t xml:space="preserve">ucкycи́mu</w:t>
      </w:r>
      <w:r w:rsidRPr="00B536EC">
        <w:rPr>
          <w:i/>
          <w:iCs/>
          <w:sz w:val="24"/>
          <w:lang w:val="ru-RU"/>
        </w:rPr>
        <w:t xml:space="preserve">)</w:t>
      </w:r>
      <w:r w:rsidRPr="00B536EC">
        <w:rPr>
          <w:i/>
          <w:iCs/>
          <w:sz w:val="24"/>
          <w:lang w:val="ru-RU"/>
        </w:rPr>
        <w:t xml:space="preserve">’</w:t>
      </w:r>
      <w:r>
        <w:rPr>
          <w:rStyle w:val="FootnoteReference"/>
          <w:i/>
          <w:iCs/>
          <w:sz w:val="24"/>
          <w:lang w:val="ru-RU"/>
        </w:rPr>
        <w:footnoteReference w:id="150"/>
      </w:r>
      <w:r w:rsidRPr="00B536EC">
        <w:rPr>
          <w:sz w:val="24"/>
          <w:lang w:val="ru-RU"/>
        </w:rPr>
        <w:t xml:space="preserve"> โดยการรับเครื่องหมายนี้ แม้จะด้วยความไม่รู้ คนนั้นก็จะสูญเสียพระคุณอันศักดิ์สิทธิ์ และตกอยู่ภายใต้อิทธิพลของปีศาจ ดูเถิด เมื่อพระสงฆ์จุ่มเด็กในอ่างน้ำศักดิ์สิทธิ์ในพิธีบัพติศมา เด็กนั้น แม้จะไม่รู้ตัว ก็ได้รับพระวิญญาณบริสุทธิ์ และตั้งแต่นั้นเป็นต้นไป พระคุณของพระเจ้าก็สถิตอยู่ภายในตัวเขา </w:t>
      </w:r>
    </w:p>
    <w:p w:rsidRPr="00E24DB9" w:rsidR="00694A07" w:rsidP="00694A07" w:rsidRDefault="00694A07" w14:paraId="2404219A" w14:textId="77777777">
      <w:pPr>
        <w:rPr>
          <w:lang w:val="ru-RU"/>
        </w:rPr>
      </w:pPr>
    </w:p>
    <w:p w:rsidRPr="009932F6" w:rsidR="00694A07" w:rsidP="00694A07" w:rsidRDefault="00694A07" w14:paraId="4D89E83C" w14:textId="77777777">
      <w:pPr>
        <w:pStyle w:val="Heading4"/>
        <w:rPr>
          <w:lang w:val="ru-RU"/>
        </w:rPr>
      </w:pPr>
      <w:bookmarkStart w:name="_Toc196400526" w:id="228"/>
      <w:bookmarkStart w:name="_Toc196894822" w:id="229"/>
      <w:bookmarkStart w:name="_Toc196897746" w:id="230"/>
      <w:r w:rsidRPr="009932F6">
        <w:rPr>
          <w:lang w:val="ru-RU"/>
        </w:rPr>
        <w:t xml:space="preserve">การตีความ</w:t>
      </w:r>
      <w:r w:rsidRPr="009932F6">
        <w:rPr>
          <w:lang w:val="ru-RU"/>
        </w:rPr>
        <w:t xml:space="preserve">คำพยากรณ์</w:t>
      </w:r>
      <w:bookmarkEnd w:id="228"/>
      <w:bookmarkEnd w:id="229"/>
      <w:bookmarkEnd w:id="230"/>
    </w:p>
    <w:p w:rsidRPr="00B536EC" w:rsidR="00694A07" w:rsidP="00694A07" w:rsidRDefault="00694A07" w14:paraId="3E9F371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มีคนบางคนกล่าวว่า: </w:t>
      </w:r>
      <w:r w:rsidRPr="00B536EC">
        <w:rPr>
          <w:sz w:val="24"/>
          <w:lang w:val="ru-RU"/>
        </w:rPr>
        <w:t xml:space="preserve">‘สิ่งที่พระเจ้าทรงกำหนดไว้ย่อมเกิดขึ้น ไม่ว่าเราจะเกี่ยวข้องอย่างไร?’ เราควรมองเรื่องนี้อย่างไร? </w:t>
      </w:r>
    </w:p>
    <w:p w:rsidRPr="00B536EC" w:rsidR="00694A07" w:rsidP="00694A07" w:rsidRDefault="00694A07" w14:paraId="7D1139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 ลูกของฉัน พวกเขาอาจพูดอย่างนั้น แต่ความจริงแล้วไม่ใช่เช่นนั้น! ฉันเองก็ต้องได้ยินจากบางคนว่า: </w:t>
      </w:r>
      <w:r w:rsidRPr="00B536EC">
        <w:rPr>
          <w:sz w:val="24"/>
          <w:lang w:val="ru-RU"/>
        </w:rPr>
        <w:t xml:space="preserve">‘ชาวยิวไม่โง่ถึงขั้นเปิดเผยตัวเองด้วยเลขสามหก เพราะนักบุญยอห์นได้เขียนเรื่องนี้ไว้ในหนังสือวิวรณ์’ หากเป็นเช่นนั้น พวกเขาก็คงจะจัดเตรียมทุกอย่างอย่างฉลาดและลับๆ มากขึ้นแล้ว’ แล้วนักเขียนและฟาริสีไม่รู้จักพันธสัญญาเดิมหรือ? แอนนาสและคายาฟาสไม่ทราบดีกว่าใครว่าสิ่งที่เขียนไว้คือ—ว่าพระคริสต์จะถูกทรยศด้วย </w:t>
      </w:r>
      <w:r w:rsidRPr="00B536EC">
        <w:rPr>
          <w:sz w:val="24"/>
          <w:lang w:val="ru-RU"/>
        </w:rPr>
        <w:t xml:space="preserve">‘เงินสามสิบเหรียญ’</w:t>
      </w:r>
      <w:r w:rsidRPr="00B536EC">
        <w:rPr>
          <w:sz w:val="24"/>
          <w:lang w:val="ru-RU"/>
        </w:rPr>
        <w:t xml:space="preserve"> หรือไม่</w:t>
      </w:r>
      <w:r>
        <w:rPr>
          <w:i/>
          <w:iCs/>
          <w:sz w:val="24"/>
          <w:lang w:val="ru-RU"/>
        </w:rPr>
        <w:t xml:space="preserve">?</w:t>
      </w:r>
      <w:r>
        <w:rPr>
          <w:rStyle w:val="FootnoteReference"/>
          <w:sz w:val="24"/>
          <w:lang w:val="ru-RU"/>
        </w:rPr>
        <w:footnoteReference w:id="151"/>
      </w:r>
      <w:r w:rsidRPr="00B536EC">
        <w:rPr>
          <w:sz w:val="24"/>
          <w:lang w:val="ru-RU"/>
        </w:rPr>
        <w:t xml:space="preserve"> แล้วทำไมพวกเขา [จึงให้ยูดาส] ไม่ให้เงินสามสิบเอ็ดหรือยี่สิบเก้าเหรียญ แต่ให้สามสิบเหรียญ? แต่พวกเขาถูกทำให้ตาบอด พระเจ้าทรงรู้ว่าทุกสิ่งจะเกิดขึ้นอย่างนี้ทุกประการ พระเจ้าทรงเห็นล่วงหน้า แต่ไม่ได้กำหนดไว้ล่วงหน้า มีเพียงชาวตุรกีเท่านั้นที่เชื่อในโชคชะตา ในคิสเมต</w:t>
      </w:r>
      <w:r>
        <w:rPr>
          <w:rStyle w:val="FootnoteReference"/>
          <w:sz w:val="24"/>
          <w:lang w:val="ru-RU"/>
        </w:rPr>
        <w:footnoteReference w:id="152"/>
      </w:r>
      <w:r w:rsidRPr="00B536EC">
        <w:rPr>
          <w:sz w:val="24"/>
          <w:lang w:val="ru-RU"/>
        </w:rPr>
        <w:t xml:space="preserve"> พระเจ้าทรงรู้ว่าเหตุการณ์จะคลี่คลายไปในทางหนึ่ง ในขณะที่มนุษย์ ด้วยความโง่เขลาของตน ทำในสิ่งที่พระเจ้าทรงรู้อยู่แล้วว่าจะเกิดขึ้น ไม่ใช่เพราะพระเจ้าทรงกำหนดไว้ แต่เพราะพระองค์ทรงเห็นว่าความชั่วร้ายของมนุษย์จะไปถึงขั้นใด และทรงรู้ว่าพวกเขาจะไม่เปลี่ยนใจ สิ่งนี้ไม่ได้หมายความว่าพระเจ้าทรงกำหนดเหตุการณ์ไว้ล่วงหน้า </w:t>
      </w:r>
    </w:p>
    <w:p w:rsidRPr="00B536EC" w:rsidR="00694A07" w:rsidP="00694A07" w:rsidRDefault="00694A07" w14:paraId="18D432A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ส่วนคนอื่นๆ ก็หมกมุ่นอยู่กับคำพยากรณ์ และตีความตามความเข้าใจของตนเอง พวกเขาไม่แม้แต่จะระบุให้ชัดเจนว่า </w:t>
      </w:r>
      <w:r w:rsidRPr="00B536EC">
        <w:rPr>
          <w:sz w:val="24"/>
          <w:lang w:val="ru-RU"/>
        </w:rPr>
        <w:t xml:space="preserve">“นี่คือสิ่งที่ความคิดของฉันบอก” แต่กลับยืนยันว่า </w:t>
      </w:r>
      <w:r w:rsidRPr="00B536EC">
        <w:rPr>
          <w:sz w:val="24"/>
          <w:lang w:val="ru-RU"/>
        </w:rPr>
        <w:t xml:space="preserve">“นี่คือความจริง!” และนำเสนอความคิดเห็นส่วนตัวมากมาย นอกจากนี้ยังมีผู้ที่ตีความคำพยากรณ์ตามใจชอบ เพื่อหาเหตุผลสนับสนุนความปรารถนาส่วนตัวของตนเอง ตัวอย่างเช่น เกี่ยวกับคำพูดของนักบุญซีริล: </w:t>
      </w:r>
      <w:r w:rsidRPr="00B536EC">
        <w:rPr>
          <w:sz w:val="24"/>
          <w:lang w:val="ru-RU"/>
        </w:rPr>
        <w:t xml:space="preserve">‘จะดีกว่าหากสัญญาณของปฏิคริสต์ไม่เกิดขึ้นในยุคของเรา’</w:t>
      </w:r>
      <w:r>
        <w:rPr>
          <w:rStyle w:val="FootnoteReference"/>
          <w:sz w:val="24"/>
          <w:lang w:val="ru-RU"/>
        </w:rPr>
        <w:footnoteReference w:id="153"/>
      </w:r>
      <w:r w:rsidRPr="00B536EC">
        <w:rPr>
          <w:sz w:val="24"/>
          <w:lang w:val="ru-RU"/>
        </w:rPr>
        <w:t xml:space="preserve"> — คนที่ต้องการหาเหตุผลมาแก้ตัวให้ตัวเอง หรือความขี้ขลาดของตัวเอง จะกล่าวว่า: </w:t>
      </w:r>
      <w:r w:rsidRPr="00B536EC">
        <w:rPr>
          <w:sz w:val="24"/>
          <w:lang w:val="ru-RU"/>
        </w:rPr>
        <w:t xml:space="preserve">‘เห็นไหม? นักบุญซีริลกลัวว่าเขาจะละทิ้งความเชื่อ!’ แล้วฉันล่ะ? ฉันดีกว่านักบุญซีริลหรือไม่? ดังนั้น แม้ฉันจะละทิ้งพระคริสต์ไป ก็ไม่มีอะไรน่ากลัวเลย!” แต่นักบุญกล่าวว่า: </w:t>
      </w:r>
      <w:r w:rsidRPr="00B536EC">
        <w:rPr>
          <w:sz w:val="24"/>
          <w:lang w:val="ru-RU"/>
        </w:rPr>
        <w:t xml:space="preserve">“จะดีกว่าหากสิ่งเหล่านั้นไม่เกิดขึ้น” เพื่อที่ตาของเขาจะได้ไม่ต้องเห็นผู้ต่อต้านพระคริสต์ และไม่ใช่เพราะเขาถูกกล่าวหาว่ากลัว คุณเห็นหรือไม่ว่ามารกำลังทำอะไร? </w:t>
      </w:r>
    </w:p>
    <w:p w:rsidRPr="00B536EC" w:rsidR="00694A07" w:rsidP="00694A07" w:rsidRDefault="00694A07" w14:paraId="1FA741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น่าเสียดายที่นักกโนสติกสมัยใหม่บางคนก็ห่อหุ้มลูกทางจิตวิญญาณของพวกเขาเหมือนทารก เพื่อไม่ให้พวกเขารู้สึกไม่สบายใจ </w:t>
      </w:r>
      <w:r w:rsidRPr="00B536EC">
        <w:rPr>
          <w:sz w:val="24"/>
          <w:lang w:val="ru-RU"/>
        </w:rPr>
        <w:t xml:space="preserve">“ไม่เป็นไร,” พวกเขากล่าว, “ไม่ใช่เรื่องใหญ่ ตราบใดที่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คุณมีความเชื่อในตัวคุณเอง” หรือพวกเขาก็คร่ำครวญว่า: </w:t>
      </w:r>
      <w:r w:rsidRPr="00B536EC">
        <w:rPr>
          <w:sz w:val="24"/>
          <w:lang w:val="ru-RU"/>
        </w:rPr>
        <w:t xml:space="preserve">“อย่าพูดเรื่องนี้—เรื่องใบรับรอง เรื่องตราประทับ—เพื่อไม่ให้ผู้คนกังวล!” ในขณะที่ หากพวกเขาจะพูดกับผู้คนว่า: </w:t>
      </w:r>
      <w:r w:rsidRPr="00B536EC">
        <w:rPr>
          <w:sz w:val="24"/>
          <w:lang w:val="ru-RU"/>
        </w:rPr>
        <w:t xml:space="preserve">“มาลองใช้ชีวิตอย่างจิตวิญญาณมากขึ้น เพื่ออยู่ใกล้พระคริสต์และไม่กลัวอะไรเลย เพราะสิ่งที่เลวร้ายที่สุดที่อาจเกิดขึ้นคือเราจะกลายเป็นผู้พลีชีพ” พวกเขาก็จะอย่างน้อยเตรียมความพร้อมให้ผู้คนในบางทางสำหรับความยากลำบากที่จะมาถึง เมื่อรู้ความจริงแล้ว คนนั้นจะคิดทบทวนและตื่นจากความหลับใหล เขาจะรู้สึกเจ็บปวดกับสิ่งที่กำลังเกิดขึ้น; เขาจะอธิษฐานและระมัดระวังไม่ให้ตกอยู่ในกับดัก </w:t>
      </w:r>
    </w:p>
    <w:p w:rsidRPr="00B536EC" w:rsidR="00694A07" w:rsidP="00694A07" w:rsidRDefault="00694A07" w14:paraId="6E84CA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แล้วสิ่งที่กำลังเกิดขึ้นตอนนี้คืออะไร? ไม่เพียงแต่ </w:t>
      </w:r>
      <w:r w:rsidRPr="00B536EC">
        <w:rPr>
          <w:sz w:val="24"/>
          <w:lang w:val="ru-RU"/>
        </w:rPr>
        <w:t xml:space="preserve">‘ผู้ตีความ’ เหล่านี้จะตีความคำพยากรณ์ตามวิธีของตนเอง แต่ตัวพวกเขาเองก็เป็นคนขี้ขลาด เหมือนกับคนโลกีย์ทั่วไป ทั้งที่พวกเขาควรแสดงความห่วงใยทางจิตวิญญาณและช่วยเหลือคริสตชน โดยปลูกฝังความรู้สึกไม่สบายใจที่สมเหตุสมผลในใจพวกเขา เพื่อให้ความเชื่อของพวกเขาเข้มแข็งขึ้นและได้รับคำปลอบประโลมจากพระเจ้า ข้าพเจ้ารู้สึกประหลาดใจ: แน่นอนว่าทุกสิ่งที่กำลังเกิดขึ้นนี้ไม่ได้ทำให้พวกเขาหยุดคิดทบทวนบ้างหรือ? และทำไม หลังจากที่พวกเขาได้เสนอการตีความตามเหตุผลของตนเองแล้ว พวกเขาจึงไม่ตั้งคำถามอย่างน้อยสักข้อ? หากพวกเขาช่วยผู้ต่อต้านพระคริสต์ด้วยเครื่องหมายของเขา และนำวิญญาณอื่น ๆ ไปสู่ความพินาศด้วยล่ะ?! เมื่อพระเจ้าตรัสในพระกิตติคุณว่า: </w:t>
      </w:r>
      <w:r w:rsidRPr="00B536EC">
        <w:rPr>
          <w:i/>
          <w:iCs/>
          <w:sz w:val="24"/>
          <w:lang w:val="ru-RU"/>
        </w:rPr>
        <w:t xml:space="preserve">‘เพื่อที่จะหลอกลวง แม้กระทั่งผู้ที่ถูกเลือกไว้ หากเป็นไปได้</w:t>
      </w:r>
      <w:r w:rsidRPr="00B536EC">
        <w:rPr>
          <w:sz w:val="24"/>
          <w:lang w:val="ru-RU"/>
        </w:rPr>
        <w:t xml:space="preserve">’ </w:t>
      </w:r>
      <w:r w:rsidRPr="00B536EC">
        <w:rPr>
          <w:sz w:val="24"/>
          <w:lang w:val="ru-RU"/>
        </w:rPr>
        <w:t xml:space="preserve">(</w:t>
      </w:r>
      <w:r>
        <w:rPr>
          <w:rStyle w:val="FootnoteReference"/>
          <w:sz w:val="24"/>
          <w:lang w:val="ru-RU"/>
        </w:rPr>
        <w:footnoteReference w:id="154"/>
      </w:r>
      <w:r w:rsidRPr="00B536EC">
        <w:rPr>
          <w:sz w:val="24"/>
          <w:lang w:val="ru-RU"/>
        </w:rPr>
        <w:t xml:space="preserve"> ), พระเจ้าหมายความว่า ผู้ที่ตีความพระคัมภีร์ตามเหตุผลของตนเอง จะถูกหลอกลวง </w:t>
      </w:r>
    </w:p>
    <w:p w:rsidRPr="00B536EC" w:rsidR="00694A07" w:rsidP="00694A07" w:rsidRDefault="00694A07" w14:paraId="774694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เบื้องหลัง </w:t>
      </w:r>
      <w:r w:rsidRPr="00B536EC">
        <w:rPr>
          <w:sz w:val="24"/>
          <w:lang w:val="ru-RU"/>
        </w:rPr>
        <w:t xml:space="preserve">‘ระบบบัตรเครดิตที่สมบูรณ์แบบ’ และความปลอดภัยทางคอมพิวเตอร์ จึงมีระบอบเผด็จการระดับโลกซ่อนอยู่; และเบื้องหลังนั้น คือแอกของปฏิปักษ์พระคริสต์ </w:t>
      </w:r>
      <w:r w:rsidRPr="00B536EC">
        <w:rPr>
          <w:i/>
          <w:iCs/>
          <w:sz w:val="24"/>
          <w:lang w:val="ru-RU"/>
        </w:rPr>
        <w:t xml:space="preserve">“…ให้พวกเขาถูกประทับเครื่องหมายบนมือขวาหรือบนหน้าผาก เพื่อไม่ให้ใครสามารถซื้อหรือขายได้ เว้นแต่ผู้ที่มีเครื่องหมายนั้น หรือชื่อของสัตว์ร้าย หรือเลขของชื่อมัน นี่คือปัญญา ผู้ที่มีปัญญาจงคำนวณเลขของสัตว์นั้น เพราะมันคือเลขของมนุษย์ และเลข</w:t>
      </w:r>
      <w:r w:rsidRPr="00B536EC">
        <w:rPr>
          <w:i/>
          <w:iCs/>
          <w:sz w:val="24"/>
          <w:lang w:val="ru-RU"/>
        </w:rPr>
        <w:t xml:space="preserve">ของมันคือหกร้อยหกสิบหก”</w:t>
      </w:r>
      <w:r>
        <w:rPr>
          <w:rStyle w:val="FootnoteReference"/>
          <w:i/>
          <w:iCs/>
          <w:sz w:val="24"/>
          <w:lang w:val="ru-RU"/>
        </w:rPr>
        <w:footnoteReference w:id="155"/>
      </w:r>
      <w:r w:rsidRPr="00986B98">
        <w:rPr>
          <w:i/>
          <w:iCs/>
          <w:sz w:val="24"/>
          <w:lang w:val="ru-RU"/>
        </w:rPr>
        <w:t xml:space="preserve"> </w:t>
      </w:r>
      <w:r>
        <w:rPr>
          <w:rStyle w:val="FootnoteReference"/>
          <w:i/>
          <w:iCs/>
          <w:sz w:val="24"/>
          <w:lang w:val="ru-RU"/>
        </w:rPr>
        <w:footnoteReference w:id="156"/>
      </w:r>
      <w:r w:rsidRPr="00B536EC">
        <w:rPr>
          <w:sz w:val="24"/>
          <w:lang w:val="ru-RU"/>
        </w:rPr>
        <w:t xml:space="preserve"> </w:t>
      </w:r>
    </w:p>
    <w:p w:rsidRPr="009932F6" w:rsidR="00694A07" w:rsidP="00694A07" w:rsidRDefault="00694A07" w14:paraId="69B81FFD" w14:textId="77777777">
      <w:pPr>
        <w:rPr>
          <w:lang w:val="ru-RU"/>
        </w:rPr>
      </w:pPr>
    </w:p>
    <w:p w:rsidRPr="009932F6" w:rsidR="00694A07" w:rsidP="00694A07" w:rsidRDefault="00694A07" w14:paraId="57B00E64" w14:textId="77777777">
      <w:pPr>
        <w:rPr>
          <w:lang w:val="ru-RU"/>
        </w:rPr>
      </w:pPr>
    </w:p>
    <w:p w:rsidRPr="009932F6" w:rsidR="00694A07" w:rsidP="00694A07" w:rsidRDefault="00694A07" w14:paraId="1824F83C" w14:textId="77777777">
      <w:pPr>
        <w:pStyle w:val="Heading3"/>
        <w:rPr>
          <w:lang w:val="ru-RU"/>
        </w:rPr>
      </w:pPr>
      <w:bookmarkStart w:name="_Toc196400527" w:id="231"/>
      <w:bookmarkStart w:name="_Toc196894823" w:id="232"/>
      <w:bookmarkStart w:name="_Toc196897747" w:id="233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วิธี</w:t>
      </w:r>
      <w:r w:rsidRPr="009932F6">
        <w:rPr>
          <w:lang w:val="ru-RU"/>
        </w:rPr>
        <w:t xml:space="preserve">ที่</w:t>
      </w:r>
      <w:r w:rsidRPr="009932F6">
        <w:rPr>
          <w:lang w:val="ru-RU"/>
        </w:rPr>
        <w:t xml:space="preserve">การเสียสละ</w:t>
      </w:r>
      <w:r w:rsidRPr="009932F6">
        <w:rPr>
          <w:lang w:val="ru-RU"/>
        </w:rPr>
        <w:t xml:space="preserve">นำ</w:t>
      </w:r>
      <w:r w:rsidRPr="009932F6">
        <w:rPr>
          <w:lang w:val="ru-RU"/>
        </w:rPr>
        <w:t xml:space="preserve">ความสุข</w:t>
      </w:r>
      <w:r w:rsidRPr="009932F6">
        <w:rPr>
          <w:lang w:val="ru-RU"/>
        </w:rPr>
        <w:t xml:space="preserve">มา</w:t>
      </w:r>
      <w:r w:rsidRPr="009932F6">
        <w:rPr>
          <w:lang w:val="ru-RU"/>
        </w:rPr>
        <w:t xml:space="preserve">สู่บุคคล</w:t>
      </w:r>
      <w:bookmarkEnd w:id="231"/>
      <w:bookmarkEnd w:id="232"/>
      <w:bookmarkEnd w:id="233"/>
    </w:p>
    <w:p w:rsidRPr="00E24DB9" w:rsidR="00694A07" w:rsidP="00694A07" w:rsidRDefault="00694A07" w14:paraId="5D53CA78" w14:textId="77777777">
      <w:pPr>
        <w:rPr>
          <w:i/>
          <w:iCs/>
          <w:lang w:val="ru-RU"/>
        </w:rPr>
      </w:pPr>
    </w:p>
    <w:p w:rsidRPr="009932F6" w:rsidR="00694A07" w:rsidP="00694A07" w:rsidRDefault="00694A07" w14:paraId="728B5208" w14:textId="77777777">
      <w:pPr>
        <w:pStyle w:val="Heading4"/>
        <w:rPr>
          <w:lang w:val="ru-RU"/>
        </w:rPr>
      </w:pPr>
      <w:bookmarkStart w:name="_Toc196400528" w:id="234"/>
      <w:bookmarkStart w:name="_Toc196894824" w:id="235"/>
      <w:bookmarkStart w:name="_Toc196897748" w:id="236"/>
      <w:r w:rsidRPr="009932F6">
        <w:rPr>
          <w:lang w:val="ru-RU"/>
        </w:rPr>
        <w:t xml:space="preserve">ในยุค</w:t>
      </w:r>
      <w:r w:rsidRPr="009932F6">
        <w:rPr>
          <w:lang w:val="ru-RU"/>
        </w:rPr>
        <w:t xml:space="preserve">ของเรา </w:t>
      </w:r>
      <w:r w:rsidRPr="009932F6">
        <w:rPr>
          <w:lang w:val="ru-RU"/>
        </w:rPr>
        <w:t xml:space="preserve">การเสียสละตนเอง</w:t>
      </w:r>
      <w:r w:rsidRPr="009932F6">
        <w:rPr>
          <w:lang w:val="ru-RU"/>
        </w:rPr>
        <w:t xml:space="preserve">เป็น</w:t>
      </w:r>
      <w:r w:rsidRPr="009932F6">
        <w:rPr>
          <w:lang w:val="ru-RU"/>
        </w:rPr>
        <w:t xml:space="preserve">สิ่งที่หาได้ยาก</w:t>
      </w:r>
      <w:bookmarkEnd w:id="234"/>
      <w:bookmarkEnd w:id="235"/>
      <w:bookmarkEnd w:id="236"/>
    </w:p>
    <w:p w:rsidRPr="00B536EC" w:rsidR="00694A07" w:rsidP="00694A07" w:rsidRDefault="00694A07" w14:paraId="65D6E11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“ลูกๆ นั้นเป็นเพียงความรบกวนเท่านั้น” ผู้หญิงคนหนึ่งที่มีทุกอย่างกล่าวกับฉัน ลูกๆ ของเธอเป็นภาระต่อเธอ! หากแม่คิดเช่นนี้ เธอก็ไม่มีประโยชน์อะไรเลย เพราะความรักเป็นธรรมชาติของแม่ แม่คนหนึ่งอาจปล่อยให้ลูกสาวนอนจนถึงสิบโมงเช้าก่อนที่เธอจะแต่งงาน อย่างไรก็ตาม ตั้งแต่ช่วงเวลาที่เธอเองกลายเป็นแม่และต้องให้ลูกกิน อาบน้ำ และดูแลลูก เธอจะไม่นอนทั้งคืนเลย เพราะเครื่องยนต์ได้เริ่มทำงานแล้ว ด้วยจิตวิญญาณแห่งการเสียสละ คนนั้นจะไม่บ่นหรือรู้สึกเป็นภาระ แต่จะรู้สึกยินดี นั่นคือพื้นฐานทั้งหมด: จิตวิญญาณแห่งการเสียสละต้องมีอยู่ และผู้หญิงคนนี้ หากเธอจะพูดว่า </w:t>
      </w:r>
      <w:r w:rsidRPr="00B536EC">
        <w:rPr>
          <w:sz w:val="24"/>
          <w:lang w:val="ru-RU"/>
        </w:rPr>
        <w:t xml:space="preserve">‘พระเจ้าข้า ข้าจะขอบคุณพระองค์อย่างไรดี? พระองค์ไม่เพียงประทานลูกให้ข้า แต่ยังประทานพรมากมายด้วย มีคนมากมายที่ไม่มีอะไรเลย แต่ข้ามีบ้านหลายหลัง มรดกจากพ่อ ข้ามีสามีที่รับเงินเดือนดี และข้ายังได้รับค่าเช่าจากสองแห่ง!… ฉันไม่มีความยากลำบากเลย ฉันจะขอบคุณพระองค์ได้อย่างไร พระเจ้าของฉัน? ฉันไม่สมควรได้รับสิ่งเหล่านี้ทั้งหมด” หากเธอคิดเช่นนั้นแล้ว พร้อมกับการสรรเสริญ </w:t>
      </w:r>
      <w:r w:rsidRPr="00B536EC">
        <w:rPr>
          <w:sz w:val="24"/>
          <w:lang w:val="ru-RU"/>
        </w:rPr>
        <w:t xml:space="preserve">ความรู้สึก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ของความโชคร้ายก็จะ</w:t>
      </w:r>
      <w:r w:rsidRPr="00B536EC">
        <w:rPr>
          <w:sz w:val="24"/>
          <w:lang w:val="ru-RU"/>
        </w:rPr>
        <w:t xml:space="preserve">หายไป</w:t>
      </w:r>
      <w:r w:rsidRPr="00B536EC">
        <w:rPr>
          <w:sz w:val="24"/>
          <w:lang w:val="ru-RU"/>
        </w:rPr>
        <w:t xml:space="preserve">; นั่นคือ หากเธอเพียงแต่ขอบคุณพระเจ้าทั้งวันทั้งคืน สิ่งนั้นก็เพียงพอแล้ว </w:t>
      </w:r>
    </w:p>
    <w:p w:rsidRPr="00B536EC" w:rsidR="00694A07" w:rsidP="00694A07" w:rsidRDefault="00694A07" w14:paraId="7F85DD4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การเสียสละ, เกโรนดา, นำความสุขมา </w:t>
      </w:r>
    </w:p>
    <w:p w:rsidRPr="00B536EC" w:rsidR="00694A07" w:rsidP="00694A07" w:rsidRDefault="00694A07" w14:paraId="4D87209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โอ้ ความสุขแบบนั้นคืออะไรกัน! รสชาติของความสุขจากการเสียสละนี้ คนสมัยนี้ไม่รู้จักเลย และนั่นคือเหตุผลที่พวกเขาต้องทุกข์ทรมานอย่างหนัก พวกเขาไม่มีอุดมการณ์ในใจ; พวกเขาถูกกดดันด้วยความเป็นอยู่ของชีวิตเอง ความกล้าหาญและการเสียสละตนเองคือแรงผลักดันภายในตัวคน หากแรงผลักดันนี้ขาดหายไป คนนั้นก็จะทุกข์ทรมาน ในสมัยก่อน ในหมู่บ้าน ผู้คนจะทำงานอย่างเงียบๆ ในยามค่ำคืน โดยระมัดระวังไม่ให้ใครเห็น เพื่อเปิดทาง — เพื่อให้หลังจากที่พวกเขาเสียชีวิตแล้ว ผู้อื่นจะได้ระลึกถึงพวกเขา ปัจจุบันนี้ จิตวิญญาณแห่งการเสียสละตนเองเช่นนี้หาได้ยากยิ่ง ครั้งหนึ่ง บนภูเขาอาทอส ระหว่างขบวนแห่ ฉันได้เห็นพระสงฆ์เดินตามทาง แล้วผ้าคลุมของพวกเขาก็ติดกิ่งไม้ แต่ไม่มีผู้ใดเลยที่หักกิ่งไม้นั้นเพื่อให้ทางเดินสะดวกขึ้นสำหรับผู้ที่เดินตามหลัง; ทุกคนต่างก้มตัวลงเพื่อไม่ให้ผ้าคลุมติดกิ่งไม้ มันเหมือนว่าพวกเขากำลังก้มหัวลงต่อหน้านั้น! ถ้ามันเป็น “พุ่มไม้ที่ไม่ถูกเผา” ก็คงจะดีไปเลย! แต่ทุกคนต่างคิดว่า: </w:t>
      </w:r>
      <w:r w:rsidRPr="00B536EC">
        <w:rPr>
          <w:sz w:val="24"/>
          <w:lang w:val="ru-RU"/>
        </w:rPr>
        <w:t xml:space="preserve">‘ให้คนอื่นทำไปเถอะ; ฉันแค่อยากผ่านไปได้เอง’ แต่ทำไมคุณไม่ทำล่ะ ถ้าคุณเป็นคนแรกที่เห็นกิ่งไม้นั้น? ท้ายที่สุดแล้ว นั่นคือพฤติกรรมของคนโลกีย์—ผู้ที่ไม่เชื่อในพระเจ้า ชีวิตแบบนั้นมีประโยชน์อะไรกับฉัน? ตายไปยังดีกว่าพันเท่า จุดสำคัญคือต้องคิดถึงผู้อื่น คิดถึงความเจ็บปวดของพวกเขา </w:t>
      </w:r>
    </w:p>
    <w:p w:rsidRPr="00B536EC" w:rsidR="00694A07" w:rsidP="00694A07" w:rsidRDefault="00694A07" w14:paraId="53FB4B3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โลกนี้ได้สูญเสียการควบคุมตัวเองไปแล้ว ความรักและการเสียสละตัวเองได้หายไปจากผู้คนแล้ว ฉันเคยเล่าให้คุณฟังเกี่ยวกับสภาพของฉันเมื่อถูกไส้เลื่อนโจมตีขณะอยู่ในคาลิวาบนภูเขาศักดิ์สิทธิ์ เมื่อมีใครนั้นเคาะประตูด้วยค้อนใกล้ประตู ฉันก็จะออกไปในหิมะ [และความหนาว] เพื่อเปิดประตู หากผู้มาเยือนมีปัญหาที่ร้ายแรง ฉันก็ไม่ได้รู้สึกถึงความเจ็บปวดของตัวเองเลย ทั้งที่เพียงไม่กี่นาทีก่อนหน้านั้น ฉันยังถูก [ตัวจริง] กดติดกับเตียงอยู่ ฉันจะเสนออาหารหรือเครื่องดื่มให้ผู้มาเยือน: ด้วยมือหนึ่งฉันจะเสิร์ฟให้พวกเขา ส่วนมืออีกมือหนึ่งจะจับไส้เลื่อนไว้ไม่ให้เคลื่อนที่ ตลอดเวลาที่เราพูดคุยกัน แม้จะเจ็บปวดอย่างรุนแรง ผมก็ไม่พิงตัวกับสิ่งใดทั้งสิ้น เพื่อไม่ให้เขาสังเกตเห็นว่าผมกำลังเจ็บปวด และเมื่อผู้มาเยือนจากไป ผมก็จะก้มตัวลงเพราะความเจ็บปวดอีกครั้ง ไม่ใช่ว่าความเจ็บปวดนั้นหายไป หรือว่าผมกำลังหายดีอย่างมหัศจรรย์—ไม่ใช่เลย ผมเห็นว่าชายคนนั้นกำลังเจ็บปวด และผมก็ลืมความเจ็บปวดของตัวเองไป ความมหัศจรรย์เกิดขึ้นเมื่อคุณร่วมแบ่งปันความเจ็บปวดกับผู้อื่น สิ่งสำคัญคือคุณต้องรู้สึกถึงเขาเหมือนพี่น้อง และรู้สึกเจ็บปวดแทนเขา ความเจ็บปวดนี้สัมผัสถึงพระเจ้า และความมหัศจรรย์ก็เกิดขึ้น เพราะไม่มีสิ่งใดที่เคลื่อนไหวพระเจ้าได้ลึกซึ้งเท่าความเอื้อเฟื้ออันสูงส่ง—นั่นคือ การเสียสละตนเอง แต่ในยุคสมัยของเรา ความเอื้อเฟื้อเผื่อแผ่เป็นสิ่งที่หาได้ยาก เพราะความเห็นแก่ตัวและความสนใจแต่ประโยชน์ส่วนตัวได้ครอบงำไปแล้ว แทบจะหาคนที่ยอมกล่าวว่า </w:t>
      </w:r>
      <w:r w:rsidRPr="00B536EC">
        <w:rPr>
          <w:sz w:val="24"/>
          <w:lang w:val="ru-RU"/>
        </w:rPr>
        <w:t xml:space="preserve">‘ฉันจะให้โอกาสแก่ผู้อื่น และรอถึงตาฉันเอง’ ได้ยากเหลือเกิน มีเพียงไม่กี่คนเท่านั้นที่เป็นวิญญาณอันเปี่ยมด้วยพรที่คิดถึงผู้อื่น! แม้แต่ในหมู่ผู้ที่มีจิตวิญญาณสูงส่ง ก็ยังมีจิตวิญญาณที่น่ารังเกียจนี้อยู่ นั่นคือจิตวิญญาณแห่งความเฉยเมย </w:t>
      </w:r>
    </w:p>
    <w:p w:rsidRPr="00B536EC" w:rsidR="00694A07" w:rsidP="00694A07" w:rsidRDefault="00694A07" w14:paraId="6A80E2C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การทำความดีจะดีอย่างแท้จริงก็ต่อเมื่อผู้ทำต้องเสียสละสิ่งใดสิ่งหนึ่งของตัวเอง: เช่น การนอน การพักผ่อน และสิ่งอื่น ๆ ที่คล้ายกัน นั่นคือเหตุผลที่พระคริสต์ตรัสว่า: </w:t>
      </w:r>
      <w:r w:rsidRPr="00986B98">
        <w:rPr>
          <w:i/>
          <w:iCs/>
          <w:sz w:val="24"/>
          <w:lang w:val="ru-RU"/>
        </w:rPr>
        <w:t xml:space="preserve">‘</w:t>
      </w:r>
      <w:r w:rsidRPr="00B536EC">
        <w:rPr>
          <w:i/>
          <w:iCs/>
          <w:sz w:val="24"/>
          <w:lang w:val="ru-RU"/>
        </w:rPr>
        <w:t xml:space="preserve">…จากความขาดแคลน</w:t>
      </w:r>
      <w:r w:rsidRPr="00986B98">
        <w:rPr>
          <w:i/>
          <w:iCs/>
          <w:sz w:val="24"/>
          <w:lang w:val="ru-RU"/>
        </w:rPr>
        <w:t xml:space="preserve">ของตัวเอง…’</w:t>
      </w:r>
      <w:r>
        <w:rPr>
          <w:rStyle w:val="FootnoteReference"/>
          <w:i/>
          <w:iCs/>
          <w:sz w:val="24"/>
        </w:rPr>
        <w:footnoteReference w:id="157"/>
      </w:r>
      <w:r w:rsidRPr="00B536EC">
        <w:rPr>
          <w:sz w:val="24"/>
          <w:lang w:val="ru-RU"/>
        </w:rPr>
        <w:t xml:space="preserve"> เมื่อฉันทำความดีหลังจากได้พักผ่อนแล้ว มันก็ไม่ได้ทำให้ฉันเสียอะไรมากนัก อย่างไรก็ตาม หากผมรู้สึกเหนื่อย และ เช่น ไปช่วยชี้ทางให้ใครสักคนที่มาขอความช่วยเหลือ ก็ต้องเสียสละอย่างมาก แต่เมื่อผมได้นอนหลับอย่างสบายในคืนก่อน แล้วต้องอดนอนทั้งคืนเพื่อไปช่วยเหลือผู้ที่ต้องการความช่วยเหลือ ค่าใช้จ่ายทางจิตใจนี้ก็น้อยมาก ยิ่งไปกว่านั้น หากผมเพลิดเพลินกับการสนทนา ผมอาจทำเช่นนั้นเพียงเพื่อได้รับความสุขจากการอยู่ร่วมกับผู้อื่นและสนุกสนานเล็กน้อย แต่เมื่อผมเหนื่อยล้าและต้องเสียสละเพื่อช่วยเหลือผู้อื่น ผมจะรู้สึกถึงความสุขอันประเสริฐ และถูกความพรของพระเจ้าโอบล้อมไว้ </w:t>
      </w:r>
    </w:p>
    <w:p w:rsidRPr="00B536EC" w:rsidR="00694A07" w:rsidP="00694A07" w:rsidRDefault="00694A07" w14:paraId="6D87F04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แต่หากใครนั้นรู้สึกว่าการช่วยเหลือผู้อื่นเป็นภาระ ไม่เพียงแต่การช่วยเหลือผู้อื่น แต่แม้กระทั่งการทำสิ่งใดเพื่อตัวเอง ก็ทำให้เขาเหนื่อยล้าแม้กระทั่งการพักผ่อนเอง คนเดียวกันที่ช่วยเหลือเพื่อนบ้านจะพบความพักผ่อนจากความเหนื่อยล้าของตนเอง หากใครมีจิตวิญญาณแห่งการเสียสละตัวเอง เมื่อเห็นใครสักคน—เช่น คนที่ร่างกายอ่อนล้า ทำงานหนักจนเหนื่อยล้า—เขาจะพูดกับคนนั้นว่า: </w:t>
      </w:r>
      <w:r w:rsidRPr="00B536EC">
        <w:rPr>
          <w:sz w:val="24"/>
          <w:lang w:val="ru-RU"/>
        </w:rPr>
        <w:t xml:space="preserve">‘นั่งลง พักสักหน่อย’—และทำงานนั้นแทนเขาเอง ผู้ที่เหนื่อยล้าจะได้พักผ่อนทางกายภาพ ส่วนผู้ที่ช่วยเหลือเขาจะได้รับความสดชื่นทางจิตวิญญาณ ไม่ว่าคนจะทำสิ่งใด ก็ต้องทำด้วยใจจริง มิฉะนั้น ผู้ทำจะไม่เปลี่ยนแปลงทางจิตวิญญาณ สิ่งที่ทำด้วยใจจริงจะไม่ทำให้เหนื่อยล้า ใจนั้นเหมือนอุปกรณ์ที่ชาร์จตัวเองได้: ยิ่งทำงานมาก ยิ่งชาร์จพลังงานได้มาก ลองดูเครื่องตัดไม้เป็นตัวอย่าง: เมื่อมันตัดตอไม้ที่ผุ มันจะส่งเสียง </w:t>
      </w:r>
      <w:r w:rsidRPr="00B536EC">
        <w:rPr>
          <w:sz w:val="24"/>
          <w:lang w:val="ru-RU"/>
        </w:rPr>
        <w:t xml:space="preserve">‘fr-r-r’… แล้วหยุดทำงาน แต่เมื่อมันตัดไม้ที่แข็ง </w:t>
      </w:r>
      <w:r w:rsidRPr="00B536EC">
        <w:rPr>
          <w:sz w:val="24"/>
          <w:lang w:val="ru-RU"/>
        </w:rPr>
        <w:t xml:space="preserve">มันจะ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ทำงานต่อไป ชาร์จพลังงานให้ตัวเอง และตัดไม้ต่อไป และไม่เพียงแต่ในการให้ แต่เมื่อเรากำลังจะรับสิ่งใดมา เราต้องไม่คิดถึงตัวเอง แต่ต้องพยายามเสมอเพื่อสิ่งที่นำความสงบมาสู่จิตวิญญาณของผู้อื่น ไม่ควรมีความโลภในใจเรา เราต้องไม่คิดว่าจะมีความสิทธิที่จะรับเท่าที่อยากได้ โดยไม่เหลืออะไรไว้ให้ผู้อื่น </w:t>
      </w:r>
    </w:p>
    <w:p w:rsidRPr="00B536EC" w:rsidR="00694A07" w:rsidP="00694A07" w:rsidRDefault="00694A07" w14:paraId="131A091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อีกครั้งหนึ่งครับ เกโรนดา ทุกอย่างก็กลับมาสู่จิตวิญญาณแห่งการเสียสละตัวเอง </w:t>
      </w:r>
    </w:p>
    <w:p w:rsidRPr="00B536EC" w:rsidR="00694A07" w:rsidP="00694A07" w:rsidRDefault="00694A07" w14:paraId="68DCB39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แต่สิ่งนั้นก็คือรากฐานสำคัญที่สุดของชีวิตทางจิตวิญญาณทั้งหมด! และท่านรู้ไหมว่าคนเราจะรู้สึกสุขเพียงใดเมื่ออุทิศตัวเองเป็นเครื่องบูชา? เขาไม่อาจบรรยายความสุขที่ตนได้รับได้ ความสุขสูงสุดเกิดจากความเสียสละ เฉพาะผ่านความเสียสละเท่านั้นที่บุคคลจะคงอยู่ในความสัมพันธ์กับพระคริสต์ เพราะพระคริสต์คือเครื่องบูชา และนี่เองคือจุดที่บุคคลเริ่มสัมผัสสวรรค์หรือนรก ผู้ทำความดีจะรู้สึกยินดี เพราะเขาได้รับรางวัลเป็นความปลอบประโลมจากพระเจ้า แต่ผู้ที่ทำความชั่วจะประสบกับความทุกข์ทรมาน </w:t>
      </w:r>
    </w:p>
    <w:p w:rsidRPr="00E24DB9" w:rsidR="00694A07" w:rsidP="00694A07" w:rsidRDefault="00694A07" w14:paraId="75E38791" w14:textId="77777777">
      <w:pPr>
        <w:rPr>
          <w:lang w:val="ru-RU"/>
        </w:rPr>
      </w:pPr>
    </w:p>
    <w:p w:rsidRPr="009932F6" w:rsidR="00694A07" w:rsidP="00694A07" w:rsidRDefault="00694A07" w14:paraId="34D4B758" w14:textId="77777777">
      <w:pPr>
        <w:pStyle w:val="Heading4"/>
        <w:rPr>
          <w:lang w:val="ru-RU"/>
        </w:rPr>
      </w:pPr>
      <w:bookmarkStart w:name="_Toc196400529" w:id="237"/>
      <w:bookmarkStart w:name="_Toc196894825" w:id="238"/>
      <w:bookmarkStart w:name="_Toc196897749" w:id="239"/>
      <w:r w:rsidRPr="009932F6">
        <w:rPr>
          <w:lang w:val="ru-RU"/>
        </w:rPr>
        <w:t xml:space="preserve">ความสงบ</w:t>
      </w:r>
      <w:r w:rsidRPr="009932F6">
        <w:rPr>
          <w:lang w:val="ru-RU"/>
        </w:rPr>
        <w:t xml:space="preserve">ในใจ</w:t>
      </w:r>
      <w:r w:rsidRPr="009932F6">
        <w:rPr>
          <w:lang w:val="ru-RU"/>
        </w:rPr>
        <w:t xml:space="preserve">ของฉัน</w:t>
      </w:r>
      <w:r w:rsidRPr="009932F6">
        <w:rPr>
          <w:lang w:val="ru-RU"/>
        </w:rPr>
        <w:t xml:space="preserve">เกิด</w:t>
      </w:r>
      <w:r w:rsidRPr="009932F6">
        <w:rPr>
          <w:lang w:val="ru-RU"/>
        </w:rPr>
        <w:t xml:space="preserve">จากการ</w:t>
      </w:r>
      <w:r w:rsidRPr="009932F6">
        <w:rPr>
          <w:lang w:val="ru-RU"/>
        </w:rPr>
        <w:t xml:space="preserve">นำ</w:t>
      </w:r>
      <w:r w:rsidRPr="009932F6">
        <w:rPr>
          <w:lang w:val="ru-RU"/>
        </w:rPr>
        <w:t xml:space="preserve">ความสงบ</w:t>
      </w:r>
      <w:r w:rsidRPr="009932F6">
        <w:rPr>
          <w:lang w:val="ru-RU"/>
        </w:rPr>
        <w:t xml:space="preserve">มาให้กับ</w:t>
      </w:r>
      <w:r w:rsidRPr="009932F6">
        <w:rPr>
          <w:lang w:val="ru-RU"/>
        </w:rPr>
        <w:t xml:space="preserve">ผู้อื่น</w:t>
      </w:r>
      <w:bookmarkEnd w:id="237"/>
      <w:bookmarkEnd w:id="238"/>
      <w:bookmarkEnd w:id="239"/>
    </w:p>
    <w:p w:rsidRPr="00B536EC" w:rsidR="00694A07" w:rsidP="00694A07" w:rsidRDefault="00694A07" w14:paraId="5F8A739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แต่ Geronda ท่านครับ คนเราจะสามารถเสียสละได้อย่างไร หากยังไม่เคยลิ้มรสความสุขจากการเสียสละ? </w:t>
      </w:r>
    </w:p>
    <w:p w:rsidRPr="00B536EC" w:rsidR="00694A07" w:rsidP="00694A07" w:rsidRDefault="00694A07" w14:paraId="5D80A89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โดยการวางตัวอยู่ในสถานการณ์ของผู้อื่น เมื่อผมอยู่ในกองทัพ หลุมหลบภัยของเรามักถูกน้ำท่วมบ่อยครั้ง แบตเตอรี่ในวิทยุต้องเปลี่ยน ซึ่งไม่ใช่เรื่องง่ายเลย เพราะสายวิทยุกำลังถูกใช้งานอยู่ ตัวผมเปียกถึงเอว และเสื้อโค้ทของผมแทบจะบิดน้ำออกได้เลย แต่เพื่อไม่ให้คนอื่นต้องทนทุกข์ ผมจึงเลือกทำงานนี้ด้วยตัวเอง และระหว่างที่ทำ ผมก็พบความสุขในมัน ผู้บังคับบัญชาจะพูดกับผมว่า: </w:t>
      </w:r>
      <w:r w:rsidRPr="00B536EC">
        <w:rPr>
          <w:sz w:val="24"/>
          <w:lang w:val="ru-RU"/>
        </w:rPr>
        <w:t xml:space="preserve">‘เมื่อคุณทำงานนี้ ผมก็รู้สึกสบายใจ แต่ผมรู้สึกสงสารคุณ ให้สั่งคนอื่นมาทำแทนเถอะ’ — </w:t>
      </w:r>
      <w:r w:rsidRPr="00B536EC">
        <w:rPr>
          <w:sz w:val="24"/>
          <w:lang w:val="ru-RU"/>
        </w:rPr>
        <w:t xml:space="preserve">“ไม่ครับ ผู้บัญชาการ” ผมจะตอบว่า “ผมรู้สึกสนุกกับงานนี้ครับ” ในครึ่งกองพันของเรามีผู้ปฏิบัติการวิทยุอีกคนหนึ่ง แต่เมื่อเราออกปฏิบัติการ เพื่อไม่ให้เขาตกอยู่ในอันตราย ผมจะไม่ให้เขาถือทั้งแบตเตอรี่และวิทยุ แม้ว่าจะเป็นงานที่หนักสำหรับผมก็ตาม เขาจะถามผมเกี่ยวกับเรื่องนั้น [และรู้สึกไม่พอใจ]: </w:t>
      </w:r>
      <w:r w:rsidRPr="00B536EC">
        <w:rPr>
          <w:sz w:val="24"/>
          <w:lang w:val="ru-RU"/>
        </w:rPr>
        <w:t xml:space="preserve">‘ทำไมคุณไม่ให้ผมถือ?’ — </w:t>
      </w:r>
      <w:r w:rsidRPr="00B536EC">
        <w:rPr>
          <w:sz w:val="24"/>
          <w:lang w:val="ru-RU"/>
        </w:rPr>
        <w:t xml:space="preserve">‘คุณ,’ ผมตอบ, ‘มีภรรยาและลูกแล้ว ถ้าคุณถูกฆ่า ผมต้องรับผิดชอบต่อพระเจ้า’ และพระเจ้าก็ทรงคุ้มครองเราทั้งสอง: พระองค์ไม่ทรงให้ใครในเราทั้งสองถูกฆ่า </w:t>
      </w:r>
    </w:p>
    <w:p w:rsidRPr="00B536EC" w:rsidR="00694A07" w:rsidP="00694A07" w:rsidRDefault="00694A07" w14:paraId="2BD183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สำหรับคนที่มีจิตใจอ่อนไหว การถูกฆ่าตายครั้งเดียวเพื่อปกป้องผู้อื่นด้วยความรัก ยังดีกว่าการแสดงความประมาทหรือความขี้ขลาด และต้องทนทุกข์ทรมานจากความรู้สึกผิดในใจตลอดชีวิต ครั้งหนึ่ง ระหว่างสงครามกลางเมือง การเคลื่อนทัพของฝ่ายกบฏทำให้เราถูกตัดขาดจากกองกำลังหลักที่อยู่ด้านหลังหมู่บ้าน ทหารกำลังจะจับสลากเพื่อตัดสินว่าใครจะเข้าไปในหมู่บ้านเพื่อหาเสบียง </w:t>
      </w:r>
      <w:r w:rsidRPr="00B536EC">
        <w:rPr>
          <w:sz w:val="24"/>
          <w:lang w:val="ru-RU"/>
        </w:rPr>
        <w:t xml:space="preserve">‘ผมจะไป’ ผมกล่าว หากคนที่ไม่มีประสบการณ์และไม่ระมัดระวังไปแทน เขาอาจถูกฆ่า และจิตสำนึกของผมจะทรมานผมหลังจากนั้น </w:t>
      </w:r>
      <w:r w:rsidRPr="00B536EC">
        <w:rPr>
          <w:sz w:val="24"/>
          <w:lang w:val="ru-RU"/>
        </w:rPr>
        <w:t xml:space="preserve">‘จะดีกว่า,’ ฉันคิด, ‘หากพวกเขาฆ่าฉันแทนที่จะฆ่าคนอื่น แล้วจิตสำนึกของฉันก็จะทรมานฉันไปตลอดชีวิต ฉันจะทนได้อย่างไร?’ </w:t>
      </w:r>
      <w:r w:rsidRPr="00B536EC">
        <w:rPr>
          <w:sz w:val="24"/>
          <w:lang w:val="ru-RU"/>
        </w:rPr>
        <w:t xml:space="preserve">‘คุณน่าจะช่วยเขาได้,’ จิตสำนึกของฉันจะพูดกับฉัน, ‘แล้วทำไมคุณไม่ช่วยเขา?’ นอกจากนี้ ฉันกำลังถือศีลอดและท้องว่างเปล่า… แต่ช่างมันเถอะ ผู้บัญชาการจึงพูดกับผมว่า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‘ฉันอยากให้คุณไปด้วย; คุณจะขึ้นจากน้ำมาอย่างแห้งสนิท และกินอาหารสักหน่อยเพื่อรักษาแรงไว้’ ผมจึงหยิบปืนไรเฟิลแล้วออกเดินทาง กลุ่มกบฏเข้าใจผิดว่าผมเป็นหนึ่งในพวกพวกเขา จึงปล่อยให้ผมผ่านไป ผมถึงหมู่บ้านและเดินเข้าไปในบ้านสองชั้น มีหญิงชราอยู่ตรงนั้น เธอให้อาหารผมเล็กน้อย แล้วผมก็กลับไปยังกลุ่มทหารของตัวเอง </w:t>
      </w:r>
    </w:p>
    <w:p w:rsidRPr="00B536EC" w:rsidR="00694A07" w:rsidP="00694A07" w:rsidRDefault="00694A07" w14:paraId="1FB07D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ผมได้สัมผัสความสุขที่ยิ่งใหญ่ที่สุดในช่วงฤดูหนาวนั้น [บนภูเขา] ท่ามกลางหิมะ ผมจำได้ว่าคืนหนึ่งผมตื่นขึ้นมา ทุกคนกำลังหลับอยู่ และเต็นท์ของเราถูกหิมะฝังไว้ ผมคลานออกจากเต็นท์ คว้าเครื่องวิทยุมา แล้วเริ่มสั่นหิมะให้หลุดออก ผมตรวจสอบดู: มันยังทำงานได้ ผมวิ่งไปหาผู้บัญชาการและเล่าให้เขาฟังว่าเกิดอะไรขึ้น คืนนั้น ผมใช้พลั่วขุดคน 26 คนที่ป่วยเป็นโรคเนื้อตายจากความเย็นออกจากหิมะ </w:t>
      </w:r>
    </w:p>
    <w:p w:rsidRPr="00B536EC" w:rsidR="00694A07" w:rsidP="00694A07" w:rsidRDefault="00694A07" w14:paraId="50B885D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ผมไม่ได้ทำอะไรเพื่อพระคริสต์เลย หากผมได้ทำเพื่อพระคริสต์เพียง 10 เปอร์เซ็นต์ของสิ่งที่ผมทำในช่วงสงคราม ผมคงกำลังสร้างปาฏิหาริย์อยู่ตอนนี้! นั่นคือเหตุผลที่ต่อมาในชีวิตนักบวช ผมมักพูดว่า: </w:t>
      </w:r>
      <w:r w:rsidRPr="00B536EC">
        <w:rPr>
          <w:sz w:val="24"/>
          <w:lang w:val="ru-RU"/>
        </w:rPr>
        <w:t xml:space="preserve">‘ในกองทัพ ผมทนทุกข์ทรมานอย่างนั้นเพื่อประเทศ แต่ผมกำลังทำอะไรเพื่อพระคริสต์?’ หรือกล่าวอีกนัยหนึ่ง เมื่อเทียบกับความทุกข์ทรมานที่ผมทนในกองทัพ ชีวิตนักบวชทำให้ผมรู้สึกเหมือนเจ้าชาย; ที่นี่มันไม่สำคัญเลยว่าจะได้กินขนมปังแห้งสักชิ้นหรือไม่ เพราะตอนนั้น ระหว่างการปฏิบัติการ คุณรู้ไหมว่าเราถือศีลอดแบบไหน? เราต้องกินหิมะ! คนอื่นอย่างน้อยก็ไปค้นหาในบริเวณนั้นและพบของกินได้ แต่ผมถูกผูกติดกับเครื่องวิทยุ—ผมไม่สามารถทิ้งมันไปได้ ครั้งหนึ่งเราต้องอดอาหารถึงสิบสามวัน: เราได้รับเพียงขนมปังทหารหนึ่งก้อนต่อคนและปลาเฮอร์ริ่งครึ่งตัว ผมดื่มน้ำจากรอยเท้าสัตว์ และไม่ใช่น้ำฝนที่สะอาด แต่น้ำที่ผสมกับดินโคลน และครั้งหนึ่งผมยังได้ลิ้มรส </w:t>
      </w:r>
      <w:r w:rsidRPr="00B536EC">
        <w:rPr>
          <w:sz w:val="24"/>
          <w:lang w:val="ru-RU"/>
        </w:rPr>
        <w:t xml:space="preserve">‘น้ำเลมอนเนด’</w:t>
      </w:r>
      <w:r w:rsidRPr="00B536EC">
        <w:rPr>
          <w:sz w:val="24"/>
          <w:lang w:val="ru-RU"/>
        </w:rPr>
        <w:t xml:space="preserve"> ด้วย</w:t>
      </w:r>
      <w:r w:rsidRPr="00B536EC">
        <w:rPr>
          <w:sz w:val="24"/>
          <w:lang w:val="ru-RU"/>
        </w:rPr>
        <w:t xml:space="preserve">! ครั้งนั้น ความกระหายของผมถึงขีดสุดแล้ว เมื่อผมเห็นรอยเท้าสัตว์ที่เต็มไปด้วยน้ำ — น้ำสีเหลือง! ผมดื่มมันไม่หยุด!… และนั่นคือเหตุผล</w:t>
      </w:r>
      <w:r w:rsidRPr="00B536EC">
        <w:rPr>
          <w:sz w:val="24"/>
          <w:lang w:val="ru-RU"/>
        </w:rPr>
        <w:t xml:space="preserve">ที่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ต่อมาในชีวิตนักบวช น้ำ — แม้มันจะเต็มไปด้วยสัตว์รบกวนทุกชนิด — ดูเหมือนเป็นพรอันยิ่งใหญ่สำหรับผม อย่างน้อยมันก็ดูเหมือนน้ำ </w:t>
      </w:r>
    </w:p>
    <w:p w:rsidRPr="00B536EC" w:rsidR="00694A07" w:rsidP="00694A07" w:rsidRDefault="00694A07" w14:paraId="51F2D0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และในคืนหนึ่ง สายสื่อสารด้วยสายเคเบิลถูกตัดขาด เป็นเดือนธันวาคม ปี ค.ศ. 1948 รอบตัวมีกองหิมะสูงตระหง่าน เวลาสี่โมงเย็น เราได้รับคำสั่งให้เดินไปยังหมู่บ้าน (ระยะทางสองชั่วโมง) ซ่อมแซมสายสื่อสารแล้วกลับมา สองชั่วโมงต่อมา ท้องฟ้ามืดสนิทแล้ว ทหารทุกคนเหนื่อยล้าจนหมดแรง และไม่มีกำลังใจที่จะเดินต่อไปได้อีก แล้วเราจะหาสายเคเบิลนั้นเจอได้อย่างไรในกองหิมะสูงขนาดนั้น! </w:t>
      </w:r>
    </w:p>
    <w:p w:rsidRPr="00B536EC" w:rsidR="00694A07" w:rsidP="00694A07" w:rsidRDefault="00694A07" w14:paraId="6B288CE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‘อะไรครับ เกโรนดา ท่านไม่รู้ทางหรือวิธีที่สายเคเบิลถูกวางไว้หรือครับ?’ </w:t>
      </w:r>
    </w:p>
    <w:p w:rsidRPr="00B536EC" w:rsidR="00694A07" w:rsidP="00694A07" w:rsidRDefault="00694A07" w14:paraId="0DB397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ก็รู้เส้นทางหลักอยู่บ้าง แต่คืนก็คงจะมาถึงก่อนที่เราจะถึงหมู่บ้านอยู่ดี สรุปสั้นๆ ก็คือ พวกเขาให้ผมนำทหารไปไม่กี่คน แล้วเราก็ออกเดินทางทันที ก่อนอื่น ขณะที่ยังอยู่ที่ฐานของหน่วย เราใช้พลั่วกวาดหิมะออกจากถนนเพื่อให้ผู้บังคับบัญชามั่นใจ แล้วจึงเดินหน้าไปอีกเล็กน้อย แล้วผมก็พูดกับพวกเขาว่า </w:t>
      </w:r>
      <w:r w:rsidRPr="00B536EC">
        <w:rPr>
          <w:sz w:val="24"/>
          <w:lang w:val="ru-RU"/>
        </w:rPr>
        <w:t xml:space="preserve">‘มาเลย มาเลย เรายังต้องกลับอีก!’ ผมเดินนำหน้าเพราะคนอื่นๆ บ่นไม่หยุด </w:t>
      </w:r>
      <w:r w:rsidRPr="00B536EC">
        <w:rPr>
          <w:sz w:val="24"/>
          <w:lang w:val="ru-RU"/>
        </w:rPr>
        <w:t xml:space="preserve">‘เอลลาดา’ พวกเขาพูดกับผม ‘ไม่มีทางตายได้ แต่ดูสิ เรากำลังจะตาย!’ พวกเขาพูดเรื่องเดิมซ้ำไปซ้ำมาไม่หยุด! ดังนั้นเราจึงเดินต่อไป: ผมจะจมลงในหิมะ พวกเขาก็ดึงผมออกมา ผมจะจมลงอีก พวกเขาก็ดึงผมออกมาอีก… ผมมีดาบ และทุกครั้งทุกครั้ง ผมจะใช้มันแทงหิมะด้านหน้าเพื่อหาที่ก้าวเท้า ผมต้องตรวจสอบอยู่ตลอดเวลา ผมนำทางและบอกพวกเขาว่า: </w:t>
      </w:r>
      <w:r w:rsidRPr="00B536EC">
        <w:rPr>
          <w:sz w:val="24"/>
          <w:lang w:val="ru-RU"/>
        </w:rPr>
        <w:t xml:space="preserve">‘มาเลย มาเลย สัตว์เลี้ยงไม่มากินหญ้าที่นี่และไม่สามารถตัดสายเคเบิลได้ “เราจะถึงหุบเขาหรืออะไรสักแห่งที่สายเคเบิลห้อยอยู่เหนือพื้นดิน แล้วถึงตอนนั้นเราจึงจะตรวจสอบมัน” ในที่สุดเราก็ถึงหมู่บ้านหนึ่ง ซึ่งด้านหน้ามีขั้นบันไดที่ซ่อนอยู่ใต้กองหิมะ และผมก็ตกลงจากขั้นบันไดหนึ่งลงไปในหิมะ ส่วนคนอื่นๆ กลัวจนไม่กล้าเดินต่อไปหรือมาช่วยผม ในที่สุด เราก็ลงไปได้ โดยปีนป่ายจากขั้นบันไดขั้นหนึ่งไปยังขั้นบันไดอีกขั้น — อย่าถามว่าทำอย่างไร — และเข้าหมู่บ้านเมื่อค่ำมืดแล้ว ในบางหุบเขา มีจุดหนึ่งหรือสองจุดที่ผมพบขอบหน้าผา; เราต่อสายเคเบิลและติดต่อกับผู้บัญชาการ </w:t>
      </w:r>
      <w:r w:rsidRPr="00B536EC">
        <w:rPr>
          <w:sz w:val="24"/>
          <w:lang w:val="ru-RU"/>
        </w:rPr>
        <w:t xml:space="preserve">‘กลับตัว’ ผู้บัญชาการบอกเรา แต่เราจะกลับตัวได้อย่างไร? ไม่เพียงแต่คืนได้ลงแล้ว แต่เรายังต้องหาทางปีนกลับขึ้นสู่ขั้นบันไดด้วย! เราลงมาอย่างรีบร้อน! เราจะหาทางกลับได้อย่างไรกัน? </w:t>
      </w:r>
      <w:r w:rsidRPr="00B536EC">
        <w:rPr>
          <w:sz w:val="24"/>
          <w:lang w:val="ru-RU"/>
        </w:rPr>
        <w:t xml:space="preserve">“แต่เราจะกลับได้อย่างไร?” ผมถามผู้บัญชาการ “เราลงมาได้อย่างไรสักอย่าง แต่ตอนนี้จะปีนกลับขึ้นไปได้อย่างไร? ให้กลับพรุ่งนี้เช้าดีกว่า: เราจะออกเดินทางจากปลายอีกด้านของหมู่บ้านและไปทางอื่น” — </w:t>
      </w:r>
      <w:r w:rsidRPr="00B536EC">
        <w:rPr>
          <w:sz w:val="24"/>
          <w:lang w:val="ru-RU"/>
        </w:rPr>
        <w:t xml:space="preserve">“</w:t>
      </w:r>
      <w:r w:rsidRPr="00B536EC">
        <w:rPr>
          <w:sz w:val="24"/>
          <w:lang w:val="ru-RU"/>
        </w:rPr>
        <w:t xml:space="preserve">ไม่มีเรื่อง </w:t>
      </w:r>
      <w:r w:rsidRPr="00B536EC">
        <w:rPr>
          <w:sz w:val="24"/>
          <w:lang w:val="ru-RU"/>
        </w:rPr>
        <w:t xml:space="preserve">‘มา’ อะไรทั้งนั้น” ผู้บัญชาการกล่าว “วันนี้!” โชคดีสำหรับเรา ผู้ช่วยผู้บัญชาการได้ยินการสนทนานี้และวิงวอนให้เขาอนุญาตให้เราพักในหมู่บ้านคืนนี้ ดังนั้นเราจึงทำตามนั้น ในบ้านหนึ่ง พวกเขาให้เราผ้าห่มขนสัตว์หนาๆ สองผืน ผมเริ่มตัวสั่น: เพราะผมเดินอยู่ด้านหน้าเพื่อเปิดทาง และตัวเปียกโชกไปทั้งตัว เพื่อนร่วมทีมเห็นผมน่าสงสาร เพราะผมต้องเผชิญกับสภาพที่ยากลำบากกว่าคนอื่น จึงให้ผมนั่งอยู่ตรงกลาง แล้วเราก็กินอาหารเย็นด้วยขนมปังทหารเพียงแผ่นเดียว ผมไม่จำได้ว่าเคยรู้สึกมีความสุขมากกว่านี้ในชีวิตมาก่อน </w:t>
      </w:r>
    </w:p>
    <w:p w:rsidRPr="00B536EC" w:rsidR="00694A07" w:rsidP="00694A07" w:rsidRDefault="00694A07" w14:paraId="3DB77D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ผมรู้สึกว่าต้องเล่าตัวอย่างเหล่านี้ให้ท่านฟัง เพื่อที่ท่านจะได้เข้าใจว่าการเสียสละนั้นคืออะไร ผมเล่าเรื่องทั้งหมดนี้ให้ท่านฟัง ไม่ใช่เพื่อให้ท่านปรบมือชมเชยผม แต่เพื่อให้ท่านเข้าใจว่าความสุขที่แท้จริงนั้นมาจากไหน </w:t>
      </w:r>
    </w:p>
    <w:p w:rsidRPr="00B536EC" w:rsidR="00694A07" w:rsidP="00694A07" w:rsidRDefault="00694A07" w14:paraId="434D20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และต่อมา ในแผนกสื่อสาร เพื่อนร่วมงานของฉันมักจะหลอกฉัน </w:t>
      </w:r>
      <w:r w:rsidRPr="00B536EC">
        <w:rPr>
          <w:sz w:val="24"/>
          <w:lang w:val="ru-RU"/>
        </w:rPr>
        <w:t xml:space="preserve">“พ่อฉันมาเยี่ยม ฉันต้องไปพบท่านหน่อย ช่วยดูแลงานแทนฉันได้ไหมครับ?” คนหนึ่งจะพูด </w:t>
      </w:r>
      <w:r w:rsidRPr="00B536EC">
        <w:rPr>
          <w:sz w:val="24"/>
          <w:lang w:val="ru-RU"/>
        </w:rPr>
        <w:t xml:space="preserve">“น้องสาวฉันมาเยี่ยมฉัน” อีกคนจะโกหก (เธอไม่ได้เป็นน้องสาวของเขาเลย) ทุกครั้งที่มีใครต้องออกไปด้วยเหตุผลใดก็ตาม ผมก็ต้องเสียสละ: ผมต้องปฏิบัติหน้าที่ตลอดเวลา เพื่อช่วยแทนคนนั้นคนนี้ หลังจากเสร็จเวร ผมจะกวาดพื้นและจัดระเบียบพื้นที่ ไม่มีใครได้รับอนุญาตให้เข้าพื้นที่ของหมวดสัญญาณ – แม้แต่เจ้าหน้าที่จากแผนกอื่น – และนอกจากนี้ ยังเป็นช่วงสงครามด้วย ดังนั้นเราจึงไม่สามารถจ้างพนักงานทำความสะอาดได้ ฉันจะหยิบไม้กวาดมาและกวาดทุกห้อง นั่นคือที่ที่ฉันเรียนรู้วิธีกวาด </w:t>
      </w:r>
      <w:r w:rsidRPr="00B536EC">
        <w:rPr>
          <w:sz w:val="24"/>
          <w:lang w:val="ru-RU"/>
        </w:rPr>
        <w:t xml:space="preserve">“นี่” ฉันจะพูด “คือห้องบริการ สถานที่ที่ในความหมายหนึ่งถือว่าเป็นสถานที่ศักดิ์สิทธิ์; ไม่ควรปล่อยให้รก” ผมไม่ได้ถูกบังคับให้กวาด และผมก็ไม่รู้วิธีทำด้วย: ที่บ้าน ผมไม่เคยจับไม้กวาดเลย และแม้ผมจะอยากทำ พี่สาวผมก็คงจะตีผมให้เจ็บด้วยไม้กวาดนั้นเอง! </w:t>
      </w:r>
      <w:r w:rsidRPr="00B536EC">
        <w:rPr>
          <w:sz w:val="24"/>
          <w:lang w:val="ru-RU"/>
        </w:rPr>
        <w:t xml:space="preserve">‘คนทำความสะอาด,’ เพื่อนร่วมงานของฉันชอบแซวฉันว่า </w:t>
      </w:r>
      <w:r w:rsidRPr="00B536EC">
        <w:rPr>
          <w:sz w:val="24"/>
          <w:lang w:val="ru-RU"/>
        </w:rPr>
        <w:t xml:space="preserve">‘ผู้พลีชีพนิรันดร์’ ฉันไม่สนใจคำพูดนั้นเลย และฉันทำมันไม่ใช่เพื่อจะได้ยินคำว่า </w:t>
      </w:r>
      <w:r w:rsidRPr="00B536EC">
        <w:rPr>
          <w:sz w:val="24"/>
          <w:lang w:val="ru-RU"/>
        </w:rPr>
        <w:t xml:space="preserve">‘ขอบคุณ’ แต่เพราะฉันรู้สึกว่ามันจำเป็น และมันทำให้ฉันมีความสุข </w:t>
      </w:r>
    </w:p>
    <w:p w:rsidRPr="00B536EC" w:rsidR="00694A07" w:rsidP="00694A07" w:rsidRDefault="00694A07" w14:paraId="00D71D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คุณไม่เคยมีความคิด </w:t>
      </w:r>
      <w:r w:rsidRPr="00B536EC">
        <w:rPr>
          <w:sz w:val="24"/>
          <w:lang w:val="ru-RU"/>
        </w:rPr>
        <w:t xml:space="preserve">‘ไม่เหมาะสม’</w:t>
      </w:r>
      <w:r w:rsidRPr="00B536EC">
        <w:rPr>
          <w:sz w:val="24"/>
          <w:lang w:val="ru-RU"/>
        </w:rPr>
        <w:t xml:space="preserve"> เลยหรือ</w:t>
      </w:r>
      <w:r w:rsidRPr="00B536EC">
        <w:rPr>
          <w:sz w:val="24"/>
          <w:lang w:val="ru-RU"/>
        </w:rPr>
        <w:t xml:space="preserve">? เช่น คุณเคยคิดไหมว่า: </w:t>
      </w:r>
      <w:r w:rsidRPr="00B536EC">
        <w:rPr>
          <w:sz w:val="24"/>
          <w:lang w:val="ru-RU"/>
        </w:rPr>
        <w:t xml:space="preserve">‘คนนั้นกำลังออกไปสนุกแทนที่จะมาหาพี่สาว’? </w:t>
      </w:r>
    </w:p>
    <w:p w:rsidRPr="00B536EC" w:rsidR="00694A07" w:rsidP="00694A07" w:rsidRDefault="00694A07" w14:paraId="578483B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ไม่เลย ฉันไม่เคยมีความคิดแบบนั้นเลย ตั้งแต่มีใครสักคนมาบอกฉันว่า </w:t>
      </w:r>
      <w:r w:rsidRPr="00B536EC">
        <w:rPr>
          <w:sz w:val="24"/>
          <w:lang w:val="ru-RU"/>
        </w:rPr>
        <w:t xml:space="preserve">‘ช่วยนั่งแทนฉันสักพักได้ไหม?’ — ก็จบเรื่องแล้ว และยังมีอีกคนที่ขอเงินฉัน โดยอ้างว่าเพื่อลูกๆ ของเขา แต่ไม่เพียงแต่เขาไม่ส่งเงินให้ลูกๆ เลย เขายังขอเงินจากภรรยาเพื่อใช้ส่วนตัวอีกด้วย เข้าใจไหม? และผมไม่ได้ทำเพื่อจะได้ยินคำว่า </w:t>
      </w:r>
      <w:r w:rsidRPr="00B536EC">
        <w:rPr>
          <w:sz w:val="24"/>
          <w:lang w:val="ru-RU"/>
        </w:rPr>
        <w:t xml:space="preserve">‘ทำดีมาก’; ผมรู้สึกว่ามันเป็นความจำเป็น ผมไม่เคยออกจากที่พักของหน่วยเลย; คนอื่นก็ใช้โอกาสนี้มาโยนงานทั้งหมดมาให้ผม ผมต้องทำงานแทนทั้งหมวด สัญญาณเรียกมากมาย ระบบรีเลย์ส่งเสียงดังไม่หยุด... ตอนนั้นผมกลายเป็นคนทรุดโทรมไปเลย ช่วงหนึ่ง ผมมีอุณหภูมิร่างกายถึงสามสิบเก้าจุดห้า แต่ผมไม่บอกใครเลย แต่แล้ว จากความเครียด ผมก็ล้มลงและหมดสติ พวกเขาวางผมลงบนเปล และผมได้ยินเพื่อนร่วมงานพูดว่า: </w:t>
      </w:r>
      <w:r w:rsidRPr="00B536EC">
        <w:rPr>
          <w:sz w:val="24"/>
          <w:lang w:val="ru-RU"/>
        </w:rPr>
        <w:t xml:space="preserve">‘เอาล่ะ Venedikt,</w:t>
      </w:r>
      <w:r>
        <w:rPr>
          <w:rStyle w:val="FootnoteReference"/>
          <w:sz w:val="24"/>
          <w:lang w:val="ru-RU"/>
        </w:rPr>
        <w:footnoteReference w:id="158"/>
      </w:r>
      <w:r w:rsidRPr="00B536EC">
        <w:rPr>
          <w:sz w:val="24"/>
          <w:lang w:val="ru-RU"/>
        </w:rPr>
        <w:t xml:space="preserve"> ไปซ่อมใหญ่เลย; เราจะพาคุณบนเปลนี้ไปยังที่ที่พวกเขาซ่อมรถเก่า’ และพวกเขาก็พาผมไปโรงพยาบาล ที่นั่นผมถูกทิ้งไว้โดยไม่มีใครดูแล—ใครจะมาดูแลผมได้ล่ะ เมื่อทุกคนต่างยุ่งอยู่กับผู้บาดเจ็บ?—แต่ผมกลับรู้สึกสุขใจ ความสุขใจที่เกิดจากความเสียสละ เพราะความสงบในใจผมเกิดจากการนำความสงบมาสู่ผู้อื่น </w:t>
      </w:r>
    </w:p>
    <w:p w:rsidRPr="00E24DB9" w:rsidR="00694A07" w:rsidP="00694A07" w:rsidRDefault="00694A07" w14:paraId="11BD63A4" w14:textId="77777777">
      <w:pPr>
        <w:rPr>
          <w:lang w:val="ru-RU"/>
        </w:rPr>
      </w:pPr>
    </w:p>
    <w:p w:rsidRPr="009932F6" w:rsidR="00694A07" w:rsidP="00694A07" w:rsidRDefault="00694A07" w14:paraId="29A441F4" w14:textId="77777777">
      <w:pPr>
        <w:pStyle w:val="Heading4"/>
        <w:rPr>
          <w:lang w:val="ru-RU"/>
        </w:rPr>
      </w:pPr>
      <w:bookmarkStart w:name="_Toc196400530" w:id="240"/>
      <w:bookmarkStart w:name="_Toc196894826" w:id="241"/>
      <w:bookmarkStart w:name="_Toc196897750" w:id="242"/>
      <w:r w:rsidRPr="009932F6">
        <w:rPr>
          <w:lang w:val="ru-RU"/>
        </w:rPr>
        <w:t xml:space="preserve">ยิ่ง</w:t>
      </w:r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ลืม</w:t>
      </w:r>
      <w:r w:rsidRPr="009932F6">
        <w:rPr>
          <w:lang w:val="ru-RU"/>
        </w:rPr>
        <w:t xml:space="preserve">ตัวตัวเอง</w:t>
      </w:r>
      <w:r w:rsidRPr="009932F6">
        <w:rPr>
          <w:lang w:val="ru-RU"/>
        </w:rPr>
        <w:t xml:space="preserve">มากเท่าไร </w:t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ก็</w:t>
      </w:r>
      <w:r w:rsidRPr="009932F6">
        <w:rPr>
          <w:lang w:val="ru-RU"/>
        </w:rPr>
        <w:t xml:space="preserve">ยิ่งระลึก</w:t>
      </w:r>
      <w:r w:rsidRPr="009932F6">
        <w:rPr>
          <w:lang w:val="ru-RU"/>
        </w:rPr>
        <w:t xml:space="preserve">ถึง</w:t>
      </w:r>
      <w:r w:rsidRPr="009932F6">
        <w:rPr>
          <w:lang w:val="ru-RU"/>
        </w:rPr>
        <w:t xml:space="preserve">เร</w:t>
      </w:r>
      <w:r w:rsidRPr="009932F6">
        <w:rPr>
          <w:lang w:val="ru-RU"/>
        </w:rPr>
        <w:t xml:space="preserve">ามากเท่านั้น</w:t>
      </w:r>
      <w:bookmarkEnd w:id="240"/>
      <w:bookmarkEnd w:id="241"/>
      <w:bookmarkEnd w:id="242"/>
    </w:p>
    <w:p w:rsidRPr="00B536EC" w:rsidR="00694A07" w:rsidP="00694A07" w:rsidRDefault="00694A07" w14:paraId="1D82EA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ผู้ที่มีจิตวิญญาณแห่งการเสียสละและความเชื่อในพระเจ้าจะไม่คิดถึงตัวเอง หากใครไม่ปลูกฝังจิตวิญญาณแห่งการเสียสละในตัวเอง ก็จะคิดถึงแต่ตัวเองและต้องการให้ผู้อื่นเสียสละเพื่อตัวเอง แต่ผู้ที่คิดถึงตัวเองเท่านั้นจะกลายเป็นคนที่ถูกแยกตัวทั้งจากผู้คนและจากพระเจ้า — การถูกแยกตัวสองชั้น — และไม่ได้รับพระคุณจากพระเจ้า คนเช่นนี้ไม่มีประโยชน์อะไรเลย และลองคิดดู: ในที่สุดแล้ว ไม่มีใครจะสนับสนุน — แม้แต่ในความหมายของมนุษย์ — ผู้ที่คิดถึงตัวเอง ความยากลำบากของตัวเอง และสิ่งอื่น ๆ อยู่ตลอดเวลา ในยามที่จำเป็น ไม่ต้องพูดถึงว่าเขาจะไม่ได้รับความช่วยเหลือจากพระเจ้า แต่เขาก็จะไม่ได้รับความช่วยเหลือจากมนุษย์ด้วย! แล้วคนนี้จะไปหาความช่วยเหลือที่นี่ที่นั่น; คือ เขาจะพยายามหาความช่วยเหลือจากผู้อื่น แต่จะไม่สามารถหาได้ ในทางตรงกันข้าม สำหรับคนที่ไม่ได้คิดถึงตัวเอง แต่คิดถึงผู้อื่นอยู่เสมอ—พระเจ้าทรงคิดถึงคนเช่นนี้ตลอดเวลา และแล้วผู้คนอื่นๆ ก็คิดถึงเขาด้วย ยิ่งคนใดลืมตัวเองมากเท่าไร พระเจ้าก็ยิ่งทรงระลึกถึงเขามากเท่านั้น ยกตัวอย่างเช่น วัดชุมชน: ผู้ที่มีจิตเสียสละจะถวายตัวเอง มอบตัวให้ผู้อื่น คุณคิดว่าคนอื่นๆ ไม่สังเกตเห็นสิ่งนี้หรือ? และพวกเขาจะลืมคิดถึงจิตวิญญาณนี้ไปได้อย่างไร ซึ่งอุทิศตัวเองทั้งหมดให้กับผู้อื่น โดยไม่คิดถึงตัวเองเลย? และพระเจ้าจะลืมคิดถึงจิตวิญญาณนี้ไปได้อย่างไร? นี่คือสิ่งที่ยิ่งใหญ่ ในเรื่องนี้ พระพรของพระเจ้าปรากฏชัด; ภาพลักษณ์ของการกระทำอันศักดิ์สิทธิ์ก็มองเห็นได้ </w:t>
      </w:r>
    </w:p>
    <w:p w:rsidRPr="00B536EC" w:rsidR="00694A07" w:rsidP="00694A07" w:rsidRDefault="00694A07" w14:paraId="42591E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เมื่อเผชิญกับสถานการณ์ที่ยากลำบาก คนนั้นจะถูกทดสอบ ความรักที่แท้จริงและการเสียสละตนเองจะปรากฏขึ้นในช่วงเวลาเช่นนี้ เมื่อเราพูดว่าใครนั้นเป็นผู้เสียสละตัวเอง หมายความว่าในยามอันตราย เขาไม่คิดถึงตัวเองก่อน แต่คิดถึงผู้อื่นก่อน เพราะอย่างที่คำพังเพยกล่าวไว้ว่า: </w:t>
      </w:r>
      <w:r w:rsidRPr="00B536EC">
        <w:rPr>
          <w:sz w:val="24"/>
          <w:lang w:val="ru-RU"/>
        </w:rPr>
        <w:t xml:space="preserve">‘เพื่อนในยามยากคือเพื่อนแท้’ หากสมมติว่า (ขออย่าให้เกิดขึ้น) ระเบิดเริ่มตกลงมาทันทีในตอนนี้ ก็จะเห็นได้ชัดเจนว่าใครคิดถึงผู้อื่น และใครคิดถึงตัวเองเท่านั้น แต่ผู้ที่เคยชินกับการคิดถึงตัวเองเท่านั้น ในยามวิกฤตก็ยังคงคิดถึงตัวเองเท่านั้น และพระเจ้าจะไม่ทรงคิดถึงบุคคลเช่นนั้น ส่วนหากมีผู้ใดเรียนรู้ไว้ล่วงหน้าที่จะไม่คิดถึงตัวเองแต่คิดถึงผู้อื่น แม้ในยามอันตรายเขาก็จะคิดถึงผู้อื่นเช่นกัน และจะเห็นได้ชัดเจนว่าใครคือผู้มีความเสียสละที่แท้จริง และใครคือผู้ที่ถูกขับเคลื่อนด้วยความรักตัวเอง </w:t>
      </w:r>
    </w:p>
    <w:p w:rsidRPr="00B536EC" w:rsidR="00694A07" w:rsidP="00694A07" w:rsidRDefault="00694A07" w14:paraId="6FE7AC6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หากผู้คริสเตียนไม่เริ่มเสียสละบางสิ่งตั้งแต่ตอนนี้—ความปรารถนาส่วนตัวบางอย่าง หรือความเห็นแก่ตัวบางอย่าง—เขาจะไปถึงจุดที่เมื่อเผชิญกับวิกฤต เขาพร้อมที่จะเสียสละชีวิตตนเองได้อย่างไร? และหากเขาตอนนี้ยังกลัวการทำงานหนัก และกังวลว่าจะต้องทำงานหนักกว่าคนอื่นเพียงเล็กน้อย เขาจะไปถึงสภาพที่พร้อมจะรีบเสียสละชีวิตเพื่อผู้อื่นได้อย่างไร? หากพวกเขาปัจจุบันนี้ยังหมกมุ่นอยู่กับเรื่องเล็กน้อยที่เกี่ยวข้องกับตัวเอง แล้วเมื่อชีวิตของพวกเขาเองอยู่ในอันตราย พวกเขาจะคิดถึงผู้อื่นได้อย่างไร? ในตอนนั้นจะยิ่งยากขึ้น หากช่วงเวลาที่ยากลำบากมาถึง และคนเช่นนี้เห็นเพื่อนบ้านของเขาที่ล้มลงบนถนนเพราะเป็นไข้ เขาจะทิ้งเขาไว้ที่นั่น เดินจากไป และพูดว่า: </w:t>
      </w:r>
      <w:r w:rsidRPr="00B536EC">
        <w:rPr>
          <w:sz w:val="24"/>
          <w:lang w:val="ru-RU"/>
        </w:rPr>
        <w:t xml:space="preserve">‘ฉันควรไปนอนพักเองดีกว่า กลัวว่าฉันจะล้มลงด้วย’ </w:t>
      </w:r>
    </w:p>
    <w:p w:rsidRPr="00B536EC" w:rsidR="00694A07" w:rsidP="00694A07" w:rsidRDefault="00694A07" w14:paraId="25CE595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แต่ในสงคราม นี่คือการต่อสู้เพื่อชีวิต—ทั้งชีวิตของคุณและชีวิตของผู้อื่น ความกล้าหาญอยู่ที่การรีบวิ่งไปช่วยเหลือผู้อื่น แต่หากไม่มีการเสียสละตนเอง ทุกคนก็จะพยายามรักษาชีวิตตัวเองเท่านั้น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แต่มีสิ่งที่สังเกตได้ดังนี้: ในสงคราม ลูกกระสุนหรือทุ่นระเบิดมักจะพบคนที่พยายามหลบหนีเสมอ คนเช่นนี้ดูเหมือนต้องการหลีกเลี่ยงอันตราย แต่กลับยิ่งเร่งให้ตัวเองพินาศเร็วขึ้น นั่นคือเหตุผลที่เราไม่ควรพยายามหลบหนีจากอันตราย และโดยเฉพาะอย่างยิ่งไม่ควรทำเช่นนั้นโดยแลกกับชีวิตของผู้อื่น ผมจำเหตุการณ์หนึ่งที่เกิดขึ้นระหว่างสงครามอัลบาเนียได้</w:t>
      </w:r>
      <w:r>
        <w:rPr>
          <w:rStyle w:val="FootnoteReference"/>
          <w:sz w:val="24"/>
          <w:lang w:val="ru-RU"/>
        </w:rPr>
        <w:footnoteReference w:id="159"/>
      </w:r>
      <w:r w:rsidRPr="00B536EC">
        <w:rPr>
          <w:sz w:val="24"/>
          <w:lang w:val="ru-RU"/>
        </w:rPr>
        <w:t xml:space="preserve"> มีทหารคนหนึ่งถือแผ่นหินไว้เพื่อป้องกันหัวจากลูกกระสุนและเศษระเบิด เมื่อเขาต้องก้าวออกไปข้างทางชั่วขณะ เขาก็วางแผ่นหินนั้นไว้ที่ก้นร่องดิน โดยพิงมันไว้กับผนัง เมื่อเห็นเช่นนั้น เพื่อนข้างตัวเขาก็รีบคว้าแผ่นหินนั้นไปทันที </w:t>
      </w:r>
      <w:r w:rsidRPr="00B536EC">
        <w:rPr>
          <w:sz w:val="24"/>
          <w:lang w:val="ru-RU"/>
        </w:rPr>
        <w:t xml:space="preserve">“ตอนนี้” เขาคิด “โอกาสที่สะดวกได้เกิดขึ้นแล้วที่จะเอาไปใช้เอง” แต่ในวินาทีนั้นเอง ทุ่นระเบิดก็ระเบิดขึ้นตรงเหนือตัวเขา ไม่เหลือแม้แต่รอยเปียก เมื่อเห็นลูกกระสุนระเบิดรอบตัว ชายผู้โชคร้ายคนนั้นจึงหยิบแผ่นหินนั้นไป แต่เขาไม่ได้คิดถึงว่าเจ้าของมันอาจกลับมาได้ เขาคิดถึงแต่ตัวเองเท่านั้น และหาข้ออ้างมา</w:t>
      </w:r>
      <w:r w:rsidRPr="00B536EC">
        <w:rPr>
          <w:sz w:val="24"/>
          <w:lang w:val="ru-RU"/>
        </w:rPr>
        <w:t xml:space="preserve">แก้ตัวว่า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‘เพราะเขาไปแล้ว ฉันจึงสามารถเอาเตาผิงนี้มาใช้เองได้’ ใช่ เขาไปแล้ว แต่เตาผิงนั้นก็ยังเป็นของเขาอยู่ดี และยังมีชายอีกคนที่หลีกเลี่ยงหน้าที่ตลอดทั้งช่วงสงคราม เขาไม่คิดถึงใครอื่นเลย คนอื่นๆ เสียชีวิตเพื่อประเทศ — แต่เขากลับนั่งอยู่บ้าน จนถึงวินาทีสุดท้าย เมื่อสถานการณ์กลายเป็นวิกฤต เขาก็พยายามหลีกเลี่ยงอันตราย แล้วเมื่อกองทัพอังกฤษมาถึง เขาก็หาทางแทรกตัวเข้าไปในแนวรบของพวกเขา แนะนำตัวกับเซอร์วาส</w:t>
      </w:r>
      <w:r>
        <w:rPr>
          <w:rStyle w:val="FootnoteReference"/>
          <w:sz w:val="24"/>
          <w:lang w:val="ru-RU"/>
        </w:rPr>
        <w:footnoteReference w:id="160"/>
      </w:r>
      <w:r w:rsidRPr="00B536EC">
        <w:rPr>
          <w:sz w:val="24"/>
          <w:lang w:val="ru-RU"/>
        </w:rPr>
        <w:t xml:space="preserve"> และเนื่องจากเขายังถือสัญชาติอเมริกันด้วย จึงฉวยโอกาสหนีไปอเมริกา ยังไม่ทันถึงที่หมาย เขาก็เสียชีวิต! ภรรยาของเขา ผู้น่าสงสาร มักพูดว่า: </w:t>
      </w:r>
      <w:r w:rsidRPr="00B536EC">
        <w:rPr>
          <w:sz w:val="24"/>
          <w:lang w:val="ru-RU"/>
        </w:rPr>
        <w:t xml:space="preserve">‘เขาอยากหนีจากพระเจ้า!’ ดังนั้นเขาจึงเสียชีวิต ในขณะที่คนอื่นๆ ที่เคยร่วมรบกลับรอดชีวิต </w:t>
      </w:r>
    </w:p>
    <w:p w:rsidRPr="00E24DB9" w:rsidR="00694A07" w:rsidP="00694A07" w:rsidRDefault="00694A07" w14:paraId="7845472C" w14:textId="77777777">
      <w:pPr>
        <w:rPr>
          <w:lang w:val="ru-RU"/>
        </w:rPr>
      </w:pPr>
    </w:p>
    <w:p w:rsidRPr="009932F6" w:rsidR="00694A07" w:rsidP="00694A07" w:rsidRDefault="00694A07" w14:paraId="14C85F85" w14:textId="77777777">
      <w:pPr>
        <w:pStyle w:val="Heading4"/>
        <w:rPr>
          <w:lang w:val="ru-RU"/>
        </w:rPr>
      </w:pPr>
      <w:bookmarkStart w:name="_Toc196400531" w:id="243"/>
      <w:bookmarkStart w:name="_Toc196894827" w:id="244"/>
      <w:bookmarkStart w:name="_Toc196897751" w:id="245"/>
      <w:r w:rsidRPr="009932F6">
        <w:rPr>
          <w:lang w:val="ru-RU"/>
        </w:rPr>
        <w:t xml:space="preserve">ผู้ที่</w:t>
      </w:r>
      <w:r w:rsidRPr="009932F6">
        <w:rPr>
          <w:lang w:val="ru-RU"/>
        </w:rPr>
        <w:t xml:space="preserve">เสียชีวิต</w:t>
      </w:r>
      <w:r w:rsidRPr="009932F6">
        <w:rPr>
          <w:lang w:val="ru-RU"/>
        </w:rPr>
        <w:t xml:space="preserve">อย่างวีรชน</w:t>
      </w:r>
      <w:r w:rsidRPr="009932F6">
        <w:rPr>
          <w:lang w:val="ru-RU"/>
        </w:rPr>
        <w:t xml:space="preserve">ไม่ได้</w:t>
      </w:r>
      <w:r w:rsidRPr="009932F6">
        <w:rPr>
          <w:lang w:val="ru-RU"/>
        </w:rPr>
        <w:t xml:space="preserve">เสียชีวิต</w:t>
      </w:r>
      <w:bookmarkEnd w:id="243"/>
      <w:bookmarkEnd w:id="244"/>
      <w:bookmarkEnd w:id="245"/>
    </w:p>
    <w:p w:rsidRPr="00B536EC" w:rsidR="00694A07" w:rsidP="00694A07" w:rsidRDefault="00694A07" w14:paraId="6605209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ผมจำได้ว่าในกองทัพ เราทุกคนมีเป้าหมายร่วมกัน ผมได้ทำเต็มที่แล้ว แต่คนอื่นๆ ก็แสดงความเสียสละเช่นกัน — ไม่ว่าพวกเขาจะเชื่อในชีวิตหลังความตายหรือไม่ </w:t>
      </w:r>
      <w:r w:rsidRPr="00B536EC">
        <w:rPr>
          <w:sz w:val="24"/>
          <w:lang w:val="ru-RU"/>
        </w:rPr>
        <w:t xml:space="preserve">‘ทำไมคนนี้ต้องตาย? เขาเป็นหัวครอบครัว’ พวกเขาจะพูดอย่างนั้น แล้วก็ออกปฏิบัติภารกิจอันตรายด้วยตัวเอง การเสียสละที่คนเหล่านี้ทำนั้นมีค่ามากกว่าการเสียสละของผู้เชื่อ ผู้เชื่อนั้นวางใจในความจริงอันศักดิ์สิทธิ์และรางวัลจากพระเจ้า ส่วนผู้ไม่เชื่อนั้นไม่รู้ว่า การเสียสละที่พวกเขาตัดสินใจทำนั้นไม่ได้สูญเปล่า และว่าพวกเขาจะได้รับรางวัลสำหรับมันในชีวิตหลังความตาย </w:t>
      </w:r>
    </w:p>
    <w:p w:rsidRPr="00B536EC" w:rsidR="00694A07" w:rsidP="00694A07" w:rsidRDefault="00694A07" w14:paraId="6DC058A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ในช่วงการยึดครอง ภายใต้การนำของดาวาคิส</w:t>
      </w:r>
      <w:r>
        <w:rPr>
          <w:rStyle w:val="FootnoteReference"/>
          <w:sz w:val="24"/>
          <w:lang w:val="ru-RU"/>
        </w:rPr>
        <w:footnoteReference w:id="161"/>
      </w:r>
      <w:r w:rsidRPr="00B536EC">
        <w:rPr>
          <w:sz w:val="24"/>
          <w:lang w:val="ru-RU"/>
        </w:rPr>
        <w:t xml:space="preserve"> ชาวอิตาลีได้จับกุมนายทหารหนุ่ม ๆ นำพวกเขาขึ้นเรือ แล้วจมเรือนั้นลง หลังจากนั้น พวกเขาก็เริ่มกวาดล้างประชาชนทั่วไป; ผู้ที่ถูกจับก่อนจะถูกทรมานเพื่อบังคับให้เปิดเผยชื่อผู้อยู่อาศัยอื่น ๆ ที่มีอาวุธในบ้าน หากท่านได้เห็นการเสียสละตนเองที่ประชาชนทั่วไปแสดงออกในสมัยนั้นบ้างก็ดี! ในเมืองโคนิตซา (Konitsa) ใกล้บ้านเรา ซึ่งปัจจุบันมีโบสถ์นักบุญคอสมาสแห่งเอโทเลีย (Church of Saint Cosmas of Aetolia) ตั้งอยู่ เคยมีมัสยิดอยู่มาก่อน ผู้ที่ถูกจับกุมถูกขังไว้ในมัสยิดและถูกตีตลอดทั้งคืนด้วยแส้ที่มีหนามแหลมหรือด้วยสายเคเบิลเปล่า: พวกเขาจะดึงสายเคเบิลให้ตึง ผูกชิ้นส่วนตะกั่วไว้ที่ปลาย แล้วใช้สายเหล่านี้ตีผู้คน </w:t>
      </w:r>
    </w:p>
    <w:p w:rsidRPr="00B536EC" w:rsidR="00694A07" w:rsidP="00694A07" w:rsidRDefault="00694A07" w14:paraId="0716256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สายเหล็กนั้นฉีกผิวหนังจนหลุดออก และเพื่อไม่ให้เสียงร้องทุกข์ได้ยิน ชาวอิตาลีจะร้องเพลงหรือเล่นดนตรี นี่คือที่มาของคำว่า </w:t>
      </w:r>
      <w:r w:rsidRPr="00B536EC">
        <w:rPr>
          <w:sz w:val="24"/>
          <w:lang w:val="ru-RU"/>
        </w:rPr>
        <w:t xml:space="preserve">‘โรงฆ่าสัตว์ที่มีดนตรี’ นอกจากนี้ ผู้เคราะห์ร้ายยังถูกแขวนหัวลงด้วยเท้า และเลือดไหลออกจากปาก แต่พวกเขาก็ยังคงเงียบอยู่ เพราะคิดว่า: </w:t>
      </w:r>
      <w:r w:rsidRPr="00B536EC">
        <w:rPr>
          <w:sz w:val="24"/>
          <w:lang w:val="ru-RU"/>
        </w:rPr>
        <w:t xml:space="preserve">‘หากเรายอมรับ (และพวกเขารู้ว่าใครมีปืนไรเฟิล) แล้วพวกเขาก็จะตีทุกคนอื่นด้วยวิธีเดียวกันเพื่อบังคับให้พวกเขายอมรับด้วย’ ดังนั้น ผู้ที่ถูกจับตัวก่อนจึงตัดสินใจ: </w:t>
      </w:r>
      <w:r w:rsidRPr="00B536EC">
        <w:rPr>
          <w:sz w:val="24"/>
          <w:lang w:val="ru-RU"/>
        </w:rPr>
        <w:t xml:space="preserve">‘เราขอเลือกตายเพื่อพิสูจน์ว่าคนอื่นๆ ไม่มีปืนไรเฟิล’ ส่วนคนอื่นๆ </w:t>
      </w:r>
      <w:r w:rsidRPr="00B536EC">
        <w:rPr>
          <w:sz w:val="24"/>
          <w:lang w:val="ru-RU"/>
        </w:rPr>
        <w:t xml:space="preserve">หลังจากถูกทรมานหนึ่งหรือห้าok</w:t>
      </w:r>
      <w:r>
        <w:rPr>
          <w:rStyle w:val="FootnoteReference"/>
          <w:sz w:val="24"/>
          <w:lang w:val="ru-RU"/>
        </w:rPr>
        <w:footnoteReference w:id="162"/>
      </w:r>
      <w:r w:rsidRPr="00B536EC">
        <w:rPr>
          <w:sz w:val="24"/>
          <w:lang w:val="ru-RU"/>
        </w:rPr>
        <w:t xml:space="preserve"> s ก็บอกศัตรูว่าอาวุธถูกซ่อนไว้ที่ไหน มีความอดอยากเกิดขึ้น และผู้คนเริ่มกลายเป็นผู้ทรยศ ชาวอิตาลีบางคนในกองพัน ซึ่งถูกเกณฑ์จากลูกนอกสมรส เป็นคนป่าเถื่อนอย่างแท้จริง พร้อมด้วยนิสัยป่าเถื่อนทั้งหมดที่ตามมา พวกเขาระบายความโกรธลงบนผู้อื่น พวกเขาจะจับเด็กเล็กมาถอดเสื้อผ้าจนเปลือยเปล่า เด็กน่าสงสารเหล่านั้น แล้ววางลงบนคีมเหล็กที่ร้อนจัด และกดด้วยเท้าเพื่อให้ร่างกายของเด็กๆ ถูกเผา พวกเขาทรมานเด็กๆ เพื่อบังคับให้พ่อแม่สารภาพว่าใครมีปืนไรเฟิล </w:t>
      </w:r>
      <w:r w:rsidRPr="00B536EC">
        <w:rPr>
          <w:sz w:val="24"/>
          <w:lang w:val="ru-RU"/>
        </w:rPr>
        <w:t xml:space="preserve">“ผมไม่มีเลย ผมไม่มีเลย!” ผู้ใหญ่จะร้องขึ้น </w:t>
      </w:r>
      <w:r w:rsidRPr="00B536EC">
        <w:rPr>
          <w:sz w:val="24"/>
          <w:lang w:val="ru-RU"/>
        </w:rPr>
        <w:t xml:space="preserve">ในขณะที่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ผู้ทรมานกำลังเผาลูกๆ ของพวกเขา ผมอยากบอกว่าหลายคนเลือกที่จะตาย—แม้พวกเขาจะเป็นคนธรรมดา—เพื่อไม่ให้คนอื่นถูกทรมานหรือถูกฆ่า ด้วยการกระทำเช่นนี้ พวกเขาได้ช่วยชีวิตคนจำนวนมาก และด้วยเหตุนี้ ด้วยความช่วยเหลือของวีรบุรุษไม่กี่คน เราจึงรอดชีวิตมาได้ในฐานะชนชาติ </w:t>
      </w:r>
    </w:p>
    <w:p w:rsidRPr="00B536EC" w:rsidR="00694A07" w:rsidP="00694A07" w:rsidRDefault="00694A07" w14:paraId="77A5004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ผู้ที่ตายอย่างวีรชนนั้นไม่ตายจริง ๆ และหากไม่มีความวีรชน ก็อย่าหวังสิ่งดีใด ๆ ทั้งสิ้น จงรู้ไว้ด้วยว่า ผู้ที่มีศรัทธาจะกล้าหาญ! Makriyannis,</w:t>
      </w:r>
      <w:r>
        <w:rPr>
          <w:rStyle w:val="FootnoteReference"/>
          <w:sz w:val="24"/>
          <w:lang w:val="ru-RU"/>
        </w:rPr>
        <w:footnoteReference w:id="163"/>
      </w:r>
      <w:r w:rsidRPr="00B536EC">
        <w:rPr>
          <w:sz w:val="24"/>
          <w:lang w:val="ru-RU"/>
        </w:rPr>
        <w:t xml:space="preserve"> – ช่างเป็นโศกนาฏกรรมที่เขาได้รอดชีวิต! และในยุคสมัยเช่นนี้! </w:t>
      </w:r>
    </w:p>
    <w:p w:rsidRPr="00B536EC" w:rsidR="00694A07" w:rsidP="00694A07" w:rsidRDefault="00694A07" w14:paraId="1008C8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เขาเคยกล่าวไว้ครั้งหนึ่ง, เกโรนดา: </w:t>
      </w:r>
      <w:r w:rsidRPr="00B536EC">
        <w:rPr>
          <w:sz w:val="24"/>
          <w:lang w:val="ru-RU"/>
        </w:rPr>
        <w:t xml:space="preserve">‘ตาของฉันเริ่มมัวแล้ว’ </w:t>
      </w:r>
    </w:p>
    <w:p w:rsidRPr="00B536EC" w:rsidR="00694A07" w:rsidP="00694A07" w:rsidRDefault="00694A07" w14:paraId="3C05E01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ตาของเขาถูกปกคลุมด้วยความมัวหมอง จากความเครียดและความกังวลที่เขาต้องทนรับ ตาของเขาดูเหมือนมีควันลอยออกมา ด้วยชีวิตในยุคสมัยที่ยากลำบาก เขาได้เสียสละตัวเองอย่างต่อเนื่องด้วยความเจ็บปวดและความรัก เขาไม่คิดถึงตัวเองเลย ไม่เคยคำนึงถึงตัวเองเลย เมื่อต่อสู้เพื่อมาตุภูมิ เขาไม่กลัวความตาย มาคริยานิสได้สัมผัสถึงสภาวะทางจิตวิญญาณ หากเขาได้บวชเป็นพระภิกษุ ผมคิดว่าเขาคงไม่ต่างไปมากนักจากนักบุญอันโทนีผู้ยิ่งใหญ่ แม้จะมีบาดแผลและบาดเจ็บ เขาก็ยังกราบลงสามพันครั้ง [ต่อวัน] เมื่อเขากราบลง บาดแผลของเขาจะเปิดออก อวัยวะภายในจะไหลออกมา และเขาจะจัดให้กลับเข้าที่ด้วยตัวเอง การกราบสามครั้งของฉันเทียบเท่ากับการกราบหนึ่งครั้งของเขา พื้นหน้าเขาเปียกชุ่มไปด้วยน้ำตา แล้วถ้าเราอยู่ในตำแหน่งของเขาล่ะ? เราคงจะรีบไปโรงพยาบาลเพื่อรับการรักษาทันที! คนโลกีย์จะตัดสินเรา! </w:t>
      </w:r>
    </w:p>
    <w:p w:rsidRPr="00E24DB9" w:rsidR="00694A07" w:rsidP="00694A07" w:rsidRDefault="00694A07" w14:paraId="4871D79F" w14:textId="77777777">
      <w:pPr>
        <w:rPr>
          <w:lang w:val="ru-RU"/>
        </w:rPr>
      </w:pPr>
    </w:p>
    <w:p w:rsidRPr="009932F6" w:rsidR="00694A07" w:rsidP="00694A07" w:rsidRDefault="00694A07" w14:paraId="5269DABC" w14:textId="77777777">
      <w:pPr>
        <w:pStyle w:val="Heading4"/>
        <w:rPr>
          <w:lang w:val="ru-RU"/>
        </w:rPr>
      </w:pPr>
      <w:bookmarkStart w:name="_Toc196400532" w:id="246"/>
      <w:bookmarkStart w:name="_Toc196894828" w:id="247"/>
      <w:bookmarkStart w:name="_Toc196897752" w:id="248"/>
      <w:r w:rsidRPr="009932F6">
        <w:rPr>
          <w:lang w:val="ru-RU"/>
        </w:rPr>
        <w:t xml:space="preserve">ผู้</w:t>
      </w:r>
      <w:r w:rsidRPr="009932F6">
        <w:rPr>
          <w:lang w:val="ru-RU"/>
        </w:rPr>
        <w:t xml:space="preserve">ที่ไม่</w:t>
      </w:r>
      <w:r w:rsidRPr="009932F6">
        <w:rPr>
          <w:lang w:val="ru-RU"/>
        </w:rPr>
        <w:t xml:space="preserve">คิดถึง</w:t>
      </w:r>
      <w:r w:rsidRPr="009932F6">
        <w:rPr>
          <w:lang w:val="ru-RU"/>
        </w:rPr>
        <w:t xml:space="preserve">ตัวเอง</w:t>
      </w:r>
      <w:r w:rsidRPr="009932F6">
        <w:rPr>
          <w:lang w:val="ru-RU"/>
        </w:rPr>
        <w:t xml:space="preserve">จะได้รับ</w:t>
      </w:r>
      <w:r w:rsidRPr="009932F6">
        <w:rPr>
          <w:lang w:val="ru-RU"/>
        </w:rPr>
        <w:t xml:space="preserve">พลัง</w:t>
      </w:r>
      <w:r w:rsidRPr="009932F6">
        <w:rPr>
          <w:lang w:val="ru-RU"/>
        </w:rPr>
        <w:t xml:space="preserve">จากพระเจ้า</w:t>
      </w:r>
      <w:bookmarkEnd w:id="246"/>
      <w:bookmarkEnd w:id="247"/>
      <w:bookmarkEnd w:id="248"/>
    </w:p>
    <w:p w:rsidRPr="00B536EC" w:rsidR="00694A07" w:rsidP="00694A07" w:rsidRDefault="00694A07" w14:paraId="41F92E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และในช่วงสงครามนั้น เกโรนดา ท่านเคยอยู่ในสถานการณ์อันตรายบ้างไหม? </w:t>
      </w:r>
    </w:p>
    <w:p w:rsidRPr="00B536EC" w:rsidR="00694A07" w:rsidP="00694A07" w:rsidRDefault="00694A07" w14:paraId="0F72D95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โอ้! แค่ครั้งหรือสองครั้งหรือ? ก็เพิ่งตอนนี้เอง เมื่อฉันคิดถึงว่าพระเจ้าได้ช่วย [ฉัน] อย่างไร ฉันจึงรู้สึกซาบซึ้งใจมาก แต่ตอนนั้นฉันไม่ได้คิดถึงเรื่องนั้นเลย โดยเฉพาะเรื่องความตาย — ฉันไม่ได้คิดถึงมันเลย เมื่อคุณตัดสินใจที่จะตายแล้ว ไม่มีอะไรที่จะทำให้คุณกลัวได้ ความมุ่งมั่นที่จะตายนั้นมีพลังเทียบเท่ากับผู้คุ้มกันพันคน ความตายคือความปลอดภัย ในสงคราม สัญลักษณ์ของหน่วยอาสาสมัครศักดิ์สิทธิ์คือกะโหลกหัว ซึ่งหมายความว่า: พวกเขาได้ตัดสินใจที่จะตายแล้ว ผู้ใดที่ลืมตัวเพื่อประโยชน์ของผู้อื่นหรือเพื่อประโยชน์ส่วนรวม จะได้รับพลังจากพระเจ้า และดูสิ หากคนใดถูกขับเคลื่อนด้วยการเสียสละตัวเอง พระเจ้าก็จะคุ้มครองเขา ผมจำได้ว่าครั้งหนึ่งเราเคยหลบอยู่หลังหน้าผา ผมขุดร่องเล็กๆ แล้วเข้าไปหลบในนั้น มีชายคนหนึ่งคลานเข้ามา: </w:t>
      </w:r>
      <w:r w:rsidRPr="00B536EC">
        <w:rPr>
          <w:sz w:val="24"/>
          <w:lang w:val="ru-RU"/>
        </w:rPr>
        <w:t xml:space="preserve">‘ให้ผมเข้าไปด้วย’ อีกคนคลานเข้ามา: </w:t>
      </w:r>
      <w:r w:rsidRPr="00B536EC">
        <w:rPr>
          <w:sz w:val="24"/>
          <w:lang w:val="ru-RU"/>
        </w:rPr>
        <w:t xml:space="preserve">‘ผมด้วย’ ผมให้พวกเขาคลานเข้าไปในร่องเพราะพวกเขาขอผม ส่วนผมยังคงอยู่ข้างนอก คืนนั้น เมื่อการยิงปืนใหญ่หนักเริ่มขึ้น เศษกระสุนหนึ่งชิ้นเฉียดหัวผมไป ผมไม่ได้สวมหมวกกันน็อก แต่สวมเพียงหมวกคลุมหัว </w:t>
      </w:r>
      <w:r w:rsidRPr="00B536EC">
        <w:rPr>
          <w:sz w:val="24"/>
          <w:lang w:val="ru-RU"/>
        </w:rPr>
        <w:t xml:space="preserve">‘เพื่อน ๆ’ ผมร้องขึ้น ‘ผมถูกเศษกระสุนเฉียดหัว!’ ผมใช้มือคลำหัว – ไม่รู้สึกมีเลือดเลย; ผมคลำอีกครั้ง – ไม่มีอะไรเลย! เศษกระสุนนั้นเพียงแค่เฉียดหัวผมไป ทำให้ผมบนหน้าผากถึงกระหม่อมถูกโกนออก: มันทิ้งร่องว่างกว้างหกเซนติเมตรไว้บนหัวผม </w:t>
      </w:r>
    </w:p>
    <w:p w:rsidRPr="00B536EC" w:rsidR="00694A07" w:rsidP="00694A07" w:rsidRDefault="00694A07" w14:paraId="440847A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คุณไม่ได้ผ่านช่วงเวลาที่ยากลำบากมาเลย ไม่ได้ผ่านช่วงการยึดครอง; คุณยังไม่เคยเห็นสงคราม ศัตรู หรือความโศกเศร้า ผมหวังว่าคุณจะไม่ต้องเห็นสิ่งเหล่านี้เลย แต่นั่นคือเหตุผลที่คุณไม่เข้าใจว่ามันเป็นอย่างไร อย่างไรก็ตาม ยุคสมัยของเราเหมือนหม้อต้มที่เดือดพล่านและส่งเสียงฟู่ๆ เราต้องการความอดทน ความกล้าหาญ และความกล้าหาญ หากมีอะไรเกิดขึ้น ก็อย่าให้ตัวเองถูกจับได้โดยไม่มีการเตรียมตัวเลย เตรียมตัวไว้ตั้งแต่ตอนนี้ เพื่อที่จะสามารถยืนหยัดต่อความยากลำบากได้ และอย่างที่พระคริสต์ตรัสว่า: </w:t>
      </w:r>
      <w:r w:rsidRPr="00B536EC">
        <w:rPr>
          <w:i/>
          <w:iCs/>
          <w:sz w:val="24"/>
          <w:lang w:val="ru-RU"/>
        </w:rPr>
        <w:t xml:space="preserve">‘…จงเตรียมตัวไว้’</w:t>
      </w:r>
      <w:r>
        <w:rPr>
          <w:rStyle w:val="FootnoteReference"/>
          <w:i/>
          <w:iCs/>
          <w:sz w:val="24"/>
          <w:lang w:val="ru-RU"/>
        </w:rPr>
        <w:footnoteReference w:id="164"/>
      </w:r>
      <w:r w:rsidRPr="00B536EC">
        <w:rPr>
          <w:sz w:val="24"/>
          <w:lang w:val="ru-RU"/>
        </w:rPr>
        <w:t xml:space="preserve"> ไม่ใช่หรือ? วันนี้ ที่เราต้องใช้ชีวิตในยุคที่ยากลำบากเช่นนี้ เราต้องไม่เพียงแต่เตรียมพร้อม แต่ต้องเตรียมพร้อมถึงสามเท่า อย่างน้อยที่สุด! บางทีเราอาจต้องเผชิญไม่เพียงแต่ความตายที่กะทันหัน แต่ยังรวมถึงอันตรายอื่นๆ ด้วย ดังนั้น ให้เราทิ้งความปรารถนาที่จะหาความสบายใจไปเสียเถิด! ขอให้ความรักทำงานภายในตัวเรา และจิตวิญญาณแห่งการเสียสละตนเองอยู่ด้วย </w:t>
      </w:r>
    </w:p>
    <w:p w:rsidRPr="00B536EC" w:rsidR="00694A07" w:rsidP="00694A07" w:rsidRDefault="00694A07" w14:paraId="0CB2A1B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ตอนนี้ ผมเห็นว่ามีบางอย่างกำลังถูกเตรียมการอยู่ ว่ามันจะเกิดขึ้นแล้ว แต่กลับถูกเลื่อนออกไปเรื่อยๆ มีความล่าช้าเล็กๆ น้อยๆ เกิดขึ้นอย่างต่อเนื่อง ใครกันที่เลื่อนกำหนดเวลาเหล่านี้ออกไป? หรือว่าพระเจ้าเองที่เลื่อนมันออกไป? ‘อีกเดือนเดียว’, ‘อีกสองเดือน’!... เรื่องมันก็เป็นอย่างนี้แหละ</w:t>
      </w:r>
      <w:r>
        <w:rPr>
          <w:rStyle w:val="FootnoteReference"/>
          <w:sz w:val="24"/>
          <w:lang w:val="ru-RU"/>
        </w:rPr>
        <w:footnoteReference w:id="165"/>
      </w:r>
      <w:r w:rsidRPr="00B536EC">
        <w:rPr>
          <w:sz w:val="24"/>
          <w:lang w:val="ru-RU"/>
        </w:rPr>
        <w:t xml:space="preserve"> แต่เนื่องจากเราไม่รู้ว่าข้างหน้าจะมีอะไรรออยู่ จงปลูก</w:t>
      </w:r>
      <w:r w:rsidRPr="00B536EC">
        <w:rPr>
          <w:sz w:val="24"/>
          <w:lang w:val="ru-RU"/>
        </w:rPr>
        <w:t xml:space="preserve">ฝังความรัก</w:t>
      </w:r>
      <w:r w:rsidRPr="00B536EC">
        <w:rPr>
          <w:sz w:val="24"/>
          <w:lang w:val="ru-RU"/>
        </w:rPr>
        <w:t xml:space="preserve">ในตัว yourselves ให้มากที่สุดเท่าที่ทำได้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นี่คือสิ่งสำคัญที่สุด: คือต้องมีความรักพี่น้องที่จริงใจระหว่าง yourselves ไม่ใช่ความรักที่ปลอม หากมีความห่วงใย ความเมตตา และความรักที่จริงใจ คนนั้นจะกระทำอย่างถูกต้องเสมอ ความเมตตาและความรักคือแหล่งพลัง จงรักษาความลับให้ดีที่สุดเท่าที่จะทำได้ และอย่าเปิดเผยมากเกินไป: ท้ายที่สุดแล้ว หากความลับนั้น </w:t>
      </w:r>
      <w:r w:rsidRPr="00B536EC">
        <w:rPr>
          <w:sz w:val="24"/>
          <w:lang w:val="ru-RU"/>
        </w:rPr>
        <w:t xml:space="preserve">‘รู้เพียงคุณ ฉัน เขา และซิเมโอนผู้ตีระฆัง’ จะมีประโยชน์อะไร? แม้แต่จากความโง่เขลาธรรมดา คุณก็อาจก่อให้เกิดความเสียหาย และสุดท้ายก็อาจต้องไปกระแทกหัวกับกำแพงอิฐ คุณควรดูว่าความลับถูกเก็บรักษาในกองทัพอย่างไร! หากคุณตระหนักว่าอาจถูกจับเป็นเชลย สิ่งแรกที่คุณต้องทำคือทำลายรหัสเรียก: ตัดใบจดหมายเป็นชิ้นๆ แล้วกลืนมันลงไป ครั้งหนึ่ง เมื่อผมตกอยู่ในสถานการณ์อันตราย ผมก็ทำอย่างนั้นเลย เพราะหากรหัสเรียกตกเข้ามือกลุ่มกบฏ พวกเขาก็จะรู้ได้ว่ากองทัพ [ของเรา] อยู่ที่สถานที่ใดสถานที่หนึ่ง ว่าพวกเขาไม่มีเสบียง และอื่นๆ อีกมากมาย และจากนั้นพวกเขาจะส่งข้อความวิทยุไปยัง [ศูนย์บัญชาการของเรา] เพื่อขอให้ [กองทัพอากาศของเรา] บินมาทิ้งเสบียงให้พวกเขา พร้อมทั้งทิ้งระเบิดลงบนเรา คุณเข้าใจไหม? [เมื่อรู้รหัสเรียก] พวกเขาจะติดต่อกับกองบัญชาการในนามของกองทัพรัฐบาล หากคุณเป็นผู้ปฏิบัติการวิทยุและถูกจับเป็นเชลย พวกเขาจะใช้คีมดึงเล็บมือคุณออกเพื่อบังคับให้คุณเปิดเผยรหัสเรียก และคุณจะยอมให้เล็บมือถูกดึงออกดีกว่าที่จะเป็นผู้ทรยศ มี [ผู้ส่งสัญญาณวิทยุ] คนหนึ่ง เพื่อบังคับให้เขาเปิดเผยเนื้อหาของข้อความวิทยุ พวกเขาได้เผาใต้รักแร้ของเขาด้วยไฟ แต่เขาก็ไม่สารภาพ; เหมือนกับว่าเขาได้กลายเป็นคนไร้ความรู้สึก เขาไม่เปิดเผยความลับให้ศัตรูรู้ และด้วยเหตุนี้จึงกลายเป็นผู้พลีชีพ ส่วนผู้หญิงนั้น พวกเธอได้นำเอกสารของกองทัพไปไว้ในอานของลา และพร้อมที่จะตาย </w:t>
      </w:r>
    </w:p>
    <w:p w:rsidRPr="00B536EC" w:rsidR="00694A07" w:rsidP="00694A07" w:rsidRDefault="00694A07" w14:paraId="3BF302E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ความตายในสงครามสามารถทำให้พระเจ้าพอใจอย่างยิ่ง เพราะผู้ที่ตายอย่างกล้าหาญนั้นได้สละชีวิตเพื่อปกป้องผู้อื่น ผู้ที่ด้วยความรักอันบริสุทธิ์ สละชีวิตเพื่อปกป้องเพื่อนมนุษย์และเพื่อนบ้านของตน กำลังเดินตามแบบอย่างของพระคริสต์ คนเหล่านี้คือวีรบุรุษที่ยิ่งใหญ่ที่สุด; แม้ความตายเองก็ต้องหวาดกลัวและสั่นสะท้านต่อหน้าพวกเขา เพราะด้วยความรัก พวกเขาดูแคลนความตาย และด้วยเหตุนี้จึงบรรลุความเป็นอมตะ ค้นพบกุญแจสู่ความนิรันดร์ใต้หลุมศพ และก้าวเข้าสู่ความสุขนิรันดร์ได้อย่างง่ายดาย </w:t>
      </w:r>
    </w:p>
    <w:p w:rsidRPr="00E24DB9" w:rsidR="00694A07" w:rsidP="00694A07" w:rsidRDefault="00694A07" w14:paraId="74C464A9" w14:textId="77777777">
      <w:pPr>
        <w:rPr>
          <w:lang w:val="ru-RU"/>
        </w:rPr>
      </w:pPr>
    </w:p>
    <w:p w:rsidRPr="009932F6" w:rsidR="00694A07" w:rsidP="00694A07" w:rsidRDefault="00694A07" w14:paraId="2D569F6E" w14:textId="77777777">
      <w:pPr>
        <w:pStyle w:val="Heading4"/>
        <w:rPr>
          <w:lang w:val="ru-RU"/>
        </w:rPr>
      </w:pPr>
      <w:bookmarkStart w:name="_Toc196400533" w:id="249"/>
      <w:bookmarkStart w:name="_Toc196894829" w:id="250"/>
      <w:bookmarkStart w:name="_Toc196897753" w:id="251"/>
      <w:r w:rsidRPr="009932F6">
        <w:rPr>
          <w:lang w:val="ru-RU"/>
        </w:rPr>
        <w:t xml:space="preserve">ชีวิตทั้งชีวิต</w:t>
      </w:r>
      <w:r w:rsidRPr="009932F6">
        <w:rPr>
          <w:lang w:val="ru-RU"/>
        </w:rPr>
        <w:t xml:space="preserve">ของพระภิกษุ</w:t>
      </w:r>
      <w:r w:rsidRPr="009932F6">
        <w:rPr>
          <w:lang w:val="ru-RU"/>
        </w:rPr>
        <w:t xml:space="preserve">คือการ</w:t>
      </w:r>
      <w:r w:rsidRPr="009932F6">
        <w:rPr>
          <w:lang w:val="ru-RU"/>
        </w:rPr>
        <w:t xml:space="preserve">เสียสละ</w:t>
      </w:r>
      <w:bookmarkEnd w:id="249"/>
      <w:bookmarkEnd w:id="250"/>
      <w:bookmarkEnd w:id="251"/>
    </w:p>
    <w:p w:rsidRPr="00B536EC" w:rsidR="00694A07" w:rsidP="00694A07" w:rsidRDefault="00694A07" w14:paraId="6F2F187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ชีวิตทั้งชีวิตของพระภิกษุช่วยเขาให้ปลูกฝังความรักและการเสียสละตนเองโดยธรรมชาติ เขาได้ออกเดินทางเพื่อตายเพื่อพระคริสต์ ซึ่งหมายความว่าเขาได้ออกเดินทางเพื่อการเสียสละ พระภิกษุไม่มีภาระผูกพันทางโลก ดังนั้นเขาจึงต้องปลูกฝังจิตวิญญาณแห่งการเสียสละตนเองภายในตัวเขาเอง ส่วนฆราวาสนั้นไม่ได้มีเจตนาที่จะตายเพื่อพระคริสต์ และนอกจากนี้ เขายังมีภาระผูกพันทางโลก: เขาต้องดูแลครอบครัวและลูกๆ ของเขา ดังนั้น ข้อเรียกร้องที่มีต่อเขาจึงไม่เข้มงวดนัก และเขามีข้ออ้างได้ ตัวอย่างเช่น ในสงคราม ผู้เป็นพ่อแม่จะพยายามหลีกเลี่ยงอันตรายเพื่อไม่ให้ลูกๆ ของเขาถูกทิ้งไว้บนถนน เขาไม่คิดถึงความจริงว่า หากเขาหลีกเลี่ยงอันตราย คนอื่น—ที่ก็มีลูกเช่นกัน—อาจถูกฆ่า ก็ใช่ครับ: อย่างน้อยที่นี่ก็มีความห่วงใยต่อครอบครัว </w:t>
      </w:r>
      <w:r w:rsidRPr="00B536EC">
        <w:rPr>
          <w:sz w:val="24"/>
          <w:lang w:val="ru-RU"/>
        </w:rPr>
        <w:t xml:space="preserve">‘ลูกๆ ของฉัน’ คนเช่นนั้นอาจพูด ‘จะถูกทิ้งไว้บนถนน’ เขาอาจพยายามรักษาชีวิตนี้ไว้ โดยไม่เชื่อในชีวิตอื่นใดเลย </w:t>
      </w:r>
    </w:p>
    <w:p w:rsidRPr="00B536EC" w:rsidR="00694A07" w:rsidP="00694A07" w:rsidRDefault="00694A07" w14:paraId="7CCBC2A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พระภิกษุต้องเสียสละตัวเองอยู่เสมอหรือไม่? </w:t>
      </w:r>
    </w:p>
    <w:p w:rsidRPr="00B536EC" w:rsidR="00694A07" w:rsidP="00694A07" w:rsidRDefault="00694A07" w14:paraId="2FF7B76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แต่เราได้กล่าวแล้วว่าชีวิตของพระภิกษุทั้งชีวิตคือการเสียสละ หากไม่เช่นนั้น ทำไมเราจึงบวชเป็นพระภิกษุ? หากพระภิกษุขาดการเสียสละในด้านนี้ เขาก็ไม่ใช่พระภิกษุ แล้วเราจะพูดถึงการต่อสู้ทางจิตวิญญาณได้อย่างไร? หากไม่มีการเสียสละ ก็ไม่มีที่ว่างสำหรับการต่อสู้ทางจิตวิญญาณ และหากไม่มีการเสียสละแล้ว ไม่ว่าพระจะพยายามใช้ชีวิตทางจิตวิญญาณอย่างหนักเพียงใด ทุกอย่างก็จะสูญเปล่า บนภูเขาศักดิ์สิทธิ์ เขาว่าชีวิตทางจิตวิญญาณเช่นนี้เหมือนหุ่นไล่กาในสวน: พระที่ใช้ชีวิตทางจิตวิญญาณเช่นนี้ แม้แต่ขับไล่ปีศาจยังทำไม่ได้ นับประสาอะไรกับการไล่กา—และแม้เพียงเรื่องนั้น ก็ถือเป็นความสำเร็จแล้ว เมื่อบุคคลใดรับหน้าที่ที่อยู่เบื้องหน้าเขาในชีวิตนี้ด้วยความมุ่งมั่น เปลวไฟศักดิ์สิทธิ์ก็จะลุกโชนภายในตัวเขาด้วย หากเปลวไฟศักดิ์สิทธิ์นี้ไม่มีอยู่ เขาก็ไร้ประโยชน์ เปลวไฟนี้มอบความสุข ความกล้าหาญ และความรักให้แก่เขา นี่คือสิ่งที่พระเจ้าได้ตรัสไว้ว่า: </w:t>
      </w:r>
      <w:r w:rsidRPr="00B536EC">
        <w:rPr>
          <w:i/>
          <w:iCs/>
          <w:sz w:val="24"/>
          <w:lang w:val="ru-RU"/>
        </w:rPr>
        <w:t xml:space="preserve">“ข้าพเจ้ามา</w:t>
      </w:r>
      <w:r w:rsidRPr="00B536EC">
        <w:rPr>
          <w:i/>
          <w:iCs/>
          <w:sz w:val="24"/>
          <w:lang w:val="ru-RU"/>
        </w:rPr>
        <w:t xml:space="preserve">เพื่อนำไฟ…”</w:t>
      </w:r>
      <w:r>
        <w:rPr>
          <w:rStyle w:val="FootnoteReference"/>
          <w:i/>
          <w:iCs/>
          <w:sz w:val="24"/>
          <w:lang w:val="ru-RU"/>
        </w:rPr>
        <w:footnoteReference w:id="166"/>
      </w:r>
      <w:r w:rsidRPr="00B536EC">
        <w:rPr>
          <w:sz w:val="24"/>
          <w:lang w:val="ru-RU"/>
        </w:rPr>
        <w:t xml:space="preserve"> เมื่อไฟศักดิ์สิทธิ์นี้มีอยู่ ทั้งการร้องเพลงสดุดีและการสวดมนต์ของพระภิกษุ—ไม่ว่าจะเป็นเพื่อตนเองหรือเพื่อผู้อื่น—ย่อมเกิดผล โดยเฉพาะอย่างยิ่งหัวใจของผู้หญิง เมื่อได้รับการชำระให้บริสุทธิ์แล้ว จะมีพลังอันยิ่งใหญ่และเจริญรุ่งเรืองอย่างยิ่งในการอธิษฐาน จนกลายเป็น</w:t>
      </w:r>
      <w:r>
        <w:rPr>
          <w:sz w:val="24"/>
          <w:lang w:val="ru-RU"/>
        </w:rPr>
        <w:lastRenderedPageBreak/>
      </w:r>
      <w:r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‘เรดาร์’ แต่ผู้ที่ขาดความรักและการเสียสละตนเอง จะได้ประสบกับความสุขทางโลกหรือความทุกข์ทางโลกเท่านั้น; คนเช่นนี้ไม่อาจสัมผัสความสุขทางจิตวิญญาณได้ </w:t>
      </w:r>
    </w:p>
    <w:p w:rsidRPr="00B536EC" w:rsidR="00694A07" w:rsidP="00694A07" w:rsidRDefault="00694A07" w14:paraId="4D445E9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นั่นคือเหตุผลที่ข้าพเจ้ากล่าวกับท่านทั้งหลายว่า: จงปลูกฝังการเสียสละตนเองและความรักพี่น้อง ขอให้ทุกท่านบรรลุถึงภาวะจิตวิญญาณ เพื่อว่าเมื่อเผชิญกับสถานการณ์ที่ยากลำบาก ท่านจะสามารถหลุดพ้นจากมันได้ด้วยตนเอง หากไม่ได้อยู่ในภาวะจิตวิญญาณ บุคคลนั้นจะหวาดกลัว เพราะเขารักตนเอง เขาอาจถึงขั้นปฏิเสธพระคริสต์ หรือทรยศต่อพระองค์ ท่านต้องเตรียมพร้อมที่จะตาย ดูสิ แม้แต่คนโลกีย์—ผู้ที่ไม่เชื่อในสวรรค์เลย—ก็ยังเสียสละตัวเอง แต่เราเชื่อว่าไม่มีสิ่งใดสูญเปล่า การเสียสละของเรามีความหมาย คนโลกีย์ในความไม่รู้อย่างสิ้นเชิง ยังเสียสละตัวเองและเสี่ยงชีวิตเพื่อปกป้องผู้อื่น—แต่พระภิกษุกลับไม่ยอมเสียสละตัวเองหรือ? เราเดินบนทางนี้เพื่อจะตายเพื่อความรักของพระคริสต์ เราไม่มีภาระผูกพันทางโลก และหากเราขาดแม้กระทั่งจิตวิญญาณแห่งการเสียสละตัวเอง แล้วเรากำลังทำอะไรกันอยู่? แม้แต่มดก็จะหัวเราะเยาะเรา! คุณเคยเห็นมดเยาะเย้ยมนุษย์อย่างไรบ้างไหม? พวกมันเยาะเย้ยคนขี้เกียจ! </w:t>
      </w:r>
    </w:p>
    <w:p w:rsidRPr="00B536EC" w:rsidR="00694A07" w:rsidP="00694A07" w:rsidRDefault="00694A07" w14:paraId="52EE5F3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 เป็นไปได้ไหมว่า ข้าพเจ้าพร้อมที่จะช่วยเหลือผู้อื่น แต่แรงจูงใจในการทำเช่นนั้นไม่บริสุทธิ์? </w:t>
      </w:r>
    </w:p>
    <w:p w:rsidRPr="00B536EC" w:rsidR="00694A07" w:rsidP="00694A07" w:rsidRDefault="00694A07" w14:paraId="1DC8757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สิ่งนั้นเห็นได้ชัดเจนเสมอ เมื่อแรงจูงใจไม่บริสุทธิ์ จิตวิญญาณจะไม่พบความสงบ มันตระหนักถึงสิ่งนี้และพยายามชำระให้บริสุทธิ์ ผมประทับใจอย่างยิ่งกับจิตวิญญาณของผู้หญิงคนหนึ่งที่มาพบผมเมื่อวันก่อน เมื่อเธอรู้ว่ามีคนป่วยและทุกข์ทรมาน เธอนอนไม่หลับ: เธอถูกทรมานและร้องไห้ แต่ตัวเธอเองกลับใช้ชีวิตตามโลกีย์ เธอเล่าสิ่งที่เกิดขึ้นกับเธอให้ใครคนหนึ่งฟัง และได้รับคำตอบว่า: </w:t>
      </w:r>
      <w:r w:rsidRPr="00B536EC">
        <w:rPr>
          <w:sz w:val="24"/>
          <w:lang w:val="ru-RU"/>
        </w:rPr>
        <w:t xml:space="preserve">‘บางทีนี่อาจเป็นการล่อลวงจากศัตรู’ แต่สิ่งเช่นนี้จะเกิดจากความล่อลวงได้จริงหรือ? ปีศาจสามารถหลอกลวงคนได้ก็ต่อเมื่อพวกเขาทำสิ่งเหล่านั้นเพื่อแสดงตัว และเมื่อนั้นความรู้สึกของพวกเขาก็จะเป็นเท็จ </w:t>
      </w:r>
    </w:p>
    <w:p w:rsidRPr="00B536EC" w:rsidR="00694A07" w:rsidP="00694A07" w:rsidRDefault="00694A07" w14:paraId="2E4F029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จงนำ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ของคุณออกจากพฤติกรรมของคุณ </w:t>
      </w:r>
      <w:r w:rsidRPr="00B536EC">
        <w:rPr>
          <w:sz w:val="24"/>
          <w:lang w:val="ru-RU"/>
        </w:rPr>
        <w:t xml:space="preserve">เมื่อคนใดก้าวออกจาก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ของตนเอง </w:t>
      </w:r>
      <w:r w:rsidRPr="00B536EC">
        <w:rPr>
          <w:sz w:val="24"/>
          <w:lang w:val="ru-RU"/>
        </w:rPr>
        <w:t xml:space="preserve">เขาก็จะก้าวออกจากโลกนี้และเข้าสู่บรรยากาศที่ต่างออกไป ตราบใดที่คนใดยังคงอยู่ภายในตัวตนของตนเอง เขาจะไม่สามารถกลายเป็นสิ่งมีชีวิตในสวรรค์ได้ ไม่มีชีวิตทางจิตวิญญาณใดที่จะเกิดขึ้นได้หากปราศจากการเสียสละ จงระลึกไว้บ้างว่า ความตายนั้นมีอยู่จริง และเนื่องจากเราทุกคนจะต้องตายอยู่ดี ดังนั้นอย่าดูแลตัวเองมากเกินไป ไม่ใช่ถึงขั้นละเลยสุขภาพ แต่ก็ไม่ควรยอมแพ้ต่อความสบายด้วยเช่นกัน ฉันไม่ได้เรียกร้องให้คุณกระโจนเข้าสู่การผจญภัยที่อันตราย แต่แน่นอนว่า พี่น้องของฉัน คุณต้องมีจิตวิญญาณแห่งความกล้าหาญอย่างน้อยสักเล็กน้อย! ความกล้าหาญที่วีรบุรุษใช้เผชิญความตายในสงครามนั้นช่างน่าทึ่งเพียงใด! พระภิกษุรูปหนึ่ง ซึ่งเคยร่วมรบกับคอนดิลิส</w:t>
      </w:r>
      <w:r>
        <w:rPr>
          <w:rStyle w:val="FootnoteReference"/>
          <w:sz w:val="24"/>
          <w:lang w:val="ru-RU"/>
        </w:rPr>
        <w:footnoteReference w:id="167"/>
      </w:r>
      <w:r w:rsidRPr="00B536EC">
        <w:rPr>
          <w:sz w:val="24"/>
          <w:lang w:val="ru-RU"/>
        </w:rPr>
        <w:t xml:space="preserve"> (คอนดิลิสเป็นผู้รักชาติและวีรบุรุษ) ได้เล่าให้ผมฟังว่า ในช่วงสงครามเอเชียไมเนอร์ เมื่อชาวกรีกกำลังส่งกองกำลังโจมตีทางเรือขึ้นฝั่งใกล้กรุงคอนสแตนติโนเปิล คอนดิลิสอยู่บนเรือ และทันทีที่เขาเห็นกรุงคอนสแตนติโนเปิลอยู่ไกลๆ ก็เริ่มแสดงพฤติกรรมเหมือนคนบ้า </w:t>
      </w:r>
      <w:r w:rsidRPr="00B536EC">
        <w:rPr>
          <w:sz w:val="24"/>
          <w:lang w:val="ru-RU"/>
        </w:rPr>
        <w:t xml:space="preserve">“มาเลย เพื่อนๆ” เขาร้องขึ้น “ถ้าเราต้องตาย ก็ตายไปเลย! ไม่ว่าจะวันนี้หรือวันพรุ่งนี้! ถ้าเราต้องตาย ก็ตายอย่างวีรบุรุษ! เฮ้ เพื่อนๆ! มาตายอย่างวีรบุรุษเพื่อมาตุภูมิของเรา!” เขาไม่สามารถรอให้เรือถึงฝั่งได้ ในความตื่นเต้นที่ถูกผลักดันด้วยความปรารถนาอันแรงกล้า เขาไม่ทันสังเกตว่าเรือยังไม่ได้ถึงฝั่ง — เขาจึงกระโดดและตกลงทะเล นั่นคือความเร่าร้อนของใจเขาที่ลุกโชนอย่างรุนแรง! เขาว่ายน้ำไม่เป็น: เพื่อนๆ จึงวิ่งมาช่วยดึงเขาขึ้นจากน้ำ </w:t>
      </w:r>
    </w:p>
    <w:p w:rsidRPr="00B536EC" w:rsidR="00694A07" w:rsidP="00694A07" w:rsidRDefault="00694A07" w14:paraId="282322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ท่านเคยกล่าวว่า เราต้องพยายาม</w:t>
      </w:r>
      <w:r w:rsidRPr="00B536EC">
        <w:rPr>
          <w:sz w:val="24"/>
          <w:lang w:val="ru-RU"/>
        </w:rPr>
        <w:t xml:space="preserve">ปลดปล่อยทุกการกระทำของเราให้</w:t>
      </w:r>
      <w:r w:rsidRPr="00B536EC">
        <w:rPr>
          <w:sz w:val="24"/>
          <w:lang w:val="ru-RU"/>
        </w:rPr>
        <w:t xml:space="preserve">พ้นจาก </w:t>
      </w:r>
      <w:r w:rsidRPr="00B536EC">
        <w:rPr>
          <w:sz w:val="24"/>
          <w:lang w:val="ru-RU"/>
        </w:rPr>
        <w:t xml:space="preserve">‘ตัวเรา’ แล้วเราจะทำอย่างไรได้? </w:t>
      </w:r>
    </w:p>
    <w:p w:rsidRPr="00B536EC" w:rsidR="00694A07" w:rsidP="00694A07" w:rsidRDefault="00694A07" w14:paraId="66F781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คุณต้องการให้ทุกสิ่งถูกจัดเตรียมไว้ให้พร้อมใช้บนจานแล้ว คุณเข้าใจอย่างไรเมื่อพูดถึงการ ‘วาง </w:t>
      </w:r>
      <w:r w:rsidRPr="00B536EC">
        <w:rPr>
          <w:sz w:val="24"/>
          <w:lang w:val="ru-RU"/>
        </w:rPr>
        <w:t xml:space="preserve">‘ตัวเอง’ ไว้ข้างทาง’? เมื่อไหร่ผมจึงวาง ‘ตัวเอง</w:t>
      </w:r>
      <w:r w:rsidRPr="00B536EC">
        <w:rPr>
          <w:sz w:val="24"/>
          <w:lang w:val="ru-RU"/>
        </w:rPr>
        <w:t xml:space="preserve">’</w:t>
      </w:r>
      <w:r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ไว้ข้างทาง</w:t>
      </w:r>
      <w:r w:rsidRPr="00B536EC">
        <w:rPr>
          <w:sz w:val="24"/>
          <w:lang w:val="ru-RU"/>
        </w:rPr>
        <w:t xml:space="preserve">? เราจะขับไล่ </w:t>
      </w:r>
      <w:r w:rsidRPr="00B536EC">
        <w:rPr>
          <w:sz w:val="24"/>
          <w:lang w:val="ru-RU"/>
        </w:rPr>
        <w:t xml:space="preserve">‘ตัวตน’ ออกจากความรักของเราได้อย่างไร? เราจะชำระความรักของเราให้บริสุทธิ์ได้อย่างไร? ยิ่งฉันไม่ใส่ใจตัวเองมากเท่าไร ฉันก็ยิ่งขับไล่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ของฉันออกไปมากเท่านั้น </w:t>
      </w:r>
      <w:r w:rsidRPr="00B536EC">
        <w:rPr>
          <w:sz w:val="24"/>
          <w:lang w:val="ru-RU"/>
        </w:rPr>
        <w:t xml:space="preserve">และด้วยการวางความอยาก ความอ่อนแอ และความสงบใจของเราลง เราก็จะกำจัด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ของเราออกไปด้วย </w:t>
      </w:r>
      <w:r w:rsidRPr="00B536EC">
        <w:rPr>
          <w:sz w:val="24"/>
          <w:lang w:val="ru-RU"/>
        </w:rPr>
        <w:t xml:space="preserve">ผ่านการเชื่อฟังและความเงียบ ความรู้สึกถึงตัวตนของเราจะค่อยๆ หายไปมาก เมื่อความรักของเราเป็นความรักที่ไม่มี</w:t>
      </w:r>
      <w:r w:rsidRPr="00B536EC">
        <w:rPr>
          <w:sz w:val="24"/>
          <w:lang w:val="ru-RU"/>
        </w:rPr>
        <w:t xml:space="preserve">ตัวตน</w:t>
      </w:r>
      <w:r w:rsidRPr="00B536EC">
        <w:rPr>
          <w:sz w:val="24"/>
          <w:lang w:val="ru-RU"/>
        </w:rPr>
        <w:t xml:space="preserve"> เราก็ขับไล่ </w:t>
      </w:r>
      <w:r w:rsidRPr="00B536EC">
        <w:rPr>
          <w:sz w:val="24"/>
          <w:lang w:val="ru-RU"/>
        </w:rPr>
        <w:t xml:space="preserve">‘ตัวตน’ </w:t>
      </w:r>
      <w:r w:rsidRPr="00B536EC">
        <w:rPr>
          <w:sz w:val="24"/>
          <w:lang w:val="ru-RU"/>
        </w:rPr>
        <w:t xml:space="preserve">ของเราออกไปด้วย </w:t>
      </w:r>
      <w:r w:rsidRPr="00B536EC">
        <w:rPr>
          <w:sz w:val="24"/>
          <w:lang w:val="ru-RU"/>
        </w:rPr>
        <w:t xml:space="preserve">แต่ความรักของเราต้องมีการเสียสละด้วย คุณเข้าใจเรื่องนี้ไหม? ตัวอย่างเช่น นักบวชหญิงคนหนึ่งต้องการไปพบแม่ชีใหญ่ และเห็นว่าพี่น้องอีกคนก็ต้องการไปพบเธอเช่นกัน หากแม่ชีคนแรกยอมให้ทางแก่พี่น้องทันที แม้จะรู้ว่าพี่น้องนั้นไม่มีปัญหาอะไรเป็นพิเศษ เธอก็กำลังแสดงความเชื่อฟัง การเสียสละตนเอง และสิ่งอื่นๆ ที่คล้ายกัน และเมื่อเธอยอมให้ทางแก่พี่น้องด้วยใจจริง และไม่พูดกับแม่ชีใหญ่ พระคริสต์เองจะตรัสกับเธอ อย่างไรก็ตาม เธอต้องตระหนักว่าสิ่งนี้จำเป็น; เธอต้องทำเพราะใจเธอได้กระตุ้นให้ทำเช่นนั้น </w:t>
      </w:r>
      <w:r w:rsidRPr="00B536EC">
        <w:rPr>
          <w:sz w:val="24"/>
          <w:lang w:val="ru-RU"/>
        </w:rPr>
        <w:t xml:space="preserve">และ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ไม่ใช่เพียงเพราะ </w:t>
      </w:r>
      <w:r w:rsidRPr="00B536EC">
        <w:rPr>
          <w:sz w:val="24"/>
          <w:lang w:val="ru-RU"/>
        </w:rPr>
        <w:t xml:space="preserve">‘นั่นคือสิ่งที่พระบิดาศักดิ์สิทธิ์ตรัสไว้’ ด้วยวิธีนี้ เธอจะได้รับพระคุณของพระเจ้าเป็นสองเท่า และในกรณีนี้ พี่น้องคนหนึ่งได้รับความช่วยเหลือทางจิตวิญญาณในแบบมนุษย์ ส่วนอีกคนได้รับความช่วยเหลือในแบบพระเจ้า โดยตรงจากพระคริสต์ </w:t>
      </w:r>
    </w:p>
    <w:p w:rsidRPr="00B536EC" w:rsidR="00694A07" w:rsidP="00694A07" w:rsidRDefault="00694A07" w14:paraId="402B10D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จงสังเกตด้วยว่า มีผู้เป็นฆราวาสที่แสดงความเสียสละตนเอง ซึ่งแม้แต่พระภิกษุยังขาดไป ข้าพเจ้าสังเกตเห็นว่าในโลกนี้ แม้ผู้คนอาจไม่เชื่อ และอาจมีจุดอ่อนและความปรารถนา แต่พวกเขา—ตามที่พระเจ้าทรงกำหนด—มีใจที่อ่อนโยน เมื่อเห็นผู้ใดต้องการความช่วยเหลือ แม้จะไม่รู้จักกัน ก็ยังยื่นมือช่วยเหลือ คนจำนวนมาก ที่แม้จะไม่เชื่อว่ามีสวรรค์อยู่เลย เมื่อเห็นอันตราย ก็รีบวิ่งไปป้องกันความชั่ว พร้อมที่จะสละชีวิตตนเองเพื่อให้ผู้อื่นได้มีชีวิต และรีบนำทรัพย์สินของตนไปให้ผู้อื่น เมื่อหลายปีก่อน ที่โรงงานแห่งหนึ่ง มีคนงานคนหนึ่งถูกเครื่องจับตัวและถูกดึงเข้าไปในเครื่อง แม้จะมีผู้ชายอยู่รอบตัวมากมาย แต่กลับเป็นผู้หญิงคนหนึ่งที่รีบวิ่งไปช่วยเขา </w:t>
      </w:r>
      <w:r w:rsidRPr="00B536EC">
        <w:rPr>
          <w:sz w:val="24"/>
          <w:lang w:val="ru-RU"/>
        </w:rPr>
        <w:t xml:space="preserve">ส่วนผู้ชาย—ที่ ‘กล้าหาญ’ มาก—กลับยืนดูอยู่เฉยๆ แต่เธอก็ดึงเขาออกมาจากเครื่องจักรได้ อย่างไรก็ตาม ชุดของเธอถูกเครื่องจับไว้ ทำให้เธอถูกดูดเข้าไปในเครื่องจักร และเสียชีวิตไป ผู้พลีชีพ! การกระทำที่ยิ่งใหญ่เพียงใด! </w:t>
      </w:r>
    </w:p>
    <w:p w:rsidRPr="00B536EC" w:rsidR="00694A07" w:rsidP="00694A07" w:rsidRDefault="00694A07" w14:paraId="4F33226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คนอย่างนี้ไม่คิดถึงตัวเอง: พวกเขาทิ้ง </w:t>
      </w:r>
      <w:r w:rsidRPr="00B536EC">
        <w:rPr>
          <w:sz w:val="24"/>
          <w:lang w:val="ru-RU"/>
        </w:rPr>
        <w:t xml:space="preserve">‘ตัวตนเอง’</w:t>
      </w:r>
      <w:r w:rsidRPr="00B536EC">
        <w:rPr>
          <w:sz w:val="24"/>
          <w:lang w:val="ru-RU"/>
        </w:rPr>
        <w:t xml:space="preserve"> ไป </w:t>
      </w:r>
      <w:r w:rsidRPr="00B536EC">
        <w:rPr>
          <w:sz w:val="24"/>
          <w:lang w:val="ru-RU"/>
        </w:rPr>
        <w:t xml:space="preserve">และเมื่อพวกเขาทิ้งมันไป พระคริสต์ก็รีบเข้ามาในตัวพวกเขา </w:t>
      </w:r>
    </w:p>
    <w:p w:rsidRPr="009932F6" w:rsidR="00694A07" w:rsidP="00694A07" w:rsidRDefault="00694A07" w14:paraId="77BC0975" w14:textId="77777777">
      <w:pPr>
        <w:rPr>
          <w:lang w:val="ru-RU"/>
        </w:rPr>
      </w:pPr>
    </w:p>
    <w:p w:rsidRPr="009932F6" w:rsidR="00694A07" w:rsidP="00694A07" w:rsidRDefault="00694A07" w14:paraId="03C3BC40" w14:textId="77777777">
      <w:pPr>
        <w:rPr>
          <w:lang w:val="ru-RU"/>
        </w:rPr>
      </w:pPr>
    </w:p>
    <w:p w:rsidRPr="009932F6" w:rsidR="00694A07" w:rsidP="00694A07" w:rsidRDefault="00694A07" w14:paraId="0719A8B6" w14:textId="77777777">
      <w:pPr>
        <w:pStyle w:val="Heading3"/>
        <w:rPr>
          <w:lang w:val="ru-RU"/>
        </w:rPr>
      </w:pPr>
      <w:bookmarkStart w:name="_Toc196400534" w:id="252"/>
      <w:bookmarkStart w:name="_Toc196894830" w:id="253"/>
      <w:bookmarkStart w:name="_Toc196897754" w:id="254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3</w:t>
      </w:r>
      <w:r w:rsidRPr="009932F6">
        <w:rPr>
          <w:lang w:val="ru-RU"/>
        </w:rPr>
        <w:t xml:space="preserve">.</w:t>
      </w:r>
      <w:r w:rsidRPr="00314681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วิธี</w:t>
      </w:r>
      <w:r w:rsidRPr="009932F6">
        <w:rPr>
          <w:lang w:val="ru-RU"/>
        </w:rPr>
        <w:t xml:space="preserve">ที่</w:t>
      </w:r>
      <w:r w:rsidRPr="009932F6">
        <w:rPr>
          <w:lang w:val="ru-RU"/>
        </w:rPr>
        <w:t xml:space="preserve">ความกล้าหาญ</w:t>
      </w:r>
      <w:r w:rsidRPr="009932F6">
        <w:rPr>
          <w:lang w:val="ru-RU"/>
        </w:rPr>
        <w:t xml:space="preserve">เกิด</w:t>
      </w:r>
      <w:r w:rsidRPr="009932F6">
        <w:rPr>
          <w:lang w:val="ru-RU"/>
        </w:rPr>
        <w:t xml:space="preserve">จาก</w:t>
      </w:r>
      <w:r w:rsidRPr="009932F6">
        <w:rPr>
          <w:lang w:val="ru-RU"/>
        </w:rPr>
        <w:t xml:space="preserve">ความเชื่อมั่น</w:t>
      </w:r>
      <w:r w:rsidRPr="009932F6">
        <w:rPr>
          <w:lang w:val="ru-RU"/>
        </w:rPr>
        <w:t xml:space="preserve">ในพระเจ้า</w:t>
      </w:r>
      <w:bookmarkEnd w:id="252"/>
      <w:bookmarkEnd w:id="253"/>
      <w:bookmarkEnd w:id="254"/>
    </w:p>
    <w:p w:rsidRPr="009932F6" w:rsidR="00694A07" w:rsidP="00694A07" w:rsidRDefault="00694A07" w14:paraId="7E6A1033" w14:textId="77777777">
      <w:pPr>
        <w:rPr>
          <w:lang w:val="ru-RU"/>
        </w:rPr>
      </w:pPr>
      <w:r w:rsidRPr="009932F6">
        <w:rPr>
          <w:i/>
          <w:iCs/>
          <w:lang w:val="ru-RU"/>
        </w:rPr>
        <w:t xml:space="preserve">ความกล้าหาญ</w:t>
      </w:r>
      <w:r w:rsidRPr="009932F6">
        <w:rPr>
          <w:i/>
          <w:iCs/>
          <w:lang w:val="ru-RU"/>
        </w:rPr>
        <w:t xml:space="preserve">ไม่มีความ</w:t>
      </w:r>
      <w:r w:rsidRPr="009932F6">
        <w:rPr>
          <w:i/>
          <w:iCs/>
          <w:lang w:val="ru-RU"/>
        </w:rPr>
        <w:t xml:space="preserve">ป่าเถื่อน</w:t>
      </w:r>
    </w:p>
    <w:p w:rsidRPr="00B536EC" w:rsidR="00694A07" w:rsidP="00694A07" w:rsidRDefault="00694A07" w14:paraId="45FC7C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วีรกรรมไม่ได้เกิดจากผู้ที่มีร่างกายสูงใหญ่ แต่เกิดจากผู้ที่มีความกล้าหาญ ใจกว้าง และความมุ่งมั่นที่จะเสียสละตนเอง และในสงคราม ผู้ที่มีความกล้าหาญย่อมมีความเมตตาด้วย และไม่ฆ่าผู้อื่น เพราะในความกล้าหาญนั้นไม่มีความป่าเถื่อน คนเช่นนี้ไม่ยิงใส่ศัตรู แต่ยิงรอบตัวเขา และบังคับให้เขาต้องยอมจำนน คนที่มีใจเมตตาจะยอมถูกฆ่ามากกว่าจะฆ่าผู้อื่น คนที่มีนิสัยเช่นนี้เปิดใจรับพลังศักดิ์สิทธิ์ ในทางตรงกันข้าม คนชั่วร้ายนั้นเป็นคนขี้ขลาดและใจอ่อนแอ; พวกเขาปกปิดความกลัวด้วยความหยิ่งยโส กลัวทั้งตัวเองและคนอื่น และด้วยเหตุนี้ จากความกลัว พวกเขาจึงยิงไม่หยุด เมื่อผมกำลังปฏิบัติหน้าที่ทหารในช่วงสงครามกลางเมือง เราเคยเข้าไปในหมู่บ้านแห่งหนึ่ง </w:t>
      </w:r>
      <w:r w:rsidRPr="00B536EC">
        <w:rPr>
          <w:sz w:val="24"/>
          <w:lang w:val="ru-RU"/>
        </w:rPr>
        <w:t xml:space="preserve">“ที่นี่ไม่มีโจรแล้ว” ชาวบ้านบอกเรา “พวกเขาไปหมดแล้ว เหลือเพียงผู้หญิงบ้าคนหนึ่งเท่านั้น” ทหารของเราคนหนึ่งเห็นผู้หญิงคนนั้นจากระยะไกล และยิงสองชุดด้วยปืนกลเบา </w:t>
      </w:r>
      <w:r w:rsidRPr="00B536EC">
        <w:rPr>
          <w:sz w:val="24"/>
          <w:lang w:val="ru-RU"/>
        </w:rPr>
        <w:t xml:space="preserve">“ฉันทำอะไรให้คุณ?” ผู้หญิงน่าสงสารคนนั้นร้องขึ้น แล้วล้มลงกับพื้น </w:t>
      </w:r>
    </w:p>
    <w:p w:rsidRPr="00B536EC" w:rsidR="00694A07" w:rsidP="00694A07" w:rsidRDefault="00694A07" w14:paraId="0247ADF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เขาทำเช่นนั้นเพราะความกลัวหรือไม่? </w:t>
      </w:r>
    </w:p>
    <w:p w:rsidRPr="00B536EC" w:rsidR="00694A07" w:rsidP="00694A07" w:rsidRDefault="00694A07" w14:paraId="12E9FAF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‘ใช่ครับ เพราะกลัว คนประเภทนั้นมักหาทางออกที่ง่ายสำหรับตัวเอง </w:t>
      </w:r>
      <w:r w:rsidRPr="00B536EC">
        <w:rPr>
          <w:sz w:val="24"/>
          <w:lang w:val="ru-RU"/>
        </w:rPr>
        <w:t xml:space="preserve">“ดีกว่าจะกำจัดศัตรูให้สิ้นซาก” พวกเขาพูด เพื่อไม่ให้มีความสงสัย คนที่ไม่ขี้ขลาดมากนักก็จะไม่โหดร้ายมากนัก เขาจะพยายามทำให้ศัตรูไม่สามารถต่อสู้ได้—เช่น ทำให้แขนหรือขาบาดเจ็บ—แต่เขาจะไม่ฆ่าเขา </w:t>
      </w:r>
    </w:p>
    <w:p w:rsidRPr="00B536EC" w:rsidR="00694A07" w:rsidP="00694A07" w:rsidRDefault="00694A07" w14:paraId="354E3AA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ความกล้าหาญและความกล้าเป็นสิ่งหนึ่ง แต่ความชั่วร้ายและความอาชญากรรมเป็นอีกเรื่องหนึ่ง การจับศัตรูเป็นเชลยเพียงเพื่อจะเชือดคอเขาไม่ใช่ความกล้าหาญ ความกล้าหาญที่แท้จริงคือการจับศัตรู ทำลายปืนของเขา แล้วปล่อยเขาไป นั่นคือสิ่งที่พ่อผมทำมาโดยตลอด เมื่อท่านจับเชตส์ (</w:t>
      </w:r>
      <w:r>
        <w:rPr>
          <w:rStyle w:val="FootnoteReference"/>
          <w:sz w:val="24"/>
          <w:lang w:val="ru-RU"/>
        </w:rPr>
        <w:footnoteReference w:id="168"/>
      </w:r>
      <w:r w:rsidRPr="00B536EC">
        <w:rPr>
          <w:sz w:val="24"/>
          <w:lang w:val="ru-RU"/>
        </w:rPr>
        <w:t xml:space="preserve"> ) ที่กำลังปล้นเมืองฟาราซี ท่านจะยึดปืนไรเฟิลของพวกเขา ทำลายมัน แล้วกล่าวว่า: </w:t>
      </w:r>
      <w:r w:rsidRPr="00B536EC">
        <w:rPr>
          <w:sz w:val="24"/>
          <w:lang w:val="ru-RU"/>
        </w:rPr>
        <w:t xml:space="preserve">‘พวกท่านเป็นผู้หญิง ไม่ใช่ผู้ชาย’ หลังจากนั้น ท่านจะปล่อยตัวพวกเขาไป และครั้งหนึ่ง ท่านแต่งตัวเป็นผู้หญิงตุรกีที่ร่ำรวย ไปยังค่ายของพวกเขาและขอพบผู้นำ เขาได้จัดเตรียมไว้ล่วงหน้ากับลูกน้องของเขาให้พวกเขาเปิดการโจมตีทันทีที่ได้ยินสัญญาณที่กำหนดไว้ เมื่อพวกโจรนำเขาไปพบหัวหน้า พ่อผมจึงพูดกับเขาว่า </w:t>
      </w:r>
      <w:r w:rsidRPr="00B536EC">
        <w:rPr>
          <w:sz w:val="24"/>
          <w:lang w:val="ru-RU"/>
        </w:rPr>
        <w:t xml:space="preserve">‘ปล่อยลูกน้องของคุณไป และปล่อยเราไว้ตามลำพัง’ ทันทีที่พวกเขาอยู่กันตามลำพัง พ่อผมก็แย่งปืนไรเฟิลจากมือหัวหน้ากลุ่มนั้น หักมันเป็นสองท่อน แล้วกล่าวกับโจรคนนั้นว่า: </w:t>
      </w:r>
      <w:r w:rsidRPr="00B536EC">
        <w:rPr>
          <w:sz w:val="24"/>
          <w:lang w:val="ru-RU"/>
        </w:rPr>
        <w:t xml:space="preserve">‘ตอนนี้คุณเป็นผู้หญิงแล้ว ส่วนผมคือ เอซเนปิดิส!’</w:t>
      </w:r>
      <w:r>
        <w:rPr>
          <w:rStyle w:val="FootnoteReference"/>
          <w:sz w:val="24"/>
          <w:lang w:val="ru-RU"/>
        </w:rPr>
        <w:footnoteReference w:id="169"/>
      </w:r>
      <w:r w:rsidRPr="00B536EC">
        <w:rPr>
          <w:sz w:val="24"/>
          <w:lang w:val="ru-RU"/>
        </w:rPr>
        <w:t xml:space="preserve"> เมื่อนั้น เขาก็ส่งสัญญาณที่ตกลงกันไว้ล่วงหน้า ลูกน้องของเขาจึงบุกเข้ามาและขับไล่โจรเชตส์ออกจากหมู่บ้าน </w:t>
      </w:r>
    </w:p>
    <w:p w:rsidRPr="00B536EC" w:rsidR="00694A07" w:rsidP="00694A07" w:rsidRDefault="00694A07" w14:paraId="152C6CB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เพื่อจะประสบความสำเร็จ คนเราต้องมีนิสัยดื้อรั้นอยู่บ้าง — ในความหมายที่ดีที่สุดของคำนี้ ขึ้นอยู่กับว่าคนนั้นใช้นิสัยดื้อรั้นนี้อย่างไร เขาจะกลายเป็นนักบุญหรือวีรบุรุษ แต่หากคนนั้นหลงทางและถูกความชั่วชักจูง เขาอาจกลายเป็นอาชญากร ใครก็ตามที่ขาดความบ้าบิ่นนั้น ก็ไม่อาจกลายเป็นนักบุญหรือวีรบุรุษได้ ดังนั้น เครื่องยนต์ภายในของเราจึงต้องถูกจุดประกายให้ทำงาน; หัวใจและความกล้าหาญของเราต้องลุกขึ้นลงมือทำ หัวใจต้องกลายเป็นบ้าบิ่น ผมรู้จักนายทหารเกษียณหลายคน ที่เพราะความกระสับกระส่าย จึงหาที่ทางในชีวิตไม่ได้ บางคนอยากให้สงครามปะทุขึ้นเพื่อจะได้อยู่ท่ามกลางเหตุการณ์—นั่นคือความเร่าร้อนที่ลุกโชนในใจพวกเขา ส่วนบางคน เมื่อได้รับหมายเรียกเข้ารับราชการทหาร ก็เริ่มตัวสั่นไปทั้งตัว ในขณะที่บางคนแสร้งทำเป็นบ้าเพื่อหลีกเลี่ยงการถูกเกณฑ์ทหาร มีนายทหารเกษียณกี่คนที่บอกกับผมว่าพวกเขาอยากไปบอสเนียและร่วมรบ! เนื่องจากไม่สามารถนำความกล้าหาญมาใช้ในชีวิตทางจิตวิญญาณได้ พวกเขาจึงรู้สึกยินดีเมื่อได้ยินข่าวสงครามและคิดถึงโอกาสที่จะได้ต่อสู้ คุณรู้หรือไม่ว่าหากชายผู้กล้าหาญเหล่านี้ได้รู้จักชีวิตทางจิตวิญญาณ พวกเขาจะสร้างวีรกรรมและต่อสู้ทางจิตวิญญาณได้มากเพียงใด? พวกเขาคงจะกลายเป็นนักบุญไปแล้ว </w:t>
      </w:r>
    </w:p>
    <w:p w:rsidRPr="00E24DB9" w:rsidR="00694A07" w:rsidP="00694A07" w:rsidRDefault="00694A07" w14:paraId="64525DDF" w14:textId="77777777">
      <w:pPr>
        <w:rPr>
          <w:lang w:val="ru-RU"/>
        </w:rPr>
      </w:pPr>
    </w:p>
    <w:p w:rsidRPr="009932F6" w:rsidR="00694A07" w:rsidP="00694A07" w:rsidRDefault="00694A07" w14:paraId="46E82E38" w14:textId="77777777">
      <w:pPr>
        <w:pStyle w:val="Heading4"/>
        <w:rPr>
          <w:lang w:val="ru-RU"/>
        </w:rPr>
      </w:pPr>
      <w:bookmarkStart w:name="_Toc196400535" w:id="255"/>
      <w:bookmarkStart w:name="_Toc196894831" w:id="256"/>
      <w:bookmarkStart w:name="_Toc196897755" w:id="257"/>
      <w:r w:rsidRPr="009932F6">
        <w:rPr>
          <w:lang w:val="ru-RU"/>
        </w:rPr>
        <w:t xml:space="preserve">ความกล้าหาญ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สมัยก่อน</w:t>
      </w:r>
      <w:r w:rsidRPr="009932F6">
        <w:rPr>
          <w:lang w:val="ru-RU"/>
        </w:rPr>
        <w:t xml:space="preserve">นั้นช่างยิ่งใหญ่</w:t>
      </w:r>
      <w:r w:rsidRPr="009932F6">
        <w:rPr>
          <w:lang w:val="ru-RU"/>
        </w:rPr>
        <w:t xml:space="preserve">เพียงใด</w:t>
      </w:r>
      <w:bookmarkEnd w:id="255"/>
      <w:bookmarkEnd w:id="256"/>
      <w:bookmarkEnd w:id="257"/>
    </w:p>
    <w:p w:rsidRPr="00B536EC" w:rsidR="00694A07" w:rsidP="00694A07" w:rsidRDefault="00694A07" w14:paraId="5441FDF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ท่านเคยเล่าให้เราฟังเรื่องคุณยายของท่าน... </w:t>
      </w:r>
    </w:p>
    <w:p w:rsidRPr="00B536EC" w:rsidR="00694A07" w:rsidP="00694A07" w:rsidRDefault="00694A07" w14:paraId="02BA0FC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ยายของฉันเป็นผู้หญิงที่กล้าหาญมาก เพื่อความปลอดภัย เธอจึงพกดาบยาตาแกนติดตัวเสมอ</w:t>
      </w:r>
      <w:r>
        <w:rPr>
          <w:rStyle w:val="FootnoteReference"/>
          <w:sz w:val="24"/>
          <w:lang w:val="ru-RU"/>
        </w:rPr>
        <w:footnoteReference w:id="170"/>
      </w:r>
      <w:r w:rsidRPr="00B536EC">
        <w:rPr>
          <w:sz w:val="24"/>
          <w:lang w:val="ru-RU"/>
        </w:rPr>
        <w:t xml:space="preserve"> นี่คือเรื่องราวของเธอ: หญิงม่ายที่มีลูกสองคน ถูกล้อมรอบด้วยชาวตุรกี แต่เธอต้องดำเนินชีวิตต่อไป… นั่นเป็นช่วงเวลาที่ยากลำบาก… ทุกคนต่างกลัวเธอ เธอเป็นบุคคลที่มีบุคลิกโดดเด่นจริงๆ! ครั้งหนึ่ง มีโจรคนหนึ่งปีนเข้าไปในสวนองุ่นใกล้สุสาน เพื่อขู่ผู้คน เขาใส่เสื้อขาวตัวยาวที่ลงมาถึงส้นเท้า แล้วเมื่อออกมาจากสวนองุ่น โดยยังคงสวมเสื้อขาวนั้นอยู่ เขาเดินเข้าไปในสุสานและเริ่มเดินวนเวียนอยู่แถวนั้น บังเอิญว่ายายของฉันกำลังเดินผ่านสุสานในเวลานั้นพอดี เมื่อโจรเห็นยาย เขาก็ทิ้งตัวลงพื้นและแกล้งทำเป็นตาย หวังว่ายายจะเข้าใจผิดคิดว่าเขาเป็นผีดิบและจะกลัว แต่ยายของฉันกลับเดินเข้าไปหาเขาและพูดว่า: </w:t>
      </w:r>
      <w:r w:rsidRPr="00B536EC">
        <w:rPr>
          <w:sz w:val="24"/>
          <w:lang w:val="ru-RU"/>
        </w:rPr>
        <w:t xml:space="preserve">‘ถ้าเธอเป็นคนดี ดินคงกลืนเธอไปนานแล้ว!’ และหลังจากพูดจบ เธอก็เริ่มตีคนร้ายด้วยด้านทู่ของดาบยาตาแกน! เธอทำให้เขาพิการไปทั้งตัว ทั้งที่เธอไม่รู้จักเขาเลย จนกระทั่งกลับถึงหมู่บ้านแล้ว เธอจึงได้ยินข่าวว่าคนชื่อนั้นถูกทำให้พิการ และนั่นคือวิธีที่เธอรู้ว่าเป็นใคร </w:t>
      </w:r>
    </w:p>
    <w:p w:rsidRPr="00B536EC" w:rsidR="00694A07" w:rsidP="00694A07" w:rsidRDefault="00694A07" w14:paraId="36FD287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>
        <w:rPr>
          <w:sz w:val="24"/>
          <w:lang w:val="ru-RU"/>
        </w:rPr>
        <w:t xml:space="preserve">ในยุค</w:t>
      </w:r>
      <w:r w:rsidRPr="00B536EC">
        <w:rPr>
          <w:sz w:val="24"/>
          <w:lang w:val="ru-RU"/>
        </w:rPr>
        <w:t xml:space="preserve">สมัยของเรา ความกล้าหาญเป็นสิ่งที่หายาก ผู้คนมีจิตใจอ่อนแอ ดังนั้น หากพระเจ้าทรงห้ามไว้ แต่หากเกิดสงครามขึ้น บางคนอาจตายเพราะความกลัว ในขณะที่คนอื่นๆ อาจสูญเสียความกล้าแม้เพียงเผชิญกับความยากลำบากเล็กน้อย เพราะพวกเขาได้ชินกับชีวิตที่สะดวกสบาย แต่ในสมัยก่อน ความกล้าหาญนั้นมีอยู่มากเพียงใด! ที่วัดฟลาเวียนในเอเชียไมเนอร์ ชาวตุรกีได้จับตัวและฆ่าชายคริสเตียนคนหนึ่ง แล้วพวกเขาก็พูดกับภรรยาของเขาว่า: </w:t>
      </w:r>
      <w:r w:rsidRPr="00B536EC">
        <w:rPr>
          <w:sz w:val="24"/>
          <w:lang w:val="ru-RU"/>
        </w:rPr>
        <w:t xml:space="preserve">‘คุณต้องปฏิเสธพระคริสต์ หรือเราจะฆ่าลูกๆ ของคุณด้วย’ — </w:t>
      </w:r>
      <w:r w:rsidRPr="00B536EC">
        <w:rPr>
          <w:sz w:val="24"/>
          <w:lang w:val="ru-RU"/>
        </w:rPr>
        <w:t xml:space="preserve">“พระคริสต์ได้ทรงรับสามีของฉันไปแล้ว” เธอตอบ “ฉันจะมอบลูกๆ ของฉันไว้ในพระหัตถ์พระคริสต์ และตัวฉันเองจะไม่ปฏิเสธพระคริสต์!” ความกล้าหาญช่างน่าทึ่ง! หากพระคริสต์ไม่สถิตอยู่ในตัวบุคคล ความกล้าหาญจะสถิตอยู่ในตัวเขาได้อย่างไร? แต่ในปัจจุบัน ผู้คนที่ไม่มีความเชื่อในพระคริสต์กลับสร้างชีวิตทั้งชีวิตของพวกเขาบนกองขยะ </w:t>
      </w:r>
    </w:p>
    <w:p w:rsidRPr="00B536EC" w:rsidR="00694A07" w:rsidP="00694A07" w:rsidRDefault="00694A07" w14:paraId="2905C31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ในสมัยนั้น แม่ๆ มีความกล้าหาญ และลูกๆ ก็เช่นกัน ฉันยังจำได้ว่าที่เมืองโคนิตซา เพื่อนบ้านของเรา — ที่กำลังตั้งครรภ์ — ได้เดินไปคนเดียวเพื่อพรวนดินให้ต้นข้าวโพดในทุ่ง แม้ต้องเดินถึงหนึ่งชั่วโมงครึ่ง ที่นั่นเธอคลอดลูก ห่อตัวลูกด้วยกระโปรง แล้วเดินกลับสู่หมู่บ้าน </w:t>
      </w:r>
      <w:r w:rsidRPr="00B536EC">
        <w:rPr>
          <w:sz w:val="24"/>
          <w:lang w:val="ru-RU"/>
        </w:rPr>
        <w:t xml:space="preserve">“ฉันมีลูกแล้ว!” เธอพูดอย่างภูมิใจเมื่อเดินผ่านหน้าบ้านเรา นั่นเป็นเพราะสถานการณ์ในสมัยนั้น ยุคนั้นเป็นยุคที่ยากลำบาก แต่ในปัจจุบันมีผู้หญิงบางคนที่เพราะความกลัว จึงต้องนอนอยู่บนเตียงถึงหกหรือเจ็ดเดือน เพียงเพื่อคลอดลูกเพียงคนเดียว ฉัน [แน่นอน] ไม่ได้พูดถึงผู้ที่ทำเช่นนั้นเพราะโรคภัย </w:t>
      </w:r>
    </w:p>
    <w:p w:rsidRPr="00E24DB9" w:rsidR="00694A07" w:rsidP="00694A07" w:rsidRDefault="00694A07" w14:paraId="5D19DE69" w14:textId="77777777">
      <w:pPr>
        <w:rPr>
          <w:lang w:val="ru-RU"/>
        </w:rPr>
      </w:pPr>
    </w:p>
    <w:p w:rsidRPr="009932F6" w:rsidR="00694A07" w:rsidP="00694A07" w:rsidRDefault="00694A07" w14:paraId="44763D8F" w14:textId="77777777">
      <w:pPr>
        <w:pStyle w:val="Heading4"/>
        <w:rPr>
          <w:lang w:val="ru-RU"/>
        </w:rPr>
      </w:pPr>
      <w:bookmarkStart w:name="_Toc196400536" w:id="258"/>
      <w:bookmarkStart w:name="_Toc196894832" w:id="259"/>
      <w:bookmarkStart w:name="_Toc196897756" w:id="260"/>
      <w:r w:rsidRPr="009932F6">
        <w:rPr>
          <w:lang w:val="ru-RU"/>
        </w:rPr>
        <w:t xml:space="preserve">ความกลัว</w:t>
      </w:r>
      <w:r w:rsidRPr="009932F6">
        <w:rPr>
          <w:lang w:val="ru-RU"/>
        </w:rPr>
        <w:t xml:space="preserve">ตามธรรมชาติ</w:t>
      </w:r>
      <w:r w:rsidRPr="009932F6">
        <w:rPr>
          <w:lang w:val="ru-RU"/>
        </w:rPr>
        <w:t xml:space="preserve">เป็น</w:t>
      </w:r>
      <w:r w:rsidRPr="009932F6">
        <w:rPr>
          <w:lang w:val="ru-RU"/>
        </w:rPr>
        <w:t xml:space="preserve">อุปสรรค</w:t>
      </w:r>
      <w:bookmarkEnd w:id="258"/>
      <w:bookmarkEnd w:id="259"/>
      <w:bookmarkEnd w:id="260"/>
    </w:p>
    <w:p w:rsidRPr="00B536EC" w:rsidR="00694A07" w:rsidP="00694A07" w:rsidRDefault="00694A07" w14:paraId="072461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ฉันเป็นคนขี้กลัวมาก ฉันไม่รู้ว่าตัวเองจะทำอย่างไรหากต้องเผชิญกับสถานการณ์ที่ยากลำบาก ความกลัวมาจากไหน? </w:t>
      </w:r>
    </w:p>
    <w:p w:rsidRPr="00B536EC" w:rsidR="00694A07" w:rsidP="00694A07" w:rsidRDefault="00694A07" w14:paraId="19BD617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บางทีอาจมีเหตุการณ์บางอย่างเกิดขึ้นกับใครบางคนในวัยเด็ก และนั่นคือเหตุผลที่พวกเขารู้สึกกลัว บ่อยครั้ง ความกลัวอาจเป็นธรรมชาติ แต่มันก็อาจเกิดจากความขาดความเชื่อ หรือความขาดความไว้วางใจในพระเจ้า อย่างไรก็ตาม ความกลัวก็เป็นเบรกที่ [จำเป็น] เพราะมันช่วยให้คนหันมาหาพระเจ้า ในความกลัวนั้น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ในขณะที่กำลังค้นหาสิ่งที่จะยึดเหนี่ยว ผู้คนจึงถูกบังคับให้หันไปหาพระเจ้า ลองดูประเทศที่มีอากาศร้อนซึ่งมีชนเผ่าป่าเถื่อนอาศัยอยู่ ที่นั่นก็มีสัตว์ป่าด้วย—สัตว์ใหญ่ งูหลาม และอื่นๆ สิ่งนี้เกิดขึ้นเพื่อให้ผู้คนถูกบังคับให้ขอความช่วยเหลือจากพระเจ้า และหันมาหาพระเจ้า เพื่อหาทางออก หากไม่เป็นเช่นนี้ อะไรจะสามารถยับยั้งผู้คนเหล่านี้ได้บ้าง? ทุกสิ่งที่พระเจ้าทรงจัดเตรียมไว้ล้วนมีจุดประสงค์ </w:t>
      </w:r>
    </w:p>
    <w:p w:rsidRPr="00B536EC" w:rsidR="00694A07" w:rsidP="00694A07" w:rsidRDefault="00694A07" w14:paraId="114FDBC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และผู้ที่ยังไม่รู้จักพระเจ้าที่แท้จริง แต่ขอความช่วยเหลือด้วยความกลัว—พวกเขาจะได้รับความช่วยเหลือนั้นหรือไม่? </w:t>
      </w:r>
    </w:p>
    <w:p w:rsidRPr="00B536EC" w:rsidR="00694A07" w:rsidP="00694A07" w:rsidRDefault="00694A07" w14:paraId="3FAF56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ดูสิ: พวกเขายกหัวขึ้นมองไปข้างบน และสิ่งนั้นเองก็มีความหมายอยู่แล้ว สำหรับเด็กเล็ก ความกลัวทำหน้าที่เป็นเบรก มีเด็กบางคนที่หากไม่ทำให้พวกเขากลัวสักหน่อย ก็จะไม่ฟังใครทั้งนั้น: ไม่ฟังแม่หรือพ่อเลย และเมื่อฉันยังเล็ก ผู้ใหญ่ก็มักบอกฉันว่า: </w:t>
      </w:r>
      <w:r w:rsidRPr="00B536EC">
        <w:rPr>
          <w:sz w:val="24"/>
          <w:lang w:val="ru-RU"/>
        </w:rPr>
        <w:t xml:space="preserve">‘ผีร้ายกำลังมา!’ เป็นเรื่องธรรมชาติที่เด็กเล็กจะรู้สึกกลัว แต่เมื่อเด็กเติบโตและพัฒนาขึ้น และจิตใจของพวกเขาก็พัฒนาตามไปด้วย ความกลัวนั้นจะค่อยๆ ลดลง ความกลัวตามธรรมชาตินั้นมีประโยชน์เฉพาะในวัยเด็กเท่านั้น หากผู้ใหญ่แล้วยังกลัวพื้นที่ว่าง ก็ควรได้รับความสงสาร มีผู้ปฏิบัติธรรมบางคนมาหาผมที่คาลิวาและพูดว่า: </w:t>
      </w:r>
      <w:r w:rsidRPr="00B536EC">
        <w:rPr>
          <w:sz w:val="24"/>
          <w:lang w:val="ru-RU"/>
        </w:rPr>
        <w:t xml:space="preserve">“ดูสิ คนที่ใกล้ชิดเราเสียชีวิตไปแล้ว และเพราะเหตุนี้ เราจึงรู้สึกกลัวอยู่ตลอดเวลา” และพวกเขาขอให้ผมสวดมนต์เพื่อให้ความกลัวนี้หายไป </w:t>
      </w:r>
      <w:r w:rsidRPr="00B536EC">
        <w:rPr>
          <w:sz w:val="24"/>
          <w:lang w:val="ru-RU"/>
        </w:rPr>
        <w:t xml:space="preserve">“แต่ที่นี่” ผมตอบ “คนๆ พยายามระลึกถึงความตายอยู่เสมอ และคนที่ใกล้ชิดคุณก็เสียชีวิตไปแล้ว คุณกลับต้องการขับไล่ความกลัวนี้ออกไปหรือ?!” </w:t>
      </w:r>
    </w:p>
    <w:p w:rsidRPr="00B536EC" w:rsidR="00694A07" w:rsidP="00694A07" w:rsidRDefault="00694A07" w14:paraId="448A0A5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ผู้หญิงมักมีความกลัวตามธรรมชาติมากกว่าเล็กน้อย มีผู้หญิงน้อยมากที่ไม่กลัว อย่างไรก็ตาม ผู้หญิงประเภทนี้อาจก่อให้เกิดปัญหาในครอบครัวได้ เพราะพวกเธอไม่ยอมเชื่อฟัง ส่วนผู้ชายก็อาจกลายเป็นคนกล้าหาญได้ หากเขาไม่ใช่คนขี้ขลาดโดยธรรมชาติ และมีใจกล้าอยู่ในใจ และผู้หญิงบางคนก็เป็นคนขี้ขลาดอย่างน่ากลัว หากผู้หญิงที่กลัวโดยธรรมชาติเริ่มพยายามและได้ความกล้าหาญมา ก็ถือเป็นเรื่องที่น่าทึ่ง ผู้หญิงมีจิตวิญญาณแห่งการเสียสละโดยธรรมชาติ และด้วยเหตุนี้จึงสามารถปฏิเสธความต้องการของตนเองได้มาก ซึ่งผู้ชาย แม้จะมีความกล้าหาญโดยธรรมชาติ ก็ยังขาดคุณสมบัตินี้ </w:t>
      </w:r>
    </w:p>
    <w:p w:rsidRPr="00E24DB9" w:rsidR="00694A07" w:rsidP="00694A07" w:rsidRDefault="00694A07" w14:paraId="7EBB6718" w14:textId="77777777">
      <w:pPr>
        <w:rPr>
          <w:lang w:val="ru-RU"/>
        </w:rPr>
      </w:pPr>
    </w:p>
    <w:p w:rsidRPr="009932F6" w:rsidR="00694A07" w:rsidP="00694A07" w:rsidRDefault="00694A07" w14:paraId="766F0C76" w14:textId="77777777">
      <w:pPr>
        <w:pStyle w:val="Heading4"/>
        <w:rPr>
          <w:lang w:val="ru-RU"/>
        </w:rPr>
      </w:pPr>
      <w:bookmarkStart w:name="_Toc196400537" w:id="261"/>
      <w:bookmarkStart w:name="_Toc196894833" w:id="262"/>
      <w:bookmarkStart w:name="_Toc196897757" w:id="263"/>
      <w:r w:rsidRPr="009932F6">
        <w:rPr>
          <w:lang w:val="ru-RU"/>
        </w:rPr>
        <w:t xml:space="preserve">ความตาย</w:t>
      </w:r>
      <w:r w:rsidRPr="009932F6">
        <w:rPr>
          <w:lang w:val="ru-RU"/>
        </w:rPr>
        <w:t xml:space="preserve">กลัว</w:t>
      </w:r>
      <w:r w:rsidRPr="009932F6">
        <w:rPr>
          <w:lang w:val="ru-RU"/>
        </w:rPr>
        <w:t xml:space="preserve">ผู้ที่</w:t>
      </w:r>
      <w:r w:rsidRPr="009932F6">
        <w:rPr>
          <w:lang w:val="ru-RU"/>
        </w:rPr>
        <w:t xml:space="preserve">ไม่ได้</w:t>
      </w:r>
      <w:r w:rsidRPr="009932F6">
        <w:rPr>
          <w:lang w:val="ru-RU"/>
        </w:rPr>
        <w:t xml:space="preserve">กลัว</w:t>
      </w:r>
      <w:r w:rsidRPr="009932F6">
        <w:rPr>
          <w:lang w:val="ru-RU"/>
        </w:rPr>
        <w:t xml:space="preserve">ความตาย</w:t>
      </w:r>
      <w:bookmarkEnd w:id="261"/>
      <w:bookmarkEnd w:id="262"/>
      <w:bookmarkEnd w:id="263"/>
    </w:p>
    <w:p w:rsidRPr="00B536EC" w:rsidR="00694A07" w:rsidP="00694A07" w:rsidRDefault="00694A07" w14:paraId="1D3DF7B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จะขับไล่ความกลัวได้อย่างไร? </w:t>
      </w:r>
    </w:p>
    <w:p w:rsidRPr="00B536EC" w:rsidR="00694A07" w:rsidP="00694A07" w:rsidRDefault="00694A07" w14:paraId="6D55E4A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ด้วยความกล้าหาญ ยิ่งคนใดกลัวมากเท่าไร ศัตรูก็ยิ่งล่อลวงเขามากขึ้นเท่านั้น ผู้ใดที่เก็บความขี้ขลาดไว้ในใจ ต้องพยายามขับไล่มันออกไป เมื่อฉันยังเด็ก ฉันกลัวที่จะเดินผ่านสุสานในเมืองโคนิตซา ดังนั้นฉันจึงนอนในสุสานสามคืน และความกลัวนั้นก็หายไป ผมจะทำเครื่องหมายกางเขนแล้วเดินเข้าไปที่นั่น; ผมไม่เปิดไฟฉายด้วยซ้ำ เพื่อไม่ให้ใครตกใจ หากใครไม่พยายามที่จะกล้าหาญและไม่ได้รับความรักที่แท้จริง เมื่อสถานการณ์ที่ยากลำบากเกิดขึ้น แม้แต่ไก่ก็จะร้องไห้ให้เขา </w:t>
      </w:r>
    </w:p>
    <w:p w:rsidRPr="00B536EC" w:rsidR="00694A07" w:rsidP="00694A07" w:rsidRDefault="00694A07" w14:paraId="1331B01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การทำวีรกรรมและขจัดความกลัวออกไปนั้นเป็นไปได้หรือไม่? </w:t>
      </w:r>
    </w:p>
    <w:p w:rsidRPr="00B536EC" w:rsidR="00694A07" w:rsidP="00694A07" w:rsidRDefault="00694A07" w14:paraId="743D18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คนควรยินดีที่ตนเองกำลังจะตาย เพื่อไม่ให้ผู้อื่นต้องตาย หากมีทัศนคตินี้แล้ว ก็ไม่มีอะไรต้องกลัว ความกล้าหาญเกิดจากความเมตตาอันยิ่งใหญ่ ความรัก และการเสียสละตนเอง แต่ในปัจจุบัน ผู้คนไม่แม้แต่จะอยากได้ยินเรื่องความตาย ผมได้ทราบว่าผู้จัดงานศพมักเขียนว่า </w:t>
      </w:r>
      <w:r w:rsidRPr="00B536EC">
        <w:rPr>
          <w:sz w:val="24"/>
          <w:lang w:val="ru-RU"/>
        </w:rPr>
        <w:t xml:space="preserve">‘Funeral Services’ </w:t>
      </w:r>
      <w:r w:rsidRPr="00B536EC">
        <w:rPr>
          <w:sz w:val="24"/>
          <w:lang w:val="ru-RU"/>
        </w:rPr>
        <w:t xml:space="preserve">บน</w:t>
      </w:r>
      <w:r w:rsidRPr="00B536EC">
        <w:rPr>
          <w:sz w:val="24"/>
          <w:lang w:val="ru-RU"/>
        </w:rPr>
        <w:t xml:space="preserve">ป้ายแทนที่จะเขียน ‘Funeral </w:t>
      </w:r>
      <w:r w:rsidRPr="00B536EC">
        <w:rPr>
          <w:sz w:val="24"/>
          <w:lang w:val="ru-RU"/>
        </w:rPr>
        <w:t xml:space="preserve">Home’ เพื่อไม่ให้ผู้คนนึกถึงความตาย อย่างไรก็ตาม หากผู้คนไม่ระลึกถึงความตาย พวกเขาก็กำลังใช้ชีวิตอยู่นอกความเป็นจริง ผู้ที่กลัวความตายและรักชีวิตที่เต็มไปด้วยความว่างเปล่า แม้แต่เชื้อโรคก็ทำให้พวกเขากลัว; ความกลัวนั้นครอบงำพวกเขาอยู่เสมอ ซึ่งทำให้พวกเขาติดอยู่ในภาวะหยุดนิ่งทางจิตวิญญาณ ในทางตรงกันข้าม ผู้กล้าหาญไม่เคยกลัวความตาย และด้วยเหตุนี้จึงทำงานด้วยความกระตือรือร้นและการเสียสละตนเอง โดยการระลึกถึงความตายอยู่เสมอและคิดถึงมันทุกวัน พวกเขาจึงเตรียมตัวรับมือกับความตายอย่างลึกซึ้งทางจิตวิญญาณ และทำงานด้วยความกล้าหาญยิ่งขึ้น ด้วยวิธีนี้ พวกเขาจึงเอาชนะความฟุ้งเฟ้อของโลกได้ และเริ่มใช้ชีวิตอยู่ในความนิรันดร์และความสุขแห่งสวรรค์ แม้แต่ที่นี่เอง และผู้ที่ต่อสู้ในสงครามเพื่ออุดมการณ์ เพื่อความเชื่อ และเพื่อมาตุภูมิ จงทำเครื่องหมายกางเขนและอย่ากลัวเลย เพราะเขามีพระเจ้าเป็นผู้ช่วยเหลือ! หากผู้ใดทำเครื่องหมายกางเขนและมอบชีวิตไว้ในพระหัตถ์ของพระเจ้า พระเจ้าเองจะทรงตัดสินในเวลาต่อมาว่าผู้นั้นควรมีชีวิตอยู่หรือควรตาย </w:t>
      </w:r>
    </w:p>
    <w:p w:rsidRPr="00B536EC" w:rsidR="00694A07" w:rsidP="00694A07" w:rsidRDefault="00694A07" w14:paraId="66E2D96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แต่จะเป็นไปได้หรือไม่ที่คนจะไม่รู้สึกกลัวที่เกิดจากความประมาท? </w:t>
      </w:r>
    </w:p>
    <w:p w:rsidRPr="00B536EC" w:rsidR="00694A07" w:rsidP="00694A07" w:rsidRDefault="00694A07" w14:paraId="27BAD65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นั่นยิ่งเลวร้ายกว่ามาก เพราะในสถานการณ์อันตรายใด ๆ คนเช่นนั้นอาจตกอยู่ในความยากลำบากอย่างรุนแรง และต้องจ่ายราคาแพงสำหรับความประมาททั้งหมดของตน ดังนั้น ผู้ที่เกรงกลัว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แม้เพียงเล็กน้อย ก็จะเป็นผู้ระมัดระวัง และจะไม่รีบร้อนเข้าสู่ความอันตรายอย่างไม่คิดหน้าคิดหลัง เราต้องบังคับตนเองให้ทำความดี</w:t>
      </w:r>
      <w:r>
        <w:rPr>
          <w:rStyle w:val="FootnoteReference"/>
          <w:sz w:val="24"/>
          <w:lang w:val="ru-RU"/>
        </w:rPr>
        <w:footnoteReference w:id="171"/>
      </w:r>
      <w:r w:rsidRPr="00B536EC">
        <w:rPr>
          <w:sz w:val="24"/>
          <w:lang w:val="ru-RU"/>
        </w:rPr>
        <w:t xml:space="preserve"> แต่ต้องวางความเชื่อมั่นในพระเจ้า ไม่ใช่ในตนเอง </w:t>
      </w:r>
    </w:p>
    <w:p w:rsidRPr="00E24DB9" w:rsidR="00694A07" w:rsidP="00694A07" w:rsidRDefault="00694A07" w14:paraId="45BD17CD" w14:textId="77777777">
      <w:pPr>
        <w:rPr>
          <w:lang w:val="ru-RU"/>
        </w:rPr>
      </w:pPr>
    </w:p>
    <w:p w:rsidRPr="009932F6" w:rsidR="00694A07" w:rsidP="00694A07" w:rsidRDefault="00694A07" w14:paraId="0246F1A9" w14:textId="77777777">
      <w:pPr>
        <w:pStyle w:val="Heading4"/>
        <w:rPr>
          <w:lang w:val="ru-RU"/>
        </w:rPr>
      </w:pPr>
      <w:bookmarkStart w:name="_Toc196400538" w:id="264"/>
      <w:bookmarkStart w:name="_Toc196894834" w:id="265"/>
      <w:bookmarkStart w:name="_Toc196897758" w:id="266"/>
      <w:r w:rsidRPr="009932F6">
        <w:rPr>
          <w:lang w:val="ru-RU"/>
        </w:rPr>
        <w:t xml:space="preserve">ความสำคัญ</w:t>
      </w:r>
      <w:r w:rsidRPr="009932F6">
        <w:rPr>
          <w:lang w:val="ru-RU"/>
        </w:rPr>
        <w:t xml:space="preserve">ของความกล้าหาญ</w:t>
      </w:r>
      <w:r w:rsidRPr="009932F6">
        <w:rPr>
          <w:lang w:val="ru-RU"/>
        </w:rPr>
        <w:t xml:space="preserve">นั้นยิ่งใหญ่</w:t>
      </w:r>
      <w:bookmarkEnd w:id="264"/>
      <w:bookmarkEnd w:id="265"/>
      <w:bookmarkEnd w:id="266"/>
    </w:p>
    <w:p w:rsidRPr="00B536EC" w:rsidR="00694A07" w:rsidP="00694A07" w:rsidRDefault="00694A07" w14:paraId="76B1A0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ในสถานการณ์สุดขีด ความเสียหายที่ร้ายแรงที่สุดเกิดจากความตื่นตระหนกที่ก่อตัวขึ้น เมื่ออยู่ในอันตราย สิ่งสำคัญที่สุดคืออย่าเสียสติ ดูสิว่าแม่ไก่ต่อสู้กับนกอินทรีและพุ่งเข้าใส่มันอย่างไร! และดูสิว่าแมวต่อสู้กับสุนัขเพื่อปกป้องลูกแมวของเธออย่างไร! มันยกหางขึ้นเหมือนทรัมเป็ตและเริ่มส่งเสียง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ขู่ สัตว์จะต่อสู้ด้วยทุกวิถีทาง ส่วนมนุษย์กลับกลายเป็นคนขี้ขลาด! </w:t>
      </w:r>
    </w:p>
    <w:p w:rsidRPr="00B536EC" w:rsidR="00694A07" w:rsidP="00694A07" w:rsidRDefault="00694A07" w14:paraId="175CEE5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อย่าให้ตัวเองตกอยู่ในความตื่นตระหนก ผู้หญิงมักมีแนวโน้มที่จะตื่นตระหนกได้ง่ายเป็นพิเศษ ผมยังจำได้ว่าในช่วงที่ประเทศถูกยึดครอง เราได้ไปสถานที่หนึ่งซึ่งอยู่ห่างจากโคนิตซาประมาณสองชั่วโมงเดินเท้า กลุ่มเด็กชายเดินไปก่อนเล็กน้อย พบหมวกเหล็กและเครื่องแบบทหารกรีกที่นั่น จึงสวมใส่แล้วเดินไปยังโบสถ์นักบุญคอนสแตนติน ผมก็ไปที่นั่นด้วย เพื่อสักการะภาพนักบุญ ตอนนั้นผมอายุสิบห้าปี เมื่อแม่ๆ เห็นเด็กๆ ในชุดทหารจากระยะไกล พวกเธอก็เริ่มร้องขึ้นว่า: </w:t>
      </w:r>
      <w:r w:rsidRPr="00B536EC">
        <w:rPr>
          <w:sz w:val="24"/>
          <w:lang w:val="ru-RU"/>
        </w:rPr>
        <w:t xml:space="preserve">‘คนอิตาลีกำลังมา!’ — และเตรียมตัววิ่งหนี พวกเธอไม่แม้แต่จะดูให้ชัดว่าเป็นใคร! เด็กชายตัวแสบเหล่านั้นสวมหมวกเหล็กของทหารกรีก และแม่ๆ ที่ตกใจก็เข้าใจผิดว่าพวกเขาเป็นชาวอิตาลี จึงวิ่งหนีจากลูกๆ ของตัวเอง! </w:t>
      </w:r>
    </w:p>
    <w:p w:rsidRPr="00B536EC" w:rsidR="00694A07" w:rsidP="00694A07" w:rsidRDefault="00694A07" w14:paraId="6330A0E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ความสำคัญของความกล้าหาญนั้นยิ่งใหญ่มาก หากคุณพูดกับคนที่มีสุขภาพร่างกายแข็งแรงแต่ขี้ขลาดว่า </w:t>
      </w:r>
      <w:r w:rsidRPr="00B536EC">
        <w:rPr>
          <w:sz w:val="24"/>
          <w:lang w:val="ru-RU"/>
        </w:rPr>
        <w:t xml:space="preserve">‘โอ้ คุณดูซีดมากเลย! มีอะไรผิดปกติหรือเปล่า?’, เขาจะไปหาหมอ ทั้งที่ความจริงเขาอาจดูซีดเพียงเพราะนอนไม่พอ หรือเพราะปวดฟัน หรือเหตุผลอื่นที่คล้ายกัน คนกรีกจะพุ่งไปข้างหน้าหรือเริ่มตื่นตระหนก คนขี้ขลาดไม่มีประโยชน์อะไรเลย ในสงคราม ไม่มีใครต้องการคนขี้ขลาด; พวกเขาไม่ได้รับความไว้วางใจ พวกเขาไม่ถูกส่งไปปฏิบัติภารกิจหรือไปยังแนวหน้า เพื่อไม่ให้ก่อปัญหา ทหารขี้ขลาดเพียงคนเดียว หากเขาไม่ทราบแผนการรบ ก็สามารถก่อให้เกิดความตื่นตระหนกจนทำให้ทั้งกองพลต้องวุ่นวายได้! ความกลัวจะปลุกเร้าจินตนาการของคนขี้ขลาด และเขาอาจเริ่มตะโกนว่า: </w:t>
      </w:r>
      <w:r w:rsidRPr="00B536EC">
        <w:rPr>
          <w:sz w:val="24"/>
          <w:lang w:val="ru-RU"/>
        </w:rPr>
        <w:t xml:space="preserve">‘ดูนั่น! โอ้ พวกมันมาแล้ว พวกมันอยู่ตรงนี้แล้ว พวกมันกำลังฆ่าเรา! โอ้ เราจะวิ่งหนีไปไหนดี?! มีกองทัพศัตรูทั้งกองทัพ! พวกมันจะกลืนกินเราทั้งตัว!’ คนเช่นนี้จะก่อให้เกิดความเสียหายอย่างใหญ่หลวง เพราะผู้คนถูกชักจูงได้ง่ายจากผู้อื่น แต่คนกล้าหาญ เมื่อเห็นศัตรู จะเพียงถ่มน้ำลายและพูดว่า: </w:t>
      </w:r>
      <w:r w:rsidRPr="00B536EC">
        <w:rPr>
          <w:sz w:val="24"/>
          <w:lang w:val="ru-RU"/>
        </w:rPr>
        <w:t xml:space="preserve">‘พะ, นี่มันคนหรือ? พวกมันเป็นเพียงฝูงมด!’ — และคนอื่นๆ [ที่ได้ยินคำพูดนี้] ก็จะรีบพุ่งเข้าโจมตีอย่างกล้าหาญเช่นกัน นั่นคือเหตุผลที่ในกองทัพมักกล่าวว่า งานที่ยากลำบากนั้น ควรให้คนกล้าหาญห้าคนทำด้วยสติที่เย็นชา ดีกว่าให้คนขี้ขลาดยี่สิบคนทำ </w:t>
      </w:r>
    </w:p>
    <w:p w:rsidRPr="00B536EC" w:rsidR="00694A07" w:rsidP="00694A07" w:rsidRDefault="00694A07" w14:paraId="5B9A80B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ในสถานการณ์ที่ยากลำบากและอันตราย ความอันตรายจากภายนอกนั้นไม่น่ากลัวเท่าความอันตรายจากภายใน </w:t>
      </w:r>
    </w:p>
    <w:p w:rsidRPr="00B536EC" w:rsidR="00694A07" w:rsidP="00694A07" w:rsidRDefault="00694A07" w14:paraId="51488D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นั่นคือความจริงอย่างนั้นเลย </w:t>
      </w:r>
      <w:r w:rsidRPr="00B536EC">
        <w:rPr>
          <w:sz w:val="24"/>
          <w:lang w:val="ru-RU"/>
        </w:rPr>
        <w:t xml:space="preserve">และชาวตุรกีคงไม่ยึดเมืองซูลี</w:t>
      </w:r>
      <w:r>
        <w:rPr>
          <w:rStyle w:val="FootnoteReference"/>
          <w:sz w:val="24"/>
          <w:lang w:val="ru-RU"/>
        </w:rPr>
        <w:footnoteReference w:id="172"/>
      </w:r>
      <w:r w:rsidRPr="00B536EC">
        <w:rPr>
          <w:sz w:val="24"/>
          <w:lang w:val="ru-RU"/>
        </w:rPr>
        <w:t xml:space="preserve"> ได้ หากไม่ใช่เพราะการทรยศของพิลี ยูส ซึ่งเขาเองก็เป็นชาวซูลี เขาได้นำชาวตุรกีไปตามทางลับ ลองดูตัวอย่างนี้: หมู่บ้านเล็ก ๆ ห้าแห่งมีความสัมพันธ์ที่ดีต่อกัน และด้วยการรวมกำลัง พวกเขาก็สามารถยืนหยัดต่อสู้กับอาลี ปาชาเองได้</w:t>
      </w:r>
      <w:r>
        <w:rPr>
          <w:rStyle w:val="FootnoteReference"/>
          <w:sz w:val="24"/>
          <w:lang w:val="ru-RU"/>
        </w:rPr>
        <w:footnoteReference w:id="173"/>
      </w:r>
      <w:r w:rsidRPr="00B536EC">
        <w:rPr>
          <w:sz w:val="24"/>
          <w:lang w:val="ru-RU"/>
        </w:rPr>
        <w:t xml:space="preserve"> ผู้ซึ่งมีอำนาจมากจนกล้าท้าทายสุลต่าน</w:t>
      </w:r>
      <w:r>
        <w:rPr>
          <w:rStyle w:val="FootnoteReference"/>
          <w:sz w:val="24"/>
          <w:lang w:val="ru-RU"/>
        </w:rPr>
        <w:footnoteReference w:id="174"/>
      </w:r>
      <w:r w:rsidRPr="00B536EC">
        <w:rPr>
          <w:sz w:val="24"/>
          <w:lang w:val="ru-RU"/>
        </w:rPr>
        <w:t xml:space="preserve"> ชาวซูลีอยู่ใกล้ประตูบ้านของอาลี ปาชาเพียงนิดเดียว แต่พวกเขาก็ทำให้เขาต้องเหนื่อยจนแทบไม่ไหว และผู้หญิงที่นั่นกล้าหาญและสามัคคีกันเพียงใด! พวกเธอยังถือปืนคาร์ไบน์ด้วย </w:t>
      </w:r>
    </w:p>
    <w:p w:rsidRPr="00E24DB9" w:rsidR="00694A07" w:rsidP="00694A07" w:rsidRDefault="00694A07" w14:paraId="6758EC44" w14:textId="77777777">
      <w:pPr>
        <w:rPr>
          <w:lang w:val="ru-RU"/>
        </w:rPr>
      </w:pPr>
    </w:p>
    <w:p w:rsidRPr="009932F6" w:rsidR="00694A07" w:rsidP="00694A07" w:rsidRDefault="00694A07" w14:paraId="596CC8CA" w14:textId="77777777">
      <w:pPr>
        <w:pStyle w:val="Heading4"/>
        <w:rPr>
          <w:lang w:val="ru-RU"/>
        </w:rPr>
      </w:pPr>
      <w:bookmarkStart w:name="_Toc196400539" w:id="267"/>
      <w:bookmarkStart w:name="_Toc196894835" w:id="268"/>
      <w:bookmarkStart w:name="_Toc196897759" w:id="269"/>
      <w:r w:rsidRPr="009932F6">
        <w:rPr>
          <w:lang w:val="ru-RU"/>
        </w:rPr>
        <w:t xml:space="preserve">วินัย</w:t>
      </w:r>
      <w:bookmarkEnd w:id="267"/>
      <w:bookmarkEnd w:id="268"/>
      <w:bookmarkEnd w:id="269"/>
    </w:p>
    <w:p w:rsidRPr="00B536EC" w:rsidR="00694A07" w:rsidP="00694A07" w:rsidRDefault="00694A07" w14:paraId="3D5FD04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หากการขาดวินัยเป็นสิ่งปกติภายในกลุ่ม สมาชิกในกลุ่มจะสามารถแสดงวินัยได้หรือไม่เมื่อเกิดสถานการณ์ที่ยากลำบาก? </w:t>
      </w:r>
    </w:p>
    <w:p w:rsidRPr="00B536EC" w:rsidR="00694A07" w:rsidP="00694A07" w:rsidRDefault="00694A07" w14:paraId="1FC677B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ในระหว่างเกิดไฟไหม้ ไม่มีใครทำตามใจชอบ แต่ตรงกันข้าม ทุกคนต้องปฏิบัติตามคำสั่ง ผู้รับผิดชอบจะติดตามสถานการณ์และบอกให้คนอื่นทำอย่างไร มิฉะนั้น ผู้คนอาจก่อให้เกิดความตื่นตระหนก และแทนที่จะดับไฟ กลับทำให้ไฟลุกลาม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ยิ่งขึ้น ครั้งหนึ่ง ผมกำลังกลับสู่ภูเขาศักดิ์สิทธิ์ เมื่อเรือเล็กของเราอยู่ระหว่างวัดวาโตเปดีและวัดแพนโทคราเตอร์ ลมตะวันออกเฉียงเหนือพัดมาอย่างแรง และเกิดพายุขึ้น ผู้ขับเรือได้บังคับเรือเล็กให้แล่นฝ่าคลื่น เพราะหากไม่ทำเช่นนั้น เรือของเราคงจะจมลงไปแล้ว มีคนขี้ขลาดคนหนึ่งจากเมืองเยริสซอส</w:t>
      </w:r>
      <w:r>
        <w:rPr>
          <w:rStyle w:val="FootnoteReference"/>
          <w:sz w:val="24"/>
          <w:lang w:val="ru-RU"/>
        </w:rPr>
        <w:footnoteReference w:id="175"/>
      </w:r>
      <w:r w:rsidRPr="00B536EC">
        <w:rPr>
          <w:sz w:val="24"/>
          <w:lang w:val="ru-RU"/>
        </w:rPr>
        <w:t xml:space="preserve"> ที่ไม่รู้เรื่องเรือหรือการเดินเรือเลย — เขาเลี้ยงลา — เริ่มตะโกนว่า: </w:t>
      </w:r>
      <w:r w:rsidRPr="00B536EC">
        <w:rPr>
          <w:sz w:val="24"/>
          <w:lang w:val="ru-RU"/>
        </w:rPr>
        <w:t xml:space="preserve">“คุณกำลังทำอะไรอยู่กันแน่? คุณจะทำให้เราจมลงนะ! “ไม่เห็นหรือ? </w:t>
      </w:r>
      <w:r w:rsidRPr="00B536EC">
        <w:rPr>
          <w:sz w:val="24"/>
          <w:lang w:val="ru-RU"/>
        </w:rPr>
        <w:t xml:space="preserve">เขาจะพาเราไปคา</w:t>
      </w:r>
      <w:r w:rsidRPr="00B536EC">
        <w:rPr>
          <w:sz w:val="24"/>
          <w:lang w:val="ru-RU"/>
        </w:rPr>
        <w:t xml:space="preserve">วา</w:t>
      </w:r>
      <w:r w:rsidRPr="00B536EC">
        <w:rPr>
          <w:sz w:val="24"/>
          <w:lang w:val="ru-RU"/>
        </w:rPr>
        <w:t xml:space="preserve">ลา</w:t>
      </w:r>
      <w:r>
        <w:rPr>
          <w:rStyle w:val="FootnoteReference"/>
          <w:sz w:val="24"/>
          <w:lang w:val="ru-RU"/>
        </w:rPr>
        <w:footnoteReference w:id="176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แบบนี้</w:t>
      </w:r>
      <w:r w:rsidRPr="00B536EC">
        <w:rPr>
          <w:sz w:val="24"/>
          <w:lang w:val="ru-RU"/>
        </w:rPr>
        <w:t xml:space="preserve">!” เมื่อนั้น ผู้โดยสารทุกคนก็ลุกขึ้นและกรูกันมาล้อมกัปตันเรือ ในขณะที่เขา—คนน่าสงสาร—ยังคงพูดซ้ำๆ ว่า: </w:t>
      </w:r>
      <w:r w:rsidRPr="00B536EC">
        <w:rPr>
          <w:sz w:val="24"/>
          <w:lang w:val="ru-RU"/>
        </w:rPr>
        <w:t xml:space="preserve">“ปล่อยผมไว้เถอะ ผมรู้ดีว่ากำลังทำอะไร!” โชคดีที่ผู้โดยสารคนหนึ่งเป็นนักเดินเรือและได้ทำให้คนอื่นๆ สงบลง: </w:t>
      </w:r>
      <w:r w:rsidRPr="00B536EC">
        <w:rPr>
          <w:sz w:val="24"/>
          <w:lang w:val="ru-RU"/>
        </w:rPr>
        <w:t xml:space="preserve">‘ปล่อยเขาไว้เถอะ เขารู้ว่ากำลังทำอะไรอยู่! เราต้องบังคับเรือให้ตัดผ่านคลื่น’ หากไม่มีนักเดินเรือคนนั้นอยู่ เรือคงจะจมลงไปแล้ว เพราะผู้โดยสารคงไม่ยอมให้กัปตันทำงานของเขา คุณเห็นแล้วใช่ไหมว่าเรื่องมันเป็นอย่างไร: มีคนหนึ่งที่กลายเป็นคนขี้ขลาด ความตื่นตระหนกก็เกิดขึ้น ผู้โดยสารทุกคนบนเรือลุกขึ้นยืน และอาจทำให้เรือจมลงได้ และเมื่อคิดดูแล้ว ในสถานการณ์เช่นนี้ ก็มักมีวิศวกรคนที่สองที่พร้อมจะรับหน้าที่ควบคุมเรือ หากกัปตัน [จริงๆ] ไม่สามารถบังคับเรือได้ </w:t>
      </w:r>
    </w:p>
    <w:p w:rsidRPr="00B536EC" w:rsidR="00694A07" w:rsidP="00694A07" w:rsidRDefault="00694A07" w14:paraId="1BEC1A6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ชาวกรีกโดยทั่วไปไม่ใช่กลุ่มที่สั่งการได้ง่าย ชาวคาทอลิกเชื่อในความไม่ผิดพลาดของพระสันตะปาปา แต่เราชาวกรีกเชื่อในวิจารณญาณของตัวเอง และปรากฏว่าเราทุกคนล้วนมี… ความไม่ผิดพลาด! ทำไมคนจึงคิดว่าชาวตุรกีดำเนินนโยบายที่ดี? เพราะในหมู่ชาวตุรกีมีผู้ฉลาดน้อยมาก; ส่วนใหญ่ของพวกเขาไม่ได้มีไหวพริบเป็นพิเศษ ดังนั้น ผู้ฉลาดเพียงไม่กี่คนจึงกลายเป็นผู้นำของชาวตุรกี ส่วนที่เหลือก็เชื่อฟังพวกเขาอย่างเป็นธรรมชาติ ส่วนชาวกรีกนั้น เนื่องจากส่วนใหญ่เป็นผู้ที่ฉลาดมาก โดยไม่มีข้อยกเว้น ทุกคนล้วนต้องการปกครองและออกคำสั่ง และรู้สึกยากที่จะเชื่อฟัง </w:t>
      </w:r>
    </w:p>
    <w:p w:rsidRPr="00B536EC" w:rsidR="00694A07" w:rsidP="00694A07" w:rsidRDefault="00694A07" w14:paraId="4BBD903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>
        <w:rPr>
          <w:sz w:val="24"/>
          <w:lang w:val="ru-RU"/>
        </w:rPr>
        <w:t xml:space="preserve">และชาวอิตาลีเคย</w:t>
      </w:r>
      <w:r w:rsidRPr="00B536EC">
        <w:rPr>
          <w:sz w:val="24"/>
          <w:lang w:val="ru-RU"/>
        </w:rPr>
        <w:t xml:space="preserve">กล่าวไว้ว่า</w:t>
      </w:r>
      <w:r w:rsidRPr="00B536EC"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‘ในสิบคนกรีก มีห้าคนอยากเป็นผู้บัญชาการ!’ สมมติว่าเรากำลังจะไปที่ใดที่หนึ่ง คนหนึ่งอาจรู้ทางที่สั้นกว่า คนหนึ่งรู้ทางอื่นจากด้านตรงข้าม คนที่สามรู้ทางอีกทาง… </w:t>
      </w:r>
      <w:r w:rsidRPr="00B536EC">
        <w:rPr>
          <w:sz w:val="24"/>
          <w:lang w:val="ru-RU"/>
        </w:rPr>
        <w:t xml:space="preserve">‘ไม่ ไปทางนี้ดีกว่า’ คนหนึ่งจะยืนยัน </w:t>
      </w:r>
      <w:r w:rsidRPr="00B536EC">
        <w:rPr>
          <w:sz w:val="24"/>
          <w:lang w:val="ru-RU"/>
        </w:rPr>
        <w:t xml:space="preserve">‘ไม่ ไปทางนั้นดีกว่า,’ คนอื่นจะคัดค้าน ในที่สุด หากไม่มีใครออกคำสั่ง เวลาหลายชั่วโมงหรือแม้กระทั่งหลายวันอาจผ่านไป และผู้เดินทางก็จะไม่ออกเดินทางเลย และยังคงอยู่ที่จุดเดิม อย่างไรก็ตาม หากมีคนหนึ่งที่รู้ทางและรับหน้าที่นำทาง แม้เส้นทางที่เขาเสนอจะยาวกว่าเล็กน้อย พวกเขาก็จะถึงจุดหมายในที่สุด แน่นอนว่าดีที่สุดคือผู้รับผิดชอบรู้เส้นทางที่สั้นที่สุด แต่แม้เส้นทางที่เขารู้จะเป็นเส้นทางที่ยาวที่สุด ผู้เดินทางก็จะถึงจุดหมายได้โดยปฏิบัติตามคำสั่ง </w:t>
      </w:r>
    </w:p>
    <w:p w:rsidRPr="00E24DB9" w:rsidR="00694A07" w:rsidP="00694A07" w:rsidRDefault="00694A07" w14:paraId="4253AEE2" w14:textId="77777777">
      <w:pPr>
        <w:rPr>
          <w:lang w:val="ru-RU"/>
        </w:rPr>
      </w:pPr>
    </w:p>
    <w:p w:rsidRPr="009932F6" w:rsidR="00694A07" w:rsidP="00694A07" w:rsidRDefault="00694A07" w14:paraId="1F68E075" w14:textId="77777777">
      <w:pPr>
        <w:pStyle w:val="Heading4"/>
        <w:rPr>
          <w:lang w:val="ru-RU"/>
        </w:rPr>
      </w:pPr>
      <w:bookmarkStart w:name="_Toc196400540" w:id="270"/>
      <w:bookmarkStart w:name="_Toc196894836" w:id="271"/>
      <w:bookmarkStart w:name="_Toc196897760" w:id="272"/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ทรงพิจารณา</w:t>
      </w:r>
      <w:r w:rsidRPr="009932F6">
        <w:rPr>
          <w:lang w:val="ru-RU"/>
        </w:rPr>
        <w:t xml:space="preserve">จิตใจ</w:t>
      </w:r>
      <w:r w:rsidRPr="009932F6">
        <w:rPr>
          <w:lang w:val="ru-RU"/>
        </w:rPr>
        <w:t xml:space="preserve">ของบุคคล</w:t>
      </w:r>
      <w:r w:rsidRPr="009932F6">
        <w:rPr>
          <w:lang w:val="ru-RU"/>
        </w:rPr>
        <w:t xml:space="preserve">และ</w:t>
      </w:r>
      <w:r w:rsidRPr="009932F6">
        <w:rPr>
          <w:lang w:val="ru-RU"/>
        </w:rPr>
        <w:t xml:space="preserve">ทรงช่วยเหลือ</w:t>
      </w:r>
      <w:r w:rsidRPr="009932F6">
        <w:rPr>
          <w:lang w:val="ru-RU"/>
        </w:rPr>
        <w:t xml:space="preserve">เขา</w:t>
      </w:r>
      <w:bookmarkEnd w:id="270"/>
      <w:bookmarkEnd w:id="271"/>
      <w:bookmarkEnd w:id="272"/>
    </w:p>
    <w:p w:rsidRPr="00B536EC" w:rsidR="00694A07" w:rsidP="00694A07" w:rsidRDefault="00694A07" w14:paraId="15779F8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หากสถานการณ์นำความยากลำบากมาสู่เรา และเราขาดความเข้มแข็งทางจิตวิญญาณ คุณจะสามารถยืนหยัดได้หรือไม่ ด้วยเพียงนิสัยใจคอที่ดีเท่านั้น? </w:t>
      </w:r>
    </w:p>
    <w:p w:rsidRPr="00B536EC" w:rsidR="00694A07" w:rsidP="00694A07" w:rsidRDefault="00694A07" w14:paraId="292ED7C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ทำไมจะไม่ได้ล่ะ? พระเจ้าทรงพิจารณาจิตใจของบุคคลและทรงช่วยเหลือเขา นอกจากนี้ แม้ผู้ที่ดูเผินๆ แล้วเหมือนขาดความกล้าหาญ ก็มักแสดงความกล้าหาญอย่างยิ่งยวดในยามวิกฤต ผมจำได้ว่าในกองทัพของเราเคยมีร้อยโทหนุ่มคนหนึ่งที่ไม่เคยแสดงการเสียสละหรือความกล้าหาญเลย แต่ครั้งหนึ่ง เมื่อกลุ่มกบฏกำลังจะจับเราเป็นเชลย เขาได้หลบอยู่หลังโบสถ์ และถือปืนกลมือเพียงกระบอกเดียว ยับยั้งพวกเขาไว้จนกระทั่งเราถอนตัวได้ นั่นคือวิธีที่เราได้รับการช่วยเหลือ จากตำแหน่งของเขา เขาได้ยิงเป็นชุด — ขึ้นลง ซ้ายขวา — และป้องกันไม่ให้กลุ่มกบฏรุกเข้ามาได้ จากนั้นเขาก็วิ่งหนีไปเพื่อไม่ให้เราเห็นตัวเขา </w:t>
      </w:r>
    </w:p>
    <w:p w:rsidRPr="00B536EC" w:rsidR="00694A07" w:rsidP="00694A07" w:rsidRDefault="00694A07" w14:paraId="0518C4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และหลังจากนั้น เขาก็ไม่ได้พูด</w:t>
      </w:r>
      <w:r>
        <w:rPr>
          <w:sz w:val="24"/>
          <w:lang w:val="ru-RU"/>
        </w:rPr>
        <w:t xml:space="preserve">เลยว่า </w:t>
      </w:r>
      <w:r w:rsidRPr="00B536EC">
        <w:rPr>
          <w:sz w:val="24"/>
          <w:lang w:val="ru-RU"/>
        </w:rPr>
        <w:t xml:space="preserve">‘ผมได้ขวางพวกมันไว้ จึงทำให้คุณหนีได้…’ เพื่ออวดความกล้าหาญของตัวเอง ตอนนั้นเราทุกคนต่างพูดกันว่า </w:t>
      </w:r>
      <w:r w:rsidRPr="00B536EC">
        <w:rPr>
          <w:sz w:val="24"/>
          <w:lang w:val="ru-RU"/>
        </w:rPr>
        <w:t xml:space="preserve">‘มีเพียงปืนกลหนึ่งกระบอกเท่านั้นที่ช่วยเรา!’ และเขาก็พูดซ้ำไปซ้ำมาว่า </w:t>
      </w:r>
      <w:r w:rsidRPr="00B536EC">
        <w:rPr>
          <w:sz w:val="24"/>
          <w:lang w:val="ru-RU"/>
        </w:rPr>
        <w:t xml:space="preserve">‘มีเพียงปืนกลหนึ่งกระบอกเท่านั้นที่ช่วยเรา’ เขาเพียงแต่พูดตามสิ่งที่ทุกคนกำลังพูดกันเท่านั้น แต่แล้วเราก็เริ่มคิดออก: เราเริ่มนึกขึ้นได้ว่าคนนั้นคนนี้อยู่ตรงนั้นกับทุกคน และคนนั้นคนนี้ด้วย และตระหนักว่าเพียงแต่ร้อยโทคนนี้เท่านั้นที่ไม่ได้อยู่ตรงนั้น นั่นคือวิธีที่เราค้นพบว่าเขาคือคนนั้น และคุณรู้ไหมว่าเขาจะเจออะไรหากถูกกลุ่มกบฏจับเป็นเชลย? พวกเขาจะไม่ปรานีเขาเลย; พวกเขาจะระบายความโกรธทั้งหมดลงบนตัวเขา โดยกล่าวว่า: </w:t>
      </w:r>
      <w:r w:rsidRPr="00B536EC">
        <w:rPr>
          <w:sz w:val="24"/>
          <w:lang w:val="ru-RU"/>
        </w:rPr>
        <w:t xml:space="preserve">‘คุณทำให้เราเสียหายมากขนาดนี้—มาที่นี่ เราจะดึงเล็บมือคุณออกด้วยคีม!’ คนที่ผ่านโลกมามาก แต่กลับยอมเสียสละถึงเพียงนี้! เขาได้เสียสละเช่นนั้นเพราะเขาได้วางตัวอยู่ในอันตรายที่ใหญ่กว่าเราทุกคน แต่คุณพร้อมที่จะ</w:t>
      </w:r>
      <w:r w:rsidRPr="00B536EC">
        <w:rPr>
          <w:sz w:val="24"/>
          <w:lang w:val="ru-RU"/>
        </w:rPr>
        <w:t xml:space="preserve">เสียสละ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แบบนั้นหรือไม่</w:t>
      </w:r>
      <w:r w:rsidRPr="00B536EC">
        <w:rPr>
          <w:sz w:val="24"/>
          <w:lang w:val="ru-RU"/>
        </w:rPr>
        <w:t xml:space="preserve">? ร้อยโทคนนี้ไม่เคยอ่านงานเขียนของบรรดาพระบิดาศักดิ์สิทธิ์ และเขาก็ไม่รู้อะไรเกี่ยวกับชีวิตทางจิตวิญญาณเลย ผมรู้จักเขาเป็นการส่วนตัว; ในตัวเขามีความเรียบง่ายและความซื่อสัตย์ และยังมีคนอื่นๆ อีกด้วย: ประเภทที่เมื่อพบผู้ก่อการกบฏที่ถูกสังหาร ก็จะตัดหัวเขาแล้วพาไปเดินรอบหมู่บ้าน แสร้งทำเป็นวีรบุรุษ! นั่นคือเหตุผลที่ความกล้าหาญเพียงอย่างเดียวไม่เพียงพอ; บุคคลนั้นต้องมีความเสียสละด้วย เพื่อให้ความกล้าหาญมีรากฐานที่มั่นคงในจิตวิญญาณ </w:t>
      </w:r>
    </w:p>
    <w:p w:rsidRPr="00E24DB9" w:rsidR="00694A07" w:rsidP="00694A07" w:rsidRDefault="00694A07" w14:paraId="22431909" w14:textId="77777777">
      <w:pPr>
        <w:rPr>
          <w:lang w:val="ru-RU"/>
        </w:rPr>
      </w:pPr>
    </w:p>
    <w:p w:rsidRPr="009932F6" w:rsidR="00694A07" w:rsidP="00694A07" w:rsidRDefault="00694A07" w14:paraId="03242DF6" w14:textId="77777777">
      <w:pPr>
        <w:pStyle w:val="Heading4"/>
        <w:rPr>
          <w:lang w:val="ru-RU"/>
        </w:rPr>
      </w:pPr>
      <w:bookmarkStart w:name="_Toc196400541" w:id="273"/>
      <w:bookmarkStart w:name="_Toc196894837" w:id="274"/>
      <w:bookmarkStart w:name="_Toc196897761" w:id="275"/>
      <w:r w:rsidRPr="009932F6">
        <w:rPr>
          <w:lang w:val="ru-RU"/>
        </w:rPr>
        <w:t xml:space="preserve">มา</w:t>
      </w:r>
      <w:r w:rsidRPr="009932F6">
        <w:rPr>
          <w:lang w:val="ru-RU"/>
        </w:rPr>
        <w:t xml:space="preserve">เผชิญกับ</w:t>
      </w:r>
      <w:r w:rsidRPr="009932F6">
        <w:rPr>
          <w:lang w:val="ru-RU"/>
        </w:rPr>
        <w:t xml:space="preserve">อันตราย</w:t>
      </w:r>
      <w:r w:rsidRPr="009932F6">
        <w:rPr>
          <w:lang w:val="ru-RU"/>
        </w:rPr>
        <w:t xml:space="preserve">ด้วยพลังทางจิตวิญญาณ</w:t>
      </w:r>
      <w:bookmarkEnd w:id="273"/>
      <w:bookmarkEnd w:id="274"/>
      <w:bookmarkEnd w:id="275"/>
    </w:p>
    <w:p w:rsidRPr="00B536EC" w:rsidR="00694A07" w:rsidP="00694A07" w:rsidRDefault="00694A07" w14:paraId="1E03F8F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ความเฉลียวฉลาดและความกล้าหาญเป็นสิ่งจำเป็นเสมอในช่วงเวลาวิกฤต ระหว่างการยึดครอง ชาวอิตาลีจะนำลาห้าหรือหกตัวมาที่ทุ่งของเรา แล้วบรรทุกแตงโมขึ้นหลังลา ครั้งหนึ่งผมพูดกับพวกเขาว่า: </w:t>
      </w:r>
      <w:r w:rsidRPr="00B536EC">
        <w:rPr>
          <w:sz w:val="24"/>
          <w:lang w:val="ru-RU"/>
        </w:rPr>
        <w:t xml:space="preserve">‘เราเก็บแตงโมเหล่านี้ไว้เพื่อเก็บเมล็ด; คุณควรเอาแตงโมที่อยู่ตรงนั้นไปแทน’ แล้วชาวอิตาลีคนหนึ่งก็ยกแส้ขึ้นและถามผมว่า </w:t>
      </w:r>
      <w:r w:rsidRPr="00B536EC">
        <w:rPr>
          <w:sz w:val="24"/>
          <w:lang w:val="ru-RU"/>
        </w:rPr>
        <w:t xml:space="preserve">‘คุณเห็นอันนี้ไหม?’ ผมสัมผัสแส้นั้นด้วยมือ มองดูมันแล้วพูดว่า </w:t>
      </w:r>
      <w:r w:rsidRPr="00B536EC">
        <w:rPr>
          <w:sz w:val="24"/>
          <w:lang w:val="ru-RU"/>
        </w:rPr>
        <w:t xml:space="preserve">‘กระดูก!’ — ซึ่งหมายความว่า ‘แส้นี้ดีมาก!’ เหมือนกับว่าเขากำลังแสดงให้ผมดูเพื่อให้ผมเห็นว่ามันเป็นของที่สวยงามเพียงใด! ความโกรธของชายชาวอิตาลีนั้นหายไปในทันที เขาหัวเราะแล้วเดินจากไป ผมยังจำเหตุการณ์อีกเรื่องจากช่วงสงครามกลางเมืองได้ ทหารสองคน [ของเรา] มาที่สวนผักเพื่อขอแตงโมและมะเขือเทศจากเจ้าของสวน พวกเขาวางปืนไรเฟิลไว้ข้างทางแล้วเดินเข้าไปในสวนผักลึกขึ้น ทันทีที่เจ้าของสวนเห็นพวกเขาจากระยะไกล เขาก็คว้าปืนไรเฟิลขึ้นมาและเริ่มเล็งไปที่พวกเขา แล้วทหารคนหนึ่งก็คว้ามะเขือเทศสีแดงขึ้นมาและตะโกนว่า: </w:t>
      </w:r>
      <w:r w:rsidRPr="00B536EC">
        <w:rPr>
          <w:sz w:val="24"/>
          <w:lang w:val="ru-RU"/>
        </w:rPr>
        <w:t xml:space="preserve">‘วางอาวุธลง ไม่งั้นฉันจะขว้างระเบิดมือใส่คุณเดี๋ยวนี้!’ ชายคนนั้นวางอาวุธลง กระโดดขึ้น และวิ่งหนีไป </w:t>
      </w:r>
    </w:p>
    <w:p w:rsidRPr="00B536EC" w:rsidR="00694A07" w:rsidP="00694A07" w:rsidRDefault="00694A07" w14:paraId="19737B0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ความเฉลียวฉลาดและความกล้าหาญอะไรเช่นนี้!… </w:t>
      </w:r>
    </w:p>
    <w:p w:rsidRPr="00B536EC" w:rsidR="00694A07" w:rsidP="00694A07" w:rsidRDefault="00694A07" w14:paraId="7E43446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ในขณะเดียวกัน ทหารอีกคนได้แขวนบูร์กาของเขาไว้บนต้นลูกแพร์ป่า ไม่นานนัก ผู้ก่อการร้ายคนหนึ่งก็ลงมาจากภูเขาและพยายามจับตัวทหารคนนี้ ทหารคนนั้นจึงหันไปทางบูร์กาที่แขวนอยู่ห่างออกไปเล็กน้อย และตะโกนว่า: </w:t>
      </w:r>
      <w:r w:rsidRPr="00B536EC">
        <w:rPr>
          <w:sz w:val="24"/>
          <w:lang w:val="ru-RU"/>
        </w:rPr>
        <w:t xml:space="preserve">‘ผู้บัญชาการ ผมควรทำอย่างไรกับเขาดี?’ แล้วเหมือนได้รับสัญญาณจากผู้บัญชาการ เขาก็ตะโกนใส่ผู้ก่อการร้ายว่า: </w:t>
      </w:r>
      <w:r w:rsidRPr="00B536EC">
        <w:rPr>
          <w:sz w:val="24"/>
          <w:lang w:val="ru-RU"/>
        </w:rPr>
        <w:t xml:space="preserve">‘วางอาวุธลง!’ เขาแย่งปืนไรเฟิลจากมือผู้ก่อการร้ายและทำให้เขาไม่มีอาวุธ </w:t>
      </w:r>
    </w:p>
    <w:p w:rsidRPr="00B536EC" w:rsidR="00694A07" w:rsidP="00694A07" w:rsidRDefault="00694A07" w14:paraId="75A34E1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บูร์กานั้นคือผู้บัญชาการใช่ไหมครับ เกโรนดา? </w:t>
      </w:r>
    </w:p>
    <w:p w:rsidRPr="00B536EC" w:rsidR="00694A07" w:rsidP="00694A07" w:rsidRDefault="00694A07" w14:paraId="14F70D1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ผ้าบุร์กา! คุณเห็นไหม: มีทหารเพียงคนเดียว และเขามีผ้าบุร์กาเพียงผืนเดียว แต่เขากลับแย่งปืนไรเฟิลจากมือคนที่มีอาวุธ! ด้วยวิธีนี้ เขาจึงยึดปืนไรเฟิลได้ทั้งกองจากกลุ่มกบฏ นี่ต้องใช้ความกล้าหาญมาก! ผมยังจำได้ถึงพระนักบวชชาวรัสเซียที่อาศัยอยู่ในห้องเล็กๆ บนภูเขาศักดิ์สิทธิ์ ครั้งหนึ่ง มีกลุ่มโจรมาปล้นท่าน ขณะที่พวกเขากำลังปีนกำแพง เขาโดดลงมาจากด้านบนและตะโกนว่า: </w:t>
      </w:r>
      <w:r w:rsidRPr="00B536EC">
        <w:rPr>
          <w:sz w:val="24"/>
          <w:lang w:val="ru-RU"/>
        </w:rPr>
        <w:t xml:space="preserve">‘เอาล่ะ จะให้ฉันยิงพวกแกด้วยปืนโคลท์หรือปืนนากันต์ดี?!’ พวกมันก็วิ่งหนีไปทันที ส่วนพระอีกองค์ เมื่อมีโจรมาที่ห้องของเขา ก็คว้ากระทะมาและแสร้งทำเป็นกำลังโทรออก เหมือนกำลังพูดทางโทรศัพท์: </w:t>
      </w:r>
      <w:r w:rsidRPr="00B536EC">
        <w:rPr>
          <w:sz w:val="24"/>
          <w:lang w:val="ru-RU"/>
        </w:rPr>
        <w:t xml:space="preserve">‘สวัสดีครับ ผมกำลังถูกโจรโจมตีอยู่!’ — และอื่นๆ อีกมากมาย พวกมันคิดว่าเขากำลังโทรแจ้งตำรวจ จึงวิ่งหนีไปทันที และนี่คือเรื่องอีกเรื่อง: ชายร่างใหญ่ร่างกำยำ ผู้เป็นยักษ์ตัวจริง จับคอคนเลี้ยงแกะไว้เพื่อบีบคอเขา ตาของนักเลี้ยงแกะผู้น่าสงสารนั้นโปนขึ้นด้วยความกลัวจนคนร้ายนั้นต้องถามว่า: </w:t>
      </w:r>
      <w:r w:rsidRPr="00B536EC">
        <w:rPr>
          <w:sz w:val="24"/>
          <w:lang w:val="ru-RU"/>
        </w:rPr>
        <w:t xml:space="preserve">“ทำไมคุณถึงจ้องมองผมอย่างบ้าคลั่งเช่นนี้?” — “ผมกำลังดูว่าควรโยนคุณเข้าไปในต้นไม้ต้นไหนดี” — นักเลี้ยงแกะตอบด้วยเสียงแหบแห้ง คนร้ายก็กลัวจนปล่อยเขาไป!.. </w:t>
      </w:r>
    </w:p>
    <w:p w:rsidRPr="00B536EC" w:rsidR="00694A07" w:rsidP="00694A07" w:rsidRDefault="00694A07" w14:paraId="64BDEB4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นั่นคือเหตุผลที่ผมบอกว่าคุณต้องไม่เสียสติ คุณต้องรักษาความสงบและใช้สติปัญญา เพราะถ้าไม่ใช้สติปัญญา คุณอาจก่อการทรยศได้เพียงเพราะความโง่เขลา ไม่ว่าจะเกิดอะไรขึ้น คุณต้องอธิษฐาน คิด และลงมือทำ สิ่งที่ดีที่สุดเสมอคือพยายามเผชิญกับสถานการณ์ที่ยากลำบากด้วยพลังทางจิตวิญญาณ อย่างไรก็ตาม ในปัจจุบันนี้ ความกล้าหาญทั้งสองรูปแบบนี้กำลังขาดแคลน ไม่มีทั้งความกล้าหาญทางจิตวิญญาณ — ซึ่งเกิดจากความศักดิ์สิทธิ์และความกล้าหาญต่อหน้าพระเจ้า และช่วยให้คนเราเอาชนะความยากลำบากทางจิตวิญญาณ — และความกล้าหาญทางธรรมชาติ ซึ่งจำเป็นเพื่อรักษาความมั่นคงในสถานการณ์อันตราย เพื่อยับยั้งความชั่วร้ายอันยิ่งใหญ่ คนเราต้องมีความศักดิ์สิทธิ์อันยิ่งใหญ่ มิฉะนั้น จะไม่มีพื้นฐานสำหรับการเอาชนะความชั่วร้าย หากในวัด มีสมาชิกของคณะนักบวชผู้มีความกล้าหาญทางจิตวิญญาณ คุณจะเห็นว่าพระภิกษุนั้นสามารถตรึงผู้ที่มาด้วยเจตนาร้ายไว้ ณ จุดนั้นได้ทันที: เท้าหนึ่งอยู่ในลานวัด ส่วนเท้าอีกข้างอยู่เลยกำแพงวัดไป! เขา</w:t>
      </w:r>
      <w:r w:rsidRPr="00B536EC">
        <w:rPr>
          <w:sz w:val="24"/>
          <w:lang w:val="ru-RU"/>
        </w:rPr>
        <w:t xml:space="preserve">จะ ‘ยิง’ ผู้ร้ายเข้าที่หัวทางจิตวิญญาณ: ไม่ใช่ด้วยปืนพก แต่ด้วยลูกประคำของเขา; เขาจะสวดมนต์สั้นๆ เพียงครั้งเดียว และผู้ร้ายจะนิ่งไม่ไหวติง เขาจะแข็งค้างเหมือนทหารยาม!</w:t>
      </w:r>
      <w:r>
        <w:rPr>
          <w:rStyle w:val="FootnoteReference"/>
          <w:sz w:val="24"/>
          <w:lang w:val="ru-RU"/>
        </w:rPr>
        <w:footnoteReference w:id="177"/>
      </w:r>
      <w:r w:rsidRPr="00B536EC">
        <w:rPr>
          <w:sz w:val="24"/>
          <w:lang w:val="ru-RU"/>
        </w:rPr>
        <w:t xml:space="preserve"> หากมีใครในชุมชนนักบวชที่อยู่ในภาวะจิตวิญญาณแล้ว เขาจะทั้งขัดขวางความชั่วร้าย ช่วยเหลือผู้คน และทำหน้าที่เป็นผู้พิทักษ์วัด ผู้ถือมิร์ร์ไม่สนใจสิ่งใดทั้งสิ้น เพราะพวกเขาอยู่ในภาวะจิตวิญญาณและ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วางใจในพระคริสต์ เพราะหากพวกเขาไม่ได้อยู่ในภาวะจิตวิญญาณ พวกเขาจะวางใจในพระองค์ได้หรือไม่ และจะทำสิ่งที่พวกเขาได้ทำไปหรือไม่? </w:t>
      </w:r>
    </w:p>
    <w:p w:rsidRPr="00B536EC" w:rsidR="00694A07" w:rsidP="00694A07" w:rsidRDefault="00694A07" w14:paraId="64F78D9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ในชีวิตทางจิตวิญญาณ แม้แต่ผู้ขี้ขลาดที่สุดก็สามารถได้รับความกล้าหาญอันยิ่งใหญ่ได้ หากเขาวางใจในพระคริสต์และในความช่วยเหลือจากพระเจ้า เขาจะสามารถก้าวไปยังแนวหน้า ต่อสู้กับศัตรู และได้รับชัยชนะ ส่วนคนชั่วร้ายที่ปรารถนาจะทำชั่วนั้น แม้จะมีความกล้าหาญอยู่บ้าง ก็ยังรู้สึกกลัว เพราะพวกเขารู้สึกผิดและพึ่งพาแต่ความป่าเถื่อนของตนเองเท่านั้น แต่ผู้รับใช้ของพระเจ้ากลับมีพลังจากพระเจ้า และความยุติธรรมก็อยู่ข้างเขาด้วย ที่นั่น สุนัขตัวเล็กเห่าเพียงเล็กน้อย และหมาป่าก็วิ่งหนีไปแล้ว เพราะมันรู้สึกผิด พระเจ้าได้จัดให้แม้หมาป่าก็ยังกลัวสุนัขพันธุ์ผสมตัวเล็ก เพราะในบ้านของเจ้าของ ความจริงอยู่ข้างสุนัข ยิ่งไปกว่านั้น ผู้ที่ปรารถนาจะทำชั่วย่อมกลัวผู้ที่พระคริสต์สถิตอยู่ภายในตัวเขา! ดังนั้น ขอให้เรากลัวพระเจ้าเพียงผู้เดียว และอย่ากลัวมนุษย์ ไม่ว่าพวกเขาจะชั่วร้ายเพียงใด ความเกรงกลัวพระเจ้าสามารถเปลี่ยนผู้ขี้ขลาดที่สุดให้กลายเป็นวีรบุรุษได้ ยิ่งคนใดรวมเป็นหนึ่งเดียวกับพระเจ้ามากเท่าไร เขาก็ยิ่งไม่กลัวสิ่งใดเลย </w:t>
      </w:r>
    </w:p>
    <w:p w:rsidRPr="00B536EC" w:rsidR="00694A07" w:rsidP="00694A07" w:rsidRDefault="00694A07" w14:paraId="07FF6CF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พระเจ้าจะช่วยในยามยากลำบาก แต่เพื่อให้พระเจ้าประทานกำลังอันศักดิ์สิทธิ์ ผู้คนต้องให้สิ่งที่น้อยนิดที่ตนสามารถให้ได้ด้วย </w:t>
      </w:r>
    </w:p>
    <w:p w:rsidRPr="009932F6" w:rsidR="00694A07" w:rsidP="00694A07" w:rsidRDefault="00694A07" w14:paraId="6D03FF6B" w14:textId="77777777">
      <w:pPr>
        <w:rPr>
          <w:lang w:val="ru-RU"/>
        </w:rPr>
      </w:pPr>
    </w:p>
    <w:p w:rsidRPr="009932F6" w:rsidR="00694A07" w:rsidP="00694A07" w:rsidRDefault="00694A07" w14:paraId="4D6A94D8" w14:textId="77777777">
      <w:pPr>
        <w:rPr>
          <w:lang w:val="ru-RU"/>
        </w:rPr>
      </w:pPr>
    </w:p>
    <w:p w:rsidRPr="00E24DB9" w:rsidR="00694A07" w:rsidP="00694A07" w:rsidRDefault="00694A07" w14:paraId="0CDD0EBE" w14:textId="77777777">
      <w:pPr>
        <w:pStyle w:val="Heading3"/>
        <w:rPr>
          <w:lang w:val="ru-RU"/>
        </w:rPr>
      </w:pPr>
      <w:bookmarkStart w:name="_Toc196400542" w:id="276"/>
      <w:bookmarkStart w:name="_Toc196894838" w:id="277"/>
      <w:bookmarkStart w:name="_Toc196897762" w:id="278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4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ความจริง</w:t>
      </w:r>
      <w:r w:rsidRPr="009932F6">
        <w:rPr>
          <w:lang w:val="ru-RU"/>
        </w:rPr>
        <w:t xml:space="preserve">ว่า </w:t>
      </w:r>
      <w:r w:rsidRPr="009932F6">
        <w:rPr>
          <w:lang w:val="ru-RU"/>
        </w:rPr>
        <w:t xml:space="preserve">สำหรับ</w:t>
      </w:r>
      <w:r w:rsidRPr="009932F6">
        <w:rPr>
          <w:lang w:val="ru-RU"/>
        </w:rPr>
        <w:t xml:space="preserve">ผู้</w:t>
      </w:r>
      <w:r w:rsidRPr="009932F6">
        <w:rPr>
          <w:lang w:val="ru-RU"/>
        </w:rPr>
        <w:t xml:space="preserve">เชื่อ</w:t>
      </w:r>
      <w:r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การเป็นมรณสักขี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ชัยชนะ</w:t>
      </w:r>
      <w:bookmarkEnd w:id="276"/>
      <w:bookmarkEnd w:id="277"/>
      <w:bookmarkEnd w:id="278"/>
    </w:p>
    <w:p w:rsidRPr="00E24DB9" w:rsidR="00694A07" w:rsidP="00694A07" w:rsidRDefault="00694A07" w14:paraId="178B548F" w14:textId="77777777">
      <w:pPr>
        <w:rPr>
          <w:lang w:val="ru-RU"/>
        </w:rPr>
      </w:pPr>
    </w:p>
    <w:p w:rsidRPr="009932F6" w:rsidR="00694A07" w:rsidP="00694A07" w:rsidRDefault="00694A07" w14:paraId="5737BB01" w14:textId="77777777">
      <w:pPr>
        <w:pStyle w:val="Heading4"/>
        <w:rPr>
          <w:lang w:val="ru-RU"/>
        </w:rPr>
      </w:pPr>
      <w:bookmarkStart w:name="_Toc196400543" w:id="279"/>
      <w:bookmarkStart w:name="_Toc196894839" w:id="280"/>
      <w:bookmarkStart w:name="_Toc196897763" w:id="281"/>
      <w:r w:rsidRPr="009932F6">
        <w:rPr>
          <w:lang w:val="ru-RU"/>
        </w:rPr>
        <w:t xml:space="preserve">เพื่อให้</w:t>
      </w:r>
      <w:r w:rsidRPr="009932F6">
        <w:rPr>
          <w:lang w:val="ru-RU"/>
        </w:rPr>
        <w:t xml:space="preserve">สถานการณ์</w:t>
      </w:r>
      <w:r w:rsidRPr="009932F6">
        <w:rPr>
          <w:lang w:val="ru-RU"/>
        </w:rPr>
        <w:t xml:space="preserve">ดีขึ้น </w:t>
      </w:r>
      <w:r w:rsidRPr="009932F6">
        <w:rPr>
          <w:lang w:val="ru-RU"/>
        </w:rPr>
        <w:t xml:space="preserve">บาง</w:t>
      </w:r>
      <w:r w:rsidRPr="009932F6">
        <w:rPr>
          <w:lang w:val="ru-RU"/>
        </w:rPr>
        <w:t xml:space="preserve">คน</w:t>
      </w:r>
      <w:r w:rsidRPr="009932F6">
        <w:rPr>
          <w:lang w:val="ru-RU"/>
        </w:rPr>
        <w:t xml:space="preserve">จะต้อง</w:t>
      </w:r>
      <w:r w:rsidRPr="009932F6">
        <w:rPr>
          <w:lang w:val="ru-RU"/>
        </w:rPr>
        <w:t xml:space="preserve">สละชีวิต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สนามรบ</w:t>
      </w:r>
      <w:bookmarkEnd w:id="279"/>
      <w:bookmarkEnd w:id="280"/>
      <w:bookmarkEnd w:id="281"/>
    </w:p>
    <w:p w:rsidRPr="00B536EC" w:rsidR="00694A07" w:rsidP="00694A07" w:rsidRDefault="00694A07" w14:paraId="100DF30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ช่วงเวลาที่ยากลำบากกำลังรออยู่ข้างหน้า!… ความปั่นป่วนครั้งใหญ่กำลังรอเราอยู่ คุณรู้หรือไม่ว่าความปั่นป่วนคืออะไร? หากคุณไม่มีความมั่นคงทางจิตวิญญาณอย่างน้อยสักเล็กน้อย คุณจะไม่สามารถทนรับมันได้ โปรดคุ้มครองเราด้วยพระเจ้า แต่เราจะถึงจุดที่ผู้คนเริ่มละทิ้งความเชื่อของตนเอง จงพยายามรวมตัวกันเป็นพี่น้องกัน เริ่มใช้ชีวิตอย่างจิตวิญญาณ และรวมตัวกับพระคริสต์ หากท่านรวมตัวกับพระคริสต์ ท่านจะไม่กลัวทั้งมารร้ายหรือการทรมาน ในโลกนี้ ผู้คนถูกกดขี่และข่มขู่จากทุกด้าน แต่จะมีอะไรให้กลัวเมื่อท่านอยู่ใกล้พระคริสต์? ท่านยังจำนักบุญไซริอาคัสได้ไหม?</w:t>
      </w:r>
      <w:r>
        <w:rPr>
          <w:rStyle w:val="FootnoteReference"/>
          <w:sz w:val="24"/>
          <w:lang w:val="ru-RU"/>
        </w:rPr>
        <w:footnoteReference w:id="178"/>
      </w:r>
      <w:r w:rsidRPr="00B536EC">
        <w:rPr>
          <w:sz w:val="24"/>
          <w:lang w:val="ru-RU"/>
        </w:rPr>
        <w:t xml:space="preserve"> เขาอายุเพียงสามปี </w:t>
      </w:r>
      <w:r w:rsidRPr="00B536EC">
        <w:rPr>
          <w:sz w:val="24"/>
          <w:lang w:val="ru-RU"/>
        </w:rPr>
        <w:t xml:space="preserve">แต่กลับเตะ</w:t>
      </w:r>
      <w:r w:rsidRPr="00B536EC">
        <w:rPr>
          <w:sz w:val="24"/>
          <w:lang w:val="ru-RU"/>
        </w:rPr>
        <w:t xml:space="preserve">ผู้กดขี่ที่ต้องการ </w:t>
      </w:r>
      <w:r w:rsidRPr="00B536EC">
        <w:rPr>
          <w:sz w:val="24"/>
          <w:lang w:val="ru-RU"/>
        </w:rPr>
        <w:t xml:space="preserve">‘ให้ความรู้’</w:t>
      </w:r>
      <w:r w:rsidRPr="00B536EC">
        <w:rPr>
          <w:sz w:val="24"/>
          <w:lang w:val="ru-RU"/>
        </w:rPr>
        <w:t xml:space="preserve"> แก่เขา </w:t>
      </w:r>
      <w:r w:rsidRPr="00B536EC">
        <w:rPr>
          <w:sz w:val="24"/>
          <w:lang w:val="ru-RU"/>
        </w:rPr>
        <w:t xml:space="preserve">อ่านชีวประวัติของนักบุญเถิด; มันเป็นประโยชน์อย่างยิ่งต่อจิตวิญญาณ เพราะเมื่ออ่านมัน คนเราจะเชื่อมต่อกับนักบุญ และความรู้สึกเคารพยำเกรงพร้อมทั้งความเต็มใจที่จะเสียสละจะถูกจุดประกายขึ้นภายในตัว </w:t>
      </w:r>
    </w:p>
    <w:p w:rsidRPr="00B536EC" w:rsidR="00694A07" w:rsidP="00694A07" w:rsidRDefault="00694A07" w14:paraId="023108F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ชีวิตนี้ไม่ได้มีไว้ให้เราใช้ชีวิตอย่างสบายๆ หากเราต้องตาย ก็ขอให้ตายอย่างที่ควรจะเป็น! เพราะเราไม่ได้ทำอะไรอย่างอื่นอยู่แล้ว หากพระเจ้าทรงเห็นว่าเราคู่ควรกับการเป็นมรณสักขี นั่นจะเป็นเรื่องเลวร้ายจริงหรือ? ครั้งหนึ่ง มีผู้ขับลาตัวหนึ่งมาที่กระท่อมของฉัน ด้วยน้ำตาคลอ และพูดกับฉันว่า: </w:t>
      </w:r>
      <w:r w:rsidRPr="00B536EC">
        <w:rPr>
          <w:sz w:val="24"/>
          <w:lang w:val="ru-RU"/>
        </w:rPr>
        <w:t xml:space="preserve">‘อย่าอยู่คนเดียวที่นี่คืนนี้ พวกเขากำลังวางแผนจะฆ่าคุณ’ </w:t>
      </w:r>
      <w:r w:rsidRPr="00B536EC">
        <w:rPr>
          <w:sz w:val="24"/>
          <w:lang w:val="ru-RU"/>
        </w:rPr>
        <w:t xml:space="preserve">‘ใคร?’ ฉันถาม </w:t>
      </w:r>
      <w:r w:rsidRPr="00B536EC">
        <w:rPr>
          <w:sz w:val="24"/>
          <w:lang w:val="ru-RU"/>
        </w:rPr>
        <w:t xml:space="preserve">‘กลุ่มนั้น’ เขาตอบ ‘ห้าหรือหกคน’ เขากำลังเดินทางร่วมกับชายห้าหรือหกคนที่ไม่มีความเชื่อ ใครจะรู้ว่าแผนการของพวกเขาในการพักอยู่บนภูเขาศักดิ์สิทธิ์นั้นเป็นอย่างไร พวกเขาคิดว่าเขาเป็นคนโง่ จึงพูดคุยกันต่อหน้าเขา แต่ทันทีที่เขาได้ยินเรื่องนั้น เขาก็มาเตือนผมทันที ในตอนเย็น ทันทีที่ผมนอนลง ผมก็ได้ยินเสียงกระดิ่งของสุนัข</w:t>
      </w:r>
      <w:r>
        <w:rPr>
          <w:rStyle w:val="FootnoteReference"/>
          <w:sz w:val="24"/>
          <w:lang w:val="ru-RU"/>
        </w:rPr>
        <w:footnoteReference w:id="179"/>
      </w:r>
      <w:r w:rsidRPr="00B536EC">
        <w:rPr>
          <w:sz w:val="24"/>
          <w:lang w:val="ru-RU"/>
        </w:rPr>
        <w:t xml:space="preserve"> ฉันมองออกทางหน้าต่างและเห็นเด็กหนุ่มสามคน </w:t>
      </w:r>
      <w:r w:rsidRPr="00B536EC">
        <w:rPr>
          <w:sz w:val="24"/>
          <w:lang w:val="ru-RU"/>
        </w:rPr>
        <w:t xml:space="preserve">“มาสิ” พวกเขาร้องขึ้น “ลุง เปิดประตูให้!” ฉันพูดว่า: </w:t>
      </w:r>
      <w:r w:rsidRPr="00B536EC">
        <w:rPr>
          <w:sz w:val="24"/>
          <w:lang w:val="ru-RU"/>
        </w:rPr>
        <w:t xml:space="preserve">“เด็กๆ พวกเธอต้องการอะไร? ทำไมถึงเดินเตร็ดเตร่ในเวลาแบบนี้? พวกเธอเสียสติไปแล้วหรือ? ความสงสัยจะตกมาที่พวกเธอ! พวกเขาจับคนอื่นๆ ไปแล้ว และผมก็ไม่อยากพูดอะไรทั้งนั้น” — </w:t>
      </w:r>
      <w:r w:rsidRPr="00B536EC">
        <w:rPr>
          <w:sz w:val="24"/>
          <w:lang w:val="ru-RU"/>
        </w:rPr>
        <w:t xml:space="preserve">“แล้ว,” พวกเขาถาม, “เราจะมาพรุ่งนี้ดีไหม? บอกเราสิ ควรมาเวลาไหน?” — </w:t>
      </w:r>
      <w:r w:rsidRPr="00B536EC">
        <w:rPr>
          <w:sz w:val="24"/>
          <w:lang w:val="ru-RU"/>
        </w:rPr>
        <w:t xml:space="preserve">“มาพรุ่งนี้เมื่อไหร่ก็ได้ตามใจชอบ ผมจะพบพวกคุณถ้าทำได้” ผมส่งพวกเขาไป ผมมองออกไป และแสงจากคบเพลิงไม่เคลื่อนที่ไปไหน พวกเขาหยุดอยู่ไกลออกไปอีกนิด</w:t>
      </w:r>
      <w:r>
        <w:rPr>
          <w:rStyle w:val="FootnoteReference"/>
          <w:sz w:val="24"/>
          <w:lang w:val="ru-RU"/>
        </w:rPr>
        <w:footnoteReference w:id="180"/>
      </w:r>
      <w:r w:rsidRPr="00B536EC">
        <w:rPr>
          <w:sz w:val="24"/>
          <w:lang w:val="ru-RU"/>
        </w:rPr>
        <w:t xml:space="preserve"> ผมลุกขึ้น ใส่เสื้อผ้า สวมชุดนักบวช และรอพวกเขาอยู่ ผมรู้สึกสงบในใจ วันถัดมา มีสามกลุ่ม กลุ่มละสามคน มาถึง แต่ไม่มีใครจากกลุ่มเมื่อคืนก่อน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ที่ปรากฏตัว และพวกเขาก็รู้ดีว่าพวกเขาจะไม่พบเงินในตัวผม เพราะผมไม่มีเงินเลย พวกเขามาหาผมเพียงเพราะเหตุผลทางจิตวิญญาณเท่านั้น </w:t>
      </w:r>
    </w:p>
    <w:p w:rsidRPr="00B536EC" w:rsidR="00694A07" w:rsidP="00694A07" w:rsidRDefault="00694A07" w14:paraId="2E31D9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ในอีกโอกาสหนึ่ง ชายร่างใหญ่—แข็งแรงเหมือนกอริลลา—มาที่ห้องพักของฉันและนั่งอยู่ด้านข้าง ในขณะนั้นเอง ฉันกำลังพูดกับกลุ่มหนึ่งและบอกพวกเขาว่า: </w:t>
      </w:r>
      <w:r w:rsidRPr="00B536EC">
        <w:rPr>
          <w:sz w:val="24"/>
          <w:lang w:val="ru-RU"/>
        </w:rPr>
        <w:t xml:space="preserve">“พวกคุณเหมาะสำหรับการเดินขบวนเท่านั้น ไม่ใช่สำหรับการต่อสู้! พระคริสต์ได้ถวายพระองค์เองเป็นเครื่องบูชา! เรามีความเชื่อออร์โธดอกซ์! นักบุญทั้งหลายได้ทนทุกข์ทรมาน และพวกเขาก็ช่วยเราด้วยเช่นกัน และหากพวกเขาไม่ทนทุกข์ทรมาน ใครจะรู้ว่าเราจะเป็นอย่างไร” คำพูดทั้งหมดนี้ทำให้ชายคนนั้นโกรธจัด ผู้คนมาและไป แต่เขายังคงจมอยู่กับความคิดและนั่งอยู่ที่เดิม ความเย็นยะเยือกแผ่ออกมาจากตัวเขา ในที่สุด คนสุดท้ายก็จากไป </w:t>
      </w:r>
      <w:r w:rsidRPr="00B536EC">
        <w:rPr>
          <w:sz w:val="24"/>
          <w:lang w:val="ru-RU"/>
        </w:rPr>
        <w:t xml:space="preserve">“เอาล่ะ มาเถอะ” ฉันพูดกับเขา “มืดแล้ว—คุณคิดจะไปไหน?” </w:t>
      </w:r>
      <w:r>
        <w:rPr>
          <w:sz w:val="24"/>
          <w:lang w:val="ru-RU"/>
        </w:rPr>
        <w:t xml:space="preserve">“คำถามนั้น</w:t>
      </w:r>
      <w:r w:rsidRPr="00B536EC">
        <w:rPr>
          <w:sz w:val="24"/>
          <w:lang w:val="ru-RU"/>
        </w:rPr>
        <w:t xml:space="preserve">” เขาตอบ “ไม่ทำให้ฉันสนใจ” </w:t>
      </w:r>
      <w:r>
        <w:rPr>
          <w:sz w:val="24"/>
          <w:lang w:val="ru-RU"/>
        </w:rPr>
        <w:t xml:space="preserve">“มัน” </w:t>
      </w:r>
      <w:r w:rsidRPr="00B536EC">
        <w:rPr>
          <w:sz w:val="24"/>
          <w:lang w:val="ru-RU"/>
        </w:rPr>
        <w:t xml:space="preserve">ฉันพูด “ทำให้ฉันสนใจ” “มาเถอะ ไปกัน!” เมื่อนั้น เขาก็พุ่งตัวมาหาผมและจับคอผมไว้ </w:t>
      </w:r>
      <w:r w:rsidRPr="00B536EC">
        <w:rPr>
          <w:sz w:val="24"/>
          <w:lang w:val="ru-RU"/>
        </w:rPr>
        <w:t xml:space="preserve">“ถ้าอย่างนั้น,” เขากระซิบ “คุณ กับพระเจ้าของคุณ!” คำว่า </w:t>
      </w:r>
      <w:r w:rsidRPr="00B536EC">
        <w:rPr>
          <w:sz w:val="24"/>
          <w:lang w:val="ru-RU"/>
        </w:rPr>
        <w:t xml:space="preserve">‘กับพระเจ้าของคุณ’ นั้นทำให้ผมรู้สึกเจ็บปวดราวกับว่าเขาได้ดูหมิ่นพระเจ้า ฉันเป็นคนบูชารูปเคารพหรืออย่างไร? </w:t>
      </w:r>
      <w:r w:rsidRPr="00B536EC">
        <w:rPr>
          <w:sz w:val="24"/>
          <w:lang w:val="ru-RU"/>
        </w:rPr>
        <w:t xml:space="preserve">‘คุณกำลังพูดถึง </w:t>
      </w:r>
      <w:r w:rsidRPr="00B536EC">
        <w:rPr>
          <w:sz w:val="24"/>
          <w:lang w:val="ru-RU"/>
        </w:rPr>
        <w:t xml:space="preserve">“พระเจ้า” </w:t>
      </w:r>
      <w:r w:rsidRPr="00B536EC">
        <w:rPr>
          <w:sz w:val="24"/>
          <w:lang w:val="ru-RU"/>
        </w:rPr>
        <w:t xml:space="preserve">อะไรอยู่</w:t>
      </w:r>
      <w:r w:rsidRPr="00B536EC">
        <w:rPr>
          <w:sz w:val="24"/>
          <w:lang w:val="ru-RU"/>
        </w:rPr>
        <w:t xml:space="preserve">,’</w:t>
      </w:r>
      <w:r w:rsidRPr="00B536EC">
        <w:rPr>
          <w:sz w:val="24"/>
          <w:lang w:val="ru-RU"/>
        </w:rPr>
        <w:t xml:space="preserve"> ฉันพูด</w:t>
      </w:r>
      <w:r w:rsidRPr="00B536EC">
        <w:rPr>
          <w:sz w:val="24"/>
          <w:lang w:val="ru-RU"/>
        </w:rPr>
        <w:t xml:space="preserve">, ‘คุณคนไร้พระเจ้า? ฉันบูชาพระเจ้าองค์เดียวในตรีเอกภาพ! ไปจากที่นี่เดี๋ยวนี้!’ ฉันผลักเขา; เขาล้มลงพื้นและขดตัวลง ฉันไม่ทันสังเกตเลยว่าเขาไปอยู่หน้าประตูได้อย่างไร </w:t>
      </w:r>
      <w:r w:rsidRPr="00B536EC">
        <w:rPr>
          <w:sz w:val="24"/>
          <w:lang w:val="ru-RU"/>
        </w:rPr>
        <w:t xml:space="preserve">‘ถ้าพวกเขาแขวนฉันหัวลง,’ ฉันคิดในใจตอนนั้น, ‘อย่างน้อยไส้เลื่อนของฉัน</w:t>
      </w:r>
      <w:r>
        <w:rPr>
          <w:rStyle w:val="FootnoteReference"/>
          <w:sz w:val="24"/>
          <w:lang w:val="ru-RU"/>
        </w:rPr>
        <w:footnoteReference w:id="181"/>
      </w:r>
      <w:r w:rsidRPr="00B536EC">
        <w:rPr>
          <w:sz w:val="24"/>
          <w:lang w:val="ru-RU"/>
        </w:rPr>
        <w:t xml:space="preserve"> ก็จะกลับเข้าที่เดิม.’ ชายผู้ไร้พระเจ้านั้นอยู่จนจบ และดูเหมือนว่าเขาต้องการฆ่าฉันให้ตาย เพราะเขาจับคอฉันและเริ่มบีบคอฉัน </w:t>
      </w:r>
    </w:p>
    <w:p w:rsidRPr="00E24DB9" w:rsidR="00694A07" w:rsidP="00694A07" w:rsidRDefault="00694A07" w14:paraId="496381F5" w14:textId="77777777">
      <w:pPr>
        <w:rPr>
          <w:lang w:val="ru-RU"/>
        </w:rPr>
      </w:pPr>
    </w:p>
    <w:p w:rsidRPr="009932F6" w:rsidR="00694A07" w:rsidP="00694A07" w:rsidRDefault="00694A07" w14:paraId="097D82FA" w14:textId="77777777">
      <w:pPr>
        <w:pStyle w:val="Heading4"/>
        <w:rPr>
          <w:lang w:val="ru-RU"/>
        </w:rPr>
      </w:pPr>
      <w:bookmarkStart w:name="_Toc196400544" w:id="282"/>
      <w:bookmarkStart w:name="_Toc196894840" w:id="283"/>
      <w:bookmarkStart w:name="_Toc196897764" w:id="284"/>
      <w:r w:rsidRPr="009932F6">
        <w:rPr>
          <w:lang w:val="ru-RU"/>
        </w:rPr>
        <w:t xml:space="preserve">ผู้</w:t>
      </w:r>
      <w:r w:rsidRPr="009932F6">
        <w:rPr>
          <w:lang w:val="ru-RU"/>
        </w:rPr>
        <w:t xml:space="preserve">ที่ได้</w:t>
      </w:r>
      <w:r w:rsidRPr="009932F6">
        <w:rPr>
          <w:lang w:val="ru-RU"/>
        </w:rPr>
        <w:t xml:space="preserve">ตัดสินใจ</w:t>
      </w:r>
      <w:r w:rsidRPr="009932F6">
        <w:rPr>
          <w:lang w:val="ru-RU"/>
        </w:rPr>
        <w:t xml:space="preserve">จะตายแล้ว </w:t>
      </w:r>
      <w:r w:rsidRPr="009932F6">
        <w:rPr>
          <w:lang w:val="ru-RU"/>
        </w:rPr>
        <w:t xml:space="preserve">ไม่</w:t>
      </w:r>
      <w:r w:rsidRPr="009932F6">
        <w:rPr>
          <w:lang w:val="ru-RU"/>
        </w:rPr>
        <w:t xml:space="preserve">กลัว</w:t>
      </w:r>
      <w:r w:rsidRPr="009932F6">
        <w:rPr>
          <w:lang w:val="ru-RU"/>
        </w:rPr>
        <w:t xml:space="preserve">อะไรทั้งสิ้น</w:t>
      </w:r>
      <w:bookmarkEnd w:id="282"/>
      <w:bookmarkEnd w:id="283"/>
      <w:bookmarkEnd w:id="284"/>
    </w:p>
    <w:p w:rsidRPr="00B536EC" w:rsidR="00694A07" w:rsidP="00694A07" w:rsidRDefault="00694A07" w14:paraId="2F1664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 เพื่อจะทนต่อความยากลำบาก คนเราต้องมีพระคริสต์อยู่ในใจ จากพระคริสต์ เขาจะได้รับความปลอบประโลมจากพระเจ้า ซึ่งช่วยให้เขาสามารถปฏิบัติความเสียสละได้ แต่หากสิ่งนี้ขาดหายไป จะเกิดอะไรขึ้นในยามที่เผชิญกับการทดสอบ? ผมเคยอ่านที่ไหนสักแห่งว่า อับดุล ปาชา</w:t>
      </w:r>
      <w:r>
        <w:rPr>
          <w:rStyle w:val="FootnoteReference"/>
          <w:sz w:val="24"/>
          <w:lang w:val="ru-RU"/>
        </w:rPr>
        <w:footnoteReference w:id="182"/>
      </w:r>
      <w:r w:rsidRPr="00B536EC">
        <w:rPr>
          <w:sz w:val="24"/>
          <w:lang w:val="ru-RU"/>
        </w:rPr>
        <w:t xml:space="preserve"> ได้นำชายหนุ่ม 500 คนจากภูเขาศักดิ์สิทธิ์ไป บางคนเป็นนักบวชใหม่ ส่วนคนอื่นกำลังหลบซ่อนตัวบนภูเขาศักดิ์สิทธิ์เพื่อหนีจากชาวตุรกี ดูเหมือนว่าในสมัยนั้น ช่วงปีของการลุกฮือของชาวกรีก ชายหนุ่มได้มาที่ภูเขาศักดิ์สิทธิ์เพื่อหาที่หลบภัย เพราะชาวตุรกีกำลังจับเด็กหนุ่มไปและเปลี่ยนพวกเขาให้เป็นทหารยานิซารี</w:t>
      </w:r>
      <w:r>
        <w:rPr>
          <w:rStyle w:val="FootnoteReference"/>
          <w:sz w:val="24"/>
          <w:lang w:val="ru-RU"/>
        </w:rPr>
        <w:footnoteReference w:id="183"/>
      </w:r>
      <w:r w:rsidRPr="00B536EC">
        <w:rPr>
          <w:sz w:val="24"/>
          <w:lang w:val="ru-RU"/>
        </w:rPr>
        <w:t xml:space="preserve"> หากชายหนุ่มเหล่านั้นไม่ปฏิเสธพระคริสต์ อับดุล ปาชา จะแขวนคอพวกเขาในหอคอยที่อูราโนโพลิส เขาจับชายหนุ่มจำนวนมากบนภูเขาศักดิ์สิทธิ์ แต่มีเพียงห้าคนเท่านั้นที่เลือกเป็นมรณสักขี! ส่วนที่เหลือได้ละทิ้งพระคริสต์และกลายเป็นทหารยานิซารี ความกล้าหาญเป็นสิ่งจำเป็นอย่างยิ่ง: นี่ไม่ใช่เรื่องที่ควรมาหัวเราะเล่น หากใครรู้สึกว่าถูกทำร้ายอย่างไม่เป็นธรรม หรือมีความหยิ่งยโสอยู่ในใจ ก็ย่อมขาดพลังจากพระเจ้า แล้วคนเช่นนั้นจะประพฤติตนอย่างไรเมื่อต้องเผชิญกับสถานการณ์ที่ยากลำบากเช่นนี้? </w:t>
      </w:r>
    </w:p>
    <w:p w:rsidRPr="00B536EC" w:rsidR="00694A07" w:rsidP="00694A07" w:rsidRDefault="00694A07" w14:paraId="0920E8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ผมรู้สึกประทับใจอย่างลึกซึ้งกับคำเล่าเรื่องจากพระสังฆราชแห่งสังฆมณฑลนั้น ในตอนแรก ผมได้พูดกับท่านว่า: </w:t>
      </w:r>
      <w:r w:rsidRPr="00B536EC">
        <w:rPr>
          <w:sz w:val="24"/>
          <w:lang w:val="ru-RU"/>
        </w:rPr>
        <w:t xml:space="preserve">“เกิดอะไรขึ้นกันแน่? ด้านหนึ่ง การเคลื่อนไหวเพื่อความสามัคคีระหว่างคริสตจักรกำลังเติบโตขึ้น ส่วนอีกด้านหนึ่ง คือลัทธิไซออนิสต์และลัทธิซาตาน “อีกไม่นาน แทนที่จะเคารพนกอินทรีสองหัว เราจะไปกราบไหว้ปีศาจสองเขา!” — </w:t>
      </w:r>
      <w:r w:rsidRPr="00B536EC">
        <w:rPr>
          <w:sz w:val="24"/>
          <w:lang w:val="ru-RU"/>
        </w:rPr>
        <w:t xml:space="preserve">“ในสมัยนี้” เขาตอบ “ไม่ง่ายเลยที่จะหาพระสังฆราชเหมือนพระสังฆราชเพไซอุสที่</w:t>
      </w:r>
      <w:r w:rsidRPr="00B536EC">
        <w:rPr>
          <w:sz w:val="24"/>
        </w:rPr>
        <w:t xml:space="preserve"> 2 </w:t>
      </w:r>
      <w:r w:rsidRPr="00B536EC">
        <w:rPr>
          <w:sz w:val="24"/>
          <w:lang w:val="ru-RU"/>
        </w:rPr>
        <w:t xml:space="preserve">แห่งเมืองซีซาเรีย”</w:t>
      </w:r>
      <w:r>
        <w:rPr>
          <w:rStyle w:val="FootnoteReference"/>
          <w:sz w:val="24"/>
          <w:lang w:val="ru-RU"/>
        </w:rPr>
        <w:footnoteReference w:id="184"/>
      </w:r>
      <w:r w:rsidRPr="00B536EC">
        <w:rPr>
          <w:sz w:val="24"/>
          <w:lang w:val="ru-RU"/>
        </w:rPr>
        <w:t xml:space="preserve"> แล้วเปไซอุส</w:t>
      </w:r>
      <w:r w:rsidRPr="00B536EC">
        <w:rPr>
          <w:sz w:val="24"/>
        </w:rPr>
        <w:t xml:space="preserve">ที่ 2</w:t>
      </w:r>
      <w:r w:rsidRPr="00B536EC">
        <w:rPr>
          <w:sz w:val="24"/>
          <w:lang w:val="ru-RU"/>
        </w:rPr>
        <w:t xml:space="preserve"> ได้ทำอะไร</w:t>
      </w:r>
      <w:r w:rsidRPr="00B536EC">
        <w:rPr>
          <w:sz w:val="24"/>
          <w:lang w:val="ru-RU"/>
        </w:rPr>
        <w:t xml:space="preserve">? เมื่อเขาไปพบสุลต่านเพื่อยื่นคำร้อง เขาจะผูกเชือกรอบเอว; กล่าวอีกนัยหนึ่ง เขาได้ตัดสินใจไว้ล่วงหน้าแล้วว่าชาวตุรกีจะแขวนคอเขา มันเหมือนกับว่าเขากำลังบอกสุลต่านว่า: </w:t>
      </w:r>
      <w:r w:rsidRPr="00B536EC">
        <w:rPr>
          <w:sz w:val="24"/>
          <w:lang w:val="ru-RU"/>
        </w:rPr>
        <w:t xml:space="preserve">‘อย่าไปหาเชือกและอย่าเสียเวลา ถ้าท่านต้องการแขวนคอผม เชือกก็พร้อมแล้ว’ เขาถูกส่งไปพบสุลต่านเพื่อจัดการเรื่องยากลำบาก และในสถานการณ์ที่ท้าทายหลายครั้ง เขาได้ช่วยรักษาตำแหน่งของสังฆราชไว้ได้ เมื่อเขาแก่ตัวลงแต่ยังต้องเดินทางไปพบสุลต่านอีกครั้ง ตะกร้าใหญ่สองใบที่ถูกผูกติดกันถูกแขวนไว้บนอานม้า ตะกร้าหนึ่งบรรทุกของใช้ ส่วนเขาเองนั่งอยู่ในตะกร้าอีกใบ และด้วยวิธีนี้ เขาเดินทางไปยังคอนสแตนติโนเปิล ในครั้งหนึ่ง ชาวตุรกีได้ออกคำสั่งฟิร์มัน</w:t>
      </w:r>
      <w:r>
        <w:rPr>
          <w:rStyle w:val="FootnoteReference"/>
          <w:sz w:val="24"/>
          <w:lang w:val="ru-RU"/>
        </w:rPr>
        <w:footnoteReference w:id="185"/>
      </w:r>
      <w:r w:rsidRPr="00B536EC">
        <w:rPr>
          <w:sz w:val="24"/>
          <w:lang w:val="ru-RU"/>
        </w:rPr>
        <w:t xml:space="preserve"> เพื่อเกณฑ์ชาวกรีกเข้ากองทัพตุรกี เป็นเรื่องยากสำหรับชาวคริสต์ที่จะรับใช้ร่วมกับชาวตุรกี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เพราะพวกเขาไม่สามารถปฏิบัติหน้าที่ทางศาสนาที่จำเป็นได้ นอกจากนี้ รัสเซียได้เรียกร้องเมื่อไม่นานก่อนนั้นว่า ตุรกีไม่ควรขัดขวางชาวกรีกในการปฏิบัติหน้าที่ทางศาสนาคริสต์ของพวกเขา ดังนั้น ปาทริอาร์คจึงเรียกเมโทรโพลิแทน ปาอิซิโอส และส่งเขาไปพบสุลต่าน เมโทรโพลิแทนผู้นั้น ซึ่งผูกเชือกไว้รอบเอว ได้ปรากฏตัวต่อหน้าสุลต่านอีกครั้ง สุลต่านกล่าวกับเขาว่า: </w:t>
      </w:r>
      <w:r w:rsidRPr="00B536EC">
        <w:rPr>
          <w:sz w:val="24"/>
          <w:lang w:val="ru-RU"/>
        </w:rPr>
        <w:t xml:space="preserve">“ชาวกรีกต้องเข้าร่วมกองทัพเพื่อรับใช้มาตุภูมิของพวกเขา” — </w:t>
      </w:r>
      <w:r w:rsidRPr="00B536EC">
        <w:rPr>
          <w:sz w:val="24"/>
          <w:lang w:val="ru-RU"/>
        </w:rPr>
        <w:t xml:space="preserve">“ใช่ครับ” มетрополиตัน ปาอิซิโอส ตอบว่า “ผมก็เห็นด้วยว่าชาวกรีกควรรับใช้ในกองทัพ เพราะดินแดนเหล่านี้เป็นของชาวกรีกมานานแล้ว อย่างไรก็ตาม เรามีความเชื่อที่ต่างกัน ดังนั้นกองทัพกรีกจึงต้องตั้งอยู่ในค่ายทหารที่แยกต่างหาก มีนายทหารของตนเอง และอื่นๆ อีกมากมาย สิ่งนี้จำเป็นเพื่อให้ชาวกรีกสามารถปฏิบัติหน้าที่ทางศาสนาได้เช่นกัน พวกเขาไม่สามารถสวดมนต์ร่วมกับท่านได้: ท่านกำลังถือศีลรอมฎอน</w:t>
      </w:r>
      <w:r>
        <w:rPr>
          <w:rStyle w:val="FootnoteReference"/>
          <w:sz w:val="24"/>
          <w:lang w:val="ru-RU"/>
        </w:rPr>
        <w:footnoteReference w:id="186"/>
      </w:r>
      <w:r w:rsidRPr="00B536EC">
        <w:rPr>
          <w:sz w:val="24"/>
          <w:lang w:val="ru-RU"/>
        </w:rPr>
        <w:t xml:space="preserve"> ในขณะที่เรากำลังเฉลิมฉลองวันพระคริสต์ประสูติ” — </w:t>
      </w:r>
      <w:r w:rsidRPr="00B536EC">
        <w:rPr>
          <w:sz w:val="24"/>
          <w:lang w:val="ru-RU"/>
        </w:rPr>
        <w:t xml:space="preserve">“ให้อาวุธแก่ชาวคริสต์?” สุลต่านคิดในใจ “นั่นอันตราย!” </w:t>
      </w:r>
      <w:r w:rsidRPr="00B536EC">
        <w:rPr>
          <w:sz w:val="24"/>
          <w:lang w:val="ru-RU"/>
        </w:rPr>
        <w:t xml:space="preserve">“ไม่ ไม่” เขาตอบกับพระมหากษัตริย์ “จะดีกว่าหากพวกเขาไม่เข้าร่วมกองทัพ” ในโอกาสอื่น ชาวอาร์เมเนียได้ยื่นคำร้องต่อสุลต่านเพื่อขอให้คืนเมืองบาลุกลีให้พวกเขา</w:t>
      </w:r>
      <w:r>
        <w:rPr>
          <w:rStyle w:val="FootnoteReference"/>
          <w:sz w:val="24"/>
          <w:lang w:val="ru-RU"/>
        </w:rPr>
        <w:footnoteReference w:id="187"/>
      </w:r>
      <w:r w:rsidRPr="00B536EC">
        <w:rPr>
          <w:sz w:val="24"/>
          <w:lang w:val="ru-RU"/>
        </w:rPr>
        <w:t xml:space="preserve"> และได้รับคำตอบที่เป็นไปด้วยดี หลังจากนั้น อัครสังฆราชเพย์ซิอุสได้ไปหารือเรื่องนี้กับสุลต่าน </w:t>
      </w:r>
      <w:r w:rsidRPr="00B536EC">
        <w:rPr>
          <w:sz w:val="24"/>
          <w:lang w:val="ru-RU"/>
        </w:rPr>
        <w:t xml:space="preserve">“บาลุกลี” สุลต่านบอกเขา “ต้องถูกส่งคืนให้ชาวอาร์เมเนีย เพราะสถานที่นี้เป็นมรดกของบรรพบุรุษของพวกเขา” — </w:t>
      </w:r>
      <w:r w:rsidRPr="00B536EC">
        <w:rPr>
          <w:sz w:val="24"/>
          <w:lang w:val="ru-RU"/>
        </w:rPr>
        <w:t xml:space="preserve">“ใช่,” ปาอิซิอุสตอบ “พวกเขาต้องรับมันไป เพราะเมื่อรู้ว่าสถานที่ใดเป็นมรดกของบรรพบุรุษเรา เราต้องเรียกร้องมันไว้เป็นของเราเอง ให้ผมเอกสารโอนสิทธิ์บาลุกลี และผมก็จะลงนามด้วย เพราะผมมาที่นี่ในฐานะผู้แทนของสังฆราช” เขาลงนามในเอกสารนั้น แล้วนำเหรียญทองคอนสแตนติน ดูคาต</w:t>
      </w:r>
      <w:r>
        <w:rPr>
          <w:rStyle w:val="FootnoteReference"/>
          <w:sz w:val="24"/>
          <w:lang w:val="ru-RU"/>
        </w:rPr>
        <w:footnoteReference w:id="188"/>
      </w:r>
      <w:r w:rsidRPr="00B536EC">
        <w:rPr>
          <w:sz w:val="24"/>
          <w:lang w:val="ru-RU"/>
        </w:rPr>
        <w:t xml:space="preserve"> ออกมา และกล่าวว่า: </w:t>
      </w:r>
      <w:r w:rsidRPr="00B536EC">
        <w:rPr>
          <w:sz w:val="24"/>
          <w:lang w:val="ru-RU"/>
        </w:rPr>
        <w:t xml:space="preserve">“ดีมาก ให้ชาวอาร์เมเนียรับบาลุกลีไป แต่หลังจากนั้นเราต้องรับฮาเกียโซเฟียมาไว้กับเราเอง เพราะมันเป็นของเรา มันเคยเป็นของบรรพบุรุษของเรา และท่านต้องคืนมันให้เรา” เมื่อกล่าวจบ เขาก็แสดงเหรียญทองที่มีภาพของนักบุญคอนสแตนตินให้สุลต่านดู พระสังฆราชได้นำนายทหารรัสเซียคนหนึ่ง ซึ่งขณะนั้นเพิ่งเดินทางมาถึงคอนสแตนติโนเปิลโดยเรือ มาเป็นพยานในการเข้าเฝ้าสุลต่าน ด้วยเหตุนี้ สุลต่านจึงตกอยู่ในสถานการณ์ที่ยากลำบาก และต้องยกเลิกการตัดสินใจเกี่ยวกับบาลุกลี </w:t>
      </w:r>
      <w:r w:rsidRPr="00B536EC">
        <w:rPr>
          <w:sz w:val="24"/>
          <w:lang w:val="ru-RU"/>
        </w:rPr>
        <w:t xml:space="preserve">“ไม่ ไม่</w:t>
      </w:r>
      <w:r>
        <w:rPr>
          <w:sz w:val="24"/>
          <w:lang w:val="ru-RU"/>
        </w:rPr>
        <w:t xml:space="preserve">” </w:t>
      </w:r>
      <w:r w:rsidRPr="00B536EC">
        <w:rPr>
          <w:sz w:val="24"/>
          <w:lang w:val="ru-RU"/>
        </w:rPr>
        <w:t xml:space="preserve">สุลต่านกล่าวกับเขา “บาลุกลียังคงเป็นของท่าน” เพราะเขาต้องเลือกระหว่างการยกเลิกคำตัดสินหรือส่งฮาเกียโซเฟียให้กับชาวกรีก คุณเห็นไหม? พระสังฆราชเพย์ซิอุสทำให้ชาวตุรกีต้องหมุนตามใจเขา! นั่นเป็นเพราะเขาพร้อมที่จะตาย และหากคุณไม่พร้อมที่จะตาย คุณจะไม่ได้อะไรเลย ทุกอย่างเริ่มต้นจากจุดนั้น </w:t>
      </w:r>
    </w:p>
    <w:p w:rsidRPr="00E24DB9" w:rsidR="00694A07" w:rsidP="00694A07" w:rsidRDefault="00694A07" w14:paraId="4E897A00" w14:textId="77777777">
      <w:pPr>
        <w:rPr>
          <w:lang w:val="ru-RU"/>
        </w:rPr>
      </w:pPr>
    </w:p>
    <w:p w:rsidRPr="009932F6" w:rsidR="00694A07" w:rsidP="00694A07" w:rsidRDefault="00694A07" w14:paraId="0B1A221A" w14:textId="77777777">
      <w:pPr>
        <w:pStyle w:val="Heading4"/>
        <w:rPr>
          <w:lang w:val="ru-RU"/>
        </w:rPr>
      </w:pPr>
      <w:bookmarkStart w:name="_Toc196400545" w:id="285"/>
      <w:bookmarkStart w:name="_Toc196894841" w:id="286"/>
      <w:bookmarkStart w:name="_Toc196897765" w:id="287"/>
      <w:r w:rsidRPr="009932F6">
        <w:rPr>
          <w:lang w:val="ru-RU"/>
        </w:rPr>
        <w:t xml:space="preserve">การละ</w:t>
      </w:r>
      <w:r w:rsidRPr="009932F6">
        <w:rPr>
          <w:lang w:val="ru-RU"/>
        </w:rPr>
        <w:t xml:space="preserve">ทิ้ง</w:t>
      </w:r>
      <w:r w:rsidRPr="009932F6">
        <w:rPr>
          <w:lang w:val="ru-RU"/>
        </w:rPr>
        <w:t xml:space="preserve">ความเชื่อ</w:t>
      </w:r>
      <w:r w:rsidRPr="009932F6">
        <w:rPr>
          <w:lang w:val="ru-RU"/>
        </w:rPr>
        <w:t xml:space="preserve">จะถูกล้าง</w:t>
      </w:r>
      <w:r w:rsidRPr="009932F6">
        <w:rPr>
          <w:lang w:val="ru-RU"/>
        </w:rPr>
        <w:t xml:space="preserve">ไปด้วยการเป็นมรณสักขี</w:t>
      </w:r>
      <w:bookmarkEnd w:id="285"/>
      <w:bookmarkEnd w:id="286"/>
      <w:bookmarkEnd w:id="287"/>
    </w:p>
    <w:p w:rsidRPr="00B536EC" w:rsidR="00694A07" w:rsidP="00694A07" w:rsidRDefault="00694A07" w14:paraId="049AF99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 คนส่วนใหญ่ต้องการให้คนอื่นดึงงูออกจากหลุม หากพวกเขาไม่สามารถดึงมันออกมาเองได้ ก็อย่างน้อยให้เตือนคนอื่นว่า: </w:t>
      </w:r>
      <w:r w:rsidRPr="00B536EC">
        <w:rPr>
          <w:sz w:val="24"/>
          <w:lang w:val="ru-RU"/>
        </w:rPr>
        <w:t xml:space="preserve">‘ระวัง! มีงูอยู่ในนั้นไหม?’ — เพื่อให้คนอื่นได้คิดทบทวนอีกครั้ง แต่พวกเขากลับไม่ทำแม้แต่เรื่องนั้นด้วยซ้ำ หากเราอยู่ในยุคของผู้พลีชีพ ด้วยความคิดแบบเหตุผลของเรา เราจะพูดว่า: </w:t>
      </w:r>
      <w:r w:rsidRPr="00B536EC">
        <w:rPr>
          <w:sz w:val="24"/>
          <w:lang w:val="ru-RU"/>
        </w:rPr>
        <w:t xml:space="preserve">‘ฉันจะปฏิเสธพระเจ้าอย่างเปิดเผย แต่ไม่ใช่ในใจ ด้วยวิธีนี้ ฉันจะได้รับการแต่งตั้งให้ดำรงตำแหน่งนั้นตำแหน่งนี้ และจะสามารถช่วยเหลือวิญญาณผู้ยากไร้ได้’ แต่ในยุคของผู้พลีชีพ คริสตจักรไม่อนุญาตให้ผู้ที่โยนธูปลงในไฟบูชาของรูปเคารพได้รับศีลมหาสนิท; ผู้เช่นนั้นอยู่ในกลุ่มผู้ร้องไห้</w:t>
      </w:r>
      <w:r>
        <w:rPr>
          <w:rStyle w:val="FootnoteReference"/>
          <w:sz w:val="24"/>
          <w:lang w:val="ru-RU"/>
        </w:rPr>
        <w:footnoteReference w:id="189"/>
      </w:r>
      <w:r w:rsidRPr="00B536EC">
        <w:rPr>
          <w:sz w:val="24"/>
          <w:lang w:val="ru-RU"/>
        </w:rPr>
        <w:t xml:space="preserve"> ผู้ที่ปฏิเสธพระคริสต์ต้องชดใช้การละทิ้งความเชื่อของตนผ่านการเป็นมรณสักขี และในยุคของการทำลายภาพศักดิ์สิทธิ์ คริสตชนถูกบังคับให้เผาหรือโยนภาพศักดิ์สิทธิ์ลงพื้น แต่พวกเขาเลือกที่จะไม่ทิ้งภาพเหล่านั้นไป แต่เลือกที่จะเป็นมรณสักขีแทน ส่วนเรา หากถูกสั่งให้ทิ้งภาพไอคอนไป เราจะพูดว่า: </w:t>
      </w:r>
      <w:r w:rsidRPr="00B536EC">
        <w:rPr>
          <w:sz w:val="24"/>
          <w:lang w:val="ru-RU"/>
        </w:rPr>
        <w:t xml:space="preserve">‘ดีแล้ว ฉันจะทิ้งมันไปก็ได้; มันถูกวาดในสไตล์เรอเนซองส์ แต่ภายหลัง ฉันจะสั่งทำภาพอีกภาพหนึ่งแบบไบแซนไทน์’ </w:t>
      </w:r>
    </w:p>
    <w:p w:rsidRPr="00B536EC" w:rsidR="00694A07" w:rsidP="00694A07" w:rsidRDefault="00694A07" w14:paraId="4865EDE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ท่านมองว่าคริสตจักรมีทัศนคติอย่างไรต่อคริสตชนลับ? พวกเขาไม่ได้ปฏิเสธพระคริสต์หรือ? </w:t>
      </w:r>
    </w:p>
    <w:p w:rsidRPr="00B536EC" w:rsidR="00694A07" w:rsidP="00694A07" w:rsidRDefault="00694A07" w14:paraId="0964547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คริสตชนลับที่แท้จริงไม่ได้ละทิ้งความเชื่อของพวกเขา ตัวอย่างเช่น เมื่อชาวตุรกีเผาหมู่บ้าน 27 แห่งในแคปปาโดเซียที่เป็นของชาวฟาราส ผู้อยู่อาศัยบางส่วนได้หนีไปไกลถึงภูมิภาคอื่น ๆ ที่ประชากรท้องถิ่นไม่ทราบเลยว่าพวกเขาเป็นคริสตชน พวกเขาถูกเข้าใจผิดว่าเป็นมุสลิม </w:t>
      </w:r>
      <w:r w:rsidRPr="00B536EC">
        <w:rPr>
          <w:sz w:val="24"/>
          <w:lang w:val="ru-RU"/>
        </w:rPr>
        <w:t xml:space="preserve">และไม่เคยมีแม้แต่ครั้งเดียว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ที่ใครสักคนถูกถามโดยตรงว่า </w:t>
      </w:r>
      <w:r w:rsidRPr="00B536EC">
        <w:rPr>
          <w:sz w:val="24"/>
          <w:lang w:val="ru-RU"/>
        </w:rPr>
        <w:t xml:space="preserve">‘คุณเป็นคริสเตียนหรือไม่?’ — จนทำให้พวกเขาต้องตอบว่า </w:t>
      </w:r>
      <w:r w:rsidRPr="00B536EC">
        <w:rPr>
          <w:sz w:val="24"/>
          <w:lang w:val="ru-RU"/>
        </w:rPr>
        <w:t xml:space="preserve">‘ใช่ ฉันเป็นคริสเตียน’ หรือ </w:t>
      </w:r>
      <w:r w:rsidRPr="00B536EC">
        <w:rPr>
          <w:sz w:val="24"/>
          <w:lang w:val="ru-RU"/>
        </w:rPr>
        <w:t xml:space="preserve">‘ไม่ ฉันเป็นมุสลิม’ คนเหล่านี้คือคริสตชนลับ อย่างไรก็ตาม ตั้งแต่ช่วงเวลาที่ใครสักคนถูกจับกุมและถูกบอกว่า </w:t>
      </w:r>
      <w:r w:rsidRPr="00B536EC">
        <w:rPr>
          <w:sz w:val="24"/>
          <w:lang w:val="ru-RU"/>
        </w:rPr>
        <w:t xml:space="preserve">“เราทราบว่าคุณเป็นคริสตชน” เขาต้องตอบว่า </w:t>
      </w:r>
      <w:r w:rsidRPr="00B536EC">
        <w:rPr>
          <w:sz w:val="24"/>
          <w:lang w:val="ru-RU"/>
        </w:rPr>
        <w:t xml:space="preserve">“ใช่ ผมเป็นคริสตชน” กล่าวอีกนัยหนึ่ง พวกเขาต้องไม่พูดว่าตนเองเป็นมุสลิมเลย และในยุคคริสตจักรยุคแรก มีผู้เชื่อที่ได้รับการบัพติศมาอย่างลับๆ ซึ่งคนอื่นคิดว่าพวกเขาไม่ใช่คริสเตียน แต่เมื่อถูกถาม ผู้เชื่อคริสเตียนลับเหล่านี้ก็ประกาศความเชื่อของตนอย่างเปิดเผย ตัวอย่างเช่น นักบุญเซบาสเตียน เป็นผู้บัญชาการทหารที่ได้รับการบัพติศมาอย่างลับๆ ในฐานะคริสเตียน คนอื่นมองเขาว่าเป็นผู้บูชาภาพปั้น แต่เขาเป็นคริสเตียน ในความลับ เขาได้ให้ความช่วยเหลืออย่างมากแก่คริสเตียน แต่เมื่อมีข่าวว่าเขาเป็นคริสเตียน เขาก็ประกาศความเชื่อของตนและรับการเป็นมรณสักขี </w:t>
      </w:r>
    </w:p>
    <w:p w:rsidRPr="00B536EC" w:rsidR="00694A07" w:rsidP="00694A07" w:rsidRDefault="00694A07" w14:paraId="69083C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ในหมู่บ้านตุรกีแห่งหนึ่ง มีคริสตชนลับอยู่มากมาย และหัวหน้าหมู่บ้านเป็นพระสงฆ์ ชื่อท่านคือพ่อจอร์จ แต่ผู้คนเรียกท่านว่าฮาซัน วันหนึ่ง ชาวตุรกีมาหาท่านและรายงานว่า มีคริสตชนซ่อนตัวอยู่ในสถานที่หนึ่ง คือในคาตาคอมบ์: </w:t>
      </w:r>
      <w:r w:rsidRPr="00B536EC">
        <w:rPr>
          <w:sz w:val="24"/>
          <w:lang w:val="ru-RU"/>
        </w:rPr>
        <w:t xml:space="preserve">‘ไม่ต้องกังวล’ ท่านกล่าว ‘ผมจะไปดูเอง’ เขาพาคนของเขาไปยังสุสานใต้ดินเหล่านั้น และพบคริสตชนทั้งหมดกำลังรวมตัวกันอยู่ที่นั่น จากนั้นเขาเดินไปยังประตูหลวง ถอดเอพิทราเชเลียนจากตะขอ สวมมัน และประกอบพิธีเวสเปอร์สให้พวกเขา! </w:t>
      </w:r>
      <w:r w:rsidRPr="00B536EC">
        <w:rPr>
          <w:sz w:val="24"/>
          <w:lang w:val="ru-RU"/>
        </w:rPr>
        <w:t xml:space="preserve">‘ดำเนินการตามความจำเป็น’ เขาบอกพวกเขาหลังจากนั้น พร้อมทั้งให้ความมั่นใจกับชาวตุรกีว่า: ‘ไม่มีใครอยู่ที่นั่น; นี่เป็นข่าวลือเท็จ’ คนเช่นนี้ไม่ใช่ผู้ละทิ้งศาสนา อย่างไรก็ตาม ตั้งแต่ช่วงเวลาที่คริสเตียนถูกสงสัยและถูกบอกว่า </w:t>
      </w:r>
      <w:r w:rsidRPr="00B536EC">
        <w:rPr>
          <w:sz w:val="24"/>
          <w:lang w:val="ru-RU"/>
        </w:rPr>
        <w:t xml:space="preserve">‘เราเห็นคุณรับบัพติศมา! คุณเป็นคริสเตียน’ และเขาตอบว่า </w:t>
      </w:r>
      <w:r w:rsidRPr="00B536EC">
        <w:rPr>
          <w:sz w:val="24"/>
          <w:lang w:val="ru-RU"/>
        </w:rPr>
        <w:t xml:space="preserve">‘ไม่ ผมเป็นมุสลิม’ เขาก็กลายเป็นผู้ละทิ้งศาสนา </w:t>
      </w:r>
    </w:p>
    <w:p w:rsidRPr="00E24DB9" w:rsidR="00694A07" w:rsidP="00694A07" w:rsidRDefault="00694A07" w14:paraId="7BFC7535" w14:textId="77777777">
      <w:pPr>
        <w:rPr>
          <w:lang w:val="ru-RU"/>
        </w:rPr>
      </w:pPr>
    </w:p>
    <w:p w:rsidRPr="009932F6" w:rsidR="00694A07" w:rsidP="00694A07" w:rsidRDefault="00694A07" w14:paraId="1F296C2A" w14:textId="77777777">
      <w:pPr>
        <w:pStyle w:val="Heading4"/>
        <w:rPr>
          <w:lang w:val="ru-RU"/>
        </w:rPr>
      </w:pPr>
      <w:bookmarkStart w:name="_Toc196400546" w:id="288"/>
      <w:bookmarkStart w:name="_Toc196894842" w:id="289"/>
      <w:bookmarkStart w:name="_Toc196897766" w:id="290"/>
      <w:r w:rsidRPr="009932F6">
        <w:rPr>
          <w:lang w:val="ru-RU"/>
        </w:rPr>
        <w:t xml:space="preserve">การเป็นมรณสักขี</w:t>
      </w:r>
      <w:r w:rsidRPr="009932F6">
        <w:rPr>
          <w:lang w:val="ru-RU"/>
        </w:rPr>
        <w:t xml:space="preserve">และความ</w:t>
      </w:r>
      <w:r w:rsidRPr="009932F6">
        <w:rPr>
          <w:lang w:val="ru-RU"/>
        </w:rPr>
        <w:t xml:space="preserve">ถ่อมตัว</w:t>
      </w:r>
      <w:bookmarkEnd w:id="288"/>
      <w:bookmarkEnd w:id="289"/>
      <w:bookmarkEnd w:id="290"/>
    </w:p>
    <w:p w:rsidRPr="00B536EC" w:rsidR="00694A07" w:rsidP="00694A07" w:rsidRDefault="00694A07" w14:paraId="13274F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ผู้ที่ได้รับการพิจารณาว่าสมควรเป็นผู้พลีชีพ ต้องมีความถ่อมตนอย่างยิ่งและรักพระคริสต์อย่างลึกซึ้ง หากผู้ใดเข้าสู่วิถีแห่งการพลีชีพด้วยผลประโยชน์ส่วนตัว พระคุณจะทอดทิ้งเขา จงระลึกถึงซาปริเชียส (</w:t>
      </w:r>
      <w:r w:rsidRPr="00B536EC">
        <w:rPr>
          <w:sz w:val="24"/>
          <w:lang w:val="ru-RU"/>
        </w:rPr>
        <w:t xml:space="preserve">Sapricius</w:t>
      </w:r>
      <w:r w:rsidRPr="00B536EC">
        <w:rPr>
          <w:sz w:val="24"/>
          <w:lang w:val="ru-RU"/>
        </w:rPr>
        <w:t xml:space="preserve">)</w:t>
      </w:r>
      <w:r>
        <w:rPr>
          <w:rStyle w:val="FootnoteReference"/>
          <w:sz w:val="24"/>
          <w:lang w:val="ru-RU"/>
        </w:rPr>
        <w:footnoteReference w:id="190"/>
      </w:r>
      <w:r w:rsidRPr="00B536EC">
        <w:rPr>
          <w:sz w:val="24"/>
          <w:lang w:val="ru-RU"/>
        </w:rPr>
        <w:t xml:space="preserve"> ผู้ซึ่งได้มาถึงสถานที่ประหารชีวิตแล้ว แต่กลับปฏิเสธพระคริสต์ </w:t>
      </w:r>
      <w:r w:rsidRPr="00B536EC">
        <w:rPr>
          <w:sz w:val="24"/>
          <w:lang w:val="ru-RU"/>
        </w:rPr>
        <w:t xml:space="preserve">“ทำไมท่านจึงนำข้ามาที่นี่?” เขาถามผู้ประหารชีวิต </w:t>
      </w:r>
      <w:r w:rsidRPr="00B536EC">
        <w:rPr>
          <w:sz w:val="24"/>
          <w:lang w:val="ru-RU"/>
        </w:rPr>
        <w:t xml:space="preserve">“ท่านหมายความว่าอย่างไร” ผู้ประหารถาม “ท่านไม่ใช่คริสตชนหรือ?” </w:t>
      </w:r>
      <w:r w:rsidRPr="00B536EC">
        <w:rPr>
          <w:sz w:val="24"/>
          <w:lang w:val="ru-RU"/>
        </w:rPr>
        <w:t xml:space="preserve">“ไม่ใช่” เขาตอบ และเขาเป็นพระสงฆ์! สัญชาตญาณของฉันบอกว่าเขาไม่ได้เผชิญกับการเป็นมรณสักขีด้วยความถ่อมตน แต่ด้วยผลประโยชน์ส่วนตัว เขาแสวงหาการเป็นมรณสักขีไม่ใช่เพื่อความเชื่อ หรือเพื่อความรักต่อพระคริสต์ และนั่นคือเหตุผลที่พระคุณได้ทอดทิ้งเขา เพราะหากบุคคลใดประพฤติตนอย่างเห็นแก่ตัว เขาจะไม่ได้รับพระคุณของพระเจ้า แน่นอนว่า ในยามยากลำบาก เขาจะปฏิเสธพระคริสต์ </w:t>
      </w:r>
    </w:p>
    <w:p w:rsidRPr="00B536EC" w:rsidR="00694A07" w:rsidP="00694A07" w:rsidRDefault="00694A07" w14:paraId="6612ECC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เรามักพูดว่าในช่วงเวลาที่เผชิญการทดสอบ พระเจ้าจะประทานกำลังให้เรา... </w:t>
      </w:r>
    </w:p>
    <w:p w:rsidRPr="00B536EC" w:rsidR="00694A07" w:rsidP="00694A07" w:rsidRDefault="00694A07" w14:paraId="7F12F8B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พระเจ้าจะประทานกำลังให้แก่ผู้ที่มีใจถ่อม มีใจบริสุทธิ์ และมีนิสัยดี หากพระเจ้าเห็นนิสัยดีและความถ่อมที่แท้จริง พระองค์จะประทานกำลังอันยิ่งใหญ่ ดังนั้น การที่พระเจ้าจะประทานกำลังให้ใครหรือไม่นั้น ขึ้นอยู่กับนิสัยของบุคคลนั้นเอง </w:t>
      </w:r>
    </w:p>
    <w:p w:rsidRPr="00B536EC" w:rsidR="00694A07" w:rsidP="00694A07" w:rsidRDefault="00694A07" w14:paraId="15DD786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ท่านกล่าวว่าบุคคลต้องมีความถ่อมตัวและนิสัยใจที่ดี นั่นหมายความว่า เป็นไปได้ที่จะมีความหยิ่งยโสแต่ยังมีนิสัยใจที่ดีได้หรือไม่? </w:t>
      </w:r>
    </w:p>
    <w:p w:rsidRPr="00B536EC" w:rsidR="00694A07" w:rsidP="00694A07" w:rsidRDefault="00694A07" w14:paraId="6C61BA8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เมื่อเราพูดถึงความถ่อมตัว สิ่งที่เราหมายถึงในที่นี้คือว่าบุคคลนั้นต้องมีความถ่อมตัว อย่างน้อยก็ในบริบทของการเป็นมรณสักขี บุคคลอาจมีความหยิ่งยโส แต่ในวินาทีสำคัญนั้นอาจกล่าวว่า: </w:t>
      </w:r>
      <w:r w:rsidRPr="00B536EC">
        <w:rPr>
          <w:sz w:val="24"/>
          <w:lang w:val="ru-RU"/>
        </w:rPr>
        <w:t xml:space="preserve">‘พระเจ้าของข้าพระองค์ ข้าพระองค์มีความหยิ่งยโส แต่โปรดประทานกำลังเล็กน้อยแก่ข้าพระองค์ในขณะนี้ เพื่อว่าในความทุกข์ทรมานของข้าพระองค์ ข้าพระองค์จะได้เป็นพยานถึงความรักของข้าพระองค์ต่อพระองค์ และชดใช้บาปของข้าพระองค์’ และหากบุคคลนั้นมีนิสัยถ่อมตัว และไปรับการเป็นมรณสักขีด้วยใจสำนึกผิด พระเจ้าจะประทานพระคุณอันล้นเหลือให้แก่เขา เราไม่ควรไปรับการเป็นมรณสักขีด้วยนิสัยหยิ่งยโส โดยคิดว่าตนเองจะกลายเป็นมรณสักขี ว่าเรื่องราวชีวิตของตนเองจะถูกบันทึกไว้ และว่าจะมีพิธีกรรมและภาพไอคอนที่มีรัศมีสร้างขึ้นเพื่อเป็นเกียรติแก่ตนเอง มีชายคนหนึ่งถามผมว่า: </w:t>
      </w:r>
      <w:r w:rsidRPr="00B536EC">
        <w:rPr>
          <w:sz w:val="24"/>
          <w:lang w:val="ru-RU"/>
        </w:rPr>
        <w:t xml:space="preserve">“โปรดอธิษฐานให้ผมด้วยครับ พระบิดา เพื่อผมจะได้ขึ้นสู่สวรรค์ชั้นที่ห้า” — </w:t>
      </w:r>
      <w:r w:rsidRPr="00B536EC">
        <w:rPr>
          <w:sz w:val="24"/>
          <w:lang w:val="ru-RU"/>
        </w:rPr>
        <w:t xml:space="preserve">“ดีมาก” ผมตอบเขาว่า </w:t>
      </w:r>
      <w:r w:rsidRPr="00B536EC">
        <w:rPr>
          <w:sz w:val="24"/>
          <w:lang w:val="ru-RU"/>
        </w:rPr>
        <w:t xml:space="preserve">“อัครทูตเปาโลได้ขึ้นสู่สวรรค์ชั้นที่สามแล้ว</w:t>
      </w:r>
      <w:r>
        <w:rPr>
          <w:rStyle w:val="FootnoteReference"/>
          <w:sz w:val="24"/>
          <w:lang w:val="ru-RU"/>
        </w:rPr>
        <w:footnoteReference w:id="191"/>
      </w:r>
      <w:r w:rsidRPr="00B536EC">
        <w:rPr>
          <w:sz w:val="24"/>
          <w:lang w:val="ru-RU"/>
        </w:rPr>
        <w:t xml:space="preserve"> และคุณต้องการขึ้นสู่สวรรค์ชั้นที่ห้าหรือ?” — </w:t>
      </w:r>
      <w:r w:rsidRPr="00B536EC">
        <w:rPr>
          <w:sz w:val="24"/>
          <w:lang w:val="ru-RU"/>
        </w:rPr>
        <w:t xml:space="preserve">“ถ้าอย่างนั้น ’ เขาตอบ ‘ไม่ใช่หรือที่เขียนไว้ว่าเราควรแสวงหา </w:t>
      </w:r>
      <w:r w:rsidRPr="006560B5">
        <w:rPr>
          <w:i/>
          <w:iCs/>
          <w:sz w:val="24"/>
          <w:lang w:val="ru-RU"/>
        </w:rPr>
        <w:t xml:space="preserve">“สิ่งที่ยิ่งใหญ่กว่า”</w:t>
      </w:r>
      <w:r>
        <w:rPr>
          <w:i/>
          <w:iCs/>
          <w:sz w:val="24"/>
          <w:lang w:val="ru-RU"/>
        </w:rPr>
        <w:t xml:space="preserve">?</w:t>
      </w:r>
      <w:r>
        <w:rPr>
          <w:sz w:val="24"/>
          <w:lang w:val="ru-RU"/>
        </w:rPr>
        <w:t xml:space="preserve">’</w:t>
      </w:r>
      <w:r>
        <w:rPr>
          <w:rStyle w:val="FootnoteReference"/>
          <w:sz w:val="24"/>
          <w:lang w:val="ru-RU"/>
        </w:rPr>
        <w:footnoteReference w:id="192"/>
      </w:r>
      <w:r w:rsidRPr="00B536EC">
        <w:rPr>
          <w:sz w:val="24"/>
          <w:lang w:val="ru-RU"/>
        </w:rPr>
        <w:t xml:space="preserve"> ลองฟังดูสิ! ในกรณีนั้น หากใครสักคนไปรับการเป็นมรณสักขีเพื่อได้รับเกียรติยศในสวรรค์ ก็ดีกว่าที่เขาไม่ควรคิดถึงการเป็นมรณสักขีเลย คริสเตียนที่แท้จริงและบริสุทธิ์ แม้จะรู้ว่าในสวรรค์เขาจะต้องทนทุกข์และถูกทรมานอีกครั้ง ก็ยัง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ปรารถนาที่จะเข้าไปในนั้น เราไม่ควรคิดว่าหากเราทนทุกข์ทรมานบนโลกนี้บ้าง แล้วในสวรรค์นั้น เราจะมีชีวิตที่ดีขึ้น เราต้องทิ้งการคำนวณแบบเห็นแก่ตัวเช่นนั้นไป เราต้องการพระคริสต์ ให้มีการพลีชีพก็ได้; ให้เราเผชิญกับมันทุกวัน; ให้เราถูกตีทุกวัน สองหรือสามครั้งต่อวัน—เราไม่สนใจสิ่งเหล่านั้นเลย เราสนใจเพียงสิ่งเดียวเท่านั้น: ได้อยู่กับพระคริสต์ </w:t>
      </w:r>
    </w:p>
    <w:p w:rsidRPr="00B536EC" w:rsidR="00694A07" w:rsidP="00694A07" w:rsidRDefault="00694A07" w14:paraId="7C3E7B9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แต่เกโรนดา ท่านคิดว่าคนใดคนหนึ่งสามารถใช้ชีวิตอย่างเกียจคร้านได้ แต่เมื่อถึงเวลาแล้ว จะสามารถสารภาพความเชื่อในพระคริสต์ด้วยความกล้าหาญได้หรือไม่? </w:t>
      </w:r>
    </w:p>
    <w:p w:rsidRPr="00B536EC" w:rsidR="00694A07" w:rsidP="00694A07" w:rsidRDefault="00694A07" w14:paraId="0418AE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สำหรับคนเช่นนั้นที่จะทำเช่นนี้ ใจของเขาต้องมีความเมตตาและจิตวิญญาณแห่งการเสียสละ นั่นคือเหตุผลที่ข้าพเจ้าบอกท่านว่า ท่านต้องปลูกฝังความสูงส่งและจิตวิญญาณแห่งการเสียสละในตัวท่านเอง คนเราต้องเสียสละตัวเองเพื่อประโยชน์ของผู้อื่น ท่านยังจำนักบุญบอนิฟาซและนักบุญอากลาอิดาได้ไหม? ที่กรุงโรมนั้น พวกเขาใช้ชีวิตอย่างเสเพล แต่เมื่อนั่งลงรับประทานอาหาร ความคิดของพวกเขาก็หันไปสู่ผู้ยากจน ก่อนอื่นพวกเขาเร่งรีบให้อาหารแก่ผู้หิวโหย และเพียงหลังจากนั้นเท่านั้นที่พวกเขารับประทานเอง ถึงแม้พวกเขาจะถูกความปรารถนาครอบงำ แต่พวกเขาก็มีความเมตตาและความเห็นอกเห็นใจต่อผู้ยากจน พวกเขามีจิตวิญญาณแห่งการเสียสละ และนั่นคือเหตุผลที่พระเจ้าทรงช่วยเหลือพวกเขา อากไลดา แม้จะมีชีวิตที่เต็มไปด้วยบาป แต่เธอก็รักนักบุญผู้พลีชีพและดูแลพระบรมสารีริกธาตุของพวกเขา เธอสั่งให้บอนิฟาซ พร้อมด้วยผู้รับใช้คนอื่นๆ ในบ้านของเธอ เดินทางไปยังเอเชียไมเนอร์ เพื่อซื้อ รวบรวม และนำพระบรมสารีริกธาตุของนักบุญผู้พลีชีพกลับสู่กรุงโรม และผู้ที่จะเป็นผู้พลีชีพในอนาคต ยิ้มและกล่าวกับเธอว่า: </w:t>
      </w:r>
      <w:r w:rsidRPr="00B536EC">
        <w:rPr>
          <w:sz w:val="24"/>
          <w:lang w:val="ru-RU"/>
        </w:rPr>
        <w:t xml:space="preserve">‘หากพระธาตุของข้าถูกนำมาให้ท่าน ท่านจะรับไว้หรือไม่?’ </w:t>
      </w:r>
      <w:r w:rsidRPr="00B536EC">
        <w:rPr>
          <w:sz w:val="24"/>
          <w:lang w:val="ru-RU"/>
        </w:rPr>
        <w:t xml:space="preserve">‘อย่าพูดเล่นเรื่องนี้’ อากไลดาตอบกลับ ในที่สุด นักบุญโบนิเฟซก็เดินทางถึงเมืองทาร์ซัส และด้วยความปรารถนาที่จะไถ่พระธาตุของผู้พลีชีพ เขาจึงไปยังอัฒจันทร์ </w:t>
      </w:r>
    </w:p>
    <w:p w:rsidRPr="00B536EC" w:rsidR="00694A07" w:rsidP="00694A07" w:rsidRDefault="00694A07" w14:paraId="41F57DB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ที่นั่น เมื่อท่านได้เห็นคริสตชนกำลังถูกทรมาน ท่านก็รู้สึกซาบซึ้งใจอย่างยิ่งต่อความกล้าหาญของพวกเขา โบนิฟาซจึงวิ่งไปหาพวกเขาและจูบเชือกมัดและบาดแผลของพวกเขา พร้อมทั้งขอให้พวกเขาอธิษฐานว่าพระคริสต์จะประทานกำลังให้ท่านได้ประกาศความเชื่อในฐานะคริสตชนต่อสาธารณชน ด้วยเหตุนี้ ผ่านการเป็นมรณสักขี เขาจึงได้เป็นพยานถึงความเชื่อของตน; เพื่อนร่วมทางของเขาได้ไถ่ซื้อมรดกของเขาและนำมันไปยังกรุงโรม ซึ่งทูตสวรรค์ของพระเจ้าได้แจ้งให้อากไลดาทราบถึงสิ่งที่เกิดขึ้นแล้ว และด้วยเหตุนี้ สิ่งที่บอนิฟาซได้ทำนายไว้อย่างขบขันก่อนที่เขาจะจากกรุงโรมไป จึงเป็นจริง หลังจากนั้น อากไลดา หลังจากแจกจ่ายทรัพย์สินของเธอแล้ว ก็ใช้ชีวิตอีก 15 ปีในความเคร่งครัดและความยากจน จนบรรลุถึงความศักดิ์สิทธิ์</w:t>
      </w:r>
      <w:r>
        <w:rPr>
          <w:rStyle w:val="FootnoteReference"/>
          <w:sz w:val="24"/>
          <w:lang w:val="ru-RU"/>
        </w:rPr>
        <w:footnoteReference w:id="193"/>
      </w:r>
      <w:r w:rsidRPr="00B536EC">
        <w:rPr>
          <w:sz w:val="24"/>
          <w:lang w:val="ru-RU"/>
        </w:rPr>
        <w:t xml:space="preserve"> คุณจะเห็นได้ว่า ชีวิตของพวกเขาดำเนินไปในลักษณะที่ในตอนแรกพวกเขาถูกความปรารถนาครอบงำและหลงทางจากเส้นทางที่ถูกต้อง อย่างไรก็ตาม พวกเขามีจิตวิญญาณแห่งการเสียสละ และพระเจ้าไม่ได้ทอดทิ้งพวกเขา </w:t>
      </w:r>
    </w:p>
    <w:p w:rsidRPr="00E24DB9" w:rsidR="00694A07" w:rsidP="00694A07" w:rsidRDefault="00694A07" w14:paraId="01E53153" w14:textId="77777777">
      <w:pPr>
        <w:rPr>
          <w:lang w:val="ru-RU"/>
        </w:rPr>
      </w:pPr>
    </w:p>
    <w:p w:rsidRPr="009932F6" w:rsidR="00694A07" w:rsidP="00694A07" w:rsidRDefault="00694A07" w14:paraId="50A1EE14" w14:textId="77777777">
      <w:pPr>
        <w:pStyle w:val="Heading4"/>
        <w:rPr>
          <w:lang w:val="ru-RU"/>
        </w:rPr>
      </w:pPr>
      <w:bookmarkStart w:name="_Toc196400547" w:id="291"/>
      <w:bookmarkStart w:name="_Toc196894843" w:id="292"/>
      <w:bookmarkStart w:name="_Toc196897767" w:id="293"/>
      <w:r w:rsidRPr="009932F6">
        <w:rPr>
          <w:lang w:val="ru-RU"/>
        </w:rPr>
        <w:t xml:space="preserve">นักบุญ</w:t>
      </w:r>
      <w:r w:rsidRPr="009932F6">
        <w:rPr>
          <w:lang w:val="ru-RU"/>
        </w:rPr>
        <w:t xml:space="preserve">ทั้งสอง</w:t>
      </w:r>
      <w:r w:rsidRPr="009932F6">
        <w:rPr>
          <w:lang w:val="ru-RU"/>
        </w:rPr>
        <w:t xml:space="preserve">มีความ</w:t>
      </w:r>
      <w:r w:rsidRPr="009932F6">
        <w:rPr>
          <w:lang w:val="ru-RU"/>
        </w:rPr>
        <w:t xml:space="preserve">กล้าหาญ</w:t>
      </w:r>
      <w:r w:rsidRPr="009932F6">
        <w:rPr>
          <w:lang w:val="ru-RU"/>
        </w:rPr>
        <w:t xml:space="preserve">เพียงใด!</w:t>
      </w:r>
      <w:bookmarkEnd w:id="291"/>
      <w:bookmarkEnd w:id="292"/>
      <w:bookmarkEnd w:id="293"/>
    </w:p>
    <w:p w:rsidRPr="00B536EC" w:rsidR="00694A07" w:rsidP="00694A07" w:rsidRDefault="00694A07" w14:paraId="6F37668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ผมคิดว่าครับ เกโรนดา หากผมได้เห็นล้อทรมานของนักบุญแคทรีน ผมคงจะตายเพราะความกลัว! </w:t>
      </w:r>
    </w:p>
    <w:p w:rsidRPr="00B536EC" w:rsidR="00694A07" w:rsidP="00694A07" w:rsidRDefault="00694A07" w14:paraId="3B665F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หากท่านตายไปก่อนที่พวกเขาจะเริ่มหมุนท่านด้วยล้อนั้น ก็จะเป็นเรื่องดี; นั่นจะเป็นพรจากพระเจ้า แต่หากพวกเขาเริ่มหมุนท่านแล้วและท่านทนไม่ได้ นั่นจะกลายเป็นความทรมาน ผู้พลีชีพมีจิตใจที่ดี; พระคริสต์ได้ช่วยพวกเขา และนั่นคือเหตุผลที่พวกเขาทนต่อความเจ็บปวดได้ </w:t>
      </w:r>
    </w:p>
    <w:p w:rsidRPr="00B536EC" w:rsidR="00694A07" w:rsidP="00694A07" w:rsidRDefault="00694A07" w14:paraId="6157884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ความรักต่อพระคริสต์ที่นักบุญผู้พลีชีพมีนั้นยิ่งใหญ่เพียงใด ความกล้าหาญของพวกเขานั้นยิ่งใหญ่เพียงใด! นักบุญโซโลโมเนียและลูกทั้งเจ็ดของเธอ</w:t>
      </w:r>
      <w:r>
        <w:rPr>
          <w:rStyle w:val="FootnoteReference"/>
          <w:sz w:val="24"/>
          <w:lang w:val="ru-RU"/>
        </w:rPr>
        <w:footnoteReference w:id="194"/>
      </w:r>
      <w:r w:rsidRPr="00B536EC">
        <w:rPr>
          <w:sz w:val="24"/>
          <w:lang w:val="ru-RU"/>
        </w:rPr>
        <w:t xml:space="preserve"> — ทีละคน พวกเขาถูกทรมานจนเสียชีวิต นักบุญลองกินัส</w:t>
      </w:r>
      <w:r>
        <w:rPr>
          <w:rStyle w:val="FootnoteReference"/>
          <w:sz w:val="24"/>
          <w:lang w:val="ru-RU"/>
        </w:rPr>
        <w:footnoteReference w:id="195"/>
      </w:r>
      <w:r w:rsidRPr="00B536EC">
        <w:rPr>
          <w:sz w:val="24"/>
          <w:lang w:val="ru-RU"/>
        </w:rPr>
        <w:t xml:space="preserve"> ได้จัดงานเลี้ยงสำหรับทหารที่มาจับกุมเขา และต้อนรับพวกเขาเข้าสู่บ้านของเขา ผู้ที่มาได้เร่งเร้าให้เขาแสดงตัวลองกินัสให้พวกเขาดู เพื่อที่พวกเขาจะได้ตัดหัวเขา แต่ท่านกล่าวกับพวกเขาว่า: </w:t>
      </w:r>
      <w:r w:rsidRPr="00B536EC">
        <w:rPr>
          <w:sz w:val="24"/>
          <w:lang w:val="ru-RU"/>
        </w:rPr>
        <w:t xml:space="preserve">“ข้าจะแสดงตัวให้ท่านดู!” เมื่อท่านบอกพวกเขาว่าตัวท่านเองคือลองกินัส พวกเขาก็ลังเล แต่ท่านนักบุญได้ชักจูงให้พวกเขาปฏิบัติตามคำสั่ง และดังนั้นพวกเขาจึงตัดหัวท่าน และความสงบใจที่นักบุญเกเดียนแห่งคาราคาลแสดงออกนั้นช่างน่าทึ่งเพียงใด</w:t>
      </w:r>
      <w:r w:rsidRPr="00B536EC">
        <w:rPr>
          <w:sz w:val="24"/>
          <w:lang w:val="ru-RU"/>
        </w:rPr>
        <w:t xml:space="preserve">!</w:t>
      </w:r>
      <w:r>
        <w:rPr>
          <w:rStyle w:val="FootnoteReference"/>
          <w:sz w:val="24"/>
          <w:lang w:val="ru-RU"/>
        </w:rPr>
        <w:footnoteReference w:id="196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“ตัดแขนข้าเถิด” เขากล่าวกับผู้ประหาร “ตัดขาข้า ตัดจมูกข้า! เพื่อไม่ให้มีการพูดคุยต่อไป ตัดทุกอย่างทิ้งไป!” น่าทึ่งยิ่งนัก! แต่เพื่อจะถึงระดับนี้ บุคคลนั้นต้องไม่รักตนเอง แต่ต้องรักพระเจ้า แม่คนหนึ่งเพื่อช่วยลูก เดินเข้าไปในไฟ เธอไม่รู้สึกเจ็บปวด เพราะความรักของเธอแรงกว่าความร้อนของเปลวไฟ ความรักของเธอต่อลูกเอาชนะความเจ็บปวดได้ ดังนั้น ความรักต่อพระคริสต์จึงต้องแรงกว่าความเจ็บปวดเพียงใด! </w:t>
      </w:r>
    </w:p>
    <w:p w:rsidRPr="00B536EC" w:rsidR="00694A07" w:rsidP="00694A07" w:rsidRDefault="00694A07" w14:paraId="7614AAC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สำหรับผู้ศักดิ์สิทธิ์ที่กำลังเผชิญกับการเป็นมรณสักขี ความรักของเขาต่อพระคริสต์นั้นเหนือกว่าความเจ็บปวดและทำให้ความเจ็บปวดนั้นหมดไป สำหรับผู้พลีชีพ มีดของผู้ประหารนั้นอ่อนโยนกว่าคันชักไวโอลิน เมื่อความรักต่อพระคริสต์ลุกโชนขึ้น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การพลีชีพก็กลายเป็นชัยชนะ: ในขณะนั้น ไฟทำให้เย็นลงได้ดีกว่าการอาบน้ำ เพราะความร้อนของมันถูกกลืนหายไปในความร้อนแรงของความรักอันศักดิ์สิทธิ์ การถูกถลกหนังรู้สึกเหมือนการลูบไล้ การดูแลจากพระเจ้าจับใจ จับจิต และคนนั้นกลายเป็น </w:t>
      </w:r>
      <w:r w:rsidRPr="00B536EC">
        <w:rPr>
          <w:sz w:val="24"/>
          <w:lang w:val="ru-RU"/>
        </w:rPr>
        <w:t xml:space="preserve">‘บ้า’: เขาไม่รู้สึกทั้งความเจ็บปวดหรือสิ่งอื่นใด เพราะจิตของเขาอยู่กับพระคริสต์ และใจของเขาล้นไปด้วยความสุขและนักบุญอีกกี่คนได้เดินสู่การเป็นมรณสักขีและสัมผัสความสุขเช่นนี้ ราวกับว่าพวกเขากำลังไปร่วมงานเฉลิมฉลอง! นักบุญอิกเนเชียส</w:t>
      </w:r>
      <w:r>
        <w:rPr>
          <w:rStyle w:val="FootnoteReference"/>
          <w:sz w:val="24"/>
          <w:lang w:val="ru-RU"/>
        </w:rPr>
        <w:footnoteReference w:id="197"/>
      </w:r>
      <w:r w:rsidRPr="00B536EC">
        <w:rPr>
          <w:sz w:val="24"/>
          <w:lang w:val="ru-RU"/>
        </w:rPr>
        <w:t xml:space="preserve"> วิ่งไปยังสถานที่ที่เขาจะรับการเป็นมรณสักขี และมีนักบุญกี่คนที่เดินสู่การพลีชีพด้วยความสุขเช่นนี้ ราวกับว่าพวกเขากำลังไปร่วมงานเฉลิมฉลอง! นักบุญอิกนาติอุส</w:t>
      </w:r>
      <w:r w:rsidRPr="00B536EC">
        <w:rPr>
          <w:sz w:val="24"/>
          <w:lang w:val="ru-RU"/>
        </w:rPr>
        <w:t xml:space="preserve"> วิ่งไปยังสถานที่พลีชีพของเขาและร้องขึ้นว่า: </w:t>
      </w:r>
      <w:r w:rsidRPr="00B536EC">
        <w:rPr>
          <w:sz w:val="24"/>
          <w:lang w:val="ru-RU"/>
        </w:rPr>
        <w:t xml:space="preserve">‘ขอให้ข้าได้พลีชีพ ขอให้ข้าถูกสัตว์ป่ากินเสีย!’ แม้แต่ชายหนุ่มที่กำลังรักใคร่ ซึ่งกล่าวว่า: </w:t>
      </w:r>
      <w:r w:rsidRPr="00B536EC">
        <w:rPr>
          <w:sz w:val="24"/>
          <w:lang w:val="ru-RU"/>
        </w:rPr>
        <w:t xml:space="preserve">‘ฉันอยากแต่งงานกับเธอ และไม่สนใจแม่หรือพ่อเลย!’ </w:t>
      </w:r>
      <w:r w:rsidRPr="00B536EC">
        <w:rPr>
          <w:sz w:val="24"/>
          <w:lang w:val="ru-RU"/>
        </w:rPr>
        <w:t xml:space="preserve">‘ความบ้า’ ของนักบุญอิกนาติอุสนั้นยิ่งใหญ่กว่าความบ้าของชายหนุ่มที่กำลังรักใคร่ </w:t>
      </w:r>
    </w:p>
    <w:p w:rsidRPr="00B536EC" w:rsidR="00694A07" w:rsidP="00694A07" w:rsidRDefault="00694A07" w14:paraId="11E815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นักบุญทั้งหลายได้ทำสิ่งยิ่งใหญ่เพื่อความรักต่อพระคริสต์ นักบุญผู้พลีชีพได้หลั่งเลือด นักบุญผู้อาวุโสได้หลั่งเหงื่อและน้ำตา และเหมือนนักสมุนไพรผู้ชำนาญ ได้ทำการทดลองทางจิตวิญญาณกับตนเอง ด้วยความรักต่อพระเจ้าและต่อมนุษย์ — ภาพลักษณ์ของพระเจ้า — พวกเขาได้ทุ่มเทจนหมดแรง เพื่อทิ้งสูตรทางจิตวิญญาณไว้ให้เรา ด้วยความช่วยเหลือของพวกเขา เราจึงสามารถป้องกันความชั่วร้ายหรือรักษาโรคทางจิตวิญญาณของเรา และกลับคืนสู่ความสมบูรณ์ได้ และหากเราเองก็พยายามด้วยความรักที่จะเลียนแบบการกระทำอันกล้าหาญของพวกเขา เราอาจบรรลุถึงความศักดิ์สิทธิ์ได้อีกด้วย </w:t>
      </w:r>
    </w:p>
    <w:p w:rsidRPr="00B536EC" w:rsidR="00694A07" w:rsidP="00694A07" w:rsidRDefault="00694A07" w14:paraId="0F84B97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แต่แน่นอนว่า ทุกการปฏิบัติอันน่าเคารพของบรรดาบิดาผู้ศักดิ์สิทธิ์—การอดอาหาร การเฝ้าระวัง และสิ่งอื่นๆ ที่คล้ายกัน—และแม้กระทั่งความทุกข์ทรมานของบรรดาผู้พลีชีพศักดิ์สิทธิ์ทั้งหมด ก็ไม่อาจเทียบได้กับความทุกข์ทรมานของพระผู้เป็นเจ้าของเรา เพราะพระคริสต์ได้ทรงช่วยเหลือด้วยฤทธิ์อำนาจอันศักดิ์สิทธิ์แก่ทุกคนที่ทนทุกข์เพื่อพระองค์ และความเจ็บปวดของแต่ละคนก็ได้รับการบรรเทาด้วยความรักอันยิ่งใหญ่ของพระองค์ อย่างไรก็ตาม เมื่อเทียบกับพระองค์เอง พระคริสต์ไม่ได้ใช้ฤทธิ์อำนาจอันศักดิ์สิทธิ์ของพระองค์เลย และด้วยความรักอันยิ่งใหญ่ต่อสรรพสิ่งที่พระองค์ทรงสร้าง พระองค์จึงทรงทนทุกข์ทรมานอย่างมากในพระกายอันเปราะบางของพระองค์ เพียงเมื่อได้สัมผัสความรักของพระคริสต์ต่อมนุษยชาติเท่านั้น คนเราจึงสามารถกลายเป็นมนุษย์ที่แท้จริงได้ [ไม่เพียงแต่ภายนอก แต่] ภายในด้วยเช่นกัน มิฉะนั้น คุณจะกลายเป็นผู้ที่ไม่มีความรู้สึกยิ่งกว่าสิ่งสร้างของพระเจ้าเสียอีก เพราะเมื่อความทุกข์ทรมานของพระเจ้าถูกรับรู้ ดวงอาทิตย์ก็มืดลง ไม่สามารถทนต่อภาพนั้นได้ และโลกเมื่อเห็นสิ่งนี้ ก็รู้สึกสยองขวัญ จนหินผาแตกออกเป็นเสี่ยงๆ ส่วนหลุมศพก็สั่นสะเทือนอย่างรุนแรง จนปลุกผู้ที่ตายไปนานแล้วให้ตื่นจากนิทรา และขับไล่พวกเขาออกมา — เพื่อแสดงความไม่พอใจต่อความไม่รู้จักบุญคุณที่มนุษย์ได้ปฏิบัติต่อพระเจ้า — ผู้ประทานประโยชน์และผู้ช่วยให้รอดของพวกเขา </w:t>
      </w:r>
    </w:p>
    <w:p w:rsidRPr="00E24DB9" w:rsidR="00694A07" w:rsidP="00694A07" w:rsidRDefault="00694A07" w14:paraId="71CC6D1C" w14:textId="77777777">
      <w:pPr>
        <w:rPr>
          <w:lang w:val="ru-RU"/>
        </w:rPr>
      </w:pPr>
    </w:p>
    <w:p w:rsidRPr="009932F6" w:rsidR="00694A07" w:rsidP="00694A07" w:rsidRDefault="00694A07" w14:paraId="4A82CBAC" w14:textId="77777777">
      <w:pPr>
        <w:pStyle w:val="Heading4"/>
        <w:rPr>
          <w:lang w:val="ru-RU"/>
        </w:rPr>
      </w:pPr>
      <w:bookmarkStart w:name="_Toc196400548" w:id="294"/>
      <w:bookmarkStart w:name="_Toc196894844" w:id="295"/>
      <w:bookmarkStart w:name="_Toc196897768" w:id="296"/>
      <w:r w:rsidRPr="009932F6">
        <w:rPr>
          <w:lang w:val="ru-RU"/>
        </w:rPr>
        <w:t xml:space="preserve">พระภิกษุ</w:t>
      </w:r>
      <w:r w:rsidRPr="009932F6">
        <w:rPr>
          <w:lang w:val="ru-RU"/>
        </w:rPr>
        <w:t xml:space="preserve">และการ</w:t>
      </w:r>
      <w:r w:rsidRPr="009932F6">
        <w:rPr>
          <w:lang w:val="ru-RU"/>
        </w:rPr>
        <w:t xml:space="preserve">พลีชีพ</w:t>
      </w:r>
      <w:bookmarkEnd w:id="294"/>
      <w:bookmarkEnd w:id="295"/>
      <w:bookmarkEnd w:id="296"/>
    </w:p>
    <w:p w:rsidRPr="00B536EC" w:rsidR="00694A07" w:rsidP="00694A07" w:rsidRDefault="00694A07" w14:paraId="16CC731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หากบุคคลใดไม่ปฏิบัติธรรมอย่างที่ควรจะเป็น ในยามยากลำบาก เขาจะมีความเชื่อพอที่จะเรียกหาพระเจ้าให้ช่วยเขาได้หรือไม่? หรือว่าเราเพียงปลอบใจตัวเองด้วยความคิดว่า ในยามทดลอง พระเจ้าจะช่วยเราเพียงเพื่อไม่ให้เราต้องเตรียมตัว? — ต้องเตรียมตัวไว้ก่อน หากไม่หว่านเมล็ดพันธุ์ พระเจ้าจะประทานผลผลิตให้ทุ่งนาของคุณได้อย่างไร? คนเราต้องหว่านเมล็ดพันธุ์ และพระเจ้าจะประทานให้ตามสิ่งที่เขาหว่าน และในกองทัพพวกเขามักกล่าวว่า: </w:t>
      </w:r>
      <w:r w:rsidRPr="00B536EC">
        <w:rPr>
          <w:sz w:val="24"/>
          <w:lang w:val="ru-RU"/>
        </w:rPr>
        <w:t xml:space="preserve">‘เตรียมตัวไว้!’ </w:t>
      </w:r>
    </w:p>
    <w:p w:rsidRPr="00B536EC" w:rsidR="00694A07" w:rsidP="00694A07" w:rsidRDefault="00694A07" w14:paraId="3C68A2A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ท่านคิดว่าเราควรเตรียมตัวอย่างไร? </w:t>
      </w:r>
    </w:p>
    <w:p w:rsidRPr="00B536EC" w:rsidR="00694A07" w:rsidP="00694A07" w:rsidRDefault="00694A07" w14:paraId="1535DF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เมื่อใดจึงถือว่าบุคคลนั้นพร้อมสำหรับสิ่งใดสิ่งหนึ่ง? หากกองทัพอยู่ในภาวะเตรียมพร้อมรบ ทหารจะพร้อมอยู่เสมอ: พวกเขาสวมรองเท้าบูทแล้ว ถือปืนและกระสุน พร้อมรอคำสั่ง </w:t>
      </w:r>
    </w:p>
    <w:p w:rsidRPr="00B536EC" w:rsidR="00694A07" w:rsidP="00694A07" w:rsidRDefault="00694A07" w14:paraId="4EBFA5C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และสภาพความพร้อมรบนี้สามารถคงอยู่ได้นานเท่าใด? </w:t>
      </w:r>
    </w:p>
    <w:p w:rsidRPr="0070182E" w:rsidR="00694A07" w:rsidP="00694A07" w:rsidRDefault="00694A07" w14:paraId="29469FE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ขึ้นอยู่กับสถานการณ์ นักบวชต้องพร้อมเสมอ และเมื่อนั้นเขาจะไม่กลัวอะไรทั้งสิ้น มีอะไรให้เขากลัว? ความตาย? แต่มันจะเปิดประตูสวรรค์ให้เขา เพราะใต้หินหลุมศพนั้นคือกุญแจสู่นิรันดร์ ยิ่งไปกว่านั้น เมื่อพระภิกษุเสียชีวิต เขาจะยังคงอยู่ในภาวะแห่งการสำนึกผิด การละทิ้งโลกและคำปฏิญาณทางศาสนาของเขาเป็นพยานถึงสิ่งนี้ พระภิกษุสำนึกผิดและก้าวไปสู่การปฏิบัติธรรมที่ละเอียดลึกซึ้งยิ่งขึ้น เมื่อความรักของพระภิกษุต่อพระเจ้าและเพื่อนมนุษย์เพิ่มพูนขึ้น ความรักต่อตนเองก็ลดน้อยลง และแล้วสิ่งที่อัครสาวกเปาโลเขียนไว้ก็เกิดขึ้นจริง: </w:t>
      </w:r>
      <w:r w:rsidRPr="00B536EC">
        <w:rPr>
          <w:sz w:val="24"/>
          <w:lang w:val="ru-RU"/>
        </w:rPr>
        <w:t xml:space="preserve">‘ไม่มีสิ่งใดสามารถแยกเราออกจากความรัก</w:t>
      </w:r>
      <w:r w:rsidRPr="00B536EC">
        <w:rPr>
          <w:sz w:val="24"/>
          <w:lang w:val="ru-RU"/>
        </w:rPr>
        <w:t xml:space="preserve">ของพระคริสต์ได้’</w:t>
      </w:r>
      <w:r>
        <w:rPr>
          <w:rStyle w:val="FootnoteReference"/>
          <w:sz w:val="24"/>
          <w:lang w:val="ru-RU"/>
        </w:rPr>
        <w:footnoteReference w:id="198"/>
      </w:r>
    </w:p>
    <w:p w:rsidRPr="00B536EC" w:rsidR="00694A07" w:rsidP="00694A07" w:rsidRDefault="00694A07" w14:paraId="157028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สำหรับคนโลกีย์ ความคิดถึงการทรมานทำให้พวกเขาต้องหันมาหาพระเจ้าด้วยความกลัว และร้องขึ้นว่า: </w:t>
      </w:r>
      <w:r w:rsidRPr="00B536EC">
        <w:rPr>
          <w:sz w:val="24"/>
          <w:lang w:val="ru-RU"/>
        </w:rPr>
        <w:t xml:space="preserve">‘พระคริสต์ของข้า พระมารดาอันศักดิ์สิทธิ์ที่สุดของพระเจ้า!’ — ในขณะที่พระภิกษุย่อมปรารถนาที่จะอยู่กับพระเจ้าเสมอ เพราะท่านรักพระองค์ ผู้เป็นฆราวาสหลายคนทำความดีเพราะกลัวว่าจะตกสู่ความทุกข์ทรมานนิรันดร์ ส่วนพระภิกษุทำความดีด้วยความกตัญญู เพื่อขอบคุณพระเจ้า ผู้ประทานประโยชน์แก่ท่าน </w:t>
      </w:r>
    </w:p>
    <w:p w:rsidRPr="00B536EC" w:rsidR="00694A07" w:rsidP="00694A07" w:rsidRDefault="00694A07" w14:paraId="0AC0F02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ท่านช่วยชี้แนะได้ไหมว่า ผมจะเข้าใจได้ว่าการเป็นมรณสักขีและการถือศีลอดทนนั้นเป็นอย่างไร? </w:t>
      </w:r>
    </w:p>
    <w:p w:rsidRPr="00B536EC" w:rsidR="00694A07" w:rsidP="00694A07" w:rsidRDefault="00694A07" w14:paraId="26C8EFE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เพื่อเข้าใจเล็กน้อยว่าการเป็นมรณสักขีคืออะไร อย่างน้อยก็จงรับการดูหมิ่นจากผู้อื่นด้วยความยินดี และหากท่านต้องการเข้าใจเล็กน้อยว่าการถือศีลอดคืออะไร แล้วหากท่านไม่สามารถถือศีลอดได้สี่สิบวันเหมือนที่พระคริสต์ทรงทำ ก็จงถือศีลอดอย่างน้อยในวันพุธที่พระองค์ถูกทรยศ และในวันศุกร์ที่พระองค์ถูกตรึงกางเขน</w:t>
      </w:r>
      <w:r>
        <w:rPr>
          <w:rStyle w:val="FootnoteReference"/>
          <w:sz w:val="24"/>
          <w:lang w:val="ru-RU"/>
        </w:rPr>
        <w:footnoteReference w:id="199"/>
      </w:r>
      <w:r w:rsidRPr="00B536EC">
        <w:rPr>
          <w:sz w:val="24"/>
          <w:lang w:val="ru-RU"/>
        </w:rPr>
        <w:t xml:space="preserve"> ผู้ที่ต้องการเป็นพยานถึงความรักต่อพระคริสต์ผ่านการเป็นมรณสักขี อาจแสดงความรักนี้ ซึ่งเผาผลาญจิตใจพวกเขา ในรูปแบบของการปฏิบัติทางกายเพื่อวิญญาณที่กำลังทุกข์ทรมานของผู้ล่วงลับ เมื่อไม่มีโอกาสเป็นมรณสักขี เพื่อให้วิญญาณเหล่านั้นได้พบความสงบสุขเล็กน้อย การถือศีลอดเป็นชัยชนะไม่แพ้การเป็นมรณสักขี เพราะ [ในทั้งสองกรณี] บุคคลนั้นละทิ้งความสะดวกสบายทางโลกทั้งหมด และพบความปลอบประโลมจากพระเจ้า </w:t>
      </w:r>
    </w:p>
    <w:p w:rsidRPr="00B536EC" w:rsidR="00694A07" w:rsidP="00694A07" w:rsidRDefault="00694A07" w14:paraId="05A8BA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ผู้พลีชีพศักดิ์สิทธิ์รู้สึกยินดีอย่างยิ่งที่ได้รับโอกาสอันดีงามให้ทนทุกข์ทรมาน การถือศีลอดเริ่มต้นขึ้นในชีวิตทางจิตวิญญาณพร้อมกับการพลีชีพ เมื่อจักรพรรดิคอนสแตนตินมหาราชขึ้นครองราชย์ พระองค์ได้ปลดปล่อยคริสตชนจากคุกใต้ดินที่พวกเขา (บางคนถูกทำให้พิการ) กำลังรอคอยความตาย ความทุกข์ทรมานจึงสิ้นสุดลง แต่ผู้ที่ได้รับการปลดปล่อยกลับรู้สึกทุกข์ใจอย่างลึกซึ้ง เพราะขณะที่อยู่ในคุก พวกเขากำลังรอคอยถึงคราวที่จะได้รับการเป็นมรณสักขี แต่บัดนี้พระเจ้าคอนสแตนตินมหาราชได้ทำลายทุกสิ่งทุกอย่างสำหรับพวกเขาแล้ว พวกเขาได้รอคอยการเป็นมรณสักขีด้วยความยินดี แต่กลับพบความอิสระแทน และด้วยเหตุนี้ — ด้วยความรักต่อพระเจ้าและความปรารถนาอันแรงกล้าที่ลุกโชนภายในใจที่จะทนทุกข์เพื่อพระคริสต์ — พวกเขาจึงจากโลกนี้ไป และทรมานที่ดิโอคลีเทียนและแม็กซิมิเลียนจะลงโทษพวกเขา พวกเขากลับนำมาลงโทษตัวเองผ่านการปฏิบัติธรรมอย่างเคร่งครัด คนหนึ่งจะขึ้นไปแขวนคอตัวเองด้วยเชือกจากต้นไม้: เขาอธิษฐานในความเจ็บปวด แต่กลับชื่นชมยินดีอย่างศักดิ์สิทธิ์ อีกคนหนึ่ง เพื่อความรักต่อพระคริสต์ จะมัดตัวเอง </w:t>
      </w:r>
      <w:r w:rsidRPr="00B536EC">
        <w:rPr>
          <w:sz w:val="24"/>
          <w:lang w:val="ru-RU"/>
        </w:rPr>
        <w:t xml:space="preserve">‘นี่,’ เขาจะพูดว่า, ‘คือวิธีที่ดิโอคลีเทียนจะผูกมัดฉัน’ และด้วยการทรมานตัวเองด้วยวิธีนี้ พวกเขาก็ได้รับความสุขอันยิ่งใหญ่ จากความบ้าคลั่งอันศักดิ์สิทธิ์นี้ จากความโง่เขลาอันศักดิ์สิทธิ์นี้ กลุ่มแรกจึงเริ่มต้นขึ้น และเพื่อความรักต่อพระคริสต์ พวกเขาได้อุทิศตนให้กับการปฏิบัติธรรม จากนั้นกลุ่มอื่น ๆ ก็เริ่มเลียนแบบการกระทำอันกล้าหาญของพวกเขา ด้วยเหตุนี้ การถือศีลอดจึงได้เข้ามาในความเชื่อของเรา และกลุ่มที่สาม ซึ่งเป็นกลุ่มที่ </w:t>
      </w:r>
      <w:r w:rsidRPr="00B536EC">
        <w:rPr>
          <w:sz w:val="24"/>
          <w:lang w:val="ru-RU"/>
        </w:rPr>
        <w:t xml:space="preserve">‘แปลกประหลาด’ </w:t>
      </w:r>
      <w:r w:rsidRPr="00B536EC">
        <w:rPr>
          <w:sz w:val="24"/>
          <w:lang w:val="ru-RU"/>
        </w:rPr>
        <w:t xml:space="preserve">ที่สุด </w:t>
      </w:r>
      <w:r w:rsidRPr="00B536EC">
        <w:rPr>
          <w:sz w:val="24"/>
          <w:lang w:val="ru-RU"/>
        </w:rPr>
        <w:t xml:space="preserve">จะกล่าวว่า: </w:t>
      </w:r>
      <w:r w:rsidRPr="00B536EC">
        <w:rPr>
          <w:sz w:val="24"/>
          <w:lang w:val="ru-RU"/>
        </w:rPr>
        <w:t xml:space="preserve">‘เราคือแกะของพระคริสต์!’ — และดำรงชีวิตด้วยหญ้าจากพื้นดินเพียงอย่างเดียว กลุ่มนี้คือกลุ่มที่เรียกว่า ‘voski’</w:t>
      </w:r>
      <w:r>
        <w:rPr>
          <w:rStyle w:val="FootnoteReference"/>
          <w:sz w:val="24"/>
          <w:lang w:val="ru-RU"/>
        </w:rPr>
        <w:footnoteReference w:id="200"/>
      </w:r>
      <w:r w:rsidRPr="00B536EC">
        <w:rPr>
          <w:sz w:val="24"/>
          <w:lang w:val="ru-RU"/>
        </w:rPr>
        <w:t xml:space="preserve"> พวกเขารู้สึกถึงพระพรของพระเจ้าและความเล็กน้อยของตนเองอย่างลึกซึ้งจนกล่าวว่า: </w:t>
      </w:r>
      <w:r w:rsidRPr="00B536EC">
        <w:rPr>
          <w:sz w:val="24"/>
          <w:lang w:val="ru-RU"/>
        </w:rPr>
        <w:t xml:space="preserve">‘ฉัน ผู้เป็นสัตว์ที่ไร้ความกตัญญู จะกินหญ้าไปตลอดชีวิต’ และพวกเขาก็ทำเช่นนั้น หัวใจของพวกเขาเต็มเปี่ยมไปด้วยความรักต่อพระคริสต์ </w:t>
      </w:r>
      <w:r w:rsidRPr="00B536EC">
        <w:rPr>
          <w:sz w:val="24"/>
          <w:lang w:val="ru-RU"/>
        </w:rPr>
        <w:t xml:space="preserve">“ฉันไม่ใช่หรือ,” พวกเขาจะพูดว่า, “หนึ่งในแกะของพระคริสต์? </w:t>
      </w:r>
      <w:r w:rsidRPr="00B536EC">
        <w:rPr>
          <w:sz w:val="24"/>
          <w:lang w:val="ru-RU"/>
        </w:rPr>
        <w:t xml:space="preserve">ดังนั้นฉันจะกินหญ้า”</w:t>
      </w:r>
      <w:r>
        <w:rPr>
          <w:rStyle w:val="FootnoteReference"/>
          <w:sz w:val="24"/>
          <w:lang w:val="ru-RU"/>
        </w:rPr>
        <w:footnoteReference w:id="201"/>
      </w:r>
      <w:r w:rsidRPr="00B536EC">
        <w:rPr>
          <w:sz w:val="24"/>
          <w:lang w:val="ru-RU"/>
        </w:rPr>
        <w:t xml:space="preserve"> แต่ต่อมาสิ่งนี้ถูกห้ามโดยคริสตจักร เพราะนักล่าสัตว์เข้าใจผิดว่าผู้ปลีกวิเวกเหล่านี้เป็นสัตว์ป่า จึงฆ่าพวกเขาไปหลายคน </w:t>
      </w:r>
    </w:p>
    <w:p w:rsidRPr="00B536EC" w:rsidR="00694A07" w:rsidP="00694A07" w:rsidRDefault="00694A07" w14:paraId="34FE05B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วันนี้ผู้คนไม่อาจเข้าใจเรื่องนี้ได้; พวกเขาถือว่านี่เป็นความบ้าคลั่ง </w:t>
      </w:r>
      <w:r w:rsidRPr="00B536EC">
        <w:rPr>
          <w:sz w:val="24"/>
          <w:lang w:val="ru-RU"/>
        </w:rPr>
        <w:t xml:space="preserve">“ทำไมต้องกินหญ้าเหมือนสัตว์?” พวกเขาถาม ‘ประโยชน์อะไรจากการแขวนตัวด้วยเชือกแบบนี้และทรมานร่างกายตัวเอง?’ แต่จงจำไว้ว่าอับบา อิสอัค ได้กล่าวไว้ว่า: </w:t>
      </w:r>
      <w:r w:rsidRPr="00B536EC">
        <w:rPr>
          <w:sz w:val="24"/>
          <w:lang w:val="ru-RU"/>
        </w:rPr>
        <w:t xml:space="preserve">‘โอ้ หากแต่พระเจ้าจะทรงเมตตาอนุญาตให้เราทำสิ่งโง่เขลาเช่นนี้’ ขอให้พระ</w:t>
      </w:r>
      <w:r w:rsidRPr="00B536EC">
        <w:rPr>
          <w:sz w:val="24"/>
          <w:lang w:val="ru-RU"/>
        </w:rPr>
        <w:t xml:space="preserve">เจ้าประทานให้เราทุกคนได้</w:t>
      </w:r>
      <w:r w:rsidRPr="00B536EC">
        <w:rPr>
          <w:sz w:val="24"/>
          <w:lang w:val="ru-RU"/>
        </w:rPr>
        <w:t xml:space="preserve">บรรลุถึงความ</w:t>
      </w:r>
      <w:r w:rsidRPr="00B536EC">
        <w:rPr>
          <w:sz w:val="24"/>
          <w:lang w:val="ru-RU"/>
        </w:rPr>
        <w:t xml:space="preserve">โง่เขลาทางจิตวิญญาณนี้ด้วย</w:t>
      </w:r>
      <w:r>
        <w:rPr>
          <w:rStyle w:val="FootnoteReference"/>
          <w:sz w:val="24"/>
          <w:lang w:val="ru-RU"/>
        </w:rPr>
        <w:footnoteReference w:id="202"/>
      </w:r>
      <w:r w:rsidRPr="00B536EC">
        <w:rPr>
          <w:sz w:val="24"/>
          <w:lang w:val="ru-RU"/>
        </w:rPr>
        <w:t xml:space="preserve"> . </w:t>
      </w:r>
    </w:p>
    <w:p w:rsidRPr="00E24DB9" w:rsidR="00694A07" w:rsidP="00694A07" w:rsidRDefault="00694A07" w14:paraId="102DF681" w14:textId="77777777">
      <w:pPr>
        <w:rPr>
          <w:lang w:val="ru-RU"/>
        </w:rPr>
      </w:pPr>
    </w:p>
    <w:p w:rsidRPr="00E24DB9" w:rsidR="00694A07" w:rsidP="00694A07" w:rsidRDefault="00694A07" w14:paraId="4E566F1B" w14:textId="77777777">
      <w:pPr>
        <w:rPr>
          <w:lang w:val="ru-RU"/>
        </w:rPr>
      </w:pPr>
    </w:p>
    <w:p w:rsidRPr="009932F6" w:rsidR="00694A07" w:rsidP="00694A07" w:rsidRDefault="00694A07" w14:paraId="64F13A25" w14:textId="77777777">
      <w:pPr>
        <w:pStyle w:val="Heading2"/>
        <w:keepNext w:val="0"/>
        <w:spacing w:before="390" w:after="240"/>
        <w:rPr>
          <w:lang w:val="ru-RU"/>
        </w:rPr>
      </w:pPr>
      <w:bookmarkStart w:name="_Toc196400549" w:id="297"/>
      <w:bookmarkStart w:name="_Toc196894845" w:id="298"/>
      <w:bookmarkStart w:name="_Toc196897769" w:id="299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ส่วนที่</w:t>
      </w:r>
      <w:r w:rsidRPr="00E24DB9">
        <w:rPr>
          <w:lang w:val="ru-RU"/>
        </w:rPr>
        <w:t xml:space="preserve"> 4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การพึ่ง</w:t>
      </w:r>
      <w:r w:rsidRPr="009932F6">
        <w:rPr>
          <w:lang w:val="ru-RU"/>
        </w:rPr>
        <w:t xml:space="preserve">พาจาก</w:t>
      </w:r>
      <w:r w:rsidRPr="009932F6">
        <w:rPr>
          <w:lang w:val="ru-RU"/>
        </w:rPr>
        <w:t xml:space="preserve">สวรรค์</w:t>
      </w:r>
      <w:bookmarkEnd w:id="297"/>
      <w:bookmarkEnd w:id="298"/>
      <w:bookmarkEnd w:id="299"/>
    </w:p>
    <w:p w:rsidRPr="00B536EC" w:rsidR="00694A07" w:rsidP="00694A07" w:rsidRDefault="00694A07" w14:paraId="15508765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“ทั้งมนุษย์และปีศาจก็ไม่อาจขัดขวางความช่วยเหลือจากพระเจ้าได้ ไม่มีสิ่งใดที่ยากลำบากสำหรับพระเจ้าหรือผู้ศักดิ์สิทธิ์ อุปสรรคเดียวคือความขาดความเชื่อของมนุษย์เอง ด้วยความขาดความเชื่อนี้ เราจึงขัดขวางพลังอันยิ่งใหญ่จากพระเจ้าไม่ให้เข้ามาใกล้เรา”</w:t>
      </w:r>
    </w:p>
    <w:p w:rsidRPr="00E24DB9" w:rsidR="00694A07" w:rsidP="00694A07" w:rsidRDefault="00694A07" w14:paraId="4D66DB06" w14:textId="77777777">
      <w:pPr>
        <w:rPr>
          <w:lang w:val="ru-RU"/>
        </w:rPr>
      </w:pPr>
    </w:p>
    <w:p w:rsidRPr="00E24DB9" w:rsidR="00694A07" w:rsidP="00694A07" w:rsidRDefault="00694A07" w14:paraId="7DED4AE5" w14:textId="77777777">
      <w:pPr>
        <w:rPr>
          <w:lang w:val="ru-RU"/>
        </w:rPr>
      </w:pPr>
    </w:p>
    <w:p w:rsidRPr="009932F6" w:rsidR="00694A07" w:rsidP="00694A07" w:rsidRDefault="00694A07" w14:paraId="135F2B9B" w14:textId="77777777">
      <w:pPr>
        <w:pStyle w:val="Heading3"/>
        <w:spacing w:before="390" w:after="240"/>
        <w:rPr>
          <w:lang w:val="ru-RU"/>
        </w:rPr>
      </w:pPr>
      <w:bookmarkStart w:name="_Toc196400550" w:id="300"/>
      <w:bookmarkStart w:name="_Toc196894846" w:id="301"/>
      <w:bookmarkStart w:name="_Toc196897770" w:id="302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พระเมตตา</w:t>
      </w:r>
      <w:r w:rsidRPr="009932F6">
        <w:rPr>
          <w:lang w:val="ru-RU"/>
        </w:rPr>
        <w:t xml:space="preserve">ของพระเจ้า</w:t>
      </w:r>
      <w:r w:rsidRPr="009932F6">
        <w:rPr>
          <w:lang w:val="ru-RU"/>
        </w:rPr>
        <w:t xml:space="preserve">ต่อ</w:t>
      </w:r>
      <w:r w:rsidRPr="009932F6">
        <w:rPr>
          <w:lang w:val="ru-RU"/>
        </w:rPr>
        <w:t xml:space="preserve">มนุษยชาติ</w:t>
      </w:r>
      <w:bookmarkEnd w:id="300"/>
      <w:bookmarkEnd w:id="301"/>
      <w:bookmarkEnd w:id="302"/>
    </w:p>
    <w:p w:rsidRPr="00E24DB9" w:rsidR="00694A07" w:rsidP="00694A07" w:rsidRDefault="00694A07" w14:paraId="451888E3" w14:textId="77777777">
      <w:pPr>
        <w:rPr>
          <w:lang w:val="ru-RU"/>
        </w:rPr>
      </w:pPr>
    </w:p>
    <w:p w:rsidRPr="009932F6" w:rsidR="00694A07" w:rsidP="00694A07" w:rsidRDefault="00694A07" w14:paraId="5948536A" w14:textId="77777777">
      <w:pPr>
        <w:pStyle w:val="Heading4"/>
        <w:rPr>
          <w:lang w:val="ru-RU"/>
        </w:rPr>
      </w:pPr>
      <w:bookmarkStart w:name="_Toc196400551" w:id="303"/>
      <w:bookmarkStart w:name="_Toc196894847" w:id="304"/>
      <w:bookmarkStart w:name="_Toc196897771" w:id="305"/>
      <w:r w:rsidRPr="009932F6">
        <w:rPr>
          <w:i/>
          <w:iCs/>
          <w:lang w:val="ru-RU"/>
        </w:rPr>
        <w:t xml:space="preserve">“</w:t>
      </w:r>
      <w:r w:rsidRPr="009932F6">
        <w:rPr>
          <w:i/>
          <w:iCs/>
          <w:lang w:val="ru-RU"/>
        </w:rPr>
        <w:t xml:space="preserve">จงแสวงหา</w:t>
      </w:r>
      <w:r w:rsidRPr="009932F6">
        <w:rPr>
          <w:i/>
          <w:iCs/>
          <w:lang w:val="ru-RU"/>
        </w:rPr>
        <w:t xml:space="preserve">อาณาจักร</w:t>
      </w:r>
      <w:r w:rsidRPr="009932F6">
        <w:rPr>
          <w:i/>
          <w:iCs/>
          <w:lang w:val="ru-RU"/>
        </w:rPr>
        <w:t xml:space="preserve">ของพระเจ้าก่อน</w:t>
      </w:r>
      <w:r>
        <w:rPr>
          <w:i/>
          <w:iCs/>
          <w:lang w:val="ru-RU"/>
        </w:rPr>
        <w:t xml:space="preserve">...”</w:t>
      </w:r>
      <w:bookmarkEnd w:id="303"/>
      <w:r>
        <w:rPr>
          <w:rStyle w:val="FootnoteReference"/>
          <w:i/>
          <w:iCs/>
          <w:lang w:val="ru-RU"/>
        </w:rPr>
        <w:footnoteReference w:id="203"/>
      </w:r>
      <w:bookmarkEnd w:id="304"/>
      <w:bookmarkEnd w:id="305"/>
      <w:r w:rsidRPr="009932F6">
        <w:rPr>
          <w:lang w:val="ru-RU"/>
        </w:rPr>
        <w:t xml:space="preserve"> </w:t>
      </w:r>
    </w:p>
    <w:p w:rsidRPr="00B536EC" w:rsidR="00694A07" w:rsidP="00694A07" w:rsidRDefault="00694A07" w14:paraId="46B4F96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อับบา มาคาริอุส กล่าวว่า พระเจ้าจะประทานพรสวรรค์ให้เรา </w:t>
      </w:r>
      <w:r w:rsidRPr="00B536EC">
        <w:rPr>
          <w:sz w:val="24"/>
          <w:lang w:val="ru-RU"/>
        </w:rPr>
        <w:t xml:space="preserve">“</w:t>
      </w:r>
      <w:r>
        <w:rPr>
          <w:rStyle w:val="FootnoteReference"/>
          <w:sz w:val="24"/>
          <w:lang w:val="ru-RU"/>
        </w:rPr>
        <w:footnoteReference w:id="204"/>
      </w:r>
      <w:r w:rsidRPr="00B536EC">
        <w:rPr>
          <w:sz w:val="24"/>
          <w:lang w:val="ru-RU"/>
        </w:rPr>
        <w:t xml:space="preserve"> ” และเราเชื่อในสิ่งนี้ แล้วเราควรเชื่อด้วยหรือไม่ว่า พระเจ้าจะประทานพรทางโลกให้เรา ซึ่งไม่ใช่สิ่งจำเป็นอย่างยิ่ง? </w:t>
      </w:r>
    </w:p>
    <w:p w:rsidRPr="00B536EC" w:rsidR="00694A07" w:rsidP="00694A07" w:rsidRDefault="00694A07" w14:paraId="27CFB8F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พรทางโลกแบบใด? </w:t>
      </w:r>
    </w:p>
    <w:p w:rsidRPr="00B536EC" w:rsidR="00694A07" w:rsidP="00694A07" w:rsidRDefault="00694A07" w14:paraId="66F85E9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สิ่งที่เราต้องการ </w:t>
      </w:r>
    </w:p>
    <w:p w:rsidRPr="00B536EC" w:rsidR="00694A07" w:rsidP="00694A07" w:rsidRDefault="00694A07" w14:paraId="61524FF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นั่นถูกต้องอย่างยิ่ง พระเจ้ารักสิ่งที่พระองค์ทรงสร้าง ซึ่งเป็นภาพลักษณ์ของพระองค์ และทรงดูแลสิ่งที่มันต้องการ </w:t>
      </w:r>
    </w:p>
    <w:p w:rsidRPr="00B536EC" w:rsidR="00694A07" w:rsidP="00694A07" w:rsidRDefault="00694A07" w14:paraId="2DD20FD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เราควรเชื่อสิ่งนี้และไม่ต้องกังวลใช่ไหม? </w:t>
      </w:r>
    </w:p>
    <w:p w:rsidRPr="00B536EC" w:rsidR="00694A07" w:rsidP="00694A07" w:rsidRDefault="00694A07" w14:paraId="6EB6A0E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หากใครไม่เชื่อเรื่องนี้และต้องดิ้นรนด้วยตัวเองเพื่อแสวงหาพรเหล่านี้ เขาจะต้องทุกข์ทรมาน แต่ผู้ที่ดำเนินชีวิตทางจิตวิญญาณจะไม่ท้อแท้ แม้พระเจ้าจะไม่ประทานสิ่งของทางโลกและวัตถุให้เขา หากเราแสวงหาอาณาจักรของพระเจ้าเป็นอันดับแรก หากการแสวงหาอาณาจักรนี้เป็นความกังวลเพียงอย่างเดียวของเรา แล้วสิ่งอื่น ๆ ทั้งหมดก็จะถูกประทานให้เรา พระเจ้าจะทิ้งการสร้างของพระองค์ไว้ให้ขึ้นอยู่กับความบังเอิญของโชคชะตาจริงหรือ? หากชาวอิสราเอลทิ้งมานนาที่พระเจ้าประทานให้ในถิ่นทุรกันดารไว้จนถึงวันถัดไป มันจะเริ่มเน่าเสีย</w:t>
      </w:r>
      <w:r>
        <w:rPr>
          <w:rStyle w:val="FootnoteReference"/>
          <w:sz w:val="24"/>
          <w:lang w:val="ru-RU"/>
        </w:rPr>
        <w:footnoteReference w:id="205"/>
      </w:r>
      <w:r w:rsidRPr="00B536EC">
        <w:rPr>
          <w:sz w:val="24"/>
          <w:lang w:val="ru-RU"/>
        </w:rPr>
        <w:t xml:space="preserve"> พระเจ้าทรงจัดให้เป็นเช่นนี้เพื่อให้พวกเขาพึ่งพาการดูแลอันศักดิ์สิทธิ์ของพระองค์ </w:t>
      </w:r>
    </w:p>
    <w:p w:rsidRPr="00B536EC" w:rsidR="00694A07" w:rsidP="00694A07" w:rsidRDefault="00694A07" w14:paraId="6F4739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เรายังไม่เข้าใจ</w:t>
      </w:r>
      <w:r w:rsidRPr="00B536EC">
        <w:rPr>
          <w:sz w:val="24"/>
          <w:lang w:val="ru-RU"/>
        </w:rPr>
        <w:t xml:space="preserve">คำพูด </w:t>
      </w:r>
      <w:r w:rsidRPr="00B536EC">
        <w:rPr>
          <w:i/>
          <w:iCs/>
          <w:sz w:val="24"/>
          <w:lang w:val="ru-RU"/>
        </w:rPr>
        <w:t xml:space="preserve">‘จงแสวงหาอาณาจักรของพระเจ้าก่อน</w:t>
      </w:r>
      <w:r w:rsidRPr="00B536EC">
        <w:rPr>
          <w:sz w:val="24"/>
          <w:lang w:val="ru-RU"/>
        </w:rPr>
        <w:t xml:space="preserve">...’ อย่างแท้จริงเลย เราต้องเลือกว่าจะเชื่อ [และมอบตัวให้พระเจ้า] หรือไม่เชื่อ [และดังนั้นจึงต้องจัดหาสิ่งที่จำเป็นให้ตัวเอง] เมื่อผมไปอาศัยอยู่บนภูเขาซีนาย ผมไม่ได้นำอะไรไปด้วยเลย อย่างไรก็ตาม ผมไม่ได้คิดแม้แต่วินาทีเดียวว่าชีวิตผมจะเป็นอย่างไรในทะเลทรายท่ามกลางคนแปลกหน้า ว่าผมจะกินอะไรหรือจะใช้ชีวิตอย่างไร ห้องพักของนักบุญเอพิสติเมีย ที่ผมจะตั้งรกรากอยู่นั้น ถูกทิ้งร้างและไม่มีคนอยู่มานานแล้ว ผมไม่ขออะไรจากวัดเลย เพราะไม่ต้องการเป็นภาระให้กับวัด ครั้งหนึ่ง มีคนนำขนมปังจากวัดมาให้ผม แต่ผมส่งคืนไป ทำไมผมต้องกังวล เมื่อพระคริสต์ตรัสว่า </w:t>
      </w:r>
      <w:r w:rsidRPr="00B536EC">
        <w:rPr>
          <w:i/>
          <w:iCs/>
          <w:sz w:val="24"/>
          <w:lang w:val="ru-RU"/>
        </w:rPr>
        <w:t xml:space="preserve">‘จงแสวงหาอาณาจักรของพระเจ้าก่อน’</w:t>
      </w:r>
      <w:r w:rsidRPr="00B536EC">
        <w:rPr>
          <w:sz w:val="24"/>
          <w:lang w:val="ru-RU"/>
        </w:rPr>
        <w:t xml:space="preserve">? น้ำก็แทบไม่มีเลย ฉันไม่รู้อะไรเกี่ยวกับงานฝีมือเลย ดังนั้นลองถามฉันดูว่าฉันใช้ชีวิตอย่างไรและหาเลี้ยงชีพด้วยวิธีใด เครื่องมือเดียวที่ฉันมีคือกรรไกรคู่หนึ่ง ฉันตัดมันออกเป็นสองส่วน ขัดให้คมด้วยหิน แล้วหยิบแผ่นไม้เล็กๆ มาเริ่มแกะสลักภาพไอคอน ฉันทำงานไปพร้อมกับสวดบทภาวนาพระเยซู ผมเรียนรู้ศิลปะการแกะสลักได้อย่างรวดเร็ว; ผมแกะสลักแบบเดียวกันซ้ำแล้วซ้ำเล่า และเสร็จงานห้าวันภายในสิบเอ็ดชั่วโมง ไม่เพียงแต่ผมไม่ประสบความยากลำบากใดๆ แต่ผมยังได้ช่วยเหลือเด็กๆ เบดูอินด้วย ในช่วงหนึ่ง ผมใช้เวลาหลายชั่วโมงต่อวันกับงานนี้ แต่แล้วผมก็ถึงจุดที่ไม่อยากทำงานฝีมือนี้อีกต่อไป แต่ในขณะเดียวกัน ผมก็เห็นความยากลำบากที่เด็กๆ เบดูอินต้องทนรับ สำหรับพวกเขา การได้รับหมวกและรองเท้าแตะเป็นของขวัญถือเป็นพรอันยิ่งใหญ่ และมีความคิดหนึ่งผุดขึ้นในใจฉัน: </w:t>
      </w:r>
      <w:r w:rsidRPr="00B536EC">
        <w:rPr>
          <w:sz w:val="24"/>
          <w:lang w:val="ru-RU"/>
        </w:rPr>
        <w:t xml:space="preserve">‘ฉันมาที่นี่เพื่อช่วยชาวเบดูอิน หรือเพื่อสวดมนต์ให้โลกทั้งใบ?’ ดังนั้น ฉันจึงตัดสินใจลดงานเย็บปักถักร้อยลง เพื่อ</w:t>
      </w:r>
      <w:r w:rsidRPr="00B536EC">
        <w:rPr>
          <w:sz w:val="24"/>
          <w:lang w:val="ru-RU"/>
        </w:rPr>
        <w:t xml:space="preserve">ที่จะถูกรบกวนน้อยลง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และสามารถสวดมนต์ได้มากขึ้น คุณคิดว่าฉันกำลังรอคอยให้ใครมาช่วยฉันหรือไม่? จากที่ไหน? ชาวเบดูอินเองก็ไม่มีอะไรกินเลย อารามอยู่ไกลมาก และอีกฝั่งเป็นดินแดนที่ไม่มีผู้อยู่อาศัย แต่ในวันนั้นเอง เมื่อฉันลดงานลงเพื่ออุทิศเวลาให้กับการสวดมนต์มากขึ้น มีชายคนหนึ่งมาหาฉัน ฉันกำลังยืนอยู่ใกล้ห้องพักของตัวเองในขณะนั้น เขาเห็นฉันแล้วพูดว่า: </w:t>
      </w:r>
      <w:r w:rsidRPr="00B536EC">
        <w:rPr>
          <w:sz w:val="24"/>
          <w:lang w:val="ru-RU"/>
        </w:rPr>
        <w:t xml:space="preserve">‘นี่ รับเหรียญทองร้อยเหรียญนี้ไปเถอะ “คุณจะสามารถช่วยเด็กๆ เบดูอินได้ รักษาชีวิตประจำวันของคุณ และสวดมนต์ต่อไป” ผมไม่สามารถควบคุมตัวเองได้ ผมทิ้งเขาไว้คนเดียวเป็นเวลาหนึ่งในสี่ชั่วโมง แล้วเดินเข้าห้องพักของตัวเอง ความเมตตาและความรักของพระเจ้าได้นำผมมาถึงจุดที่ผมไม่สามารถกลั้นน้ำตาไว้ได้ ท่านเห็นไหมว่าพระเจ้าจัดสรรทุกสิ่งอย่างไรเมื่อคนมีจิตใจที่ดี? ผมจะให้เงินได้เท่าไรกับวิญญาณผู้โชคร้ายเหล่านี้? ผมให้คนหนึ่งแล้ว ก็มีอีกคนมาทันที: </w:t>
      </w:r>
      <w:r w:rsidRPr="00B536EC">
        <w:rPr>
          <w:sz w:val="24"/>
          <w:lang w:val="ru-RU"/>
        </w:rPr>
        <w:t xml:space="preserve">‘พ่อผมไม่ให้ผมเลย!’ — แล้วคนที่สาม: </w:t>
      </w:r>
      <w:r w:rsidRPr="00B536EC">
        <w:rPr>
          <w:sz w:val="24"/>
          <w:lang w:val="ru-RU"/>
        </w:rPr>
        <w:t xml:space="preserve">‘พ่อผมไม่ให้ผมเลย!..’ </w:t>
      </w:r>
    </w:p>
    <w:p w:rsidRPr="00B536EC" w:rsidR="00694A07" w:rsidP="00694A07" w:rsidRDefault="00694A07" w14:paraId="1A6FE22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ทำไมถึงแม้เราจะเคยสัมผัสถึงฤทธิ์อำนาจอันไม่มีที่สิ้นสุดของพระเจ้ามาหลายครั้งแล้ว แต่เรายังไม่เห็นการดูแลของพระองค์ที่ทำงานในชีวิตของเรา? </w:t>
      </w:r>
    </w:p>
    <w:p w:rsidRPr="00B536EC" w:rsidR="00694A07" w:rsidP="00694A07" w:rsidRDefault="00694A07" w14:paraId="51449FE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นั่นคือกับดักของมารร้าย มารร้ายโปรยฝุ่นเข้าตาคน เพื่อให้พวกเขาไม่สามารถเห็นการดูแลของพระเจ้าได้ เพราะหากคนนั้นได้เห็นการดูแลของพระเจ้า หัวใจที่แข็งกระด้างของเขาจะอ่อนลง กลายเป็นอ่อนไหว และระเบิดออกเป็นคำสรรเสริญ และสิ่งนั้นไม่ถูกใจมารร้าย </w:t>
      </w:r>
    </w:p>
    <w:p w:rsidRPr="00E24DB9" w:rsidR="00694A07" w:rsidP="00694A07" w:rsidRDefault="00694A07" w14:paraId="50B74CAA" w14:textId="77777777">
      <w:pPr>
        <w:rPr>
          <w:lang w:val="ru-RU"/>
        </w:rPr>
      </w:pPr>
    </w:p>
    <w:p w:rsidRPr="009932F6" w:rsidR="00694A07" w:rsidP="00694A07" w:rsidRDefault="00694A07" w14:paraId="2304F73E" w14:textId="77777777">
      <w:pPr>
        <w:pStyle w:val="Heading4"/>
        <w:rPr>
          <w:lang w:val="ru-RU"/>
        </w:rPr>
      </w:pPr>
      <w:bookmarkStart w:name="_Toc196400552" w:id="306"/>
      <w:bookmarkStart w:name="_Toc196894848" w:id="307"/>
      <w:bookmarkStart w:name="_Toc196897772" w:id="308"/>
      <w:r w:rsidRPr="009932F6">
        <w:rPr>
          <w:lang w:val="ru-RU"/>
        </w:rPr>
        <w:t xml:space="preserve">คน</w:t>
      </w:r>
      <w:r w:rsidRPr="009932F6">
        <w:rPr>
          <w:lang w:val="ru-RU"/>
        </w:rPr>
        <w:t xml:space="preserve">มัก</w:t>
      </w:r>
      <w:r w:rsidRPr="009932F6">
        <w:rPr>
          <w:lang w:val="ru-RU"/>
        </w:rPr>
        <w:t xml:space="preserve">พยายาม</w:t>
      </w:r>
      <w:r w:rsidRPr="009932F6">
        <w:rPr>
          <w:lang w:val="ru-RU"/>
        </w:rPr>
        <w:t xml:space="preserve">จัดการ</w:t>
      </w:r>
      <w:r w:rsidRPr="009932F6">
        <w:rPr>
          <w:lang w:val="ru-RU"/>
        </w:rPr>
        <w:t xml:space="preserve">ทุกสิ่งทุกอย่าง</w:t>
      </w:r>
      <w:r w:rsidRPr="009932F6">
        <w:rPr>
          <w:lang w:val="ru-RU"/>
        </w:rPr>
        <w:t xml:space="preserve">โดยไม่</w:t>
      </w:r>
      <w:r w:rsidRPr="009932F6">
        <w:rPr>
          <w:lang w:val="ru-RU"/>
        </w:rPr>
        <w:t xml:space="preserve">พึ่งพระเจ้า</w:t>
      </w:r>
      <w:bookmarkEnd w:id="306"/>
      <w:bookmarkEnd w:id="307"/>
      <w:bookmarkEnd w:id="308"/>
    </w:p>
    <w:p w:rsidRPr="00B536EC" w:rsidR="00694A07" w:rsidP="00694A07" w:rsidRDefault="00694A07" w14:paraId="108DC51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มีชายคนหนึ่งที่เริ่มทำเลี้ยงปลา และเขาจะใช้เวลาทั้งวันพูดว่า </w:t>
      </w:r>
      <w:r w:rsidRPr="00B536EC">
        <w:rPr>
          <w:sz w:val="24"/>
          <w:lang w:val="ru-RU"/>
        </w:rPr>
        <w:t xml:space="preserve">‘พระเจ้าผู้ทรงฤทธานุภาพ ขอถวายเกียรติแด่พระองค์!’ — เพราะเขาได้เห็นพระเมตตาของพระเจ้าอยู่เสมอ เขาเล่าให้ผมฟังว่า ตั้งแต่ตอนที่ไข่ปลาได้รับการปฏิสนธิ ซึ่งตอนนั้นยังเล็กเท่าหัวเข็ม มันก็มีถุงที่เต็มไปด้วยของเหลว ซึ่งมันใช้กินจนกระทั่งเติบโตและสามารถกินจุลินทรีย์ในน้ำได้ด้วยตัวเอง กล่าวอีกนัยหนึ่ง ปลาได้รับ </w:t>
      </w:r>
      <w:r w:rsidRPr="00B536EC">
        <w:rPr>
          <w:sz w:val="24"/>
          <w:lang w:val="ru-RU"/>
        </w:rPr>
        <w:t xml:space="preserve">‘อาหารแห้ง’ </w:t>
      </w:r>
      <w:r w:rsidRPr="00B536EC">
        <w:rPr>
          <w:sz w:val="24"/>
          <w:lang w:val="ru-RU"/>
        </w:rPr>
        <w:t xml:space="preserve">จากพระเจ้า</w:t>
      </w:r>
      <w:r w:rsidRPr="00B536EC">
        <w:rPr>
          <w:sz w:val="24"/>
          <w:lang w:val="ru-RU"/>
        </w:rPr>
        <w:t xml:space="preserve">! หากพระเจ้ายังทรงจัดเตรียมให้แม้กระทั่งปลาตัวเล็ก ๆ แล้ว พระเจ้าจะทรงจัดเตรียมให้มนุษย์ได้มากเพียงใด! แต่ผู้คนมักจัดเตรียมและตัดสินใจทุกสิ่งทุกอย่างโดยไม่คำนึงถึงพระเจ้า </w:t>
      </w:r>
      <w:r w:rsidRPr="00B536EC">
        <w:rPr>
          <w:sz w:val="24"/>
          <w:lang w:val="ru-RU"/>
        </w:rPr>
        <w:t xml:space="preserve">“ฉันจะมีลูกสองคน [และนั่นก็เพียงพอแล้ว]” — พวกเขาพูดเช่นนั้น พวกเขาไม่คำนึงถึงพระเจ้าเลย นั่นคือเหตุผลที่โศกนาฏกรรมเกิดขึ้นมากมาย และเด็กๆ จำนวนมากต้องเสียชีวิต ในครอบครัวส่วนใหญ่ มีลูกเกิดมาสองคน แต่คนหนึ่งถูกรถชน อีกคนป่วยและเสียชีวิต ทำให้พ่อแม่ต้องอยู่โดยไม่มีลูก </w:t>
      </w:r>
    </w:p>
    <w:p w:rsidRPr="00B536EC" w:rsidR="00694A07" w:rsidP="00694A07" w:rsidRDefault="00694A07" w14:paraId="29CDD1D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เมื่อพ่อแม่ — ผู้ร่วมสร้างกับพระเจ้า — พบว่าแม้จะพยายามอย่างเต็มที่แล้ว แต่ยังยากที่จะดูแลลูกๆ ได้ พวกเขาก็ควรยกมือขึ้นสู่สวรรค์และขอความช่วยเหลือจากผู้สร้างอันยิ่งใหญ่ด้วยความถ่อมตน แล้วทั้งพระเจ้าผู้ช่วยเหลือ และผู้ที่รับความช่วยเหลือจากพระองค์ ก็จะร่วมยินดีไปด้วยกัน เมื่ออยู่ที่วัดสโตมิออน ผมได้พบกับพ่อคนหนึ่งที่มีลูกหลายคน เขาเป็นผู้รักษาความปลอดภัยในทุ่งนาของหมู่บ้านหนึ่งในเอพิรัส ส่วนครอบครัวของเขาอาศัยอยู่ที่โคนิตซา—ซึ่งต้องเดินเท้าสี่ชั่วโมงครึ่งถึงที่นั่น เขามีลูกเก้าคน ทางไปยังหมู่บ้านนั้นผ่านวัดนี้ เมื่อไปร่วมพิธีและกลับบ้าน ผู้รักษาความปลอดภัยคนนั้นจะแวะมาที่วัด เมื่อกลับบ้าน เขาจะขออนุญาตผมเพื่อจุดโคมน้ำมันด้วยตัวเอง ถึงแม้เขาจะทำน้ำมันหกบนพื้นขณะจุดโคม ผมก็อนุญาตให้เขาทำเช่นนั้น เพราะผมเลือกที่จะเช็ดพื้นภายหลังแทนที่จะทำให้เขาเสียใจ ทุกครั้งที่เขาออกจากวัดและเดินไปประมาณสามร้อยเมตร เขาจะยิงปืนไรเฟิลหนึ่งนัด เนื่องจากไม่สามารถอธิบายได้ ผมจึงตัดสินใจว่าครั้งต่อไปจะสังเกตเขาตั้งแต่เขาเข้าวัดจนกระทั่งถึงถนนไปคอนิตซา นั่นคือวิธีที่ผมได้รู้ว่าก่อนอื่นเขาจะจุดตะเกียงน้ำมันในโบสถ์ แล้วเดินออกไปยังนาร์เท็กซ์</w:t>
      </w:r>
      <w:r>
        <w:rPr>
          <w:rStyle w:val="FootnoteReference"/>
          <w:sz w:val="24"/>
          <w:lang w:val="ru-RU"/>
        </w:rPr>
        <w:footnoteReference w:id="206"/>
      </w:r>
      <w:r w:rsidRPr="00B536EC">
        <w:rPr>
          <w:sz w:val="24"/>
          <w:lang w:val="ru-RU"/>
        </w:rPr>
        <w:t xml:space="preserve"> และจุดตะเกียงน้ำมันหน้าภาพไอคอนพระแม่มารีที่อยู่เหนือทางเข้า จากนั้นเขาจะจุ่มนิ้วลงในน้ำมันจากโคมไฟ คุกเข่าลง ยื่นมือไปทางภาพไอคอน และกล่าวว่า: </w:t>
      </w:r>
      <w:r w:rsidRPr="00B536EC">
        <w:rPr>
          <w:sz w:val="24"/>
          <w:lang w:val="ru-RU"/>
        </w:rPr>
        <w:t xml:space="preserve">‘พระมารดาของพระเจ้า ข้าพเจ้ามีลูกเก้าคน โปรดส่งเนื้อให้พวกเขาสักเล็กน้อย!’ เมื่อกล่าวจบ เขาก็จะทาน้ำมันจากนิ้วลงบนจุดเล็งด้านหน้าของลำกล้องปืนไรเฟิล แล้วจากไป ห่างจากวัด 300 เมตร ใกล้ต้นมัลเบอร์รี จะมีแพะป่าตัวหนึ่งรอเขาอยู่ ดังที่ข้าพเจ้าได้กล่าวไว้แล้ว เขาจะยิงหนึ่งนัด ฆ่ามัน นำมันไปยังถ้ำที่อยู่ไกลออกไปอีกเล็กน้อย ที่นั่นเขาจะลอกหนังมัน แล้วนำเนื้อไปให้ลูกๆ ของเขา สิ่งนี้เกิดขึ้นทุกครั้งที่เขากลับบ้าน ผมรู้สึกชื่นชมในความศรัทธาของเจ้าหน้าที่รักษาความปลอดภัยในทุ่งนา และในความเมตตาของพระมารดาของพระเจ้า ยี่สิบห้าปีต่อมา เขามาที่ภูเขาศักดิ์สิทธิ์และมาหาผม ระหว่างการสนทนา ผมถามเขาว่า: </w:t>
      </w:r>
      <w:r w:rsidRPr="00B536EC">
        <w:rPr>
          <w:sz w:val="24"/>
          <w:lang w:val="ru-RU"/>
        </w:rPr>
        <w:t xml:space="preserve">‘ลูกๆ ของคุณเป็นอย่างไรบ้าง? พวกเขาอยู่ที่ไหน?’ เขาตอบโดยชี้มือไปทางเหนือก่อนและกล่าวว่า </w:t>
      </w:r>
      <w:r w:rsidRPr="00B536EC">
        <w:rPr>
          <w:sz w:val="24"/>
          <w:lang w:val="ru-RU"/>
        </w:rPr>
        <w:t xml:space="preserve">‘บางคนอยู่ในเยอรมนี’ แล้วชี้มือไปทางใต้และเสริมว่า </w:t>
      </w:r>
      <w:r w:rsidRPr="00B536EC">
        <w:rPr>
          <w:sz w:val="24"/>
          <w:lang w:val="ru-RU"/>
        </w:rPr>
        <w:t xml:space="preserve">‘ส่วนคนอื่น ๆ อยู่ในออสเตรเลีย ขอบคุณพระเจ้า พวกเขาทุกคนสบายดี’ ชายคนนี้รักษาความเชื่อและตัวเขาเองให้บริสุทธิ์จากอุดมการณ์ที่ไร้พระเจ้า ดังนั้นพระเจ้าจึงไม่ทอดทิ้งเขา </w:t>
      </w:r>
    </w:p>
    <w:p w:rsidRPr="00E24DB9" w:rsidR="00694A07" w:rsidP="00694A07" w:rsidRDefault="00694A07" w14:paraId="57F86645" w14:textId="77777777">
      <w:pPr>
        <w:rPr>
          <w:lang w:val="ru-RU"/>
        </w:rPr>
      </w:pPr>
    </w:p>
    <w:p w:rsidRPr="009932F6" w:rsidR="00694A07" w:rsidP="00694A07" w:rsidRDefault="00694A07" w14:paraId="6F78493E" w14:textId="77777777">
      <w:pPr>
        <w:pStyle w:val="Heading4"/>
        <w:rPr>
          <w:lang w:val="ru-RU"/>
        </w:rPr>
      </w:pPr>
      <w:bookmarkStart w:name="_Toc196400553" w:id="309"/>
      <w:bookmarkStart w:name="_Toc196894849" w:id="310"/>
      <w:bookmarkStart w:name="_Toc196897773" w:id="311"/>
      <w:r w:rsidRPr="009932F6">
        <w:rPr>
          <w:lang w:val="ru-RU"/>
        </w:rPr>
        <w:t xml:space="preserve">พร</w:t>
      </w:r>
      <w:r w:rsidRPr="009932F6">
        <w:rPr>
          <w:lang w:val="ru-RU"/>
        </w:rPr>
        <w:t xml:space="preserve">แห่งการดูแล</w:t>
      </w:r>
      <w:r w:rsidRPr="009932F6">
        <w:rPr>
          <w:lang w:val="ru-RU"/>
        </w:rPr>
        <w:t xml:space="preserve">อันมหัศจรรย์</w:t>
      </w:r>
      <w:r w:rsidRPr="009932F6">
        <w:rPr>
          <w:lang w:val="ru-RU"/>
        </w:rPr>
        <w:t xml:space="preserve">ของพระเจ้า</w:t>
      </w:r>
      <w:bookmarkEnd w:id="309"/>
      <w:bookmarkEnd w:id="310"/>
      <w:bookmarkEnd w:id="311"/>
    </w:p>
    <w:p w:rsidRPr="00B536EC" w:rsidR="00694A07" w:rsidP="00694A07" w:rsidRDefault="00694A07" w14:paraId="749ECA1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บางครั้งครับ เกโรนดา ผมมีความปรารถนาบางอย่าง และพระเจ้าก็ทรงทำให้สำเร็จโดยที่ผมไม่ได้ขอพระองค์เลย สิ่งนี้เกิดขึ้นได้อย่างไรครับ? </w:t>
      </w:r>
    </w:p>
    <w:p w:rsidRPr="00B536EC" w:rsidR="00694A07" w:rsidP="00694A07" w:rsidRDefault="00694A07" w14:paraId="0ABC4D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พระเจ้าทรงดูแลเรา พระองค์ทรงเห็นความต้องการและความปรารถนาของเรา และเมื่อสิ่งใดเป็นประโยชน์ต่อเรา พระองค์ก็ประทานสิ่งนั้นให้เรา หากใครต้องการความช่วยเหลือในเรื่องใด พระคริสต์และพระมารดาผู้ศักดิ์สิทธิ์ที่สุดก็ทรงช่วยเหลือเขา เมื่อผู้อาวุโส ฟิลาเรต</w:t>
      </w:r>
      <w:r>
        <w:rPr>
          <w:rStyle w:val="FootnoteReference"/>
          <w:sz w:val="24"/>
          <w:lang w:val="ru-RU"/>
        </w:rPr>
        <w:footnoteReference w:id="207"/>
      </w:r>
      <w:r w:rsidRPr="00B536EC">
        <w:rPr>
          <w:sz w:val="24"/>
          <w:lang w:val="ru-RU"/>
        </w:rPr>
        <w:t xml:space="preserve"> ถูกถามว่า: </w:t>
      </w:r>
      <w:r w:rsidRPr="00B536EC">
        <w:rPr>
          <w:sz w:val="24"/>
          <w:lang w:val="ru-RU"/>
        </w:rPr>
        <w:t xml:space="preserve">‘ผมจะช่วยท่านได้อย่างไรครับ เกโรนดา? ท่านต้องการอะไร?’ ท่านจะตอบว่า: </w:t>
      </w:r>
      <w:r w:rsidRPr="00B536EC">
        <w:rPr>
          <w:sz w:val="24"/>
          <w:lang w:val="ru-RU"/>
        </w:rPr>
        <w:t xml:space="preserve">‘ไม่ว่าผมจะต้องการอะไร พระมารดาของพระเจ้าก็จะส่งมาให้ผม’ และมันก็เป็นเช่นนั้นจริงๆ </w:t>
      </w:r>
    </w:p>
    <w:p w:rsidRPr="00B536EC" w:rsidR="00694A07" w:rsidP="00694A07" w:rsidRDefault="00694A07" w14:paraId="7506F22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เมื่อเราวางใจในพระเจ้า พระเจ้าผู้ดีของเราจะดูแลและห่วงใยเรา ในฐานะผู้ดูแลที่ดี พระองค์จะประทานสิ่งที่เราต้องการให้แต่ละคน พระองค์ยังใส่ใจถึงรายละเอียดของความต้องการทางวัตถุของเราด้วย และเพื่อให้เราเข้าใจการดูแลและการจัดเตรียมของพระองค์ พระองค์จะประทานให้เราพอดีกับสิ่งที่เราต้องการ แต่อย่าคาดหวังว่าพระเจ้าจะให้สิ่งใดกับคุณก่อน; ไม่, ก่อนอื่นจงมอบตัวคุณทั้งหมดให้พระเจ้าเสียก่อน เพราะหากคุณขอสิ่งใดจากพระเจ้าอยู่เสมอ แต่ไม่มอบตัวคุณให้พระองค์ด้วยความเชื่อมั่น ก็ชัดเจนว่าคุณมีบ้านของตัวเองอยู่แล้ว และเป็นคนแปลกหน้าต่อบ้านสวรรค์นิรันดร์ ผู้ที่มอบทุกสิ่งให้พระเจ้าและมอบตัวตนเองให้พระองค์อย่างสมบูรณ์ จะได้รับการคุ้มครองภายใต้โดมอันยิ่งใหญ่ของพระเจ้า และได้รับการปกป้องโดยพระเมตตาอันศักดิ์สิทธิ์ของพระองค์ ความเชื่อมั่นในพระเจ้าคือคำอธิษฐานที่ไม่มีที่สิ้นสุดและลึกลับ ซึ่งในเวลาที่เหมาะสมจะดึงพลังศักดิ์สิทธิ์มาอย่างเงียบๆ สู่ที่ที่ต้องการ และแล้วลูกๆ ที่รักของพระองค์จะสรรเสริญพระองค์ไม่หยุดยั้ง ด้วยความขอบคุณอย่างยิ่ง เมื่อพ่อทิคอนมาตั้งถิ่นฐานในอารามนักพรตแห่งไม้กางเขนศักดิ์สิทธิ์ ที่นั่นยังไม่มีโบสถ์ ซึ่งเขาต้องการ เขาไม่มีเงินแม้แต่จะสร้างโบสถ์ — มีเพียงความเชื่ออันยิ่งใหญ่ในพระเจ้าเท่านั้น วันหนึ่ง หลังจากสวดมนต์ เขาออกเดินทางไปยังคารีเยส โดยเชื่อมั่นว่าพระเจ้าจะทรงช่วยเหลือเขาด้วยเงินที่จำเป็นสำหรับการสร้างโบสถ์ ระหว่างทางไปคารีเยส อับบอตของสเกเตอ อิลยินสกี ได้เรียกท่านจากระยะไกล เมื่อพ่อทิคอนเดินเข้าไปใกล้ อับบอตกล่าวว่า: </w:t>
      </w:r>
      <w:r w:rsidRPr="00B536EC">
        <w:rPr>
          <w:sz w:val="24"/>
          <w:lang w:val="ru-RU"/>
        </w:rPr>
        <w:t xml:space="preserve">“มีคริสเตียนใจดีจากอเมริกาได้ส่งเงินดอลลาร์เหล่านี้มา เพื่อให้ผมมอบให้กับนักพรตผู้ไม่มีโบสถ์ “คุณไม่มีโบสถ์ใช่ไหม? ดังนั้นก็รับเงินนี้ไปสร้างโบสถ์เถอะ” คุณพ่อติคอนรู้สึกซาบซึ้งจนน้ำตาไหลด้วยความขอบคุณต่อพระเจ้า ผู้ทรงรู้ใจมนุษย์ ผู้ได้จัดเตรียมเงินสำหรับโบสถ์ไว้แล้ว แม้ก่อนที่คุณพ่อติคอนจะทูลขอ — จนเมื่อเขาอธิษฐานขอเงินนั้น เงินก็พร้อมอยู่แล้ว </w:t>
      </w:r>
    </w:p>
    <w:p w:rsidRPr="00B536EC" w:rsidR="00694A07" w:rsidP="00694A07" w:rsidRDefault="00694A07" w14:paraId="2685FAE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หากใครมอบตัวให้พระเจ้า พระเจ้าจะไม่ทิ้งเขาไป และจริง ๆ แล้ว: หากวันพรุ่งนี้เวลาสิบโมง คุณต้องการสิ่งใด (โดยที่ความต้องการนี้ไม่เกินขอบเขตที่สมเหตุสมผล และสิ่งนั้นจำเป็นจริง ๆ) แล้วเวลาเก้าโมงสี่สิบห้านาที หรือเก้าโมงครึ่ง พระเจ้าจะเตรียมสิ่งนั้นไว้ให้แล้ว ตัวอย่างเช่น วันพรุ่งนี้เวลาเก้าโมง คุณต้องการแก้วกาแฟ ภายในเวลาเก้าโมงสิบห้านาที คุณก็จะมีมันแล้ว คุณต้องการเงินห้าร้อยดรักมา ในขณะที่คุณต้องการมันพอดี เงินห้าร้อยดรักมาจะปรากฏขึ้น — ไม่ใช่ห้าร้อยสิบดรักมา หรือสี่ร้อยเก้าสิบดรักมา ผมสังเกตเห็นว่า หากตัวอย่างเช่น ผมต้องการสิ่งใดในวันพรุ่งนี้ พระเจ้าได้จัดเตรียมไว้แล้วตั้งแต่วันนี้ นั่นคือ แม้ก่อนที่ผมจะคิดถึงมัน พระเจ้าก็ได้คิดถึงมันแล้ว พระเจ้าได้จัดเตรียมสิ่งที่จำเป็นไว้ล่วงหน้า และมอบให้ในวินาทีที่มันถูกต้องการพอดี ผมตระหนักถึงเรื่องนี้เมื่อเห็นว่าต้องใช้เวลานานเพียงใดกว่าสิ่งนั้นจะมาถึงผมจากที่ใดสักแห่งในวินาทีที่ผมต้องการมัน ดังนั้น พระเจ้าจึงจัดเตรียมไว้ล่วงหน้าแล้ว </w:t>
      </w:r>
    </w:p>
    <w:p w:rsidRPr="00B536EC" w:rsidR="00694A07" w:rsidP="00694A07" w:rsidRDefault="00694A07" w14:paraId="7CF70CE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เมื่อด้วยความรักต่อพระองค์ เราทำให้พระเจ้าทรงยินดีผ่านชีวิตของเรา พระองค์จะประทานพรที่ไม่มีใครเทียบได้แก่ลูกๆ ที่รักของพระองค์ ในขณะนั้นเองที่พวกเขาต้องการ แล้วชีวิตทั้งชีวิตของเราจะคลี่คลายไปท่ามกลางพรแห่งการดูแลของพระเจ้า ผมสามารถใช้เวลาหลายชั่วโมงเพื่อยกตัวอย่างการดูแลอันมหัศจรรย์ของพระเจ้าให้ท่านฟังได้ </w:t>
      </w:r>
    </w:p>
    <w:p w:rsidRPr="00B536EC" w:rsidR="00694A07" w:rsidP="00694A07" w:rsidRDefault="00694A07" w14:paraId="2CB7522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เมื่อผมอยู่ในสงคราม และเข้าร่วมปฏิบัติการรบ ผมมีหนังสือพระกิตติคุณอยู่เล่มหนึ่ง และได้มอบมันให้ใครบางคน หลังจากนั้น ผมมักพูดว่า </w:t>
      </w:r>
      <w:r w:rsidRPr="00B536EC">
        <w:rPr>
          <w:sz w:val="24"/>
          <w:lang w:val="ru-RU"/>
        </w:rPr>
        <w:t xml:space="preserve">‘อา ถ้าผมมีหนังสือพระกิตติคุณนั้นอยู่ ก็คงช่วยผมได้มาก!’ ในช่วงวันคริสต์มาส มีพัสดุสองร้อยชิ้นถูกส่งจากเมโซลองกีมาสู่หน่วยของเรา ซึ่งขณะนั้นกำลังอยู่ในภูเขา</w:t>
      </w:r>
      <w:r>
        <w:rPr>
          <w:rStyle w:val="FootnoteReference"/>
          <w:sz w:val="24"/>
          <w:lang w:val="ru-RU"/>
        </w:rPr>
        <w:footnoteReference w:id="208"/>
      </w:r>
      <w:r w:rsidRPr="00B536EC">
        <w:rPr>
          <w:sz w:val="24"/>
          <w:lang w:val="ru-RU"/>
        </w:rPr>
        <w:t xml:space="preserve"> ในจำนวน 200 ห่อนั้น ห่อเดียวที่มีพระกิตติคุณอยู่คือห่อที่ส่งมาถึงผม! เป็นพระกิตติคุณฉบับเก่า ที่มีแผนที่ปาเลสไตน์อยู่ด้วย ห่อนั้นยังมีจดหมายแนบมาด้วยว่า: </w:t>
      </w:r>
      <w:r w:rsidRPr="00B536EC">
        <w:rPr>
          <w:sz w:val="24"/>
          <w:lang w:val="ru-RU"/>
        </w:rPr>
        <w:t xml:space="preserve">‘หากท่านต้องการหนังสืออื่นใดอีก ก็เขียนจดหมายมาหาเรา เราจะส่งให้ท่าน’ </w:t>
      </w:r>
    </w:p>
    <w:p w:rsidRPr="00B536EC" w:rsidR="00694A07" w:rsidP="00694A07" w:rsidRDefault="00694A07" w14:paraId="0FD7D12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ในอีกโอกาสหนึ่ง เมื่อผมอยู่ที่วัดสโตมิออนแล้ว ผมต้องการโคมน้ำมันสำหรับโบสถ์ เช้าวันหนึ่ง เมื่อฟ้าสาง ผมลงไปยังเมืองโคนิตซา ขณะที่กำลังเดินผ่านบ้านหลังหนึ่ง ผมได้ยินเด็กสาวคนหนึ่งพูดกับพ่อของเธอว่า </w:t>
      </w:r>
      <w:r w:rsidRPr="00B536EC">
        <w:rPr>
          <w:sz w:val="24"/>
          <w:lang w:val="ru-RU"/>
        </w:rPr>
        <w:t xml:space="preserve">“พ่อ มีพระภิกษุกำลังมา!” เขาออกมาพบผมและกล่าวว่า: </w:t>
      </w:r>
      <w:r w:rsidRPr="00B536EC">
        <w:rPr>
          <w:sz w:val="24"/>
          <w:lang w:val="ru-RU"/>
        </w:rPr>
        <w:t xml:space="preserve">“พ่อครับ ผมได้ตั้งคำปฏิญาณว่าจะถวายโคมน้ำมันแด่พระมารดาของพระเจ้า โปรดรับเงินนี้ไปซื้อเองครับ” แล้วเขาก็ให้ผมเงินห้าร้อยดรักมา — ซึ่งเป็นราคาของโคมน้ำมันในปี ค.ศ. 1958 พอดี </w:t>
      </w:r>
    </w:p>
    <w:p w:rsidRPr="00B536EC" w:rsidR="00694A07" w:rsidP="00694A07" w:rsidRDefault="00694A07" w14:paraId="657E977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และแม้กระทั่งทุกวันนี้ เมื่อใดก็ตามที่ผมมีความต้องการ พระเจ้าก็จัดหาให้ทันที ตัวอย่างเช่น หากผมต้องการตัดฟืนแต่ทำไม่ได้ ฟืนนั้นก็จะปรากฏขึ้นในเวลาไม่นาน ก่อนที่จะมาพบคุณ ผมได้รับพัสดุที่มีเงินห้าหมื่นดรักมา — เป็นจำนวนที่ผมต้องการพอดี อีกตัวอย่างหนึ่ง: ผมให้ภาพไอคอน </w:t>
      </w:r>
      <w:r w:rsidRPr="00B536EC">
        <w:rPr>
          <w:sz w:val="24"/>
          <w:lang w:val="ru-RU"/>
        </w:rPr>
        <w:t xml:space="preserve">‘It Is Truly Meet’ </w:t>
      </w:r>
      <w:r w:rsidRPr="00B536EC">
        <w:rPr>
          <w:sz w:val="24"/>
          <w:lang w:val="ru-RU"/>
        </w:rPr>
        <w:t xml:space="preserve">แก่ใครบางคนเป็นคำอวยพร </w:t>
      </w:r>
      <w:r w:rsidRPr="00B536EC">
        <w:rPr>
          <w:sz w:val="24"/>
          <w:lang w:val="ru-RU"/>
        </w:rPr>
        <w:t xml:space="preserve">วันถัดมาทันที มีคนนำ</w:t>
      </w:r>
      <w:r w:rsidRPr="00B536EC">
        <w:rPr>
          <w:sz w:val="24"/>
          <w:lang w:val="ru-RU"/>
        </w:rPr>
        <w:t xml:space="preserve">ภาพไอคอน ‘Iveron’</w:t>
      </w:r>
      <w:r w:rsidRPr="00B536EC">
        <w:rPr>
          <w:sz w:val="24"/>
          <w:lang w:val="ru-RU"/>
        </w:rPr>
        <w:t xml:space="preserve"> มาให้ผม</w:t>
      </w:r>
      <w:r w:rsidRPr="00B536EC">
        <w:rPr>
          <w:sz w:val="24"/>
          <w:lang w:val="ru-RU"/>
        </w:rPr>
        <w:t xml:space="preserve">! และในช่วงฤดูร้อนนี้</w:t>
      </w:r>
      <w:r>
        <w:rPr>
          <w:rStyle w:val="FootnoteReference"/>
          <w:sz w:val="24"/>
          <w:lang w:val="ru-RU"/>
        </w:rPr>
        <w:footnoteReference w:id="209"/>
      </w:r>
      <w:r w:rsidRPr="00B536EC">
        <w:rPr>
          <w:sz w:val="24"/>
          <w:lang w:val="ru-RU"/>
        </w:rPr>
        <w:t xml:space="preserve"> ก่อนที่ฝนจะตก ผมไม่มีน้ำเลย ตอนนี้ฝนตกปรอยๆ นิดหน่อย และภายในหนึ่งวัน ผมเก็บน้ำได้ [มากที่สุด] หนึ่งกระป๋องครึ่ง ในถังเก็บน้ำยังมีน้ำเหลือจากปีที่แล้วอยู่บ้าง แต่มันเสียแล้ว แต่พระเจ้าทรงจัดการทุกสิ่งได้อย่างน่าอัศจรรย์เพียงใด! ผมมีถังน้ำหนึ่งถัง มีคนมาทุกวันมากมาย—พวกเขาดื่มน้ำ ล้างหน้า; เพราะเมื่อมาถึงก็เหงื่อท่วมตัว—แต่น้ำในถังลดลงเพียงสี่หรือห้านิ้วเท่านั้น! ถังน้ำหนึ่งใบสำหรับหนึ่งร้อยห้าสิบถึงสองร้อยคน — และมันไม่เคยแห้ง! ถึงอย่างนั้น บางคนก็เปิดก๊อกน้ำแรงเกินไป บางคนก็ลืมปิดก๊อก น้ำจึงไหลออก แต่ก็ไม่เคยหมด! </w:t>
      </w:r>
    </w:p>
    <w:p w:rsidRPr="00EB46D1" w:rsidR="00694A07" w:rsidP="00694A07" w:rsidRDefault="00694A07" w14:paraId="4486483D" w14:textId="77777777">
      <w:pPr>
        <w:rPr>
          <w:lang w:val="ru-RU"/>
        </w:rPr>
      </w:pPr>
    </w:p>
    <w:p w:rsidRPr="009932F6" w:rsidR="00694A07" w:rsidP="00694A07" w:rsidRDefault="00694A07" w14:paraId="6E8E1DFB" w14:textId="77777777">
      <w:pPr>
        <w:pStyle w:val="Heading4"/>
        <w:rPr>
          <w:lang w:val="ru-RU"/>
        </w:rPr>
      </w:pPr>
      <w:bookmarkStart w:name="_Toc196400554" w:id="312"/>
      <w:bookmarkStart w:name="_Toc196894850" w:id="313"/>
      <w:bookmarkStart w:name="_Toc196897774" w:id="314"/>
      <w:r w:rsidRPr="009932F6">
        <w:rPr>
          <w:lang w:val="ru-RU"/>
        </w:rPr>
        <w:t xml:space="preserve">การมอบ</w:t>
      </w:r>
      <w:r w:rsidRPr="009932F6">
        <w:rPr>
          <w:lang w:val="ru-RU"/>
        </w:rPr>
        <w:t xml:space="preserve">ตัว</w:t>
      </w:r>
      <w:r w:rsidRPr="009932F6">
        <w:rPr>
          <w:lang w:val="ru-RU"/>
        </w:rPr>
        <w:t xml:space="preserve">ให้</w:t>
      </w:r>
      <w:r w:rsidRPr="009932F6">
        <w:rPr>
          <w:lang w:val="ru-RU"/>
        </w:rPr>
        <w:t xml:space="preserve">อยู่ในความดูแล</w:t>
      </w:r>
      <w:r w:rsidRPr="009932F6">
        <w:rPr>
          <w:lang w:val="ru-RU"/>
        </w:rPr>
        <w:t xml:space="preserve">ของพระเจ้า</w:t>
      </w:r>
      <w:bookmarkEnd w:id="312"/>
      <w:bookmarkEnd w:id="313"/>
      <w:bookmarkEnd w:id="314"/>
    </w:p>
    <w:p w:rsidRPr="00B536EC" w:rsidR="00694A07" w:rsidP="00694A07" w:rsidRDefault="00694A07" w14:paraId="5D210D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ผู้ที่สังเกตเห็นพระพรของพระเจ้าจะเรียนรู้ที่จะวางตัวตนเองไว้ในความพึ่งพาต่อพระเมตตาของพระเจ้า และแล้วพวกเขาก็จะรู้สึกเหมือนทารกในเปล ที่เมื่อแม่จากไปเพียงชั่วขณะ ก็ร้องไห้ออกมาทันที และไม่หยุดร้องจนกว่าแม่จะวิ่งกลับมาหา เป็นสิ่งที่ยิ่งใหญ่ยิ่งนักที่จะวางใจตนเองไว้ในพระหัตถ์ของพระเจ้า! เมื่อผมมาถึงวัดสโตมิออนครั้งแรก ผมไม่มีที่อยู่เลย วัดทั้งแห่งเต็มไปด้วยเศษหินจากงานก่อสร้าง ผมพบมุมหนึ่งข้างรั้ว ปิดคลุมไว้เล็กน้อยจากด้านบน และใช้เวลาทั้งคืนนั่งอยู่ที่นั่น เพราะผมไม่สามารถนอนลงที่นั่นได้ วันหนึ่ง พระนักบวชที่ผมรู้จักมาหาผมและถามว่า: </w:t>
      </w:r>
      <w:r w:rsidRPr="00B536EC">
        <w:rPr>
          <w:sz w:val="24"/>
          <w:lang w:val="ru-RU"/>
        </w:rPr>
        <w:t xml:space="preserve">‘ฟังสิ คุณอยู่ได้อย่างไรที่นี่?’ </w:t>
      </w:r>
      <w:r w:rsidRPr="00B536EC">
        <w:rPr>
          <w:sz w:val="24"/>
          <w:lang w:val="ru-RU"/>
        </w:rPr>
        <w:t xml:space="preserve">‘ก็แล้ว’ ผมตอบเขาว่า ‘คนธรรมดาจะมีมากกว่าเราไหม? เมื่อคานาริส</w:t>
      </w:r>
      <w:r>
        <w:rPr>
          <w:rStyle w:val="FootnoteReference"/>
          <w:sz w:val="24"/>
          <w:lang w:val="ru-RU"/>
        </w:rPr>
        <w:footnoteReference w:id="210"/>
      </w:r>
      <w:r w:rsidRPr="00B536EC">
        <w:rPr>
          <w:sz w:val="24"/>
          <w:lang w:val="ru-RU"/>
        </w:rPr>
        <w:t xml:space="preserve"> ขอเงินกู้และถูกบอกว่า </w:t>
      </w:r>
      <w:r w:rsidRPr="00B536EC">
        <w:rPr>
          <w:sz w:val="24"/>
          <w:lang w:val="ru-RU"/>
        </w:rPr>
        <w:t xml:space="preserve">“คุณไม่มีบ้านเกิด” เขาตอบว่า: </w:t>
      </w:r>
      <w:r w:rsidRPr="00B536EC">
        <w:rPr>
          <w:sz w:val="24"/>
          <w:lang w:val="ru-RU"/>
        </w:rPr>
        <w:t xml:space="preserve">“เราจะทวงคืนบ้านเกิดของเรา</w:t>
      </w:r>
      <w:r>
        <w:rPr>
          <w:sz w:val="24"/>
          <w:lang w:val="ru-RU"/>
        </w:rPr>
        <w:t xml:space="preserve">”</w:t>
      </w:r>
      <w:r w:rsidRPr="00B536EC">
        <w:rPr>
          <w:sz w:val="24"/>
          <w:lang w:val="ru-RU"/>
        </w:rPr>
        <w:t xml:space="preserve">’’ หากผู้เป็นฆราวาสยังมีความเชื่อมั่นเช่นนี้ แล้วเราจะไม่อาจวางใจในพระเจ้าได้อย่างไร? เนื่องจากพระมารดาของพระเจ้าได้นำข้าพเจ้ามาที่นี่แล้ว แน่นอนว่าเมื่อถึงเวลา พระองค์จะไม่ทรงละเลยการดูแลวัดของพระองค์ใช่ไหม?’ และจริงๆ แล้ว ทีละน้อย ดูสิว่าพระมารดาอันศักดิ์สิทธิ์ที่สุดของพระเจ้าได้จัดเตรียมทุกสิ่งไว้อย่างไร! ฉันจำได้เมื่อช่างก่อสร้างกำลังเทคอนกรีตลงบนแผ่นเพดานของห้องที่ถูกไฟไหม้จนหมด คอนกรีตเริ่มจะหมดแล้ว แต่ยังมีแผ่นเพดานเหลืออีกหนึ่งในสามที่ยังต้องเทคอนกรีต ช่างก่อสร้างเดินมาหาฉันและกล่าวว่า: </w:t>
      </w:r>
      <w:r w:rsidRPr="00B536EC">
        <w:rPr>
          <w:sz w:val="24"/>
          <w:lang w:val="ru-RU"/>
        </w:rPr>
        <w:t xml:space="preserve">‘คอนกรีตของเราจะหมดแล้ว เราต้องเพิ่มทรายและลดคอนกรีตในส่วนผสมลง เพื่อที่จะเทคอนกรีตให้เสร็จทั้งแผ่น’ — </w:t>
      </w:r>
      <w:r w:rsidRPr="00B536EC">
        <w:rPr>
          <w:sz w:val="24"/>
          <w:lang w:val="ru-RU"/>
        </w:rPr>
        <w:t xml:space="preserve">“ไม่,” ผมบอกพวกเขา “อย่าเจือจางมัน; ทำต่อไปตามเดิม” การไปหาซีเมนต์เพิ่มเป็นไปไม่ได้ เพราะม้าทั้งหมดกำลังอยู่ในทุ่ง ผู้ก่อสร้างต้องเดินสองชั่วโมงไปยังโคนิตซา แล้วอีกสองชั่วโมงไปยังทุ่ง เพื่อหาม้าที่อยู่ในทุ่งหญ้า ลองคิดดูว่าพวกเขาจะเสียเวลาไปมากแค่ไหน… นอกจากนี้ คนงานยังมีเรื่องส่วนตัวที่ต้องจัดการด้วย พวกเขาคงไม่สามารถกลับมาได้ในวันอื่น ผมมองไปเห็นว่าพวกเขาเทพื้นคอนกรีตไปแล้วสองในสามส่วน ผมเดินเข้าไปในโบสถ์เล็กๆ และกล่าวว่า: </w:t>
      </w:r>
      <w:r w:rsidRPr="00B536EC">
        <w:rPr>
          <w:sz w:val="24"/>
          <w:lang w:val="ru-RU"/>
        </w:rPr>
        <w:t xml:space="preserve">“พระแม่เจ้า เราควรทำอย่างไรดี?! ข้าขอวิงวอนพระองค์ โปรดช่วยเราด้วย!” แล้วผมก็เดินออกมาจากโบสถ์… </w:t>
      </w:r>
    </w:p>
    <w:p w:rsidRPr="00B536EC" w:rsidR="00694A07" w:rsidP="00694A07" w:rsidRDefault="00694A07" w14:paraId="581020A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แล้วสิ่งที่เกิดขึ้นต่อไปคืออะไรครับ, เกโรนดา? </w:t>
      </w:r>
    </w:p>
    <w:p w:rsidRPr="00B536EC" w:rsidR="00694A07" w:rsidP="00694A07" w:rsidRDefault="00694A07" w14:paraId="7DC153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พวกเขาทำเพดานเสร็จแล้ว และยังมีซีเมนต์เหลืออยู่ด้วย! </w:t>
      </w:r>
    </w:p>
    <w:p w:rsidRPr="00B536EC" w:rsidR="00694A07" w:rsidP="00694A07" w:rsidRDefault="00694A07" w14:paraId="7CB7BA1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ผู้รับเหมาก่อสร้างรู้เรื่องนั้นไหมครับ? </w:t>
      </w:r>
    </w:p>
    <w:p w:rsidRPr="00B536EC" w:rsidR="00694A07" w:rsidP="00694A07" w:rsidRDefault="00694A07" w14:paraId="2F6B7C4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แน่นอนว่าพวกเขารู้! บางครั้งความช่วยเหลือจากพระเจ้าและพระมารดาอันศักดิ์สิทธิ์ที่สุดนั้นยิ่งใหญ่เพียงใด! </w:t>
      </w:r>
    </w:p>
    <w:p w:rsidRPr="00E24DB9" w:rsidR="00694A07" w:rsidP="00694A07" w:rsidRDefault="00694A07" w14:paraId="498C2508" w14:textId="77777777">
      <w:pPr>
        <w:rPr>
          <w:lang w:val="ru-RU"/>
        </w:rPr>
      </w:pPr>
    </w:p>
    <w:p w:rsidRPr="009932F6" w:rsidR="00694A07" w:rsidP="00694A07" w:rsidRDefault="00694A07" w14:paraId="2075914E" w14:textId="77777777">
      <w:pPr>
        <w:pStyle w:val="Heading4"/>
        <w:rPr>
          <w:lang w:val="ru-RU"/>
        </w:rPr>
      </w:pPr>
      <w:bookmarkStart w:name="_Toc196400555" w:id="315"/>
      <w:bookmarkStart w:name="_Toc196894851" w:id="316"/>
      <w:bookmarkStart w:name="_Toc196897775" w:id="317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ทรงใช้</w:t>
      </w:r>
      <w:r w:rsidRPr="009932F6">
        <w:rPr>
          <w:lang w:val="ru-RU"/>
        </w:rPr>
        <w:t xml:space="preserve">ทุกสิ่ง</w:t>
      </w:r>
      <w:r w:rsidRPr="009932F6">
        <w:rPr>
          <w:lang w:val="ru-RU"/>
        </w:rPr>
        <w:t xml:space="preserve">เพื่อ</w:t>
      </w:r>
      <w:r w:rsidRPr="009932F6">
        <w:rPr>
          <w:lang w:val="ru-RU"/>
        </w:rPr>
        <w:t xml:space="preserve">ความดี</w:t>
      </w:r>
      <w:bookmarkEnd w:id="315"/>
      <w:bookmarkEnd w:id="316"/>
      <w:bookmarkEnd w:id="317"/>
    </w:p>
    <w:p w:rsidRPr="00B536EC" w:rsidR="00694A07" w:rsidP="00694A07" w:rsidRDefault="00694A07" w14:paraId="5954184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บางครั้งเราเริ่มโครงการแล้วก็มีอุปสรรคมากมายเกิดขึ้น เราจะรู้ได้อย่างไรว่าสิ่งเหล่านั้นมาจากพระเจ้า? </w:t>
      </w:r>
    </w:p>
    <w:p w:rsidRPr="00B536EC" w:rsidR="00694A07" w:rsidP="00694A07" w:rsidRDefault="00694A07" w14:paraId="0A35404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มาพิจารณาดูว่าเราเองมีผิดในเรื่องนี้หรือไม่ หากเราไม่มีผิด อุปสรรคนั้นก็มาจากพระเจ้าและเพื่อประโยชน์ของเรา ดังนั้น จึงไม่จำเป็นต้องกังวลว่างานยังไม่เสร็จหรือการเสร็จสิ้นถูกเลื่อนออกไป ครั้งหนึ่ง เมื่อผมกำลังรีบไปทำธุระสำคัญ ผมกำลังลงจากวัดสโตมิออนไปยังเมืองโคนิตซา บนทางที่คดเคี้ยวและยากลำบากเป็นพิเศษ (ผมเคยเรียกสถานที่นี้ว่า กอลโกธา) ผมได้พบคนรู้จักจากวัด คือลุงอนาสตาสิอุส ซึ่งกำลังนำลาสามตัวที่บรรทุกของหนักมาด้วย บนทางลาดชัน อานบรรทุกของได้เลื่อนไปด้านหนึ่ง และสัตว์หนึ่งตัวอยู่ตรงขอบหน้าผา — เกือบจะตกลงไปแล้ว </w:t>
      </w:r>
      <w:r w:rsidRPr="00B536EC">
        <w:rPr>
          <w:sz w:val="24"/>
          <w:lang w:val="ru-RU"/>
        </w:rPr>
        <w:t xml:space="preserve">“พระเจ้าส่งท่านมาครับ!” ลุงอนาสตาซיוסร้องขึ้นด้วยความยินดี ผมช่วยเขาจัดอานม้าใหม่ แล้วเราพาพวกมันออกสู่ถนน ที่นั่นผมแยกทางกับเขาและเดินทางต่อไป ผมเดินทางมาได้พอสมควรแล้ว เมื่อทางเดินถึงทางตันเพราะดินถล่ม ดินถล่มขนาดใหญ่ ยาวสามร้อยเมตร เพิ่งถล่มลงมา บดขยี้ทางเดินจนพังทลาย ต้นไม้ หิน — ทุกอย่างถูกพัดลงสู่แม่น้ำไปหมด หากผมไม่ถูกหน่วงเวลาด้วยลา ผมคงจะอยู่ตรงนั้นพอดีในวินาทีที่ดินถล่ม </w:t>
      </w:r>
      <w:r w:rsidRPr="00B536EC">
        <w:rPr>
          <w:sz w:val="24"/>
          <w:lang w:val="ru-RU"/>
        </w:rPr>
        <w:t xml:space="preserve">“ลุงอนาสตาซิอุส” ผมกล่าว “ลุงได้ช่วยชีวิตผมไว้ พระเจ้าส่งลุงมา” </w:t>
      </w:r>
    </w:p>
    <w:p w:rsidRPr="00B536EC" w:rsidR="00694A07" w:rsidP="00694A07" w:rsidRDefault="00694A07" w14:paraId="37F0AD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พระคริสต์ทรงมองเห็นจากเบื้องสูงว่าเราแต่ละคนกระทำอย่างไร และทรงทราบว่าเมื่อใดและอย่างไรที่พระองค์เองจะทรงกระทำเพื่อประโยชน์ของเรา พระองค์ทรงทราบว่าควรนำเราไปทางใดและที่ใด เพียงแต่เราต้องขอความช่วยเหลือจากพระองค์ เปิดเผยความปรารถนาของเราต่อพระองค์ และปล่อยให้พระองค์จัดการทุกสิ่งด้วยพระองค์เอง เมื่อผมอยู่ที่วัดฟิลอเทโอ บนภูเขาอาทอส ผมต้องการจะเข้าไปในทะเลทราย ผมวางแผนจะปลีกวิเวกไปยังเกาะร้าง และได้จัดเตรียมกับคนขับเรือแล้วให้เขามารับผม แต่สุดท้ายเขาก็ไม่มา พระเจ้าได้จัดให้เรื่องเป็นเช่นนั้น เพราะผมยังขาดประสบการณ์ และหากอยู่บนเกาะร้าง ผมคงจะทุกข์ทรมานอย่างมาก; ผมคงจะตกเป็นเหยื่อของปีศาจที่นั่น แล้ว เมื่อความพยายามที่จะไปเกาะนั้นล้มเหลว ผมก็ถูกความปรารถนาอันแรงกล้าครอบงำให้อยากไปคาตูนาคี ทะเลทรายคาตูนาคีดึงดูดใจผม ผมจึงอธิษฐานขอให้อยู่ที่นั่น และเตรียมตัวสำหรับมัน ผมต้องการตั้งรกรากและปฏิบัติชีวิตนักพรตเคียงข้างผู้อาวุโสปีเตอร์—ผู้ที่มีชีวิตทางจิตวิญญาณอันสูงส่ง อย่างไรก็ตาม เหตุการณ์หนึ่งได้เกิดขึ้นจนทำให้ผมต้องไปไม่ใช่ที่คาตุนาคี แต่เป็นเมืองโคนิตซา ในคืนหนึ่ง หลังจากพิธีเวสเปอร์ ผมกลับเข้าห้องพักและสวดมนต์จนดึกดื่น ประมาณเวลาสิบเอ็ดโมง ผมจึงนอนลงเพื่อพักผ่อน เมื่อเวลาหนึ่งครึ่งเช้า ผมถูกปลุกขึ้นโดยเสียงระฆังของวัดที่ดังขึ้น เพื่อเรียกพี่น้องนักบวชไปยังโบสถ์เพื่อประกอบพิธีสวดมนต์ยามเที่ยงคืน ผมพยายามลุกขึ้น แต่ทำไม่ได้ แรงที่มองไม่เห็นได้ทำให้ผมเป็นอัมพาต และผมไม่สามารถขยับกล้ามเนื้อส่วนใดได้เลย ผมตระหนักว่ากำลังมีสิ่งผิดปกติเกิดขึ้น ผมต้องนอนอยู่บนเตียงจนกระทั่งเที่ยงวัน ผมสามารถสวดมนต์และคิดได้ แต่ไม่สามารถขยับตัวได้เลย ในสภาพเช่นนี้ ผมเห็นเหมือนบนหน้าจอโทรทัศน์ว่า ด้านหนึ่งเป็นคาตุนาคี และอีกด้านหนึ่งเป็นวัดสโตมิออนในโคนิตซา ด้วยความปรารถนาอันแรงกล้า ผมจ้องมองไปยังคาตุนาคี แล้วมีเสียงหนึ่งกล่าวกับผมอย่างชัดเจนว่า: </w:t>
      </w:r>
      <w:r w:rsidRPr="00B536EC">
        <w:rPr>
          <w:sz w:val="24"/>
          <w:lang w:val="ru-RU"/>
        </w:rPr>
        <w:t xml:space="preserve">“เจ้าอย่าไปคาตูนาคี แต่จงไปสู่วัดสโตมิออน” นั่นคือเสียงของพระแม่มารีผู้ศักดิ์สิทธิ์ยิ่ง </w:t>
      </w:r>
      <w:r w:rsidRPr="00B536EC">
        <w:rPr>
          <w:sz w:val="24"/>
          <w:lang w:val="ru-RU"/>
        </w:rPr>
        <w:t xml:space="preserve">“พระมารดาของพระเจ้า” ฉันกล่าว “ข้าได้ทูลขอท่านให้ข้าได้อยู่ในถิ่นทุรกันดาร แต่ท่านกลับส่งข้ากลับสู่โลกนี้หรือ?” และอีกครั้งหนึ่ง ฉันได้ยินเสียงเดียวกันนั้น พูดกับฉันอย่างเคร่งครัดว่า: </w:t>
      </w:r>
      <w:r w:rsidRPr="00B536EC">
        <w:rPr>
          <w:sz w:val="24"/>
          <w:lang w:val="ru-RU"/>
        </w:rPr>
        <w:t xml:space="preserve">“เจ้าต้องไปพบชายคนนั้น เขาจะเป็นประโยชน์แก่เจ้าอย่างมาก” ฉันถูกปลดปล่อยจากพันธนาการที่มองไม่เห็นเหล่านั้นทันที และหัวใจของฉันเต็มเปี่ยมด้วยพระคุณอันศักดิ์สิทธิ์ จากนั้นฉันก็ไปเล่าให้พ่อทางจิตวิญญาณฟังว่าเกิดอะไรขึ้น </w:t>
      </w:r>
      <w:r w:rsidRPr="00B536EC">
        <w:rPr>
          <w:sz w:val="24"/>
          <w:lang w:val="ru-RU"/>
        </w:rPr>
        <w:t xml:space="preserve">“นี่คือพระประสงค์ของพระเจ้า” พ่อทางจิตวิญญาณของฉันกล่าวกับฉัน ‘แต่ อย่าบอกเรื่องนี้ให้ใครรู้เลย บอกไปว่าเพราะเหตุผลด้านสุขภาพ (และตอนนั้นฉันกำลังมีอาการเลือดออก) คุณจึงต้องออกจากภูเขาอาทอส และไป’ </w:t>
      </w:r>
    </w:p>
    <w:p w:rsidRPr="00B536EC" w:rsidR="00694A07" w:rsidP="00694A07" w:rsidRDefault="00694A07" w14:paraId="273363F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ผมต้องการสิ่งหนึ่ง แต่พระเจ้ามีแผนการของพระองค์เอง ตอนนั้นผมคิดว่าพระประสงค์ของพระเจ้าคือให้ผมฟื้นฟูวัดในเมืองโคนิตซา ด้วยวิธีนี้ ผมก็กำลังปฏิบัติตามคำปฏิญาณที่ผมได้ให้ไว้กับพระมารดาของพระเจ้าขณะอยู่ในสงคราม </w:t>
      </w:r>
      <w:r w:rsidRPr="00B536EC">
        <w:rPr>
          <w:sz w:val="24"/>
          <w:lang w:val="ru-RU"/>
        </w:rPr>
        <w:t xml:space="preserve">“พระมารดาของพระเจ้า” ผมได้ทูลขอพระองค์ว่า “โปรดช่วยผมให้ได้เป็นพระภิกษุ และผมจะทำงานเป็นเวลาสามปีเพื่อฟื้นฟูวัดของพระองค์ที่ถูกไฟไหม้” แต่เมื่อเวลาผ่านไปก็ชัดเจนขึ้นว่า เหตุผลหลักที่พระมารดาของพระเจ้าผู้ศักดิ์สิทธิ์ที่สุดส่งข้าไปที่นั่น คือความจำเป็นที่จะต้องช่วย 87 ครอบครัวที่หลงทางไปสู่โปรเตสแตนต์ ให้กลับคืนสู่ออร์โธดอกซ์ </w:t>
      </w:r>
    </w:p>
    <w:p w:rsidRPr="00B536EC" w:rsidR="00694A07" w:rsidP="00694A07" w:rsidRDefault="00694A07" w14:paraId="798DD9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พระเจ้ามักทรงอนุญาตให้สิ่งใดสิ่งหนึ่งเกิดขึ้นเพื่อประโยชน์ของผู้คนจำนวนมาก พระองค์ไม่เคยทรงทำสิ่งดีเพียงอย่างเดียว แต่ทรงทำสิ่งดีสามหรือสี่อย่างพร้อมกัน และพระองค์ไม่เคยทรงอนุญาตให้สิ่งชั่วร้ายเกิดขึ้น เว้นแต่จะมีสิ่งดีมากมายตามมา ทุกสิ่ง—ทั้งความผิดพลาดและอันตราย—พระองค์ทรงใช้เพื่อประโยชน์ของเรา ความดีและความชั่วนั้นพันกันอยู่ หากทั้งสองแยกจากกันก็คงดี แต่ผลประโยชน์ส่วนตัวของมนุษย์เข้ามาแทรกแซงและทำให้ทั้งสองสับสน </w:t>
      </w:r>
    </w:p>
    <w:p w:rsidRPr="00B536EC" w:rsidR="00694A07" w:rsidP="00694A07" w:rsidRDefault="00694A07" w14:paraId="51DA683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อย่างไรก็ตาม พระเจ้าก็ทรงนำประโยชน์มาได้แม้จากความสับสนนี้ ดังนั้น เราควรเชื่อว่าพระเจ้าทรงอนุญาตให้เกิดขึ้นเฉพาะสิ่งที่สามารถนำไปสู่ความดีได้เท่านั้น เพราะพระองค์ทรงรักสิ่งที่พระองค์ทรงสร้างขึ้น ตัวอย่างเช่น พระองค์อาจทรงอนุญาตให้มีความล่อลวงเล็กน้อย เพื่อปกป้องเราจากความล่อลวงที่ใหญ่กว่า ครั้งหนึ่ง มีผู้ศรัทธาคนหนึ่งเข้าร่วมงานฉลองวันนักบุญที่วัดในเทือกเขาศักดิ์สิทธิ์ ที่นั่นเขาดื่มเหล้าจนมึนเมา เมื่อกำลังเดินทางกลับจากวัด เขาล้มลงบนถนน หิมะเริ่มตก และเขาถูกฝังอยู่ในกองหิมะ แต่กลิ่นเหล้าทำให้มีรูเกิดขึ้นในกองหิมะเหนือตัวเขา มีผู้เดินผ่านมาโดยบังเอิญที่จุดนั้น เมื่อเห็นช่องว่างในหิมะ เขาจึงร้องขึ้นด้วยความประหลาดใจ</w:t>
      </w:r>
      <w:r w:rsidRPr="00B536EC">
        <w:rPr>
          <w:sz w:val="24"/>
          <w:lang w:val="ru-RU"/>
        </w:rPr>
        <w:t xml:space="preserve">ว่า</w:t>
      </w:r>
      <w:r w:rsidRPr="00B536EC"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‘นี่คืออะไรกัน? หรือว่าเป็นน้ำพุ?’ — แล้วใช้ไม้ตีลงบนช่องว่างนั้น </w:t>
      </w:r>
      <w:r w:rsidRPr="00B536EC">
        <w:rPr>
          <w:sz w:val="24"/>
          <w:lang w:val="ru-RU"/>
        </w:rPr>
        <w:t xml:space="preserve">‘โอ๊ย!’ ผู้เมาคนนั้นร้องขึ้น ด้วยวิธีนี้ พระเจ้าจึงช่วยเขาให้รอดพ้นจากความตาย </w:t>
      </w:r>
    </w:p>
    <w:p w:rsidRPr="00E24DB9" w:rsidR="00694A07" w:rsidP="00694A07" w:rsidRDefault="00694A07" w14:paraId="42DCBC27" w14:textId="77777777">
      <w:pPr>
        <w:rPr>
          <w:lang w:val="ru-RU"/>
        </w:rPr>
      </w:pPr>
    </w:p>
    <w:p w:rsidRPr="009932F6" w:rsidR="00694A07" w:rsidP="00694A07" w:rsidRDefault="00694A07" w14:paraId="292B0A86" w14:textId="77777777">
      <w:pPr>
        <w:pStyle w:val="Heading4"/>
        <w:rPr>
          <w:lang w:val="ru-RU"/>
        </w:rPr>
      </w:pPr>
      <w:bookmarkStart w:name="_Toc196400556" w:id="318"/>
      <w:bookmarkStart w:name="_Toc196894852" w:id="319"/>
      <w:bookmarkStart w:name="_Toc196897776" w:id="320"/>
      <w:r w:rsidRPr="009932F6">
        <w:rPr>
          <w:lang w:val="ru-RU"/>
        </w:rPr>
        <w:t xml:space="preserve">พร</w:t>
      </w:r>
      <w:r w:rsidRPr="009932F6">
        <w:rPr>
          <w:lang w:val="ru-RU"/>
        </w:rPr>
        <w:t xml:space="preserve">ของพระเจ้า</w:t>
      </w:r>
      <w:r w:rsidRPr="009932F6">
        <w:rPr>
          <w:lang w:val="ru-RU"/>
        </w:rPr>
        <w:t xml:space="preserve">ซึมซาบ</w:t>
      </w:r>
      <w:r w:rsidRPr="009932F6">
        <w:rPr>
          <w:lang w:val="ru-RU"/>
        </w:rPr>
        <w:t xml:space="preserve">เข้าสู่</w:t>
      </w:r>
      <w:r w:rsidRPr="009932F6">
        <w:rPr>
          <w:lang w:val="ru-RU"/>
        </w:rPr>
        <w:t xml:space="preserve">หัวใจ</w:t>
      </w:r>
      <w:bookmarkEnd w:id="318"/>
      <w:bookmarkEnd w:id="319"/>
      <w:bookmarkEnd w:id="320"/>
    </w:p>
    <w:p w:rsidRPr="00B536EC" w:rsidR="00694A07" w:rsidP="00694A07" w:rsidRDefault="00694A07" w14:paraId="733F6EC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พระเจ้าต้องการอะไรจากเรา? </w:t>
      </w:r>
    </w:p>
    <w:p w:rsidRPr="00B536EC" w:rsidR="00694A07" w:rsidP="00694A07" w:rsidRDefault="00694A07" w14:paraId="638A8A2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พระเจ้าต้องการให้เจตจำนงเสรีของเรา และจิตใจที่ดีงามของเรา ได้แสดงออก แม้เพียงเล็กน้อย ผ่านการกระทำด้วยความรัก พระองค์ยังต้องการให้เราตระหนักถึงความผิดบาปของตนเอง ส่วนสิ่งอื่น ๆ พระองค์จะจัดเตรียมให้เอง ชีวิตทางจิตวิญญาณไม่ต้องการกล้ามเนื้อแขนใหญ่ ให้เราทำงานด้วยความถ่อมใจ ขอความเมตตาจากพระเจ้า และขอบคุณพระองค์ในทุกสิ่ง แผนการของพระเจ้าจะสำเร็จในผู้ที่ไม่มีแผนการของตนเอง แต่ยอมมอบตัวไว้ในพระหัตถ์ของพระเจ้า ยิ่งคนใดยึดติดกับ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ของตนเอง</w:t>
      </w:r>
      <w:r w:rsidRPr="00B536EC">
        <w:rPr>
          <w:sz w:val="24"/>
          <w:lang w:val="ru-RU"/>
        </w:rPr>
        <w:t xml:space="preserve">มากเท่าไร ก็ยิ่งถูกทิ้งไว้ข้างหลังมากเท่านั้น เขาไม่เจริญเติบโตทางจิตวิญญาณ เพราะเขาขวางทางพระคุณของพระเจ้า เพื่อเจริญเติบโตทางจิตวิญญาณ บุคคลนั้นต้องวางใจในพระเจ้าอย่างเต็มที่ </w:t>
      </w:r>
    </w:p>
    <w:p w:rsidRPr="00B536EC" w:rsidR="00694A07" w:rsidP="00694A07" w:rsidRDefault="00694A07" w14:paraId="54E413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ในทุกขณะ พระเจ้ากำลังลูบไล้หัวใจของทุกคนด้วยความรักของพระองค์ แต่เราไม่รู้สึกถึงมัน เพราะหัวใจของเราถูกปกคลุมด้วยชั้นฝุ่นละออง เมื่อได้ชำระล้างหัวใจแล้ว บุคคลนั้นจะรู้สึกอ่อนโยน ละลายใจ และเต็มเปี่ยมไปด้วยความสุข เมื่อได้เห็นพรและความเมตตาของพระเจ้า ผู้ที่รักทุกคนอย่างเท่าเทียมกัน คนเช่นนั้นจะรู้สึกเจ็บปวดแทนผู้ที่กำลังทุกข์ทรมาน และรู้สึกสุขใจแทนผู้ที่ใช้ชีวิตทางจิตวิญญาณ หากจิตวิญญาณที่เต็มไปด้วยความรักได้คิดถึงพระพรของพระเจ้าเพียงอย่างเดียว ก็สามารถยกจิตวิญญาณนั้นขึ้นสูงถึงท้องฟ้าได้ แล้วจะยิ่งเป็นไปมากเพียงใด หากได้คิดถึงบาปอันมากมายของตนเองและพระเมตตาอันล้นเหลือของพระเจ้า! หากตาจิตวิญญาณของบุคคลใดได้รับการชำระให้บริสุทธิ์แล้ว เมื่อเห็นความดูแลของพระเจ้า [ต่อตนเองและผู้อื่น] เขาจะรู้สึกและสัมผัสถึงการดูแลของพระเจ้าอย่างครบถ้วนด้วยหัวใจที่อ่อนไหวและเปิดเปลือย เขาจะละลายด้วยความขอบคุณ และกลายเป็น ‘บ้า’ — ในความหมายที่ดีที่สุดของคำนี้ เพราะเมื่อบุคคลรู้สึกถึงของขวัญจากพระเจ้า มันจะเจาะช่องว่างในหัวใจ และฉีกมันออก เมื่อมือของพระเจ้าที่ลูบไล้หัวใจที่เต็มไปด้วยความรัก สัมผัสกับช่องเปิดนี้ บุคคลนั้นจะรู้สึกสั่นสะเทือนจากภายใน และความขอบคุณต่อพระเจ้าก็ยิ่งเพิ่มพูนขึ้นเรื่อยๆ ผู้ที่พยายามอย่างไม่ลดละ โดยรู้สึกทั้งความบาปของตนเองและพระพรของพระเจ้า และมอบตัวให้อยู่ในความเมตตาอันยิ่งใหญ่ของพระองค์ จะยกจิตวิญญาณของตนขึ้นสู่สวรรค์ด้วยความมั่นใจที่มากขึ้น และด้วยความเหนื่อยล้าทางกายที่น้อยลง </w:t>
      </w:r>
    </w:p>
    <w:p w:rsidRPr="00E24DB9" w:rsidR="00694A07" w:rsidP="00694A07" w:rsidRDefault="00694A07" w14:paraId="4CCCFAF4" w14:textId="77777777">
      <w:pPr>
        <w:rPr>
          <w:lang w:val="ru-RU"/>
        </w:rPr>
      </w:pPr>
    </w:p>
    <w:p w:rsidRPr="009932F6" w:rsidR="00694A07" w:rsidP="00694A07" w:rsidRDefault="00694A07" w14:paraId="6EC43A3B" w14:textId="77777777">
      <w:pPr>
        <w:pStyle w:val="Heading4"/>
        <w:rPr>
          <w:lang w:val="ru-RU"/>
        </w:rPr>
      </w:pPr>
      <w:bookmarkStart w:name="_Toc196400557" w:id="321"/>
      <w:bookmarkStart w:name="_Toc196894853" w:id="322"/>
      <w:bookmarkStart w:name="_Toc196897777" w:id="323"/>
      <w:r w:rsidRPr="009932F6">
        <w:rPr>
          <w:lang w:val="ru-RU"/>
        </w:rPr>
        <w:t xml:space="preserve">ความขอบคุณ</w:t>
      </w:r>
      <w:r w:rsidRPr="009932F6">
        <w:rPr>
          <w:lang w:val="ru-RU"/>
        </w:rPr>
        <w:t xml:space="preserve">ต่อพระเจ้า</w:t>
      </w:r>
      <w:r w:rsidRPr="009932F6">
        <w:rPr>
          <w:lang w:val="ru-RU"/>
        </w:rPr>
        <w:t xml:space="preserve">ทั้งใน</w:t>
      </w:r>
      <w:r w:rsidRPr="009932F6">
        <w:rPr>
          <w:lang w:val="ru-RU"/>
        </w:rPr>
        <w:t xml:space="preserve">สิ่งเล็กน้อย</w:t>
      </w:r>
      <w:r w:rsidRPr="009932F6">
        <w:rPr>
          <w:lang w:val="ru-RU"/>
        </w:rPr>
        <w:t xml:space="preserve">และ</w:t>
      </w:r>
      <w:r w:rsidRPr="009932F6">
        <w:rPr>
          <w:lang w:val="ru-RU"/>
        </w:rPr>
        <w:t xml:space="preserve">สิ่งใหญ่หลวง</w:t>
      </w:r>
      <w:bookmarkEnd w:id="321"/>
      <w:bookmarkEnd w:id="322"/>
      <w:bookmarkEnd w:id="323"/>
    </w:p>
    <w:p w:rsidRPr="00B536EC" w:rsidR="00694A07" w:rsidP="00694A07" w:rsidRDefault="00694A07" w14:paraId="78FAD0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“ฉันเชื่อว่าพระเจ้าจะช่วยฉัน” บางคนกล่าวเช่นนี้ แต่ในขณะเดียวกันพวกเขากลับพยายามเก็บเงินเพื่อไม่ให้ต้องขาดแคลน สิ่งเช่นนี้คือการดูหมิ่นพระเจ้า เพราะพวกเขาไม่ได้วางใจในพระองค์ แต่กลับวางใจในเงิน หากพวกเขาไม่หยุดรักเงินและไม่วางความหวังไว้ในเงิน พวกเขาก็จะไม่สามารถวางความหวังไว้ในพระเจ้าได้ ผมไม่ได้บอกว่าคนไม่ควรมีเงินเก็บไว้บ้างเพื่อกรณีจำเป็น—ไม่เลย แต่ไม่ควรฝากความหวังไว้กับเงิน; ไม่ควรมอบใจให้เงิน เพราะเมื่อทำเช่นนั้น คนจะลืมพระเจ้าไป คนที่ไม่ได้วางใจในพระเจ้า แต่ทำแผนการของตัวเองแล้วอ้างว่านี่คือสิ่งที่พระเจ้าต้องการ </w:t>
      </w:r>
      <w:r w:rsidRPr="00B536EC">
        <w:rPr>
          <w:sz w:val="24"/>
          <w:lang w:val="ru-RU"/>
        </w:rPr>
        <w:t xml:space="preserve">จะ ‘อวยพร’ ความพยายามของตนเองด้วยวิธีที่ชั่วร้าย และถูกทรมานอยู่เสมอ เราไม่ได้ตระหนักว่าพระเจ้านั้นทรงฤทธิ์และทรงดีเพียงใด เราไม่ให้พระองค์เป็นผู้ควบคุม เราไม่ให้พระองค์นำทางเรา และนั่นคือเหตุผลที่เราต้องทนทุกข์ </w:t>
      </w:r>
    </w:p>
    <w:p w:rsidRPr="00B536EC" w:rsidR="00694A07" w:rsidP="00694A07" w:rsidRDefault="00694A07" w14:paraId="49136FB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บนภูเขาซีนาย ในห้องพักของนักบุญเอพิสติเมีย ที่ข้าพเจ้าเคยอาศัยอยู่ มีน้ำน้อยมาก ในถ้ำหนึ่ง ห่างจากห้องพักประมาณยี่สิบเมตร น้ำหยดลงมาทีละหยดจากรอยแยกในหิน ข้าพเจ้าจึงทำภาชนะเก็บน้ำขนาดเล็กและเก็บน้ำได้สามลิตรต่อวัน เมื่อผมไปตักน้ำ ผมจะถือกระป๋องเหล็กไว้ และในขณะที่น้ำกำลังเต็ม ผมจะอ่านบทอาคาทิสต์ถวายแด่พระมารดาอันศักดิ์สิทธิ์ที่สุดของพระเจ้า ผมจะชุบหัวเล็กน้อย—เพียงหน้าผากเท่านั้น—เพราะสิ่งนี้ช่วยผมได้ ตามคำแนะนำของแพทย์; ผมจะเก็บน้ำเล็กน้อยมาดื่ม และเทน้ำเล็กน้อยลงในขวดอีกใบสำหรับหนูและนกที่อาศัยอยู่ใกล้ห้องพักของผม สำหรับการอาบน้ำและใช้ประโยชน์อื่น ๆ ผม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ใช้น้ำจากถ้ำนี้เองทั้งหมด ความสุขและความขอบคุณที่ผมรู้สึกต่อน้ำน้อยนิดที่มีอยู่นั้นช่างมากมายเพียงใด! ผมขอบคุณพระเจ้าที่ผมมีน้ำ </w:t>
      </w:r>
    </w:p>
    <w:p w:rsidRPr="00B536EC" w:rsidR="00694A07" w:rsidP="00694A07" w:rsidRDefault="00694A07" w14:paraId="09B21C0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ต่อมา เมื่อฉันมาถึงภูเขาศักดิ์สิทธิ์และตั้งรกรากอยู่ชั่วคราวที่สเกเตอีเวรอน ที่นั่นไม่ขาดแคลนน้ำเลย เพราะอยู่ด้านที่รับแสงแดด มีบ่อเก็บน้ำเพียงบ่อเดียว ซึ่งน้ำล้นออกมาจากบ่อนั้น โอ้! ฉันล้างทั้งหัวและเท้า แต่… ฉันกลับลืมวิถีชีวิตแบบเดิมไปแล้ว บนภูเขาซีนาย น้ำตาไหลเอ่อขึ้นในตาฉันด้วยความขอบคุณต่อน้ำที่น้อยนิด แต่ที่นี่ ในสเกเต ความอุดมสมบูรณ์ของน้ำทำให้ฉันลืมเลือนไป ดังนั้น ฉันจึงออกจากห้องนั้นและไปตั้งรกรากไกลออกไปประมาณแปดสิบเมตร ซึ่งมีบ่อน้ำเล็กๆ อยู่ คนเราหลงทางได้ง่ายเพียงใด ลืมได้ง่ายเพียงใด เมื่อเผชิญกับความอุดมสมบูรณ์!… </w:t>
      </w:r>
    </w:p>
    <w:p w:rsidRPr="00B536EC" w:rsidR="00694A07" w:rsidP="00694A07" w:rsidRDefault="00694A07" w14:paraId="10E8CE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เราต้องมอบตัวให้พระพรหมลิขิตอย่างสมบูรณ์และไม่มีเงื่อนไข เพื่อตามพระประสงค์ของพระเจ้า และพระเจ้าจะดูแลเราเอง หนึ่งคืน พระภิกษุรูปหนึ่งขึ้นสู่ยอดเขาเพื่อสวดบทเวสเปอร์สที่นั่น ระหว่างทาง เขาพบเห็ดสีขาวและขอบคุณพระเจ้าสำหรับการค้นพบที่หายากนี้ เมื่อกลับทาง เขาต้องการเก็บเห็ดนั้นมาปรุงเป็นอาหารเย็น </w:t>
      </w:r>
      <w:r w:rsidRPr="00B536EC">
        <w:rPr>
          <w:sz w:val="24"/>
          <w:lang w:val="ru-RU"/>
        </w:rPr>
        <w:t xml:space="preserve">“หากคนทั่วไปถามว่าฉันกินเนื้อหรือไม่” พระภิกษุคิดในใจ “ฉันสามารถบอกพวกเขาว่าฉันกินทุกฤดูใบไม้ร่วง!” เมื่อกลับถึงห้องพัก พระภิกษุเห็นว่า ระหว่างที่ท่านกำลังสวดมนต์เย็น มีสัตว์ตัวหนึ่งเหยียบเห็ดนั้นจนเหลือเพียงครึ่งเดียวที่ยังสมบูรณ์ </w:t>
      </w:r>
      <w:r w:rsidRPr="00B536EC">
        <w:rPr>
          <w:sz w:val="24"/>
          <w:lang w:val="ru-RU"/>
        </w:rPr>
        <w:t xml:space="preserve">“ดูเหมือนว่า” พระภิกษุกล่าว “นี่คือทั้งหมดที่ฉันควรรับประทาน” เขาเก็บส่วนที่เหลืออยู่และขอบคุณพระเจ้าสำหรับความเมตตาของพระองค์ ที่มีเห็ดครึ่งลูกนี้ให้เขา เมื่อเดินไปอีกหน่อย เขาพบเห็ดครึ่งลูกอีกก้อนหนึ่ง เขาจึงก้มตัวลงเพื่อตัดมันมาเติมส่วนที่ขาดสำหรับอาหารเย็น แต่กลับเห็นว่าเห็ดนั้นเน่าเสียแล้ว (อาจเป็นเห็ดพิษก็ได้) พระภิกษุจึงทิ้งมันไว้ที่นั่น และอีกครั้งหนึ่งก็ขอบคุณพระเจ้าที่ทรงคุ้มครองไม่ให้เขาถูกพิษ เมื่อกลับถึงห้องพัก พระภิกษุก็รับประทานเห็ดครึ่งลูกนั้นเป็นอาหารเย็น วันถัดมา เมื่อท่านก้าวออกไปข้างนอก ภาพที่น่าอัศจรรย์ก็ปรากฏต่อสายตาท่าน รอบๆ ที่อยู่ของพระภิกษุ มีเห็ดที่สวยงามขึ้นเต็มไปหมด และเมื่อเห็นเช่นนั้น พระภิกษุก็ขอบคุณพระเจ้าอีกครั้ง ท่านขอบคุณพระเจ้าทั้งสำหรับเห็ดทั้งดอกและครึ่งดอก สำหรับสิ่งดีและสิ่งร้าย สำหรับหนึ่งและหลาย ท่านรู้สึกขอบคุณในทุกสิ่ง </w:t>
      </w:r>
    </w:p>
    <w:p w:rsidRPr="00B536EC" w:rsidR="00694A07" w:rsidP="00694A07" w:rsidRDefault="00694A07" w14:paraId="4E56D99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พระเจ้าผู้เปี่ยมด้วยพระกรุณาได้ประทานพรอันอุดมสมบูรณ์แก่เรา และการกระทำของพระองค์ล้วนมุ่งเพื่อประโยชน์ของเรา พรทั้งหมดที่เรามีล้วนเป็นของขวัญจากพระเจ้า พระองค์ได้จัดให้ทุกสิ่งอยู่เพื่อรับใช้สิ่งสร้างของพระองค์—มนุษยชาติ; พระองค์ได้จัดให้ทุกสิ่ง—สัตว์ นก สิ่งเล็กและสิ่งใหญ่ แม้กระทั่งพืช—สละตัวเองเพื่อประโยชน์ของมนุษย์ และพระเจ้าเองก็ได้ถวายพระองค์เองเป็นเครื่องบูชาเพื่อช่วยกู้มนุษยชาติ ดังนั้น เราอย่าได้เพิกเฉยต่อสิ่งเหล่านี้ทั้งหมด อย่าได้ทำร้ายพระองค์ด้วยความไม่รู้จักบุญคุณและความเย็นชาของเรา แต่จงขอบคุณพระองค์และถวายเกียรติแด่พระองค์ </w:t>
      </w:r>
    </w:p>
    <w:p w:rsidRPr="009932F6" w:rsidR="00694A07" w:rsidP="00694A07" w:rsidRDefault="00694A07" w14:paraId="74E5ABD3" w14:textId="77777777">
      <w:pPr>
        <w:rPr>
          <w:lang w:val="ru-RU"/>
        </w:rPr>
      </w:pPr>
    </w:p>
    <w:p w:rsidRPr="009932F6" w:rsidR="00694A07" w:rsidP="00694A07" w:rsidRDefault="00694A07" w14:paraId="29FDAC2C" w14:textId="77777777">
      <w:pPr>
        <w:rPr>
          <w:lang w:val="ru-RU"/>
        </w:rPr>
      </w:pPr>
    </w:p>
    <w:p w:rsidRPr="009932F6" w:rsidR="00694A07" w:rsidP="00694A07" w:rsidRDefault="00694A07" w14:paraId="03C2EAD5" w14:textId="77777777">
      <w:pPr>
        <w:pStyle w:val="Heading3"/>
        <w:rPr>
          <w:lang w:val="ru-RU"/>
        </w:rPr>
      </w:pPr>
      <w:bookmarkStart w:name="_Toc196400558" w:id="324"/>
      <w:bookmarkStart w:name="_Toc196894854" w:id="325"/>
      <w:bookmarkStart w:name="_Toc196897778" w:id="326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ความเชื่อ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และความไว้วางใจ</w:t>
      </w:r>
      <w:r w:rsidRPr="009932F6">
        <w:rPr>
          <w:lang w:val="ru-RU"/>
        </w:rPr>
        <w:t xml:space="preserve">ในพระองค์</w:t>
      </w:r>
      <w:bookmarkEnd w:id="324"/>
      <w:bookmarkEnd w:id="325"/>
      <w:bookmarkEnd w:id="326"/>
    </w:p>
    <w:p w:rsidRPr="00E24DB9" w:rsidR="00694A07" w:rsidP="00694A07" w:rsidRDefault="00694A07" w14:paraId="67B78E7F" w14:textId="77777777">
      <w:pPr>
        <w:rPr>
          <w:i/>
          <w:iCs/>
          <w:lang w:val="ru-RU"/>
        </w:rPr>
      </w:pPr>
    </w:p>
    <w:p w:rsidRPr="009932F6" w:rsidR="00694A07" w:rsidP="00694A07" w:rsidRDefault="00694A07" w14:paraId="07E282EB" w14:textId="77777777">
      <w:pPr>
        <w:pStyle w:val="Heading4"/>
        <w:rPr>
          <w:lang w:val="ru-RU"/>
        </w:rPr>
      </w:pPr>
      <w:bookmarkStart w:name="_Toc196400559" w:id="327"/>
      <w:bookmarkStart w:name="_Toc196894855" w:id="328"/>
      <w:bookmarkStart w:name="_Toc196897779" w:id="329"/>
      <w:r w:rsidRPr="009932F6">
        <w:rPr>
          <w:lang w:val="ru-RU"/>
        </w:rPr>
        <w:t xml:space="preserve">เราต้อง</w:t>
      </w:r>
      <w:r w:rsidRPr="009932F6">
        <w:rPr>
          <w:lang w:val="ru-RU"/>
        </w:rPr>
        <w:t xml:space="preserve">เชื่อ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ด้วยใจทั้งหมด</w:t>
      </w:r>
      <w:bookmarkEnd w:id="327"/>
      <w:bookmarkEnd w:id="328"/>
      <w:bookmarkEnd w:id="329"/>
    </w:p>
    <w:p w:rsidRPr="00B536EC" w:rsidR="00694A07" w:rsidP="00694A07" w:rsidRDefault="00694A07" w14:paraId="17C5309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ผมรู้สึกไม่สบายใจเมื่อมีความคิดที่ไม่เชื่อเข้ามาในใจ </w:t>
      </w:r>
    </w:p>
    <w:p w:rsidRPr="00B536EC" w:rsidR="00694A07" w:rsidP="00694A07" w:rsidRDefault="00694A07" w14:paraId="02E6B63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การที่คุณรู้สึกกังวลกับความคิดเหล่านั้นและไม่ยอมรับมัน หมายความว่าความคิดเหล่านี้มาจากผู้ร้าย บางครั้งพระเจ้าทรงอนุญาตให้เรามีความคิดที่สงสัยหรือไม่เชื่อ เพื่อทดสอบนิสัยใจคอและความจงรักภักดีของเรา แต่พระเจ้าของเราไม่ใช่ตำนาน เหมือนตำนานของซีอุส อพอลโล และอื่นๆ ความเชื่อของเราเป็นความจริงและมีชีวิตชีวา เรามี </w:t>
      </w:r>
      <w:r w:rsidRPr="00B536EC">
        <w:rPr>
          <w:sz w:val="24"/>
          <w:lang w:val="ru-RU"/>
        </w:rPr>
        <w:t xml:space="preserve">‘กลุ่มพยาน’ ดังที่อัครทูตเปาโลได้เขียนไว้</w:t>
      </w:r>
      <w:r>
        <w:rPr>
          <w:rStyle w:val="FootnoteReference"/>
          <w:sz w:val="24"/>
          <w:lang w:val="ru-RU"/>
        </w:rPr>
        <w:footnoteReference w:id="211"/>
      </w:r>
      <w:r w:rsidRPr="00B536EC">
        <w:rPr>
          <w:sz w:val="24"/>
          <w:lang w:val="ru-RU"/>
        </w:rPr>
        <w:t xml:space="preserve"> ผู้คนเหล่านี้ได้รู้จักพระคริสต์ มีประสบการณ์ส่วนตัวในการร่วมสามัคคีกับพระองค์ และได้สละชีวิตตนเองเพื่อพระองค์ และในยุคสมัยของเราเอง ก็มีผู้คนที่อุทิศชีวิตให้พระเจ้า และกำลังสัมผัสถึงสภาวะแห่งสวรรค์ พวกเขารักษาความสัมพันธ์กับเหล่าทูตสวรรค์ นักบุญ และแม้กระทั่งกับพระคริสต์และพระมารดาของพระเจ้า ผมจะเล่าให้ฟังเล็กน้อยเกี่ยวกับตัวผมเองด้วย เพื่อช่วยคุณ ท่านจะเห็นว่า ผมเองก็ </w:t>
      </w:r>
      <w:r w:rsidRPr="00B536EC">
        <w:rPr>
          <w:sz w:val="24"/>
          <w:lang w:val="ru-RU"/>
        </w:rPr>
        <w:t xml:space="preserve">‘ให้เลือด’ — คือแบ่งปันประสบการณ์บางอย่างเพื่อช่วยผู้อื่น เมื่อเห็นว่าความรู้ที่คนสะสมไว้ทำให้ความเชื่อของพวกเขาลดลง ผมจึงต้องการเสริมสร้างความเชื่อนั้น โดยเล่าเรื่องราวบางอย่างจากโลกแห่งความเชื่อ </w:t>
      </w:r>
    </w:p>
    <w:p w:rsidRPr="00B02CFE" w:rsidR="00694A07" w:rsidP="00694A07" w:rsidRDefault="00694A07" w14:paraId="67E8A11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เมื่อฉันยังเป็นเด็ก เราอาศัยอยู่ที่โคนิตซา หลังจากอ่านชีวประวัติของนักบุญมากมาย ฉันก็ให้เด็กๆ คนอื่นอ่านด้วย หรือฉันจะรวมเด็กชายมาอ่านร่วมกัน ฉันรู้สึกทึ่งกับความเคร่งครัดในการถือศีลอดของนักบุญ และพยายามเลียนแบบพวกเขา จากการถือศีลอด คอของฉันจึงบางลงจนเหมือนก้านเชอร์รี่ เด็กชายทั้งหลายก็ล้อเลียนผมว่า: </w:t>
      </w:r>
      <w:r w:rsidRPr="00B536EC">
        <w:rPr>
          <w:sz w:val="24"/>
          <w:lang w:val="ru-RU"/>
        </w:rPr>
        <w:t xml:space="preserve">‘หัวคุณจะหลุดออกแล้ว!’ สิ่งที่ผมต้องผ่านในช่วงนั้น… ก็ช่างมันเถอะ นอกจากนี้ พี่ชายผม เมื่อเห็นว่าผมเริ่มป่วยเพราะการอดอาหาร และกลัวว่าผมจะเรียนไม่จบ ก็มักจะเอาหนังสือเล่มเล็ก ๆ ที่มีเรื่องราวชีวิตของนักบุญที่ผมกำลังอ่านไปเก็บไว้ หลังจากนั้น ผมก็ซ่อนหนังสือเหล่านั้นไว้ในป่า ในโบสถ์ของนักบุญบาร์บารา ผมจะแอบเข้าไปอ่านที่นั่น วันหนึ่ง เพื่อนบ้านของเราชื่อคอสตาส พูดกับพี่ชายผมว่า: </w:t>
      </w:r>
      <w:r w:rsidRPr="00B536EC">
        <w:rPr>
          <w:sz w:val="24"/>
          <w:lang w:val="ru-RU"/>
        </w:rPr>
        <w:t xml:space="preserve">‘ผมจะสั่งสอนเขาให้รู้เรื่อง ผมจะทำให้เขาทิ้งหนังสือที่กำลังอ่านอยู่ และเลิกการอดอาหารและการสวดมนต์ด้วย’ แล้วเขาก็ตามหาผมจนเจอ (ตอนนั้นผมอายุประมาณสิบห้าปี) และเริ่มเล่าให้ผมฟังเกี่ยวกับทฤษฎีของดาร์วิน เขาพูดไม่หยุดจนทำให้ผมสับสนไปหมด ด้วยหัวที่หมุนติ้ว ผมจึงตรงไปยังป่า ไปยังโบสถ์น้อยของนักบุญบาร์บารา เมื่อเข้าไปข้างใน ฉันก็เริ่มวิงวอนพระคริสต์ว่า: </w:t>
      </w:r>
      <w:r w:rsidRPr="00B536EC">
        <w:rPr>
          <w:sz w:val="24"/>
          <w:lang w:val="ru-RU"/>
        </w:rPr>
        <w:t xml:space="preserve">‘พระคริสต์ของข้า หากพระองค์มีอยู่ โปรดแสดงพระองค์ให้ข้าเห็น!’ ฉันพูดซ้ำคำนี้อยู่นาน และก้มศีรษะลงไม่หยุด เป็นช่วงฤดูร้อน เหงื่อไหลเป็นสาย ฉันเปียกโชกไปทั้งตัวและเหนื่อยล้าจนหมดแรง แต่ฉันไม่เห็นและไม่ได้ยินอะไรเลย ดังนั้นจึงปรากฏว่าแม้แต่พระเจ้าก็ไม่ได้ช่วยฉัน — ไม่แม้แต่สัญญาณเล็กน้อยที่สุด ไม่แม้แต่เสียงเคาะหรือเงา — เพราะท้ายที่สุดแล้ว ฉันก็แค่เด็กคนหนึ่ง เมื่อมองสิ่งที่เกิดขึ้นจากมุมมองของมนุษย์หรือผ่านเลนส์ของตรรกะ คนอาจร้องขึ้นว่า: </w:t>
      </w:r>
      <w:r w:rsidRPr="00B536EC">
        <w:rPr>
          <w:sz w:val="24"/>
          <w:lang w:val="ru-RU"/>
        </w:rPr>
        <w:t xml:space="preserve">‘พระเจ้าข้า เขาช่างน่าสงสารเหลือเกิน ชายผู้น่าเวทนานี้!’ ตั้งแต่อายุสิบเอ็ดปี เขาก็เริ่มปีนหน้าผามาแล้ว เขาทุ่มเทอย่างเต็มที่ และตอนนี้เขากำลังเผชิญกับวิกฤต พวกเขาได้ปลูกฝังทฤษฎีไร้สาระไว้ในหัวเขา พี่ชายของเขาก็สร้างอุปสรรคขวางทางเขาที่บ้าน จนเขาต้องวิ่งหนีเข้าไปในป่าเพื่อขอความช่วยเหลือจากท่าน!” แต่ไม่มีคำตอบใดทั้งสิ้น: ไม่มีอะไร ไม่มีอะไร ไม่มีอะไร!!! เมื่อเหนื่อยล้าจากการก้มหัวคำนับหลายครั้ง ฉันก็นั่งลง </w:t>
      </w:r>
      <w:r w:rsidRPr="00B536EC">
        <w:rPr>
          <w:sz w:val="24"/>
          <w:lang w:val="ru-RU"/>
        </w:rPr>
        <w:t xml:space="preserve">“ได้矣” ฉันคิดในใจ “แล้วคอสตาสพูดอะไรกับฉันเมื่อฉันถามเขาว่าเขาคิดอย่างไรเกี่ยวกับพระคริสต์?” </w:t>
      </w:r>
      <w:r w:rsidRPr="00B536EC">
        <w:rPr>
          <w:sz w:val="24"/>
          <w:lang w:val="ru-RU"/>
        </w:rPr>
        <w:t xml:space="preserve">“ท่านคือมนุษย์ที่ใจดีที่สุดและยุติธรรมที่สุด” เขาตอบ ‘ด้วยคำสอนเรื่องความยุติธรรมของพระองค์ พระองค์ได้คุกคามผลประโยชน์ของพวกฟาริสี และด้วยความอิจฉา พวกเขาก็ตรึงพระองค์บนไม้กางเขน’ แล้วฉันก็ตัดสินใจ: </w:t>
      </w:r>
      <w:r w:rsidRPr="00B536EC">
        <w:rPr>
          <w:sz w:val="24"/>
          <w:lang w:val="ru-RU"/>
        </w:rPr>
        <w:t xml:space="preserve">‘เพราะพระคริสต์เป็นมนุษย์ที่ใจดีและยุติธรรมที่สุด เพราะไม่เคยมีใครเหมือนพระองค์ เพราะคนชั่วได้ประหารพระองค์ด้วยความอิจฉาและความมุ่งร้าย ดังนั้น เพื่อมนุษย์ผู้นี้ จึงคุ้มค่าที่จะทำมากกว่าที่ฉันได้ทำมา ‘แม้จะต้องตายเพื่อพระองค์ก็คุ้มค่า’ ทันทีที่ฉันตัดสินใจเช่นนี้ พระคริสต์ก็ปรากฏตัวขึ้น พระองค์ปรากฏท่ามกลางแสงสว่างอันเจิดจ้า โบสถ์เล็กๆ นั้นถูกอาบด้วยรัศมี และพระองค์ตรัสกับฉันว่า: </w:t>
      </w:r>
      <w:r w:rsidRPr="00B536EC">
        <w:rPr>
          <w:i/>
          <w:iCs/>
          <w:sz w:val="24"/>
          <w:lang w:val="ru-RU"/>
        </w:rPr>
        <w:t xml:space="preserve">‘เราคือความฟื้นคืนชีพและชีวิต ผู้ใดที่เชื่อในเรา แม้จะตายไป </w:t>
      </w:r>
      <w:r w:rsidRPr="00B536EC">
        <w:rPr>
          <w:i/>
          <w:iCs/>
          <w:sz w:val="24"/>
          <w:lang w:val="ru-RU"/>
        </w:rPr>
        <w:t xml:space="preserve">ก็จะยังมีชีวิตอยู่’</w:t>
      </w:r>
      <w:r>
        <w:rPr>
          <w:rStyle w:val="FootnoteReference"/>
          <w:i/>
          <w:iCs/>
          <w:sz w:val="24"/>
          <w:lang w:val="ru-RU"/>
        </w:rPr>
        <w:footnoteReference w:id="212"/>
      </w:r>
      <w:r w:rsidRPr="00B536EC">
        <w:rPr>
          <w:sz w:val="24"/>
          <w:lang w:val="ru-RU"/>
        </w:rPr>
        <w:t xml:space="preserve"> ในมือข้างหนึ่ง พระองค์ถือพระคัมภีร์ที่เปิดอยู่ ซึ่งฉันได้อ่านคำพูดเหล่านั้นเอง การเปลี่ยนแปลงภายในตัวฉันเกิดขึ้นอย่างลึกซึ้ง จนฉันพูดซ้ำไปซ้ำมาไม่หยุด: </w:t>
      </w:r>
      <w:r w:rsidRPr="00B536EC">
        <w:rPr>
          <w:sz w:val="24"/>
          <w:lang w:val="ru-RU"/>
        </w:rPr>
        <w:t xml:space="preserve">“มาสิ คอสตาส มาที่นี่เดี๋ยวนี้ มาคุยกันอย่างจริงจัง: พระเจ้ามีอยู่จริงหรือไม่!” คุณเห็นไหมครับ พระคริสต์ เพื่อที่จะเปิดเผยพระองค์ให้ฉันเห็น ได้รอคอยการตัดสินใจที่จริงใจจากตัวฉันเอง หากพระองค์ต้องการการตัดสินใจที่จริงใจจากเด็ก แล้วพระองค์จะต้องการมันจากผู้ใหญ่มากเพียงใด? </w:t>
      </w:r>
    </w:p>
    <w:p w:rsidRPr="00B536EC" w:rsidR="00694A07" w:rsidP="00694A07" w:rsidRDefault="00694A07" w14:paraId="6278AB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มีบางคนครับ เกโรนดา ที่ตั้งข้อสงสัยต่อพระประสงค์ของพระเจ้าทั้งหมด </w:t>
      </w:r>
    </w:p>
    <w:p w:rsidRPr="00B536EC" w:rsidR="00694A07" w:rsidP="00694A07" w:rsidRDefault="00694A07" w14:paraId="4A5EDEC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แต่ใครจะมองเรื่องราวทั้งหมดเกี่ยวกับพระคริสต์เป็นเรื่องเล่าในนิทานได้ล่ะ? และความจริงที่ว่าผู้เผยพระวจนะ ซึ่งใช้ชีวิตอยู่ก่อนพระองค์เจ็ดร้อยปี และกล่าวถึงพระองค์อย่างละเอียดลออ ได้เขียนเกี่ยวกับพระคริสต์ไว้ ไม่ทำให้คนเหล่านี้ต้องหยุดคิดบ้างหรือ? พันธสัญญาเดิมยังระบุอย่างชัดเจนถึงจำนวนเงินที่พระคริสต์จะถูกทรยศด้วย</w:t>
      </w:r>
      <w:r>
        <w:rPr>
          <w:rStyle w:val="FootnoteReference"/>
          <w:sz w:val="24"/>
          <w:lang w:val="ru-RU"/>
        </w:rPr>
        <w:footnoteReference w:id="213"/>
      </w:r>
      <w:r w:rsidRPr="00B536EC">
        <w:rPr>
          <w:sz w:val="24"/>
          <w:lang w:val="ru-RU"/>
        </w:rPr>
        <w:t xml:space="preserve"> และว่าชาวยิวจะไม่วางเงินนี้ไว้ในคลังของวิหาร เพราะมันจะเป็นราคาของเลือด แต่จะใช้มันเพื่อซื้อที่ดินสำหรับฝังศพคนต่างชาติ</w:t>
      </w:r>
      <w:r>
        <w:rPr>
          <w:rStyle w:val="FootnoteReference"/>
          <w:sz w:val="24"/>
          <w:lang w:val="ru-RU"/>
        </w:rPr>
        <w:footnoteReference w:id="214"/>
      </w:r>
      <w:r w:rsidRPr="00B536EC">
        <w:rPr>
          <w:sz w:val="24"/>
          <w:lang w:val="ru-RU"/>
        </w:rPr>
        <w:t xml:space="preserve"> สิ่งที่เศคาริยาห์และผู้เผยพระวจนะท่านอื่น ๆ ได้พยากรณ์ไว้ได้สำเร็จแล้ว ทุกอย่างชัดเจนมาก! รายละเอียดแม่นยำมาก! พระคัมภีร์ศักดิ์สิทธิ์ยังกล่าวถึงสิ่งที่จะเกิดขึ้นกับเสื้อผ้าของพระคริสต์ด้วย</w:t>
      </w:r>
      <w:r>
        <w:rPr>
          <w:rStyle w:val="FootnoteReference"/>
          <w:sz w:val="24"/>
          <w:lang w:val="ru-RU"/>
        </w:rPr>
        <w:footnoteReference w:id="215"/>
      </w:r>
      <w:r w:rsidRPr="00B536EC">
        <w:rPr>
          <w:sz w:val="24"/>
          <w:lang w:val="ru-RU"/>
        </w:rPr>
        <w:t xml:space="preserve"> และทั้งหมดนี้ถูกพยากรณ์ไว้หลายปีก่อนการประสูติของพระองค์ แล้ว [หลังจากทั้งหมดนี้] ฉันจะมีความคิดที่ไม่เชื่อได้อย่างไร? และจากนั้นเราเห็นอัครทูตเปาโล เขาเคยเป็นผู้ข่มเหงคริสตชน และกำลังเดินทางไปดามัสกัสเพื่อจุดประสงค์นั้นเอง ระหว่างทาง พระเจ้าได้ปรากฏตัวแก่เขาและตรัสว่า: </w:t>
      </w:r>
      <w:r w:rsidRPr="00B536EC">
        <w:rPr>
          <w:i/>
          <w:iCs/>
          <w:sz w:val="24"/>
          <w:lang w:val="ru-RU"/>
        </w:rPr>
        <w:t xml:space="preserve">“ซาอูล ซาอูล ทำไมเจ้าจึงข่มเหงเรา?</w:t>
      </w:r>
      <w:r w:rsidRPr="00B536EC">
        <w:rPr>
          <w:sz w:val="24"/>
          <w:lang w:val="ru-RU"/>
        </w:rPr>
        <w:t xml:space="preserve">”</w:t>
      </w:r>
      <w:r>
        <w:rPr>
          <w:rStyle w:val="FootnoteReference"/>
          <w:sz w:val="24"/>
          <w:lang w:val="ru-RU"/>
        </w:rPr>
        <w:footnoteReference w:id="216"/>
      </w:r>
      <w:r w:rsidRPr="00B536EC">
        <w:rPr>
          <w:sz w:val="24"/>
          <w:lang w:val="ru-RU"/>
        </w:rPr>
        <w:t xml:space="preserve"> — </w:t>
      </w:r>
      <w:r w:rsidRPr="00B536EC">
        <w:rPr>
          <w:sz w:val="24"/>
          <w:lang w:val="ru-RU"/>
        </w:rPr>
        <w:t xml:space="preserve">“พระองค์คือใคร พระเจ้า?” — ซาอูลถาม </w:t>
      </w:r>
      <w:r w:rsidRPr="00B536EC">
        <w:rPr>
          <w:sz w:val="24"/>
          <w:lang w:val="ru-RU"/>
        </w:rPr>
        <w:t xml:space="preserve">“เราคือพระคริสต์ ผู้ที่เจ้ากำลังข่มเหงอยู่” — พระเจ้าตรัสตอบเขา จากนั้นพระคริสต์ได้ส่งข่าวไปยังอานาเนีย และเขาได้บัพติศมา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ผู้เคยเป็นผู้ข่มเหงนั้น! และอัครทูตเปาโลต้องทนทุกข์ทรมานมากเพียงใดหลังจากนั้น เขาได้ทำวีรกรรมอันกล้าหาญมากมายเพียงใด ในการประกาศพระกิตติคุณแก่ทุกชนชาติ! แล้วก็มีผู้พลีชีพอีก 11 ล้านคน! อะไรกัน? พวกเขาทั้งหมดเสียสติไปหรือ? ใครจะลืมเรื่องทั้งหมดนี้ได้? ใครที่อ่านพระกิตติคุณแม้เพียงเล็กน้อย จะไม่เชื่อได้หรือ? หากพระกิตติคุณมีรายละเอียดเพิ่มเติมอีกสักหน่อย ก็จะช่วยทุกคนให้เชื่อได้มากทีเดียว แต่พระเจ้าได้ตั้งใจไม่ให้สิ่งนี้เกิดขึ้น เพื่อที่จะคัดกรองผู้คน ให้เห็นชัดเจนว่าใครรักพระองค์ ใครยอมเสียสละตนเองเพื่อพระองค์ โดยไม่คาดหวังปาฏิหาริย์หรือสิ่งใดทำนองนั้น ผมคิดว่าไม่ว่าผู้เคร่งศาสนาจะได้ยินคำหมิ่นประมาทใด ๆ ก็ตาม มันจะไม่ส่งผลกระทบต่อเขา ไม่มีอิทธิพลใด ๆ ต่อเขา </w:t>
      </w:r>
    </w:p>
    <w:p w:rsidRPr="00B536EC" w:rsidR="00694A07" w:rsidP="00694A07" w:rsidRDefault="00694A07" w14:paraId="3495EE8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คนต้องเชื่อในพระเจ้าด้วยใจที่จริงใจ แทนที่จะเรียกร้องให้มีการอัศจรรย์เพื่อจะเชื่อ คุณรู้ไหมว่าผมรู้สึกไม่พอใจแค่ไหนเมื่อผู้ใหญ่มาหาผมและบอกว่าพวกเขาต้องการเห็นการอัศจรรย์บางอย่างเพื่อจะเชื่อ? หากพวกเขาเป็นเด็ก ก็อาจมีข้อแก้ตัวได้บ้างเพราะอายุ </w:t>
      </w:r>
    </w:p>
    <w:p w:rsidRPr="00B536EC" w:rsidR="00694A07" w:rsidP="00694A07" w:rsidRDefault="00694A07" w14:paraId="76EBC6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แต่การพูดว่า </w:t>
      </w:r>
      <w:r w:rsidRPr="00B536EC">
        <w:rPr>
          <w:sz w:val="24"/>
          <w:lang w:val="ru-RU"/>
        </w:rPr>
        <w:t xml:space="preserve">‘เพื่อจะเชื่อ ฉันต้องเห็นอะไรสักอย่าง’ ในขณะที่ตัวเองยังไม่เคยทำอะไรเพื่อพระคริสต์เลย—นั่นคือข้อแก้ตัวที่ไร้ค่ามาก! แม้พวกเขาจะได้เห็นปาฏิหาริย์จริง ๆ มันจะมีประโยชน์อะไรกับพวกเขาบ้าง? พวกเขาจะอธิบายมันว่าเป็นเวทมนตร์หรือสิ่งใดที่คล้ายคลึงกัน </w:t>
      </w:r>
    </w:p>
    <w:p w:rsidRPr="00E24DB9" w:rsidR="00694A07" w:rsidP="00694A07" w:rsidRDefault="00694A07" w14:paraId="4E1C6562" w14:textId="77777777">
      <w:pPr>
        <w:rPr>
          <w:lang w:val="ru-RU"/>
        </w:rPr>
      </w:pPr>
    </w:p>
    <w:p w:rsidRPr="009932F6" w:rsidR="00694A07" w:rsidP="00694A07" w:rsidRDefault="00694A07" w14:paraId="326A3D70" w14:textId="77777777">
      <w:pPr>
        <w:pStyle w:val="Heading4"/>
        <w:rPr>
          <w:lang w:val="ru-RU"/>
        </w:rPr>
      </w:pPr>
      <w:bookmarkStart w:name="_Toc196400560" w:id="330"/>
      <w:bookmarkStart w:name="_Toc196894856" w:id="331"/>
      <w:bookmarkStart w:name="_Toc196897780" w:id="332"/>
      <w:r w:rsidRPr="009932F6">
        <w:rPr>
          <w:i/>
          <w:iCs/>
          <w:lang w:val="ru-RU"/>
        </w:rPr>
        <w:t xml:space="preserve">“โปรดเพิ่มความเชื่อ</w:t>
      </w:r>
      <w:r w:rsidRPr="009932F6">
        <w:rPr>
          <w:i/>
          <w:iCs/>
          <w:lang w:val="ru-RU"/>
        </w:rPr>
        <w:t xml:space="preserve">ของเรา</w:t>
      </w:r>
      <w:r>
        <w:rPr>
          <w:i/>
          <w:iCs/>
          <w:lang w:val="ru-RU"/>
        </w:rPr>
        <w:t xml:space="preserve">”</w:t>
      </w:r>
      <w:bookmarkEnd w:id="330"/>
      <w:r>
        <w:rPr>
          <w:rStyle w:val="FootnoteReference"/>
          <w:i/>
          <w:iCs/>
          <w:lang w:val="ru-RU"/>
        </w:rPr>
        <w:footnoteReference w:id="217"/>
      </w:r>
      <w:bookmarkEnd w:id="331"/>
      <w:bookmarkEnd w:id="332"/>
    </w:p>
    <w:p w:rsidRPr="00B536EC" w:rsidR="00694A07" w:rsidP="00694A07" w:rsidRDefault="00694A07" w14:paraId="30C3CD8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ทำไมนักบุญบางคน ทั้งในสมัยโบราณและสมัยใหม่ จึงรู้ได้ว่าเมื่อใดชั่วโมงสุดท้ายของพวกเขาจะมาถึง หรือเมื่อใดเหตุการณ์บางอย่างจะเกิดขึ้น? </w:t>
      </w:r>
    </w:p>
    <w:p w:rsidRPr="00B536EC" w:rsidR="00694A07" w:rsidP="00694A07" w:rsidRDefault="00694A07" w14:paraId="62B1683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พวกเขามีลักษณะเด่นด้วยความรักอันยิ่งใหญ่ ความเรียบง่ายที่ลึกซึ้ง ความถ่อมตัว และความเชื่อ พวกเขาไม่ยอมให้เหตุผล—ซึ่งทำลายความเชื่อ—เข้ามาแทรกแซงชีวิตของพวกเขา ความเชื่อเป็นสิ่งที่ยิ่งใหญ่! คุณเห็นไหม แม้แต่ผู้อัครสาวกเปโตรก็เดินบนคลื่นด้วยศรัทธา</w:t>
      </w:r>
      <w:r>
        <w:rPr>
          <w:rStyle w:val="FootnoteReference"/>
          <w:sz w:val="24"/>
          <w:lang w:val="ru-RU"/>
        </w:rPr>
        <w:footnoteReference w:id="218"/>
      </w:r>
      <w:r w:rsidRPr="00B536EC">
        <w:rPr>
          <w:sz w:val="24"/>
          <w:lang w:val="ru-RU"/>
        </w:rPr>
        <w:t xml:space="preserve"> แต่ทันทีที่เหตุผลเข้ามาแทรกแซง เขาก็เริ่มจมลง ผมเคยเล่าให้ท่านฟังเกี่ยวกับพระพ่อ Charalampios</w:t>
      </w:r>
      <w:r>
        <w:rPr>
          <w:rStyle w:val="FootnoteReference"/>
          <w:sz w:val="24"/>
          <w:lang w:val="ru-RU"/>
        </w:rPr>
        <w:footnoteReference w:id="219"/>
      </w:r>
      <w:r w:rsidRPr="00B536EC">
        <w:rPr>
          <w:sz w:val="24"/>
          <w:lang w:val="ru-RU"/>
        </w:rPr>
        <w:t xml:space="preserve"> ที่เคยอาศัยอยู่ที่วัด Kutlumush เมื่อไม่นานมานี้หรือไม่? ท่านเป็นพระภิกษุที่เรียบง่าย ทำงานหนัก และเปี่ยมด้วยจิตวิญญาณ เมื่อท่านแก่ตัวลง โรคไข้หวัดรุนแรงทำให้ท่านต้องนอนติดเตียง แพทย์บอกชุมชนนักบวชให้อยู่ข้างท่านตลอดเวลา เพราะท่านเหลือเวลาอีกไม่มากแล้วที่จะมีชีวิตอยู่ พระพ่อชาราลัมปิออส เมื่อได้ยินคำนี้จากใต้ผ้าห่ม ก็ตอบว่า: </w:t>
      </w:r>
      <w:r w:rsidRPr="00B536EC">
        <w:rPr>
          <w:sz w:val="24"/>
          <w:lang w:val="ru-RU"/>
        </w:rPr>
        <w:t xml:space="preserve">‘คุณกำลังพูดอะไรกันแน่? </w:t>
      </w:r>
      <w:r w:rsidRPr="00B536EC">
        <w:rPr>
          <w:sz w:val="24"/>
          <w:lang w:val="ru-RU"/>
        </w:rPr>
        <w:t xml:space="preserve">ผมจะไม่ตาย</w:t>
      </w:r>
      <w:r w:rsidRPr="00B536EC">
        <w:rPr>
          <w:sz w:val="24"/>
          <w:lang w:val="ru-RU"/>
        </w:rPr>
        <w:t xml:space="preserve">จนกว่าวันอีสเตอร์จะมาถึง และผมจะกล่าวว่า </w:t>
      </w:r>
      <w:r w:rsidRPr="00B536EC">
        <w:rPr>
          <w:sz w:val="24"/>
          <w:lang w:val="ru-RU"/>
        </w:rPr>
        <w:t xml:space="preserve">“พระคริสต์ทรงฟื้นคืนพระชนม์แล้ว”’ และจริงตามนั้น เกือบสองเดือนผ่านไป วันอีสเตอร์มาถึง ท่านกล่าวว่า </w:t>
      </w:r>
      <w:r w:rsidRPr="00B536EC">
        <w:rPr>
          <w:sz w:val="24"/>
          <w:lang w:val="ru-RU"/>
        </w:rPr>
        <w:t xml:space="preserve">“พระคริสต์ทรงฟื้นคืนพระชนม์แล้ว” รับศีลมหาสนิท และจากไปอย่างสงบ พระผู้อาวุโสผู้เรียบง่ายและรักพระเจ้าท่านนี้ ได้กลายเป็นบุตรที่แท้จริงของพระเจ้า และร่วมกับพระเจ้า กำหนดวันแห่งความตายของตนเอง! </w:t>
      </w:r>
    </w:p>
    <w:p w:rsidRPr="00B536EC" w:rsidR="00694A07" w:rsidP="00694A07" w:rsidRDefault="00694A07" w14:paraId="4AF82F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ความเชื่อถูกเสริมสร้างอย่างไร? </w:t>
      </w:r>
    </w:p>
    <w:p w:rsidRPr="00B536EC" w:rsidR="00694A07" w:rsidP="00694A07" w:rsidRDefault="00694A07" w14:paraId="2E5322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ความเชื่อจะได้รับการเสริมสร้างผ่านการอธิษฐาน ผู้ที่ไม่ได้ปลูกฝังความเชื่อในตัวเองตั้งแต่วัยเยาว์ แต่มีใจโน้มเอียงไปทางความเชื่อนั้น สามารถปลูกฝังความเชื่อได้ผ่านการอธิษฐาน โดยขอให้พระคริสต์เพิ่มความเชื่อให้เรา ขอให้เราขอให้พระคริสต์เพิ่มความเชื่อของเราและทำให้มันทวีคูณขึ้น อัครสาวกได้ขออะไรจากพระคริสต์? </w:t>
      </w:r>
      <w:r w:rsidRPr="00B536EC">
        <w:rPr>
          <w:i/>
          <w:iCs/>
          <w:sz w:val="24"/>
          <w:lang w:val="ru-RU"/>
        </w:rPr>
        <w:t xml:space="preserve">‘เพิ่มความเชื่อของเรา’</w:t>
      </w:r>
      <w:r w:rsidRPr="00B536EC">
        <w:rPr>
          <w:sz w:val="24"/>
          <w:lang w:val="ru-RU"/>
        </w:rPr>
        <w:t xml:space="preserve"> หากคุณกล่าวว่า </w:t>
      </w:r>
      <w:r w:rsidRPr="00B536EC">
        <w:rPr>
          <w:i/>
          <w:iCs/>
          <w:sz w:val="24"/>
          <w:lang w:val="ru-RU"/>
        </w:rPr>
        <w:t xml:space="preserve">‘โปรดประทานให้เรา’ </w:t>
      </w:r>
      <w:r w:rsidRPr="00B536EC">
        <w:rPr>
          <w:sz w:val="24"/>
          <w:lang w:val="ru-RU"/>
        </w:rPr>
        <w:t xml:space="preserve">นั่นหมายความว่าคุณกำลังมอบตัวให้พระเจ้า เพราะหากบุคคลใดไม่มอบตัวให้พระเจ้า พระเจ้าจะประทานอะไรให้เขาได้? เราขอพระเจ้าให้เพิ่มความเชื่อของเรา ไม่ใช่เพื่อที่จะทำปาฏิหาริย์ แต่เพื่อให้เรารักพระองค์มากยิ่งขึ้น </w:t>
      </w:r>
    </w:p>
    <w:p w:rsidRPr="00B536EC" w:rsidR="00694A07" w:rsidP="00694A07" w:rsidRDefault="00694A07" w14:paraId="46677FE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ทุกสิ่งล้วนมีส่วนช่วยในการเติบโตของความเชื่อในพระเจ้า: ดอกไม้ ตั๊กแตน ดาว และสายฟ้า เราเห็นสิ่งเหล่านี้ทั้งหมด แต่พวกมันไม่มีประโยชน์ต่อใครเลย เพราะเราได้รับ </w:t>
      </w:r>
      <w:r w:rsidRPr="00B536EC">
        <w:rPr>
          <w:sz w:val="24"/>
          <w:lang w:val="ru-RU"/>
        </w:rPr>
        <w:t xml:space="preserve">‘โทรเลข’ — ความคิดที่ศัตรูนำมาให้เรา ตัวอย่างเช่น หากไม่มีเกลือ ทะเลก็จะเน่าเสีย แต่หากคนที่ไม่มีความเชื่อไปวิเคราะห์น้ำทะเลในห้องทดลองของเขา เขาจะไม่ได้รับประโยชน์อะไรจากมันเลย เพราะเขายังไม่ได้ชำระล้างเกลือในใจตนเอง แต่หากใครนั้นพยายามด้วยความรักและเจตนาที่ดี แม้แต่ความไร้เหตุผลที่ใหญ่ที่สุดก็จะถูกมองในมุมมองที่ต่างออกไป ผ่านการตรัสรู้จากพระเจ้า และพวกเขาจะถวายเกียรติแด่พระเจ้า </w:t>
      </w:r>
    </w:p>
    <w:p w:rsidRPr="00E24DB9" w:rsidR="00694A07" w:rsidP="00694A07" w:rsidRDefault="00694A07" w14:paraId="0BA19376" w14:textId="77777777">
      <w:pPr>
        <w:rPr>
          <w:lang w:val="ru-RU"/>
        </w:rPr>
      </w:pPr>
    </w:p>
    <w:p w:rsidRPr="009932F6" w:rsidR="00694A07" w:rsidP="00694A07" w:rsidRDefault="00694A07" w14:paraId="50A2DC99" w14:textId="77777777">
      <w:pPr>
        <w:pStyle w:val="Heading4"/>
        <w:rPr>
          <w:lang w:val="ru-RU"/>
        </w:rPr>
      </w:pPr>
      <w:bookmarkStart w:name="_Toc196400561" w:id="333"/>
      <w:bookmarkStart w:name="_Toc196894857" w:id="334"/>
      <w:bookmarkStart w:name="_Toc196897781" w:id="335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ทุก</w:t>
      </w:r>
      <w:r w:rsidRPr="009932F6">
        <w:rPr>
          <w:lang w:val="ru-RU"/>
        </w:rPr>
        <w:t xml:space="preserve">สิ่งต้อง</w:t>
      </w:r>
      <w:r w:rsidRPr="009932F6">
        <w:rPr>
          <w:lang w:val="ru-RU"/>
        </w:rPr>
        <w:t xml:space="preserve">นำ</w:t>
      </w:r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ไปสู่</w:t>
      </w:r>
      <w:r w:rsidRPr="009932F6">
        <w:rPr>
          <w:lang w:val="ru-RU"/>
        </w:rPr>
        <w:t xml:space="preserve">พระเจ้า</w:t>
      </w:r>
      <w:bookmarkEnd w:id="333"/>
      <w:bookmarkEnd w:id="334"/>
      <w:bookmarkEnd w:id="335"/>
    </w:p>
    <w:p w:rsidRPr="00B536EC" w:rsidR="00694A07" w:rsidP="00694A07" w:rsidRDefault="00694A07" w14:paraId="12F5C5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ผู้อาวุโส ท่านได้บอกเราว่า ทุกสิ่งควรนำเราไปสู่เบื้องบน สู่พระเจ้า เราจะบรรลุสิ่งนี้ได้อย่างไร? </w:t>
      </w:r>
    </w:p>
    <w:p w:rsidRPr="00B536EC" w:rsidR="00694A07" w:rsidP="00694A07" w:rsidRDefault="00694A07" w14:paraId="79A2E8D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คุณจะบรรลุสิ่งนี้ได้โดยการรับประโยชน์จากทุกสิ่งที่คุณพบเจอ [ในเส้นทางชีวิตของคุณ] คุณรู้ไหมว่าคนจะได้รับประโยชน์ทางจิตวิญญาณและประสบการณ์ทางจิตวิญญาณอย่างไร เมื่อค้นพบความหมายทางจิตวิญญาณในทุกสิ่ง? ตัวอย่างเช่น ขณะทำงานกับซีเมนต์ คุณสามารถพบพระเจ้าได้; เมื่อสัมผัสก้อนอิฐ คุณสามารถสัมผัสพระเจ้าได้ คุณทำสิ่งหนึ่ง แล้วอีกสิ่งหนึ่ง แล้วอีกสิ่งหนึ่ง และคุณจะได้สัมผัสพระเจ้า! ใช่แล้ว สัมผัสพระเจ้าในทุกสิ่ง! หากคนใดไม่ปฏิบัติด้วยวิธีนี้ หากเขาไม่เห็นพระเจ้าในทุกสิ่ง แล้วแม้ในโบสถ์ — หากเขาถูกพาไปที่นั่น — เขาก็จะยังคงอยู่ห่างไกลจากพระองค์ ให้เขาไปร้องเพลงในคณะนักร้องประสานเสียง เขาก็จะยังคงอยู่ห่างไกลจากพระเจ้า ให้เขาอ่านหนังสือทางจิตวิญญาณ เขาก็จะยังคงอยู่ห่างไกลจากพระองค์อีกครั้ง ไม่ว่าคุณจะมอบหมายงานทางจิตวิญญาณใดให้เขา มันก็จะไม่ทำให้เขาเข้าใกล้พระเจ้าได้ </w:t>
      </w:r>
    </w:p>
    <w:p w:rsidRPr="00B536EC" w:rsidR="00694A07" w:rsidP="00694A07" w:rsidRDefault="00694A07" w14:paraId="79CC6E6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ทุกคน จากทุกสิ่งที่เห็น ไม่ว่าทำอะไร — ไม่ว่าจะเป็นการเย็บผ้าหรือการปักผ้า — ต้องได้รับประโยชน์ทางจิตวิญญาณ เห็นดอกไม้บ้างไหม? คุณได้เห็นพระเจ้าแล้ว! เห็นหมูบ้างไหม? ใช่ พี่น้องของฉัน คุณได้เห็นพระเจ้าอีกครั้งแล้ว! คุณอาจถามว่า: </w:t>
      </w:r>
      <w:r w:rsidRPr="00B536EC">
        <w:rPr>
          <w:sz w:val="24"/>
          <w:lang w:val="ru-RU"/>
        </w:rPr>
        <w:t xml:space="preserve">‘แล้วอย่างไรล่ะ? ฉันสามารถเห็นพระเจ้าได้แม้ผ่านตัวหมูได้หรือ?’ ใช่ครับ ผ่านตัวหมู ดูสิว่าพระเจ้าได้สร้างมันมาอย่างไร! พระเจ้าให้มันมีจมูก — เพื่อขุดดินและหาหัวพืชด้วยการสัมผัส จมูกของมันถูกสร้างมาอย่างที่มันไม่หวั่นไหวต่อเศษเหล็กที่คม กระจก หนาม และสิ่งต่างๆ ที่คล้ายกัน ไม่ใช่เพียงเมื่อเราเห็นดอกไม้ที่สวยงามและหอมกรุ่นเท่านั้นที่เราควรกล่าวว่า </w:t>
      </w:r>
      <w:r w:rsidRPr="00B536EC">
        <w:rPr>
          <w:sz w:val="24"/>
          <w:lang w:val="ru-RU"/>
        </w:rPr>
        <w:t xml:space="preserve">‘พระเจ้าทรงสร้างสิ่งนี้อย่างชาญฉลาดเพียงใด!’ แต่เมื่อเราเห็นหมู เราก็ต้องเห็นพระเจ้าอยู่ในนั้นด้วย! และยิ่งไปกว่านั้น เราควรคิดถึงความจริงที่ว่า พระเจ้าอาจสร้างเราให้เป็นหมูได้ แต่กลับสร้างเราให้เป็นมนุษย์! สิ่งนี้ดูแปลกสำหรับคุณหรือไม่? อะไรกัน พระเจ้าไม่สามารถสร้างเราให้เป็นหมูได้หรือ? นักล่ามักทำให้หมูป่าได้รับบาดเจ็บ แต่บ่อยครั้งก็หาตัวสัตว์ที่บาดเจ็บนั้นไม่เจอ แล้วสัตว์นักล่าอื่น ๆ ก็มาและกินหมูป่าที่น่าสงสารนั้นทั้งเป็น โดยไม่ได้รับการรักษา หมูป่าจึงต้องทนทุกข์ทรมาน ทั้งที่มันไม่ได้ทำอะไรผิดต่อผู้สร้างของมันเลย ส่วนมนุษย์นั้นได้ทำร้าย และยังคงทำร้าย ผู้สร้างของตนอยู่เสมอ และมักประพฤติตนอย่างไม่รู้จักบุญคุณ นั่นคือเหตุผลที่ผมบอกให้คุณมีท่าทีทางจิตวิญญาณที่ถูกต้อง พระเจ้าได้จัดสรรทุกสิ่งไว้อย่างดีเพียงใด! และดูสัตว์ทั้งหลายสิ: พระเจ้าทรงประทานกำลังให้พวกมันมากเพียงใด! แพทย์กล่าวว่า เพื่อมีกล้ามเนื้อที่แข็งแรง ต้องกินเนื้อสัตว์ แต่ดูวัวสิ: สัตว์น่าสงสารเหล่านี้กินหญ้า แต่กล้ามเนื้อของพวกมันกลับแข็งแกร่งเพียงใด! คุณไม่เห็นพระเจ้าในสิ่งนี้หรือ? นั่นคือ พระเจ้าประทานกำลังให้พวกมันผ่านหญ้าที่พวกมันกินเท่านั้น แล้วพระองค์จะประทานให้มนุษย์มากเพียงใด! คุณเข้าใจเรื่องนี้หรือไม่? </w:t>
      </w:r>
    </w:p>
    <w:p w:rsidRPr="00B536EC" w:rsidR="00694A07" w:rsidP="00694A07" w:rsidRDefault="00694A07" w14:paraId="32B54D7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หากใครพัฒนาตนเองด้วยวิธีนี้ เขาจะถึงขั้นที่ไม่ได้ประโยชน์เพียงจากนักบุญเท่านั้น แต่ยังได้ประโยชน์จากผู้ทำบาปด้วย ผู้ศักดิ์สิทธิ์เสริมสร้างเราผ่านแบบอย่างอันศักดิ์สิทธิ์ของเขา ส่วนผู้มีบาปช่วยยับยั้ง ควบคุม และป้องกันเราไม่ให้ตกต่ำผ่านแบบอย่างการล้มเหลวของเขา [และเราจึงหลีกเลี่ยงการกระทำบาป] ไม่ใช่เพื่อไม่ให้ถูกมองว่าล้มเหลวในสายตาผู้อื่น แต่เพื่อไม่ให้ทำให้พระเจ้าเสียพระทัย </w:t>
      </w:r>
    </w:p>
    <w:p w:rsidRPr="00E24DB9" w:rsidR="00694A07" w:rsidP="00694A07" w:rsidRDefault="00694A07" w14:paraId="7069065F" w14:textId="77777777">
      <w:pPr>
        <w:rPr>
          <w:lang w:val="ru-RU"/>
        </w:rPr>
      </w:pPr>
    </w:p>
    <w:p w:rsidRPr="009932F6" w:rsidR="00694A07" w:rsidP="00694A07" w:rsidRDefault="00694A07" w14:paraId="0826634D" w14:textId="77777777">
      <w:pPr>
        <w:pStyle w:val="Heading4"/>
        <w:rPr>
          <w:lang w:val="ru-RU"/>
        </w:rPr>
      </w:pPr>
      <w:bookmarkStart w:name="_Toc196400562" w:id="336"/>
      <w:bookmarkStart w:name="_Toc196894858" w:id="337"/>
      <w:bookmarkStart w:name="_Toc196897782" w:id="338"/>
      <w:r w:rsidRPr="009932F6">
        <w:rPr>
          <w:lang w:val="ru-RU"/>
        </w:rPr>
        <w:t xml:space="preserve">พลัง</w:t>
      </w:r>
      <w:r w:rsidRPr="009932F6">
        <w:rPr>
          <w:lang w:val="ru-RU"/>
        </w:rPr>
        <w:t xml:space="preserve">แห่งความเชื่อ</w:t>
      </w:r>
      <w:bookmarkEnd w:id="336"/>
      <w:bookmarkEnd w:id="337"/>
      <w:bookmarkEnd w:id="338"/>
    </w:p>
    <w:p w:rsidRPr="00B536EC" w:rsidR="00694A07" w:rsidP="00694A07" w:rsidRDefault="00694A07" w14:paraId="43BC2CF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ตราประทับของลูกแกะคืออะไร? </w:t>
      </w:r>
    </w:p>
    <w:p w:rsidRPr="00B536EC" w:rsidR="00694A07" w:rsidP="00694A07" w:rsidRDefault="00694A07" w14:paraId="25157E6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ลูกแกะคือใคร? </w:t>
      </w:r>
    </w:p>
    <w:p w:rsidRPr="00B536EC" w:rsidR="00694A07" w:rsidP="00694A07" w:rsidRDefault="00694A07" w14:paraId="449E451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พระคริสต์ </w:t>
      </w:r>
    </w:p>
    <w:p w:rsidRPr="00B536EC" w:rsidR="00694A07" w:rsidP="00694A07" w:rsidRDefault="00694A07" w14:paraId="06CDC59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 พระคริสต์มีตราประทับแบบใด? ในพิธีบัพติศมา พระสงฆ์จะเจิมหน้าผากของคริสตชนด้วยน้ำมันศักดิ์สิทธิ์เป็นรูปกางเขน พร้อมกล่าวว่า: </w:t>
      </w:r>
      <w:r w:rsidRPr="00B536EC">
        <w:rPr>
          <w:sz w:val="24"/>
          <w:lang w:val="ru-RU"/>
        </w:rPr>
        <w:t xml:space="preserve">‘ตราประทับแห่งพระพรของพระวิญญาณบริสุทธิ์’ หลังจากนั้น ทุกครั้งที่คริสตชนทำเครื่องหมายกางเขน พวกเขากำลังเคารพการทนทุกข์เพื่อความรอดของพระเจ้า และเรียกพลังแห่งกางเขน ซึ่งคือพลังแห่งการสิ้นพระชนม์ของพระคริสต์บนกางเขน โดยการกล่าวว่า </w:t>
      </w:r>
      <w:r w:rsidRPr="00B536EC">
        <w:rPr>
          <w:i/>
          <w:iCs/>
          <w:sz w:val="24"/>
          <w:lang w:val="ru-RU"/>
        </w:rPr>
        <w:t xml:space="preserve">‘กางเขนของพระคริสต์ โปรดช่วยเราด้วยพลังของพระองค์’ </w:t>
      </w:r>
      <w:r w:rsidRPr="00B536EC">
        <w:rPr>
          <w:sz w:val="24"/>
          <w:lang w:val="ru-RU"/>
        </w:rPr>
        <w:t xml:space="preserve">เรากำลังเรียกพลังแห่งการเสียสละของพระเจ้าบนกางเขน นั่นคือเหตุผลที่ไม้กางเขนมีพลังอันยิ่งใหญ่ ตัวอย่างเช่น เมื่อเกิดพายุฝนฟ้าคะนอง สายฟ้าแลบวาบ และไม้กางเขนเหล็กขนาดใหญ่บนหอระฆังอาจถูกสายฟ้าฟาดได้ อย่างไรก็ตาม หากผู้เชื่อคริสต์ที่ยืนอยู่ใต้ไม้กางเขนเหล็กนี้ สวมไม้กางเขนเล็กๆ แบบนี้และกล่าวว่า </w:t>
      </w:r>
      <w:r w:rsidRPr="00B536EC">
        <w:rPr>
          <w:sz w:val="24"/>
          <w:lang w:val="ru-RU"/>
        </w:rPr>
        <w:t xml:space="preserve">“ไม้กางเขนของพระคริสต์ โปรดช่วยข้าพเจ้าด้วยพลังของพระองค์” สายฟ้าก็จะไม่ทำอันตรายแก่เขา ในกรณีแรก กฎหมายธรรมชาติมีผลบังคับใช้: สายฟ้าฟาดลงบนไม้กางเขนและทำให้มันล้มลงพื้นดิน ส่วนในกรณีที่สอง ไม้กางเขนเล็กๆ นี้ปกป้องผู้เชื่อที่ได้เรียกขานถึงพลังแห่งไม้กางเขนเพื่อขอความช่วยเหลือ </w:t>
      </w:r>
    </w:p>
    <w:p w:rsidRPr="00B536EC" w:rsidR="00694A07" w:rsidP="00694A07" w:rsidRDefault="00694A07" w14:paraId="1F2144B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ทำไมถึงแม้ผมจะขอสิ่งใดด้วยความเชื่อ แต่พระเจ้าก็ไม่ประทานให้ผม? </w:t>
      </w:r>
    </w:p>
    <w:p w:rsidRPr="00B536EC" w:rsidR="00694A07" w:rsidP="00694A07" w:rsidRDefault="00694A07" w14:paraId="5A54D4D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คุณเชื่อและขอ แต่หากขาดความถ่อมตัวหรือมีแนวโน้มสู่ความหยิ่งยโส พระเจ้าก็จะไม่ประทานสิ่งที่คุณขอ คนสามารถมีความเชื่อได้ไม่เพียง </w:t>
      </w:r>
      <w:r w:rsidRPr="00B536EC">
        <w:rPr>
          <w:i/>
          <w:iCs/>
          <w:sz w:val="24"/>
          <w:lang w:val="ru-RU"/>
        </w:rPr>
        <w:t xml:space="preserve">‘</w:t>
      </w:r>
      <w:r w:rsidRPr="00B536EC">
        <w:rPr>
          <w:i/>
          <w:iCs/>
          <w:sz w:val="24"/>
          <w:lang w:val="ru-RU"/>
        </w:rPr>
        <w:t xml:space="preserve">เท่าเมล็ดมัสตาร์ด</w:t>
      </w:r>
      <w:r w:rsidRPr="00B536EC">
        <w:rPr>
          <w:i/>
          <w:iCs/>
          <w:sz w:val="24"/>
          <w:lang w:val="ru-RU"/>
        </w:rPr>
        <w:t xml:space="preserve">’</w:t>
      </w:r>
      <w:r w:rsidRPr="00EB46D1">
        <w:rPr>
          <w:i/>
          <w:iCs/>
          <w:sz w:val="24"/>
          <w:lang w:val="ru-RU"/>
        </w:rPr>
        <w:t xml:space="preserve"> (</w:t>
      </w:r>
      <w:r>
        <w:rPr>
          <w:rStyle w:val="FootnoteReference"/>
          <w:i/>
          <w:iCs/>
          <w:sz w:val="24"/>
          <w:lang w:val="ru-RU"/>
        </w:rPr>
        <w:footnoteReference w:id="220"/>
      </w:r>
      <w:r w:rsidRPr="00B536EC">
        <w:rPr>
          <w:sz w:val="24"/>
          <w:lang w:val="ru-RU"/>
        </w:rPr>
        <w:t xml:space="preserve"> ) แต่แม้จะเท่าหนึ่งกิโลกรัมของมัสตาร์ดก็ตาม; แต่หากไม่มีความถ่อมตัวที่สอดคล้องกับความเชื่อนั้น พระเจ้าจะไม่ทรงกระทำ เพราะสิ่งนั้นจะไม่เป็นประโยชน์ต่อบุคคลนั้น หากมีความหยิ่งยโส ความเชื่อก็จะไม่ทำงาน </w:t>
      </w:r>
    </w:p>
    <w:p w:rsidRPr="00B536EC" w:rsidR="00694A07" w:rsidP="00694A07" w:rsidRDefault="00694A07" w14:paraId="037588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หากใครใช้ชีวิตด้วยความเชื่อ โดยไม่มีความสงสัย และขอความช่วยเหลือจากพระเจ้า เหตุการณ์ [มหัศจรรย์] ก็จะเริ่มเกิดขึ้นกับเขาทีละน้อย: เริ่มจากเรื่องเล็กๆ ก่อน แล้วค่อยเป็นเรื่องใหญ่ขึ้น และเขาจะกลายเป็นผู้ที่มีความเชื่อที่ลึกซึ้งยิ่งขึ้น เมื่อได้สัมผัสความลึกลับของพระเจ้าด้วยตนเอง เขาจะกลายเป็นนักเทววิทยา เพราะเขาไม่เข้าหาความลึกลับเหล่านั้นด้วยความคิด แต่สัมผัสมันในความเป็นจริง ความเชื่อของเขาจะเติบโตขึ้นอย่างต่อเนื่อง เมื่อเขาเคลื่อนตัวเข้าสู่โลกที่แตกต่าง ในขอบเขตของเหตุการณ์อันศักดิ์สิทธิ์ อย่างไรก็ตาม เพื่อจะได้สัมผัสความลึกลับของพระเจ้าด้วยตนเอง เขาต้องทิ้งตัวตนเก่าไป และในความหมายหนึ่ง ก็ต้องกลับสู่สภาพก่อนการตกสู่บาป เขาต้องมีความอ่อนโยนและความเรียบง่าย — เพื่อให้ความเชื่อของเขาไม่สั่นคลอน คนนั้นต้องเชื่ออย่างไม่มีเงื่อนไขว่าไม่มีสิ่งใดที่พระเจ้าทำไม่ได้ และคุณรู้หรือไม่ว่าคุณจะทุกข์ทรมานอย่างไร เมื่อได้ยินว่ามีใครบางคนไม่เชื่อหรือสงสัยในสิ่งใดที่เกี่ยวข้องกับความช่วยเหลือของพระเจ้า? </w:t>
      </w:r>
    </w:p>
    <w:p w:rsidRPr="00B536EC" w:rsidR="00694A07" w:rsidP="00694A07" w:rsidRDefault="00694A07" w14:paraId="4EF06B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หากคนใดมีความเชื่อ เขาสามารถเปลี่ยนทิศทางของเหตุการณ์ได้ผ่านการสวดมนต์หรือไม่? </w:t>
      </w:r>
    </w:p>
    <w:p w:rsidRPr="00B536EC" w:rsidR="00694A07" w:rsidP="00694A07" w:rsidRDefault="00694A07" w14:paraId="785A04F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หากใครมีความเชื่อมั่นอย่างแรงกล้า ก็สามารถเปลี่ยนแปลงสิ่งต่าง ๆ ได้มากมาย แม้จะสร้างบ้านอยู่กลางลำธารบนภูเขา และน้ำเชี่ยวกรากจะไหลมาถล่มบ้านนั้น น้ำเชี่ยวนั้นก็อาจเปลี่ยนทิศทางได้ หากผู้นั้นมีความเชื่อมั่นอย่างแรงกล้า และได้วิงวอนพระเจ้าอย่างจริงใจในเรื่องนี้ อย่างไรก็ตาม เขาต้องมีความเชื่อมั่นถึงขั้นที่ เมื่อได้ยินเรื่องปาฏิหาริย์ใด ๆ (เช่น ทะเลแห้งจนสามารถไถด้วยรถแทรกเตอร์ได้ และปลาถูกขนไปด้วยรถบรรทุก) เขาจะเชื่อเรื่องนั้นทันที เขาจะไม่ไปตรวจสอบด้วยซ้ำว่าเรื่องนั้นเป็นจริงหรือไม่ แม้เขาจะอาศัยอยู่ห่างจากทะเลเพียงร้อยเมตร และมองไม่เห็นจากบ้านว่าเกิดอะไรขึ้น เขาก็จะไม่ไปตรวจสอบว่าเรื่องนั้นเป็นจริงหรือไม่ เพราะเขาไม่มีความสงสัยใดๆ เขารู้ดีว่าทุกสิ่งล้วนเป็นไปได้สำหรับพระเจ้า ว่าพลังศักดิ์สิทธิ์นั้นไม่มีสิ่งใดจำกัด และด้วยเหตุนี้ สิ่งใดที่เกินกว่านั้นจึงไม่ทำให้เขาสนใจ นี่คือความเชื่อของเขา ผู้เชื่อที่แท้จริงเท่านั้นที่就活อย่างแท้จริง และเป็นลูกของพระเจ้าอย่างแท้จริง </w:t>
      </w:r>
    </w:p>
    <w:p w:rsidRPr="00E24DB9" w:rsidR="00694A07" w:rsidP="00694A07" w:rsidRDefault="00694A07" w14:paraId="307D594A" w14:textId="77777777">
      <w:pPr>
        <w:rPr>
          <w:lang w:val="ru-RU"/>
        </w:rPr>
      </w:pPr>
    </w:p>
    <w:p w:rsidRPr="009932F6" w:rsidR="00694A07" w:rsidP="00694A07" w:rsidRDefault="00694A07" w14:paraId="53D7328A" w14:textId="77777777">
      <w:pPr>
        <w:pStyle w:val="Heading4"/>
        <w:rPr>
          <w:lang w:val="ru-RU"/>
        </w:rPr>
      </w:pPr>
      <w:bookmarkStart w:name="_Toc196400563" w:id="339"/>
      <w:bookmarkStart w:name="_Toc196894859" w:id="340"/>
      <w:bookmarkStart w:name="_Toc196897783" w:id="341"/>
      <w:r w:rsidRPr="009932F6">
        <w:rPr>
          <w:lang w:val="ru-RU"/>
        </w:rPr>
        <w:t xml:space="preserve">ความเชื่อ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รากฐาน</w:t>
      </w:r>
      <w:r w:rsidRPr="009932F6">
        <w:rPr>
          <w:lang w:val="ru-RU"/>
        </w:rPr>
        <w:t xml:space="preserve">ของความไว้วางใจ</w:t>
      </w:r>
      <w:r w:rsidRPr="009932F6">
        <w:rPr>
          <w:lang w:val="ru-RU"/>
        </w:rPr>
        <w:t xml:space="preserve">ในพระเจ้า</w:t>
      </w:r>
      <w:bookmarkEnd w:id="339"/>
      <w:bookmarkEnd w:id="340"/>
      <w:bookmarkEnd w:id="341"/>
    </w:p>
    <w:p w:rsidRPr="00B536EC" w:rsidR="00694A07" w:rsidP="00694A07" w:rsidRDefault="00694A07" w14:paraId="01BABCF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ฉันควรทำอย่างไรดี? ฉันไม่รู้สึกปลอดภัย; ฉันกังวล </w:t>
      </w:r>
    </w:p>
    <w:p w:rsidRPr="00B536EC" w:rsidR="00694A07" w:rsidP="00694A07" w:rsidRDefault="00694A07" w14:paraId="73F0FC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จงหาความปลอดภัยในพระเจ้า ลูกของข้า หรือเจ้าทราบแต่เพียงเข็มขัดนิรภัยในรถยนต์เท่านั้นหรือ? ความปลอดภัยจากพระเจ้ายังไม่เป็นที่รู้จักของเจ้าหรือ? จงทำเครื่องหมายกางเขน และก่อนที่จะทำอะไรก็ตาม จงกล่าวว่า: </w:t>
      </w:r>
      <w:r w:rsidRPr="00B536EC">
        <w:rPr>
          <w:sz w:val="24"/>
          <w:lang w:val="ru-RU"/>
        </w:rPr>
        <w:t xml:space="preserve">‘พระคริสต์ของข้า พระมารดาผู้ศักดิ์สิทธิ์ที่สุดของพระเจ้า โปรดช่วยข้าด้วย’ มีความปลอดภัยใดที่ยิ่งใหญ่กว่าความไว้วางใจในพระเจ้าหรือไม่? เมื่อมอบตัวให้พระเจ้า คนนั้นจะได้รับการเติมเชื้อเพลิง </w:t>
      </w:r>
      <w:r w:rsidRPr="00B536EC">
        <w:rPr>
          <w:sz w:val="24"/>
          <w:lang w:val="ru-RU"/>
        </w:rPr>
        <w:t xml:space="preserve">‘พรีเมียม’</w:t>
      </w:r>
      <w:r w:rsidRPr="00B536EC">
        <w:rPr>
          <w:sz w:val="24"/>
          <w:lang w:val="ru-RU"/>
        </w:rPr>
        <w:t xml:space="preserve"> จากพระองค์อย่างต่อเนื่อง </w:t>
      </w:r>
      <w:r w:rsidRPr="00B536EC">
        <w:rPr>
          <w:sz w:val="24"/>
          <w:lang w:val="ru-RU"/>
        </w:rPr>
        <w:t xml:space="preserve">และรถทางจิตวิญญาณของเขาจะไม่หยุดเลย: มันจะวิ่งต่อไปเรื่อยๆ จงตั้งใจให้มากที่สุดเท่าที่จะทำได้ สวดภาวนา มอบตัวให้พระเจ้า และในทุกความยากลำบาก พระองค์จะทรงช่วยเจ้า เพื่อกำจัดความวิตกกังวลและความกระสับกระส่าย จงทำให้ชีวิตเรียบง่ายขึ้นด้วยการวางใจในพระเจ้าอย่างไม่มีเงื่อนไข </w:t>
      </w:r>
    </w:p>
    <w:p w:rsidRPr="00B536EC" w:rsidR="00694A07" w:rsidP="00694A07" w:rsidRDefault="00694A07" w14:paraId="7F04EC4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ฉันมักเริ่มทำตามคำสั่งด้วยความกลัวและความลังเล และเพราะกลัวว่าอาจทำไม่ถูกต้อง </w:t>
      </w:r>
    </w:p>
    <w:p w:rsidRPr="00B536EC" w:rsidR="00694A07" w:rsidP="00694A07" w:rsidRDefault="00694A07" w14:paraId="7AEA625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ทำเครื่องหมายกางเขนเถิด ลูกที่รัก และทำตามที่ท่านสั่ง หากลูกกล่าวว่า </w:t>
      </w:r>
      <w:r w:rsidRPr="00B536EC">
        <w:rPr>
          <w:sz w:val="24"/>
          <w:lang w:val="ru-RU"/>
        </w:rPr>
        <w:t xml:space="preserve">‘ด้วยคำอธิษฐานของบรรดาบิดาศักดิ์สิทธิ์ของเรา…’ — แน่นอนว่าไม่มีนักบุญผู้ใดในจำนวนมากมายนั้นที่จะช่วยลูกได้หรือ? อย่าสูญเสียความไว้วางใจในพระเจ้าเลย อย่าจำกัดตัวเองอยู่ในตรรกะของมนุษย์ที่จำกัด: การทำเช่นนั้นจะทำให้คุณทรมานตัวเองและขัดขวางความช่วยเหลือจากพระเจ้า หากหลังจากที่คุณได้ทำสิ่งที่สมเหตุสมผลตามแบบมนุษย์แล้ว คุณมอบตัวและทุกสิ่งที่คุณทำไว้ให้พระเจ้า สิ่งนี้จะเป็นประโยชน์อย่างยิ่งไม่เพียงแต่กับคุณ แต่ยังกับผู้อื่นด้วย ความเชื่อมั่นในพระเจ้าเป็นสิ่งที่ยิ่งใหญ่ ครั้งหนึ่ง มีแพทย์หญิงสี่คนกำลังเจาะเลือดให้ผม คนแรกมาถึง — เธอทำให้ผมทรมานมาก แต่หาเส้นเลือดไม่ได้ คนที่สอง — ก็เป็นแบบเดียวกัน แพทย์หญิงคนที่สามมาถึง – ผู้เชี่ยวชาญในสาขานี้ – แต่ก็ไม่สำเร็จเช่นกัน ทันใดนั้น แพทย์หญิงคนที่สี่เดินผ่านมา: เมื่อเห็นพวกเธอกำลังทำให้ผมทุกข์ทรมาน เธอจึงตัดสินใจลองทำดูด้วย หลังจากทำเครื่องหมายกางเขนก่อน เธอพบเส้นเลือดได้ทันที เพราะเธอได้ขอความช่วยเหลือจากพระเจ้า ส่วนคนอื่นๆ กลับพึ่งพาตนเองเพียงอย่างเดียวในวิธีต่างๆ </w:t>
      </w:r>
    </w:p>
    <w:p w:rsidRPr="00B536EC" w:rsidR="00694A07" w:rsidP="00694A07" w:rsidRDefault="00694A07" w14:paraId="0CCBCD7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การมอบตัวไว้ในมือของพระเจ้าเป็นสิ่งที่ยอดเยี่ยม ผู้คนตั้งเป้าหมายให้ตัวเองและพยายามบรรลุเป้าหมายนั้น โดยไม่สนใจพระประสงค์ของพระเจ้า หรือพยายามปรับการกระทำให้สอดคล้องกับพระประสงค์นั้น เราต้องมอบการดำเนินของเหตุการณ์ให้พระเจ้าดูแล พร้อมทั้งปฏิบัติหน้าที่ของเราอย่างขยันขันแข็งด้วยตนเอง คนจะทุกข์ทรมานหากไม่ไว้วางใจพระเจ้าจนถึงขั้นยอมมอบตัวให้อยู่ในพระหัตถ์ของพระองค์อย่างสมบูรณ์ โดยทั่วไป ผู้คนมักหันไปหาความสบายใจจากมนุษย์ก่อน และหันไปหาพระเจ้าก็ต่อเมื่อพวกเขาผิดหวังในมนุษย์แล้วเท่านั้น อย่างไรก็ตาม หากเราไม่ต้องการทุกข์ทรมาน ให้เราแสวงหาความปลอบประโลมจากพระเจ้า เพราะนั่นคือความปลอบประโลมที่แท้จริงเพียงอย่างเดียว ความเชื่อในพระเจ้าเพียงอย่างเดียวไม่เพียงพอ:</w:t>
      </w:r>
      <w:r>
        <w:rPr>
          <w:rStyle w:val="FootnoteReference"/>
          <w:sz w:val="24"/>
          <w:lang w:val="ru-RU"/>
        </w:rPr>
        <w:footnoteReference w:id="221"/>
      </w:r>
      <w:r w:rsidRPr="00B536EC">
        <w:rPr>
          <w:sz w:val="24"/>
          <w:lang w:val="ru-RU"/>
        </w:rPr>
        <w:t xml:space="preserve"> เราต้องวางใจในพระองค์ด้วย ความวางใจในพระเจ้าจะดึงดูดความช่วยเหลือจากพระองค์ คริสเตียนเชื่อและวางใจในพระเจ้าจนถึงวาระสุดท้ายของชีวิต และเมื่อนั้น เขาจะเห็นมือของพระเจ้าที่ช่วยเขาอย่างชัดเจน </w:t>
      </w:r>
    </w:p>
    <w:p w:rsidRPr="00B536EC" w:rsidR="00694A07" w:rsidP="00694A07" w:rsidRDefault="00694A07" w14:paraId="0196460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อัครทูตเปาโลกล่าวว่า ความเชื่อหมายถึงการเชื่อในสิ่งที่มองไม่เห็น ไม่ใช่เพียงในสิ่งที่เห็นได้</w:t>
      </w:r>
      <w:r>
        <w:rPr>
          <w:rStyle w:val="FootnoteReference"/>
          <w:sz w:val="24"/>
          <w:lang w:val="ru-RU"/>
        </w:rPr>
        <w:footnoteReference w:id="222"/>
      </w:r>
      <w:r w:rsidRPr="00B536EC">
        <w:rPr>
          <w:sz w:val="24"/>
          <w:lang w:val="ru-RU"/>
        </w:rPr>
        <w:t xml:space="preserve"> โดยการมอบอนาคตของเราให้พระเจ้า เราจึงทำให้พระองค์ต้องช่วยเหลือเรา ความเชื่อคือรากฐานของความไว้วางใจในพระเจ้าอย่างไม่มีเงื่อนไข ผู้ที่มีความเชื่อเช่นนี้และอธิษฐานในที่ลับ จะได้รับผลแห่งความหวัง ความเชื่อมั่นในพระเจ้าคือการอธิษฐานอย่างไม่หยุดยั้ง และในเวลาที่เหมาะสม มันจะนำไปสู่ผลลัพธ์อันศักดิ์สิทธิ์ และจากนั้นก็เป็นเรื่องธรรมชาติที่บุคคลนั้นจะใช้ชีวิตอย่างเทวดา และเต็มเปี่ยมไปด้วยการสรรเสริญ: </w:t>
      </w:r>
      <w:r w:rsidRPr="00B536EC">
        <w:rPr>
          <w:i/>
          <w:iCs/>
          <w:sz w:val="24"/>
          <w:lang w:val="ru-RU"/>
        </w:rPr>
        <w:t xml:space="preserve">‘ศักดิ์สิทธิ์ ศักดิ์สิทธิ์ ศักดิ์สิทธิ์ </w:t>
      </w:r>
      <w:r w:rsidRPr="00B536EC">
        <w:rPr>
          <w:i/>
          <w:iCs/>
          <w:sz w:val="24"/>
          <w:lang w:val="ru-RU"/>
        </w:rPr>
        <w:t xml:space="preserve">คือองค์พระผู้เป็นเจ้าแห่งกองทัพ’</w:t>
      </w:r>
      <w:r>
        <w:rPr>
          <w:rStyle w:val="FootnoteReference"/>
          <w:i/>
          <w:iCs/>
          <w:sz w:val="24"/>
          <w:lang w:val="ru-RU"/>
        </w:rPr>
        <w:footnoteReference w:id="223"/>
      </w:r>
      <w:r w:rsidRPr="00B536EC">
        <w:rPr>
          <w:sz w:val="24"/>
          <w:lang w:val="ru-RU"/>
        </w:rPr>
        <w:t xml:space="preserve"> เพราะด้วยการวางใจในพระเจ้า บุคคลนั้นสามารถทำให้ชีวิตของตนเองกลายเป็นสวรรค์ได้ เขาจะถวายเกียรติแด่พระองค์ในทุกสิ่ง และรับคำแนะนำของพระองค์ดั่งจากพ่อที่รัก มิฉะนั้น ชีวิตของบุคคลนั้นจะกลายเป็นความทรมานเหมือนนรก เป็นสิ่งอันยิ่งใหญ่ที่จะได้ลิ้มรสความสุขแห่งสวรรค์ แม้แต่ในชีวิตนี้ </w:t>
      </w:r>
    </w:p>
    <w:p w:rsidRPr="00B536EC" w:rsidR="00694A07" w:rsidP="00694A07" w:rsidRDefault="00694A07" w14:paraId="7D09D87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เมื่อพูดถึงสุขภาพทางกายหรือจิตใจ ควรไว้วางใจตนเองไว้ในพระหัตถ์ของพระเจ้าถึงระดับใด? </w:t>
      </w:r>
    </w:p>
    <w:p w:rsidRPr="00B536EC" w:rsidR="00694A07" w:rsidP="00694A07" w:rsidRDefault="00694A07" w14:paraId="7DC2C1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ก่อนอื่น ต้องวางความเชื่อมั่นในพระเจ้า และหลังจากพระเจ้าแล้ว จึงวางความเชื่อมั่นในผู้ที่สามารถช่วยเราได้ </w:t>
      </w:r>
    </w:p>
    <w:p w:rsidRPr="00E24DB9" w:rsidR="00694A07" w:rsidP="00694A07" w:rsidRDefault="00694A07" w14:paraId="337D70AC" w14:textId="77777777">
      <w:pPr>
        <w:rPr>
          <w:lang w:val="ru-RU"/>
        </w:rPr>
      </w:pPr>
    </w:p>
    <w:p w:rsidRPr="009932F6" w:rsidR="00694A07" w:rsidP="00694A07" w:rsidRDefault="00694A07" w14:paraId="6E585305" w14:textId="77777777">
      <w:pPr>
        <w:pStyle w:val="Heading4"/>
        <w:rPr>
          <w:lang w:val="ru-RU"/>
        </w:rPr>
      </w:pPr>
      <w:bookmarkStart w:name="_Toc196400564" w:id="342"/>
      <w:bookmarkStart w:name="_Toc196894860" w:id="343"/>
      <w:bookmarkStart w:name="_Toc196897784" w:id="344"/>
      <w:r w:rsidRPr="009932F6">
        <w:rPr>
          <w:lang w:val="ru-RU"/>
        </w:rPr>
        <w:t xml:space="preserve">ความเชื่อ</w:t>
      </w:r>
      <w:r w:rsidRPr="009932F6">
        <w:rPr>
          <w:lang w:val="ru-RU"/>
        </w:rPr>
        <w:t xml:space="preserve">และความ</w:t>
      </w:r>
      <w:r w:rsidRPr="009932F6">
        <w:rPr>
          <w:lang w:val="ru-RU"/>
        </w:rPr>
        <w:t xml:space="preserve">รัก</w:t>
      </w:r>
      <w:bookmarkEnd w:id="342"/>
      <w:bookmarkEnd w:id="343"/>
      <w:bookmarkEnd w:id="344"/>
    </w:p>
    <w:p w:rsidRPr="00B536EC" w:rsidR="00694A07" w:rsidP="00694A07" w:rsidRDefault="00694A07" w14:paraId="4D75CD2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ความสัมพันธ์ระหว่างความเชื่อและความรักคืออะไร? </w:t>
      </w:r>
    </w:p>
    <w:p w:rsidRPr="00B536EC" w:rsidR="00694A07" w:rsidP="00694A07" w:rsidRDefault="00694A07" w14:paraId="3B4CC9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ก่อนอื่นคือความเชื่อ แล้วความรักจึงตามมา เพื่อจะรักได้ คนเราต้องเชื่อก่อน คนเราไม่สามารถรักสิ่งที่ตนเองไม่เชื่อได้ ดังนั้น เพื่อจะรักพระเจ้าได้ คนเราต้องเชื่อในพระองค์ ตามความเชื่อของเรา จะเกิดเป็นความหวัง ความรัก และการเสียสละตนเองเพื่อพระเจ้าและเพื่อนมนุษย์ ความเชื่อที่แรงกล้าในพระเจ้าจะก่อให้เกิดความรักที่แรงกล้าต่อพระองค์และต่อภาพลักษณ์ของพระองค์ — คือเพื่อนมนุษย์ของเรา และแม้กระทั่งสัตว์ที่โชคร้ายก็ได้รับการหล่อเลี้ยงจากความรักที่ล้นหลามของเรา ความรักที่ไม่สามารถถูกกักเก็บไว้ในใจได้ และล้นออกมา ยิ่งเราเชื่อมากเท่าไร ความรักของเราก็จะยิ่งมากขึ้นเท่านั้น หากความเชื่อของเราเป็นเพียงความเชื่อที่เฉยชา ความรักของเราก็จะเฉยชาตามไปด้วย แต่หากความเชื่อของเราเป็นความเชื่อที่แรงกล้า ความรักของเราก็จะแรงกล้าตามไปด้วย </w:t>
      </w:r>
    </w:p>
    <w:p w:rsidRPr="00B536EC" w:rsidR="00694A07" w:rsidP="00694A07" w:rsidRDefault="00694A07" w14:paraId="0BD1AC4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ความเชื่อของเราต้องมาพร้อมกับความรัก การทำงานด้วยความรักเริ่มต้นจากจุดนี้ ยิ่งคนใดทำงานด้วยความรักมากเท่าไร ความเชื่อและความรักของเขาก็จะยิ่งทวีคูณขึ้น ในการทำงานด้วยความรัก การใคร่ครวญถึงพระพรของพระเจ้าจะช่วยสนับสนุนคนนั้นได้อย่างมาก เมื่อเชื่อในพระเจ้า คนนั้นจะไม่ครุ่นคิดถึงว่าสวรรค์มีอยู่จริงหรือไม่ เขาพยายามเพราะเขาเชื่อในพระเจ้าและรักพระองค์ ผู้ที่ขาดความรักต่อพระเจ้าจะเริ่มคิดว่า: </w:t>
      </w:r>
      <w:r w:rsidRPr="00B536EC">
        <w:rPr>
          <w:sz w:val="24"/>
          <w:lang w:val="ru-RU"/>
        </w:rPr>
        <w:t xml:space="preserve">‘ทำไมต้องพยายาม? ยังเป็นคำถามว่าสวรรค์มีอยู่หรือไม่ และว่าจะมีการพิพากษาครั้งสุดท้ายหรือไม่...’ หากใครเป็นคนไม่รู้คุณ ไม่ว่าเราจะทำอะไรให้เขา เขาก็จะยังคงไม่รู้คุณอยู่เสมอ ผู้ที่เต็มไปด้วยความรักต่อพระเจ้าจะสรรเสริญพระองค์แม้ในช่วงเวลาที่เผชิญกับการล่อลวง และค่อยๆ ถึงจุดที่พวกเขารู้สึกขอบคุณพระเจ้าอยู่เสมอ จนเกิดการเปลี่ยนแปลงอันศักดิ์สิทธิ์ขึ้นภายในจิตวิญญาณของพวกเขา และพวกเขาก็รู้สึกยินดีและสุขใจอยู่เสมอ แต่ก็มีบางคนที่อาจไม่เผชิญกับการล่อลวงเลย—มีแต่พรเท่านั้น—แต่พวกเขาก็ไม่เคยรู้สึกพอใจ </w:t>
      </w:r>
    </w:p>
    <w:p w:rsidRPr="00B536EC" w:rsidR="00694A07" w:rsidP="00694A07" w:rsidRDefault="00694A07" w14:paraId="05CA648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หลังจากความรักต่อพระเจ้าแล้ว ก็ตามมาด้วยการเสียสละ และเมื่อมีการเสียสละโดยไม่หวังผลตอบแทน เหตุการณ์อันศักดิ์สิทธิ์และปาฏิหาริย์ก็เริ่มเกิดขึ้นกับบุคคลนั้น เราต้องเสียสละโดยไม่มีเหตุผลอื่นใดนอกจากเพื่อพระเจ้าเพียงผู้เดียว ผู้ทรงสร้างจักรวาลนี้และประทานพรอันมากมายแก่เรา ลองดูผู้บูชาภาพลักษณ์: พวกเขาได้ยกธรรมชาติขึ้นเป็นเทพ บูชาดวงอาทิตย์และแม่น้ำ และถึงขั้น</w:t>
      </w:r>
      <w:r w:rsidRPr="00B536EC">
        <w:rPr>
          <w:sz w:val="24"/>
          <w:lang w:val="ru-RU"/>
        </w:rPr>
        <w:t xml:space="preserve">สละชีวิต</w:t>
      </w:r>
      <w:r w:rsidRPr="00B536EC">
        <w:rPr>
          <w:sz w:val="24"/>
          <w:lang w:val="ru-RU"/>
        </w:rPr>
        <w:t xml:space="preserve">เพื่อ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ความเชื่อของพวกเขา และหากพวกเขาสละชีวิตเพื่อสิ่งมีชีวิตแล้ว เราควรสละชีวิตเพื่อผู้สร้างยิ่งกว่านั้นเท่าใด! </w:t>
      </w:r>
    </w:p>
    <w:p w:rsidRPr="00B536EC" w:rsidR="00694A07" w:rsidP="00694A07" w:rsidRDefault="00694A07" w14:paraId="407F4EE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ผู้คนไม่เชื่อ และนั่นคือเหตุผลที่พวกเขาไม่ยอมเสียสละตนเอง ความไม่ใส่ใจทั้งหมดเริ่มต้นจากจุดนี้ บางคนดูหมิ่นศาสนา บางคนเชื่อเพียงครึ่งใจและต้องทนทุกข์ เพื่อที่จะได้ชื่นชมยินดีอย่างแท้จริง เราต้องเชื่อและรัก </w:t>
      </w:r>
    </w:p>
    <w:p w:rsidRPr="00E24DB9" w:rsidR="00694A07" w:rsidP="00694A07" w:rsidRDefault="00694A07" w14:paraId="6F0204A6" w14:textId="77777777">
      <w:pPr>
        <w:rPr>
          <w:lang w:val="ru-RU"/>
        </w:rPr>
      </w:pPr>
    </w:p>
    <w:p w:rsidRPr="009932F6" w:rsidR="00694A07" w:rsidP="00694A07" w:rsidRDefault="00694A07" w14:paraId="3B793842" w14:textId="77777777">
      <w:pPr>
        <w:pStyle w:val="Heading4"/>
        <w:rPr>
          <w:lang w:val="ru-RU"/>
        </w:rPr>
      </w:pPr>
      <w:bookmarkStart w:name="_Toc196400565" w:id="345"/>
      <w:bookmarkStart w:name="_Toc196894861" w:id="346"/>
      <w:bookmarkStart w:name="_Toc196897785" w:id="347"/>
      <w:r w:rsidRPr="009932F6">
        <w:rPr>
          <w:i/>
          <w:iCs/>
          <w:lang w:val="ru-RU"/>
        </w:rPr>
        <w:t xml:space="preserve">“หากไม่มี</w:t>
      </w:r>
      <w:r w:rsidRPr="009932F6">
        <w:rPr>
          <w:i/>
          <w:iCs/>
          <w:lang w:val="ru-RU"/>
        </w:rPr>
        <w:t xml:space="preserve">เรา </w:t>
      </w:r>
      <w:r w:rsidRPr="009932F6">
        <w:rPr>
          <w:i/>
          <w:iCs/>
          <w:lang w:val="ru-RU"/>
        </w:rPr>
        <w:t xml:space="preserve">ท่านก็</w:t>
      </w:r>
      <w:r w:rsidRPr="009932F6">
        <w:rPr>
          <w:i/>
          <w:iCs/>
          <w:lang w:val="ru-RU"/>
        </w:rPr>
        <w:t xml:space="preserve">ไม่สามารถ</w:t>
      </w:r>
      <w:r w:rsidRPr="009932F6">
        <w:rPr>
          <w:i/>
          <w:iCs/>
          <w:lang w:val="ru-RU"/>
        </w:rPr>
        <w:t xml:space="preserve">ทำอะไรได้</w:t>
      </w:r>
      <w:r>
        <w:rPr>
          <w:lang w:val="ru-RU"/>
        </w:rPr>
        <w:t xml:space="preserve">”</w:t>
      </w:r>
      <w:bookmarkEnd w:id="345"/>
      <w:r>
        <w:rPr>
          <w:rStyle w:val="FootnoteReference"/>
          <w:lang w:val="ru-RU"/>
        </w:rPr>
        <w:footnoteReference w:id="224"/>
      </w:r>
      <w:bookmarkEnd w:id="346"/>
      <w:bookmarkEnd w:id="347"/>
    </w:p>
    <w:p w:rsidRPr="00B536EC" w:rsidR="00694A07" w:rsidP="00694A07" w:rsidRDefault="00694A07" w14:paraId="347021C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หากใครต้องการใช้ชีวิตโดยไม่มีความทุกข์ทรมาน ก็ต้องเชื่อในคำพูดของพระคริสต์ว่า: </w:t>
      </w:r>
      <w:r w:rsidRPr="00B536EC">
        <w:rPr>
          <w:i/>
          <w:iCs/>
          <w:sz w:val="24"/>
          <w:lang w:val="ru-RU"/>
        </w:rPr>
        <w:t xml:space="preserve">‘หากไม่มีเรา ท่านก็ไม่สามารถทำอะไรได้เลย’ </w:t>
      </w:r>
      <w:r w:rsidRPr="00B536EC">
        <w:rPr>
          <w:sz w:val="24"/>
          <w:lang w:val="ru-RU"/>
        </w:rPr>
        <w:t xml:space="preserve">นั่นคือ ต้อง—ในความหมายเชิงบวกของคำนี้—สิ้นหวังในตัวเอง และวางความเชื่อไว้ในพลังของพระเจ้า โดยการสิ้นหวัง—ในความหมายที่ดีที่สุดของคำนี้—ในตัวเอง คนนั้นจะพบพระเจ้า </w:t>
      </w:r>
      <w:r w:rsidRPr="00B536EC">
        <w:rPr>
          <w:sz w:val="24"/>
          <w:lang w:val="ru-RU"/>
        </w:rPr>
        <w:t xml:space="preserve">“</w:t>
      </w:r>
      <w:r w:rsidRPr="00B536EC">
        <w:rPr>
          <w:sz w:val="24"/>
          <w:lang w:val="ru-RU"/>
        </w:rPr>
        <w:t xml:space="preserve">ข้าพเจ้าได้วางความหวังไว้กับ</w:t>
      </w:r>
      <w:r w:rsidRPr="00B536EC">
        <w:rPr>
          <w:sz w:val="24"/>
          <w:lang w:val="ru-RU"/>
        </w:rPr>
        <w:t xml:space="preserve">พระองค์อย่างเต็มที่”</w:t>
      </w:r>
      <w:r>
        <w:rPr>
          <w:rStyle w:val="FootnoteReference"/>
          <w:sz w:val="24"/>
          <w:lang w:val="ru-RU"/>
        </w:rPr>
        <w:footnoteReference w:id="225"/>
      </w:r>
      <w:r w:rsidRPr="00B536EC">
        <w:rPr>
          <w:sz w:val="24"/>
          <w:lang w:val="ru-RU"/>
        </w:rPr>
        <w:t xml:space="preserve"> แม้แต่ผู้ที่มีจิตวิญญาณสูงที่สุดก็ไม่อาจมั่นใจในชีวิตของตนเองได้ ดังนั้น พวกเขาจึงไม่เคยก้าวข้ามขอบเขตความไว้วางใจในพระเจ้า พวกเขาวางความหวังไว้กับพระเจ้า และสิ้นหวังเพียงใน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ของตนเองเท่านั้น </w:t>
      </w:r>
      <w:r w:rsidRPr="00B536EC">
        <w:rPr>
          <w:sz w:val="24"/>
          <w:lang w:val="ru-RU"/>
        </w:rPr>
        <w:t xml:space="preserve">เพราะ </w:t>
      </w:r>
      <w:r w:rsidRPr="00B536EC">
        <w:rPr>
          <w:sz w:val="24"/>
          <w:lang w:val="ru-RU"/>
        </w:rPr>
        <w:t xml:space="preserve">‘ตัวตน’ นั้นคือต้นเหตุของความทุกข์ทางจิตวิญญาณทั้งหมด </w:t>
      </w:r>
    </w:p>
    <w:p w:rsidRPr="00B536EC" w:rsidR="00694A07" w:rsidP="00694A07" w:rsidRDefault="00694A07" w14:paraId="4CCDAFE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ความมั่นใจในตัวเองคือศัตรูที่ใหญ่ที่สุดและร้ายกาจที่สุดของเรา เพราะเมื่อเราไม่คาดคิด มันจะทำลายสิ่งที่เราสร้างขึ้นจนแตกเป็นชิ้นเล็กชิ้นน้อยอย่างไม่ปรานี ทิ้งเราไว้กลางแจ้งในสภาพที่น่าเวทนา เมื่อคนใดมีความมั่นใจในตัวเอง เขาจะกลายเป็นอัมพาตและไม่สามารถลงมือทำอะไรได้ หรือไม่ก็ต้องต่อสู้เพียงลำพัง หลังจากนั้น ก็เป็นเรื่องธรรมชาติที่พวกเขาจะถูกศัตรูเอาชนะ หรือต้องเผชิญกับความล้มเหลว และทำให้ </w:t>
      </w:r>
      <w:r w:rsidRPr="00B536EC">
        <w:rPr>
          <w:sz w:val="24"/>
          <w:lang w:val="ru-RU"/>
        </w:rPr>
        <w:t xml:space="preserve">‘ตัวตน’</w:t>
      </w:r>
      <w:r w:rsidRPr="00B536EC">
        <w:rPr>
          <w:sz w:val="24"/>
          <w:lang w:val="ru-RU"/>
        </w:rPr>
        <w:t xml:space="preserve"> ของพวกเขาแตกสลาย </w:t>
      </w:r>
      <w:r w:rsidRPr="00B536EC">
        <w:rPr>
          <w:sz w:val="24"/>
          <w:lang w:val="ru-RU"/>
        </w:rPr>
        <w:t xml:space="preserve">บ่อยครั้ง พระเจ้าผู้ทรงเมตตาทรงอนุญาตให้เราเห็นทั้งการแทรกแซงอันศักดิ์สิทธิ์ของพระองค์ และความล้มเหลวที่เราต้องเผชิญอันเป็นผลมาจากความมั่นใจในตัวเองของเรา ด้วยการสังเกตและประสบกับทุกเหตุการณ์ที่เกิดขึ้นกับเราในชีวิต เราจึงได้รับประสบการณ์ กลายเป็นคนที่มีความระมัดระวังมากขึ้น และด้วยเหตุนี้จึงเจริญรุ่งเรือง </w:t>
      </w:r>
    </w:p>
    <w:p w:rsidRPr="00B536EC" w:rsidR="00694A07" w:rsidP="00694A07" w:rsidRDefault="00694A07" w14:paraId="09E2297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พระคริสต์ทรงแสวงหาความเชื่อในฤทธิ์อำนาจของพระเจ้าก่อน แล้วจึงทรงกระทำการอัศจรรย์ </w:t>
      </w:r>
      <w:r w:rsidRPr="00B536EC">
        <w:rPr>
          <w:sz w:val="24"/>
          <w:lang w:val="ru-RU"/>
        </w:rPr>
        <w:t xml:space="preserve">“หากท่านเชื่อในฤทธิ์อำนาจของพระเจ้า” พระองค์ตรัส </w:t>
      </w:r>
      <w:r w:rsidRPr="00B536EC">
        <w:rPr>
          <w:sz w:val="24"/>
          <w:lang w:val="ru-RU"/>
        </w:rPr>
        <w:t xml:space="preserve">“ท่านจะหายจากโรค”</w:t>
      </w:r>
      <w:r>
        <w:rPr>
          <w:rStyle w:val="FootnoteReference"/>
          <w:sz w:val="24"/>
          <w:lang w:val="ru-RU"/>
        </w:rPr>
        <w:footnoteReference w:id="226"/>
      </w:r>
      <w:r w:rsidRPr="00B536EC">
        <w:rPr>
          <w:sz w:val="24"/>
          <w:lang w:val="ru-RU"/>
        </w:rPr>
        <w:t xml:space="preserve"> นี่ไม่ใช่ดังที่บางคนกล่าวผิดๆ ในปัจจุบันว่า </w:t>
      </w:r>
      <w:r w:rsidRPr="00B536EC">
        <w:rPr>
          <w:sz w:val="24"/>
          <w:lang w:val="ru-RU"/>
        </w:rPr>
        <w:t xml:space="preserve">“มนุษย์มีฤทธิ์อำนาจ และด้วยการเชื่อในฤทธิ์อำนาจนั้น เขาสามารถทำสิ่งใดก็ได้” พระวรสารไม่ได้กล่าวถึงสิ่งเดียวกันนี้หรือ: </w:t>
      </w:r>
      <w:r>
        <w:rPr>
          <w:sz w:val="24"/>
          <w:lang w:val="ru-RU"/>
        </w:rPr>
        <w:t xml:space="preserve">‘จงเชื่อ’</w:t>
      </w:r>
      <w:r w:rsidRPr="00B536EC">
        <w:rPr>
          <w:sz w:val="24"/>
          <w:lang w:val="ru-RU"/>
        </w:rPr>
        <w:t xml:space="preserve">? ดังนั้น คำพูดของเราจึงสอดคล้องกับพระวรสาร” ใช่แล้ว พระคริสต์ทรงถามว่า: </w:t>
      </w:r>
      <w:r w:rsidRPr="00B536EC">
        <w:rPr>
          <w:sz w:val="24"/>
          <w:lang w:val="ru-RU"/>
        </w:rPr>
        <w:t xml:space="preserve">“ท่านเชื่อหรือไม่?” — แต่เมื่อทรงถามเช่นนี้ พระองค์ทรงหมายถึงดังนี้: </w:t>
      </w:r>
      <w:r w:rsidRPr="00B536EC">
        <w:rPr>
          <w:sz w:val="24"/>
          <w:lang w:val="ru-RU"/>
        </w:rPr>
        <w:t xml:space="preserve">“ท่านเชื่อในพระเจ้าหรือไม่? ท่านเชื่อว่าพระเจ้าสามารถทำสิ่งนี้ได้หรือไม่?” พระองค์ต้องการให้บุคคลนั้นยืนยันว่าเขาเชื่อในพระเจ้า และเมื่อนั้นพระองค์จะช่วยเหลือเขา ไม่มีที่ใดในพระกิตติคุณที่กล่าวว่าคนเราต้องเชื่อในความเห็นแก่ตัวของตนเอง พระกิตติคุณเรียกร้องให้เราเชื่อในพระเจ้า ในความจริงที่ว่าพระเจ้าสามารถช่วยเหลือฉันได้ สามารถรักษาฉันได้ แต่คนเหล่านี้บิดเบือนความหมายของคำในพระวรสารและกล่าวว่า: </w:t>
      </w:r>
      <w:r w:rsidRPr="00B536EC">
        <w:rPr>
          <w:sz w:val="24"/>
          <w:lang w:val="ru-RU"/>
        </w:rPr>
        <w:t xml:space="preserve">‘คนเรามีพลัง และต้องเชื่อในตัวเอง’ แต่หากใครเชื่อในตัวเอง ก็ย่อมมีความเห็นแก่ตัวหรือการถูกผีสิงเกี่ยวข้องอยู่ </w:t>
      </w:r>
    </w:p>
    <w:p w:rsidRPr="00B536EC" w:rsidR="00694A07" w:rsidP="00694A07" w:rsidRDefault="00694A07" w14:paraId="445E112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เมื่อมีปาฏิหาริย์เกิดขึ้น คนเหล่านี้จะกล่าวว่า คนนั้นเชื่อว่าจะเกิดขึ้น และนั่นคือเหตุผลที่มันเกิดขึ้น </w:t>
      </w:r>
    </w:p>
    <w:p w:rsidRPr="00B536EC" w:rsidR="00694A07" w:rsidP="00694A07" w:rsidRDefault="00694A07" w14:paraId="67C3D05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เบื้องหลังวิธีการตั้งคำถามที่มุ่งเน้นตนเองเช่นนี้ คือการกระทำของมาร พวกเขานำคำพูดของพระคริสต์ </w:t>
      </w:r>
      <w:r w:rsidRPr="00B536EC">
        <w:rPr>
          <w:sz w:val="24"/>
          <w:lang w:val="ru-RU"/>
        </w:rPr>
        <w:t xml:space="preserve">‘ท่านเชื่อหรือไม่?’ มาสับสนกับคำพูดของตนเอง </w:t>
      </w:r>
      <w:r w:rsidRPr="00B536EC">
        <w:rPr>
          <w:sz w:val="24"/>
          <w:lang w:val="ru-RU"/>
        </w:rPr>
        <w:t xml:space="preserve">‘ฉันเชื่อ’ นี่คือจุดเริ่มต้นของความบ้าคลั่งทั้งหมดที่กำลังเกิดขึ้นในโลกนี้ แล้วพวกเขาก็บอกคุณว่า: </w:t>
      </w:r>
      <w:r w:rsidRPr="00B536EC">
        <w:rPr>
          <w:sz w:val="24"/>
          <w:lang w:val="ru-RU"/>
        </w:rPr>
        <w:t xml:space="preserve">‘คุณต้องไม่เคารพทั้งผู้ใหญ่และผู้เล็ก หากต้องการเป็นบุคคลที่มีตัวตนเป็นของตัวเอง’ นั่นคือเหตุผลที่คุณได้ยินคำเรียกร้องเช่นนี้: </w:t>
      </w:r>
      <w:r w:rsidRPr="00B536EC">
        <w:rPr>
          <w:sz w:val="24"/>
          <w:lang w:val="ru-RU"/>
        </w:rPr>
        <w:t xml:space="preserve">‘บดขยี้พวกเขา ทำลายพวกเขา เพื่อบรรลุเป้าหมายของคุณ!’ ความเคารพถูกมองว่าเป็นสิ่งของอดีต และมารร้ายก็ได้รับชัยชนะ ในขณะเดียวกัน แม้แต่เด็กที่กล้าพูดกับพ่อแม่หรือผู้ใหญ่ด้วยน้ำเสียงที่ขาดความเคารพเพียงเล็กน้อย พระคุณของพระเจ้าก็จะละทิ้งเขา และเขาจะตกเป็นเหยื่อของอิทธิพลจากปีศาจ! แล้วจะพูดอย่างไรได้อีก หากมีผู้ใดทำให้ความไม่เคารพกลายเป็นวิถีชีวิตของตนเอง! </w:t>
      </w:r>
    </w:p>
    <w:p w:rsidRPr="00B536EC" w:rsidR="00694A07" w:rsidP="00694A07" w:rsidRDefault="00694A07" w14:paraId="5E1D74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แล้วถ้าเช่นนั้นล่ะครับ เกโรนดา หากมีบุคคลใดที่อ้างว่าเชื่อในพระเจ้า แต่กลับไม่เชื่อว่าพระเจ้าจะคุ้มครองเรา? </w:t>
      </w:r>
    </w:p>
    <w:p w:rsidRPr="00B536EC" w:rsidR="00694A07" w:rsidP="00694A07" w:rsidRDefault="00694A07" w14:paraId="2B0C12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แล้วเขาก็สร้างตัวเองเป็นพระเจ้าได้อย่างไร เขาจะเชื่อในพระเจ้าได้อย่างไร? </w:t>
      </w:r>
    </w:p>
    <w:p w:rsidRPr="00B536EC" w:rsidR="00694A07" w:rsidP="00694A07" w:rsidRDefault="00694A07" w14:paraId="09298A4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ทุกเช้าเขาทำเครื่องหมายกางเขน </w:t>
      </w:r>
    </w:p>
    <w:p w:rsidRPr="00B536EC" w:rsidR="00694A07" w:rsidP="00694A07" w:rsidRDefault="00694A07" w14:paraId="19A9748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เขาพูดว่า: </w:t>
      </w:r>
      <w:r w:rsidRPr="00B536EC">
        <w:rPr>
          <w:sz w:val="24"/>
          <w:lang w:val="ru-RU"/>
        </w:rPr>
        <w:t xml:space="preserve">‘ผมเชื่อในพระเจ้า แต่พระเจ้าให้เราใช้เหตุผลเพื่อที่เราจะได้ทำตามใจชอบ’ หรืออย่างนี้: </w:t>
      </w:r>
      <w:r w:rsidRPr="00B536EC">
        <w:rPr>
          <w:sz w:val="24"/>
          <w:lang w:val="ru-RU"/>
        </w:rPr>
        <w:t xml:space="preserve">‘ฉันคือพระเจ้า ไม่ใช่หรือที่พระคัมภีร์กล่าวว่า: </w:t>
      </w:r>
      <w:r w:rsidRPr="00B536EC">
        <w:rPr>
          <w:i/>
          <w:iCs/>
          <w:sz w:val="24"/>
          <w:lang w:val="ru-RU"/>
        </w:rPr>
        <w:t xml:space="preserve">“ท่านทั้งหลายเป็นพระเจ้า และท่านทั้งหลายเป็นบุตรของพระผู้</w:t>
      </w:r>
      <w:r w:rsidRPr="00EB46D1">
        <w:rPr>
          <w:i/>
          <w:iCs/>
          <w:sz w:val="24"/>
          <w:lang w:val="ru-RU"/>
        </w:rPr>
        <w:t xml:space="preserve">สูงสุด</w:t>
      </w:r>
      <w:r w:rsidRPr="00B536EC">
        <w:rPr>
          <w:sz w:val="24"/>
          <w:lang w:val="ru-RU"/>
        </w:rPr>
        <w:t xml:space="preserve">”</w:t>
      </w:r>
      <w:r>
        <w:rPr>
          <w:rStyle w:val="FootnoteReference"/>
          <w:sz w:val="24"/>
          <w:lang w:val="ru-RU"/>
        </w:rPr>
        <w:footnoteReference w:id="227"/>
      </w:r>
      <w:r w:rsidRPr="00B536EC">
        <w:rPr>
          <w:sz w:val="24"/>
          <w:lang w:val="ru-RU"/>
        </w:rPr>
        <w:t xml:space="preserve"> แต่เพื่อที่จะเป็นพระเจ้าโดยพระคุณ บุคคลนั้นต้องมีพระคุณของพระเจ้า และบุคคลเช่นนี้ไม่คิดถึงเรื่องนี้ เขาทำให้ตัวเองเป็นพระเจ้าด้วยความคิดของตนเอง การได้รับพระคุณของพระเจ้าและกลายเป็นพระเจ้าด้วยพระคุณเป็นเรื่องหนึ่ง แต่การทำให้ตัวเองเป็นพระเจ้าเป็นเรื่องอีกเรื่องหนึ่ง ความสับสนอยู่ที่จุดนี้: คนนั้นทำให้ตัวเองเป็นพระเจ้า และในที่สุดก็มาถึงจุดที่เขาเปลี่ยนเป็นผู้ไม่เชื่อในพระเจ้า </w:t>
      </w:r>
    </w:p>
    <w:p w:rsidRPr="00E24DB9" w:rsidR="00694A07" w:rsidP="00694A07" w:rsidRDefault="00694A07" w14:paraId="14E7DFCC" w14:textId="77777777">
      <w:pPr>
        <w:rPr>
          <w:lang w:val="ru-RU"/>
        </w:rPr>
      </w:pPr>
    </w:p>
    <w:p w:rsidRPr="009932F6" w:rsidR="00694A07" w:rsidP="00694A07" w:rsidRDefault="00694A07" w14:paraId="1E81418B" w14:textId="77777777">
      <w:pPr>
        <w:pStyle w:val="Heading4"/>
        <w:rPr>
          <w:lang w:val="ru-RU"/>
        </w:rPr>
      </w:pPr>
      <w:bookmarkStart w:name="_Toc196400566" w:id="348"/>
      <w:bookmarkStart w:name="_Toc196894862" w:id="349"/>
      <w:bookmarkStart w:name="_Toc196897786" w:id="350"/>
      <w:r w:rsidRPr="009932F6">
        <w:rPr>
          <w:lang w:val="ru-RU"/>
        </w:rPr>
        <w:t xml:space="preserve">วันหนึ่ง</w:t>
      </w:r>
      <w:r w:rsidRPr="009932F6">
        <w:rPr>
          <w:lang w:val="ru-RU"/>
        </w:rPr>
        <w:t xml:space="preserve">จะมาถึง</w:t>
      </w:r>
      <w:r w:rsidRPr="009932F6">
        <w:rPr>
          <w:lang w:val="ru-RU"/>
        </w:rPr>
        <w:t xml:space="preserve">ที่</w:t>
      </w:r>
      <w:r w:rsidRPr="009932F6">
        <w:rPr>
          <w:lang w:val="ru-RU"/>
        </w:rPr>
        <w:t xml:space="preserve">ทุกคน</w:t>
      </w:r>
      <w:r w:rsidRPr="009932F6">
        <w:rPr>
          <w:lang w:val="ru-RU"/>
        </w:rPr>
        <w:t xml:space="preserve">จะเชื่อ</w:t>
      </w:r>
      <w:bookmarkEnd w:id="348"/>
      <w:bookmarkEnd w:id="349"/>
      <w:bookmarkEnd w:id="350"/>
    </w:p>
    <w:p w:rsidRPr="00B536EC" w:rsidR="00694A07" w:rsidP="00694A07" w:rsidRDefault="00694A07" w14:paraId="5FBC40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ทำไมผู้เชื่อจึงกลายเป็นผู้ไม่เชื่อในพระเจ้าได้? </w:t>
      </w:r>
    </w:p>
    <w:p w:rsidRPr="00B536EC" w:rsidR="00694A07" w:rsidP="00694A07" w:rsidRDefault="00694A07" w14:paraId="53FC66E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มีสองกรณีที่เป็นไปได้ ในกรณีแรก คนนั้นอาจเคยเป็นผู้เชื่อที่เคร่งครัดมาก; พลังศักดิ์สิทธิ์ได้ทำงานในชีวิตของเขาหลายครั้ง และเขาได้ประสบเหตุการณ์ที่ชัดเจนว่าเป็นปาฏิหาริย์มากมาย แต่ต่อมาเขาถึงจุดที่ความเชื่อของเขาถูกบดบัง สิ่งนี้เกิดขึ้นได้หาก เช่นว่า บุคคลหนึ่ง โดยไม่คิดให้รอบคอบ ก็ทุ่มเทตัวเข้าสู่การปฏิบัติธรรมแบบเห็นแก่ตัว — คือ เขาเข้าหาชีวิตทางจิตวิญญาณด้วยวิธีที่แห้งแล้งและเชิงกลไก และกล่าวว่า: </w:t>
      </w:r>
      <w:r w:rsidRPr="00B536EC">
        <w:rPr>
          <w:sz w:val="24"/>
          <w:lang w:val="ru-RU"/>
        </w:rPr>
        <w:t xml:space="preserve">‘นักบุญผู้นั้นปฏิบัติธรรมอย่างไร? ฉันจะทำตามแบบนั้น’ และดังนั้น เขาจึงเริ่มการพยายามอย่างไม่ระมัดระวัง แต่ค่อยๆ — โดยที่เขาเองก็ไม่รู้ตัว — ความรู้สึกผิดๆ ก็เริ่มหยั่งรากในตัวเขาว่า แม้เขาจะยังไม่ถึงระดับของนักบุญคนนั้น แต่เขาก็ต้องอยู่ไม่ไกลจากระดับนั้นแล้ว และเขาก็ยังคงพยายามต่อไป แต่ในขณะที่พระคุณได้ช่วยเขาจนถึงจุดนั้น ตั้งแต่ตอนนั้นเป็นต้นไป พระคุณก็เริ่มทิ้งเขาไป เพราะพระคุณของพระเจ้าจะมีอะไรร่วมกันกับความหยิ่งยโสได้? ผลที่ตามมาคือ เขาไม่สามารถพยายามได้เหมือนเดิมอีกต่อไป และเริ่มบังคับตัวเอง อย่างไรก็ตาม การบังคับตัวเองนี้ก่อให้เกิดความวิตกกังวลในใจเขา หมอกแห่งความหยิ่งยโสก็ปกคลุมตัวเขา นำเขาเข้าสู่ความสับสน และแม้เขาจะบรรลุผลสำเร็จมากมายเพียงใด แม้จะมีพระคุณของพระเจ้าและเหตุการณ์อัศจรรย์เกิดขึ้น ความคิดแห่งความไม่เชื่อก็ค่อยๆ คืบคลานเข้ามาในจิตใจเขา และเขาเริ่มสงสัยในความมีอยู่ของพระเจ้า </w:t>
      </w:r>
    </w:p>
    <w:p w:rsidRPr="00B536EC" w:rsidR="00694A07" w:rsidP="00694A07" w:rsidRDefault="00694A07" w14:paraId="1505637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สถานการณ์ที่สองคือเมื่อผู้ที่ไม่มีการศึกษาตัดสินใจที่จะศึกษาเรื่องหลักคำสอนอย่างลึกซึ้ง โอ้ เขาชัดเจนว่าไม่ปกติทางจิตใจ! ผมไม่ได้พูดถึงการทำความรู้จักกับหลักคำสอนใด ๆ อย่างผิวเผิน แต่แม้จะเป็นผู้มีการศึกษาที่อยากมีส่วนร่วมในเรื่องหลักคำสอนด้วยความภูมิใจ พระคุณของพระเจ้าก็จะทิ้งเขาไปเพราะความภูมิใจนั้น และความสงสัยจะเริ่มก่อตัวขึ้นในใจเขา แน่นอนว่า ผมไม่ได้พูดถึงผู้ที่มีความเคารพ ผู้เคร่งศาสนาอาจไม่ได้รับการศึกษา แต่ด้วยการใช้เหตุผล และในขอบเขตที่ความเข้าใจของเขาสามารถเข้าถึงได้ หลังจากที่เขาได้ทำความคุ้นเคยกับหลักคำสอนเฉพาะเรื่องหนึ่งแล้ว เขาก็สามารถเข้าใจมันได้ แต่หากผู้ที่ไม่เชื่อในชีวิตทางจิตวิญญาณก้าวเข้าสู่โลกของหลักคำสอนทางศาสนาแล้ว แม้แต่ความเชื่อเล็กน้อยที่เขามีอยู่ก่อนหน้านั้น ก็จะหายไปหมดสิ้น </w:t>
      </w:r>
    </w:p>
    <w:p w:rsidRPr="00B536EC" w:rsidR="00694A07" w:rsidP="00694A07" w:rsidRDefault="00694A07" w14:paraId="0AC5D67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ความไม่เชื่อได้แพร่หลายอย่างกว้างขวางในยุคสมัยของเรา </w:t>
      </w:r>
    </w:p>
    <w:p w:rsidRPr="00B536EC" w:rsidR="00694A07" w:rsidP="00694A07" w:rsidRDefault="00694A07" w14:paraId="62C1BEA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แต่มักจะเห็นได้ชัดว่า แม้ในตัวผู้ที่บอกว่าไม่เชื่อในพระเจ้า ก็ยังมีประกายแห่งความเชื่อที่ซ่อนอยู่ ครั้งหนึ่ง มีเด็กชายคนหนึ่งพูดกับผมว่า: </w:t>
      </w:r>
      <w:r w:rsidRPr="00B536EC">
        <w:rPr>
          <w:sz w:val="24"/>
          <w:lang w:val="ru-RU"/>
        </w:rPr>
        <w:t xml:space="preserve">‘ผมไม่เชื่อว่าพระเจ้ามีอยู่’ — </w:t>
      </w:r>
      <w:r w:rsidRPr="00B536EC">
        <w:rPr>
          <w:sz w:val="24"/>
          <w:lang w:val="ru-RU"/>
        </w:rPr>
        <w:t xml:space="preserve">‘มาใกล้ๆ หน่อย’ ผมตอบ ‘คุณได้ยินเสียงนกไนติงเกลร้องไหม? มันได้รับพรสวรรค์นี้จากใคร?’ เด็กชายผู้น่าสงสารนั้นถูกสัมผัสด้วยความอ่อนโยนทันที ความแข็งกร้าวในความไม่เชื่อของเขาหายไป และสีหน้าของเขาเปลี่ยนไป ในอีกโอกาสหนึ่ง มีผู้มาเยือนสองคนมาที่ห้องของผม พวกเขาอายุประมาณสี่สิบห้าปี และใช้ชีวิตอย่างยึดติดกับโลกมาก เหมือนที่พระภิกษุอย่างเราพูดว่า </w:t>
      </w:r>
      <w:r w:rsidRPr="00B536EC">
        <w:rPr>
          <w:sz w:val="24"/>
          <w:lang w:val="ru-RU"/>
        </w:rPr>
        <w:t xml:space="preserve">‘เพราะชีวิตนี้ว่างเปล่า เราจึงละทิ้งทุกสิ่ง’ แต่ทั้งสองคนนี้ แม้ยังหนุ่ม ก็ตัดสินใจในทางตรงกันข้ามว่า </w:t>
      </w:r>
      <w:r w:rsidRPr="00B536EC">
        <w:rPr>
          <w:sz w:val="24"/>
          <w:lang w:val="ru-RU"/>
        </w:rPr>
        <w:t xml:space="preserve">‘ไม่มีชีวิตอื่นอีก’ และด้วยเหตุนี้ พวกเขาจึงทิ้งการศึกษาและทุ่มเทตัวเข้าสู่ชีวิตทางโลก จนถึงขั้นที่ทั้งจิตวิญญาณและร่างกายล่มสลาย พ่อของหนึ่งในทั้งสองคนเสียชีวิตเพราะความเศร้าโศก ส่วนอีกคนก็ใช้ทรัพย์สมบัติของแม่จนหมดสิ้น จนทำให้แม่เขาป่วยเป็นโรคหัวใจ หลังจากที่เราได้พูดคุยกับพวกเขาแล้ว พวกเขาก็เริ่มมองเห็นสิ่งต่าง ๆ ในมุมมองที่แตกต่างออกไป และคร่ำครวญว่า </w:t>
      </w:r>
      <w:r w:rsidRPr="00B536EC">
        <w:rPr>
          <w:sz w:val="24"/>
          <w:lang w:val="ru-RU"/>
        </w:rPr>
        <w:t xml:space="preserve">‘เราทั้งสองกลายเป็นคนไร้ประโยชน์แล้ว’ ผมจึงมอบภาพไอคอนให้หนึ่งในทั้งสองคนเพื่อถวายแด่แม่ของเขา ผมต้องการมอบภาพนักบุญให้อีกคนด้วย แต่เขาไม่ยอมรับ </w:t>
      </w:r>
      <w:r w:rsidRPr="00B536EC">
        <w:rPr>
          <w:sz w:val="24"/>
          <w:lang w:val="ru-RU"/>
        </w:rPr>
        <w:t xml:space="preserve">‘ให้ผม’ เขากล่าว ‘ไม้แผ่นเล็กๆ ที่คุณกำลังเลื่อยอยู่สักแผ่นหนึ่ง’ ‘ผมไม่เชื่อในพระเจ้า แต่ผมเชื่อในนักบุญ’ แล้วผมก็ตอบว่า: </w:t>
      </w:r>
      <w:r w:rsidRPr="00B536EC">
        <w:rPr>
          <w:sz w:val="24"/>
          <w:lang w:val="ru-RU"/>
        </w:rPr>
        <w:t xml:space="preserve">‘ไม่ว่าคนนั้นจะเป็นกระจกหรือฝาถังดีบุก หากแสงแดดไม่ส่องลงบนตัวเขา เขาก็จะไม่ส่องแสง นักบุญส่องแสงด้วยรัศมีแห่งพระคุณของพระเจ้า เหมือนกับที่ดาวสะท้อนแสงอาทิตย์’ </w:t>
      </w:r>
    </w:p>
    <w:p w:rsidRPr="00B536EC" w:rsidR="00694A07" w:rsidP="00694A07" w:rsidRDefault="00694A07" w14:paraId="3DBC706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เยาวชนที่โชคร้ายกำลังถูกล้างสมองด้วยทฤษฎีต่าง ๆ เมื่อรับผู้มาเยือนที่คาลิวาของผม ผมสังเกตเห็นว่ามักมีมาร์กซิสต์วัยห้าสิบกว่าปีสองสามคนเข้าร่วมกลุ่มเยาวชนและล้างสมองพวกเขา ผู้ตามลัทธิมาร์กซ์ไม่เชื่อ และหากคุณพยายามพิสูจน์ให้พวกเขาเห็นถึงการมีอยู่ของพระเจ้า พวกเขาจะเริ่มวิพากษ์วิจารณ์พระองค์และถาโถมคำถามใส่คุณว่า </w:t>
      </w:r>
      <w:r w:rsidRPr="00B536EC">
        <w:rPr>
          <w:sz w:val="24"/>
          <w:lang w:val="ru-RU"/>
        </w:rPr>
        <w:t xml:space="preserve">‘ทำไมเรื่องนี้จึงเป็นเช่นนี้ และทำไมเรื่องนั้นจึงเป็นเช่นนั้น?’ ผู้เผยพระวจนะอิสยาห์กล่าวว่า ผู้ที่ไม่ต้องการได้รับการช่วยให้รอดจะไม่เข้าใจ</w:t>
      </w:r>
      <w:r>
        <w:rPr>
          <w:rStyle w:val="FootnoteReference"/>
          <w:sz w:val="24"/>
          <w:lang w:val="ru-RU"/>
        </w:rPr>
        <w:footnoteReference w:id="228"/>
      </w:r>
      <w:r w:rsidRPr="00B536EC">
        <w:rPr>
          <w:sz w:val="24"/>
          <w:lang w:val="ru-RU"/>
        </w:rPr>
        <w:t xml:space="preserve"> ครั้งหนึ่งผมเคยพูดกับพวกเขาว่า: </w:t>
      </w:r>
      <w:r w:rsidRPr="00B536EC">
        <w:rPr>
          <w:sz w:val="24"/>
          <w:lang w:val="ru-RU"/>
        </w:rPr>
        <w:t xml:space="preserve">‘คุณเห็นดาวไหม? ดาวเหล่านั้นไม่ได้ถูกยึดติดกับท้องฟ้าด้วยน็อต; มีใครบางคนกำลังถือมันไว้บนท้องฟ้า สิ่งที่ผู้เผยพระวจนะได้พยากรณ์เกี่ยวกับพระคริสต์ได้สำเร็จแล้ว’ เรามีนักบุญมากมายที่เคยเป็นผู้ไม่เชื่อที่น่ากลัว ผู้ประหารชีวิต และผู้บูชารูปเคารพ แต่ต่อมาได้มาเชื่อในพระคริสต์และแสดงหลักฐานความเชื่อผ่านการเป็นมรณสักขี บางคนถูกตัดลิ้นเพื่อไม่ให้พูดเกี่ยวกับพระคริสต์ แต่แม้ลิ้นจะถูกตัด พวกเขากลับพูดได้ดียิ่งขึ้น! ทุกวัน คริสตจักรระลึกถึงนักบุญมากมาย! ความมีอยู่ของพวกเขายังคงมีชีวิตชีวาอย่างยิ่ง และแม้เราจะไม่แสวงหาพวกเขา พวกเขาก็มาหาเราด้วยตนเอง นักพรตในทะเลทรายจำนวนมาก ที่ไม่มีปฏิทินและไม่รู้ว่าคริสตจักรกำลังระลึกถึงนักบุญองค์ใด ก็อธิษฐานว่า: </w:t>
      </w:r>
      <w:r w:rsidRPr="00B536EC">
        <w:rPr>
          <w:sz w:val="24"/>
          <w:lang w:val="ru-RU"/>
        </w:rPr>
        <w:t xml:space="preserve">‘นักบุญของวันนี้ โปรดอธิษฐานต่อพระเจ้าเพื่อเรา’ และนักบุญเหล่านั้นก็ปรากฏตัวให้พวกเขาเห็นและเปิดเผยชื่อของตนเองให้พวกเขาทราบ; ยิ่งไปกว่านั้น ชื่อของนักบุญเหล่านี้ยังยากต่อการออกเสียงอีกด้วย ต่อมา นักพรตเหล่านั้นจึงตรวจสอบปฏิทินและตระหนักว่านักบุญที่ปรากฏตัวให้พวกเขาเห็นนั้น กำลังได้รับการเฉลิมฉลองในวันนั้นเอง</w:t>
      </w:r>
      <w:r>
        <w:rPr>
          <w:rStyle w:val="FootnoteReference"/>
          <w:sz w:val="24"/>
          <w:lang w:val="ru-RU"/>
        </w:rPr>
        <w:footnoteReference w:id="229"/>
      </w:r>
      <w:r w:rsidRPr="00B536EC">
        <w:rPr>
          <w:sz w:val="24"/>
          <w:lang w:val="ru-RU"/>
        </w:rPr>
        <w:t xml:space="preserve"> ‘คุณจะอธิบายเรื่องนี้อย่างไร?’ หลังจากนั้น พวกเขาถามผมว่า: </w:t>
      </w:r>
      <w:r w:rsidRPr="00B536EC">
        <w:rPr>
          <w:sz w:val="24"/>
          <w:lang w:val="ru-RU"/>
        </w:rPr>
        <w:t xml:space="preserve">‘ทำไมนักบุญจึงไปหาพระนักบวชแทนที่จะช่วยเหลือผู้คนที่ต้องการความช่วยเหลือ?’ — </w:t>
      </w:r>
      <w:r w:rsidRPr="00B536EC">
        <w:rPr>
          <w:sz w:val="24"/>
          <w:lang w:val="ru-RU"/>
        </w:rPr>
        <w:t xml:space="preserve">‘เพื่อนๆ’ ผมถามกลับ ‘คุณบินมาที่นี่ด้วยเครื่องบินหรือไม่?’ — </w:t>
      </w:r>
      <w:r w:rsidRPr="00B536EC">
        <w:rPr>
          <w:sz w:val="24"/>
          <w:lang w:val="ru-RU"/>
        </w:rPr>
        <w:t xml:space="preserve">‘ไม่’ พวกเขาตอบ ‘เรามาด้วยรถยนต์’ — </w:t>
      </w:r>
      <w:r w:rsidRPr="00B536EC">
        <w:rPr>
          <w:sz w:val="24"/>
          <w:lang w:val="ru-RU"/>
        </w:rPr>
        <w:t xml:space="preserve">“ถูกแล้ว และระหว่างทางมาที่นี่ ขณะที่คุณกำลังขับรถ คุณเห็นโบสถ์เล็กๆ กี่แห่ง?</w:t>
      </w:r>
      <w:r>
        <w:rPr>
          <w:rStyle w:val="FootnoteReference"/>
          <w:sz w:val="24"/>
          <w:lang w:val="ru-RU"/>
        </w:rPr>
        <w:footnoteReference w:id="230"/>
      </w:r>
      <w:r w:rsidRPr="00B536EC">
        <w:rPr>
          <w:sz w:val="24"/>
          <w:lang w:val="ru-RU"/>
        </w:rPr>
        <w:t xml:space="preserve"> โบสถ์เหล่านั้นไม่ได้ผุดขึ้นเองเหมือนเห็ดหลังฝนตก นักบุญได้ช่วยเหลือผู้คน และด้วยความเคารพนับถือ ผู้คนจึงสร้างโบสถ์เล็กๆ เหล่านี้และจุดตะเกียงไว้ภายใน ผู้ที่มีจิตวิญญาณสูงจะก้าวขึ้นสูงเท่าที่พวกเขาละทิ้งสิ่งทางวัตถุ” ผู้เชื่อในวัตถุนิยมเองก็ไม่ได้กลับมือเปล่า—พวกเขายังได้กำไรบ้าง: เช่น พวกเขาจะผลิตแก้วจำนวนหนึ่งและได้รับเงินจำนวนหนึ่ง; หากผลิตมากขึ้น ก็จะได้รับเงินมากขึ้นเช่นกัน แต่คุณนั้น กลับทำเพียงการโฆษณาชวนเชื่อเท่านั้น และหยุดอยู่แค่นั้น: คุณไม่มีกำไรอะไรเลยจากที่ไหนทั้งสิ้น “คุณคือคนที่ไม่มีความสุขที่สุดในทุกคน เพราะหากคุณบรรลุสิ่งที่ต้องการ อุดมการณ์ทั้งหมดของคุณจะประกอบด้วยความทุกข์ทรมานจากการเป็นทาสแบบมาร์กซิสต์” ในท้ายที่สุด พวกเขากล่าวกับผมว่า: </w:t>
      </w:r>
      <w:r w:rsidRPr="00B536EC">
        <w:rPr>
          <w:sz w:val="24"/>
          <w:lang w:val="ru-RU"/>
        </w:rPr>
        <w:t xml:space="preserve">“คุณเป็นคนที่ดีมาก ฉลาด ยุติธรรม...” </w:t>
      </w:r>
    </w:p>
    <w:p w:rsidRPr="00B536EC" w:rsidR="00694A07" w:rsidP="00694A07" w:rsidRDefault="00694A07" w14:paraId="012FECF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ไม่ว่าผู้คนจะต้องการหรือไม่ก็ตาม วันหนึ่งจะมาถึงที่ทุกคนจะเริ่มเชื่อ เพราะพวกเขาจะถึงทางตัน และเมื่อนั้น พระคริสต์จะเข้ามาแทรกแซง </w:t>
      </w:r>
    </w:p>
    <w:p w:rsidRPr="009932F6" w:rsidR="00694A07" w:rsidP="00694A07" w:rsidRDefault="00694A07" w14:paraId="26A199C4" w14:textId="77777777">
      <w:pPr>
        <w:rPr>
          <w:lang w:val="ru-RU"/>
        </w:rPr>
      </w:pPr>
    </w:p>
    <w:p w:rsidRPr="009932F6" w:rsidR="00694A07" w:rsidP="00694A07" w:rsidRDefault="00694A07" w14:paraId="2094C13C" w14:textId="77777777">
      <w:pPr>
        <w:rPr>
          <w:lang w:val="ru-RU"/>
        </w:rPr>
      </w:pPr>
    </w:p>
    <w:p w:rsidRPr="009932F6" w:rsidR="00694A07" w:rsidP="00694A07" w:rsidRDefault="00694A07" w14:paraId="05C5CF4A" w14:textId="77777777">
      <w:pPr>
        <w:pStyle w:val="Heading3"/>
        <w:rPr>
          <w:lang w:val="ru-RU"/>
        </w:rPr>
      </w:pPr>
      <w:bookmarkStart w:name="_Toc196400567" w:id="351"/>
      <w:bookmarkStart w:name="_Toc196894863" w:id="352"/>
      <w:bookmarkStart w:name="_Toc196897787" w:id="353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3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วิธี</w:t>
      </w:r>
      <w:r w:rsidRPr="009932F6">
        <w:rPr>
          <w:lang w:val="ru-RU"/>
        </w:rPr>
        <w:t xml:space="preserve">ที่</w:t>
      </w:r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ช่วย</w:t>
      </w:r>
      <w:r w:rsidRPr="009932F6">
        <w:rPr>
          <w:lang w:val="ru-RU"/>
        </w:rPr>
        <w:t xml:space="preserve">ในที่</w:t>
      </w:r>
      <w:r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เมื่อ</w:t>
      </w:r>
      <w:r w:rsidRPr="009932F6">
        <w:rPr>
          <w:lang w:val="ru-RU"/>
        </w:rPr>
        <w:t xml:space="preserve">กำลัง</w:t>
      </w:r>
      <w:r w:rsidRPr="009932F6">
        <w:rPr>
          <w:lang w:val="ru-RU"/>
        </w:rPr>
        <w:t xml:space="preserve">ของมนุษย์</w:t>
      </w:r>
      <w:r w:rsidRPr="009932F6">
        <w:rPr>
          <w:lang w:val="ru-RU"/>
        </w:rPr>
        <w:t xml:space="preserve">ไม่</w:t>
      </w:r>
      <w:r w:rsidRPr="009932F6">
        <w:rPr>
          <w:lang w:val="ru-RU"/>
        </w:rPr>
        <w:t xml:space="preserve">เพียงพอ</w:t>
      </w:r>
      <w:bookmarkEnd w:id="351"/>
      <w:bookmarkEnd w:id="352"/>
      <w:bookmarkEnd w:id="353"/>
    </w:p>
    <w:p w:rsidRPr="00E24DB9" w:rsidR="00694A07" w:rsidP="00694A07" w:rsidRDefault="00694A07" w14:paraId="10ADF35C" w14:textId="77777777">
      <w:pPr>
        <w:rPr>
          <w:i/>
          <w:iCs/>
          <w:lang w:val="ru-RU"/>
        </w:rPr>
      </w:pPr>
    </w:p>
    <w:p w:rsidRPr="009932F6" w:rsidR="00694A07" w:rsidP="00694A07" w:rsidRDefault="00694A07" w14:paraId="7C5DC55B" w14:textId="77777777">
      <w:pPr>
        <w:pStyle w:val="Heading4"/>
        <w:rPr>
          <w:lang w:val="ru-RU"/>
        </w:rPr>
      </w:pPr>
      <w:bookmarkStart w:name="_Toc196400568" w:id="354"/>
      <w:bookmarkStart w:name="_Toc196894864" w:id="355"/>
      <w:bookmarkStart w:name="_Toc196897788" w:id="356"/>
      <w:r w:rsidRPr="009932F6">
        <w:rPr>
          <w:lang w:val="ru-RU"/>
        </w:rPr>
        <w:t xml:space="preserve">พระ</w:t>
      </w:r>
      <w:r w:rsidRPr="009932F6">
        <w:rPr>
          <w:lang w:val="ru-RU"/>
        </w:rPr>
        <w:t xml:space="preserve">เจ้าช่วย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สิ่งที่</w:t>
      </w:r>
      <w:r w:rsidRPr="009932F6">
        <w:rPr>
          <w:lang w:val="ru-RU"/>
        </w:rPr>
        <w:t xml:space="preserve">มนุษย์</w:t>
      </w:r>
      <w:r w:rsidRPr="009932F6">
        <w:rPr>
          <w:lang w:val="ru-RU"/>
        </w:rPr>
        <w:t xml:space="preserve">ไม่สามารถ</w:t>
      </w:r>
      <w:r w:rsidRPr="009932F6">
        <w:rPr>
          <w:lang w:val="ru-RU"/>
        </w:rPr>
        <w:t xml:space="preserve">ทำได้</w:t>
      </w:r>
      <w:r w:rsidRPr="009932F6">
        <w:rPr>
          <w:lang w:val="ru-RU"/>
        </w:rPr>
        <w:t xml:space="preserve">ด้วยกำลังของตนเอง</w:t>
      </w:r>
      <w:bookmarkEnd w:id="354"/>
      <w:bookmarkEnd w:id="355"/>
      <w:bookmarkEnd w:id="356"/>
    </w:p>
    <w:p w:rsidRPr="00B536EC" w:rsidR="00694A07" w:rsidP="00694A07" w:rsidRDefault="00694A07" w14:paraId="34692DB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ควันนั่นคืออะไร? </w:t>
      </w:r>
    </w:p>
    <w:p w:rsidRPr="00B536EC" w:rsidR="00694A07" w:rsidP="00694A07" w:rsidRDefault="00694A07" w14:paraId="420B3B5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เรากำลังเผาขยะอยู่ครับ เกโรนดา </w:t>
      </w:r>
    </w:p>
    <w:p w:rsidRPr="00B536EC" w:rsidR="00694A07" w:rsidP="00694A07" w:rsidRDefault="00694A07" w14:paraId="43F14AF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ท่านจุดไฟจริงหรือในลมแรงแบบนี้? </w:t>
      </w:r>
    </w:p>
    <w:p w:rsidRPr="00B536EC" w:rsidR="00694A07" w:rsidP="00694A07" w:rsidRDefault="00694A07" w14:paraId="1AD6641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 เช้านี้ฝนตก... </w:t>
      </w:r>
    </w:p>
    <w:p w:rsidRPr="00B536EC" w:rsidR="00694A07" w:rsidP="00694A07" w:rsidRDefault="00694A07" w14:paraId="2DCB79B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แม้จะฝนตกและน้ำท่วมไปก็ตาม แต่เมื่อลมพัดแรงขึ้น ทุกอย่างก็จะแห้งสนิทเหมือนฝุ่น! คำพูดนี้ช่างน่าขัน: </w:t>
      </w:r>
      <w:r w:rsidRPr="00B536EC">
        <w:rPr>
          <w:sz w:val="24"/>
          <w:lang w:val="ru-RU"/>
        </w:rPr>
        <w:t xml:space="preserve">‘ฝนตก’! ท่านลืมไปแล้วหรือว่า เพราะความโง่เขลาของท่านเอง ทำให้ไฟไหม้ขึ้นที่นั่นเมื่อก่อน? หากใครเคยเหยียบลงไปในแอ่งน้ำแล้ว ก็ควรระมัดระวังให้มากในอนาคต พระเจ้าช่วยเมื่อความช่วยเหลือของพระองค์จำเป็น เมื่อมนุษย์ไม่สามารถทำอะไรได้ด้วยกำลังมนุษย์ แต่พระองค์จะไม่ช่วยความโง่เขลาของเรา ด้วยวิธีนี้ เราทำให้แม้แต่ผู้ศักดิ์สิทธิ์ก็กลายเป็นเรื่องตลกของโลก </w:t>
      </w:r>
    </w:p>
    <w:p w:rsidRPr="00B536EC" w:rsidR="00694A07" w:rsidP="00694A07" w:rsidRDefault="00694A07" w14:paraId="7209186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มันชัดเจนเสมอหรือไม่ว่าเราควรปฏิบัติตัวแบบมนุษย์จนถึงจุดไหน? </w:t>
      </w:r>
    </w:p>
    <w:p w:rsidRPr="00B536EC" w:rsidR="00694A07" w:rsidP="00694A07" w:rsidRDefault="00694A07" w14:paraId="61FA06B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มาเริ่มจากข้อเท็จจริงที่ชัดเจนนี้ก่อน แต่แม้หากใครนั้นพร้อมที่จะทำสิ่งที่ตนสามารถทำได้ แต่กลับทำไม่ได้เพราะมีสิ่งใดสิ่งหนึ่งมาขัดขวาง พระเจ้าก็จะช่วยเหลือเขาในยามที่เขาต้องการ อย่างไรก็ตาม หากเขามีความสามารถแต่ขาดความเต็มใจ พระเจ้าก็จะไม่ช่วยเหลือเขา ตัวอย่างเช่น คุณได้รับคำสั่งให้ล็อคประตูตอนกลางคืน แต่คุณขี้เกียจเกินไป จึงไม่ล็อคประตูและบอกว่าพระเจ้าจะคุ้มครองคุณ คุณไม่ล็อคประตูไม่ใช่เพราะคุณพึ่งพาพระเจ้า แต่เพราะคุณขี้เกียจ แต่แล้วพระเจ้าจะช่วยคุณได้อย่างไร? พระเจ้าจะช่วยคนขี้เกียจได้จริงหรือ? ที่จริงแล้ว หากใครถูกสั่งให้ล็อกประตูแต่ไม่ทำ ก็สมควรถูกลงโทษเพียงเพราะความไม่เชื่อฟังนั้นเอง </w:t>
      </w:r>
    </w:p>
    <w:p w:rsidRPr="00B536EC" w:rsidR="00694A07" w:rsidP="00694A07" w:rsidRDefault="00694A07" w14:paraId="4FE0E9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เราต้องทำสิ่งที่อยู่ในกำลังของมนุษย์ และปล่อยให้พระเจ้าจัดการกับสิ่งที่เกินกำลังของมนุษย์ และหากคุณทำมากกว่าที่ตัวเองสามารถทำได้เล็กน้อย — ไม่ใช่เพราะความเห็นแก่ตัว แต่เพราะความรักต่อพระองค์ โดยตระหนักว่าคุณยังไม่ได้ใช้กำลังมนุษย์ทั้งหมด — พระเจ้าก็จะเห็นสิ่งนั้นด้วย ความกระตือรือร้นเช่นนี้จะทำให้พระองค์พอพระทัย และพระองค์จะรีบมาช่วยเรา เพื่อช่วยเรา พระเจ้ายังต้องการให้เราพยายามด้วยตนเองด้วย ยกตัวอย่างเช่น โนอาห์: เขาทำงานหนักเป็นเวลาหนึ่งร้อยปีเพื่อสร้างเรือโนอาห์ พวกเขาตัดไม้ด้วยเลื่อยไม้: พวกเขาพบต้นไม้ที่แข็งกว่าต้นอื่น ๆ และทำเลื่อยจากไม้เหล่านั้น แล้ว พระเจ้าจะไม่สามารถทำอะไรได้บ้างเพื่อเร่งการก่อสร้างเรือโนอาห์ให้เร็วขึ้นได้หรือ? [พระองค์สามารถได้ — แต่] หลังจากที่พระองค์ได้บอกโนอาห์และผู้ที่อยู่กับเขาวิธีสร้างเรือแล้ว พระองค์ก็ประทานกำลังให้พวกเขาทำสิ่งนั้น</w:t>
      </w:r>
      <w:r>
        <w:rPr>
          <w:rStyle w:val="FootnoteReference"/>
          <w:sz w:val="24"/>
          <w:lang w:val="ru-RU"/>
        </w:rPr>
        <w:footnoteReference w:id="231"/>
      </w:r>
      <w:r w:rsidRPr="00B536EC">
        <w:rPr>
          <w:sz w:val="24"/>
          <w:lang w:val="ru-RU"/>
        </w:rPr>
        <w:t xml:space="preserve"> ดังนั้น ให้เราทำในสิ่งที่เราทำได้ เพื่อว่าสิ่งที่เราทำไม่ได้ พระเจ้าจะได้ทำ </w:t>
      </w:r>
    </w:p>
    <w:p w:rsidRPr="00B536EC" w:rsidR="00694A07" w:rsidP="00694A07" w:rsidRDefault="00694A07" w14:paraId="025F75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ครั้งหนึ่ง มีชายคนหนึ่งมาหาผมในคาลิวา และถามว่า: </w:t>
      </w:r>
      <w:r w:rsidRPr="00B536EC">
        <w:rPr>
          <w:sz w:val="24"/>
          <w:lang w:val="ru-RU"/>
        </w:rPr>
        <w:t xml:space="preserve">‘ทำไมพระภิกษุถึงนั่งอยู่ที่นี่ แทนที่จะออกไปสู่โลกเพื่อช่วยเหลือผู้คน?’ — </w:t>
      </w:r>
      <w:r w:rsidRPr="00B536EC">
        <w:rPr>
          <w:sz w:val="24"/>
          <w:lang w:val="ru-RU"/>
        </w:rPr>
        <w:t xml:space="preserve">‘หากพระภิกษุออกไปสู่โลกเพื่อช่วยเหลือผู้คน,’ ผมตอบว่า, ‘แล้วคุณก็จะถามว่าทำไมพระภิกษุถึงเดินเร่ร่อนไปทั่วโลก’ “ตอนนี้พวกเขาไม่ออกไปในโลก และคุณก็ถามว่าทำไมพวกเขาไม่ออกไป” แล้วเขาก็ถามผมว่า: </w:t>
      </w:r>
      <w:r w:rsidRPr="00B536EC">
        <w:rPr>
          <w:sz w:val="24"/>
          <w:lang w:val="ru-RU"/>
        </w:rPr>
        <w:t xml:space="preserve">“ทำไมพระภิกษุจึงไปหาหมอ? ทำไมพวกเขาไม่ได้รับการรักษาจากพระคริสต์และพระมารดาของพระเจ้า?” — </w:t>
      </w:r>
      <w:r w:rsidRPr="00B536EC">
        <w:rPr>
          <w:sz w:val="24"/>
          <w:lang w:val="ru-RU"/>
        </w:rPr>
        <w:t xml:space="preserve">“มีหมอคนหนึ่งที่นับถือศาสนายิว” ผมตอบ “เคยถามผมคำถามเดียวกันนี้” — </w:t>
      </w:r>
      <w:r w:rsidRPr="00B536EC">
        <w:rPr>
          <w:sz w:val="24"/>
          <w:lang w:val="ru-RU"/>
        </w:rPr>
        <w:t xml:space="preserve">“เขาไม่ใช่คนยิว,” — หนึ่งในผู้ที่มาพร้อมกับเขาพูดขึ้นเพื่อปกป้องผู้สนทนาของฉัน </w:t>
      </w:r>
      <w:r w:rsidRPr="00B536EC">
        <w:rPr>
          <w:sz w:val="24"/>
          <w:lang w:val="ru-RU"/>
        </w:rPr>
        <w:t xml:space="preserve">“ไม่สำคัญว่าเขาไม่ใช่คนยิว,” ฉันตอบ “คำถามนั้นเองเป็นคำถามของคนยิวโดยแท้ และผมจะบอกคุณอีกครั้งถึงคำตอบที่ผมให้คนยิวคนนั้น เพราะสถานการณ์ทั้งสองคล้ายกัน” </w:t>
      </w:r>
      <w:r w:rsidRPr="00B536EC">
        <w:rPr>
          <w:sz w:val="24"/>
          <w:lang w:val="ru-RU"/>
        </w:rPr>
        <w:t xml:space="preserve">“คุณ” ผมกล่าวกับเขาตอนนั้น “ในฐานะคนยิว คุณต้องรู้พระคัมภีร์เดิมอย่างละเอียด ผู้เผยพระวจนะอิสยาห์ได้กล่าวถึงว่าพระเจ้าได้ประทานชีวิตเพิ่มอีกสิบห้าปีให้แก่กษัตริย์เฮเซคียาห์ ผู้เป็นชายที่ดีมาก พระเจ้าส่งผู้เผยพระวจนะอิสยาห์ไปหาพระราชา ซึ่งพระองค์ตรัสกับเขาว่า: </w:t>
      </w:r>
      <w:r w:rsidRPr="00B536EC">
        <w:rPr>
          <w:sz w:val="24"/>
          <w:lang w:val="ru-RU"/>
        </w:rPr>
        <w:t xml:space="preserve">‘พระเจ้าจะประทานชีวิตให้ท่านอีกสิบห้าปี เพราะท่านได้ทำลายป่าศักดิ์สิทธิ์ที่ใช้ในการถวายเครื่องบูชาต่อรูปเคารพแล้ว ส่วนแผลของท่าน (พระราชาทรงมีแผล) พระเจ้าตรัสว่าท่านควรนำมัดมะเดื่อแห้งมาประคบไว้ แล้วท่านจะหายดี!</w:t>
      </w:r>
      <w:r>
        <w:rPr>
          <w:sz w:val="24"/>
          <w:lang w:val="ru-RU"/>
        </w:rPr>
        <w:t xml:space="preserve">’</w:t>
      </w:r>
      <w:r w:rsidRPr="00B536EC">
        <w:rPr>
          <w:sz w:val="24"/>
          <w:lang w:val="ru-RU"/>
        </w:rPr>
        <w:t xml:space="preserve"> เนื่องจากพระเจ้าได้ประทานชีวิตให้เขาเพิ่มอีกสิบห้าปี พระเจ้าจะไม่สามารถรักษาแผลนี้ได้หรือ? [แน่นอนว่าพระเจ้าสามารถได้] </w:t>
      </w:r>
      <w:r w:rsidRPr="00B536EC">
        <w:rPr>
          <w:sz w:val="24"/>
          <w:lang w:val="ru-RU"/>
        </w:rPr>
        <w:t xml:space="preserve">แต่แผลนี้ก็สามารถรักษาได้ด้วยมัดมะเดื่อแห้งเช่นกัน”</w:t>
      </w:r>
      <w:r>
        <w:rPr>
          <w:rStyle w:val="FootnoteReference"/>
          <w:sz w:val="24"/>
          <w:lang w:val="ru-RU"/>
        </w:rPr>
        <w:footnoteReference w:id="232"/>
      </w:r>
      <w:r w:rsidRPr="00B536EC">
        <w:rPr>
          <w:sz w:val="24"/>
          <w:lang w:val="ru-RU"/>
        </w:rPr>
        <w:t xml:space="preserve"> ดังนั้น เราอย่าขอพระเจ้าในสิ่งที่สามารถทำได้ผ่านทางมนุษย์ แต่จงถ่อมตัวลงต่อหน้ามนุษย์และขอความช่วยเหลือจากพวกเขา </w:t>
      </w:r>
    </w:p>
    <w:p w:rsidRPr="00B536EC" w:rsidR="00694A07" w:rsidP="00694A07" w:rsidRDefault="00694A07" w14:paraId="2333B0B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คนต้องกระทำด้วยวิธีของมนุษย์จนถึงขีดจำกัดหนึ่ง แล้วจึงมอบทุกสิ่งให้พระเจ้า การพยายามช่วยเหลือในเรื่องที่ไม่อาจแก้ไขได้ด้วยวิธีของมนุษย์นั้นเป็นความเห็นแก่ตัว ฉันมักเห็นว่าความดื้อรั้นเช่นนี้เกิดขึ้นจากอิทธิพลของมาร ซึ่งมีจุดมุ่งหมายที่จะทำให้คนนั้นไม่สามารถดำเนินการได้ ผมมีความเข้าใจคร่าวๆ เกี่ยวกับขีดจำกัดที่คนเราสามารถช่วยเหลือได้ด้วยวิธีของมนุษย์ และจุดที่จำเป็นต้องมอบทุกสิ่งให้พระเจ้า ดังนั้น เมื่อผมเห็นว่าสถานการณ์นั้นไม่สามารถแก้ไขได้ด้วยวิธีของมนุษย์ ผมจะยกมือขึ้นด้วยความเศร้าใจ จุดเทียนสองสามเล่ม มอบความยากลำบากนั้นให้พระเจ้า และมันก็ได้รับการแก้ไขทันที พระเจ้าทรงทราบว่าฉันไม่ได้ทำเช่นนี้เพราะขี้เกียจที่จะลงมือทำด้วยวิธีของมนุษย์ </w:t>
      </w:r>
    </w:p>
    <w:p w:rsidRPr="00B536EC" w:rsidR="00694A07" w:rsidP="00694A07" w:rsidRDefault="00694A07" w14:paraId="110E4D8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ดังนั้น เมื่อมีผู้มาขอความช่วยเหลือ เราต้องกระทำอย่างรอบคอบและช่วยเหลือเท่าที่ทำได้ และในสิ่งที่เราไม่สามารถช่วยได้ เราควรช่วยเหลืออย่างน้อยด้วยการอธิษฐานเพียงครั้งเดียว หรือด้วยการมอบทุกสิ่งไว้กับพระเจ้าอย่างเดียว ซึ่งนั่นก็ถือเป็นรูปแบบหนึ่งของการอธิษฐานที่ลึกลับเช่นกัน </w:t>
      </w:r>
    </w:p>
    <w:p w:rsidRPr="00E24DB9" w:rsidR="00694A07" w:rsidP="00694A07" w:rsidRDefault="00694A07" w14:paraId="6CC0C247" w14:textId="77777777">
      <w:pPr>
        <w:rPr>
          <w:lang w:val="ru-RU"/>
        </w:rPr>
      </w:pPr>
    </w:p>
    <w:p w:rsidRPr="009932F6" w:rsidR="00694A07" w:rsidP="00694A07" w:rsidRDefault="00694A07" w14:paraId="39EA0B44" w14:textId="77777777">
      <w:pPr>
        <w:pStyle w:val="Heading4"/>
        <w:rPr>
          <w:lang w:val="ru-RU"/>
        </w:rPr>
      </w:pPr>
      <w:bookmarkStart w:name="_Toc196400569" w:id="357"/>
      <w:bookmarkStart w:name="_Toc196894865" w:id="358"/>
      <w:bookmarkStart w:name="_Toc196897789" w:id="359"/>
      <w:r w:rsidRPr="009932F6">
        <w:rPr>
          <w:lang w:val="ru-RU"/>
        </w:rPr>
        <w:t xml:space="preserve">พระเจ้า</w:t>
      </w:r>
      <w:r w:rsidRPr="009932F6">
        <w:rPr>
          <w:lang w:val="ru-RU"/>
        </w:rPr>
        <w:t xml:space="preserve">ทรงดูแล</w:t>
      </w:r>
      <w:r w:rsidRPr="009932F6">
        <w:rPr>
          <w:lang w:val="ru-RU"/>
        </w:rPr>
        <w:t xml:space="preserve">ทุกสิ่ง</w:t>
      </w:r>
      <w:r w:rsidRPr="009932F6">
        <w:rPr>
          <w:lang w:val="ru-RU"/>
        </w:rPr>
        <w:t xml:space="preserve">เพื่อ</w:t>
      </w:r>
      <w:r w:rsidRPr="009932F6">
        <w:rPr>
          <w:lang w:val="ru-RU"/>
        </w:rPr>
        <w:t xml:space="preserve">ประโยชน์</w:t>
      </w:r>
      <w:r w:rsidRPr="009932F6">
        <w:rPr>
          <w:lang w:val="ru-RU"/>
        </w:rPr>
        <w:t xml:space="preserve">ของเรา</w:t>
      </w:r>
      <w:bookmarkEnd w:id="357"/>
      <w:bookmarkEnd w:id="358"/>
      <w:bookmarkEnd w:id="359"/>
    </w:p>
    <w:p w:rsidRPr="00B536EC" w:rsidR="00694A07" w:rsidP="00694A07" w:rsidRDefault="00694A07" w14:paraId="62BEF1B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พระเจ้ามีธรรมชาติที่ดี และพระองค์ดูแลทุกสิ่งเพื่อประโยชน์ของเรา หากเราขอสิ่งใดจากพระองค์ พระองค์จะประทานให้เรา ตราบใดที่สิ่งนั้นเป็นประโยชน์ต่อเรา พระเจ้าประทานให้เราอย่างใจกว้างในสิ่งที่จำเป็นสำหรับการรอดพ้นของจิตวิญญาณและการรักษาสุขภาพกายของเรา และพระพรของพระองค์จะอยู่กับเราเสมอ และหากพระองค์ไม่ประทานสิ่งใดให้เรา — ไม่ว่าจะเพื่อทดสอบเรา หรือเพื่อปกป้องเรา — ก็ให้เรารับสิ่งนั้นด้วยความยินดี และไตร่ตรองถึงมัน เพื่อที่เราจะได้รับประโยชน์จากมัน พระองค์ทรงทราบว่าเมื่อใดและอย่างไรที่จะช่วยเหลือสิ่งสร้างของพระองค์ พระองค์ทรงช่วยเหลือด้วยวิธีที่พระองค์ทรงรู้ ในเวลาที่เหมาะสม อย่างไรก็ตาม สิ่งมีชีวิตที่อ่อนแอของพระองค์มักขาดความอดทน; พวกเขาต้องการได้รับสิ่งที่ขอในขณะนั้นทันที เหมือนเด็กเล็กที่ขอเบเกิลจากแม่ ซึ่งยังไม่ได้อบและรอไม่ได้จนกว่าจะพร้อม นี่คือหน้าที่ของเราที่จะขอและอดทน และพระมารดาผู้ประเสริฐของเรา พระแม่มารีผู้ศักดิ์สิทธิ์ที่สุด จะประทานสิ่งที่เราขอเมื่อมันพร้อมแล้ว </w:t>
      </w:r>
    </w:p>
    <w:p w:rsidRPr="00B536EC" w:rsidR="00694A07" w:rsidP="00694A07" w:rsidRDefault="00694A07" w14:paraId="524BD44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ในสถานการณ์ใดที่นักบุญจะช่วยเหลือ? </w:t>
      </w:r>
    </w:p>
    <w:p w:rsidRPr="00B536EC" w:rsidR="00694A07" w:rsidP="00694A07" w:rsidRDefault="00694A07" w14:paraId="421C20C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ท่านจะช่วยเมื่อมีความจำเป็นที่แท้จริง ไม่ใช่เมื่อเราเพียงแต่สันนิษฐานว่ามีอยู่ กล่าวอีกนัยหนึ่ง ท่านจะช่วยเมื่อสิ่งนั้นเป็นไปเพื่อประโยชน์ของเราเอง คุณเข้าใจไหม? ตัวอย่างเช่น เด็กคนหนึ่งขอพ่อให้ซื้อมอเตอร์ไซค์ แต่พ่อไม่ยอมซื้อ </w:t>
      </w:r>
      <w:r w:rsidRPr="00B536EC">
        <w:rPr>
          <w:sz w:val="24"/>
          <w:lang w:val="ru-RU"/>
        </w:rPr>
        <w:t xml:space="preserve">“ผมต้องการมอเตอร์ไซค์ครับ” เด็กคนนั้นคร่ำครวญ “ผมเบื่อการเดินแล้ว มันลำบากมาก” อย่างไรก็ตาม พ่อไม่ซื้อมอเตอร์ไซค์ให้ลูก เพราะกลัวว่าลูกจะเกิดอุบัติเหตุ </w:t>
      </w:r>
      <w:r w:rsidRPr="00B536EC">
        <w:rPr>
          <w:sz w:val="24"/>
          <w:lang w:val="ru-RU"/>
        </w:rPr>
        <w:t xml:space="preserve">“พ่อจะซื้อรถให้ลูกทีหลัง” พ่อบอกลูก แล้วนำเงินไปฝากธนาคาร และเมื่อเก็บเงินได้พอแล้ว ก็ซื้อรถให้ลูก ดังนั้น นักบุญก็เช่นเดียวกัน: พวกเขารู้ว่าเมื่อใดเราต้องการความช่วยเหลือ </w:t>
      </w:r>
    </w:p>
    <w:p w:rsidRPr="00B536EC" w:rsidR="00694A07" w:rsidP="00694A07" w:rsidRDefault="00694A07" w14:paraId="4C2262D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เราจะได้สัมผัสความเมตตาของพระเจ้าอย่างไร? </w:t>
      </w:r>
    </w:p>
    <w:p w:rsidRPr="00B536EC" w:rsidR="00694A07" w:rsidP="00694A07" w:rsidRDefault="00694A07" w14:paraId="5E367ED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ความเมตตาของพระเจ้าคือความปลอบประโลมจากพระเจ้า ซึ่งเรารู้สึกได้จากภายในตัวเราเอง พระเจ้าจัดให้สิ่งต่าง ๆ เป็นเช่นนี้ เพื่อไม่ให้เราหาความสงบจากความปลอบประโลมของมนุษย์ แต่หันไปหาความปลอบประโลมจากพระเจ้าแทน ตัวอย่างเช่น ชาวกรีกในออสเตรเลีย ที่พบว่าตัวเองต้องอยู่ด้วยตัวเองอย่างสิ้นเชิง กลับเข้าใกล้พระเจ้ามากกว่าผู้ที่ไปประเทศอื่น เช่น เยอรมนี ซึ่งชาวกรีกที่นั่นอยู่ใกล้บ้านเกิดและถูกล้อมรอบด้วยเพื่อนร่วมชาติ สำหรับผู้ที่ไปออสเตรเลีย ความยากลำบากเหล่านั้นช่วยพวกเขาให้ยึดมั่นในพระเจ้าได้จริงๆ พวกเขาทุกคนออกเดินทางมาด้วยกระเป๋าเดินทางเพียงใบเดียว พบว่าตัวเองอยู่ห่างไกลจากบ้านเกิดและครอบครัว แต่ต้องหางานทำ หาครูสอนลูกๆ และอีกมากมาย ไม่มีที่ใดที่จะขอความช่วยเหลือได้ นั่นคือเหตุผลที่พวกเขาหันไปหาพระเจ้าและยึดมั่นในความเชื่อของตนอย่างแน่นหนา ส่วนในยุโรป ชาวกรีกไม่เผชิญกับความยากลำบากเช่นนี้ จึงไม่ยึดมั่นในพระเจ้าอย่างแน่นแฟ้นเท่า </w:t>
      </w:r>
    </w:p>
    <w:p w:rsidRPr="00E24DB9" w:rsidR="00694A07" w:rsidP="00694A07" w:rsidRDefault="00694A07" w14:paraId="6BACC270" w14:textId="77777777">
      <w:pPr>
        <w:rPr>
          <w:lang w:val="ru-RU"/>
        </w:rPr>
      </w:pPr>
    </w:p>
    <w:p w:rsidRPr="009932F6" w:rsidR="00694A07" w:rsidP="00694A07" w:rsidRDefault="00694A07" w14:paraId="5DAC35B3" w14:textId="77777777">
      <w:pPr>
        <w:pStyle w:val="Heading4"/>
        <w:rPr>
          <w:lang w:val="ru-RU"/>
        </w:rPr>
      </w:pPr>
      <w:bookmarkStart w:name="_Toc196400570" w:id="360"/>
      <w:bookmarkStart w:name="_Toc196894866" w:id="361"/>
      <w:bookmarkStart w:name="_Toc196897790" w:id="362"/>
      <w:r w:rsidRPr="009932F6">
        <w:rPr>
          <w:i/>
          <w:iCs/>
          <w:lang w:val="ru-RU"/>
        </w:rPr>
        <w:t xml:space="preserve">“</w:t>
      </w:r>
      <w:r w:rsidRPr="009932F6">
        <w:rPr>
          <w:i/>
          <w:iCs/>
          <w:lang w:val="ru-RU"/>
        </w:rPr>
        <w:t xml:space="preserve">ขอ</w:t>
      </w:r>
      <w:r w:rsidRPr="009932F6">
        <w:rPr>
          <w:i/>
          <w:iCs/>
          <w:lang w:val="ru-RU"/>
        </w:rPr>
        <w:t xml:space="preserve">เถิด </w:t>
      </w:r>
      <w:r w:rsidRPr="009932F6">
        <w:rPr>
          <w:i/>
          <w:iCs/>
          <w:lang w:val="ru-RU"/>
        </w:rPr>
        <w:t xml:space="preserve">จะได้รับ</w:t>
      </w:r>
      <w:r>
        <w:rPr>
          <w:i/>
          <w:iCs/>
          <w:lang w:val="ru-RU"/>
        </w:rPr>
        <w:t xml:space="preserve">”</w:t>
      </w:r>
      <w:bookmarkEnd w:id="360"/>
      <w:r>
        <w:rPr>
          <w:rStyle w:val="FootnoteReference"/>
          <w:i/>
          <w:iCs/>
          <w:lang w:val="ru-RU"/>
        </w:rPr>
        <w:footnoteReference w:id="233"/>
      </w:r>
      <w:bookmarkEnd w:id="361"/>
      <w:bookmarkEnd w:id="362"/>
    </w:p>
    <w:p w:rsidRPr="00B536EC" w:rsidR="00694A07" w:rsidP="00694A07" w:rsidRDefault="00694A07" w14:paraId="32950D5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ทำไมเราต้องขอความช่วยเหลือจากพระเจ้า ทั้งที่พระองค์ทรงทราบความต้องการของเราอยู่แล้ว? </w:t>
      </w:r>
    </w:p>
    <w:p w:rsidRPr="00B536EC" w:rsidR="00694A07" w:rsidP="00694A07" w:rsidRDefault="00694A07" w14:paraId="1B2D79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เพราะมีความเป็นอิสระ และยิ่งไปกว่านั้น เมื่อเรารู้สึกเจ็บปวดแทนเพื่อนบ้านและขอพระเจ้าช่วยพวกเขา สิ่งนี้ทำให้พระองค์ทรงซาบซึ้งใจอย่างยิ่ง เพราะพระองค์จะทรงแทรกแซงโดยไม่ละเมิดความเป็นอิสระของเจตจำนงมนุษย์ พระเจ้าทรงพร้อมที่จะช่วยเหลือผู้ที่กำลังทุกข์ทรมานอย่างเต็มที่ อย่างไรก็ตาม เพื่อให้พระองค์ช่วยพวกเขา ต้องมีผู้หนึ่งขอพระองค์ให้ทำเช่นนั้น เพราะหากพระเจ้าช่วยใครสักคนโดยไม่มีใครขอพระองค์ให้ทำเช่นนั้น ปีศาจจะคัดค้านและกล่าวว่า: </w:t>
      </w:r>
      <w:r w:rsidRPr="00B536EC">
        <w:rPr>
          <w:sz w:val="24"/>
          <w:lang w:val="ru-RU"/>
        </w:rPr>
        <w:t xml:space="preserve">‘ทำไมพระองค์จึงช่วยเขาและละเมิดเสรีภาพของเจตจำนงมนุษย์? เขาเป็นผู้มีบาป และด้วยเหตุนี้จึงเป็นของข้า’ สิ่งนี้ยังแสดงให้เห็นถึงความสูงส่งทางจิตวิญญาณอันยิ่งใหญ่ของพระเจ้า ผู้ซึ่งไม่แม้แต่จะให้สิทธิ์แก่ปีศาจในการคัดค้าน ดังนั้น เพื่อที่จะเข้ามาแทรกแซง พระองค์จึงต้องการให้เราขอพระองค์ให้ทำเช่นนั้น พระองค์กระตือรือร้นที่จะมาช่วยเหลือเราทันที หากเป็นไปเพื่อประโยชน์ของเรา พระองค์ปรารถนาที่จะช่วยเหลือสิ่งสร้างของพระองค์ตามความต้องการของพวกเขา พระองค์ทรงปฏิบัติต่อแต่ละบุคคลอย่างเฉพาะเจาะจง — ด้วยวิธีที่เป็นประโยชน์สูงสุดต่อแต่ละคน </w:t>
      </w:r>
    </w:p>
    <w:p w:rsidRPr="00B536EC" w:rsidR="00694A07" w:rsidP="00694A07" w:rsidRDefault="00694A07" w14:paraId="3A87F04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ดังนั้น เพื่อให้ทั้งพระเจ้าและนักบุญมาช่วยเหลือ คนนั้นต้องมีความปรารถนาและขอความช่วยเหลือด้วยตนเอง มิฉะนั้น พวกเขาจะไม่ช่วยเหลือ </w:t>
      </w:r>
      <w:r w:rsidRPr="00B536EC">
        <w:rPr>
          <w:i/>
          <w:iCs/>
          <w:sz w:val="24"/>
          <w:lang w:val="ru-RU"/>
        </w:rPr>
        <w:t xml:space="preserve">“คุณต้องการให้หายดีหรือไม่?</w:t>
      </w:r>
      <w:r w:rsidRPr="00B536EC">
        <w:rPr>
          <w:sz w:val="24"/>
          <w:lang w:val="ru-RU"/>
        </w:rPr>
        <w:t xml:space="preserve">”</w:t>
      </w:r>
      <w:r>
        <w:rPr>
          <w:rStyle w:val="FootnoteReference"/>
          <w:sz w:val="24"/>
          <w:lang w:val="ru-RU"/>
        </w:rPr>
        <w:footnoteReference w:id="234"/>
      </w:r>
      <w:r w:rsidRPr="00B536EC">
        <w:rPr>
          <w:sz w:val="24"/>
          <w:lang w:val="ru-RU"/>
        </w:rPr>
        <w:t xml:space="preserve"> — พระคริสต์ถามชายที่เป็นอัมพาต หากใครไม่ปรารถนา พระเจ้าก็เคารพในความปรารถนานั้น และหากใครไม่ปรารถนาจะไปสวรรค์ พระเจ้าก็ไม่บังคับให้เขาไป ยกเว้นในกรณีที่บุคคลนั้นเคยอยู่ในภาวะ [ทางจิตวิญญาณ] ที่ไม่รู้อะไร และถูกทำร้ายอย่างไม่เป็นธรรม ในกรณีเช่นนั้น เขามีสิทธิ์ได้รับความช่วยเหลือจากพระเจ้า ในทุกกรณีอื่น พระเจ้าไม่ประสงค์จะแทรกแซง คนนั้นขอความช่วยเหลือหรือไม่? พระเจ้าและนักบุญจะประทานให้เขา ก่อนที่คุณจะทันกระพริบตา พระองค์ก็ทรงช่วยเหลือแล้ว และบางครั้งคุณไม่มีเวลาแม้แต่จะกระพริบตา เพราะพระเจ้าทรงปรากฏอยู่ข้างคุณอย่างรวดเร็ว </w:t>
      </w:r>
    </w:p>
    <w:p w:rsidRPr="00B536EC" w:rsidR="00694A07" w:rsidP="00694A07" w:rsidRDefault="00694A07" w14:paraId="0C18E61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“ขอเถิด จะได้รับ…” </w:t>
      </w:r>
      <w:r w:rsidRPr="00B536EC">
        <w:rPr>
          <w:sz w:val="24"/>
          <w:lang w:val="ru-RU"/>
        </w:rPr>
        <w:t xml:space="preserve">พระคัมภีร์ศักดิ์สิทธิ์กล่าวไว้ หากไม่ขอความช่วยเหลือจากพระเจ้า เราจะประสบความล้มเหลวอย่างสิ้นเชิง แต่หากเราขอความช่วยเหลือจากพระเจ้า พระคริสต์จะผูกเราไว้กับพระคุณของพระองค์ด้วยเชือกเส้นเล็ก และทรงยึดเราไว้อย่างมั่นคง ลมพัดมาทีหนึ่งจากด้านนี้ ทีหนึ่งจากด้านนั้น แต่เราถูกผูกไว้และพ้นจากอันตรายแล้ว อย่างไรก็ตาม เมื่อคนใดไม่ตระหนักว่าใครกำลังยึดเขาไว้ เขาก็จะตัดเชือกนั้น ตัดขาดตัวเองจากพระคริสต์ และลมก็เริ่มพัดกระหน่ำเขาจากทุกทิศทุกทาง ทำให้เขาต้องทนทุกข์ </w:t>
      </w:r>
    </w:p>
    <w:p w:rsidRPr="00B536EC" w:rsidR="00694A07" w:rsidP="00694A07" w:rsidRDefault="00694A07" w14:paraId="324029E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จงรู้ไว้ว่า มีเพียงความปรารถนาและบาปของเราเท่านั้นที่เป็นของเราอย่างแท้จริง สิ่งดีใดที่เราทำล้วนมาจากพระเจ้า ส่วนความโง่เขลาใดที่เราทำล้วนเป็นผลจากตัวเราเอง </w:t>
      </w:r>
    </w:p>
    <w:p w:rsidRPr="00B536EC" w:rsidR="00694A07" w:rsidP="00694A07" w:rsidRDefault="00694A07" w14:paraId="6294F8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เมื่อพระคุณของพระเจ้าทิ้งเราไป นั่นคือจุดจบ—เราไม่สามารถทำอะไรได้อีกแล้ว ในชีวิตทางกายภาพ เมื่อพระเจ้าตัดออกซิเจนจากเรา เราก็ตายทันที เช่นเดียวกันในชีวิตทางจิตวิญญาณ: เมื่อพระองค์ถอนพระคุณจากเราแม้เพียงเล็กน้อย นั่นคือจุดจบ—เราสูญสิ้นแล้ว ครั้งหนึ่ง ขณะที่กำลังอธิษฐาน ฉันรู้สึกถึงความสุข ผมยืนอยู่หลายชั่วโมงโดยไม่รู้สึกเหนื่อยแม้แต่น้อย ตลอดช่วงเวลาที่สวดมนต์ ผมรู้สึกถึงความสงบสุขที่หวานชื่น ซึ่งไม่อาจบรรยายเป็นคำพูดได้ แต่หลังจากนั้นไม่นาน ความคิดแบบมนุษย์ก็ผุดขึ้นในใจผมว่า </w:t>
      </w:r>
      <w:r w:rsidRPr="00B536EC">
        <w:rPr>
          <w:sz w:val="24"/>
          <w:lang w:val="ru-RU"/>
        </w:rPr>
        <w:t xml:space="preserve">‘ผมขาดซี่โครงไปสองซี่ และผมเป็นหวัดได้ง่าย’ เพื่อไม่ให้สูญเสียสภาพนี้และเพื่อได้สัมผัสมันต่อไปจนกว่ามันจะหมดไป ฉันต้องไปเอาผ้าคลุมไหล่ที่อุ่นๆ มาห่อตัวไว้ มิฉะนั้นฉันอาจจะเป็นหวัดได้” ทันทีที่ฉันคิดถึงเรื่องนี้ ฉันก็ล้มลงกับพื้นทันที ฉันนอนอยู่ที่นั่นประมาณครึ่งชั่วโมง แล้วจึงลุกขึ้นได้ ไปยังห้องพักของฉันและนอนลง ก่อนนั้น เมื่อผมดำดิ่งลงลึกในการสวดมนต์ ผมรู้สึกถึงความเบาสบาย ความเบา และความสุขที่ไม่อาจบรรยายเป็นคำพูดได้ แต่ทันทีที่ผมมีความคิดนั้น ผมก็ล้มลงพื้นทันที หากผมมีความคิดที่เต็มไปด้วยความหยิ่งยโส และคิด เช่น: </w:t>
      </w:r>
      <w:r w:rsidRPr="00B536EC">
        <w:rPr>
          <w:sz w:val="24"/>
          <w:lang w:val="ru-RU"/>
        </w:rPr>
        <w:t xml:space="preserve">“นี่คือคำถาม: มีคนอื่นอีกสองหรือสามคนในสภาพเดียวกับฉันหรือไม่?” — แล้วฉันก็คงจะก่อความเสียหายใหญ่หลวงให้ตัวเอง ความคิดของฉันไม่ใช่ความคิดของปีศาจ ฉันคิดอย่างที่มนุษย์คิด เช่นเดียวกับที่คนขาพิการคิดถึงการหยิบไม้ค้ำยันมาใช้ ความคิดนี้เป็นธรรมชาติ แต่คุณดูสิ สิ่งที่เกิดขึ้นกับฉันเพียงเพราะความคิดนี้! </w:t>
      </w:r>
    </w:p>
    <w:p w:rsidRPr="00B536EC" w:rsidR="00694A07" w:rsidP="00694A07" w:rsidRDefault="00694A07" w14:paraId="0803E3C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สิ่งเดียวที่มนุษย์มีคือนิสัยใจคอของตนเอง และพระเจ้าทรงช่วยเหลือตามนิสัยใจคอนั้น นั่นคือเหตุผลที่ผมกล่าวว่าทุกพรที่เราได้รับล้วนเป็นของขวัญจากพระเจ้า การกระทำของเราไม่มีค่าอะไรเลย และคุณธรรมของเราไม่มีค่าอะไรนอกจากเป็นสายของเลขศูนย์ที่ต่อกันไม่สิ้นสุด ดังนั้น ขอให้เราพยายามอย่างต่อเนื่องเพื่อเพิ่มเลขศูนย์ต่อเลขศูนย์ และขอให้พระคริสต์วางเลขหนึ่งไว้ที่ต้นของสายนี้ ด้วยวิธีนี้ เราจึงจะกลายเป็นคนร่ำรวย แต่หากพระคริสต์ไม่วางเลขหนึ่งไว้ที่ต้น แล้วความพยายามทั้งหมดของเราจะสูญเปล่า </w:t>
      </w:r>
    </w:p>
    <w:p w:rsidRPr="00E24DB9" w:rsidR="00694A07" w:rsidP="00694A07" w:rsidRDefault="00694A07" w14:paraId="1846E653" w14:textId="77777777">
      <w:pPr>
        <w:rPr>
          <w:lang w:val="ru-RU"/>
        </w:rPr>
      </w:pPr>
    </w:p>
    <w:p w:rsidRPr="009932F6" w:rsidR="00694A07" w:rsidP="00694A07" w:rsidRDefault="00694A07" w14:paraId="72FEB020" w14:textId="77777777">
      <w:pPr>
        <w:pStyle w:val="Heading4"/>
        <w:rPr>
          <w:lang w:val="ru-RU"/>
        </w:rPr>
      </w:pPr>
      <w:bookmarkStart w:name="_Toc196400571" w:id="363"/>
      <w:bookmarkStart w:name="_Toc196894867" w:id="364"/>
      <w:bookmarkStart w:name="_Toc196897791" w:id="365"/>
      <w:r w:rsidRPr="009932F6">
        <w:rPr>
          <w:lang w:val="ru-RU"/>
        </w:rPr>
        <w:t xml:space="preserve">พระคุณ</w:t>
      </w:r>
      <w:r w:rsidRPr="009932F6">
        <w:rPr>
          <w:lang w:val="ru-RU"/>
        </w:rPr>
        <w:t xml:space="preserve">ของพระเจ้า</w:t>
      </w:r>
      <w:r w:rsidRPr="009932F6">
        <w:rPr>
          <w:lang w:val="ru-RU"/>
        </w:rPr>
        <w:t xml:space="preserve">ถูกนำลงมา</w:t>
      </w:r>
      <w:r w:rsidRPr="009932F6">
        <w:rPr>
          <w:lang w:val="ru-RU"/>
        </w:rPr>
        <w:t xml:space="preserve">ผ่านความถ่อมตัว</w:t>
      </w:r>
      <w:bookmarkEnd w:id="363"/>
      <w:bookmarkEnd w:id="364"/>
      <w:bookmarkEnd w:id="365"/>
    </w:p>
    <w:p w:rsidRPr="00B536EC" w:rsidR="00694A07" w:rsidP="00694A07" w:rsidRDefault="00694A07" w14:paraId="2FB7C1B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ผมรู้สึกยากที่จะอดทนต่อไป </w:t>
      </w:r>
    </w:p>
    <w:p w:rsidRPr="00B536EC" w:rsidR="00694A07" w:rsidP="00694A07" w:rsidRDefault="00694A07" w14:paraId="37909B9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คุณได้ขอความช่วยเหลือจากพระคริสต์หรือกำลังดิ้นรนด้วยตัวเอง? คุณได้บอกพระคริสต์เกี่ยวกับความอ่อนแอของคุณแล้วหรือยัง? คุณไม่ถ่อมตัว คุณไม่ขอความช่วยเหลือจากพระคริสต์ แล้วคุณก็พูดว่า: </w:t>
      </w:r>
      <w:r w:rsidRPr="00B536EC">
        <w:rPr>
          <w:sz w:val="24"/>
          <w:lang w:val="ru-RU"/>
        </w:rPr>
        <w:t xml:space="preserve">‘ผมรู้สึกยากลำบากในการปฏิบัติความเคร่งครัด’ หากคุณถ่อมตัวและขอความช่วยเหลือเล็กน้อยจากพระคริสต์ พระองค์จะช่วยคุณ บ่อยครั้ง ความพยายามของบุคคลนั้นมุ่งเน้นไปที่ตัวเอง ซึ่งเป็นเหตุผลที่พระคริสต์ไม่ช่วยคุณ ทิ้ง </w:t>
      </w:r>
      <w:r w:rsidRPr="00B536EC">
        <w:rPr>
          <w:sz w:val="24"/>
          <w:lang w:val="ru-RU"/>
        </w:rPr>
        <w:t xml:space="preserve">‘ตัวคุณเอง’ </w:t>
      </w:r>
      <w:r w:rsidRPr="00B536EC">
        <w:rPr>
          <w:sz w:val="24"/>
          <w:lang w:val="ru-RU"/>
        </w:rPr>
        <w:t xml:space="preserve">ไป </w:t>
      </w:r>
      <w:r w:rsidRPr="00B536EC">
        <w:rPr>
          <w:sz w:val="24"/>
          <w:lang w:val="ru-RU"/>
        </w:rPr>
        <w:t xml:space="preserve">อย่าคำนึงถึงมัน และพระคุณของพระเจ้าจะสถิตอยู่ภายในคุณ เราต้องการบรรลุความบริสุทธิ์ด้วยวิธีมหัศจรรย์ [โดยไม่ต้องพยายาม] แต่พระเจ้าไม่ช่วยผู้ที่อยู่ในสภาพ [ทางจิตวิญญาณ] ที่ผิด หากมีความเห็นแก่ตัวแม้เพียงเล็กน้อยแทรกซึมเข้ามา มันก็จะขัดขวางความช่วยเหลือจากพระเจ้า </w:t>
      </w:r>
    </w:p>
    <w:p w:rsidRPr="00B536EC" w:rsidR="00694A07" w:rsidP="00694A07" w:rsidRDefault="00694A07" w14:paraId="41AEF76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แต่หากผมมีความเต็มใจที่จะพัฒนาตัวเอง พระเจ้าจะไม่ช่วยผมให้ตระหนักถึงความอ่อนแอของตัวเอง ซึ่งผมเองยังไม่เห็นหรือ? </w:t>
      </w:r>
    </w:p>
    <w:p w:rsidRPr="00B536EC" w:rsidR="00694A07" w:rsidP="00694A07" w:rsidRDefault="00694A07" w14:paraId="70571A8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เพื่อให้พระเจ้าช่วย คุณต้องมีความเต็มใจที่จะพยายาม โดย </w:t>
      </w:r>
      <w:r w:rsidRPr="00B536EC">
        <w:rPr>
          <w:sz w:val="24"/>
          <w:lang w:val="ru-RU"/>
        </w:rPr>
        <w:t xml:space="preserve">‘ความเต็มใจที่จะพยายาม’ ที่เราหมายถึงคือบุคคลนั้นควรพยายามเล็กน้อยเพื่อเอาชนะจุดอ่อนของตนเอง เมื่อพระเจ้าเห็นความเต็มใจที่จริงใจแม้เพียงเล็กน้อย พระเจ้าก็จะช่วยบุคคลนั้นอย่างใจกว้าง และส่งพระคุณของพระองค์มาอย่างใจกว้าง บุคคลนั้นจะเข้าสู่กระแสของพระเจ้า </w:t>
      </w:r>
    </w:p>
    <w:p w:rsidRPr="00B536EC" w:rsidR="00694A07" w:rsidP="00694A07" w:rsidRDefault="00694A07" w14:paraId="58A2095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พระเจ้าช่วยเราในการต่อสู้ทางจิตวิญญาณของเราถึงระดับใด? </w:t>
      </w:r>
    </w:p>
    <w:p w:rsidRPr="00B536EC" w:rsidR="00694A07" w:rsidP="00694A07" w:rsidRDefault="00694A07" w14:paraId="5B4CDC9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ตราบใดที่เรายังช่วยพระองค์ให้ช่วยเราเอง เมื่อคุณขอพระเจ้าสิ่งใดเป็นเวลานานแล้ว แต่พระองค์ไม่ประทานความช่วยเหลือแก่คุณ จงรู้ไว้ว่าสาเหตุของเรื่องนี้คือความหยิ่งยโสของคุณเอง หากเรามีความปรารถนา—เช่น การกินมากเกินไป การพูดไม่ระมัดระวัง ความโกรธ ความอิจฉา และอื่นๆ—และในขณะเดียวกันเรายังมีความหยิ่งยโสด้วย พระเจ้าจะไม่ช่วยเราให้หลุดพ้นจากสิ่งเหล่านั้น เพราะเรากำลังขัดขวางพระคุณของพระเจ้า และแม้เราจะมีเพียงแนวโน้มสู่ความหยิ่งยโสเท่านั้น เราก็ยังขัดขวางพระเจ้าไม่ให้ช่วยเราอยู่ดี แม้เราจะพยายามและอธิษฐานมากกว่าที่จำเป็นก็ตาม เป็นไปไม่ได้ที่พระเจ้าจะไม่ช่วย หากไม่มีความกังวลว่าบุคคลนั้นจะรับเครดิตนั้นไว้เป็นของตนเอง ทันทีที่ความโน้มเอียงสู่ความหยิ่งยโสหายไป และบุคคลนั้นกลายเป็นผู้มีจิตใจที่มั่นคงทางจิตวิญญาณ พระเจ้าจะทรงช่วยปลดปล่อยบุคคลนั้นจากกิเลสที่ทรมานเขาทันที และประทานรางวัลให้เขาสำหรับความพยายาม </w:t>
      </w:r>
      <w:r w:rsidRPr="00B536EC">
        <w:rPr>
          <w:sz w:val="24"/>
          <w:lang w:val="ru-RU"/>
        </w:rPr>
        <w:t xml:space="preserve">‘อันน่าทึ่ง’ ที่เขาได้ทำมา ดังนั้น เพื่อที่จะได้รับความช่วยเหลือ เราต้องช่วยพระเจ้าด้วยการไตร่ตรองอย่างถ่อมตน ขอให้เราพูดว่า: </w:t>
      </w:r>
      <w:r w:rsidRPr="00B536EC">
        <w:rPr>
          <w:sz w:val="24"/>
          <w:lang w:val="ru-RU"/>
        </w:rPr>
        <w:t xml:space="preserve">‘พระเจ้าของข้าพเจ้า ข้าพเจ้าเป็นคนไร้ค่าเพียงใด! ข้าพเจ้าวิงวอนพระองค์ โปรดอภัยและช่วยข้าพเจ้าด้วย’ แล้วพระเจ้าจะทรงช่วย เพราะจิตวิญญาณที่มีจิตใจดีและถ่อมตน ซึ่งได้มอบตัวไว้ในพระหัตถ์ของพระองค์ มีสิทธิ์ได้รับความช่วยเหลือจากพระเจ้า </w:t>
      </w:r>
    </w:p>
    <w:p w:rsidRPr="00B536EC" w:rsidR="00694A07" w:rsidP="00694A07" w:rsidRDefault="00694A07" w14:paraId="2EB871F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เชื่อว่าพระคริสต์และพระมารดาอันศักดิ์สิทธิ์ที่สุดของพระเจ้าทรงคุ้มครองและช่วยเหลือเราอยู่เสมอ เพียงแต่เราต้องมีท่าทีที่ถ่อมตน พระเจ้าของเราไม่ได้หูหนวกจนไม่สามารถได้ยินเรา และไม่ได้ตาบอดจนไม่สามารถเห็นเรา พระองค์ไม่เหมือนพระบาอัล</w:t>
      </w:r>
      <w:r>
        <w:rPr>
          <w:rStyle w:val="FootnoteReference"/>
          <w:sz w:val="24"/>
          <w:lang w:val="ru-RU"/>
        </w:rPr>
        <w:footnoteReference w:id="235"/>
      </w:r>
      <w:r w:rsidRPr="00B536EC">
        <w:rPr>
          <w:sz w:val="24"/>
          <w:lang w:val="ru-RU"/>
        </w:rPr>
        <w:t xml:space="preserve"> </w:t>
      </w:r>
    </w:p>
    <w:p w:rsidR="00694A07" w:rsidP="00694A07" w:rsidRDefault="00694A07" w14:paraId="74F8DF07" w14:textId="77777777">
      <w:pPr>
        <w:rPr>
          <w:lang w:val="ru-RU"/>
        </w:rPr>
      </w:pPr>
    </w:p>
    <w:p w:rsidRPr="009932F6" w:rsidR="00694A07" w:rsidP="00694A07" w:rsidRDefault="00694A07" w14:paraId="0A9108A1" w14:textId="77777777">
      <w:pPr>
        <w:pStyle w:val="Heading4"/>
        <w:rPr>
          <w:lang w:val="ru-RU"/>
        </w:rPr>
      </w:pPr>
      <w:bookmarkStart w:name="_Toc196400572" w:id="366"/>
      <w:bookmarkStart w:name="_Toc196894868" w:id="367"/>
      <w:bookmarkStart w:name="_Toc196897792" w:id="368"/>
      <w:r w:rsidRPr="009932F6">
        <w:rPr>
          <w:lang w:val="ru-RU"/>
        </w:rPr>
        <w:t xml:space="preserve">ความช่วยเหลือ</w:t>
      </w:r>
      <w:r w:rsidRPr="009932F6">
        <w:rPr>
          <w:lang w:val="ru-RU"/>
        </w:rPr>
        <w:t xml:space="preserve">ในช่วง</w:t>
      </w:r>
      <w:r w:rsidRPr="009932F6">
        <w:rPr>
          <w:lang w:val="ru-RU"/>
        </w:rPr>
        <w:t xml:space="preserve">เริ่มต้น</w:t>
      </w:r>
      <w:r w:rsidRPr="009932F6">
        <w:rPr>
          <w:lang w:val="ru-RU"/>
        </w:rPr>
        <w:t xml:space="preserve">ของการต่อสู้</w:t>
      </w:r>
      <w:r w:rsidRPr="009932F6">
        <w:rPr>
          <w:lang w:val="ru-RU"/>
        </w:rPr>
        <w:t xml:space="preserve">ทางจิตวิญญาณ</w:t>
      </w:r>
      <w:bookmarkEnd w:id="366"/>
      <w:bookmarkEnd w:id="367"/>
      <w:bookmarkEnd w:id="368"/>
    </w:p>
    <w:p w:rsidRPr="00B536EC" w:rsidR="00694A07" w:rsidP="00694A07" w:rsidRDefault="00694A07" w14:paraId="7904D05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เป็นความจริงหรือไม่ว่าพระเจ้าช่วยมนุษย์มากที่สุดในช่วงเริ่มต้นของการต่อสู้ทางจิตวิญญาณ? </w:t>
      </w:r>
    </w:p>
    <w:p w:rsidRPr="00B536EC" w:rsidR="00694A07" w:rsidP="00694A07" w:rsidRDefault="00694A07" w14:paraId="48B9A13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พระเจ้าช่วยมนุษย์อย่างมากเมื่อพวกเขาเริ่มก้าวแรกในชีวิตทางจิตวิญญาณ เหมือนที่พ่อแม่จะดูแลลูกอย่างใกล้ชิดเมื่อลูกยังเล็ก แต่เมื่อลูกโตขึ้น พ่อแม่ก็ไม่กังวลกับลูกมากนัก เพราะลูกเริ่มใช้เหตุผลของตนเองแล้ว เมื่อเริ่มต้นการต่อสู้ทางจิตวิญญาณ คนเราจะรู้สึกถึงพระคุณของพระเจ้าอย่างชัดเจน แต่หลังจากนั้น พระเจ้าจะถอยห่างออกไปเล็กน้อย เพื่อให้เขาสามารถรับมือกับการต่อสู้และเติบโตขึ้นในความเข้มแข็ง ผมจำได้ว่าเคยปลูกต้นมะเขือเทศไม่กี่ต้นในสวนผักของผม ตอนแรกผมรดน้ำให้ทุกวัน แต่หลังจากนั้นผมก็หยุดรดน้ำ และรดน้ำให้เฉพาะเมื่อใบเริ่มเหลือง เมื่อขาดน้ำ มะเขือเทศก็เริ่มดิ้นรน และเพื่อหาความชื้น พวกมันจึงต้องส่งรากลงลึกเข้าไปในดิน ผลของมันก็เริ่มติดด้วย แต่หากผมรดน้ำให้มันอย่างต่อเนื่อง มันก็จะเติบโตขึ้นด้านบนเพียงอย่างเดียว ส่วนรากจะยังคงอยู่เพียงบนผิวดิน </w:t>
      </w:r>
    </w:p>
    <w:p w:rsidRPr="00B536EC" w:rsidR="00694A07" w:rsidP="00694A07" w:rsidRDefault="00694A07" w14:paraId="146AFF3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ท่านกล่าวว่า ในตอนต้นของการต่อสู้ทางจิตวิญญาณ คนเราจะรู้สึกถึงพระคุณของพระเจ้า แล้วพระคุณนั้นจะถอนตัวออกไปเล็กน้อยจากตัวเขา </w:t>
      </w:r>
    </w:p>
    <w:p w:rsidRPr="00B536EC" w:rsidR="00694A07" w:rsidP="00694A07" w:rsidRDefault="00694A07" w14:paraId="67CDD65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พระเจ้าทรงถอนพระคุณของพระองค์ออกไป เพื่อให้บุคคลนั้นได้ถ่อมตนและตระหนักถึงความช่วยเหลือของพระองค์ </w:t>
      </w:r>
    </w:p>
    <w:p w:rsidRPr="00B536EC" w:rsidR="00694A07" w:rsidP="00694A07" w:rsidRDefault="00694A07" w14:paraId="5EA3CC7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การเปลี่ยนแปลงเช่นนี้ไม่ทำให้เจ็บปวดหรือครับ? </w:t>
      </w:r>
    </w:p>
    <w:p w:rsidRPr="00B536EC" w:rsidR="00694A07" w:rsidP="00694A07" w:rsidRDefault="00694A07" w14:paraId="4CE913A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เพราะพระเจ้าไม่ทิ้งคนนั้นไปอย่างสิ้นเชิง เมื่อคนนั้นเริ่มทำงานทางจิตวิญญาณ พระเจ้าจะให้เขา—เอ่อ—ลองพูดว่า… แท่งช็อกโกแลตหนึ่งแท่ง ดังนั้น ทีละน้อย คนนั้นก็จะเริ่มคุ้นเคยกับการทำงานและกินแท่งช็อกโกแลต แต่ถ้าพระเจ้าหยุดให้ขนมหวานแก่คนนั้น และเขาหยุดทำงาน แล้วกลับเริ่มคร่ำครวญว่า: </w:t>
      </w:r>
      <w:r w:rsidRPr="00B536EC">
        <w:rPr>
          <w:sz w:val="24"/>
          <w:lang w:val="ru-RU"/>
        </w:rPr>
        <w:t xml:space="preserve">‘ตอนแรกฉันเคยกินช็อกโกแลตแท่ง แต่ตอนนี้ — ไม่ได้รับแม้แต่แท่งเดียว!… โอ้ ช่างเป็นความโชคร้ายที่ตกมาบนตัวฉัน!…’ — คนเช่นนั้นจะไม่เจริญรุ่งเรือง กล่าวอีกนัยหนึ่ง คนนั้น [ตรงกันข้าม] ควรยินดีกับสิ่งนี้ เราต้องไม่แสวงหาความช่วยเหลือที่ง่ายจากพระคริสต์ และไม่ขอความผ่อนปรน เพราะหากทำเช่นนั้น เราจะยังคงไม่ได้รับการทดสอบและไม่ได้รับการฝึกฝน และในกองทัพ ผู้ที่ฝึกฝนได้ดีเท่านั้นที่จะอยู่รอดได้ หากบุคคลใดได้รับความช่วยเหลืออย่างไม่สิ้นสุด ในท้ายที่สุดเขาก็จะยังคงไร้ความสามารถ ความจริงที่ว่าพระคริสต์ไม่ช่วยเหลืออย่างต่อเนื่อง ทำให้ผมรู้สึกชื่นชมอย่างยิ่ง ผมรู้สึกเหมือนเป็นนักเรียนของครูที่เข้มงวด การผ่านการสอบทางจิตวิญญาณนั้นยากลำบาก: มันต้องการวินัยตนเองและความพยายามอย่างต่อเนื่อง แต่ด้วยวิธีนี้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คนนั้นจึงเจริญเติบโตทางจิตวิญญาณ การที่พระเจ้าจะช่วยทุกคนตลอดเวลาจะยากขนาดนั้นจริงหรือ? แน่นอนว่าไม่ แต่ความช่วยเหลือแบบนั้นเพียงอย่างเดียวจะไม่เป็นประโยชน์ต่อบุคคลนั้น หากพ่อแม่ให้ลูกที่ถูกตามใจกินช็อกโกแลตอย่างไม่หยุดหย่อน และตัวเด็กเองก็ต้องการให้ป้อนกินไม่หยุดหย่อน บุคคลเช่นนั้นจะเติบโตขึ้นเป็นคนเกียจคร้าน ดื้อรั้น และน่าสงสาร หลักการเดียวกันนี้ใช้ได้กับชีวิตทางจิตวิญญาณ — หากใครนั้นรับความช่วยเหลือจากพระเจ้าอย่างต่อเนื่องโดยไม่พยายามด้วยตัวเอง เขาจะไม่มีวันบรรลุความสุกงอมทางจิตวิญญาณได้ ดังนั้น แม้พระเจ้าจะช่วยเหลือบุคคลนั้นในช่วงต้นของชีวิตทางจิตวิญญาณ แต่ต่อมาพระองค์จะถอยห่างออกไปทีละน้อย เพื่อให้บุคคลนั้นตระหนักว่าตนเองต้องทำในสิ่งที่ทำได้ด้วยตัวเอง ยกตัวอย่างเช่น เมื่อเด็กเล็กกำลังเรียนเดิน: พ่อแม่ไม่จับมือลูกตลอดเวลา แต่ให้ลูกลองเดินด้วยตัวเอง และทันทีที่ลูกกำลังจะล้ม พ่อแม่ก็—วูช!—จับลูกไว้ทันที! แล้วเด็กจึงตระหนักว่าแรงของตัวเองมีพอเพียงที่จะเดินได้ก็ต่อเมื่อจับยึดสิ่งอื่นไว้เท่านั้น แต่หากเด็กเดินได้เพียงเมื่อถูกจับมือ และเมื่อถูกปล่อยให้อยู่คนเดียว ก็ไม่จับยึดสิ่งใดเพื่อเรียนรู้การเดินด้วยตัวเองและค่อยๆ สร้างความแข็งแรงขึ้น แต่กลับนั่งลงบนพื้น เด็กนั้นก็จะไม่เคยเรียนรู้การเดินได้เลย เพราะเขาไม่ได้ทำในสิ่งที่ตนเองสามารถทำได้ </w:t>
      </w:r>
    </w:p>
    <w:p w:rsidRPr="00B536EC" w:rsidR="00694A07" w:rsidP="00694A07" w:rsidRDefault="00694A07" w14:paraId="24A2EC1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คนจะรู้สึกว่าตนเคยได้รับความช่วยเหลือจากพระเจ้าก่อน แล้วจึงสูญเสียมันไปหรือไม่? </w:t>
      </w:r>
    </w:p>
    <w:p w:rsidRPr="00B536EC" w:rsidR="00694A07" w:rsidP="00694A07" w:rsidRDefault="00694A07" w14:paraId="1949129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หากคนใดไม่ใส่ใจตัวเอง ก็จะรู้สึกอะไรไม่ได้ </w:t>
      </w:r>
    </w:p>
    <w:p w:rsidRPr="00E24DB9" w:rsidR="00694A07" w:rsidP="00694A07" w:rsidRDefault="00694A07" w14:paraId="235A0C16" w14:textId="77777777">
      <w:pPr>
        <w:rPr>
          <w:lang w:val="ru-RU"/>
        </w:rPr>
      </w:pPr>
    </w:p>
    <w:p w:rsidRPr="009932F6" w:rsidR="00694A07" w:rsidP="00694A07" w:rsidRDefault="00694A07" w14:paraId="508E5F70" w14:textId="77777777">
      <w:pPr>
        <w:pStyle w:val="Heading4"/>
        <w:rPr>
          <w:lang w:val="ru-RU"/>
        </w:rPr>
      </w:pPr>
      <w:bookmarkStart w:name="_Toc196400573" w:id="369"/>
      <w:bookmarkStart w:name="_Toc196894869" w:id="370"/>
      <w:bookmarkStart w:name="_Toc196897793" w:id="371"/>
      <w:r w:rsidRPr="009932F6">
        <w:rPr>
          <w:lang w:val="ru-RU"/>
        </w:rPr>
        <w:t xml:space="preserve">พลัง</w:t>
      </w:r>
      <w:r w:rsidRPr="009932F6">
        <w:rPr>
          <w:lang w:val="ru-RU"/>
        </w:rPr>
        <w:t xml:space="preserve">แห่งพระเจ้า</w:t>
      </w:r>
      <w:r w:rsidRPr="009932F6">
        <w:rPr>
          <w:lang w:val="ru-RU"/>
        </w:rPr>
        <w:t xml:space="preserve">ทรงฤทธานุภาพ</w:t>
      </w:r>
      <w:bookmarkEnd w:id="369"/>
      <w:bookmarkEnd w:id="370"/>
      <w:bookmarkEnd w:id="371"/>
    </w:p>
    <w:p w:rsidRPr="00B536EC" w:rsidR="00694A07" w:rsidP="00694A07" w:rsidRDefault="00694A07" w14:paraId="00F0356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มีคนจำนวนมากที่กังวลว่า: </w:t>
      </w:r>
      <w:r w:rsidRPr="00B536EC">
        <w:rPr>
          <w:sz w:val="24"/>
          <w:lang w:val="ru-RU"/>
        </w:rPr>
        <w:t xml:space="preserve">‘ความยากลำบากและสิ่งล่อลวงต่าง ๆ ที่เกิดขึ้นในโลกนี้จะจบลงอย่างไร?’ </w:t>
      </w:r>
    </w:p>
    <w:p w:rsidRPr="00B536EC" w:rsidR="00694A07" w:rsidP="00694A07" w:rsidRDefault="00694A07" w14:paraId="1A3DE24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ฟังสิ่งที่ฉันจะบอกคุณ: ในขณะนี้ แม้พระเจ้าจะต้องการทิ้งเราไป พระองค์ก็ไม่สามารถทำเช่นนั้นได้ </w:t>
      </w:r>
    </w:p>
    <w:p w:rsidRPr="00B536EC" w:rsidR="00694A07" w:rsidP="00694A07" w:rsidRDefault="00694A07" w14:paraId="531F5FB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ท่านหมายความว่าอย่างไรครับ, เกโรนดา? </w:t>
      </w:r>
    </w:p>
    <w:p w:rsidRPr="00B536EC" w:rsidR="00694A07" w:rsidP="00694A07" w:rsidRDefault="00694A07" w14:paraId="75A6E5B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เรื่องนี้คือ: พ่อแม่ที่ให้ชีวิตแก่ลูก ยิ่งต้องดิ้นรนเลี้ยงดูลูกมากเท่าไร ก็ยิ่งรักและดูแลลูกมากขึ้นเท่านั้น เช่นเดียวกับพระเจ้า — พระองค์ให้ชีวิตแก่เรา; ในทางหนึ่ง พระองค์ต้องทนทุกข์เพื่อเลี้ยงดูเรา; พระองค์, พูดง่ายๆ ก็คือ, เหนื่อยล้าจากการทำทุกสิ่งที่พระองค์ได้ทำเพื่อเรา และตอนนี้พระองค์ไม่อาจทิ้งเราไปได้ แม้พระองค์จะต้องการก็ตาม เพราะพระองค์รู้สึกถึงความเจ็บปวดของเรา — เพียงแต่เราเองต้องมีความรักแม้เพียงเล็กน้อยเท่านั้น หากเรามีความรักแม้เพียงเล็กน้อย เราก็จะไม่ถูกทิ้งไว้ข้างนอกสวรรค์ </w:t>
      </w:r>
    </w:p>
    <w:p w:rsidRPr="00B536EC" w:rsidR="00694A07" w:rsidP="00694A07" w:rsidRDefault="00694A07" w14:paraId="1EC7D94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ท่านได้กล่าวไว้แล้วครับ เกโรนดา ว่าพระเจ้าผู้ทรงเมตตาจะไม่ทอดทิ้งเรา... </w:t>
      </w:r>
    </w:p>
    <w:p w:rsidRPr="00B536EC" w:rsidR="00694A07" w:rsidP="00694A07" w:rsidRDefault="00694A07" w14:paraId="73E64D9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พระเจ้าไม่เคยทิ้งเราไป แต่เป็นเราเองที่ทิ้งพระองค์ไป หากใครไม่ดำเนินชีวิตทางจิตวิญญาณ ก็ไม่มีสิทธิ์ได้รับความช่วยเหลือจากพระเจ้า เขาจะได้รับสิทธิ์นั้นได้ก็ต่อเมื่อดำเนินชีวิตทางจิตวิญญาณและอยู่ใกล้ชิดกับพระเจ้า และเมื่อมีสิ่งใดเกิดขึ้นจนบุคคลนั้นเสียชีวิต เขาก็จะพร้อมสำหรับชีวิตข้างหน้า เพื่อได้รับประโยชน์ทั้งในชีวิตนี้และชีวิตหน้า </w:t>
      </w:r>
    </w:p>
    <w:p w:rsidRPr="00B536EC" w:rsidR="00694A07" w:rsidP="00694A07" w:rsidRDefault="00694A07" w14:paraId="653B251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ทั้งมนุษย์และปีศาจก็ไม่อาจขัดขวางความช่วยเหลือของพระเจ้าได้ ไม่มีสิ่งใดที่ยากลำบากสำหรับพระเจ้าหรือสำหรับผู้ศักดิ์สิทธิ์ อุปสรรคเดียวคือความขาดความเชื่อของมนุษย์เราเอง ด้วยความขาดความเชื่อนี้ เราจึงขัดขวางไม่ให้พลังศักดิ์สิทธิ์อันยิ่งใหญ่เข้ามาใกล้เรา มีพลังอันยิ่งใหญ่อยู่ใกล้เรา แต่ส่วนที่เป็นมนุษย์ในตัวเรานั้นแข็งแกร่งจนทำให้เราไม่อาจเข้าใจหลักการอันศักดิ์สิทธิ์ ซึ่งเหนือกว่าพลังมนุษย์ทั้งโลก เพราะพลังของพระเจ้านั้นทรงฤทธานุภาพสูงสุด </w:t>
      </w:r>
    </w:p>
    <w:p w:rsidRPr="00B536EC" w:rsidR="00694A07" w:rsidP="00694A07" w:rsidRDefault="00694A07" w14:paraId="290AED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เรามักนั่งเฉยๆ เป็นเวลานานหลายชั่วโมง พยายามหาทางออกจากสถานการณ์ด้วยตัวเอง และใช้ความขาดประสบการณ์ทั้งหมดที่มีมาแก้ไขปัญหานั้น หัวเราปวดร้าวและตาแสบร้อน; เราไม่สามารถนอนได้เพราะถูกความคิดที่รบกวนรุมเร้า และในที่สุดเราก็หาทางออกได้ แต่หลังจากนั้น พระเจ้ากลับหาทางออกที่ต่างออกไปและดีกว่าให้เรา—ทางออกที่เราไม่เคยคิดถึงเลย—ทำให้เราเหลือเพียงความปวดหัวและคืนที่นอนไม่หลับ หากพระเจ้าไม่อยู่เบื้องหน้าเรา หัวเราจะเหนื่อยล้าและปวดร้าว ไม่ว่าความคิดของเราจะสมเหตุสมผลเพียงใดก็ตาม แต่การอธิษฐานด้วยความเชื่อมั่นในพระเจ้า จะฟื้นฟูพลังของบุคคลนั้น ดังนั้น ให้เราไว้วางใจในพระเจ้าด้วยความมั่นใจ สำหรับสิ่งที่ทำได้ยากด้วยกำลังมนุษย์ อย่าพึ่งพาความพยายามของมนุษย์เอง แต่พระองค์จะทรงทำในสิ่งที่ดีที่สุด </w:t>
      </w:r>
    </w:p>
    <w:p w:rsidRPr="00B536EC" w:rsidR="00694A07" w:rsidP="00694A07" w:rsidRDefault="00694A07" w14:paraId="2338A61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ทุกครั้งที่คุณจะทำอะไรก็ตาม ให้พูดว่า </w:t>
      </w:r>
      <w:r w:rsidRPr="00B536EC">
        <w:rPr>
          <w:sz w:val="24"/>
          <w:lang w:val="ru-RU"/>
        </w:rPr>
        <w:t xml:space="preserve">‘หากพระเจ้าทรงพอพระทัย’ เพื่อไม่ให้สิ่งที่เกิดขึ้นกับชายคนหนึ่งที่มั่นใจในตัวเองเกินไปนั้นเกิดขึ้นกับคุณ เขาจะออกไปทำงานในสวนองุ่นและพูดกับภรรยาว่า: </w:t>
      </w:r>
      <w:r w:rsidRPr="00B536EC">
        <w:rPr>
          <w:sz w:val="24"/>
          <w:lang w:val="ru-RU"/>
        </w:rPr>
        <w:t xml:space="preserve">‘เช้าวันพรุ่งนี้ ฉันจะออกไปสวนองุ่น’ </w:t>
      </w:r>
      <w:r w:rsidRPr="00B536EC">
        <w:rPr>
          <w:sz w:val="24"/>
          <w:lang w:val="ru-RU"/>
        </w:rPr>
        <w:t xml:space="preserve">“ถ้าพระเจ้าทรงประสงค์ คุณก็ไปเถอะ” ภรรยาเขาตอบ </w:t>
      </w:r>
      <w:r w:rsidRPr="00B536EC">
        <w:rPr>
          <w:sz w:val="24"/>
          <w:lang w:val="ru-RU"/>
        </w:rPr>
        <w:t xml:space="preserve">“ไม่ว่าพระเจ้าทรงประสงค์หรือไม่ ฉันก็จะไป” เขาตอบกลับ เช้าวันรุ่งขึ้น ขณะที่ยังมืดอยู่ </w:t>
      </w:r>
      <w:r w:rsidRPr="00B536EC">
        <w:rPr>
          <w:sz w:val="24"/>
          <w:lang w:val="ru-RU"/>
        </w:rPr>
        <w:t xml:space="preserve">เขา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ออกจากบ้าน แต่ระหว่างทางฝนตกหนักจนเขาต้องกลับบ้าน ยังไม่ถึงรุ่งสาง เขาเคาะประตู </w:t>
      </w:r>
      <w:r w:rsidRPr="00B536EC">
        <w:rPr>
          <w:sz w:val="24"/>
          <w:lang w:val="ru-RU"/>
        </w:rPr>
        <w:t xml:space="preserve">“ใครอยู่ข้างนอก?” ภรรยาถาม </w:t>
      </w:r>
      <w:r w:rsidRPr="00B536EC">
        <w:rPr>
          <w:sz w:val="24"/>
          <w:lang w:val="ru-RU"/>
        </w:rPr>
        <w:t xml:space="preserve">“ถ้าเป็นพระประสงค์ของพระเจ้า” เขาตอบ “คือฉันเอง สามีของเธอ!” </w:t>
      </w:r>
    </w:p>
    <w:p w:rsidRPr="00E24DB9" w:rsidR="00694A07" w:rsidP="00694A07" w:rsidRDefault="00694A07" w14:paraId="4F47BD28" w14:textId="77777777">
      <w:pPr>
        <w:rPr>
          <w:lang w:val="ru-RU"/>
        </w:rPr>
      </w:pPr>
    </w:p>
    <w:p w:rsidRPr="009932F6" w:rsidR="00694A07" w:rsidP="00694A07" w:rsidRDefault="00694A07" w14:paraId="0E307F5A" w14:textId="77777777">
      <w:pPr>
        <w:pStyle w:val="Heading4"/>
        <w:rPr>
          <w:lang w:val="ru-RU"/>
        </w:rPr>
      </w:pPr>
      <w:bookmarkStart w:name="_Toc196400574" w:id="372"/>
      <w:bookmarkStart w:name="_Toc196894870" w:id="373"/>
      <w:bookmarkStart w:name="_Toc196897794" w:id="374"/>
      <w:r w:rsidRPr="009932F6">
        <w:rPr>
          <w:lang w:val="ru-RU"/>
        </w:rPr>
        <w:t xml:space="preserve">นิสัย</w:t>
      </w:r>
      <w:r w:rsidRPr="009932F6">
        <w:rPr>
          <w:lang w:val="ru-RU"/>
        </w:rPr>
        <w:t xml:space="preserve">ใจดี</w:t>
      </w:r>
      <w:bookmarkEnd w:id="372"/>
      <w:bookmarkEnd w:id="373"/>
      <w:bookmarkEnd w:id="374"/>
    </w:p>
    <w:p w:rsidRPr="00B536EC" w:rsidR="00694A07" w:rsidP="00694A07" w:rsidRDefault="00694A07" w14:paraId="75924EA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ผู้ที่มีใจดีแต่ไม่มีความเชื่อจะเป็นอย่างไร? </w:t>
      </w:r>
    </w:p>
    <w:p w:rsidRPr="00B536EC" w:rsidR="00694A07" w:rsidP="00694A07" w:rsidRDefault="00694A07" w14:paraId="08E1186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ท่านคิดว่าพวกเขาไม่มีความเชื่อหรือ? ดีแล้ว ให้เราสมมติว่าเป็นเช่นนั้น แต่เมื่อพวกเขายังเล็ก แม่ของพวกเขาไม่ได้ให้พวกเขารับศีลมหาสนิทหรือ? และแม้แม่ของพวกเขาจะไม่ให้ศีลมหาสนิท พวกเขาก็ได้รับการบัพติศมา และได้รับการเจิมด้วยน้ำมันศักดิ์สิทธิ์แล้วไม่ใช่หรือ? พวกเขาไม่ได้เกิดจากแม่ที่เป็นคริสตชนออร์โธดอกซ์และได้รับการบัพติศมาแล้วหรือ? ท่านจะเห็นว่าพระเจ้าจะช่วยคนใจดีเหล่านี้อย่างไร: ผ่านการทดลองหรือโรคภัย, ภัยพิบัติหรือแผ่นดินไหว, สายฟ้า, เสียงฟ้าร้อง, น้ำท่วม, คำพูดเพียงคำเดียว, หรือสิ่งอื่นใดก็ตาม และในที่สุด พระเจ้าจะนำพวกเขาไปสู่สวรรค์ บ่อยครั้ง นักบุญหรือทูตสวรรค์อาจปรากฏตัวต่อบุคคลเช่นนี้ แม้เขาจะไม่สมควรได้รับพรอันยิ่งใหญ่นี้ พระคริสต์ หลังจากที่ทรงใช้ทุกวิถีทางอื่นจนหมดแล้ว ก็อาจทรงกระทำเช่นนี้ด้วย แต่บ่อยครั้ง สิ่งต่อไปนี้เกิดขึ้นกับคนเหล่านี้: ปีศาจเข้ามาแทรกแซง หลอกลวงพวกเขา และวิญญาณผู้โชคร้ายจำนวนมากถูกนำให้หลงทาง เพราะปีศาจเริ่มพูดกับพวกเขาว่า: </w:t>
      </w:r>
      <w:r w:rsidRPr="00B536EC">
        <w:rPr>
          <w:sz w:val="24"/>
          <w:lang w:val="ru-RU"/>
        </w:rPr>
        <w:t xml:space="preserve">‘อ้า ดูสิ พระเจ้าได้แสดงปาฏิหาริย์อันยิ่งใหญ่เช่นนี้แก่ท่าน เพราะท่านสามารถช่วยโลกได้!’ และคนผู้น่าสงสารนั้น แทนที่จะสำนึกผิด แทนที่จะกล่าวว่า: </w:t>
      </w:r>
      <w:r w:rsidRPr="00B536EC">
        <w:rPr>
          <w:sz w:val="24"/>
          <w:lang w:val="ru-RU"/>
        </w:rPr>
        <w:t xml:space="preserve">‘พระเจ้าข้า ข้าพเจ้าจะขอบคุณพระองค์ได้อย่างไร? “ข้าไม่สมควรได้รับพระคุณอันยิ่งใหญ่นี้เลย” แต่กลับรับความคิดที่มารนำให้เขาและกลายเป็นคนหยิ่งยโส แล้วมารก็มาหาเขาอีกครั้งและเริ่ม </w:t>
      </w:r>
      <w:r w:rsidRPr="00B536EC">
        <w:rPr>
          <w:sz w:val="24"/>
          <w:lang w:val="ru-RU"/>
        </w:rPr>
        <w:t xml:space="preserve">‘การประกาศ’: มันแสดงให้เขาเห็นเทวดาและนักบุญ และบอกเขาว่า </w:t>
      </w:r>
      <w:r w:rsidRPr="00B536EC">
        <w:rPr>
          <w:sz w:val="24"/>
          <w:lang w:val="ru-RU"/>
        </w:rPr>
        <w:t xml:space="preserve">‘เจ้าจะกอบกู้จักรวาล’ แต่หากบุคคลเช่นนี้กลับคืนสู่สติ พระเจ้าก็จะทรงช่วยเหลือเขาอีกครั้ง </w:t>
      </w:r>
    </w:p>
    <w:p w:rsidRPr="00B536EC" w:rsidR="00694A07" w:rsidP="00694A07" w:rsidRDefault="00694A07" w14:paraId="3E72852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ไม่ว่าอย่างไรก็ตาม อย่าลืมว่าเราทุกคนล้วนมีมรดก ซึ่งเป็นของขวัญจากพระเจ้า นั่นคือเหตุผลที่ความดีอยู่ลึกๆ ในตัวทุกคน แต่ปีศาจทำลายทุกสิ่ง และบางคนในปัจจุบันนี้ แม้จะหลงทางจากพระศาสนจักรแล้ว ก็ยังรักษาไว้ได้มรดกนี้ ความดีนี้ ดังนั้น พระเจ้าจะช่วยเหลือพวกเขา ดังนั้น เมื่อคุณพบคนใดที่ถูกดึงเข้าสู่ชีวิตแห่งบาป แต่ยังคงมีความเมตตา — เช่น เมื่อเห็นผู้ใดที่ป่วยและทุกข์ทรมานในใจ หรือเห็นคนยากจนและช่วยเหลือเขา — จงรู้ไว้ว่าพระเจ้าจะไม่ทิ้งคนนั้นไป พระเจ้าจะช่วยเหลือเขา แต่หากท่านเห็นว่ามีผู้ใดที่หันหลังให้พระเจ้า แต่กลับแสดงความโหดร้าย ไร้ความเมตตา และมีความปรารถนาอื่น ๆ อยู่ในใจ ท่านต้องอธิษฐานเผื่อเขาทั้งวันทั้งคืน เพื่อให้พระเจ้าส่ง </w:t>
      </w:r>
      <w:r w:rsidRPr="00B536EC">
        <w:rPr>
          <w:sz w:val="24"/>
          <w:lang w:val="ru-RU"/>
        </w:rPr>
        <w:t xml:space="preserve">‘ทีมลงจอด’</w:t>
      </w:r>
      <w:r w:rsidRPr="00B536EC">
        <w:rPr>
          <w:sz w:val="24"/>
          <w:lang w:val="ru-RU"/>
        </w:rPr>
        <w:t xml:space="preserve"> เข้าสู่ใจเขา </w:t>
      </w:r>
      <w:r w:rsidRPr="00B536EC">
        <w:rPr>
          <w:sz w:val="24"/>
          <w:lang w:val="ru-RU"/>
        </w:rPr>
        <w:t xml:space="preserve">และให้ผู้นั้นกลับใจใหม่ </w:t>
      </w:r>
    </w:p>
    <w:p w:rsidRPr="00B536EC" w:rsidR="00694A07" w:rsidP="00694A07" w:rsidRDefault="00694A07" w14:paraId="4A6A2F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การพิพากษาของพระเจ้านั้นไม่อาจหยั่งถึงได้ ฉันรู้เพียงสิ่งเดียว: ผู้ที่ดำเนินชีวิตตามโลกีย์ ผู้ที่ยังไม่มีโอกาสอันดีที่จะได้รู้จักพระเจ้า ผู้ที่ถูกความชั่วชักจูงให้หลงทาง ผู้ที่ถูกผลักดันให้เดินไปในทางนั้น—ทุกคนเหล่านี้ หากมีนิสัยใจคอที่ดี ก็จะกระตุ้นให้พระเจ้าทรงเมตตา และพระองค์จะช่วยเหลือพวกเขา พระองค์จะจัดเตรียมวิธีการต่าง ๆ เพื่อให้คนเหล่านั้นได้พบทางที่ถูกต้อง; พระองค์จะไม่ทิ้งพวกเขาไว้ พระองค์จะจัดให้ทุกอย่างเป็นไปอย่างเหมาะสม เพื่อให้แม้ในยามใกล้ตาย พวกเขาก็จะอยู่ในสภาพที่ดี </w:t>
      </w:r>
    </w:p>
    <w:p w:rsidRPr="00E24DB9" w:rsidR="00694A07" w:rsidP="00694A07" w:rsidRDefault="00694A07" w14:paraId="669B4342" w14:textId="77777777">
      <w:pPr>
        <w:rPr>
          <w:lang w:val="ru-RU"/>
        </w:rPr>
      </w:pPr>
    </w:p>
    <w:p w:rsidRPr="00E24DB9" w:rsidR="00694A07" w:rsidP="00694A07" w:rsidRDefault="00694A07" w14:paraId="6D7036C1" w14:textId="77777777">
      <w:pPr>
        <w:rPr>
          <w:lang w:val="ru-RU"/>
        </w:rPr>
      </w:pPr>
    </w:p>
    <w:p w:rsidRPr="009932F6" w:rsidR="00694A07" w:rsidP="00694A07" w:rsidRDefault="00694A07" w14:paraId="04F18D04" w14:textId="77777777">
      <w:pPr>
        <w:pStyle w:val="Heading2"/>
        <w:keepNext w:val="0"/>
        <w:spacing w:before="390" w:after="240"/>
        <w:rPr>
          <w:lang w:val="ru-RU"/>
        </w:rPr>
      </w:pPr>
      <w:bookmarkStart w:name="_Toc196400575" w:id="375"/>
      <w:bookmarkStart w:name="_Toc196894871" w:id="376"/>
      <w:bookmarkStart w:name="_Toc196897795" w:id="377"/>
      <w:r w:rsidRPr="009932F6">
        <w:rPr>
          <w:lang w:val="ru-RU"/>
        </w:rPr>
        <w:t xml:space="preserve">ส่วนที่</w:t>
      </w:r>
      <w:r w:rsidRPr="00E24DB9">
        <w:rPr>
          <w:lang w:val="ru-RU"/>
        </w:rPr>
        <w:t xml:space="preserve"> 5</w:t>
      </w:r>
      <w:r w:rsidRPr="009932F6">
        <w:rPr>
          <w:lang w:val="ru-RU"/>
        </w:rPr>
        <w:t xml:space="preserve">.</w:t>
      </w:r>
      <w:r w:rsidRPr="007E009A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อาวุธ</w:t>
      </w:r>
      <w:r w:rsidRPr="009932F6">
        <w:rPr>
          <w:lang w:val="ru-RU"/>
        </w:rPr>
        <w:t xml:space="preserve">ทางจิตวิญญาณ</w:t>
      </w:r>
      <w:bookmarkEnd w:id="375"/>
      <w:bookmarkEnd w:id="376"/>
      <w:bookmarkEnd w:id="377"/>
    </w:p>
    <w:p w:rsidRPr="00B536EC" w:rsidR="00694A07" w:rsidP="00694A07" w:rsidRDefault="00694A07" w14:paraId="41BB9284" w14:textId="77777777">
      <w:pPr>
        <w:pStyle w:val="paragraph"/>
        <w:spacing w:before="30" w:after="30"/>
        <w:ind w:start="60" w:end="60" w:firstLine="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“หากใครรู้สึกทุกข์ใจกับสภาพโลกในปัจจุบัน หากใครอธิษฐานเกี่ยวกับเรื่องนี้ ผู้คนก็จะได้รับความช่วยเหลือ ในขณะที่เจตจำนงเสรีของพวกเขายังคงอยู่ครบถ้วน”</w:t>
      </w:r>
    </w:p>
    <w:p w:rsidRPr="009932F6" w:rsidR="00694A07" w:rsidP="00694A07" w:rsidRDefault="00694A07" w14:paraId="53F0B768" w14:textId="77777777">
      <w:pPr>
        <w:pStyle w:val="imgDiv"/>
        <w:spacing w:before="75" w:after="75"/>
        <w:rPr>
          <w:lang w:val="ru-RU"/>
        </w:rPr>
      </w:pPr>
    </w:p>
    <w:p w:rsidRPr="009932F6" w:rsidR="00694A07" w:rsidP="00694A07" w:rsidRDefault="00694A07" w14:paraId="54B8E85F" w14:textId="77777777">
      <w:pPr>
        <w:pStyle w:val="Heading3"/>
        <w:spacing w:before="390" w:after="240"/>
        <w:rPr>
          <w:lang w:val="ru-RU"/>
        </w:rPr>
      </w:pPr>
      <w:bookmarkStart w:name="_Toc196400576" w:id="378"/>
      <w:bookmarkStart w:name="_Toc196894872" w:id="379"/>
      <w:bookmarkStart w:name="_Toc196897796" w:id="380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1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เกี่ยวกับการ</w:t>
      </w:r>
      <w:r w:rsidRPr="009932F6">
        <w:rPr>
          <w:lang w:val="ru-RU"/>
        </w:rPr>
        <w:t xml:space="preserve">อธิษฐาน ซึ่งเป็น</w:t>
      </w:r>
      <w:r w:rsidRPr="009932F6">
        <w:rPr>
          <w:lang w:val="ru-RU"/>
        </w:rPr>
        <w:t xml:space="preserve">อาวุธ</w:t>
      </w:r>
      <w:r w:rsidRPr="009932F6">
        <w:rPr>
          <w:lang w:val="ru-RU"/>
        </w:rPr>
        <w:t xml:space="preserve">อันทรงพลัง</w:t>
      </w:r>
      <w:bookmarkEnd w:id="378"/>
      <w:bookmarkEnd w:id="379"/>
      <w:bookmarkEnd w:id="380"/>
    </w:p>
    <w:p w:rsidRPr="00E24DB9" w:rsidR="00694A07" w:rsidP="00694A07" w:rsidRDefault="00694A07" w14:paraId="54B76B50" w14:textId="77777777">
      <w:pPr>
        <w:rPr>
          <w:lang w:val="ru-RU"/>
        </w:rPr>
      </w:pPr>
    </w:p>
    <w:p w:rsidRPr="009932F6" w:rsidR="00694A07" w:rsidP="00694A07" w:rsidRDefault="00694A07" w14:paraId="1B9CBDFF" w14:textId="77777777">
      <w:pPr>
        <w:pStyle w:val="Heading4"/>
        <w:rPr>
          <w:lang w:val="ru-RU"/>
        </w:rPr>
      </w:pPr>
      <w:bookmarkStart w:name="_Toc196400577" w:id="381"/>
      <w:bookmarkStart w:name="_Toc196894873" w:id="382"/>
      <w:bookmarkStart w:name="_Toc196897797" w:id="383"/>
      <w:r w:rsidRPr="009932F6">
        <w:rPr>
          <w:lang w:val="ru-RU"/>
        </w:rPr>
        <w:t xml:space="preserve">จำเป็นต้อง</w:t>
      </w:r>
      <w:r w:rsidRPr="009932F6">
        <w:rPr>
          <w:lang w:val="ru-RU"/>
        </w:rPr>
        <w:t xml:space="preserve">มีการอธิษฐาน</w:t>
      </w:r>
      <w:r w:rsidRPr="009932F6">
        <w:rPr>
          <w:lang w:val="ru-RU"/>
        </w:rPr>
        <w:t xml:space="preserve">อย่างมาก</w:t>
      </w:r>
      <w:bookmarkEnd w:id="381"/>
      <w:bookmarkEnd w:id="382"/>
      <w:bookmarkEnd w:id="383"/>
    </w:p>
    <w:p w:rsidRPr="00B536EC" w:rsidR="00694A07" w:rsidP="00694A07" w:rsidRDefault="00694A07" w14:paraId="6731A29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ในอดีต ผู้ที่มีโลกทัศน์จะคิดให้รอบคอบก่อนที่จะลงมือทำอะไรก็ตาม แต่หากผู้ที่มีจิตวิญญาณต้องการทำสิ่งใด พวกเขาจะทั้งคิดให้รอบคอบและอธิษฐานด้วย ปัจจุบันนี้ </w:t>
      </w:r>
      <w:r w:rsidRPr="00B536EC">
        <w:rPr>
          <w:sz w:val="24"/>
          <w:lang w:val="ru-RU"/>
        </w:rPr>
        <w:t xml:space="preserve">แม้แต่ผู้ที่มี ‘จิตวิญญาณ’ ก็ไม่เพียงแต่ไม่อธิษฐาน แต่ยังไม่คิดให้รอบคอบด้วย เรื่องที่กล่าวถึงมักเป็นเรื่องสำคัญ แต่พวกเขากลับทำการทดลอง—และทดลองกับใคร? กับผู้คน! ในทุกกรณี ก่อนที่จะลงมือทำสิ่งใดก็ตาม ให้เราถามตัวเองว่า: </w:t>
      </w:r>
      <w:r w:rsidRPr="00B536EC">
        <w:rPr>
          <w:sz w:val="24"/>
          <w:lang w:val="ru-RU"/>
        </w:rPr>
        <w:t xml:space="preserve">‘ฉันได้คิดให้รอบคอบแล้วหรือยัง? ฉันได้อธิษฐานเกี่ยวกับเรื่องนี้แล้วหรือยัง?’ การลงมือทำสิ่งใดโดยไม่คิดหรืออธิษฐาน ถือเป็นการกระทำในแบบของซาตาน บ่อยครั้ง คริสเตียนหลายคนขัดขวางการแทรกแซงของพระเจ้าด้วยการกระทำของพวกเขา พวกเขาเชื่อว่าสามารถจัดการงานนั้นได้ด้วยตัวเอง และแม้กระทั่งผู้ที่ไม่เชื่อก็พูดว่า </w:t>
      </w:r>
      <w:r w:rsidRPr="00B536EC">
        <w:rPr>
          <w:sz w:val="24"/>
          <w:lang w:val="ru-RU"/>
        </w:rPr>
        <w:t xml:space="preserve">‘ด้วยความช่วยเหลือของพระเจ้า’ แต่คนเหล่านี้กลับไม่พูดเช่นนั้น ตัวอย่างเช่น มีคนกำลังรณรงค์ต่อต้านงานคาร์นิวัล</w:t>
      </w:r>
      <w:r>
        <w:rPr>
          <w:rStyle w:val="FootnoteReference"/>
          <w:sz w:val="24"/>
          <w:lang w:val="ru-RU"/>
        </w:rPr>
        <w:footnoteReference w:id="236"/>
      </w:r>
      <w:r w:rsidRPr="00B536EC">
        <w:rPr>
          <w:sz w:val="24"/>
          <w:lang w:val="ru-RU"/>
        </w:rPr>
        <w:t xml:space="preserve"> ทั้งที่พวกเขาสามารถอธิษฐานได้ และพระเจ้าจะส่งพายุลูกเห็บมาจนทำให้ฝูงชนทั้งหมดสลายตัว และการแสดงทั้งหมดถูกยกเลิก หรือสมมติว่ามีบางคนกล่าวหาบิชอปคนหนึ่งด้วยข้อหาบางอย่าง; คนอื่น ๆ ยื่นอุทธรณ์ต่อข้อกล่าวหาเหล่านี้ไปยังสภาแห่งรัฐ แต่พวกเขาไม่หยุดเพียงเท่านั้น: การชุมนุมประท้วง ความวุ่นวาย บทความในหนังสือพิมพ์... ความพยายามของมนุษย์นั้นไม่มีที่สิ้นสุด — คนเหล่านี้ไม่ให้พระเจ้าได้ลงมือทำ; พวกเขาไม่หันมาอธิษฐานเพื่อให้พระองค์ตอบรับผ่านทางนั้น ทุกสิ่งที่ผิดพลาดและไม่สามารถแก้ไขได้ จะถูกแก้ไขให้ถูกต้องผ่านความถ่อมใจและการอธิษฐาน </w:t>
      </w:r>
    </w:p>
    <w:p w:rsidRPr="00B536EC" w:rsidR="00694A07" w:rsidP="00694A07" w:rsidRDefault="00694A07" w14:paraId="7638966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วันนี้เรากำลังอยู่ในยุคของวันสิ้นโลก และไม่จำเป็นต้องเป็นผู้พยากรณ์ก็รู้ได้ สิ่งต่าง ๆ กำลังเกิดขึ้นต่อเนื่องกันไม่หยุด เราไม่รู้ว่าสิ่งที่จะเกิดขึ้นต่อไปคืออะไร; สิ่งนี้เห็นได้ชัดจากสถานการณ์ที่กำลังเกิดขึ้นในโลก ดังนั้น ตอนนี้มากกว่าเมื่อใดก็ตาม เราจำเป็นต้องพึ่งพาการอธิษฐานอย่างเข้มแข็งยิ่งขึ้น และต่อสู้กับความชั่วร้ายด้วยการอธิษฐาน นี่คือทางออกเดียว ขอให้เราวิงวอนพระเจ้าให้ทรงเมตตาต่อสิ่งที่พระองค์ทรงสร้าง แม้เราจะไม่คู่ควรกับความเมตตาของพระองค์ก็ตาม ผู้คนจะไม่สามารถเข้าใจกันได้ ทุกคนจะทำตามใจชอบ สิ่งที่นักบุญคอสมาสแห่งเอโทเลียได้ทำนายไว้จะเกิดขึ้น:</w:t>
      </w:r>
      <w:r>
        <w:rPr>
          <w:rStyle w:val="FootnoteReference"/>
          <w:sz w:val="24"/>
          <w:lang w:val="ru-RU"/>
        </w:rPr>
        <w:footnoteReference w:id="237"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“คนจะต้องเดินไกลมากเพื่อพบคนอื่น และผู้ที่รอดชีวิตจะกินด้วยช้อนทอง” แน่นอนว่า บางคนอาจคิดว่า: </w:t>
      </w:r>
      <w:r w:rsidRPr="00B536EC">
        <w:rPr>
          <w:sz w:val="24"/>
          <w:lang w:val="ru-RU"/>
        </w:rPr>
        <w:t xml:space="preserve">‘การสวดภาวนาจะมีประโยชน์อะไร หากคำพยากรณ์จะเกิดขึ้นจริงอยู่ดี?’ ใช่ พระเจ้าทรงทราบดีว่าเหตุการณ์จะเกิดขึ้นตามทางนี้อย่างแม่นยำ แต่เราสวดภาวนาเพื่อให้ความชั่วร้ายนั้นไม่ก่อให้เกิดความเจ็บปวดมากนัก และไม่แพร่กระจายออกไป นั่นคือเหตุผลที่พระวรสารกล่าวว่า เพื่อประโยชน์ของผู้ถูกเลือก วันเวลาจะถูกย่นให้สั้นลง</w:t>
      </w:r>
      <w:r>
        <w:rPr>
          <w:rStyle w:val="FootnoteReference"/>
          <w:sz w:val="24"/>
          <w:lang w:val="ru-RU"/>
        </w:rPr>
        <w:footnoteReference w:id="238"/>
      </w:r>
      <w:r w:rsidRPr="00B536EC">
        <w:rPr>
          <w:sz w:val="24"/>
          <w:lang w:val="ru-RU"/>
        </w:rPr>
        <w:t xml:space="preserve"> ตัวอย่างเช่น ในสงคราม พลังแห่งการอธิษฐานสร้างปาฏิหาริย์: มีผู้รอดชีวิตมากขึ้น ในขณะที่จำนวนผู้เสียชีวิตกลับลดลง ผู้คนได้รับประโยชน์ทางจิตวิญญาณจากทั้งหมดนี้; พวกเขาเปลี่ยนเป็นผู้เชื่อและพัฒนาตนเองไปในทางที่ดีขึ้น </w:t>
      </w:r>
    </w:p>
    <w:p w:rsidRPr="00B536EC" w:rsidR="00694A07" w:rsidP="00694A07" w:rsidRDefault="00694A07" w14:paraId="73F017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นี่ไม่ใช่เรื่องที่ควรหัวเราะ มันเป็นปาฏิหาริย์ในตัวมันเองที่โลกยังไม่ถูกทำลายจนแหลกสลาย ขอให้พระเจ้าทรงยื่นพระหัตถ์ออกมา — โลกทั้งใบขึ้นอยู่กับคนสามหรือสี่คน ชะตากรรมของมันอยู่ในมือของคนบ้าไม่กี่คน มันเป็นไปตามคำพังเพยที่ว่า: </w:t>
      </w:r>
      <w:r w:rsidRPr="00B536EC">
        <w:rPr>
          <w:sz w:val="24"/>
          <w:lang w:val="ru-RU"/>
        </w:rPr>
        <w:t xml:space="preserve">‘เมื่อม้าต่อสู้กัน ไก่ก็ถูกเตะ’ นั่นคือความจริงที่เกิดขึ้น เมื่อเกิดความขัดแย้งระหว่างมหาอำนาจ ความอยุติธรรมก็ตกลงมาบนหัวของชาติเล็กๆ ที่โชคร้าย มหาอำนาจเตะไปเตะมา ส่วนชาติเล็กๆ ก็พังทลาย เราจำเป็นต้องอธิษฐานอย่างจริงจังเพื่อให้พระเจ้าทรงให้แสงสว่างแก่ผู้ที่มีอำนาจ เพราะหากพวกเขาต้องการ พวกเขาก็สามารถทำลายโลกได้ แต่พระเจ้าก็สามารถให้แสงสว่างแก่พวกเขาได้ไม่ยากเช่นกัน หากพระองค์ทรงให้แสงสว่างแก่เพียงคนเดียว ก็เพียงพอที่คนนั้นจะออกคำสั่งที่เหมาะสม และทุกสิ่งทุกอย่างก็จะเปลี่ยนไป </w:t>
      </w:r>
    </w:p>
    <w:p w:rsidRPr="00E24DB9" w:rsidR="00694A07" w:rsidP="00694A07" w:rsidRDefault="00694A07" w14:paraId="5CAF9D23" w14:textId="77777777">
      <w:pPr>
        <w:rPr>
          <w:lang w:val="ru-RU"/>
        </w:rPr>
      </w:pPr>
    </w:p>
    <w:p w:rsidRPr="009932F6" w:rsidR="00694A07" w:rsidP="00694A07" w:rsidRDefault="00694A07" w14:paraId="582C39D4" w14:textId="77777777">
      <w:pPr>
        <w:pStyle w:val="Heading4"/>
        <w:rPr>
          <w:lang w:val="ru-RU"/>
        </w:rPr>
      </w:pPr>
      <w:bookmarkStart w:name="_Toc196400578" w:id="384"/>
      <w:bookmarkStart w:name="_Toc196894874" w:id="385"/>
      <w:bookmarkStart w:name="_Toc196897798" w:id="386"/>
      <w:r w:rsidRPr="009932F6">
        <w:rPr>
          <w:lang w:val="ru-RU"/>
        </w:rPr>
        <w:t xml:space="preserve">คำวิงวอน</w:t>
      </w:r>
      <w:r w:rsidRPr="009932F6">
        <w:rPr>
          <w:lang w:val="ru-RU"/>
        </w:rPr>
        <w:t xml:space="preserve">ใน</w:t>
      </w:r>
      <w:r w:rsidRPr="009932F6">
        <w:rPr>
          <w:lang w:val="ru-RU"/>
        </w:rPr>
        <w:t xml:space="preserve">คำอธิษฐาน</w:t>
      </w:r>
      <w:bookmarkEnd w:id="384"/>
      <w:bookmarkEnd w:id="385"/>
      <w:bookmarkEnd w:id="386"/>
    </w:p>
    <w:p w:rsidRPr="00B536EC" w:rsidR="00694A07" w:rsidP="00694A07" w:rsidRDefault="00694A07" w14:paraId="33B36C5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ท่านสามารถบอกเราบ้างได้ไหมว่า มีเรื่องใดเป็นพิเศษที่เราควรอธิษฐานขอ? </w:t>
      </w:r>
    </w:p>
    <w:p w:rsidRPr="00B536EC" w:rsidR="00694A07" w:rsidP="00694A07" w:rsidRDefault="00694A07" w14:paraId="0550BF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ก่อนอื่นใด ขอให้เราอธิษฐานว่า ผ่านคำอธิษฐานของเรา ผู้ที่ยังมีชีวิตอยู่และผู้ที่ยังไม่เกิดมาจะได้เคารพพระเจ้า เมื่อข้าพเจ้าอธิษฐานว่า </w:t>
      </w:r>
      <w:r w:rsidRPr="00B536EC">
        <w:rPr>
          <w:sz w:val="24"/>
          <w:lang w:val="ru-RU"/>
        </w:rPr>
        <w:t xml:space="preserve">‘โปรดแสดงความเมตตาต่อผู้ที่รู้จักพระองค์’ ข้าพเจ้าจะเพิ่มเติมว่า: ‘...และผู้ที่ยังไม่รู้จักพระองค์’ และข้าพเจ้ายังอธิษฐานว่า: </w:t>
      </w:r>
      <w:r w:rsidRPr="00B536EC">
        <w:rPr>
          <w:sz w:val="24"/>
          <w:lang w:val="ru-RU"/>
        </w:rPr>
        <w:t xml:space="preserve">‘พระเจ้า โปรดช่วยผู้ไม่เชื่อ’ (แน่นอนว่า คริสตจักรได้กำหนดคำอธิษฐานอย่างถูกต้องว่า: </w:t>
      </w:r>
      <w:r w:rsidRPr="00B536EC">
        <w:rPr>
          <w:sz w:val="24"/>
          <w:lang w:val="ru-RU"/>
        </w:rPr>
        <w:t xml:space="preserve">‘พระเจ้า โปรดช่วยผู้เชื่อ’ เพราะมิฉะนั้น ผู้ไม่เชื่ออาจรู้สึกไม่พอใจเมื่อได้ยินว่ามีการอธิษฐานเพื่อพวกเขา) แล้วเมื่อพระสงฆ์กล่าวว่า: </w:t>
      </w:r>
      <w:r w:rsidRPr="00B536EC">
        <w:rPr>
          <w:sz w:val="24"/>
          <w:lang w:val="ru-RU"/>
        </w:rPr>
        <w:t xml:space="preserve">‘โอ้ ผู้ที่ได้สั่งให้เรา ผู้ไม่สมควรเช่นนี้ อธิษฐานเผื่อพวกเขา,’ ผมจะเพิ่มว่า</w:t>
      </w:r>
      <w:r w:rsidRPr="00C06643"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‘…และสำหรับผู้ที่ไม่เคยสั่งให้เรา,’ เพราะเราต้องอธิษฐานทั้งสำหรับผู้ที่ได้ขอให้เราทำเช่นนั้น และสำหรับผู้ที่ไม่เคยขอให้เราทำ ทั้งสำหรับผู้ที่เรารู้จักและผู้ที่เราไม่รู้จัก มีผู้คนนับพันนับหมื่นที่มีความต้องการมากกว่า และปัญหาที่ร้ายแรงกว่าผู้ที่ขอให้เราอธิษฐานให้มากเพียงใด! ขอให้เราอธิษฐานเพื่อผู้ที่ถูกปฏิบัติอย่างไม่เป็นธรรมด้วย เพื่อให้ความจริงปรากฏขึ้น; เพื่อให้ผู้ที่อยู่ในคุกได้รับการอภัยโทษ; เพื่อให้ความทุกข์ทรมานที่พวกเขาต้องทนรับนั้นกลายเป็นประโยชน์แก่พวกเขา; และเพื่อให้พวกเขาได้รับการปรับปรุงตัว </w:t>
      </w:r>
    </w:p>
    <w:p w:rsidRPr="00B536EC" w:rsidR="00694A07" w:rsidP="00694A07" w:rsidRDefault="00694A07" w14:paraId="05E0551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เมื่อผมวางไม้ฟืนลงบนไฟ ผมอธิษฐานว่า: </w:t>
      </w:r>
      <w:r w:rsidRPr="00B536EC">
        <w:rPr>
          <w:sz w:val="24"/>
          <w:lang w:val="ru-RU"/>
        </w:rPr>
        <w:t xml:space="preserve">‘พระเจ้าของฉัน โปรดให้ความอบอุ่นแก่ผู้ที่ขาดความอบอุ่น’ เมื่อผมเผาจดหมายที่ส่งมาให้ผม (หลังจากอ่านแล้ว ผมเผาทิ้ง เพราะมีเนื้อหาที่คนอื่นไม่ควรรู้ โดยเฉพาะคำสารภาพบาป) ผมกล่าวว่า: </w:t>
      </w:r>
      <w:r w:rsidRPr="00B536EC">
        <w:rPr>
          <w:sz w:val="24"/>
          <w:lang w:val="ru-RU"/>
        </w:rPr>
        <w:t xml:space="preserve">‘ขอให้พระเจ้าเผาทำลายข้อบกพร่องทั้งหมดของพวกเขา ขอให้พระองค์ช่วยให้พวกเขาใช้ชีวิตอย่างจิตวิญญาณและทำให้พวกเขาบริสุทธิ์’ ผมยังมีนิสัยที่จะขอให้บรรดาผู้ศักดิ์สิทธิ์ช่วยวิงวอนแทนผู้ที่มีชื่อเดียวกันกับท่าน และขอให้บรรดาผู้ศักดิ์สิทธิ์ทั้งหมดช่วยวิงวอนแทนผู้ที่ไม่มีการคุ้มครองจาก</w:t>
      </w:r>
      <w:r w:rsidRPr="00B536EC">
        <w:rPr>
          <w:sz w:val="24"/>
          <w:lang w:val="ru-RU"/>
        </w:rPr>
        <w:t xml:space="preserve">ผู้ศักดิ์สิทธิ์</w:t>
      </w:r>
      <w:r>
        <w:rPr>
          <w:rStyle w:val="FootnoteReference"/>
          <w:sz w:val="24"/>
          <w:lang w:val="ru-RU"/>
        </w:rPr>
        <w:footnoteReference w:id="239"/>
      </w:r>
      <w:r w:rsidRPr="00B536EC">
        <w:rPr>
          <w:sz w:val="24"/>
          <w:lang w:val="ru-RU"/>
        </w:rPr>
        <w:t xml:space="preserve"> </w:t>
      </w:r>
    </w:p>
    <w:p w:rsidRPr="00B536EC" w:rsidR="00694A07" w:rsidP="00694A07" w:rsidRDefault="00694A07" w14:paraId="0A2C693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สิ่งใดดีกว่า: การขอความเมตตาจากพระเจ้าอย่างทั่วไป หรือตามคำสั่งของพระผู้ช่วยให้รอดว่า </w:t>
      </w:r>
      <w:r w:rsidRPr="00B536EC">
        <w:rPr>
          <w:i/>
          <w:iCs/>
          <w:sz w:val="24"/>
          <w:lang w:val="ru-RU"/>
        </w:rPr>
        <w:t xml:space="preserve">‘ขอแล้วจะได้รับ</w:t>
      </w:r>
      <w:r w:rsidRPr="00B536EC">
        <w:rPr>
          <w:i/>
          <w:iCs/>
          <w:sz w:val="24"/>
          <w:lang w:val="ru-RU"/>
        </w:rPr>
        <w:t xml:space="preserve">’ (</w:t>
      </w:r>
      <w:r>
        <w:rPr>
          <w:rStyle w:val="FootnoteReference"/>
          <w:i/>
          <w:iCs/>
          <w:sz w:val="24"/>
          <w:lang w:val="ru-RU"/>
        </w:rPr>
        <w:footnoteReference w:id="240"/>
      </w:r>
      <w:r w:rsidRPr="00B536EC">
        <w:rPr>
          <w:sz w:val="24"/>
          <w:lang w:val="ru-RU"/>
        </w:rPr>
        <w:t xml:space="preserve"> )</w:t>
      </w:r>
      <w:r w:rsidRPr="00620599">
        <w:rPr>
          <w:i/>
          <w:iCs/>
          <w:sz w:val="24"/>
          <w:lang w:val="ru-RU"/>
        </w:rPr>
        <w:t xml:space="preserve">, </w:t>
      </w:r>
      <w:r w:rsidRPr="00B536EC">
        <w:rPr>
          <w:sz w:val="24"/>
          <w:lang w:val="ru-RU"/>
        </w:rPr>
        <w:t xml:space="preserve">คือการอธิษฐานขอสิ่งใดสิ่งหนึ่งอย่างเฉพาะเจาะจง? </w:t>
      </w:r>
    </w:p>
    <w:p w:rsidRPr="00B536EC" w:rsidR="00694A07" w:rsidP="00694A07" w:rsidRDefault="00694A07" w14:paraId="64CBFB2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จงอธิษฐานในลักษณะทั่วไปและกล่าวว่า: </w:t>
      </w:r>
      <w:r w:rsidRPr="00B536EC">
        <w:rPr>
          <w:sz w:val="24"/>
          <w:lang w:val="ru-RU"/>
        </w:rPr>
        <w:t xml:space="preserve">‘พระเยซูคริสต์เจ้า โปรดประทานความเมตตาแก่ผู้ที่กำลังทุกข์ทรมานทั้งทางกายและจิตวิญญาณ’ คำอธิษฐานนี้ยังรวมถึงผู้ล่วงลับด้วย หากนึกถึงญาติพี่น้องคนใด ให้อธิษฐานเพื่อเขาว่า: </w:t>
      </w:r>
      <w:r w:rsidRPr="00B536EC">
        <w:rPr>
          <w:sz w:val="24"/>
          <w:lang w:val="ru-RU"/>
        </w:rPr>
        <w:t xml:space="preserve">‘โปรดเมตตาต่อผู้รับใช้ของพระองค์ (ชื่อ)’ แล้วทันทีนั้นให้เปลี่ยนไปอธิษฐานทั่วไปเพื่อโลกทั้งใบ: </w:t>
      </w:r>
      <w:r w:rsidRPr="00B536EC">
        <w:rPr>
          <w:sz w:val="24"/>
          <w:lang w:val="ru-RU"/>
        </w:rPr>
        <w:t xml:space="preserve">‘โปรดเมตตาต่อโลกทั้งใบของพระองค์’ คุณอาจนึกถึงบุคคลใดบุคคลหนึ่งที่อยู่ในความยากลำบาก อธิษฐานสั้นๆ สำหรับเขาหรือเธอ แล้วกล่าวคำอธิษฐานว่า </w:t>
      </w:r>
      <w:r w:rsidRPr="00B536EC">
        <w:rPr>
          <w:sz w:val="24"/>
          <w:lang w:val="ru-RU"/>
        </w:rPr>
        <w:t xml:space="preserve">‘พระเยซูคริสต์เจ้า โปรดเมตตาเรา’ — ด้วยความเศร้าโศกต่อทุกคน เพื่อว่า… รถไฟจะไม่จากไปโดยมีผู้โดยสารเพียงคนเดียว เราต้องไม่ติดอยู่กับเพียงคนเดียวเท่านั้น มิฉะนั้นเราจะไม่สามารถช่วยทั้งตัวเองและผู้อื่นผ่านการอธิษฐานได้เมื่ออธิษฐาน เช่น สำหรับผู้ที่เป็นโรคมะเร็ง ให้อธิษฐานเพื่อทุกคนที่เป็นโรคมะเร็ง และรวมคำอธิษฐานสำหรับผู้ล่วงลับด้วย หรือหากเห็นผู้ใดกำลังทุกข์ทรมาน ให้ความคิดของคุณหันไปสู่ทุกคนที่กำลังทุกข์ทรมานทันที เมื่อคุณอธิษฐาน เช่น สำหรับผู้ป่วยมะเร็ง ให้อธิษฐานเพื่อทุกคนที่เป็นมะเร็ง และเพิ่มคำอธิษฐานเพื่อผู้ล่วงลับด้วย หรือหากคุณเห็นใครที่กำลังทุกข์ยาก ให้ความคิดของคุณหันไปหาทุกคนที่กำลังทุกข์ยากทันที และอธิษฐานเพื่อพวกเขา ผมยังจำได้เมื่อตอนเป็นเด็ก เคยเห็นคนขอทานที่เสียชีวิตอยู่หน้าประตูบ้านของชาวตุรกี ซึ่งห่างจากบ้านเราเพียงสิบเมตร ชื่อเขาคือปีเตอร์ หญิงชาวตุรกีคนหนึ่งพบเขาตอนเช้า นอนอยู่ใกล้ระเบียงบ้านของเธอ และเมื่อเธอพยายามเขย่าตัวเขา เธอก็รู้ว่าเขาเสียชีวิตแล้ว ผมยังจำเขาได้จนถึงทุกวันนี้ และมี </w:t>
      </w:r>
      <w:r w:rsidRPr="00B536EC">
        <w:rPr>
          <w:sz w:val="24"/>
          <w:lang w:val="ru-RU"/>
        </w:rPr>
        <w:t xml:space="preserve">‘ปีเตอร์’</w:t>
      </w:r>
      <w:r w:rsidRPr="00B536EC">
        <w:rPr>
          <w:sz w:val="24"/>
          <w:lang w:val="ru-RU"/>
        </w:rPr>
        <w:t xml:space="preserve"> แบบนี้อยู่กี่คนในโลกนี้</w:t>
      </w:r>
      <w:r w:rsidRPr="00B536EC">
        <w:rPr>
          <w:sz w:val="24"/>
          <w:lang w:val="ru-RU"/>
        </w:rPr>
        <w:t xml:space="preserve">! การที่ผู้สวดมนต์ขอสิ่งใดสิ่งหนึ่งอย่างเฉพาะเจาะจง และคิดถึงความทุกข์ของเพื่อนบ้านนั้น เป็นประโยชน์ เพราะสิ่งนี้ก่อให้เกิดความเจ็บปวดในใจเขา และเมื่อมีความเจ็บปวดในใจแล้ว ผู้สวดมนต์จะกลับจากเรื่องเฉพาะเจาะจงสู่เรื่องทั่วไปผ่านคำสวดมนต์ที่มาจากใจจริง และด้วยคำสวดมนต์ที่มาจากใจจริงนี้ ก็ช่วยผู้คนได้มากยิ่งขึ้น </w:t>
      </w:r>
    </w:p>
    <w:p w:rsidRPr="00B536EC" w:rsidR="00694A07" w:rsidP="00694A07" w:rsidRDefault="00694A07" w14:paraId="006EE1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เป็นประโยชน์สำหรับพระภิกษุที่จะแบ่งการสวดมนต์ออกเป็นสามส่วน: สำหรับตัวเอง สำหรับโลกทั้งใบ และสำหรับผู้ล่วงลับ แต่แม้จะมีการแบ่งเช่นนี้ และแม้จะดูเหมือนเท่ากัน ความกังวลที่ใหญ่ที่สุดของพระภิกษุก็คือตัวเขาเอง เพราะเขามีวิญญาณเพียงหนึ่งเดียว ในขณะที่วิญญาณของผู้มีชีวิตและผู้ล่วงลับมีนับพันล้าน </w:t>
      </w:r>
    </w:p>
    <w:p w:rsidRPr="00B536EC" w:rsidR="00694A07" w:rsidP="00694A07" w:rsidRDefault="00694A07" w14:paraId="38C09B2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เมื่อผมปฏิบัติหน้าที่ตามคำสั่ง ผมมักอธิษฐานเพียงเพื่อตัวเองเท่านั้น </w:t>
      </w:r>
    </w:p>
    <w:p w:rsidRPr="00B536EC" w:rsidR="00694A07" w:rsidP="00694A07" w:rsidRDefault="00694A07" w14:paraId="500C853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นั่นผิดแล้ว หากท่านสวดมนต์เพียงเพื่อตัวเองในห้องพัก หรือสวดมนต์เพียงเพื่อตัวเองขณะปฏิบัติหน้าที่ ใจของท่านจะสัมผัสความเศร้าได้อย่างไร? เมื่อความรัก ความเศร้า และการเสียสละตนเองเกิดขึ้นในตัวบุคคล ความห่วงใยที่สูงส่งต่อผู้อื่นก็จะเกิดขึ้นด้วย และใจจะพบความหวานชื่นในสิ่งนี้ </w:t>
      </w:r>
    </w:p>
    <w:p w:rsidRPr="00B536EC" w:rsidR="00694A07" w:rsidP="00694A07" w:rsidRDefault="00694A07" w14:paraId="0B5FDC8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ด้วยวิธีนี้ คนเราจะไม่ลืมที่จะอธิษฐานขณะทำงาน แล้วผู้คนก็จะได้รับความช่วยเหลือที่แท้จริง แต่ผู้ที่อธิษฐานและได้รับประสบการณ์ความสุขทางจิตวิญญาณ ก็ได้รับความช่วยเหลือเช่นกัน ปฏิบัติหน้าที่ของคุณและอธิษฐานว่า: </w:t>
      </w:r>
      <w:r w:rsidRPr="00B536EC">
        <w:rPr>
          <w:sz w:val="24"/>
          <w:lang w:val="ru-RU"/>
        </w:rPr>
        <w:t xml:space="preserve">‘พระเยซูคริสต์เจ้า โปรดเมตตาเรา’ เพื่อให้คำอธิษฐานของคุณช่วยผู้คนทุกคน คำอธิษฐาน </w:t>
      </w:r>
      <w:r w:rsidRPr="00B536EC">
        <w:rPr>
          <w:sz w:val="24"/>
          <w:lang w:val="ru-RU"/>
        </w:rPr>
        <w:t xml:space="preserve">‘โปรดเมตตาเรา’ นี้ครอบคลุมผู้คนทุกคน แม้กระทั่งห้าหรือหกคน — ไม่ว่าจะมีกี่คนก็ตาม — </w:t>
      </w:r>
      <w:r w:rsidRPr="00B536EC">
        <w:rPr>
          <w:sz w:val="24"/>
          <w:lang w:val="ru-RU"/>
        </w:rPr>
        <w:t xml:space="preserve">‘ผู้มีอำนาจ’ ที่ชะตากรรมของโลกทั้งใบขึ้นอยู่กับพวกเขา ทำงานและอธิษฐานเผื่อผู้ที่ทำงานหนัก คำอธิษฐานนี้ช่วยทั้งผู้ที่ทำงานทางกายภาพและผู้ที่ทำงานทางจิตวิญญาณ เพราะมีหลายคนที่กำลังทำงานหนัก และยิ่งไปกว่านั้น พวกเขายังทำงานอย่างขยันขันแข็ง บางคนทำงานเพื่อประโยชน์ของคริสตจักรและรัฐ ส่วนคนอื่นทำงานเพื่อความชั่วร้าย: พวกเขานั่งอยู่ทั้งคืน คิดหาวิธีทำลายโลก กลุ่มที่สามรวมตัวกันในประชุมและพยายามหาทางป้องกันกลุ่มแรกไม่ให้ทำความชั่ว กลุ่มที่สี่ก็ทำงานทั้งวันทั้งคืนโดยไม่หลับ พยายามหาทางแก้ปัญหาของมนุษยชาติโดยรวม อธิษฐานขอให้พระเจ้าทรงให้แสงสว่างแก่ผู้ชั่ว เพื่อพวกเขาจะทำความชั่วน้อยลง หรือขอให้พระเจ้าทรงขจัดความชั่วให้หมดสิ้น อธิษฐานขอให้พระองค์ทรงให้แสงสว่างแก่ผู้ดี เพื่อพวกเขาจะได้ช่วยเหลือผู้คน อธิษฐานเผื่อผู้ที่ต้องการทำงานแต่ป่วยจนไม่สามารถทำได้; อธิษฐานเผื่อผู้ที่สุขภาพดีแต่หางานไม่ได้ ทั้งที่พวกเขากำลังขัดสนด้วย คิดถึงสถานการณ์ต่าง ๆ และอธิษฐานเผื่อพวกเขา เมื่อใจคุณนึกถึงผู้คนเหล่านี้ทั้งหมด หัวใจคุณจะถูกความเศร้าโศกทิ่มแทง และคำอธิษฐานของคุณจะกลายเป็นคำอธิษฐานที่มาจากใจจริง มีผู้คนมากมายที่ต้องการคำอธิษฐานตลอดทั้งวัน! ดังนั้น อย่าเสียเวลาไปโดยเปล่าประโยชน์ เมื่อเริ่มอธิษฐานเพื่อผู้ที่ขอคำอธิษฐาน (ไม่สำคัญว่าพวกเขาอาจไม่มีความจำเป็นจริง ๆ แต่คิดว่าตนเองต้องการ) ผู้อธิษฐานจะก้าวไปไกลกว่านั้น และคิดถึงทุกคนที่อยู่ในความจำเป็นยิ่งกว่า และแล้ว แม้แต่คนที่คิดว่าตัวเองต้องการคำอธิษฐาน ก็ได้รับความช่วยเหลือเช่นกัน เพราะเขาได้กลายเป็นโอกาสให้คนอื่นอธิษฐานแทนคนอื่นๆ อีกมากมาย </w:t>
      </w:r>
    </w:p>
    <w:p w:rsidRPr="00E24DB9" w:rsidR="00694A07" w:rsidP="00694A07" w:rsidRDefault="00694A07" w14:paraId="779B4A47" w14:textId="77777777">
      <w:pPr>
        <w:rPr>
          <w:lang w:val="ru-RU"/>
        </w:rPr>
      </w:pPr>
    </w:p>
    <w:p w:rsidRPr="009932F6" w:rsidR="00694A07" w:rsidP="00694A07" w:rsidRDefault="00694A07" w14:paraId="1B7D8AF1" w14:textId="77777777">
      <w:pPr>
        <w:pStyle w:val="Heading4"/>
        <w:rPr>
          <w:lang w:val="ru-RU"/>
        </w:rPr>
      </w:pPr>
      <w:bookmarkStart w:name="_Toc196400579" w:id="387"/>
      <w:bookmarkStart w:name="_Toc196894875" w:id="388"/>
      <w:bookmarkStart w:name="_Toc196897799" w:id="389"/>
      <w:r w:rsidRPr="009932F6">
        <w:rPr>
          <w:lang w:val="ru-RU"/>
        </w:rPr>
        <w:t xml:space="preserve">ความช่วยเหลือ</w:t>
      </w:r>
      <w:r w:rsidRPr="009932F6">
        <w:rPr>
          <w:lang w:val="ru-RU"/>
        </w:rPr>
        <w:t xml:space="preserve">ที่ได้รับ</w:t>
      </w:r>
      <w:r w:rsidRPr="009932F6">
        <w:rPr>
          <w:lang w:val="ru-RU"/>
        </w:rPr>
        <w:t xml:space="preserve">ผ่าน</w:t>
      </w:r>
      <w:r w:rsidRPr="009932F6">
        <w:rPr>
          <w:lang w:val="ru-RU"/>
        </w:rPr>
        <w:t xml:space="preserve">คำอธิษฐาน</w:t>
      </w:r>
      <w:bookmarkEnd w:id="387"/>
      <w:bookmarkEnd w:id="388"/>
      <w:bookmarkEnd w:id="389"/>
    </w:p>
    <w:p w:rsidRPr="00B536EC" w:rsidR="00694A07" w:rsidP="00694A07" w:rsidRDefault="00694A07" w14:paraId="3A4810D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เกโรนดา, อัครสาวกผู้ศักดิ์สิทธิ์ ยากอบ กล่าวว่า: </w:t>
      </w:r>
      <w:r w:rsidRPr="00B536EC">
        <w:rPr>
          <w:sz w:val="24"/>
          <w:lang w:val="ru-RU"/>
        </w:rPr>
        <w:t xml:space="preserve">‘คำอธิษฐานของผู้ชอบธรรมนั้นมีพลังและมีผล’ </w:t>
      </w:r>
      <w:r w:rsidRPr="00B536EC">
        <w:rPr>
          <w:sz w:val="24"/>
          <w:lang w:val="ru-RU"/>
        </w:rPr>
        <w:t xml:space="preserve">‘มีพลังและมีผล’</w:t>
      </w:r>
      <w:r w:rsidRPr="00B536EC">
        <w:rPr>
          <w:sz w:val="24"/>
          <w:lang w:val="ru-RU"/>
        </w:rPr>
        <w:t xml:space="preserve"> หมายความว่าอย่างไร</w:t>
      </w:r>
      <w:r w:rsidRPr="00B536EC">
        <w:rPr>
          <w:sz w:val="24"/>
          <w:lang w:val="ru-RU"/>
        </w:rPr>
        <w:t xml:space="preserve">? </w:t>
      </w:r>
    </w:p>
    <w:p w:rsidRPr="00B536EC" w:rsidR="00694A07" w:rsidP="00694A07" w:rsidRDefault="00694A07" w14:paraId="79BB31B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ผู้ที่ขอคำอธิษฐานจากผู้อื่นนั้น ต้องมีความปรารถนาที่จะช่วยเหลือตัวเองด้วย และปรารถนาที่จะได้รับการช่วยให้รอด เขาต้องพยายามด้วยตนเอง กล่าวอีกนัยหนึ่ง เพื่อที่จะได้รับความช่วยเหลือจากคำอธิษฐานของผู้ชอบธรรม ผู้คนนั้นต้องมีจิตใจที่ดีด้วย พระเจ้าทรงฟังคำอธิษฐานที่มาจากใจจริง; อย่างไรก็ตาม ผู้ที่ได้รับการอธิษฐานให้ก็ต้องมีความเต็มใจที่จะรับความช่วยเหลือนั้นด้วย หากเขาไม่เต็มใจ ผู้อธิษฐานก็ต้องมีความศักดิ์สิทธิ์ดั่งนักบุญเพสซิออสผู้ยิ่งใหญ่ จึงจะสามารถช่วยวิญญาณของเขาให้พ้นจากนรกได้</w:t>
      </w:r>
      <w:r>
        <w:rPr>
          <w:rStyle w:val="FootnoteReference"/>
          <w:sz w:val="24"/>
          <w:lang w:val="ru-RU"/>
        </w:rPr>
        <w:footnoteReference w:id="241"/>
      </w:r>
      <w:r w:rsidRPr="00B536EC">
        <w:rPr>
          <w:sz w:val="24"/>
          <w:lang w:val="ru-RU"/>
        </w:rPr>
        <w:t xml:space="preserve"> ดังนั้น จงอธิษฐานก่อนสำหรับผู้ที่พร้อมจะรับความรอด </w:t>
      </w:r>
    </w:p>
    <w:p w:rsidRPr="00B536EC" w:rsidR="00694A07" w:rsidP="00694A07" w:rsidRDefault="00694A07" w14:paraId="1D7028D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เมื่อผมขอพระเจ้าให้ช่วยในเรื่องต่าง ๆ ผมจะกล่าวว่า: </w:t>
      </w:r>
      <w:r w:rsidRPr="00B536EC">
        <w:rPr>
          <w:sz w:val="24"/>
          <w:lang w:val="ru-RU"/>
        </w:rPr>
        <w:t xml:space="preserve">“พระเจ้าของข้าพระองค์ ขอให้ความช่วยเหลือของพระองค์ปรากฏชัด เพื่อให้ผู้คนได้รับประโยชน์ทางจิตวิญญาณจากมัน แต่หากความช่วยเหลือนั้นไม่ปรากฏชัด ก็ไม่มีความจำเป็นที่เราจะได้รับความช่วยเหลือ” หลายคนไม่แม้แต่จะตระหนักว่าพระเจ้าได้ช่วยเราให้พ้นจากพายุใดมา พวกเขาไม่คิดถึงเรื่องนี้ซ้ำอีก และไม่ถวายเกียรติแด่พระองค์ ดังนั้น ขอให้เราขอให้พระคริสต์ พระมารดาของพระเจ้า และนักบุญทั้งหลายช่วยผู้คน แต่ขอให้การช่วยเหลือนั้นเป็นสิ่งที่จับต้องได้ เพื่อจะเป็นประโยชน์แก่ผู้คน ลองสมมติว่า มีคนคนหนึ่งสะดุดล้มบนโครงเหล็ก แต่พระเจ้าทรงจัดการให้เขาจับยึดสิ่งใดสิ่งหนึ่งได้ แม้ในที่ที่ไม่มีอะไรให้จับยึด และเขาก็รอดชีวิต หรือมีผู้หนึ่งล้มลงแต่ไม่ได้รับบาดเจ็บ หรือประสบอุบัติเหตุทางรถยนต์แต่รอดมาได้โดยไม่มีบาดแผล ในทุกกรณีเหล่านี้ เราต้องอธิษฐานให้บุคคลนั้นตระหนักว่าเขาได้รับการช่วยชีวิตเพราะพระเจ้าทรงช่วยเหลือ และเมื่อตระหนักแล้ว ก็ได้รับประโยชน์ทางจิตวิญญาณ เพื่อนของฉันคนหนึ่งตกจากสะพานลงสู่แม่น้ำและรอดชีวิต </w:t>
      </w:r>
      <w:r w:rsidRPr="00B536EC">
        <w:rPr>
          <w:sz w:val="24"/>
          <w:lang w:val="ru-RU"/>
        </w:rPr>
        <w:t xml:space="preserve">“แล้วไงล่ะ” ฉันถามเขา “คุณกระโดดลงเพื่อทดสอบความลึกหรือ?” นักบุญทั้งหลายกำลังอุ้มเราไว้ในอ้อมแขนของพวกเขา ผมให้ลูกไม้กางเขนแก่ชายหนุ่มคนหนึ่งเป็นคำอวยพร เขากำลังขี่มอเตอร์ไซค์ด้วยความเร็วสูง แล้วทั้งตัวและรถก็บินข้ามรถแท็กซี่ไป พลิกตัวในอากาศ ก่อนจะพุ่งต่อไปบนถนน — เขาไม่ได้รับบาดเจ็บแม้แต่น้อย หลายคนรอดพ้นจากความตายที่แน่นอน แต่มีเพียงไม่กี่คนที่ตระหนักถึงสิ่งนี้และปรับปรุงพฤติกรรมของตนเอง </w:t>
      </w:r>
    </w:p>
    <w:p w:rsidRPr="00B536EC" w:rsidR="00694A07" w:rsidP="00694A07" w:rsidRDefault="00694A07" w14:paraId="72DC238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หากผมอธิษฐานเผื่อใครสักคน แต่เขาเองไม่ขอความช่วยเหลือ เขาจะได้รับหรือไม่? </w:t>
      </w:r>
    </w:p>
    <w:p w:rsidRPr="00B536EC" w:rsidR="00694A07" w:rsidP="00694A07" w:rsidRDefault="00694A07" w14:paraId="024B3D2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ขึ้นอยู่กับหลายปัจจัย ก่อนอื่น หากคนนั้นมีความตั้งใจที่ดี แต่ยังไม่ได้รับโอกาสที่เหมาะสมเพื่อนำไปปฏิบัติ เขาก็มีสิทธิ์ได้รับความช่วยเหลือจากพระเจ้า แม้คนอื่นจะไม่สวดภาวนาให้เขา เวลาจะผ่านไป และพระเจ้าจะประทานโอกาสที่ดีให้เขาได้ปรับปรุงตัว แต่หากเขาขอความช่วยเหลือตั้งแต่ต้น พระเจ้าจะทรงแทรกแซง และเขาจะปรับปรุงตัวได้เร็วขึ้น มิฉะนั้น เขาจะปรับปรุงตัวในภายหลัง ผ่านการอธิษฐาน เราให้พระเจ้ามีสิทธิ์ที่จะทรงแทรกแซง ไม่มีข้อสงสัยใดๆ: หากบุคคลใดขอความช่วยเหลือจากใจจริงและพูดอย่างถ่อมตัวว่า: </w:t>
      </w:r>
      <w:r w:rsidRPr="00B536EC">
        <w:rPr>
          <w:sz w:val="24"/>
          <w:lang w:val="ru-RU"/>
        </w:rPr>
        <w:t xml:space="preserve">‘พ่อ โปรดอธิษฐานให้ผมด้วย’ เขาก็จะสัมผัสใจคุณอย่างลึกซึ้ง และคุณจะไม่สามารถลืมเขาได้ แต่หากเขาพูดอย่างผิวเผินว่า: </w:t>
      </w:r>
      <w:r w:rsidRPr="00B536EC">
        <w:rPr>
          <w:sz w:val="24"/>
          <w:lang w:val="ru-RU"/>
        </w:rPr>
        <w:t xml:space="preserve">‘อธิษฐานเถอะ อธิษฐานเถอะ แค่พูดคำอธิษฐานสั้นๆ’ เหมือนกับว่าเขากำลังพูดกับคุณว่า </w:t>
      </w:r>
      <w:r w:rsidRPr="00B536EC">
        <w:rPr>
          <w:sz w:val="24"/>
          <w:lang w:val="ru-RU"/>
        </w:rPr>
        <w:t xml:space="preserve">‘สวัสดี!’ — แล้วคุณจะจำเขาได้อย่างไร? </w:t>
      </w:r>
    </w:p>
    <w:p w:rsidRPr="00B536EC" w:rsidR="00694A07" w:rsidP="00694A07" w:rsidRDefault="00694A07" w14:paraId="1B75854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เมื่อคำอธิษฐานที่มาจากใจจริงและเต็มไปด้วยความเจ็บปวดถูกถวายขึ้นเพื่อความต้องการของโลก ผู้คนที่กำลังขอความช่วยเหลือจากพระเจ้าในขณะนั้นจะได้รับความช่วยเหลือทันที ผมสามารถยกตัวอย่างที่ชัดเจนได้หลายกรณี เมื่อหลายปีก่อน มีชายคนหนึ่งที่อยู่ในความสิ้นหวังอย่างลึกซึ้งและจิตใจมัวหมอง ได้ข้ามพรมแดนและพบว่าตัวเองอยู่ในประเทศคอมมิวนิสต์แห่งหนึ่ง ที่นั่น เขาถูกเข้าใจผิดว่าเป็นสายลับ ถูกจับกุม ถูกตี และถูกส่งเข้าคุก ในคุก เขาได้อธิษฐาน พระภิกษุที่ฉันรู้จักได้ทราบถึงความโชคร้ายของเขาและอธิษฐานว่า: </w:t>
      </w:r>
      <w:r w:rsidRPr="00B536EC">
        <w:rPr>
          <w:sz w:val="24"/>
          <w:lang w:val="ru-RU"/>
        </w:rPr>
        <w:t xml:space="preserve">‘พระเจ้าข้า ข้าขอวิงวอนพระองค์ โปรดปล่อยเขาให้เป็นอิสระ! “สิ่งนี้เป็นเรื่องง่ายสำหรับพระองค์” เขาถูกนำตัวออกจากคุกเพื่อสอบสวน และหลังจากการสอบสวน เขา… ก็พบว่าตัวเองอยู่บนดินแดนกรีซ เมื่อเจ้าหน้าที่สอบสวนของเราถามเขา เขาตอบว่า: </w:t>
      </w:r>
      <w:r w:rsidRPr="00B536EC">
        <w:rPr>
          <w:sz w:val="24"/>
          <w:lang w:val="ru-RU"/>
        </w:rPr>
        <w:t xml:space="preserve">“พวกเขาตีผม ใส่ผมเข้าคุก และบังคับให้ผมสารภาพ ส่วนสิ่งที่เกิดขึ้นหลังจากนั้น ผมไม่จำได้ “ผมไม่ทราบเลยว่าตัวเองมาอยู่ที่จุดตรวจชายแดนกรีซได้อย่างไร ผมไม่รู้ว่ามันเกิดขึ้นได้อย่างไร” นี่คือพลังแห่งการอธิษฐาน การอธิษฐานทำให้พระเจ้าทรงแสดงความเมตตา </w:t>
      </w:r>
    </w:p>
    <w:p w:rsidRPr="00B536EC" w:rsidR="00694A07" w:rsidP="00694A07" w:rsidRDefault="00694A07" w14:paraId="0687415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เป็นเรื่องดีเมื่อ </w:t>
      </w:r>
      <w:r w:rsidRPr="00B536EC">
        <w:rPr>
          <w:sz w:val="24"/>
          <w:lang w:val="ru-RU"/>
        </w:rPr>
        <w:t xml:space="preserve">‘วิทยุ’ ของเราทำงานอย่างต่อเนื่อง เพื่อให้เราสามารถติดตามทุกคนที่ขอความช่วยเหลือได้ ในกองทัพ โดยเฉพาะในกองสัญญาณ เราไม่เพียงแต่เฝ้าติดตามสถานีวิทยุของศัตรู แต่ยังช่วยเหลือเพื่อนร่วมชาติด้วย เราจะเปิดสถานีรีเลย์สำหรับผู้ที่อยู่ไกลจากศูนย์กลางและไม่มีพลังงานเพียงพอ เพื่อรับข้อความของพวกเขาและส่งต่อไป เรามักทำงานเป็นคู่ และแบ่งกันเป็นสองกะเพื่อดูแลวิทยุตลอด 24 ชั่วโมง เพราะหากมีผู้ปฏิบัติการวิทยุเพียงคนเดียว เขาจะต้องพักบ้าง และเมื่อนั้นผู้ที่ต้องการความช่วยเหลือก็จะไม่ได้รับความช่วยเหลือ; ข้อความของเขาจะไม่ถึงจุดหมายปลายทาง วิทยุเพียงเครื่องเดียวเช่นนี้ หากทำงานต่อเนื่อง ก็สามารถช่วยเหลือผู้ที่ข้อความของเขาไม่ถึงศูนย์บัญชาการได้ ในทำนองเดียวกัน ผู้ใดที่มีความกล้าหาญที่จะเข้าใกล้พระเจ้าและอธิษฐานเผื่อเพื่อนบ้าน ก็กำลังเปิดใช้งาน </w:t>
      </w:r>
      <w:r w:rsidRPr="00B536EC">
        <w:rPr>
          <w:sz w:val="24"/>
          <w:lang w:val="ru-RU"/>
        </w:rPr>
        <w:t xml:space="preserve">‘สถานีวิทยุ’</w:t>
      </w:r>
      <w:r w:rsidRPr="00B536EC">
        <w:rPr>
          <w:sz w:val="24"/>
          <w:lang w:val="ru-RU"/>
        </w:rPr>
        <w:t xml:space="preserve"> ตัวกลางของตนเอง </w:t>
      </w:r>
      <w:r w:rsidRPr="00B536EC">
        <w:rPr>
          <w:sz w:val="24"/>
          <w:lang w:val="ru-RU"/>
        </w:rPr>
        <w:t xml:space="preserve">ระหว่างผู้ที่ขอความช่วยเหลือกับพระเจ้า แต่หากคนหนึ่งขอความช่วยเหลือ </w:t>
      </w:r>
      <w:r w:rsidRPr="00B536EC">
        <w:rPr>
          <w:sz w:val="24"/>
          <w:lang w:val="ru-RU"/>
        </w:rPr>
        <w:t xml:space="preserve">ในขณะที่อีกคนปิด ‘สถานีวิทยุ’ ของตนเองลง ผลลัพธ์จะเป็นอย่างไร?.. </w:t>
      </w:r>
    </w:p>
    <w:p w:rsidRPr="00E24DB9" w:rsidR="00694A07" w:rsidP="00694A07" w:rsidRDefault="00694A07" w14:paraId="0DE2DF88" w14:textId="77777777">
      <w:pPr>
        <w:rPr>
          <w:lang w:val="ru-RU"/>
        </w:rPr>
      </w:pPr>
    </w:p>
    <w:p w:rsidRPr="009932F6" w:rsidR="00694A07" w:rsidP="00694A07" w:rsidRDefault="00694A07" w14:paraId="53A622F8" w14:textId="77777777">
      <w:pPr>
        <w:pStyle w:val="Heading4"/>
        <w:rPr>
          <w:lang w:val="ru-RU"/>
        </w:rPr>
      </w:pPr>
      <w:bookmarkStart w:name="_Toc196400580" w:id="390"/>
      <w:bookmarkStart w:name="_Toc196894876" w:id="391"/>
      <w:bookmarkStart w:name="_Toc196897800" w:id="392"/>
      <w:r w:rsidRPr="009932F6">
        <w:rPr>
          <w:lang w:val="ru-RU"/>
        </w:rPr>
        <w:t xml:space="preserve">คุณค่า</w:t>
      </w:r>
      <w:r w:rsidRPr="009932F6">
        <w:rPr>
          <w:lang w:val="ru-RU"/>
        </w:rPr>
        <w:t xml:space="preserve">ของการอธิษฐาน</w:t>
      </w:r>
      <w:r w:rsidRPr="009932F6">
        <w:rPr>
          <w:lang w:val="ru-RU"/>
        </w:rPr>
        <w:t xml:space="preserve">อยู่</w:t>
      </w:r>
      <w:r w:rsidRPr="009932F6">
        <w:rPr>
          <w:lang w:val="ru-RU"/>
        </w:rPr>
        <w:t xml:space="preserve">ที่คุณภาพของมัน</w:t>
      </w:r>
      <w:bookmarkEnd w:id="390"/>
      <w:bookmarkEnd w:id="391"/>
      <w:bookmarkEnd w:id="392"/>
    </w:p>
    <w:p w:rsidRPr="00B536EC" w:rsidR="00694A07" w:rsidP="00694A07" w:rsidRDefault="00694A07" w14:paraId="279877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 เมื่อเราขอสิ่งใดที่จริงจัง การอธิษฐานควรมาพร้อมกับการอดอาหารหรือไม่? </w:t>
      </w:r>
    </w:p>
    <w:p w:rsidRPr="00B536EC" w:rsidR="00694A07" w:rsidP="00694A07" w:rsidRDefault="00694A07" w14:paraId="1F325F2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ไม่จำเป็นต้องกล่าวถึงเลย; มันเป็นสิ่งจำเป็น การอดอาหารและการถือศีลเป็นเงื่อนไขเบื้องต้นของการอธิษฐาน แต่เพื่อให้การอธิษฐานเป็นจริงใจ ผู้คนต้องรู้สึกถึงความเจ็บปวดของผู้อื่น เพราะสำหรับคริสตชนหลายคนในยุคนี้ ความปรารถนาที่จะไม่กังวลได้กลายเป็นบรรทัดฐานและมาตรฐานไปแล้ว แม้แต่ผู้สูงอายุที่นั่งอยู่ทั้งวันโดยไม่ทำอะไร ก็ไม่ต้องการรับเด็กที่ถูกทิ้งมาเลี้ยง เพราะมันจะก่อให้เกิดปัญหาให้พวกเขา พวกเขาจะเลือกกินอาหารสักหน่อย ดื่มกาแฟสักแก้ว ไปเดินเล่น ไปเยี่ยมผู้ป่วยในโรงพยาบาลพร้อมกับพยาบาลและผู้ดูแล หรือไปที่ใดก็ตามที่ทุกอย่างเป็นระเบียบเรียบร้อย เพราะสิ่งนั้นง่ายกว่า ในคำอื่น ๆ สิ่งเหล่านี้ทั้งหมดจะเป็นความสุขสำหรับพวกเขา และในขณะเดียวกัน พวกเขาก็จะปลอบใจมโนธรรมของตนเองด้วยการบอกตัวเองว่าพวกเขาได้ทำหน้าที่ของตนแล้ว ฉันได้ขอความช่วยเหลือจากผู้คนมากมายให้ช่วยเด็กที่ถูกทิ้งไว้! แต่ทั้งหมดก็ไร้ผล </w:t>
      </w:r>
    </w:p>
    <w:p w:rsidRPr="00B536EC" w:rsidR="00694A07" w:rsidP="00694A07" w:rsidRDefault="00694A07" w14:paraId="6A78A10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เมื่อขึ้นถึงภูเขาศักดิ์สิทธิ์ พวกเขาก็จัดขบวนแห่เพื่ออธิษฐานขอฝน แต่แทนที่จะได้ฝน กลับเกิดไฟไหม้ขึ้น! ไม่ควรเดินขบวนเหมือนกำลังเดินเล่น ต้องมีความทุกข์ทรมาน แน่นอนว่าไม่มีความล่อลวงหรือความยากลำบากใดที่จะไม่ได้รับการแก้ไข หากพระสงฆ์สวดภาวนาจากใจจริง แต่ข้าพเจ้าเห็นจิตวิญญาณที่ครองอยู่ในวัดต่างๆ แม้ผ่านปีที่ยากลำบากมาทั้งหมดนี้ </w:t>
      </w:r>
      <w:r w:rsidRPr="00B536EC">
        <w:rPr>
          <w:sz w:val="24"/>
          <w:lang w:val="ru-RU"/>
        </w:rPr>
        <w:t xml:space="preserve">‘มาเรามาชื่นชมยินดีกัน!’ แต่โลกกำลังลุกเป็นไฟ! เราถูกขอให้จัดพิธีเฝ้าคืน เช่น เพื่อผู้ป่วย เราร้องเพลงว่า </w:t>
      </w:r>
      <w:r w:rsidRPr="00B536EC">
        <w:rPr>
          <w:i/>
          <w:iCs/>
          <w:sz w:val="24"/>
          <w:lang w:val="ru-RU"/>
        </w:rPr>
        <w:t xml:space="preserve">“ข้าพเจ้ายกมือขึ้นสู่พระองค์” </w:t>
      </w:r>
      <w:r w:rsidRPr="00B536EC">
        <w:rPr>
          <w:sz w:val="24"/>
          <w:lang w:val="ru-RU"/>
        </w:rPr>
        <w:t xml:space="preserve">และชื่นชมยินดี มีคนหนึ่งกำลังจะตาย แต่เรากลับใช้เวลาอย่างมีความสุขและกล่าวว่า </w:t>
      </w:r>
      <w:r w:rsidRPr="00B536EC">
        <w:rPr>
          <w:sz w:val="24"/>
          <w:lang w:val="ru-RU"/>
        </w:rPr>
        <w:t xml:space="preserve">“เราได้จัดพิธีเฝ้าคืนเพื่อผู้ป่วยแล้ว” นี่คือพิธีเฝ้าคืนแบบใดกัน?! ท่านได้จัดกิจกรรมบันเทิงเล็กๆ น้อยๆ สำหรับตัวเอง! ใช่ครับ มันคือความบันเทิงทางจิตวิญญาณ และบางครั้งเราไม่สวดภาวนาให้ผู้ที่ป่วย แม้เมื่อพระสงฆ์ประกาศว่า: </w:t>
      </w:r>
      <w:r w:rsidRPr="00B536EC">
        <w:rPr>
          <w:sz w:val="24"/>
          <w:lang w:val="ru-RU"/>
        </w:rPr>
        <w:t xml:space="preserve">‘เพื่อผู้ที่นอนป่วย’ แต่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ความช่วยเหลือของเราจะมีประสิทธิภาพมากขึ้น หากเราสวดภาวนาสักเล็กน้อยด้วยลูกประคำ ผมไม่ได้เรียกร้องให้ยกเลิกพิธีเฝ้าคืนเทศกาลที่บัญญัติไว้ในกฎของคริสตจักร แต่ในกรณีเช่นที่กล่าวถึงเมื่อสักครู่ เราจำเป็นต้องหาเวลาสักเล็กน้อยเพื่อสวดลูกประคำอย่างน้อยหนึ่งหรือสองชุด พร้อมคำอธิษฐานว่า: </w:t>
      </w:r>
      <w:r w:rsidRPr="00B536EC">
        <w:rPr>
          <w:sz w:val="24"/>
          <w:lang w:val="ru-RU"/>
        </w:rPr>
        <w:t xml:space="preserve">‘พระเยซูคริสต์เจ้า โปรดเมตตาต่อผู้รับใช้ของพระองค์’ </w:t>
      </w:r>
    </w:p>
    <w:p w:rsidRPr="00B536EC" w:rsidR="00694A07" w:rsidP="00694A07" w:rsidRDefault="00694A07" w14:paraId="30C63ED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รากฐานทั้งหมดอยู่ที่คุณภาพของการสวดภาวนา การสวดภาวนาต้องมาจากใจและเกิดจากความเศร้าโศก สำหรับพระเจ้า สิ่งที่สำคัญไม่ใช่ปริมาณ แต่เป็นคุณภาพของการสวดภาวนา ในวัดมีคำสวดภาวนาจำนวนมาก แต่เพียงเท่านี้ยังไม่พอ ต้องมีคุณภาพด้วย มีคนมากมายที่สวดภาวนาเป็นเวลาหลายชั่วโมง! หากการสวดภาวนาเหล่านี้มาจากใจจริง โลกนี้คงจะเปลี่ยนไปตั้งแต่นานแล้ว! ดังนั้น เป้าหมายคือการจัดพิธีกรรมในโบสถ์ให้มาจากใจจริง </w:t>
      </w:r>
    </w:p>
    <w:p w:rsidRPr="00B536EC" w:rsidR="00694A07" w:rsidP="00694A07" w:rsidRDefault="00694A07" w14:paraId="4064B76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การอธิษฐานจากใจไม่เพียงช่วยผู้อื่น แต่ยังช่วยตัวเราเองด้วย เพราะมันส่งเสริมการเติบโตของความดีภายในตัวเรา เมื่อเราลองวางตัวอยู่ในตำแหน่งของผู้อื่น ความรัก ความเมตตา ความถ่อมตัว และความกตัญญูต่อพระเจ้า — พร้อมทั้งการสรรเสริญพระองค์อย่างไม่ขาดสาย — จะเกิดขึ้นในใจเราอย่างเป็นธรรมชาติ และเมื่อเราเป็นที่พอพระทัยพระเจ้าแล้ว การอธิษฐานเพื่อเพื่อนบ้านของเราก็จะช่วยพวกเขาได้ </w:t>
      </w:r>
    </w:p>
    <w:p w:rsidRPr="00E24DB9" w:rsidR="00694A07" w:rsidP="00694A07" w:rsidRDefault="00694A07" w14:paraId="72DC142C" w14:textId="77777777">
      <w:pPr>
        <w:rPr>
          <w:lang w:val="ru-RU"/>
        </w:rPr>
      </w:pPr>
    </w:p>
    <w:p w:rsidRPr="009932F6" w:rsidR="00694A07" w:rsidP="00694A07" w:rsidRDefault="00694A07" w14:paraId="7FFED990" w14:textId="77777777">
      <w:pPr>
        <w:pStyle w:val="Heading4"/>
        <w:rPr>
          <w:lang w:val="ru-RU"/>
        </w:rPr>
      </w:pPr>
      <w:bookmarkStart w:name="_Toc196400581" w:id="393"/>
      <w:bookmarkStart w:name="_Toc196894877" w:id="394"/>
      <w:bookmarkStart w:name="_Toc196897801" w:id="395"/>
      <w:r w:rsidRPr="009932F6">
        <w:rPr>
          <w:i/>
          <w:iCs/>
          <w:lang w:val="ru-RU"/>
        </w:rPr>
        <w:t xml:space="preserve">“และ</w:t>
      </w:r>
      <w:r w:rsidRPr="009932F6">
        <w:rPr>
          <w:i/>
          <w:iCs/>
          <w:lang w:val="ru-RU"/>
        </w:rPr>
        <w:t xml:space="preserve">ผู้ที่ขัดสน</w:t>
      </w:r>
      <w:r w:rsidRPr="009932F6">
        <w:rPr>
          <w:i/>
          <w:iCs/>
          <w:lang w:val="ru-RU"/>
        </w:rPr>
        <w:t xml:space="preserve">ของ</w:t>
      </w:r>
      <w:r>
        <w:rPr>
          <w:i/>
          <w:iCs/>
          <w:lang w:val="ru-RU"/>
        </w:rPr>
        <w:t xml:space="preserve">พระองค์”</w:t>
      </w:r>
      <w:bookmarkEnd w:id="393"/>
      <w:r>
        <w:rPr>
          <w:rStyle w:val="FootnoteReference"/>
          <w:i/>
          <w:iCs/>
          <w:lang w:val="ru-RU"/>
        </w:rPr>
        <w:footnoteReference w:id="242"/>
      </w:r>
      <w:bookmarkEnd w:id="394"/>
      <w:bookmarkEnd w:id="395"/>
    </w:p>
    <w:p w:rsidRPr="00B536EC" w:rsidR="00694A07" w:rsidP="00694A07" w:rsidRDefault="00694A07" w14:paraId="6EED53A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ท่านครับ ผมควรทำอย่างไรดีครับ? ระหว่างการอธิษฐาน หัวใจของผมยังคงเย็นชา </w:t>
      </w:r>
    </w:p>
    <w:p w:rsidRPr="00B536EC" w:rsidR="00694A07" w:rsidP="00694A07" w:rsidRDefault="00694A07" w14:paraId="21AE647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นั่นเป็นเพราะจิตใจไม่ได้ส่งข้อความไปยังหัวใจ นอกจากนี้ การอธิษฐานยังต้องใช้ความพยายาม; เป็นไปไม่ได้ที่จะถึงสภาพที่จิตใจไม่หลงทางเลยในพริบตา ความอดทนเป็นสิ่งจำเป็น เราเคาะประตูอย่างไร? เคาะครั้งหนึ่ง แล้วอีกครั้ง แล้วรอ — และประตูก็เปิด แต่คุณอยากเคาะครั้งเดียวแล้วเดินเข้าไปเลย มันไม่ทำงานแบบนั้นหรอก เมื่อคุณเริ่มสวดมนต์ คุณไม่รู้สึกอยากทำเลยหรือ? </w:t>
      </w:r>
    </w:p>
    <w:p w:rsidRPr="00B536EC" w:rsidR="00694A07" w:rsidP="00694A07" w:rsidRDefault="00694A07" w14:paraId="3A50F16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ผมรู้สึกว่าผมต้องการความช่วยเหลือ เพราะผมรู้สึกอ่อนแอ </w:t>
      </w:r>
    </w:p>
    <w:p w:rsidRPr="00B536EC" w:rsidR="00694A07" w:rsidP="00694A07" w:rsidRDefault="00694A07" w14:paraId="4E4939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อ้า นั่นคือจุดเริ่มต้นที่แท้จริง ความอดทนเป็นสิ่งจำเป็นในการอธิษฐาน </w:t>
      </w:r>
      <w:r w:rsidRPr="00B536EC">
        <w:rPr>
          <w:i/>
          <w:iCs/>
          <w:sz w:val="24"/>
          <w:lang w:val="ru-RU"/>
        </w:rPr>
        <w:t xml:space="preserve">“และพวกเขาต้องการพระองค์” </w:t>
      </w:r>
      <w:r w:rsidRPr="00B536EC">
        <w:rPr>
          <w:sz w:val="24"/>
          <w:lang w:val="ru-RU"/>
        </w:rPr>
        <w:t xml:space="preserve">ตามที่พระวรสารกล่าวถึงสองสาวกที่พบพระผู้เป็นเจ้าบนทางไปเอมมาอูส พระคริสต์อยู่กับพวกเขา เพราะเมื่ออยู่ในความสัมพันธ์ [ทางจิตวิญญาณ] กับพระองค์ พวกเขามีสิทธิ์ที่จะได้รับการอยู่ร่วมกับพระองค์ พวกเขามีความถ่อมตัว ความเรียบง่าย ความเมตตา และความกล้าหาญ — ในความหมายที่ดีที่สุดของคำนั้น พวกเขามีคุณสมบัติทั้งหมดที่จำเป็นให้พระคริสต์อยู่กับพวกเขา และนั่นคือเหตุผลที่พระองค์ทรงทำเช่นนั้น </w:t>
      </w:r>
    </w:p>
    <w:p w:rsidRPr="00B536EC" w:rsidR="00694A07" w:rsidP="00694A07" w:rsidRDefault="00694A07" w14:paraId="6A38A1C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เราต้องอธิษฐานด้วยความเชื่อสำหรับทุกสิ่งที่เราขอ; เราต้องอดทน และพระเจ้าจะตรัสตอบ เพราะเมื่ออธิษฐานด้วยความเชื่อ บุคคลนั้นในความหมายหนึ่งก็ทำให้พระเจ้าต้องประทานสิ่งที่ขอมา เพื่อเห็นแก่ความเชื่อนั้น ดังนั้น เมื่อขอสิ่งใดจากพระเจ้า </w:t>
      </w:r>
      <w:r w:rsidRPr="00B536EC">
        <w:rPr>
          <w:sz w:val="24"/>
          <w:lang w:val="ru-RU"/>
        </w:rPr>
        <w:t xml:space="preserve">ให้เรา</w:t>
      </w:r>
      <w:r w:rsidRPr="00B536EC">
        <w:rPr>
          <w:i/>
          <w:iCs/>
          <w:sz w:val="24"/>
          <w:lang w:val="ru-RU"/>
        </w:rPr>
        <w:t xml:space="preserve"> ‘อย่าลังเล’ </w:t>
      </w:r>
      <w:r w:rsidRPr="00B536EC">
        <w:rPr>
          <w:sz w:val="24"/>
          <w:lang w:val="ru-RU"/>
        </w:rPr>
        <w:t xml:space="preserve">และคำอธิษฐานของเราจะได้รับการตอบรับ </w:t>
      </w:r>
      <w:r w:rsidRPr="00B536EC">
        <w:rPr>
          <w:sz w:val="24"/>
          <w:lang w:val="ru-RU"/>
        </w:rPr>
        <w:t xml:space="preserve">“</w:t>
      </w:r>
      <w:r w:rsidRPr="00B536EC">
        <w:rPr>
          <w:sz w:val="24"/>
          <w:lang w:val="ru-RU"/>
        </w:rPr>
        <w:t xml:space="preserve">จงมีความ</w:t>
      </w:r>
      <w:r w:rsidRPr="00B536EC">
        <w:rPr>
          <w:sz w:val="24"/>
          <w:lang w:val="ru-RU"/>
        </w:rPr>
        <w:t xml:space="preserve">เชื่อและอย่าสงสัย”</w:t>
      </w:r>
      <w:r>
        <w:rPr>
          <w:rStyle w:val="FootnoteReference"/>
          <w:sz w:val="24"/>
          <w:lang w:val="ru-RU"/>
        </w:rPr>
        <w:footnoteReference w:id="243"/>
      </w:r>
      <w:r w:rsidRPr="00B536EC">
        <w:rPr>
          <w:sz w:val="24"/>
          <w:lang w:val="ru-RU"/>
        </w:rPr>
        <w:t xml:space="preserve"> — พระเจ้าตรัสไว้ พระเจ้าทรงรู้ว่าเมื่อใดจะประทานสิ่งที่เราขอมา โดยไม่ก่อให้เกิดความเสียหายทางจิตวิญญาณแก่เรา บางครั้งเราขอพระเจ้าสิ่งใดสิ่งหนึ่ง แต่กลับขาดความอดทนและเกิดความวิตกกังวล เราจะมีเหตุผลที่จะกังวลหากพระเจ้าของเราไม่ทรงฤทธานุภาพ แต่เนื่องจากเรามีพระเจ้าผู้ทรงฤทธานุภาพสูงสุด ซึ่งความรักของพระองค์ยิ่งใหญ่จนทรงเลี้ยงดูเราด้วยพระโลหิตของพระองค์ จึงไม่มีข้ออ้างใดสำหรับความวิตกกังวลของเรา บางครั้งเราไม่มอบการแก้ไขปัญหาไว้ในพระหัตถ์ของพระเจ้า แต่กลับกระทำด้วยวิธีของมนุษย์ เมื่อเราขอสิ่งใดจากพระเจ้า แต่ความเชื่อของเราสั่นคลอน และ—โดยไม่รอให้พระองค์ตอบคำวิงวอนของเรา—เราพยายามด้วยวิธีของมนุษย์เพื่อบรรลุสิ่งที่ทำได้ยาก ก็เหมือนว่าเรากำลังยื่นคำร้องต่อพระเจ้าผู้เป็นกษัตริย์ แต่เมื่อพระองค์ทรงยื่นพระหัตถ์เพื่อทรงกระทำ เราก็ถอนคำร้องนั้นกลับ แล้วเราจึงขอพระองค์อีกครั้ง แต่ความเชื่อของเราก็สั่นคลอนขึ้นอีกครั้ง; เรากลับรู้สึกกังวลอีกครั้งและทำสิ่งเดิมซ้ำไปซ้ำมา ดังนั้น ความทุกข์ทรมานของเราจึงยืดเยื้อต่อไป กล่าวอีกนัยหนึ่ง เราประพฤติตัวเหมือนคนที่ส่งคำร้องไปยังหน่วยงานรัฐบาล แต่ไม่นานก็เปลี่ยนใจและถอนคำร้องนั้นกลับ แล้วเปลี่ยนใจอีกครั้งและส่งคำร้องนั้นไปใหม่; ผ่านไปอีกสักพัก ก็ถอนคำร้องนั้นกลับอีกครั้ง อย่างไรก็ตาม คำร้องนั้นต้องยังคงอยู่เพื่อรอถึงคิวของมัน </w:t>
      </w:r>
    </w:p>
    <w:p w:rsidRPr="00E24DB9" w:rsidR="00694A07" w:rsidP="00694A07" w:rsidRDefault="00694A07" w14:paraId="19A46B1A" w14:textId="77777777">
      <w:pPr>
        <w:rPr>
          <w:lang w:val="ru-RU"/>
        </w:rPr>
      </w:pPr>
    </w:p>
    <w:p w:rsidRPr="009932F6" w:rsidR="00694A07" w:rsidP="00694A07" w:rsidRDefault="00694A07" w14:paraId="53AD834F" w14:textId="77777777">
      <w:pPr>
        <w:pStyle w:val="Heading4"/>
        <w:rPr>
          <w:lang w:val="ru-RU"/>
        </w:rPr>
      </w:pPr>
      <w:bookmarkStart w:name="_Toc196400582" w:id="396"/>
      <w:bookmarkStart w:name="_Toc196894878" w:id="397"/>
      <w:bookmarkStart w:name="_Toc196897802" w:id="398"/>
      <w:r w:rsidRPr="009932F6">
        <w:rPr>
          <w:lang w:val="ru-RU"/>
        </w:rPr>
        <w:t xml:space="preserve">การอธิษฐาน</w:t>
      </w:r>
      <w:r w:rsidRPr="009932F6">
        <w:rPr>
          <w:lang w:val="ru-RU"/>
        </w:rPr>
        <w:t xml:space="preserve">ท่ามกลาง</w:t>
      </w:r>
      <w:r w:rsidRPr="009932F6">
        <w:rPr>
          <w:lang w:val="ru-RU"/>
        </w:rPr>
        <w:t xml:space="preserve">ความเจ็บปวด</w:t>
      </w:r>
      <w:bookmarkEnd w:id="396"/>
      <w:bookmarkEnd w:id="397"/>
      <w:bookmarkEnd w:id="398"/>
    </w:p>
    <w:p w:rsidRPr="00B536EC" w:rsidR="00694A07" w:rsidP="00694A07" w:rsidRDefault="00694A07" w14:paraId="429356C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ท่านอธิษฐานอย่างไรสำหรับความต้องการเฉพาะเรื่อง? </w:t>
      </w:r>
    </w:p>
    <w:p w:rsidRPr="00B536EC" w:rsidR="00694A07" w:rsidP="00694A07" w:rsidRDefault="00694A07" w14:paraId="2973D08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กุญแจสำคัญของทุกสิ่งคือมันต้องเป็นความเจ็บปวด หากไม่มีความเจ็บปวด คุณอาจสวดลูกประคำได้ทั้งวันทั้งคืน แต่คำอธิษฐานของคุณก็จะไม่เกิดผลอะไรเลย หากคนนั้นรู้สึกถึงความเจ็บปวดจากสิ่งที่กำลังอธิษฐานอยู่ แม้แต่เสียงถอนหายใจเพียงครั้งเดียว ก็ถือเป็นคำอธิษฐานจากใจจริง หลายคนเมื่อถูกขอให้อธิษฐานเพื่อผู้อื่น ก็ไม่มีเวลา และอธิษฐานเพื่อความต้องการของบุคคลเหล่านั้นด้วยเพียงเสียงถอนหายใจเท่านั้น ผมไม่ได้บอกว่าไม่ควรอธิษฐาน แต่หากไม่มีเวลา การถอนหายใจเพื่อความเจ็บปวดของผู้อื่นก็ถือเป็นการอธิษฐานจากใจ นั่นคือ ในแง่ของพลัง มันเทียบเท่ากับการอธิษฐานเป็นเวลาหลายชั่วโมง ตัวอย่างเช่น คุณอ่านจดหมาย เห็นความจำเป็น ถอนหายใจ แล้วจึงอธิษฐาน โอ้ ช่างเป็นสิ่งที่มหัศจรรย์เพียงใด! คุณยังไม่ได้หยิบโทรศัพท์ขึ้นเลย ยังไม่ได้กดหมายเลขด้วยซ้ำ แต่พระเจ้าก็กำลังได้ยินคุณแล้ว! และผู้ที่ได้รับการอธิษฐานเช่นนี้ย่อมเข้าใจสิ่งนี้ได้ดีเพียงใด! ดูสิ ผู้ที่ถูกผีสิง ไม่ว่าพวกเขาจะอยู่ที่ใด ก็รู้ตัวเมื่อฉันกำลังอธิษฐานให้พวกเขา และร้องออกมา! </w:t>
      </w:r>
    </w:p>
    <w:p w:rsidRPr="00B536EC" w:rsidR="00694A07" w:rsidP="00694A07" w:rsidRDefault="00694A07" w14:paraId="5B14920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คำอธิษฐานที่แท้จริงไม่ใช่ความสุข ไม่ใช่ </w:t>
      </w:r>
      <w:r w:rsidRPr="00B536EC">
        <w:rPr>
          <w:sz w:val="24"/>
          <w:lang w:val="ru-RU"/>
        </w:rPr>
        <w:t xml:space="preserve">‘นิพพาน’; มันเริ่มต้นด้วยความเจ็บปวด ความเจ็บปวดชนิดใดกัน? บุคคลนั้นอยู่ในความทุกข์ทรมาน ในความหมายที่ดีที่สุดของคำนี้ เขากำลังเจ็บปวด เขาร้องครวญ เขากำลังทุกข์ ไม่ว่าเขาจะอธิษฐานเพื่อสิ่งใด คุณรู้หรือไม่ว่า </w:t>
      </w:r>
      <w:r w:rsidRPr="00B536EC">
        <w:rPr>
          <w:sz w:val="24"/>
          <w:lang w:val="ru-RU"/>
        </w:rPr>
        <w:t xml:space="preserve">‘การทุกข์’</w:t>
      </w:r>
      <w:r w:rsidRPr="00B536EC">
        <w:rPr>
          <w:sz w:val="24"/>
          <w:lang w:val="ru-RU"/>
        </w:rPr>
        <w:t xml:space="preserve"> หมายความว่าอย่างไร</w:t>
      </w:r>
      <w:r w:rsidRPr="00B536EC">
        <w:rPr>
          <w:sz w:val="24"/>
          <w:lang w:val="ru-RU"/>
        </w:rPr>
        <w:t xml:space="preserve">? ใช่แล้ว เขาต้องทนทุกข์เพราะเขาได้ร่วมแบ่งปันความเจ็บปวดของมนุษยชาติโดยรวม หรือความเจ็บปวดของบุคคลใดบุคคลหนึ่ง สำหรับการร่วมแบ่งปันนี้ สำหรับความเจ็บปวดนี้ พระเจ้าจะประทานความสุขอันศักดิ์สิทธิ์ให้เขาเป็นรางวัล แน่นอนว่า คนนั้นไม่ได้ขอความสุขอันศักดิ์สิทธิ์นั้น มันมาโดยเป็นผลตามธรรมชาติ เพราะเขาได้ร่วมแบ่งปันความเจ็บปวดของผู้อื่น </w:t>
      </w:r>
    </w:p>
    <w:p w:rsidRPr="00B536EC" w:rsidR="00694A07" w:rsidP="00694A07" w:rsidRDefault="00694A07" w14:paraId="3F330A7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ควรเริ่มจากจุดไหน? </w:t>
      </w:r>
    </w:p>
    <w:p w:rsidRPr="00B536EC" w:rsidR="00694A07" w:rsidP="00694A07" w:rsidRDefault="00694A07" w14:paraId="242504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คนหนึ่งได้ทราบข่าวบางอย่าง เช่น มีอุบัติเหตุเกิดขึ้น </w:t>
      </w:r>
      <w:r w:rsidRPr="00B536EC">
        <w:rPr>
          <w:sz w:val="24"/>
          <w:lang w:val="ru-RU"/>
        </w:rPr>
        <w:t xml:space="preserve">‘อา!’ — เขาถอนหายใจ และพระเจ้าก็ประทานความปลอบประโลมให้เขาทันทีสำหรับเสียงถอนหายใจเล็กๆ นั้น เขาเห็นใครนั้นกำลังทุกข์ทรมาน และรู้สึกเห็นใจเขาทันที หาความปลอบประโลมจากความปลอบประโลมอันศักดิ์สิทธิ์ของพระเจ้า และไม่ถูกทิ้งไว้กับความขมขื่นของความเจ็บปวดนั้น จากนั้นเพื่อนบ้านของเขาได้รับความช่วยเหลือผ่านคำอธิษฐานของเขา หรือเขาอาจครุ่นคิดว่า: </w:t>
      </w:r>
      <w:r w:rsidRPr="00B536EC">
        <w:rPr>
          <w:sz w:val="24"/>
          <w:lang w:val="ru-RU"/>
        </w:rPr>
        <w:t xml:space="preserve">“พระเจ้าได้ประทานให้เรามากมาย แต่ฉันได้ทำอะไรเพื่อพระองค์บ้าง?” มีชายคนหนึ่งกล่าวคำต่อไปนี้กับฉัน ซึ่งสร้างความประทับใจลึกซึ้งให้ฉัน: </w:t>
      </w:r>
      <w:r w:rsidRPr="00B536EC">
        <w:rPr>
          <w:sz w:val="24"/>
          <w:lang w:val="ru-RU"/>
        </w:rPr>
        <w:t xml:space="preserve">“เมื่อมีการประกอบพิธีศีลมหาสนิท เทวดาทั้งหลายจะปิดหน้าไว้ ขณะที่เรารับพระกายพระคริสต์ และฉันได้ทำอะไรเพื่อพระคริสต์บ้าง?” ดังนั้น ในความหมายที่ดี จิตวิญญาณจึงต้องทนทุกข์ </w:t>
      </w:r>
    </w:p>
    <w:p w:rsidRPr="00B536EC" w:rsidR="00694A07" w:rsidP="00694A07" w:rsidRDefault="00694A07" w14:paraId="3B2195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คนที่อธิษฐานจะรู้ได้อย่างไรว่าคำอธิษฐานของเขาได้ช่วยเพื่อนบ้านแล้ว? </w:t>
      </w:r>
    </w:p>
    <w:p w:rsidRPr="00B536EC" w:rsidR="00694A07" w:rsidP="00694A07" w:rsidRDefault="00694A07" w14:paraId="127B841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ผู้ที่อธิษฐานจะรู้ได้จากการปลอบประโลมจากพระเจ้าที่เขารู้สึกภายในตัวเอง หลังจากที่ได้อธิษฐานด้วยใจจริงที่เต็มไปด้วยความเศร้าโศก อย่างไรก็ตาม ก่อนอื่นต้องทำให้ความเจ็บปวดของผู้อื่นกลายเป็นความเจ็บปวดของตนเอง และเพียงหลังจากนั้นจึงอธิษฐานด้วยใจจริง ความรักเป็นคุณลักษณะอันศักดิ์สิทธิ์; มันสัมผัสหัวใจของผู้อื่น ดังนั้นในโรงพยาบาลก็เช่นกัน — หากแพทย์และพยาบาลทุกข์ทรมานอย่างแท้จริงเพื่อผู้ป่วย นี่คือยาที่มีประสิทธิภาพที่สุดที่พวกเขาสามารถมอบให้ผู้ป่วยได้ ผู้ป่วยจะรู้สึกถึงความเมตตานี้ และรู้สึกถึงความมั่นใจ ความปลอดภัย และความสบายใจ ผู้ที่กำลังทุกข์ทรมานไม่ต้องการคำพูดมากมายหรือคำเทศนาของเรา พวกเขาเข้าใจว่าคุณกำลังเจ็บปวดแทนพวกเขา และสิ่งนี้ช่วยพวกเขาได้ ความเจ็บปวดคือทุกสิ่ง หากเรารู้สึกเจ็บปวดแทนผู้อื่น เราจะลืมตัวเราเองและความต้องการของเราไป </w:t>
      </w:r>
    </w:p>
    <w:p w:rsidRPr="00E24DB9" w:rsidR="00694A07" w:rsidP="00694A07" w:rsidRDefault="00694A07" w14:paraId="2786C11E" w14:textId="77777777">
      <w:pPr>
        <w:rPr>
          <w:lang w:val="ru-RU"/>
        </w:rPr>
      </w:pPr>
    </w:p>
    <w:p w:rsidRPr="009932F6" w:rsidR="00694A07" w:rsidP="00694A07" w:rsidRDefault="00694A07" w14:paraId="77AB6B2B" w14:textId="77777777">
      <w:pPr>
        <w:pStyle w:val="Heading4"/>
        <w:rPr>
          <w:lang w:val="ru-RU"/>
        </w:rPr>
      </w:pPr>
      <w:bookmarkStart w:name="_Toc196400583" w:id="399"/>
      <w:bookmarkStart w:name="_Toc196894879" w:id="400"/>
      <w:bookmarkStart w:name="_Toc196897803" w:id="401"/>
      <w:r w:rsidRPr="009932F6">
        <w:rPr>
          <w:lang w:val="ru-RU"/>
        </w:rPr>
        <w:t xml:space="preserve">ความปลอบประโลม</w:t>
      </w:r>
      <w:r w:rsidRPr="009932F6">
        <w:rPr>
          <w:lang w:val="ru-RU"/>
        </w:rPr>
        <w:t xml:space="preserve">จากพระเจ้า</w:t>
      </w:r>
      <w:bookmarkEnd w:id="399"/>
      <w:bookmarkEnd w:id="400"/>
      <w:bookmarkEnd w:id="401"/>
    </w:p>
    <w:p w:rsidRPr="00B536EC" w:rsidR="00694A07" w:rsidP="00694A07" w:rsidRDefault="00694A07" w14:paraId="063B579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เมื่อผมทุกข์แทนผู้อื่น ผมถูกความกังวลครอบงำจนไม่สามารถสวดภาวนาได้ </w:t>
      </w:r>
    </w:p>
    <w:p w:rsidRPr="00B536EC" w:rsidR="00694A07" w:rsidP="00694A07" w:rsidRDefault="00694A07" w14:paraId="2D9B34C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ความวิตกกังวลนี้แสดงว่าธรรมชาติมนุษย์ภายในตัวคุณยังมีชีวิตอยู่ ยิ่งฉันรู้สึกเจ็บปวดแทนผู้อื่นมากเท่าไร ฉันก็ยิ่งอธิษฐานและชื่นชมยินดีทางจิตวิญญาณมากขึ้นเท่านั้น เพราะฉันบอกทุกสิ่งกับพระคริสต์ และพระองค์ทรงจัดให้ทุกสิ่งถูกต้อง และฉันเห็นว่า เมื่อเวลาผ่านไป ความแข็งแรงทางกายภาพจะลดลง แต่ความแข็งแรงทางจิตวิญญาณจะเพิ่มขึ้น เพราะความรัก การเสียสละตนเอง และความเศร้าโศกต่อเพื่อนมนุษย์ ให้พลังทางจิตวิญญาณอันยิ่งใหญ่ ลองดูสิ: เมื่อคืนวานนี้ ขณะที่คุณกำลังจัดพิธีเฝ้าระวัง ฉันเองก็ไม่มีแรงมากนัก แต่ฉันได้แรงใจจากความทุกข์ทรมานของผู้อื่น ผมยืนทั้งคืนจนถึงพิธีบูชาพระเจ้า รับผู้มาร่วมพิธี</w:t>
      </w:r>
      <w:r>
        <w:rPr>
          <w:rStyle w:val="FootnoteReference"/>
          <w:sz w:val="24"/>
          <w:lang w:val="ru-RU"/>
        </w:rPr>
        <w:footnoteReference w:id="244"/>
      </w:r>
      <w:r w:rsidRPr="00B536EC">
        <w:rPr>
          <w:sz w:val="24"/>
          <w:lang w:val="ru-RU"/>
        </w:rPr>
        <w:t xml:space="preserve"> แล้วในโบสถ์ ผมก็ยืนต่ออีก แต่ถึงอย่างนั้น ผมก็ไม่รู้สึกเหนื่อยเลย เพราะผมรู้สึกถึงความเจ็บปวดแทนผู้คน และความเจ็บปวดนั้นให้ผมมีพลัง ดังนั้นคุณเองก็เช่นกัน — จงอธิษฐานและชื่นชมยินดี พระเจ้าจะจัดการทุกสิ่งให้เรียบร้อย </w:t>
      </w:r>
    </w:p>
    <w:p w:rsidRPr="00B536EC" w:rsidR="00694A07" w:rsidP="00694A07" w:rsidRDefault="00694A07" w14:paraId="3643E39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หากใครมองความทุกข์ทรมานจากมุมมองทางจิตวิญญาณ เขาจะไม่รู้สึกเศร้าโศก ยกตัวอย่างเช่น ผู้คนที่มาพบฉัน ฉันรู้สึกถึงความเจ็บปวดของพวกเขาอย่างลึกซึ้งเพียงใด! ฉันไม่ได้ฟังพวกเขาอย่างไม่เต็มใจ หรือฟังเพียงครึ่งหู; </w:t>
      </w:r>
      <w:r w:rsidRPr="00B536EC">
        <w:rPr>
          <w:sz w:val="24"/>
          <w:lang w:val="ru-RU"/>
        </w:rPr>
        <w:t xml:space="preserve">ฉัน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ก็ทุกข์และถอนหายใจ แต่ทุกครั้งที่ถอนหายใจ ฉันก็วางภาระนั้นลงบนพระเจ้า และพระองค์ก็ปลอบประโลมฉันในความเจ็บปวดที่ฉันรู้สึกแทนเพื่อนบ้าน กล่าวอีกนัยหนึ่ง เมื่อผมมองความเจ็บปวดของผู้อื่นจากมุมมองทางจิตวิญญาณ ความปลอบประโลมจากพระเจ้าก็มาเยือน เพราะหากมีความหวังในพระเจ้าอยู่ภายในความเจ็บปวดนั้น ก็ย่อมมีความปลอบประโลมจากพระเจ้าอยู่ภายในนั้นด้วย มิฉะนั้นแล้ว ใครจะทนรับมันได้ทั้งหมด! หากไม่มีความปลอบประโลมนี้ ผมจะอยู่ได้อย่างไรกับทุกสิ่งที่ต้องได้ยิน? มันทำให้ฉันเจ็บปวด แต่ฉันก็คิดถึงการลงโทษจากพระเจ้าสำหรับผู้ที่กำลังทุกข์ทรมานด้วย เราอยู่ในมือของพระเจ้า เนื่องจากมีความยุติธรรมและรางวัลจากพระเจ้า ไม่มีสิ่งใดที่หลุดพ้นจากการพิจารณา ไม่ว่าคนจะทุกข์ทรมานมากเพียงใด นั่นคือสิ่งที่เขาจะได้รับรางวัลอย่างแม่นยำ พระเจ้า เมื่อเห็นความเจ็บปวดมากมายบนโลกนี้ แม้กระทั่งสิ่งที่อยู่นอกเหนือการรับรู้ของเรา ก็ไม่ตกอยู่ในความสิ้นหวัง </w:t>
      </w:r>
      <w:r w:rsidRPr="00B536EC">
        <w:rPr>
          <w:sz w:val="24"/>
          <w:lang w:val="ru-RU"/>
        </w:rPr>
        <w:t xml:space="preserve">‘คุณกำลังทุกข์ทรมานมากขึ้นหรือไม่? ฉันจะให้คุณมากขึ้นในชีวิตข้างหน้า,’ พระเจ้าตรัส และพระองค์ทรงยินดีในสิ่งนี้ เพราะมิฉะนั้น พระองค์จะทรงทนต่อความไม่ยุติธรรมและความชั่วร้ายมากมายเช่นนี้ได้อย่างไร? อย่างไรก็ตาม เมื่อทรงระลึกถึงรางวัลสำหรับผู้ที่กำลังทุกข์ทรมาน พระองค์จึงสามารถทนต่อความเจ็บปวดอันยิ่งใหญ่นี้ได้ และสำหรับเรา ผู้ที่ไม่สามารถเห็นความรุ่งโรจน์ที่เพื่อนร่วมมนุษย์จะได้รับ และผู้ที่ทนทุกข์แทนเขา พระเจ้าประทานความปลอบประโลมอันศักดิ์สิทธิ์ให้เรา </w:t>
      </w:r>
    </w:p>
    <w:p w:rsidRPr="00B536EC" w:rsidR="00694A07" w:rsidP="00694A07" w:rsidRDefault="00694A07" w14:paraId="657E43D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ความห่วงใยต่อเพื่อนบ้านเช่นนี้ไม่ทำให้คนรู้สึกเหนื่อยล้าหรือ? </w:t>
      </w:r>
    </w:p>
    <w:p w:rsidRPr="00B536EC" w:rsidR="00694A07" w:rsidP="00694A07" w:rsidRDefault="00694A07" w14:paraId="37FE37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ไม่ครับ หากใครก็ตามที่เผชิญกับทุกปัญหาด้วยจิตวิญญาณ ก็จะไม่รู้สึกเหนื่อยล้า ในตอนแรก เมื่อได้ยินข่าวความทุกข์ของใครสักคน จะรู้สึกขมขื่น แต่ต่อมา รางวัลคือความปลอบประโลมจากพระเจ้าจะมาถึง และร่างกายก็ไม่ถูกทำลาย ความขมขื่นที่เกิดจากปัญหาทางโลกนำไปสู่โรคภัย เช่น การเลือดออกในกระเพาะอาหาร และสิ่งอื่น ๆ ที่คล้ายกัน; แต่ความขมขื่นที่เกิดจากความเจ็บปวดเพื่อผู้อื่นนั้น มียาบรรเทาจากพระเจ้าอยู่ภายใน และไม่ก่อให้เกิดอันตรายต่อร่างกาย </w:t>
      </w:r>
    </w:p>
    <w:p w:rsidRPr="00E24DB9" w:rsidR="00694A07" w:rsidP="00694A07" w:rsidRDefault="00694A07" w14:paraId="2E9F194B" w14:textId="77777777">
      <w:pPr>
        <w:rPr>
          <w:lang w:val="ru-RU"/>
        </w:rPr>
      </w:pPr>
    </w:p>
    <w:p w:rsidRPr="009932F6" w:rsidR="00694A07" w:rsidP="00694A07" w:rsidRDefault="00694A07" w14:paraId="289A2DA9" w14:textId="77777777">
      <w:pPr>
        <w:pStyle w:val="Heading4"/>
        <w:rPr>
          <w:lang w:val="ru-RU"/>
        </w:rPr>
      </w:pPr>
      <w:bookmarkStart w:name="_Toc196400584" w:id="402"/>
      <w:bookmarkStart w:name="_Toc196894880" w:id="403"/>
      <w:bookmarkStart w:name="_Toc196897804" w:id="404"/>
      <w:r w:rsidRPr="009932F6">
        <w:rPr>
          <w:lang w:val="ru-RU"/>
        </w:rPr>
        <w:t xml:space="preserve">อันตราย</w:t>
      </w:r>
      <w:r w:rsidRPr="009932F6">
        <w:rPr>
          <w:lang w:val="ru-RU"/>
        </w:rPr>
        <w:t xml:space="preserve">จากความไม่ไวต่อความรู้สึก</w:t>
      </w:r>
      <w:bookmarkEnd w:id="402"/>
      <w:bookmarkEnd w:id="403"/>
      <w:bookmarkEnd w:id="404"/>
    </w:p>
    <w:p w:rsidRPr="00B536EC" w:rsidR="00694A07" w:rsidP="00694A07" w:rsidRDefault="00694A07" w14:paraId="3DD676F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i/>
          <w:iCs/>
          <w:sz w:val="24"/>
          <w:lang w:val="ru-RU"/>
        </w:rPr>
        <w:t xml:space="preserve">— </w:t>
      </w:r>
      <w:r w:rsidRPr="00B536EC">
        <w:rPr>
          <w:sz w:val="24"/>
          <w:lang w:val="ru-RU"/>
        </w:rPr>
        <w:t xml:space="preserve">เกโรนดา, บางครั้งผู้เป็นฆราวาสก็ขอให้ผมสวดภาวนาเพื่อแก้ปัญหาของพวกเขา ผมสวดภาวนา แต่ไม่รู้สึกเจ็บปวด </w:t>
      </w:r>
    </w:p>
    <w:p w:rsidRPr="00B536EC" w:rsidR="00694A07" w:rsidP="00694A07" w:rsidRDefault="00694A07" w14:paraId="679E17D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อาจมีสองเหตุผลสำหรับเรื่องนี้ เหตุผลแรกเกี่ยวข้องกับอันตราย ส่วนเหตุผลที่สองเป็นแนวทางทางจิตวิญญาณในการแก้ปัญหา กรณีแรกคือเมื่อพระภิกษุลืมคนที่รัก แต่ก็ไม่คิดถึงผู้อื่นด้วย — คือ ท่านไม่สวดภาวนาเพื่อผู้คน นี่เป็นเรื่องที่แย่มาก กล่าวอีกนัยหนึ่ง เมื่อเราทิ้งคนที่รักไว้เบื้องหลัง แล้วมาอยู่ที่วัด และเมื่อเวลาผ่านไป ก็ลืมพวกเขาไป แต่แน่นอนว่าในกระบวนการนี้ การลืมคนอื่นๆ ไปนั้นง่ายกว่ามาก ใช่ เราได้เริ่มชีวิตทางจิตวิญญาณแล้ว แต่ยังไม่ได้เริ่มแบ่งปันความทุกข์ของผู้อื่นทางจิตวิญญาณ เรายังไม่ได้พัฒนาทางจิตวิญญาณเพื่อสามารถรู้สึกถึงความต้องการของพวกเขาได้ และผลที่ตามมาคือมีความเสี่ยงที่จะตกเข้าสู่ภาวะไม่รู้สึกตัว ทีละน้อย พระภิกษุจะกลายเป็นคนไม่สนใจ และหัวใจของเขาก็แข็งเหมือนหิน ในกรณีที่สอง ผู้ที่สวดมนต์รู้สึกถึงความเจ็บปวดของโลกทั้งใบ แต่เขาก็รู้สึกถึงความสบายใจด้วย เมื่อตระหนักว่าผู้ที่ทุกข์ทรมานจะได้รับรางวัลจากพระเจ้าและจะกลายเป็นผู้พลีชีพ ความคิดนี้ทำให้เขามีความมั่นใจอย่างลึกซึ้ง และเขาได้สัมผัสความสุขภายใน ในกรณีนี้ หัวใจของเขาไม่ใช่หิน แต่เต็มไปด้วยความรักอันศักดิ์สิทธิ์ </w:t>
      </w:r>
    </w:p>
    <w:p w:rsidRPr="00B536EC" w:rsidR="00694A07" w:rsidP="00694A07" w:rsidRDefault="00694A07" w14:paraId="3705DC4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หากพระไม่ระมัดระวัง หัวใจของท่านอาจกลายเป็นแข็งกระด้างมาก ผู้เป็นฆราวาสเห็นความทุกข์ยากและเคราะห์ร้ายของเพื่อนบ้าน ก็รู้สึกเห็นใจพวกเขา เราไม่เห็นสิ่งนี้ และอาจถึงจุดที่เราขอเพียงเพื่อตัวเองเท่านั้น และหากเราไม่ฝึกฝนศิลปะอันละเอียดอ่อนในการเห็นอกเห็นใจต่อความโชคร้ายของผู้อื่น และสวดภาวนาด้วยใจจริงเพื่อพวกเขา เราจะกลายเป็นคนใจแข็ง เราจะถึงจุดที่แสวงหาประโยชน์เพียงเพื่อตัวเองเท่านั้น และหัวใจของเราจะกลายเป็นหินด้วยความไม่แยแส สิ่งนี้ขัดกับพระวรสาร พระภิกษุต้องแสดงความเมตตา รู้สึกถึงความเจ็บปวดของผู้อื่น และอธิษฐานเผื่อทุกคน สิ่งนี้ไม่ได้ทำให้ท่านเสียสมาธิ แต่ตรงกันข้าม ผ่านการอธิษฐาน ท่านช่วยทั้งตัวเองและผู้อื่น </w:t>
      </w:r>
    </w:p>
    <w:p w:rsidRPr="00B536EC" w:rsidR="00694A07" w:rsidP="00694A07" w:rsidRDefault="00694A07" w14:paraId="76E0D1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ถึงแม้ผมจะเห็นความน่าเวทนาของตัวเองทั้งหมด แต่ผมก็ยังอธิษฐานเพื่อผู้อื่นมากขึ้น บางทีผมอาจดีกว่าหากไม่อธิษฐานเพื่อผู้อื่น แต่อธิษฐานเพื่อตัวเองเท่านั้น? </w:t>
      </w:r>
    </w:p>
    <w:p w:rsidRPr="00B536EC" w:rsidR="00694A07" w:rsidP="00694A07" w:rsidRDefault="00694A07" w14:paraId="29CE6A6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นี่เป็นเพราะความถ่อมตัว [อันยิ่งใหญ่] หรือไม่? หากเป็นเพราะความถ่อมตัว ก็จงกล่าวกับพระเจ้าด้วยความถ่อมตัวอันยิ่งใหญ่ว่า: </w:t>
      </w:r>
      <w:r w:rsidRPr="00B536EC">
        <w:rPr>
          <w:sz w:val="24"/>
          <w:lang w:val="ru-RU"/>
        </w:rPr>
        <w:t xml:space="preserve">‘พระเจ้าของข้าพระองค์ พระองค์ไม่ควรฟังข้าพระองค์ในสภาพเช่นนี้ แต่จะไม่ยุติธรรมหรือหากผู้อื่นต้องทุกข์ทรมานเพราะข้าพระองค์? ท้ายที่สุด หากข้าพเจ้าอยู่ในสภาพทางจิตวิญญาณและมีความกล้าหาญในการอธิษฐาน พระองค์ก็จะทรงฟังข้าพเจ้าและช่วยพวกเขา ข้าพเจ้ามีส่วนรับผิดชอบต่อความทุกข์ของใครบางคน แต่เพื่อนบ้านของข้าพเจ้าได้ทำผิดอะไร ทำไมเขาต้องทุกข์เพราะข้าพเจ้า? ข้าพเจ้าวิงวอนพระองค์ โปรดช่วยเขาด้วย” </w:t>
      </w:r>
    </w:p>
    <w:p w:rsidRPr="00B536EC" w:rsidR="00694A07" w:rsidP="00694A07" w:rsidRDefault="00694A07" w14:paraId="6ED4F9B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กล่าวอีกนัยหนึ่ง ทุกอย่างขึ้นอยู่กับวิธีที่เราวางตัวตนเองในความสัมพันธ์กับผู้อื่น คุณรู้สึกถึงความไม่คู่ควรของตนเอง แต่เมื่อเห็นความทุกข์ของผู้อื่น คุณก็รู้สึกสะเทือนใจ คุณเห็นใจ และคุณอธิษฐาน เมื่อผมเห็นคนตาบอด เช่นนั้น ผมก็รู้สึกผิด เพราะหากผมอยู่ในภาวะแห่งพระคุณทางจิตวิญญาณ ผมก็สามารถรักษาเขาได้ พระเจ้าได้ประทานโอกาสให้เราได้กลายเป็นนักบุญและทำปาฏิหาริย์ได้ เช่นเดียวกับที่พระองค์ทรงทำ ดังนั้น เมื่อเรายอมรับความเจ็บป่วยทางจิตวิญญาณของเราเอง—ไม่ว่าจะมากหรือน้อย—เราจึงขอการรักษาทางกายภาพให้เพื่อนบ้านของเรา เพื่อนมนุษย์ของเรา ด้วยความถ่อมตน พร้อมทั้งยอมรับความผิดของเราเองในความเจ็บป่วยของพวกเขา เพราะหากเราสุขภาพจิตวิญญาณดีแล้ว พวกเขาคงได้รับการรักษาไปนานแล้ว และจะไม่ทุกข์ทรมาน ด้วยการมีท่าทีที่ถูกต้องต่อผู้อื่น โดยถือว่าตัวเองเป็นผู้มีความผิดต่อทุกสิ่งที่เกิดขึ้นในโลก เราจึงอธิษฐานว่า: </w:t>
      </w:r>
      <w:r w:rsidRPr="00B536EC">
        <w:rPr>
          <w:sz w:val="24"/>
          <w:lang w:val="ru-RU"/>
        </w:rPr>
        <w:t xml:space="preserve">‘พระเยซูคริสต์เจ้า โปรดเมตตาเราด้วย’ และทั้งโลกจะได้รับความช่วยเหลือ ส่วนความน่าเวทนาของเราเอง—เราต้องรู้สึกเจ็บปวดต่อมันและแสวงหาความเมตตาจากพระเจ้า แต่แน่นอนว่า หากใครได้บรรลุถึงสภาพทางจิตวิญญาณแล้ว เขาจะไม่ขอสิ่งใดเพื่อตัวเองเลย </w:t>
      </w:r>
    </w:p>
    <w:p w:rsidRPr="00B536EC" w:rsidR="00694A07" w:rsidP="00694A07" w:rsidRDefault="00694A07" w14:paraId="7B7CA47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ผมเห็นว่าเรามักเข้าใจผิดคำพูดว่า </w:t>
      </w:r>
      <w:r w:rsidRPr="00B536EC">
        <w:rPr>
          <w:sz w:val="24"/>
          <w:lang w:val="ru-RU"/>
        </w:rPr>
        <w:t xml:space="preserve">‘พระเยซูคริสต์ โปรดเมตตาแก่ข้าพเจ้า’ และด้วยความถ่อมตัวที่ผิดพลาด จึงไม่กล่าวว่า </w:t>
      </w:r>
      <w:r w:rsidRPr="00B536EC">
        <w:rPr>
          <w:sz w:val="24"/>
          <w:lang w:val="ru-RU"/>
        </w:rPr>
        <w:t xml:space="preserve">‘โปรดเมตตาแก่เรา’; เราไม่สวดภาวนาเพื่อผู้อื่น แต่สวดภาวนาเพื่อตัวเองเท่านั้น นั่นคือเหตุผลที่ผู้เชื่อทั่วไปบางครั้งเข้าใจผิดเกี่ยวกับเราผู้เป็นนักบวช และรู้สึกไม่พอใจ โดยกล่าวว่าเราเป็นคนเห็นแก่ตัวและสนใจแต่ความรอดของตนเองเท่านั้น </w:t>
      </w:r>
      <w:r w:rsidRPr="00B536EC">
        <w:rPr>
          <w:sz w:val="24"/>
          <w:lang w:val="ru-RU"/>
        </w:rPr>
        <w:t xml:space="preserve">“โปรดเมตตาแก่ข้าพเจ้า” มีจุดมุ่งหมายเพื่อป้องกันไม่ให้เราตกอยู่ในความหยิ่งยโส คำอธิษฐานเพียงคำเดียวจากผู้ที่มีใจถ่อมตน ซึ่งเชื่อว่าตนเองเป็นคนเลวร้ายที่สุดในโลก มีคุณธรรมมากกว่าการประกอบพิธีสวดตลอดคืนทั้งคืนด้วยใจที่หยิ่งยโส เมื่อเราอธิษฐานด้วยความหยิ่งยโส เรากำลังเยาะเย้ยตัวเอง </w:t>
      </w:r>
    </w:p>
    <w:p w:rsidRPr="00D73C69" w:rsidR="00694A07" w:rsidP="00694A07" w:rsidRDefault="00694A07" w14:paraId="77BE520D" w14:textId="77777777">
      <w:pPr>
        <w:rPr>
          <w:lang w:val="ru-RU"/>
        </w:rPr>
      </w:pPr>
    </w:p>
    <w:p w:rsidRPr="009932F6" w:rsidR="00694A07" w:rsidP="00694A07" w:rsidRDefault="00694A07" w14:paraId="5B5EC16B" w14:textId="77777777">
      <w:pPr>
        <w:pStyle w:val="Heading4"/>
        <w:rPr>
          <w:lang w:val="ru-RU"/>
        </w:rPr>
      </w:pPr>
      <w:bookmarkStart w:name="_Toc196400585" w:id="405"/>
      <w:bookmarkStart w:name="_Toc196894881" w:id="406"/>
      <w:bookmarkStart w:name="_Toc196897805" w:id="407"/>
      <w:r w:rsidRPr="009932F6">
        <w:rPr>
          <w:lang w:val="ru-RU"/>
        </w:rPr>
        <w:t xml:space="preserve">สภาพความ</w:t>
      </w:r>
      <w:r w:rsidRPr="009932F6">
        <w:rPr>
          <w:lang w:val="ru-RU"/>
        </w:rPr>
        <w:t xml:space="preserve">พร้อม</w:t>
      </w:r>
      <w:bookmarkEnd w:id="405"/>
      <w:bookmarkEnd w:id="406"/>
      <w:bookmarkEnd w:id="407"/>
    </w:p>
    <w:p w:rsidRPr="00B536EC" w:rsidR="00694A07" w:rsidP="00694A07" w:rsidRDefault="00694A07" w14:paraId="5D2F1A1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อย่าลืมว่าเรากำลังใช้ชีวิตในยุคสมัยที่ยากลำบาก และจำเป็นต้องมีคำอธิษฐานมากมาย จงระลึกถึงความจำเป็นอันยิ่งใหญ่ที่ผู้คนกำลังเผชิญอยู่ในขณะนี้ จงระลึกถึงความกระตือรือร้นในการอธิษฐานที่พระเจ้าทรงเรียกร้องจากเรา โปรดอธิษฐานเพื่อความบ้าคลั่งทั่วไปที่ครอบงำโลกทั้งใบ; อธิษฐานให้พระคริสต์ทรงเมตตาต่อสิ่งที่พระองค์ทรงสร้าง เพราะมันกำลังมุ่งสู่หายนะ ขอให้พระองค์ทรงแทรกแซงด้วยวิธีอันศักดิ์สิทธิ์ในยุคบ้าคลั่งที่เรากำลังใช้ชีวิตอยู่ เพราะโลกกำลังถูกนำเข้าสู่ความวุ่นวาย ความบ้าคลั่ง และทางตัน </w:t>
      </w:r>
    </w:p>
    <w:p w:rsidRPr="00B536EC" w:rsidR="00694A07" w:rsidP="00694A07" w:rsidRDefault="00694A07" w14:paraId="73088D4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พระเจ้าได้เรียกเราให้อธิษฐานเผื่อโลก—โลกที่เต็มไปด้วยปัญหามากมาย! ผู้คนที่น่าสงสาร พวกเขาไม่มีเวลาแม้แต่จะกางมือทำเครื่องหมายกางเขน! หากเราผู้เป็นนักบวชไม่สวดภาวนา แล้วจะมอบภารกิจนี้ให้ใคร? ในยามสงคราม ทหารจะอยู่ในภาวะเตรียมพร้อมสูงสุด: เขาใส่รองเท้าทหารเรียบร้อยแล้ว รอเพียงคำสั่งเท่านั้น นักบวชต้องอยู่ในสภาพเดียวกัน อา หากข้าเป็นมาคาบีสักคน!</w:t>
      </w:r>
      <w:r>
        <w:rPr>
          <w:rStyle w:val="FootnoteReference"/>
          <w:sz w:val="24"/>
          <w:lang w:val="ru-RU"/>
        </w:rPr>
        <w:footnoteReference w:id="245"/>
      </w:r>
      <w:r w:rsidRPr="00B536EC">
        <w:rPr>
          <w:sz w:val="24"/>
          <w:lang w:val="ru-RU"/>
        </w:rPr>
        <w:t xml:space="preserve"> ข้าจะถอยร่นขึ้นภูเขาเพื่อสวดภาวนาไม่หยุดยั้งเพื่อมนุษยชาติ </w:t>
      </w:r>
    </w:p>
    <w:p w:rsidRPr="00B536EC" w:rsidR="00694A07" w:rsidP="00694A07" w:rsidRDefault="00694A07" w14:paraId="2A204A4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ผ่านการสวดภาวนา เราต้องช่วยโลกทั้งใบ เพื่อไม่ให้มารร้ายทำตามใจชอบ มารร้ายได้สิทธิบางประการแล้ว ไม่ใช่ว่าพระเจ้าทรงอนุญาตให้เขาทำตามใจชอบ แต่เพียงเพราะพระองค์ไม่ประสงค์จะละเมิดสิทธิในการเลือกด้วยตนเอง นั่นคือเหตุผลที่เราต้องช่วยโลกผ่านการสวดภาวนา หากใครรู้สึกทุกข์ใจกับสิ่งที่กำลังเกิดขึ้นในโลกนี้ หากใครอธิษฐานเกี่ยวกับเรื่องนี้ ผู้คนก็จะได้รับความช่วยเหลือ ในขณะที่เจตจำนงเสรีของพวกเขายังคงอยู่ครบถ้วน หากด้วยความกรุณาของพระเจ้า คุณก้าวหน้าไปได้อีกเล็กน้อย เราจะดำเนินการบางอย่างที่พิเศษเกี่ยวกับการอธิษฐาน เราจะจัดการเรื่องนี้อย่างเหมาะสม ท่านจะกลายเป็น </w:t>
      </w:r>
      <w:r w:rsidRPr="00B536EC">
        <w:rPr>
          <w:sz w:val="24"/>
          <w:lang w:val="ru-RU"/>
        </w:rPr>
        <w:t xml:space="preserve">‘เรดาร์’ เพราะเหตุการณ์ที่กำลังเกิดขึ้นรอบตัวเราบังคับให้เราต้องทำเช่นนั้น เราจะจัดตั้ง ‘กองกำลังการสวดมนต์’ ท่านจะต่อสู้ด้วยลูกประคำของท่าน การสวดมนต์ต้องทำด้วยความเจ็บปวด ท่านรู้หรือไม่ว่าเมื่อนั้นมันจะมีพลังมากเพียงใด? </w:t>
      </w:r>
    </w:p>
    <w:p w:rsidRPr="00B536EC" w:rsidR="00694A07" w:rsidP="00694A07" w:rsidRDefault="00694A07" w14:paraId="33CEB19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มันทำให้ผมเจ็บปวดอย่างยิ่งเมื่อเห็นพระภิกษุไม่กระทำผ่านพระเจ้า ผ่านการสวดมนต์ แต่กระทำด้วยวิธีของมนุษย์ — ในเรื่องที่ยากจะบรรลุได้ด้วยกำลังของมนุษย์เพียงอย่างเดียว พระเจ้าสามารถแก้ไขทุกสิ่งให้ถูกต้องได้ ด้วยการปฏิบัติทางจิตวิญญาณที่ถูกต้อง คนเราสามารถสร้างวัด จัดหาทุกสิ่งที่จำเป็นให้วัด และช่วยเหลือโลกทั้งใบได้เพียงผ่านการสวดมนต์เท่านั้น คุณไม่จำเป็นต้องทำงานเลย: เพียงแต่สวดมนต์เท่านั้น พระภิกษุต้องพยายามไม่คิดมากเกี่ยวกับความยากลำบากนี้หรือนั้น — ไม่ว่าเรื่องนั้นจะเกี่ยวข้องกับตัวเขาเอง เพื่อนบ้าน หรือสภาพทั่วไปของโลก เขาต้องหันมาสู่การสวดมนต์ และผ่านทางพระเจ้า ส่ง</w:t>
      </w:r>
      <w:r w:rsidRPr="00B536EC">
        <w:rPr>
          <w:sz w:val="24"/>
          <w:lang w:val="ru-RU"/>
        </w:rPr>
        <w:t xml:space="preserve">พลังศักดิ์สิทธิ์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ออกไปสู่โลก</w:t>
      </w:r>
      <w:r w:rsidRPr="00B536EC">
        <w:rPr>
          <w:sz w:val="24"/>
          <w:lang w:val="ru-RU"/>
        </w:rPr>
        <w:t xml:space="preserve"> เพราะไม่ว่าด้วยวิธีใดก็ตาม นี่คือหน้าที่ของพระภิกษุ และหากท่านยังไม่เข้าใจเรื่องนี้ ชีวิตของท่านก็ไม่มีค่าความหมายใดๆ เลย ดังนั้น พระภิกษุต้องรู้ว่าความกังวลทุกประการของท่าน ซึ่งผลักดันให้ท่านไปหาทางออกด้วยวิธีมนุษย์ต่อความยากลำบากต่างๆ ซึ่งทำให้ท่านทุกข์ทรมานและปวดหัว ล้วนมาจากมารร้าย หากคุณพบว่าตัวเองถูกรบกวนด้วยคำถามที่ไม่อาจแก้ไขได้ด้วยวิธีการของมนุษย์ และหากคุณไม่มอบมันไว้ให้พระเจ้า จงรู้ไว้ว่านี่คือกลอุบายของมารร้ายที่ออกแบบมาเพื่อทำให้คุณละทิ้งการสวดภาวนา ซึ่งผ่านทางการสวดภาวนา พระเจ้าไม่เพียงแต่ส่งพลังศักดิ์สิทธิ์ แต่พลังศักดิ์สิทธิ์มากมาย และความช่วยเหลือที่ได้รับนั้นจะไม่ใช่เพียงความช่วยเหลือจากพระเจ้า แต่เป็นปาฏิหาริย์ของพระเจ้า ตั้งแต่ขณะที่เราเริ่มกังวล เราก็ขัดขวางการแทรกแซงของพระเจ้าในสิ่งที่กำลังเกิดขึ้น เราให้ความสำคัญกับเหตุผลมากกว่าพระเจ้า มากกว่าพระประสงค์ของพระเจ้า; หากเราให้ความสำคัญกับสิ่งหลัง เราก็จะมีสิทธิ์ได้รับความช่วยเหลือจากพระเจ้า มารร้าย ซึ่งขโมยความรักของพระภิกษุอย่างชำนาญ พยายามผูกมัดท่านไว้ด้วยความรักทางโลก ด้วยมุมมองทางโลก และการรับใช้เพื่อนมนุษย์ตามแบบทางโลก ในขณะที่พระภิกษุสามารถปฏิบัติหน้าที่ภายในขอบเขตชีวิตทางศาสนาของท่านได้ ท่านสามารถทำงานในสาขาความเชี่ยวชาญของท่าน </w:t>
      </w:r>
      <w:r w:rsidRPr="00B536EC">
        <w:rPr>
          <w:sz w:val="24"/>
          <w:lang w:val="ru-RU"/>
        </w:rPr>
        <w:t xml:space="preserve">นั่นคือ ‘ผู้เชี่ยวชาญด้านการสื่อสาร’ เพราะนี่คือความเชื่อฟังที่พระเจ้าได้มอบหมายให้ท่านโดยเฉพาะ สิ่งอื่นทั้งหมด ทุกสิ่งที่เราบรรลุได้ผ่านความพยายามของมนุษย์ ล้วนอยู่ในระดับที่ต่ำกว่า </w:t>
      </w:r>
    </w:p>
    <w:p w:rsidRPr="00B536EC" w:rsidR="00694A07" w:rsidP="00694A07" w:rsidRDefault="00694A07" w14:paraId="1B804E0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นอกจากนี้ การที่พระภิกษุช่วยเหลือผู้อื่นผ่านการสวดมนต์ย่อมดีกว่าการช่วยเหลือด้วยคำพูด หากท่านไม่มีกำลังพอที่จะยับยั้งผู้ที่ทำชั่ว ก็ให้ช่วยเหลือเขาจากระยะไกลผ่านการสวดมนต์ เพราะมิฉะนั้นท่านอาจทำร้ายตัวเองได้ การสวดมนต์ที่เต็มไปด้วยความเมตตาและจริงใจเพียงครั้งเดียว มีพลังมากกว่าคำพูดพันคำ เมื่อคำพูดไม่สามารถเข้าถึงผู้อื่นได้ คนมักพูดว่าผมช่วยผู้ที่มาหาผม แต่ผมถือว่าสิ่งที่ผมถวายให้โลกอย่างแท้จริงคือเวลาหนึ่งชั่วโมงครึ่งที่ผมอ่านหนังสือสดุดี ส่วนสิ่งอื่น ๆ ผมถือว่าเป็นการฆ่าเวลา: ผู้ที่โชคร้ายมาหาผม ระบายความเจ็บปวดให้ผมฟัง และผมก็ให้คำแนะนำบางอย่างแก่พวกเขา นั่นคือเหตุผลที่ผมไม่ถือว่าการช่วยเหลือผู้อื่นเป็นเครื่องบูชาของผมเอง: การสวดมนต์ต่างหากที่ช่วยเหลือผู้คน หากผมสามารถอุทิศเวลาทั้งหมดให้กับการสวดมนต์ ผมก็จะสามารถรับใช้โลกได้มากยิ่งขึ้น ลองสมมติว่าในหนึ่งวัน ผมรับผู้คนที่มาพร้อมกับความทุกข์ทรมานของพวกเขาสองร้อยคน แต่ในโลกนี้มีคนทุกข์ทรมานเพียงสองร้อยคนเท่านั้นหรือ? โดยการไม่พบปะกับใครเลย และ [ในช่วงเวลานั้น] อธิษฐานเพื่อโลกทั้งใบ ฉันก็ได้พบปะกับโลกทั้งใบแล้ว และนั่นคือเหตุผลที่ฉันบอกกับผู้คนว่า: </w:t>
      </w:r>
      <w:r w:rsidRPr="00B536EC">
        <w:rPr>
          <w:sz w:val="24"/>
          <w:lang w:val="ru-RU"/>
        </w:rPr>
        <w:t xml:space="preserve">‘ฉันต้องการพูดกับพระเจ้าเกี่ยวกับคุณ ไม่ใช่พูดกับคุณเกี่ยวกับพระเจ้า วิธีนั้นดีกว่าสำหรับคุณ แต่คุณไม่เข้าใจฉัน’ </w:t>
      </w:r>
    </w:p>
    <w:p w:rsidRPr="00B536EC" w:rsidR="00694A07" w:rsidP="00694A07" w:rsidRDefault="00694A07" w14:paraId="243EC17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อย่าให้เราประมาทในการอธิษฐานในช่วงปีที่ยากลำบากนี้ การอธิษฐานคือความปลอดภัย การอธิษฐานคือความเชื่อมโยงกับพระเจ้า คุณยังจำได้ไหมว่าอับบา อิซาค ได้เขียนไว้ว่าอย่างไร? </w:t>
      </w:r>
      <w:r w:rsidRPr="00B536EC">
        <w:rPr>
          <w:sz w:val="24"/>
          <w:lang w:val="ru-RU"/>
        </w:rPr>
        <w:t xml:space="preserve">‘พระเจ้าจะไม่ถือโทษเราเพราะไม่สวดมนต์ แต่เพราะไม่รักษาความสัมพันธ์กับพระคริสต์ </w:t>
      </w:r>
      <w:r w:rsidRPr="00B536EC">
        <w:rPr>
          <w:sz w:val="24"/>
          <w:lang w:val="ru-RU"/>
        </w:rPr>
        <w:t xml:space="preserve">และเพราะถูกมารร้ายหลอกลวง’</w:t>
      </w:r>
      <w:r>
        <w:rPr>
          <w:rStyle w:val="FootnoteReference"/>
          <w:sz w:val="24"/>
          <w:lang w:val="ru-RU"/>
        </w:rPr>
        <w:footnoteReference w:id="246"/>
      </w:r>
      <w:r w:rsidRPr="00B536EC">
        <w:rPr>
          <w:sz w:val="24"/>
          <w:lang w:val="ru-RU"/>
        </w:rPr>
        <w:t xml:space="preserve"> </w:t>
      </w:r>
    </w:p>
    <w:p w:rsidRPr="009932F6" w:rsidR="00694A07" w:rsidP="00694A07" w:rsidRDefault="00694A07" w14:paraId="16906798" w14:textId="77777777">
      <w:pPr>
        <w:rPr>
          <w:lang w:val="ru-RU"/>
        </w:rPr>
      </w:pPr>
    </w:p>
    <w:p w:rsidRPr="009932F6" w:rsidR="00694A07" w:rsidP="00694A07" w:rsidRDefault="00694A07" w14:paraId="3CE2EDA3" w14:textId="77777777">
      <w:pPr>
        <w:rPr>
          <w:lang w:val="ru-RU"/>
        </w:rPr>
      </w:pPr>
    </w:p>
    <w:p w:rsidRPr="009932F6" w:rsidR="00694A07" w:rsidP="00694A07" w:rsidRDefault="00694A07" w14:paraId="68C361A0" w14:textId="77777777">
      <w:pPr>
        <w:pStyle w:val="Heading3"/>
        <w:rPr>
          <w:lang w:val="ru-RU"/>
        </w:rPr>
      </w:pPr>
      <w:bookmarkStart w:name="_Toc196400586" w:id="408"/>
      <w:bookmarkStart w:name="_Toc196894882" w:id="409"/>
      <w:bookmarkStart w:name="_Toc196897806" w:id="410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2</w:t>
      </w:r>
      <w:r w:rsidRPr="009932F6">
        <w:rPr>
          <w:lang w:val="ru-RU"/>
        </w:rPr>
        <w:t xml:space="preserve">.</w:t>
      </w:r>
      <w:r w:rsidRPr="00E24DB9">
        <w:rPr>
          <w:lang w:val="ru-RU"/>
        </w:rPr>
        <w:t xml:space="preserve"> </w:t>
      </w:r>
      <w:r w:rsidRPr="00E24DB9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ความจริง</w:t>
      </w:r>
      <w:r w:rsidRPr="009932F6">
        <w:rPr>
          <w:lang w:val="ru-RU"/>
        </w:rPr>
        <w:t xml:space="preserve">ที่ว่า</w:t>
      </w:r>
      <w:r w:rsidRPr="009932F6">
        <w:rPr>
          <w:lang w:val="ru-RU"/>
        </w:rPr>
        <w:t xml:space="preserve">วัด</w:t>
      </w:r>
      <w:r w:rsidRPr="009932F6">
        <w:rPr>
          <w:lang w:val="ru-RU"/>
        </w:rPr>
        <w:t xml:space="preserve">เป็น</w:t>
      </w:r>
      <w:r w:rsidRPr="009932F6">
        <w:rPr>
          <w:lang w:val="ru-RU"/>
        </w:rPr>
        <w:t xml:space="preserve">ป้อมปราการ</w:t>
      </w:r>
      <w:r w:rsidRPr="009932F6">
        <w:rPr>
          <w:lang w:val="ru-RU"/>
        </w:rPr>
        <w:t xml:space="preserve">ของพระศาสนจักร</w:t>
      </w:r>
      <w:bookmarkEnd w:id="408"/>
      <w:bookmarkEnd w:id="409"/>
      <w:bookmarkEnd w:id="410"/>
    </w:p>
    <w:p w:rsidRPr="00E24DB9" w:rsidR="00694A07" w:rsidP="00694A07" w:rsidRDefault="00694A07" w14:paraId="2A85280B" w14:textId="77777777">
      <w:pPr>
        <w:rPr>
          <w:i/>
          <w:iCs/>
          <w:lang w:val="ru-RU"/>
        </w:rPr>
      </w:pPr>
    </w:p>
    <w:p w:rsidRPr="009932F6" w:rsidR="00694A07" w:rsidP="00694A07" w:rsidRDefault="00694A07" w14:paraId="515DFD92" w14:textId="77777777">
      <w:pPr>
        <w:pStyle w:val="Heading4"/>
        <w:rPr>
          <w:lang w:val="ru-RU"/>
        </w:rPr>
      </w:pPr>
      <w:bookmarkStart w:name="_Toc196400587" w:id="411"/>
      <w:bookmarkStart w:name="_Toc196894883" w:id="412"/>
      <w:bookmarkStart w:name="_Toc196897807" w:id="413"/>
      <w:r w:rsidRPr="009932F6">
        <w:rPr>
          <w:lang w:val="ru-RU"/>
        </w:rPr>
        <w:t xml:space="preserve">นักบวช</w:t>
      </w:r>
      <w:r w:rsidRPr="009932F6">
        <w:rPr>
          <w:lang w:val="ru-RU"/>
        </w:rPr>
        <w:t xml:space="preserve">คือ</w:t>
      </w:r>
      <w:r w:rsidRPr="009932F6">
        <w:rPr>
          <w:lang w:val="ru-RU"/>
        </w:rPr>
        <w:t xml:space="preserve">ประภาคาร</w:t>
      </w:r>
      <w:r w:rsidRPr="009932F6">
        <w:rPr>
          <w:lang w:val="ru-RU"/>
        </w:rPr>
        <w:t xml:space="preserve">ที่ยืนหยัด</w:t>
      </w:r>
      <w:r w:rsidRPr="009932F6">
        <w:rPr>
          <w:lang w:val="ru-RU"/>
        </w:rPr>
        <w:t xml:space="preserve">มั่นคงบน</w:t>
      </w:r>
      <w:r w:rsidRPr="009932F6">
        <w:rPr>
          <w:lang w:val="ru-RU"/>
        </w:rPr>
        <w:t xml:space="preserve">โขดหิน</w:t>
      </w:r>
      <w:bookmarkEnd w:id="411"/>
      <w:bookmarkEnd w:id="412"/>
      <w:bookmarkEnd w:id="413"/>
    </w:p>
    <w:p w:rsidRPr="00B536EC" w:rsidR="00694A07" w:rsidP="00694A07" w:rsidRDefault="00694A07" w14:paraId="1DD5A02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หน้าที่ของนักบวชคืออะไร? </w:t>
      </w:r>
    </w:p>
    <w:p w:rsidRPr="00B536EC" w:rsidR="00694A07" w:rsidP="00694A07" w:rsidRDefault="00694A07" w14:paraId="276D06E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หน้าที่ของนักบวชคือกลายเป็นภาชนะของพระวิญญาณบริสุทธิ์ เขาต้องทำให้ใจตนเองไวต่อความรู้สึกเหมือนใบทองคำเปลว ทุกการกระทำของนักบวชล้วนเป็นความรัก และเขาเองก็เริ่มต้นเดินทางบนเส้นทางนี้ด้วยความรักต่อพระเจ้า ซึ่งรวมถึงความรักต่อเพื่อนมนุษย์ด้วย พระภิกษุใคร่ครวญถึงความทุกข์ยากของมนุษยชาติ; หัวใจของท่านถูกความเศร้าโศกทิ่มแทง และท่านสวดภาวนาไม่หยุดยั้งและด้วยใจจริงเพื่อสันติภาพ ดังนั้น พระภิกษุจึงแสดงความเมตตาต่อโลกผ่านการสวดภาวนา มีพระภิกษุบางท่านที่ช่วยเหลือผู้คนได้มากกว่าที่ทั้งโลกจะช่วยเหลือท่านได้ ตัวอย่างเช่น ผู้เป็นฆราวาสอาจช่วยเหลือคนยากจนด้วยข้าวหนึ่งกิโลกรัมและส้มสองสามลูก และแม้กระทั่งในกรณีนั้น เขาก็มักให้เพียงเพื่อให้ผู้อื่นเห็นเขา ในขณะที่ในเวลาเดียวกันเขากลับวิพากษ์วิจารณ์คนเหล่านั้นเองว่าขี้เหนียว แต่พระภิกษุกลับถวายคำอธิษฐาน และผ่านทางคำอธิษฐานนั้น ในความเงียบสงบ พระภิกษุส่งความช่วยเหลือทั้งตันไปยังเพื่อนบ้านของท่าน </w:t>
      </w:r>
    </w:p>
    <w:p w:rsidRPr="00B536EC" w:rsidR="00694A07" w:rsidP="00694A07" w:rsidRDefault="00694A07" w14:paraId="1CADA7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พระภิกษุไม่จัดทำแผนการปฏิบัติของตนเอง และไม่วางแผนทางโลกสำหรับงานเผยแผ่ศาสนา; พระภิกษุเดินหน้าไปโดยไม่มีแผนการใดของตนเอง และพระผู้เป็นเจ้าจะนำพระภิกษุนั้นมารวมไว้ในแผนการอันศักดิ์สิทธิ์ของพระองค์; และหากมีความจำเป็น พระองค์อาจส่งพระภิกษุนั้นไปปฏิบัติภารกิจเผยแผ่ศาสนา ด้วยวิธีที่เพียงพระองค์เท่านั้นที่ทรงทราบ พระเจ้าไม่ทรงต้องการให้พระภิกษุออกไปสู่โลกและนำผู้คนด้วยมือของพระองค์ พระองค์ทรงต้องการให้พระภิกษุ นำแสงสว่างมาสู่ผู้คนผ่านแบบอย่างชีวิตของตนเอง และด้วยวิธีนี้ นำพวกเขาไปสู่ชีวิตนิรันดร์ กล่าวอีกนัยหนึ่ง หน้าที่ของพระภิกษุไม่ได้อยู่ที่การช่วยเหลือโลกในขณะที่ยังคงอยู่ในโลก นักบวชถอนตัวออกจากโลกไม่ใช่เพราะเขาเกลียดโลก แต่เพราะเขารักโลก การใช้ชีวิตห่างไกลจากโลก นักบวชจะช่วยเหลือโลกผ่านการสวดภาวนา ในเรื่องที่ความช่วยเหลือของมนุษย์เป็นไปไม่ได้ แต่มีเพียงการแทรกแซงจากพระเจ้าเท่านั้นที่จะช่วยได้ ดังนั้น นักบวชต้องอยู่ในความสัมพันธ์ที่ต่อเนื่องกับพระเจ้า รับการนำทางจากพระองค์ และชี้ทางให้ผู้คนไปสู่พระองค์ </w:t>
      </w:r>
    </w:p>
    <w:p w:rsidRPr="00B536EC" w:rsidR="00694A07" w:rsidP="00694A07" w:rsidRDefault="00694A07" w14:paraId="4CEC8CD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เป็นเวลานานที่ข้าพเจ้าไม่เข้าใจว่าชาวคาทอลิกให้เหตุผลอย่างไรกับบางเรื่อง แต่เมื่อไม่นานมานี้ มีสถาปนิกคาทอลิกสองคนจากกรุงโรมมาเยี่ยมข้าพเจ้าในห้องพักของข้าพเจ้า และความสับสนของข้าพเจ้าก็คลี่คลายลง พวกเขาไม่เข้าใจว่าศาสนาออร์โธดอกซ์คืออะไร แต่พวกเขามีท่าทีที่ดี </w:t>
      </w:r>
      <w:r w:rsidRPr="00B536EC">
        <w:rPr>
          <w:sz w:val="24"/>
          <w:lang w:val="ru-RU"/>
        </w:rPr>
        <w:t xml:space="preserve">“ทำไม,” พวกเขาถามผม, “พระภิกษุถึงนั่งอยู่ที่นี่? ทำไมไม่ออกไปสู่โลกเพื่อรับใช้สังคม?” </w:t>
      </w:r>
      <w:r w:rsidRPr="00B536EC">
        <w:rPr>
          <w:sz w:val="24"/>
          <w:lang w:val="ru-RU"/>
        </w:rPr>
        <w:t xml:space="preserve">“ก็อย่างนี้,” ผมตอบ, “ประภาคารไม่ควรตั้งอยู่บนหน้าผาหรือ? หรือคุณจะบอกให้มันย้ายไปเมืองและร่วมงานกับโคมไฟถนน? ประภาคารมีหน้าที่ของตัวเอง และโคมไฟถนนก็มีหน้าที่ของตัวเอง” พระภิกษุไม่ใช่หลอดไฟที่แขวนอยู่เหนือทางเท้าในเมือง ส่องแสงให้ผู้เดินเท้าไม่สะดุดล้ม พระภิกษุคือประภาคารที่อยู่ไกลโพ้น ตั้งมั่นอยู่บนหน้าผาสูง ส่องแสงสว่างให้ทะเลและมหาสมุทร เพื่อให้เรือสามารถเดินตามเส้นทางที่ถูกต้องและไปถึงพระเจ้า—จุดหมายปลายทางสุดท้ายของพวกเขา </w:t>
      </w:r>
    </w:p>
    <w:p w:rsidRPr="00E24DB9" w:rsidR="00694A07" w:rsidP="00694A07" w:rsidRDefault="00694A07" w14:paraId="29E48FF1" w14:textId="77777777">
      <w:pPr>
        <w:rPr>
          <w:lang w:val="ru-RU"/>
        </w:rPr>
      </w:pPr>
    </w:p>
    <w:p w:rsidRPr="009932F6" w:rsidR="00694A07" w:rsidP="00694A07" w:rsidRDefault="00694A07" w14:paraId="4072D6FC" w14:textId="77777777">
      <w:pPr>
        <w:pStyle w:val="Heading4"/>
        <w:rPr>
          <w:lang w:val="ru-RU"/>
        </w:rPr>
      </w:pPr>
      <w:bookmarkStart w:name="_Toc196400588" w:id="414"/>
      <w:bookmarkStart w:name="_Toc196894884" w:id="415"/>
      <w:bookmarkStart w:name="_Toc196897808" w:id="416"/>
      <w:r w:rsidRPr="009932F6">
        <w:rPr>
          <w:lang w:val="ru-RU"/>
        </w:rPr>
        <w:t xml:space="preserve">คำเทศนา</w:t>
      </w:r>
      <w:r w:rsidRPr="009932F6">
        <w:rPr>
          <w:lang w:val="ru-RU"/>
        </w:rPr>
        <w:t xml:space="preserve">อันเงียบสงบ</w:t>
      </w:r>
      <w:r w:rsidRPr="009932F6">
        <w:rPr>
          <w:lang w:val="ru-RU"/>
        </w:rPr>
        <w:t xml:space="preserve">ของพระภิกษุ</w:t>
      </w:r>
      <w:bookmarkEnd w:id="414"/>
      <w:bookmarkEnd w:id="415"/>
      <w:bookmarkEnd w:id="416"/>
    </w:p>
    <w:p w:rsidRPr="00B536EC" w:rsidR="00694A07" w:rsidP="00694A07" w:rsidRDefault="00694A07" w14:paraId="10AE518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...ข้าพเจ้าจะอธิษฐานว่าสามท่านผู้ฝึกหัดนี้จะไม่โตขึ้นเลย!... ให้ท่านยังคงเป็นเช่นนี้ตลอดไป: ในผ้าโพกศีรษะสีฟ้านี้ รูปร่างเล็กนี้ และวัยนี้! ท่านรู้ไหมว่าผู้คนได้รับประโยชน์อันเงียบสงบอย่างไรจากการเห็นท่าน? ท้ายที่สุดแล้ว การหาหญิงสาวที่มีคุณธรรมในโลกปัจจุบันนี้ไม่ใช่เรื่องง่ายเลย สาวๆ ส่วนใหญ่มีพฤติกรรมที่บ้าคลั่ง: ถือบุหรี่ในมือ เดินไปเดินมาอย่างไม่รู้ว่าใคร… แต่ที่นี่ ผู้คนเห็นสาวๆ ที่อุทิศตัวให้พระเจ้า ร้องเพลงในวัด ยินดี… </w:t>
      </w:r>
      <w:r w:rsidRPr="00B536EC">
        <w:rPr>
          <w:sz w:val="24"/>
          <w:lang w:val="ru-RU"/>
        </w:rPr>
        <w:t xml:space="preserve">‘นี่คืออะไรกัน?’ ผู้คนสงสัย ‘มีอะไรแปลกๆ กำลังเกิดขึ้นที่นี่ คุณจะบอกว่าพวกเธอเป็นคนโง่ได้ไหม? ไม่ได้ คุณจะบอกว่าพวกเธอขาดอะไรได้ไหม? ไม่ได้ พวกเธอมีทุกอย่างแล้ว ดังนั้นจึงชัดเจนว่ามีสิ่งที่ยิ่งใหญ่กว่ากำลังทำงานอยู่!’ ใช่ ใช่ จริงๆ คุณรู้ไหมว่าประโยชน์อะไรจะเกิดจากเรื่องนี้?.. </w:t>
      </w:r>
    </w:p>
    <w:p w:rsidRPr="00B536EC" w:rsidR="00694A07" w:rsidP="00694A07" w:rsidRDefault="00694A07" w14:paraId="0A7947B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เมื่อคนโลกีย์—แม้กระทั่งผู้ไม่เชื่อ—มาที่วัดและเห็นพระภิกษุที่แท้จริง หากพวกเขามีใจเปิดกว้าง ก็จะกลายเป็นผู้เชื่อได้ นักวิทยาศาสตร์ผู้ไม่เชื่อในพระเจ้าหลายคน ที่มาที่ภูเขาศักดิ์สิทธิ์เพียงเพื่อท่องเที่ยว ก็เปลี่ยนชีวิตของตนเองไปแล้ว ผู้คน—ในความหมายเชิงบวก—เริ่มคิดทบทวนและค้นพบชีวิตทางจิตวิญญาณ พวกเขาเห็นคนหนุ่มสาวที่เปี่ยมด้วยความสุข ซึ่งแม้จะมีทุกโอกาสในโลกที่จะประสบความสำเร็จ แต่กลับทิ้งความร่ำรวยและตำแหน่งหน้าที่ไว้เบื้องหลัง และตอนนี้ใช้ชีวิตอย่างเคร่งครัด อุทิศตนให้กับการสวดมนต์และการเฝ้าระวัง เมื่อเห็นสิ่งเหล่านี้ ผู้คนก็ถามตัวเองว่า: </w:t>
      </w:r>
      <w:r w:rsidRPr="00B536EC">
        <w:rPr>
          <w:sz w:val="24"/>
          <w:lang w:val="ru-RU"/>
        </w:rPr>
        <w:t xml:space="preserve">‘แล้วอย่างไรล่ะ? เพราะหากพระเจ้ามีอยู่จริง หากมีชีวิตหลังความตาย หากมีความทุกข์ทรมานในนรก แล้วทำไมฉันจึงต้องใช้ชีวิตแบบนี้?” และพวกเขาเริ่มใช้ชีวิตที่น้อยบาปลง หรือแม้กระทั่งเปลี่ยนชีวิตไปอย่างสิ้นเชิง ฉันรู้ถึงกรณีหนึ่งเช่นนี้ สาววัย 20 ปีคนหนึ่งพยายามฆ่าตัวตาย: เธอตัดข้อมือ แต่ได้รับการช่วยเหลือทันเวลา จากนั้นพระภิกษุรูปหนึ่งได้พาเธอไปยังวัดหญิง ในตอนแรก สาวน้อยผู้น่าสงสารนั้นรู้สึกสับสนและทุกข์ใจอย่างยิ่ง แต่ต่อมา เมื่อได้รู้จักกับแม่ชีที่นั่น เธอก็เริ่มตั้งสติได้และกล่าวว่า: </w:t>
      </w:r>
      <w:r w:rsidRPr="00B536EC">
        <w:rPr>
          <w:sz w:val="24"/>
          <w:lang w:val="ru-RU"/>
        </w:rPr>
        <w:t xml:space="preserve">‘ที่นี่ฉันเห็นโลกที่แตกต่างออกไป ขอให้ฉันอยู่กับพวกท่านได้ไหม?’ </w:t>
      </w:r>
    </w:p>
    <w:p w:rsidRPr="00B536EC" w:rsidR="00694A07" w:rsidP="00694A07" w:rsidRDefault="00694A07" w14:paraId="69C0CB0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นี่คือคำเทศนาเงียบของพระภิกษุนั้นเอง มีหลายคนที่เทศนา แต่มีเพียงไม่กี่คนที่สร้างความไว้วางใจให้ผู้คน เพราะชีวิตของพวกเขาไม่สอดคล้องกับคำพูด แต่พระภิกษุนี้ไม่ได้เทศนาด้วยเสียงดังเพื่อให้ผู้อื่นได้ยิน เขาเทศนาพระคริสต์อย่างเงียบๆ ผ่านชีวิตของเขา และช่วยเหลือเพื่อนมนุษย์ผ่านการอธิษฐานของเขา เขาใช้ชีวิตตามพระวรสารผ่านประสบการณ์ และพระคุณของพระเจ้าได้เปิดเผยตัวตนของเขา ดังนั้น พระภิกษุจึงเทศนาพระวรสารด้วยวิธีที่แท้จริงที่สุด และนี่คือสิ่งที่โลกนี้ปรารถนาอย่างยิ่ง โดยเฉพาะอย่างยิ่งโลกในปัจจุบัน เมื่อพระภิกษุพูด เขาไม่ได้แสดงเพียงความคิด แต่เป็นประสบการณ์ อย่างไรก็ตาม แม้แต่ความคิดที่พระภิกษุแสดงออกมาก็มีแสงสว่างอยู่ภายใน </w:t>
      </w:r>
    </w:p>
    <w:p w:rsidRPr="00B536EC" w:rsidR="00694A07" w:rsidP="00694A07" w:rsidRDefault="00694A07" w14:paraId="243A01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แต่มีบางคนครับ เกโรนดา ที่กล่าวว่าชายหรือหญิงวัยหนุ่มสาวเข้าวัดนั้น เพราะผิดหวัง หรือเพราะมีความพิการทางร่างกาย หรือเพราะจิตใจอ่อนแอ </w:t>
      </w:r>
    </w:p>
    <w:p w:rsidRPr="00B536EC" w:rsidR="00694A07" w:rsidP="00694A07" w:rsidRDefault="00694A07" w14:paraId="6062B2D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ดูเหมือนว่าคนเหล่านี้ได้จำถึงกรณีหนึ่งหรือสองกรณีเช่นนั้น และตอนนี้ ด้วยความมุ่งร้ายหรือความอิจฉา พวกเขาจึงกล่าวร้ายพระภิกษุที่เหลือ ซึ่งคิดเป็นร้อยละ 90 ของทั้งหมด อย่างไรก็ตาม เมื่อพวกเขาได้ตรวจสอบเรื่องนี้และเห็นว่าความจริงไม่ใช่เช่นนั้น พวกเขาจะกล่าวว่า มีสิ่งที่ยิ่งใหญ่กว่านั้น มีพระเจ้าอยู่ </w:t>
      </w:r>
    </w:p>
    <w:p w:rsidRPr="00B536EC" w:rsidR="00694A07" w:rsidP="00694A07" w:rsidRDefault="00694A07" w14:paraId="4572C402" w14:textId="230D9063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พระภิกษุจึงต้องเป็นแบบอย่างที่ดีต่อโลกเสมอ: </w:t>
      </w:r>
      <w:r w:rsidRPr="00B536EC">
        <w:rPr>
          <w:i/>
          <w:iCs/>
          <w:sz w:val="24"/>
          <w:lang w:val="ru-RU"/>
        </w:rPr>
        <w:t xml:space="preserve">‘จงให้แสง</w:t>
      </w:r>
      <w:r w:rsidRPr="00B536EC">
        <w:rPr>
          <w:i/>
          <w:iCs/>
          <w:sz w:val="24"/>
          <w:lang w:val="ru-RU"/>
        </w:rPr>
        <w:t xml:space="preserve">สว่างของท่านส่องประกายต่อหน้ามนุษย์’</w:t>
      </w:r>
      <w:r w:rsidR="00D70C36">
        <w:rPr>
          <w:rStyle w:val="FootnoteReference"/>
          <w:i/>
          <w:iCs/>
          <w:sz w:val="24"/>
          <w:lang w:val="ru-RU"/>
        </w:rPr>
        <w:footnoteReference w:id="247"/>
      </w:r>
      <w:r w:rsidRPr="00B536EC">
        <w:rPr>
          <w:sz w:val="24"/>
          <w:lang w:val="ru-RU"/>
        </w:rPr>
        <w:t xml:space="preserve"> พระภิกษุที่แท้จริงคือแสงสว่างของโลก จงระลึกถึงสิ่งที่นักบุญยอห์น คลิมาคัส ได้เขียนไว้</w:t>
      </w:r>
      <w:r w:rsidRPr="00B536EC">
        <w:rPr>
          <w:sz w:val="24"/>
          <w:lang w:val="ru-RU"/>
        </w:rPr>
        <w:t xml:space="preserve">: ‘แสงสว่างของพระภิกษุคือเหล่าทูตสวรรค์ และแสง</w:t>
      </w:r>
      <w:r w:rsidRPr="00B536EC">
        <w:rPr>
          <w:sz w:val="24"/>
          <w:lang w:val="ru-RU"/>
        </w:rPr>
        <w:t xml:space="preserve">สว่างของฆราวาสคือพระภิกษุ’</w:t>
      </w:r>
      <w:r w:rsidR="00D70C36">
        <w:rPr>
          <w:rStyle w:val="FootnoteReference"/>
          <w:sz w:val="24"/>
          <w:lang w:val="ru-RU"/>
        </w:rPr>
        <w:footnoteReference w:id="248"/>
      </w:r>
      <w:r w:rsidRPr="00B536EC">
        <w:rPr>
          <w:sz w:val="24"/>
          <w:lang w:val="ru-RU"/>
        </w:rPr>
        <w:t xml:space="preserve"> ความช่วยเหลือของพระภิกษุจะมีประสิทธิภาพเมื่อท่านแยกตัวออกจากคนโลกีย์ เพราะสิ่งที่ช่วยคนโลกีย์ ซึ่งถูกทรมานด้วยสิ่งไร้ประโยชน์ คือความศักดิ์สิทธิ์ ด้วยความเรียบง่ายของมัน มันสอนให้พวกเขาเข้าใจความหมายลึกซึ้งที่สุดของชีวิต เพื่อที่ภาระหนักที่กดทับหัวใจของพวกเขาจะได้ถูกยกขึ้น </w:t>
      </w:r>
    </w:p>
    <w:p w:rsidRPr="00E24DB9" w:rsidR="00694A07" w:rsidP="00694A07" w:rsidRDefault="00694A07" w14:paraId="5ED65086" w14:textId="77777777">
      <w:pPr>
        <w:rPr>
          <w:lang w:val="ru-RU"/>
        </w:rPr>
      </w:pPr>
    </w:p>
    <w:p w:rsidRPr="009932F6" w:rsidR="00694A07" w:rsidP="00694A07" w:rsidRDefault="00694A07" w14:paraId="5EDC0FAD" w14:textId="77777777">
      <w:pPr>
        <w:pStyle w:val="Heading4"/>
        <w:rPr>
          <w:lang w:val="ru-RU"/>
        </w:rPr>
      </w:pPr>
      <w:bookmarkStart w:name="_Toc196400589" w:id="417"/>
      <w:bookmarkStart w:name="_Toc196894885" w:id="418"/>
      <w:bookmarkStart w:name="_Toc196897809" w:id="419"/>
      <w:r w:rsidRPr="009932F6">
        <w:rPr>
          <w:lang w:val="ru-RU"/>
        </w:rPr>
        <w:t xml:space="preserve">พระภิกษุ</w:t>
      </w:r>
      <w:r w:rsidRPr="009932F6">
        <w:rPr>
          <w:lang w:val="ru-RU"/>
        </w:rPr>
        <w:t xml:space="preserve">และการ</w:t>
      </w:r>
      <w:r w:rsidRPr="009932F6">
        <w:rPr>
          <w:lang w:val="ru-RU"/>
        </w:rPr>
        <w:t xml:space="preserve">ฟื้นฟู</w:t>
      </w:r>
      <w:r w:rsidRPr="009932F6">
        <w:rPr>
          <w:lang w:val="ru-RU"/>
        </w:rPr>
        <w:t xml:space="preserve">โลก</w:t>
      </w:r>
      <w:bookmarkEnd w:id="417"/>
      <w:bookmarkEnd w:id="418"/>
      <w:bookmarkEnd w:id="419"/>
    </w:p>
    <w:p w:rsidRPr="00B536EC" w:rsidR="00694A07" w:rsidP="00694A07" w:rsidRDefault="00694A07" w14:paraId="3B524860" w14:textId="226E1891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พระภิกษุคือกองทัพประจำของพระคริสต์; นั่นคือเหตุผลที่ท่านไม่รับเงินเพื่อบริการของท่าน ดูสิ หลายคนไม่สามารถลืมภูเขาอาทอสได้ ไม่ว่าท่านจะไปที่ใดก็ตาม ท่านอาจถูกขอเงินหรือสิ่งอื่น ๆ แต่บนภูเขาอาทอส ท่านเพียงต้องได้รับอนุญาตเพื่อเข้าเยี่ยมชม; หลังจากนั้นพวกเขาก็สามารถเดินไปไหนก็ได้ตามใจชอบ โดยไม่ต้องจ่ายค่าอาหารหรือที่พักใดๆ ทั้งสิ้น ผู้คนพบสิ่งต่างออกไปอย่างสิ้นเชิงบนภูเขาศักดิ์สิทธิ์นี้ และได้รับประโยชน์จากมัน ครั้งหนึ่ง เมื่อผมอาศัยอยู่ในคาลิวาแห่งไม้กางเขนศักดิ์สิทธิ์</w:t>
      </w:r>
      <w:r w:rsidR="00B02CFE">
        <w:rPr>
          <w:rStyle w:val="FootnoteReference"/>
          <w:sz w:val="24"/>
          <w:lang w:val="ru-RU"/>
        </w:rPr>
        <w:footnoteReference w:id="249"/>
      </w:r>
      <w:r w:rsidRPr="00B536EC">
        <w:rPr>
          <w:sz w:val="24"/>
          <w:lang w:val="ru-RU"/>
        </w:rPr>
        <w:t xml:space="preserve"> มีชายคนหนึ่งมาหาผมเพื่อขอคำปรึกษาเกี่ยวกับปัญหาของเขา เราพูดคุยกันประมาณหนึ่งชั่วโมงครึ่ง เมื่อเขาจะจากไป เขาหยิบธนบัตร 500 ดราคมาออกมา </w:t>
      </w:r>
      <w:r w:rsidRPr="00B536EC">
        <w:rPr>
          <w:sz w:val="24"/>
          <w:lang w:val="ru-RU"/>
        </w:rPr>
        <w:t xml:space="preserve">“นี่คืออะไร?” ผมถาม </w:t>
      </w:r>
      <w:r w:rsidRPr="00B536EC">
        <w:rPr>
          <w:sz w:val="24"/>
          <w:lang w:val="ru-RU"/>
        </w:rPr>
        <w:t xml:space="preserve">“นั่นคือจำนวนเงิน” เขาตอบ “ที่เราต้องจ่ายให้แพทย์สำหรับการปรึกษาครั้งเดียว ผมขอโทษ บางทีผมควรเพิ่มอีกนิดหน่อยไหม?” </w:t>
      </w:r>
    </w:p>
    <w:p w:rsidRPr="00B536EC" w:rsidR="00694A07" w:rsidP="00694A07" w:rsidRDefault="00694A07" w14:paraId="5EAF4D43" w14:textId="4E2FBDD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หลังจากเกิดไฟไหม้ครั้งล่าสุดบนภูเขาศักดิ์สิทธิ์ เจ้าหน้าที่ระดับสูงจาก EEC หลายคนได้มาตรวจสอบว่าต้องการอะไรและจัดสรรความช่วยเหลือ พวกเขายังมาเยี่ยมผมในห้องพักด้วย ระหว่างการสนทนา ผมได้กล่าวกับพวกเขาว่า: </w:t>
      </w:r>
      <w:r w:rsidRPr="00B536EC">
        <w:rPr>
          <w:sz w:val="24"/>
          <w:lang w:val="ru-RU"/>
        </w:rPr>
        <w:t xml:space="preserve">“เรามาที่นี่เพื่อให้ ไม่ใช่เพื่อรับ” — </w:t>
      </w:r>
      <w:r w:rsidRPr="00B536EC">
        <w:rPr>
          <w:sz w:val="24"/>
          <w:lang w:val="ru-RU"/>
        </w:rPr>
        <w:t xml:space="preserve">“นี่เป็นครั้งแรกที่เราได้ยินคำพูดแบบนี้” พวกเขายอมรับ และจดสิ่งที่ได้ยินลงในสมุดบันทึกทันที</w:t>
      </w:r>
      <w:r w:rsidR="00B02CFE">
        <w:rPr>
          <w:rStyle w:val="FootnoteReference"/>
          <w:sz w:val="24"/>
          <w:lang w:val="ru-RU"/>
        </w:rPr>
        <w:footnoteReference w:id="250"/>
      </w:r>
      <w:r w:rsidRPr="00B536EC">
        <w:rPr>
          <w:sz w:val="24"/>
          <w:lang w:val="ru-RU"/>
        </w:rPr>
        <w:t xml:space="preserve"> เราบวชเป็นพระเพื่อรับของทางโลกหรือ? เราบวชเป็นพระเพื่อมอบอาหารทางจิตวิญญาณโดยไม่หวังสิ่งตอบแทนทางวัตถุ เราต้องหลุดพ้นจากความกังวลทางโลก เพื่อจะได้อุทิศตนให้กับเรื่องทางจิตวิญญาณ ด้วยความรักต่อพระคริสต์ เราจึงหนีขึ้นภูเขาเพื่อปลดปล่อยตัวเองจากพันธนาการแห่งกิเลสตัณหา และเพื่อปลดปล่อยผู้อื่นให้พ้นจากมันด้วย </w:t>
      </w:r>
    </w:p>
    <w:p w:rsidRPr="00B536EC" w:rsidR="00694A07" w:rsidP="00694A07" w:rsidRDefault="00694A07" w14:paraId="0633DAA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หน้าที่ของเราคือทำให้มั่นใจว่า ผ่านการอธิษฐานและตัวอย่างของเรา ผู้คนจะได้รับความช่วยเหลือและเกิดใหม่ทางจิตวิญญาณ โดยการละทิ้งโลกและเข้าสู่วัด บุคคลนั้นจะกลายเป็น </w:t>
      </w:r>
      <w:r w:rsidRPr="00B536EC">
        <w:rPr>
          <w:sz w:val="24"/>
          <w:lang w:val="ru-RU"/>
        </w:rPr>
        <w:t xml:space="preserve">‘พ่อ’ หรือ </w:t>
      </w:r>
      <w:r w:rsidRPr="00B536EC">
        <w:rPr>
          <w:sz w:val="24"/>
          <w:lang w:val="ru-RU"/>
        </w:rPr>
        <w:t xml:space="preserve">‘แม่’ — นั่นคือ พ่อทางจิตวิญญาณหรือแม่ทางจิตวิญญาณ เมื่อหญิงสาวกลายเป็นนักบวช เธอจะหมั้นหมายกับพระคริสต์ กลายเป็นเจ้าสาวของพระองค์ และช่วยผู้คนให้เกิดใหม่ทางจิตวิญญาณในฐานะแม่ทางจิตวิญญาณ ผ่านการสวดภาวนาของเธอ เธอมีส่วนร่วม เช่น ในการสร้างครอบครัวคริสเตียนที่เข้มแข็ง แต่การสวดภาวนาเพียงอย่างเดียวอาจไม่เพียงพอ เพราะมีบางครั้งที่ผู้คนต้องการความช่วยเหลือในทางปฏิบัติ ทุกแม่ชีที่แท้จริง นอกจากจะอธิษฐานเพื่อโลกแล้ว ยังช่วยเหลือโลกผ่านพฤติกรรมของเธอ วิธีที่เธอจัดการกับปัญหาต่าง ๆ หรือคำพูดไม่กี่คำที่เธออาจกล่าวในห้องรับแขกกับผู้แสวงบุญ เพื่อให้เขาเข้าใจความหมายลึกซึ้งที่สุดของชีวิต หรือกับแม่คนหนึ่ง เพื่อให้กำลังใจเธอ แต่แน่นอนว่า หากนักบวชหญิงเองไปแสวงหาการอยู่ร่วมกับผู้ไม่บวชหรือผู้ที่มีชีวิตทางโลก สิ่งนี้ย่อมเป็นสิ่งที่ยอมรับไม่ได้ เพราะความโน้มเอียงทางโลกขัดแย้งกับกฎแห่งจิตวิญญาณ และสิ่งนี้นำเราในฐานะนักบวชเข้าสู่ความทุกข์ทรมาน พยายามให้ตัวคุณไม่เป็นที่สังเกตของผู้อื่นเท่าที่จะเป็นไปได้ มีพระบางรูปที่ชอบเข้าร่วมงานเทศกาล เยี่ยมเยียนกัน และสร้างมิตรภาพทางจิตวิญญาณ ส่วนผม เมื่อถูกบังคับให้ไปไหนสักแห่งเพื่อกิจการทางจิตวิญญาณ ผมรู้สึกเหมือนกำลังมุ่งหน้าสู่การเป็นมรณสักขี ผมถือว่านั่นเป็นการเสียเวลา ผมเปรียบเทียบสองเรื่องนี้ และจิตวิญญาณของผมก็เจ็บปวด </w:t>
      </w:r>
    </w:p>
    <w:p w:rsidRPr="00B536EC" w:rsidR="00694A07" w:rsidP="00694A07" w:rsidRDefault="00694A07" w14:paraId="0E5743C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— เกโรนดา, เหตุใดนักบวชหญิงที่อายุไม่เยาว์แล้วจึงยังไม่เจริญทางจิตวิญญาณ? </w:t>
      </w:r>
    </w:p>
    <w:p w:rsidRPr="00B536EC" w:rsidR="00694A07" w:rsidP="00694A07" w:rsidRDefault="00694A07" w14:paraId="44D01BB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เธอไม่ควบคุมตัวเองและไม่ปฏิบัติธรรมอย่างถูกต้อง ความชั่วร้ายเริ่มต้นจากจุดนี้ สมมติว่าพระคริสต์ไม่ได้เรียกใครในพวกท่านให้เข้าสู่ชีวิตนักบวช หญิงสาวคนนั้นคงจะยังคงอยู่ในโลกนี้ แต่งงาน และกลายเป็นแม่ แล้วไม่ใช่เธอที่จะมีความคาดหวังต่อผู้อื่น แต่จะเป็นผู้อื่นที่มีความคาดหวังต่อเธอ เธอคงจะเสียสละตัวเอง และด้วยการทำเช่นนั้น เธอคงจะให้ไปมากและได้รับมาเช่นกัน แต่ในวัด เธอต้องกลายเป็นแม่ทางจิตวิญญาณ; การเรียกของเธอสูงกว่าการเป็นแม่ แต่สิ่งที่กำลังเกิดขึ้นตอนนี้คืออะไร? เธอเข้าวัดเมื่อยังเด็กมาก และเนื่องจากไม่ปฏิบัติธรรมตามที่จำเป็น จึงยังคิดว่าตัวเองเป็นเด็กอยู่ แต่เธอต้องตระหนักว่าตัวเองไม่ใช่เด็ก เพื่อไม่ให้คิดเหมือนเด็ก: </w:t>
      </w:r>
      <w:r w:rsidRPr="00B536EC">
        <w:rPr>
          <w:sz w:val="24"/>
          <w:lang w:val="ru-RU"/>
        </w:rPr>
        <w:t xml:space="preserve">‘เรามีแม่ เรามีบ้าน ฉันไม่มีเรื่องให้กังวล และฉันไม่สนใจอะไรทั้งนั้น’ เธอต้องให้ตัวเอง; ผ่านพฤติกรรมของเธอ เธอต้องมีส่วนร่วมในการเกิดใหม่ทางจิตวิญญาณของน้องๆ ผ่านความเชื่อฟังของเธอ—ทั้งในอาร์คอนดาริออนและในโบสถ์—เธอต้องช่วยเหลือผู้ศรัทธาที่มาเยือนอาราม ในทุกสิ่ง เธอต้องเสียสละตัวเอง และเมื่อทำเช่นนั้น เธอจะได้รับโดยไม่ต้องขอ หากนักบวชหญิงไม่รับเอาท่าทีนี้มาใช้ ทุกอย่างก็จะพังทลาย เธอจะยังคงอยู่ในสภาพที่ยังไม่พัฒนา และปรารถนาเพียงที่จะรับจากทั้งน้องและพี่ โดยไม่มอบสิ่งใดจากตัวเอง เธอจะเพาะปลูกจิตวิญญาณที่เสื่อมทรามภายในตัวเอง และไม่สามารถเติบโตได้ เพราะเธอไม่มอบตัวเองให้แก่ผู้อื่น </w:t>
      </w:r>
    </w:p>
    <w:p w:rsidRPr="00B536EC" w:rsidR="00694A07" w:rsidP="00694A07" w:rsidRDefault="00694A07" w14:paraId="7EC3D69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ผมเห็นว่าสภาพของนักบวชบางคนไม่ต่างไปเลยจากสภาพของชาวเบดูอินคนหนึ่งที่ผมเคยพบในซีนาย เขาอายุหกสิบห้าปี แต่เขากล่าวว่า: </w:t>
      </w:r>
      <w:r w:rsidRPr="00B536EC">
        <w:rPr>
          <w:sz w:val="24"/>
          <w:lang w:val="ru-RU"/>
        </w:rPr>
        <w:t xml:space="preserve">‘แต่ผมไม่มีพ่อ: ผมเป็นเด็กกำพร้า [โดยสมบูรณ์]!’ คนอายุหกสิบห้าปีแล้วมักมีหลานแล้ว สองหรือสามรุ่นได้ผ่านไปแล้ว [แล้วจะพูดได้อย่างไรว่า] </w:t>
      </w:r>
      <w:r w:rsidRPr="00B536EC">
        <w:rPr>
          <w:sz w:val="24"/>
          <w:lang w:val="ru-RU"/>
        </w:rPr>
        <w:t xml:space="preserve">‘ฉันไม่มีพ่อ’ — นั่นคือ การแสวงหาความรักของพ่อ! และเราพระภิกษุผู้ไม่ใส่ใจ จึงยังคงเป็นเด็ก — นี่คือความชั่วร้าย อย่างไรก็ตาม เมื่อคิดถึงว่าในวัยนี้ หากอยู่ในโลก พวกเขาจะทำอะไร พระภิกษุหรือแม่ชีควรกล่าวว่า: </w:t>
      </w:r>
      <w:r w:rsidRPr="00B536EC">
        <w:rPr>
          <w:sz w:val="24"/>
          <w:lang w:val="ru-RU"/>
        </w:rPr>
        <w:t xml:space="preserve">‘ตอนนี้ฉันต้องไม่แสวงหาความสบายจากมนุษย์ ฉันต้องเสียสละตัวเอง แทนที่จะเรียกร้องจากผู้อื่น’ คนส่วนใหญ่มาเข้าวัดเมื่อยังหนุ่มสาว พบพ่อแม่ทางจิตวิญญาณที่นั่น และอาจยังคงอยู่ในสภาพเหมือนเด็ก พร้อมด้วยความต้องการแบบเด็กๆ ในขณะที่หากพวกเขาอยู่ในโลกฆราวาส พวกเขาก็คงเป็นพ่อแม่แล้ว กล่าวอีกนัยหนึ่ง พวกเขาไม่เคยเติบโตพ้นวัยเด็กจริงๆ — ไม่ใช่ในความหมายเชิงบวก แต่ในความหมายที่เด็กๆ และไร้เดียงสา บางคนอาจเห็นสิ่งนี้ด้วย: คนหนึ่งอาจแก่ตัวลงแล้ว แต่หากยังไม่เริ่มใช้สมอง ก็ยังรู้สึกสุขใจกับขนมหวานหรือเสื้อยืดตัวหนึ่ง </w:t>
      </w:r>
      <w:r w:rsidRPr="00B536EC">
        <w:rPr>
          <w:sz w:val="24"/>
          <w:lang w:val="ru-RU"/>
        </w:rPr>
        <w:t xml:space="preserve">“และพ่อผมซื้อแจ็กเก็ตตัวเล็กให้ผม” พระภิกษุผู้สูงอายุจากภูเขาอาทอสกล่าวอย่างภูมิใจ ขณะแสดงเสื้อสเวตเตอร์อุ่นๆ ที่ผู้อาวุโสในวัดให้เขา เหมือนเด็กชายตัวน้อยที่แม่ซื้อแจ็กเก็ตมีเอปอลเลตให้เขา!… </w:t>
      </w:r>
    </w:p>
    <w:p w:rsidRPr="00B536EC" w:rsidR="00694A07" w:rsidP="00694A07" w:rsidRDefault="00694A07" w14:paraId="3A0CC8B5" w14:textId="775F1B88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ให้เราบริสุทธิ์เหมือนทารก แต่ไม่ใช่ในความคิดของเรา</w:t>
      </w:r>
      <w:r w:rsidR="00B02CFE">
        <w:rPr>
          <w:rStyle w:val="FootnoteReference"/>
          <w:sz w:val="24"/>
          <w:lang w:val="ru-RU"/>
        </w:rPr>
        <w:footnoteReference w:id="251"/>
      </w:r>
      <w:r w:rsidRPr="00B536EC">
        <w:rPr>
          <w:sz w:val="24"/>
          <w:lang w:val="ru-RU"/>
        </w:rPr>
        <w:t xml:space="preserve"> มิฉะนั้น ความกล้าหาญจะเข้ามาในชีวิตเราอย่างไร? ความกล้าหาญจะมาหาเราได้อย่างไร? นักบวชชาย หากต้องการประสบความสำเร็จ ต้องทำให้ความแข็งกร้าวภายในตัวเขาอ่อนลง นั่นคือ เขาต้องทำให้หัวใจตัวเองมีลักษณะเหมือนแม่มากขึ้น ส่วนนักบวชหญิง หากต้องการประสบความสำเร็จ ก็ต้องมีความกล้าหาญเพิ่มขึ้นเล็กน้อย </w:t>
      </w:r>
    </w:p>
    <w:p w:rsidRPr="00E24DB9" w:rsidR="00694A07" w:rsidP="00694A07" w:rsidRDefault="00694A07" w14:paraId="177C9DD9" w14:textId="77777777">
      <w:pPr>
        <w:rPr>
          <w:lang w:val="ru-RU"/>
        </w:rPr>
      </w:pPr>
    </w:p>
    <w:p w:rsidRPr="009932F6" w:rsidR="00694A07" w:rsidP="00694A07" w:rsidRDefault="00694A07" w14:paraId="22C05C5C" w14:textId="77777777">
      <w:pPr>
        <w:pStyle w:val="Heading4"/>
        <w:rPr>
          <w:lang w:val="ru-RU"/>
        </w:rPr>
      </w:pPr>
      <w:bookmarkStart w:name="_Toc196400590" w:id="420"/>
      <w:bookmarkStart w:name="_Toc196894886" w:id="421"/>
      <w:bookmarkStart w:name="_Toc196897810" w:id="422"/>
      <w:r w:rsidRPr="009932F6">
        <w:rPr>
          <w:lang w:val="ru-RU"/>
        </w:rPr>
        <w:t xml:space="preserve">ความถ่อมตน</w:t>
      </w:r>
      <w:r w:rsidRPr="009932F6">
        <w:rPr>
          <w:lang w:val="ru-RU"/>
        </w:rPr>
        <w:t xml:space="preserve">ทางจิตวิญญาณ</w:t>
      </w:r>
      <w:r w:rsidRPr="009932F6">
        <w:rPr>
          <w:lang w:val="ru-RU"/>
        </w:rPr>
        <w:t xml:space="preserve">ของเรา</w:t>
      </w:r>
      <w:r w:rsidRPr="009932F6">
        <w:rPr>
          <w:lang w:val="ru-RU"/>
        </w:rPr>
        <w:t xml:space="preserve">จะเปลี่ยน</w:t>
      </w:r>
      <w:r w:rsidRPr="009932F6">
        <w:rPr>
          <w:lang w:val="ru-RU"/>
        </w:rPr>
        <w:t xml:space="preserve">ผู้อื่น</w:t>
      </w:r>
      <w:bookmarkEnd w:id="420"/>
      <w:bookmarkEnd w:id="421"/>
      <w:bookmarkEnd w:id="422"/>
    </w:p>
    <w:p w:rsidRPr="00B536EC" w:rsidR="00694A07" w:rsidP="00694A07" w:rsidRDefault="00694A07" w14:paraId="48A3F6A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เมื่อใครนั้นเข้าวัด แต่จิตใจยังติดอยู่กับโลกีย์ ความคิดทางโลกยังพัดผ่านจิตใจอยู่ เขาจะหลุดพ้นจากสิ่งนี้ได้อย่างไร? </w:t>
      </w:r>
    </w:p>
    <w:p w:rsidRPr="00B536EC" w:rsidR="00694A07" w:rsidP="00694A07" w:rsidRDefault="00694A07" w14:paraId="553B796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เมื่อคุณเข้าวัดแล้ว คุณต้องลืมโลกไป และอย่าลืมว่าคุณกำลังอยู่ในวัด ที่บ้านนั้น คุณอาจไม่พบโอกาสที่เหมาะสมเพื่อเริ่มต้นชีวิตทางจิตวิญญาณ หรือได้รับการเลี้ยงดูที่ถูกต้อง แต่ตอนนี้คุณต้องระมัดระวังอย่างยิ่ง: คุณจะได้รับการเลี้ยงดูแบบใดที่นี่ ในวัด? การเลี้ยงดูแบบนักบวช วัดเป็นสถานที่ศักดิ์สิทธิ์ ส่วนโลกภายนอกนั้นเป็นเรื่องที่ต่างออกไป หากคุณคิดถึงความจริงว่าคุณอยู่ในสถานที่ศักดิ์สิทธิ์ ความถ่อมตัวจะเกิดขึ้นอย่างเป็นธรรมชาติ แต่ความถ่อมตัวจะเกิดขึ้นได้อย่างไร หากบุคคลนั้นสูญเสียตัวตนและคิดว่าตัวเองยังอยู่กลางโลก? นักบวชหญิงต้องประพฤติตนอย่างเป็นธรรมชาติ ด้วยความเรียบง่ายและความถ่อมตัว แทนที่จะแสดงตนว่าเป็นตัวแทน</w:t>
      </w:r>
      <w:r w:rsidRPr="00B536EC">
        <w:rPr>
          <w:sz w:val="24"/>
          <w:lang w:val="ru-RU"/>
        </w:rPr>
        <w:t xml:space="preserve">ของ ‘ความโชคร้าย’ สิ่งนี้ดูน่ารังเกียจและทำให้ผู้อื่นรู้สึกไม่สบายใจ </w:t>
      </w:r>
    </w:p>
    <w:p w:rsidRPr="00B536EC" w:rsidR="00694A07" w:rsidP="00694A07" w:rsidRDefault="00694A07" w14:paraId="65AE535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ฉันเห็นว่าพี่น้องนักบวชใหม่บางคนมีพฤติกรรมแบบโลกีย์ พวกเธอเดินอวดตัวเหมือนนกยูง เหมือนเจ้าสาวในโลกทางโลก แทนที่จะเป็นเจ้าสาวของพระคริสต์ แต่บางคนกลับเดินด้วยความถ่อมตน และฉันเห็น</w:t>
      </w:r>
      <w:r w:rsidRPr="00B536EC">
        <w:rPr>
          <w:sz w:val="24"/>
          <w:lang w:val="ru-RU"/>
        </w:rPr>
        <w:t xml:space="preserve">ได้ว่ามีสิ่งศักดิ์สิทธิ์อยู่ภายใน</w:t>
      </w:r>
      <w:r w:rsidRPr="00B536EC">
        <w:rPr>
          <w:sz w:val="24"/>
          <w:lang w:val="ru-RU"/>
        </w:rPr>
        <w:t xml:space="preserve">ตัวพวกเธอ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ความแตกต่างระหว่างทั้งสองกลุ่มนี้ช่างชัดเจนเพียงใด! และมันก็ชัดเจนทันทีว่าชีวิตนักบวชนั้นคืออะไร หากคุณมองไปที่รวงข้าว คุณจะเห็นว่าไม่มีส่วนใดในรวงข้าวที่ยืนสูงและตั้งตรง แต่รวงข้าวที่เต็มไปด้วยเมล็ดข้าวจะโค้งลง </w:t>
      </w:r>
    </w:p>
    <w:p w:rsidRPr="00B536EC" w:rsidR="00694A07" w:rsidP="00694A07" w:rsidRDefault="00694A07" w14:paraId="6BC01D6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พระภิกษุผู้มีความเคารพยำเกรงจะเปลี่ยนผู้ที่เห็นท่านได้ วันนี้เอง มีพระภิกษุผู้เป็นพระสงฆ์มาเยี่ยม; ผมรู้จักท่านมานานแล้ว ท่านไม่หล่อ—คือว่า ท่านขาดความงามภายนอก—แต่ถึงกระนั้น ทุกครั้งที่ท่านรับศีลมหาสนิท ผมก็เห็นใบหน้าท่านเปล่งประกาย และแม้เมื่อเขาไม่รับศีลมหาสนิท ผมก็เห็นความเรืองรองบนใบหน้าเขา—ความเรืองรองทางจิตวิญญาณ มันเหมือนแอสฟัลต์—ซึ่งโดยพื้นฐานแล้วเป็นชนิดหนึ่งของยางมะตอย—แต่หากคุณมองจากระยะไกลในฤดูร้อน มันมักจะส่องประกาย ดังนั้นจึงเป็นเช่นนี้: คุณจะเห็นความเรืองรองบนใบหน้าของบุคคลที่ไม่น่าดึงดูด แน่นอนว่าตัวอย่างของทางวิ่งเครื่องบินอาจไม่เหมาะสมนัก แต่จะหาการเปรียบเทียบอื่นใดได้อีกที่นี่? สิ่งที่ผมต้องการกล่าวคือ สภาพจิตวิญญาณของบุคคลนั้นทำให้เขามีรัศมีที่เปล่งประกายออกมาจากภายใน นี่คือความงามทางจิตวิญญาณ พระคุณ พระคุณอันศักดิ์สิทธิ์ แต่ผู้รับศีลศักดิ์สิทธิ์คนอื่นๆ นั้นดูน่ารังเกียจเพียงใด: ภายนอกดูหล่อเหลา แต่ภายในกลับมีจิตวิญญาณทางโลก ถูกพัดพาไปตามลมแห่งโลก! คุณจะเห็นอยู่ตรงหน้าคุณว่าเขาเป็นบุคคลที่เต็มไปด้วยโลกีย์อย่างแท้จริง </w:t>
      </w:r>
    </w:p>
    <w:p w:rsidRPr="00B536EC" w:rsidR="00694A07" w:rsidP="00694A07" w:rsidRDefault="00694A07" w14:paraId="4434C85E" w14:textId="2A7B097D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นอกเหนือจากตำแหน่งศักดิ์สิทธิ์ของพวกเขาแล้ว ไม่มีสิ่งใดที่แสดงถึงจิตวิญญาณให้เห็นเลย! ใบหน้าของบุคคลสะท้อนสภาพจิตวิญญาณของเขา นี่คือสิ่งที่พระคริสต์ตรัสไว้ว่า: </w:t>
      </w:r>
      <w:r w:rsidRPr="00B536EC">
        <w:rPr>
          <w:i/>
          <w:iCs/>
          <w:sz w:val="24"/>
          <w:lang w:val="ru-RU"/>
        </w:rPr>
        <w:t xml:space="preserve">“ตาคือโคมของร่างกาย หากตาของคุณใสสะอาด ร่างกายทั้งตัวของคุณก็จะเต็ม</w:t>
      </w:r>
      <w:r w:rsidRPr="00B536EC">
        <w:rPr>
          <w:i/>
          <w:iCs/>
          <w:sz w:val="24"/>
          <w:lang w:val="ru-RU"/>
        </w:rPr>
        <w:t xml:space="preserve">ไปด้วยแสงสว่าง’</w:t>
      </w:r>
      <w:r w:rsidR="00B02CFE">
        <w:rPr>
          <w:rStyle w:val="FootnoteReference"/>
          <w:i/>
          <w:iCs/>
          <w:sz w:val="24"/>
          <w:lang w:val="ru-RU"/>
        </w:rPr>
        <w:footnoteReference w:id="252"/>
      </w:r>
      <w:r w:rsidRPr="00B536EC">
        <w:rPr>
          <w:sz w:val="24"/>
          <w:lang w:val="ru-RU"/>
        </w:rPr>
        <w:t xml:space="preserve"> หากบุคคลใดมีความเรียบง่าย มีความถ่อมตน ก็ย่อมมีปัญญาอันศักดิ์สิทธิ์ และจะเปล่งประกาย นั่นคือความจริง นี่คือสิ่งที่นักบวชต้องบรรลุให้ได้ </w:t>
      </w:r>
    </w:p>
    <w:p w:rsidRPr="00B536EC" w:rsidR="00694A07" w:rsidP="00694A07" w:rsidRDefault="00694A07" w14:paraId="37F790CC" w14:textId="5F316AF2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นักบุญนิลัสแห่งคาลาเบรีย กล่าวว่า เมื่อกลายเป็นนักบวช คนนั้นจะกลายเป็นทั้งเทวดาหรือปีศาจ</w:t>
      </w:r>
      <w:r w:rsidR="00B02CFE">
        <w:rPr>
          <w:rStyle w:val="FootnoteReference"/>
          <w:sz w:val="24"/>
          <w:lang w:val="ru-RU"/>
        </w:rPr>
        <w:footnoteReference w:id="253"/>
      </w:r>
      <w:r w:rsidRPr="00B536EC">
        <w:rPr>
          <w:sz w:val="24"/>
          <w:lang w:val="ru-RU"/>
        </w:rPr>
        <w:t xml:space="preserve"> ดังนั้น ไม่มีทางสายกลางเลยหรือ? </w:t>
      </w:r>
    </w:p>
    <w:p w:rsidRPr="00B02CFE" w:rsidR="00694A07" w:rsidP="00694A07" w:rsidRDefault="00694A07" w14:paraId="2F7AA300" w14:textId="429A2C55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นักบุญท่านหมายความว่า การพัฒนาตนเองของพระภิกษุต้องทำอย่างถูกต้อง นั่นคือเหตุผลที่พระเจ้าทรงอนุญาตให้บทลงโทษที่รุนแรงเกิดขึ้นกับพระภิกษุในขั้นสูงที่ตกอยู่ในบาปมหันต์ เพื่อให้เขาสามารถชดใช้ความผิดของตนผ่านบทลงโทษเหล่านั้นได้ บางครั้งเราคิดว่าเราจะได้รับพระคุณผ่านสิ่งภายนอก ด้วยวิธีการเทียมหรือเวทมนตร์ แต่สิ่งนี้ไม่นำความพึงพอใจมาสู่พระเจ้า ไม่สู่จิตใจภายในของบุคคลนั้นเอง และไม่สู่ผู้อื่นด้วย ตัวอย่างเช่น พระภิกษุบางรูปเย็บสคิมาที่กว้างและยาวจนแตะพื้นดิน ตกแต่งด้วยเครื่องปักรูปกางเขนสีแดง ดอกกุหลาบ กิ่งไม้สีแดงเข้ม และตัวอักษรมากมาย... พวกเขายังเปิดเสื้อคาสอกออกเพื่อให้ ‘ความงาม’ ทั้งหมดนี้สามารถมองเห็นได้ เหมือนกับพวกฟาริสีที่ขยายชายเสื้อของตน</w:t>
      </w:r>
      <w:r w:rsidR="00B02CFE">
        <w:rPr>
          <w:rStyle w:val="FootnoteReference"/>
          <w:sz w:val="24"/>
          <w:lang w:val="ru-RU"/>
        </w:rPr>
        <w:footnoteReference w:id="254"/>
      </w:r>
      <w:r w:rsidRPr="00B536EC">
        <w:rPr>
          <w:sz w:val="24"/>
          <w:lang w:val="ru-RU"/>
        </w:rPr>
        <w:t xml:space="preserve"> เพื่อแสดงให้เห็นว่าพวกเขาสวดภาวนาได้มากเพียงใด! ในขณะที่ในอดีต เสื้อสคิมของนักบวชแทบจะมองไม่เห็นใต้เสื้อคาสอก และแม้จะเห็นได้ก็เพียงขณะเดินเท่านั้น หลายคนเคยสวมเชมาเล็กไว้ใต้คาซอกและเดินไปมาโดยไม่ให้สิ่งใดปรากฏเลย แต่ตอนนี้พวกเขาเป็นเพียงผู้อวดตัวเท่านั้น พวกเขาจะได้รับพระคุณจากเชมาด้วยวิธีนี้จริงหรือ? เชมาเกลียดชังพวกเขา และพระคุณก็จากไป เป้าหมายคือให้พระภิกษุกลายเป็นพระภิกษุผู้สวมเชมาผู้ยิ่งใหญ่จากภายใน และผู้ที่กลายเป็นพระภิกษุผู้สวมเชมาผู้ยิ่งใหญ่จากภายในนั้น จะซ่อนเชมาของตนไว้ สิ่งที่ปรากฏภายนอกไม่นำไปสู่การเปลี่ยนแปลงภายใน ดังนั้นผู้คนจึงยังคงอยู่เพียงผิวเผิน และในที่สุดพวกเขาจะได้ยินจากพระคริสต์ว่า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‘เราไม่รู้จักท่าน’</w:t>
      </w:r>
      <w:r w:rsidR="00B02CFE">
        <w:rPr>
          <w:rStyle w:val="FootnoteReference"/>
          <w:sz w:val="24"/>
          <w:lang w:val="ru-RU"/>
        </w:rPr>
        <w:footnoteReference w:id="255"/>
      </w:r>
    </w:p>
    <w:p w:rsidRPr="00E24DB9" w:rsidR="00694A07" w:rsidP="00694A07" w:rsidRDefault="00694A07" w14:paraId="0ECBF605" w14:textId="77777777">
      <w:pPr>
        <w:rPr>
          <w:lang w:val="ru-RU"/>
        </w:rPr>
      </w:pPr>
    </w:p>
    <w:p w:rsidRPr="009932F6" w:rsidR="00694A07" w:rsidP="00694A07" w:rsidRDefault="00694A07" w14:paraId="41A9C814" w14:textId="77777777">
      <w:pPr>
        <w:pStyle w:val="Heading4"/>
        <w:rPr>
          <w:lang w:val="ru-RU"/>
        </w:rPr>
      </w:pPr>
      <w:bookmarkStart w:name="_Toc196400591" w:id="423"/>
      <w:bookmarkStart w:name="_Toc196894887" w:id="424"/>
      <w:bookmarkStart w:name="_Toc196897811" w:id="425"/>
      <w:r w:rsidRPr="009932F6">
        <w:rPr>
          <w:lang w:val="ru-RU"/>
        </w:rPr>
        <w:t xml:space="preserve">วัด</w:t>
      </w:r>
      <w:r w:rsidRPr="009932F6">
        <w:rPr>
          <w:lang w:val="ru-RU"/>
        </w:rPr>
        <w:t xml:space="preserve">มี</w:t>
      </w:r>
      <w:r w:rsidRPr="009932F6">
        <w:rPr>
          <w:lang w:val="ru-RU"/>
        </w:rPr>
        <w:t xml:space="preserve">วัตถุประสงค์</w:t>
      </w:r>
      <w:r w:rsidRPr="009932F6">
        <w:rPr>
          <w:lang w:val="ru-RU"/>
        </w:rPr>
        <w:t xml:space="preserve">ทางจิตวิญญาณ</w:t>
      </w:r>
      <w:bookmarkEnd w:id="423"/>
      <w:bookmarkEnd w:id="424"/>
      <w:bookmarkEnd w:id="425"/>
    </w:p>
    <w:p w:rsidRPr="00B536EC" w:rsidR="00694A07" w:rsidP="00694A07" w:rsidRDefault="00694A07" w14:paraId="296D6BD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พระภิกษุดูแลการหลุดพ้นของตนเอง รวมถึงการหลุดพ้นของทุกชีวิตทั้งที่ยังมีชีวิตอยู่และผู้ที่ล่วงลับไปแล้ว สำหรับพระภิกษุ ความรักที่แท้จริงและศักดิ์สิทธิ์อยู่ที่ความกังวลใจเพื่อการหลุดพ้นของจิตวิญญาณตนเอง และความกังวลใจเพื่อการหลุดพ้นของโลกทั้งใบ จิตวิญญาณของพระภิกษุที่อุทิศถวายแด่พระเจ้า ไม่เพียงแต่มีส่วนช่วยในการหลุดพ้นของญาติพี่น้องของตนเอง แต่ยังรวมถึงการหลุดพ้นของเพื่อนร่วมชาติด้วย ดังนั้น ในเอเชียไมเนอร์ จึงมีประเพณีที่สืบทอดมาแต่โบราณว่า ทุกครอบครัวต้องมีพระอย่างน้อยหนึ่งรูป เพื่อที่พระจะได้เป็นผู้วิงวอนแทนทุกคน ในเมืองฟาราส เมื่อมีผู้ใดบวชเป็นพระ ก็จะจัดงานเฉลิมฉลองขึ้นสำหรับทั้งหมู่บ้าน </w:t>
      </w:r>
      <w:r w:rsidRPr="00B536EC">
        <w:rPr>
          <w:sz w:val="24"/>
          <w:lang w:val="ru-RU"/>
        </w:rPr>
        <w:t xml:space="preserve">“เขา” ผู้คนจะพูดว่า “จากนี้ไป เขาจะช่วยหมู่บ้านของเราด้วย” </w:t>
      </w:r>
    </w:p>
    <w:p w:rsidRPr="00B536EC" w:rsidR="00694A07" w:rsidP="00694A07" w:rsidRDefault="00694A07" w14:paraId="65CE5F3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แน่นอนว่า พระภิกษุไม่เคยกล่าวว่า </w:t>
      </w:r>
      <w:r w:rsidRPr="00B536EC">
        <w:rPr>
          <w:sz w:val="24"/>
          <w:lang w:val="ru-RU"/>
        </w:rPr>
        <w:t xml:space="preserve">‘ข้าพเจ้าจะช่วยให้โลกนี้รอดพ้น’ แต่ท่านจะอธิษฐานเพื่อความรอดของโลกไปพร้อมกับการอธิษฐานเพื่อความรอดของตนเอง และเมื่อพระเจ้าผู้ทรงเมตตา ทรงได้ยินคำอธิษฐานของท่านและทรงช่วยเหลือโลกนี้ พระภิกษุก็ไม่ได้กล่าวว่า </w:t>
      </w:r>
      <w:r w:rsidRPr="00B536EC">
        <w:rPr>
          <w:sz w:val="24"/>
          <w:lang w:val="ru-RU"/>
        </w:rPr>
        <w:t xml:space="preserve">‘ข้าพเจ้าได้ช่วยให้โลกนี้รอดพ้น’ แต่จะกล่าวว่า ‘พระเจ้าได้ช่วยให้โลกนี้รอดพ้น’ พระภิกษุต้องบรรลุถึงภาวะที่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เขาจะอธิษฐานว่า: </w:t>
      </w:r>
      <w:r w:rsidRPr="00B536EC">
        <w:rPr>
          <w:sz w:val="24"/>
          <w:lang w:val="ru-RU"/>
        </w:rPr>
        <w:t xml:space="preserve">‘พระเจ้าของข้าพระองค์ โปรดอย่ามองข้าพระองค์ โปรดอย่าเมตตาข้าพระองค์ โปรดดูแลโลกนี้ และโปรดเมตตาโลกนี้ด้วย’ พระภิกษุอธิษฐานเช่นนี้ไม่ใช่เพราะตัวเขาเองไม่ต้องการความเมตตาจากพระเจ้า แต่เพราะเขามีความรักอันยิ่งใหญ่ต่อโลกนี้ </w:t>
      </w:r>
    </w:p>
    <w:p w:rsidRPr="00B536EC" w:rsidR="00694A07" w:rsidP="00694A07" w:rsidRDefault="00694A07" w14:paraId="3927612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พระภิกษุควรลืมตัวตนเองไปมากเพียงใดเมื่อช่วยเหลือผู้คน? </w:t>
      </w:r>
    </w:p>
    <w:p w:rsidRPr="00B536EC" w:rsidR="00694A07" w:rsidP="00694A07" w:rsidRDefault="00694A07" w14:paraId="36C5DF8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จนถึงระดับที่เขาเห็นว่าสิ่งนั้นเป็นประโยชน์ต่อผู้คน แต่หากฉันจะวางตัวเองไว้ในมือของฆราวาสอย่างสิ้นเชิง ฉันเองก็จะกลายเป็นคนโลกีย์เช่นกัน เมื่อพระภิกษุ ซึ่งโดยผิวเผินดูเหมือนว่าเพื่อช่วยเหลือคนโลกีย์ แต่กลับทำสิ่งที่ไม่เหมาะสมกับชีวิตพระภิกษุ สิ่งนั้นไม่ได้ช่วยคนเหล่านั้นเลย ตัวอย่างเช่น พระอาจเป็นผู้ขับแท็กซี่ที่ยอดเยี่ยม เขาจะไม่เก็บค่าโดยสาร และจะสนทนาเรื่องจิตวิญญาณกับผู้โดยสาร… แต่นั่นไม่ใช่การเรียกให้เข้าสู่ชีวิตพระ บางครั้งคุณจะพบจิตวิญญาณทางโลกในพระภิกษุ และจิตวิญญาณทางวัดในฆราวาส และนั่นคือเหตุผลที่พระคริสต์จะตรัสในชีวิตข้างหน้าว่า: </w:t>
      </w:r>
      <w:r w:rsidRPr="00B536EC">
        <w:rPr>
          <w:sz w:val="24"/>
          <w:lang w:val="ru-RU"/>
        </w:rPr>
        <w:t xml:space="preserve">‘ท่านผู้นี้ จงถอดจีวรของท่านออก; และท่านผู้นี้ จงสวมจีวรของท่าน’ ฆราวาสผู้ปรารถนาชีวิตทางวัดจะได้รับการชำระให้บริสุทธิ์ แต่หากพระภิกษุปรารถนาชีวิตทางโลก เขาจะต้องเผชิญกับความทุกข์ทรมานนิรันดร์ </w:t>
      </w:r>
    </w:p>
    <w:p w:rsidRPr="00B536EC" w:rsidR="00694A07" w:rsidP="00694A07" w:rsidRDefault="00694A07" w14:paraId="601DA5F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และหากพระภิกษุได้ตั้งใจเดินบนทางที่ผิด เขาจะตระหนักถึงสิ่งนี้หรือไม่? </w:t>
      </w:r>
    </w:p>
    <w:p w:rsidRPr="00B536EC" w:rsidR="00694A07" w:rsidP="00694A07" w:rsidRDefault="00694A07" w14:paraId="6C74159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แม้เขาจะไม่ตระหนักถึงมัน: หากมีความผิดพลาดเกิดขึ้นในด้านใดด้านหนึ่ง เขาจะไม่มีความสงบและความสันติอย่างสมบูรณ์ภายในจิตใจ ในเรื่องที่ไม่เหมาะสมกับชีวิตนักบวช จิตวิญญาณของนักบวชจะไม่พบความสงบ และตั้งแต่ช่วงเวลาที่จิตวิญญาณของเขาสูญเสียความสงบ เขาต้องค้นหาและหาสาเหตุของปัญหานั้น </w:t>
      </w:r>
    </w:p>
    <w:p w:rsidRPr="00B536EC" w:rsidR="00694A07" w:rsidP="00694A07" w:rsidRDefault="00694A07" w14:paraId="3C6C6804" w14:textId="418372ED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เพื่อนของฉันคนหนึ่งเคยไปเยี่ยมวัดแห่งหนึ่ง และภายหลังกล่าวว่า: </w:t>
      </w:r>
      <w:r w:rsidRPr="00B536EC">
        <w:rPr>
          <w:sz w:val="24"/>
          <w:lang w:val="ru-RU"/>
        </w:rPr>
        <w:t xml:space="preserve">“ข้างในนั้นเหมือนโรงงานจริงๆ! ส่วนแม่ชีใหญ่ – นิสัยเธอช่างมีเอกลักษณ์! ถ้าเธอไปขายกระดุมที่มอนาสติราคี</w:t>
      </w:r>
      <w:r w:rsidR="00B02CFE">
        <w:rPr>
          <w:rStyle w:val="FootnoteReference"/>
          <w:sz w:val="24"/>
          <w:lang w:val="ru-RU"/>
        </w:rPr>
        <w:footnoteReference w:id="256"/>
      </w:r>
      <w:r w:rsidRPr="00B536EC">
        <w:rPr>
          <w:sz w:val="24"/>
          <w:lang w:val="ru-RU"/>
        </w:rPr>
        <w:t xml:space="preserve"> ในกรุงเอเธนส์ เธอคงรู้สึกเหมือนอยู่บ้านเลย! “เธอมีพรสวรรค์กับเรื่องแบบนี้จริงๆ!” กล่าวอีกนัยหนึ่ง วัดคือโรงงาน จากนั้นก็กลายเป็นโรงงานผลิต แล้วเป็นซูเปอร์มาร์เก็ต และสุดท้ายเป็นงานเทศกาล! ผู้คนทางโลกที่น่าสงสารคาดหวังสิ่งที่ยิ่งใหญ่กว่าจากเราพระภิกษุ แต่เพื่อจะบรรลุถึงสิ่งสูงสุด เราต้องหลีกเลี่ยงความสะดวกสบายทางโลกทั้งหมด </w:t>
      </w:r>
    </w:p>
    <w:p w:rsidRPr="00B536EC" w:rsidR="00694A07" w:rsidP="00694A07" w:rsidRDefault="00694A07" w14:paraId="25DF438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วัดมีวัตถุประสงค์ทางจิตวิญญาณ ต้องไม่มีร่องรอยของโลกีย์ภายในวัดเลย มีแต่สิ่งทางจิตวิญญาณเท่านั้น เพื่อให้สามารถเติมเต็มจิตวิญญาณของมนุษย์ด้วยความสุขของสวรรค์ ทำไมเราต้องไปแข่งขันกับชาวโลกในเรื่องทางโลกด้วย! ไม่ว่ามองจากมุมไหน พวกเขาก็ยังมีโอกาสมากกว่าเรามาก แต่หากชุมชนพระสงฆ์ใช้ชีวิตทางจิตวิญญาณ คุณก็รู้ดีว่ามันทำให้โลกต้องหยุดนิ่งและคิดทบทวน! เมื่อมีความเคารพยำเกรงพระเจ้า เมื่อไม่มีทั้งตรรกะทางโลกหรือจิตวิญญาณการค้า สิ่งนี้ย่อมสัมผัสใจของผู้คนทั่วไป แต่โชคร้ายที่จิตวิญญาณการค้ากำลังซึมซาบเข้าสู่ชีวิตในวัดอย่างเงียบๆ จนถึงแก่นกระดูก มีพระรูปหนึ่งเคยมาเยี่ยมฉันในห้องพักของฉัน ผมกำลังทำสายพระมาลัยอยู่ </w:t>
      </w:r>
      <w:r w:rsidRPr="00B536EC">
        <w:rPr>
          <w:sz w:val="24"/>
          <w:lang w:val="ru-RU"/>
        </w:rPr>
        <w:t xml:space="preserve">“คุณ” เขาพูดกับผม “คุณให้สายพระมาลัยแบบนี้ที่มีสามสิบสามปมเป็นพร แต่ผมสามารถขายสายพระมาลัยแบบนี้เพียงเส้นเดียวได้ถึงห้าร้อยดราคมา!” และผมก็เหมือนคุณ ไม่ทิ้งวัสดุใดๆ ไปโดยเปล่าประโยชน์: ทันทีที่ผมผูกปมเสร็จ ผมก็ตัดปลายให้เรียบร้อยและผูกมันเข้าด้วยกันเล็กน้อย เพื่อไม่ให้ขนแกะถูกทิ้งไปโดยเปล่าประโยชน์ ส่วนเชือกที่เหลือจากไม้กางเขนก็มีประโยชน์เช่นกัน—ผมก็นำมาเย็บติดเข้าไปด้วย และผมไม่ใช้ลูกปัดใดๆ เลย “กำไรของฉันกลับมากกว่าของคุณ!” — </w:t>
      </w:r>
      <w:r w:rsidRPr="00B536EC">
        <w:rPr>
          <w:sz w:val="24"/>
          <w:lang w:val="ru-RU"/>
        </w:rPr>
        <w:t xml:space="preserve">“ฟังนะ,” ฉันตอบ, “คุณจะไม่อายได้อย่างไร! คุณไม่รู้หรือว่าจิตวิญญาณของพ่อค้าเร่ได้เข้าสิงคุณแล้ว? ฉันเป็นพระมาตั้งแต่ปี 1950 แต่นี่เป็นครั้งแรกที่ฉันได้ยินเรื่องแบบนี้!” </w:t>
      </w:r>
    </w:p>
    <w:p w:rsidRPr="00B536EC" w:rsidR="00694A07" w:rsidP="00694A07" w:rsidRDefault="00694A07" w14:paraId="012EAFB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มีคนที่มีจิตวิญญาณสุกงอมและสามารถช่วยโลกได้น้อยมาก! </w:t>
      </w:r>
    </w:p>
    <w:p w:rsidRPr="00B536EC" w:rsidR="00694A07" w:rsidP="00694A07" w:rsidRDefault="00694A07" w14:paraId="7716F9B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น่าเสียดายที่มีน้อยมาก! แล้วโลกนี้จะเป็นอย่างไรต่อไป? คุณรู้ไหมว่าผมขอพระเจ้าให้เปิดเผยผู้คนที่แท้จริง ซึ่งสามารถช่วยโลกได้บ่อยแค่ไหน? สำหรับวิญญาณที่น่าสงสารเหล่านี้ แค่คุณรู้สึกเห็นใจพวกเขาเล็กน้อย และไม่เอาเปรียบพวกเขาเพื่อผลประโยชน์ส่วนตัวของคุณ ก็เพียงพอแล้ว — พวกเขาไม่ต้องการอะไรมากกว่านั้น! ในโลกภายนอก พวกเขากำลังอยู่ในความขัดแย้งอย่างต่อเนื่องและไม่รู้สึกปลอดภัย เมื่อพวกเขามาที่วัดที่ดำเนินชีวิตตามทางที่ถูกต้อง พวกเขาได้รับความช่วยเหลือเพราะรู้สึกปลอดภัย และสิ่งนี้ให้พวกเขามีแรงใจที่จะต่อสู้ต่อไป </w:t>
      </w:r>
    </w:p>
    <w:p w:rsidRPr="00B536EC" w:rsidR="00694A07" w:rsidP="00694A07" w:rsidRDefault="00694A07" w14:paraId="477772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ในยุคสมัยที่ยากลำบากนี้ ผู้คนต้องการอาหารทางจิตวิญญาณมากกว่าอาหารทางกายภาพ กล่าวอีกนัยหนึ่ง พวกเขาไม่ต้องการขนมปัง (แม้ว่าน่าเสียดายที่ในไม่ช้านี้ แม้แต่การช่วยเหลือผู้คนด้วยขนมปังก็อาจไม่สามารถทำได้อีกต่อไป) แต่ต้องการการสนับสนุนทางจิตวิญญาณ </w:t>
      </w:r>
    </w:p>
    <w:p w:rsidRPr="00B536EC" w:rsidR="00694A07" w:rsidP="00694A07" w:rsidRDefault="00694A07" w14:paraId="4C6B7A0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ดังนั้น ขอให้เราพยายามช่วยเหลือทั้งโลกผ่านทางคำอธิษฐาน ขอให้เราช่วยเหลือ เช่น ครอบครัวหนึ่งให้ไม่แตกแยก ขอให้เราช่วยเหลือแม่คนหนึ่งให้เลี้ยงดูลูกๆ ที่โชคร้ายของเธอได้อย่างถูกต้อง ขอให้เราทำทุกวิถีทางเพื่อสนับสนุนผู้ที่มีความเคารพ </w:t>
      </w:r>
    </w:p>
    <w:p w:rsidRPr="00E24DB9" w:rsidR="00694A07" w:rsidP="00694A07" w:rsidRDefault="00694A07" w14:paraId="5236593B" w14:textId="77777777">
      <w:pPr>
        <w:rPr>
          <w:lang w:val="ru-RU"/>
        </w:rPr>
      </w:pPr>
    </w:p>
    <w:p w:rsidRPr="009932F6" w:rsidR="00694A07" w:rsidP="00694A07" w:rsidRDefault="00694A07" w14:paraId="0A0A06BA" w14:textId="77777777">
      <w:pPr>
        <w:pStyle w:val="Heading4"/>
        <w:rPr>
          <w:lang w:val="ru-RU"/>
        </w:rPr>
      </w:pPr>
      <w:bookmarkStart w:name="_Toc196400592" w:id="426"/>
      <w:bookmarkStart w:name="_Toc196894888" w:id="427"/>
      <w:bookmarkStart w:name="_Toc196897812" w:id="428"/>
      <w:r w:rsidRPr="009932F6">
        <w:rPr>
          <w:lang w:val="ru-RU"/>
        </w:rPr>
        <w:t xml:space="preserve">สภาพ</w:t>
      </w:r>
      <w:r w:rsidRPr="009932F6">
        <w:rPr>
          <w:lang w:val="ru-RU"/>
        </w:rPr>
        <w:t xml:space="preserve">ทางจิตวิญญาณ </w:t>
      </w:r>
      <w:r w:rsidRPr="009932F6">
        <w:rPr>
          <w:lang w:val="ru-RU"/>
        </w:rPr>
        <w:t xml:space="preserve">— </w:t>
      </w:r>
      <w:r w:rsidRPr="009932F6">
        <w:rPr>
          <w:lang w:val="ru-RU"/>
        </w:rPr>
        <w:t xml:space="preserve">พลัง</w:t>
      </w:r>
      <w:r w:rsidRPr="009932F6">
        <w:rPr>
          <w:lang w:val="ru-RU"/>
        </w:rPr>
        <w:t xml:space="preserve">ทางจิตวิญญาณ</w:t>
      </w:r>
      <w:bookmarkEnd w:id="426"/>
      <w:bookmarkEnd w:id="427"/>
      <w:bookmarkEnd w:id="428"/>
    </w:p>
    <w:p w:rsidRPr="00B536EC" w:rsidR="00694A07" w:rsidP="00694A07" w:rsidRDefault="00694A07" w14:paraId="3DB0BC5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วันนี้เป็นเวลาที่เราต้องเตรียมจิตวิญญาณของเราแล้ว เพราะหากมีเรื่องร้ายแรงเกิดขึ้น ฉันก็ไม่รู้ว่าผลที่ตามมาจะเป็นอย่างไร โอ้ หากแต่พระเจ้าจะไม่ทรงอนุญาตให้วันที่ยากลำบากมาถึง! แต่หากมันมาถึงแล้ว แผ่นดินไหวเพียงครั้งเดียว ความปั่นป่วนเพียงครั้งเดียว ก็จะทำลายพี่น้องทั้งกลุ่ม วัดทั้งแห่ง เพราะทุกคนจะพยายามช่วยตัวเอง ทุกคนจะวิ่งหนีไปในทิศทางของตัวเอง </w:t>
      </w:r>
    </w:p>
    <w:p w:rsidRPr="00B536EC" w:rsidR="00694A07" w:rsidP="00694A07" w:rsidRDefault="00694A07" w14:paraId="4035A32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เพื่อไม่ให้พระเจ้าทรงทอดทิ้งเรา เราต้องระมัดระวังอย่างยิ่ง ต้องมีสิ่งทางจิตวิญญาณอยู่ในจิตวิญญาณของเรา หากมีสิ่งนี้อยู่ ก็เป็นความดีงามของคุณ การสั่นสะเทือนจะรุนแรงมาก ฉันได้พูดกับคุณเรื่องนี้บ่อยครั้งแล้ว และคุณก็ได้ยินคำพูดที่รุนแรงจากฉันมาหลายครั้ง! หากมีใครสักคนเคยพูดคำเช่นนั้นกับฉัน ฉันคงจะคิดทบทวนอย่างลึกซึ้ง ครุ่นคิดไม่หยุด: </w:t>
      </w:r>
      <w:r w:rsidRPr="00B536EC">
        <w:rPr>
          <w:sz w:val="24"/>
          <w:lang w:val="ru-RU"/>
        </w:rPr>
        <w:t xml:space="preserve">‘ทำไมเขาจึงพูดสิ่งนี้กับฉัน? เขาต้องการอะไรจากฉัน?’ ฉันคงจะนอนไม่หลับทั้งคืน หรืออาจหลายคืนติดต่อกัน หากฉันไม่เห็นว่าปีที่ยากลำบากกำลังจะมาถึง ฉันคงจะไม่ใส่ใจเรื่องนี้มากถึงเพียงนี้ แต่ฉันเห็นได้ว่ากำลังจะมีช่วงเวลาที่สิ่งต่าง ๆ จะยากลำบากมากสำหรับคุณ คุณยังไม่เข้าใจฉันตอนนี้ แต่คุณจะเข้าใจฉันในตอนนั้น </w:t>
      </w:r>
    </w:p>
    <w:p w:rsidRPr="00B536EC" w:rsidR="00694A07" w:rsidP="00694A07" w:rsidRDefault="00694A07" w14:paraId="64C1EC2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ถ้าใครนั้นต้องอยู่คนเดียวในช่วงปีที่ยากลำบากเหล่านี้ เขาควรทำอย่างไร? </w:t>
      </w:r>
    </w:p>
    <w:p w:rsidRPr="00B536EC" w:rsidR="00694A07" w:rsidP="00694A07" w:rsidRDefault="00694A07" w14:paraId="7E8EA40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สำหรับตอนนี้ สิ่งแรกและสำคัญที่สุดคือ จงเป็นผู้ปฏิบัติตามความเชื่อฟัง และพัฒนาความสามารถในการแยกแยะ; ส่วนเรื่องอื่น ๆ เราจะพิจารณาในภายหลัง นั่นคือเหตุผลที่เราบอกว่า ก่อนอื่นใด เราต้องกำจัดข้อบกพร่องของเราให้หมดไป หากพระภิกษุมีข้อบกพร่อง สิ่งที่กำลังเกิดขึ้นจะหนักเกินกว่าที่เขาจะรับมือได้ หากแม้ในตอนนี้เขาก็ไม่เคยพอใจกับสิ่งใดเลย หากเขาคิดว่าตัวเองเป็นนกอินทรี แต่กลับมองคนอื่นเป็นเพียงตัวหนอน แล้ว… มาปรับปรุงทางเดินของเราเถอะ ปรับปรุงมันให้ดีขึ้น เพื่อที่เราจะได้สมควรได้รับความช่วยเหลือจากพระเจ้า จงตั้งมั่นในพระเจ้าให้มั่นคงยิ่งขึ้น ช่วงเวลาที่ยากลำบากกว่ากำลังจะมาถึง ผลไม้ยังเขียวอยู่ ยังไม่สุก… ท่านรู้หรือไม่ว่าวัดของท่านจะกลายเป็นอะไรเมื่อท่านเติบโตทางจิตวิญญาณ? ป้อมปราการ! และไม่ใช่เพียงมีความสำคัญในระดับท้องถิ่นเท่านั้น; ความช่วยเหลือของท่านจะขยายออกไปไกลกว่านั้น หากไม่เช่นนั้น ท่านเองก็จะต้องพึ่งพาความช่วยเหลือและการคุ้มครองจากมนุษย์ และเมื่อวัดที่มีแม่ชีจำนวนมากต้องพึ่งพาฆราวาส ท่านรู้หรือไม่ว่าสิ่งนั้นเลวร้ายเพียงใด? </w:t>
      </w:r>
    </w:p>
    <w:p w:rsidRPr="00B536EC" w:rsidR="00694A07" w:rsidP="00694A07" w:rsidRDefault="00694A07" w14:paraId="4138BD40" w14:textId="4E2E2965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นักบวชในยุคปัจจุบันควรดำเนินชีวิตทางจิตวิญญาณเพื่อเตรียมตัวรับมือกับความยากลำบาก เขาต้องเตรียมตัวให้พร้อม เพื่อที่ความขาดแคลนจะไม่ตัดปีกของเขา มิฉะนั้น เขาอาจถึงขั้นปฏิเสธพระคริสต์ได้ วันหนึ่งจะมาถึงเมื่อแม่น้ำจะแห้งเหือด ทุกคนจะทุกข์ทรมานจากความกระหาย และทุกคนจะต้องทนทุกข์ สำหรับเราผู้เป็นพระภิกษุ สิ่งนี้ไม่น่ากลัวนัก การต้องทนทุกข์จากความกระหายน้ำหรือ? ก็ดีแล้ว เราควรต้องทนทุกข์จากมัน เพราะเราได้ก้าวเดินบนเส้นทางนี้ เพื่อแสวงหาการรับความทุกข์ </w:t>
      </w:r>
      <w:r w:rsidRPr="00B536EC">
        <w:rPr>
          <w:sz w:val="24"/>
          <w:lang w:val="ru-RU"/>
        </w:rPr>
        <w:t xml:space="preserve">‘สิ่งที่ข้าพเจ้าไม่ได้ทำด้วยความเต็มใจในฐานะพระภิกษุ’ ข้าพเจ้าจะกล่าวเช่นนั้น ‘ข้าพเจ้าจะทำด้วยความไม่เต็มใจในตอนนี้ เพื่อจะได้เข้าใจว่าการเป็นพระภิกษุนั้นหมายความว่าอย่างไร ข้าพเจ้าขอบพระคุณพระองค์ พระเจ้าของข้าพเจ้า!’ แต่โลกนี้ โลกที่น่าเวทนานี้! จะพูดอะไรได้อีก เมื่อพวกเขาไปถึงขั้นประดิษฐ์ระเบิดที่ฆ่าคนแต่ไม่ทำลายอาคาร! หากพระคริสต์ตรัสว่าวิญญาณเดียวมีค่าเท่ากับทั้งโลก</w:t>
      </w:r>
      <w:r w:rsidR="00B02CFE">
        <w:rPr>
          <w:rStyle w:val="FootnoteReference"/>
          <w:sz w:val="24"/>
          <w:lang w:val="ru-RU"/>
        </w:rPr>
        <w:footnoteReference w:id="257"/>
      </w:r>
      <w:r w:rsidRPr="00B536EC">
        <w:rPr>
          <w:sz w:val="24"/>
          <w:lang w:val="ru-RU"/>
        </w:rPr>
        <w:t xml:space="preserve"> แต่สำหรับพวกเขา อาคารกลับมีค่ามากกว่าทั้งโลก นั่นคือสิ่งที่น่าสะพรึงกลัว! </w:t>
      </w:r>
    </w:p>
    <w:p w:rsidRPr="00B536EC" w:rsidR="00694A07" w:rsidP="00694A07" w:rsidRDefault="00694A07" w14:paraId="38C1060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ผมรู้สึกกังวลและกลัวกับสิ่งที่จะเกิดขึ้นในอนาคต </w:t>
      </w:r>
    </w:p>
    <w:p w:rsidRPr="00B536EC" w:rsidR="00694A07" w:rsidP="00694A07" w:rsidRDefault="00694A07" w14:paraId="601058A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ความกลัวนี้ช่วยให้เราแนบแน่นกับพระคริสต์ นี่ไม่ได้หมายความว่าเราควรยินดีกับทุกสิ่งที่จะเกิดขึ้นในอนาคต แต่เราควรยินดีที่การต่อสู้อันกล้าหาญเพื่อพระคริสต์กำลังรออยู่ข้างหน้า กล่าวอีกนัยหนึ่ง เราไม่ได้กำลังเผชิญกับการตกเป็นทาสของฮิตเลอร์หรือมุสโสลินี แต่เราจะถูกทดสอบในความซื่อสัตย์ต่อพระคริสต์ เพื่อชนะ เราจะไม่ใช้ทั้งปืนกลหรือระเบิดปรมาณูสมัยใหม่ที่สุด การต่อสู้ในวันนี้จะเป็นการต่อสู้ทางจิตวิญญาณ เรากำลังเผชิญกับการต่อสู้กับมารเอง แต่มารไม่มีอำนาจใดทั้งสิ้น เว้นแต่เราเองจะมอบอำนาจนั้นให้เขา มีอะไรให้ต้องกลัว? หากเป็นฮิตเลอร์หรือมุสโสลินี สถานการณ์จะต่างออกไป แต่ไม่ควรมีความกลัวใดๆ ทั้งสิ้น ขอให้เราชื่นชมยินดีที่การต่อสู้นี้จะเป็นการต่อสู้ทางจิตวิญญาณ </w:t>
      </w:r>
    </w:p>
    <w:p w:rsidRPr="00B536EC" w:rsidR="00694A07" w:rsidP="00694A07" w:rsidRDefault="00694A07" w14:paraId="6E27293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หากท่านใช้ชีวิตแบบนักบวช ชีวิตแบบผู้เป็นบิดา และหากท่านมีความระมัดระวัง แล้วทุกครั้งที่ศัตรูโจมตี ท่านย่อมมีสิทธิ์ได้รับการแทรกแซงจากพระเจ้า หากมีผู้คนที่อธิษฐาน ผู้ที่ถ่อมตน ผู้ที่เต็มไปด้วยความเศร้าโศกและความรัก แล้วสิ่งเหล่านี้คือป้อมปราการทางจิตวิญญาณที่แท้จริง เป็นฐานยุทธศาสตร์ทางจิตวิญญาณ หากมี</w:t>
      </w:r>
      <w:r w:rsidRPr="00B536EC">
        <w:rPr>
          <w:sz w:val="24"/>
          <w:lang w:val="ru-RU"/>
        </w:rPr>
        <w:t xml:space="preserve">สอง—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สาม—วิญญาณในวัดที่คิดถึงความทุกข์ของผู้อื่นและอธิษฐาน พวกเขาก็จะกลายเป็นป้อมปราการทางจิตวิญญาณ ผู้ที่มีวุฒิภาวะทางจิตวิญญาณเช่นนี้จะผูกมัดกำลังทั้งหมดของศัตรู </w:t>
      </w:r>
    </w:p>
    <w:p w:rsidRPr="00E24DB9" w:rsidR="00694A07" w:rsidP="00694A07" w:rsidRDefault="00694A07" w14:paraId="6F65BFB5" w14:textId="77777777">
      <w:pPr>
        <w:rPr>
          <w:lang w:val="ru-RU"/>
        </w:rPr>
      </w:pPr>
    </w:p>
    <w:p w:rsidRPr="009932F6" w:rsidR="00694A07" w:rsidP="00694A07" w:rsidRDefault="00694A07" w14:paraId="2D786596" w14:textId="77777777">
      <w:pPr>
        <w:pStyle w:val="Heading4"/>
        <w:rPr>
          <w:lang w:val="ru-RU"/>
        </w:rPr>
      </w:pPr>
      <w:bookmarkStart w:name="_Toc196400593" w:id="429"/>
      <w:bookmarkStart w:name="_Toc196894889" w:id="430"/>
      <w:bookmarkStart w:name="_Toc196897813" w:id="431"/>
      <w:r w:rsidRPr="009932F6">
        <w:rPr>
          <w:lang w:val="ru-RU"/>
        </w:rPr>
        <w:t xml:space="preserve">การสวดมนต์</w:t>
      </w:r>
      <w:r w:rsidRPr="009932F6">
        <w:rPr>
          <w:lang w:val="ru-RU"/>
        </w:rPr>
        <w:t xml:space="preserve"> ชีวิต</w:t>
      </w:r>
      <w:r w:rsidRPr="009932F6">
        <w:rPr>
          <w:lang w:val="ru-RU"/>
        </w:rPr>
        <w:t xml:space="preserve">ที่ชอบธรรม </w:t>
      </w:r>
      <w:r w:rsidRPr="009932F6">
        <w:rPr>
          <w:lang w:val="ru-RU"/>
        </w:rPr>
        <w:t xml:space="preserve">และแบบอย่าง</w:t>
      </w:r>
      <w:r w:rsidRPr="009932F6">
        <w:rPr>
          <w:lang w:val="ru-RU"/>
        </w:rPr>
        <w:t xml:space="preserve">ส่วนตัว</w:t>
      </w:r>
      <w:bookmarkEnd w:id="429"/>
      <w:bookmarkEnd w:id="430"/>
      <w:bookmarkEnd w:id="431"/>
    </w:p>
    <w:p w:rsidRPr="00B536EC" w:rsidR="00694A07" w:rsidP="00694A07" w:rsidRDefault="00694A07" w14:paraId="7EDDF57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ท่าทีที่ถูกต้องที่นักบวชควรยึดถือและแสดงออกเกี่ยวกับสถานการณ์ที่ยากลำบากในปัจจุบันนี้คืออะไร? </w:t>
      </w:r>
    </w:p>
    <w:p w:rsidRPr="00B536EC" w:rsidR="00694A07" w:rsidP="00694A07" w:rsidRDefault="00694A07" w14:paraId="241DFAF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การสวดมนต์ ชีวิตที่ชอบธรรม และการเป็นแบบอย่างส่วนตัว ต้องมาก่อนเสมอ และเมื่อใดและที่ใดที่จำเป็น ให้เขาพูดออกมาและแสดงจุดยืนของตน </w:t>
      </w:r>
    </w:p>
    <w:p w:rsidRPr="00B536EC" w:rsidR="00694A07" w:rsidP="00694A07" w:rsidRDefault="00694A07" w14:paraId="2D31CCF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เมื่อมีสถานการณ์เฉพาะเกิดขึ้น นักบวชควรพูดออกมาหรือไม่? </w:t>
      </w:r>
    </w:p>
    <w:p w:rsidRPr="00B536EC" w:rsidR="00694A07" w:rsidP="00694A07" w:rsidRDefault="00694A07" w14:paraId="6A90130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แน่นอน! หากไม่ใช่พระภิกษุแล้วใครจะพูดออกมา? พระภิกษุไม่มีอะไรต้องกลัว ส่วนคนอื่นๆ กลัวว่าจะถูกลงโทษเบาๆ ใครจะเป็นคนแรกที่เข้าสู่สนามรบ หากไม่ใช่เรา—ผู้ที่ได้อุทิศชีวิตให้พระเจ้า? </w:t>
      </w:r>
    </w:p>
    <w:p w:rsidRPr="00B536EC" w:rsidR="00694A07" w:rsidP="00694A07" w:rsidRDefault="00694A07" w14:paraId="343655A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ความคิดหนึ่งบอกฉันว่าพระเจ้าจะไม่ทิ้งเราไป พระเจ้าจะไม่ทิ้งเราไป! สถานการณ์จะชัดเจนขึ้น ในขณะนี้ มันเหมือนมีปลาจำนวนมากถูกจับอยู่ในตาข่ายขนาดใหญ่ แต่ตาข่ายนั้นผุพังแล้ว ปลาตัวหนึ่งดิ้นไปทางนี้ ปลาตัวอื่นดิ้นไปทางนั้น และในที่สุดตาข่ายก็จะขาด มันจะขาดไม่ใช่เพราะปลาตัวใหญ่ แต่เพราะตาข่ายเองได้ผุพังไปแล้ว </w:t>
      </w:r>
    </w:p>
    <w:p w:rsidRPr="00B536EC" w:rsidR="00694A07" w:rsidP="00694A07" w:rsidRDefault="00694A07" w14:paraId="238088F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ปลาเหล่านี้คือคริสเตียนหรือไม่? </w:t>
      </w:r>
    </w:p>
    <w:p w:rsidRPr="00B536EC" w:rsidR="00694A07" w:rsidP="00694A07" w:rsidRDefault="00694A07" w14:paraId="15122B8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 คริสเตียน ปลาไหลและงู — นั่นคือส่วนที่เหลือ แต่เราเองก็ต้องตอบต่อพระเจ้าสำหรับสิ่งที่กำลังเกิดขึ้น ฉันกำลังพูดอย่างตรงไปตรงมาเกี่ยวกับเรื่องทั้งหมดนี้ตอนนี้; ฉันไม่สามารถเก็บไว้ได้อีกต่อไปแล้ว </w:t>
      </w:r>
    </w:p>
    <w:p w:rsidRPr="00B536EC" w:rsidR="00694A07" w:rsidP="00694A07" w:rsidRDefault="00694A07" w14:paraId="751D2A7E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แล้วเราควรทำอย่างไรดีครับ เกโรนดา? </w:t>
      </w:r>
    </w:p>
    <w:p w:rsidRPr="00B536EC" w:rsidR="00694A07" w:rsidP="00694A07" w:rsidRDefault="00694A07" w14:paraId="7AF40A0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ก่อนอื่นและสำคัญที่สุด เราต้องปรับปรุงตัวเองก่อน เพราะในฐานะนักบวช ผมมีหน้าที่ต่อไปนี้: ต้องกำจัดจิตมนุษย์ส่วนตัวของตัวเอง ให้จัดระเบียบตัวเองก่อน เพื่อที่จะกลายเป็นบุคคลทางจิตวิญญาณได้ เพราะหากไม่ทำเช่นนั้น ชีวิตนักบวชของผมก็จะไม่มีความหมาย หลังจากนั้น หากจำเป็น เราจะพูดออกมาอย่างจริงจัง และพระเจ้าจะช่วยให้เรานำเรื่องนี้ไปสู่จุดจบที่ดี </w:t>
      </w:r>
    </w:p>
    <w:p w:rsidRPr="00B536EC" w:rsidR="00694A07" w:rsidP="00694A07" w:rsidRDefault="00694A07" w14:paraId="7F326C4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แต่มีบางคนครับ เกโรนดา ที่บอกว่าการนิ่งเงียบและการสวดมนต์นั้นดีกว่า </w:t>
      </w:r>
    </w:p>
    <w:p w:rsidRPr="00B536EC" w:rsidR="00694A07" w:rsidP="00694A07" w:rsidRDefault="00694A07" w14:paraId="4C721FF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เมื่อทุกสิ่งรอบตัวคุณกำลังลุกเป็นไฟ คุณไม่อาจอยู่เฉยได้! คุณต้องดับไฟนั้น ความเจ็บปวดไม่ยอมให้คุณนิ่งเงียบ แน่นอนว่า สิ่งสำคัญที่สุดคือพยายามใช้ชีวิตอย่างจิตวิญญาณให้มากที่สุดเท่าที่จะทำได้ แต่หากในเรื่องสำคัญใด ๆ จำเป็นต้องแสดงความคิดเห็น คุณก็ควรพูดตามสิ่งที่พระเจ้าทรงดลใจให้คุณพูด </w:t>
      </w:r>
    </w:p>
    <w:p w:rsidRPr="00B536EC" w:rsidR="00694A07" w:rsidP="00694A07" w:rsidRDefault="00694A07" w14:paraId="51402329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จงใช้ชีวิตอย่างถ่อมตัว เรียบง่าย และจิตวิญญาณ — เพื่อว่าในยามยากลำบาก คุณจะไม่ถูกบังคับให้ต้องประนีประนอม นอกจากนี้ จงพยายามรับหญิงสาวที่มีศักยภาพในการใช้ชีวิตในวัดเข้ามาในวัด เพื่อให้พวกเธอได้กลายเป็นแม่ชีที่แท้จริง เมื่อบุคคลใดกลายเป็นพระที่ดีแล้ว เขาจะรู้ว่าจะอุทิศตนให้กับปัญหาใดในระดับใด พวกเขารู้ว่าอะไรควรทำและอะไรไม่ควรทำ และรู้วิธีปฏิบัติตัว แต่หากพวกเขายังไม่ได้เป็นนักบวชที่ดี ทุกอย่างก็จะผิดพลาดไปหมด คุณเข้าใจเรื่องนี้หรือไม่? หากพวกคุณกลายเป็นนักบวชหญิงที่แท้จริง พวกคุณจะปฏิบัติตัวอย่างรอบคอบ แต่หากพวกเธอไม่กลายเป็นแม่ชีที่แท้จริง เมื่อเราส่งใครไปทำธุระ เราจะต้องบอกให้ชัดเจนว่า: </w:t>
      </w:r>
      <w:r w:rsidRPr="00B536EC">
        <w:rPr>
          <w:sz w:val="24"/>
          <w:lang w:val="ru-RU"/>
        </w:rPr>
        <w:t xml:space="preserve">‘ระวังนะ อย่าพูดเรื่องที่ไม่จำเป็นเกี่ยวกับเรื่องนี้ และอย่าให้เรื่องนั้นหลุดปากออกมา’ มิฉะนั้นเธออาจพูดเรื่องไร้สาระมากมาย แต่สภาพเช่นนี้ถือว่ายังไม่พัฒนาเต็มที่ แล้วพวกเธอจะรับมือกับทุกสิ่งที่รออยู่ข้างหน้าได้อย่างไร? </w:t>
      </w:r>
    </w:p>
    <w:p w:rsidRPr="00B536EC" w:rsidR="00694A07" w:rsidP="00694A07" w:rsidRDefault="00694A07" w14:paraId="2491C81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ดังนั้น ผู้ที่มีพรสวรรค์สำหรับชีวิตในวัด ต้องพยายามเป็นแม่ชีที่แท้จริง และรู้ว่าจะพูดเท่าใด พูดอะไร และทำอย่างไรในยามยากลำบาก เมื่อนั้นพวกเธอจะไม่ก้าวข้ามขอบเขตของความเชื่อฟัง เพราะจิตวิญญาณของพวกเธอจะสอดคล้องกับจิตวิญญาณของแม่ชีใหญ่ หากจำเป็น แม่ชีใหญ่จะเพียงส่งสัญญาณให้พวกเธอ และพวกเธอจะเข้าใจเธอ เพราะพวกเธอจะอยู่ในคลื่นความถี่เดียวกันกับเธอ ไม่สามารถเป็นอย่างอื่นได้ เพราะหากไม่เรียนรู้สิ่งนี้ คนอื่นอาจปรับคลื่นความถี่ให้ตรงกับเธอได้ พวกเขาจะบอกคุณถึงสิ่งที่คุณไม่ควรได้ยิน คุณจะไม่รู้จักพวกเขา และพวกเขาจะก่อให้เกิดความเสียหายไม่น้อย </w:t>
      </w:r>
    </w:p>
    <w:p w:rsidRPr="00E24DB9" w:rsidR="00694A07" w:rsidP="00694A07" w:rsidRDefault="00694A07" w14:paraId="07B5FF4A" w14:textId="77777777">
      <w:pPr>
        <w:rPr>
          <w:lang w:val="ru-RU"/>
        </w:rPr>
      </w:pPr>
    </w:p>
    <w:p w:rsidRPr="009932F6" w:rsidR="00694A07" w:rsidP="00694A07" w:rsidRDefault="00694A07" w14:paraId="6C0F60B1" w14:textId="77777777">
      <w:pPr>
        <w:pStyle w:val="Heading4"/>
        <w:rPr>
          <w:lang w:val="ru-RU"/>
        </w:rPr>
      </w:pPr>
      <w:bookmarkStart w:name="_Toc196400594" w:id="432"/>
      <w:bookmarkStart w:name="_Toc196894890" w:id="433"/>
      <w:bookmarkStart w:name="_Toc196897814" w:id="434"/>
      <w:r w:rsidRPr="009932F6">
        <w:rPr>
          <w:lang w:val="ru-RU"/>
        </w:rPr>
        <w:lastRenderedPageBreak/>
      </w:r>
      <w:r w:rsidRPr="009932F6">
        <w:rPr>
          <w:lang w:val="ru-RU"/>
        </w:rPr>
        <w:t xml:space="preserve">ชีวิตนักบวช</w:t>
      </w:r>
      <w:r w:rsidRPr="009932F6">
        <w:rPr>
          <w:lang w:val="ru-RU"/>
        </w:rPr>
        <w:t xml:space="preserve">กำลัง</w:t>
      </w:r>
      <w:r w:rsidRPr="009932F6">
        <w:rPr>
          <w:lang w:val="ru-RU"/>
        </w:rPr>
        <w:t xml:space="preserve">อยู่ใน</w:t>
      </w:r>
      <w:r w:rsidRPr="009932F6">
        <w:rPr>
          <w:lang w:val="ru-RU"/>
        </w:rPr>
        <w:t xml:space="preserve">อันตราย</w:t>
      </w:r>
      <w:bookmarkEnd w:id="432"/>
      <w:bookmarkEnd w:id="433"/>
      <w:bookmarkEnd w:id="434"/>
    </w:p>
    <w:p w:rsidRPr="00B536EC" w:rsidR="00694A07" w:rsidP="00694A07" w:rsidRDefault="00694A07" w14:paraId="24FD69F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โลกวันนี้กำลังลุกเป็นไฟ ในขณะที่ชีวิตนักบวชกำลังสูญเสียพลัง ตกอยู่ในภาวะเสื่อมถอย และสูญเสียศักดิ์ศรี หากองค์ประกอบทางจิตวิญญาณหลุดพ้นจากชีวิตนักบวชแล้ว ก็จะไม่เหลือสิ่งใดภายในนั้น บนภูเขาศักดิ์สิทธิ์ มีผู้แสวงบุญคนหนึ่งถามพระรูปหนึ่งว่า: </w:t>
      </w:r>
      <w:r w:rsidRPr="00B536EC">
        <w:rPr>
          <w:sz w:val="24"/>
          <w:lang w:val="ru-RU"/>
        </w:rPr>
        <w:t xml:space="preserve">‘ฟังนะ ที่นี่ไม่มีจิตวิญญาณแห่งการถือศีลอดเลยหรือ?’ — </w:t>
      </w:r>
      <w:r w:rsidRPr="00B536EC">
        <w:rPr>
          <w:sz w:val="24"/>
          <w:lang w:val="ru-RU"/>
        </w:rPr>
        <w:t xml:space="preserve">‘ตอนนี้,’ พระรูปนั้นอธิบายให้เขาฟัง ‘เป็นยุคใหม่แล้ว วิธีเก่าๆ นั้นหมดยุคไปแล้ว’ ดีแล้ว สมมติว่าเขาเป็นคนบ้าก็ได้ บางทีอาจมีอีกห้าหรือสิบคนเหมือนเขาที่สติไม่ค่อยดี แต่หากพวกเขาพูดเรื่องไร้สาระเช่นนี้ ก็ให้ขังพวกเขาไว้ในหอคอยเสียเลย! พวกเขาไม่มีสิทธิ์ที่จะพูดพล่าม ใส่ร้ายชีวิตนักบวชในยุคของเรา และนำผู้คนให้หลงทาง! ท้ายที่สุดแล้ว ก็มีบางคนที่กำลังหาข้ออ้างเพื่อทำเช่นนั้นอยู่ </w:t>
      </w:r>
    </w:p>
    <w:p w:rsidRPr="00B536EC" w:rsidR="00694A07" w:rsidP="00694A07" w:rsidRDefault="00694A07" w14:paraId="28D66EA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ท่านจะเห็นเอง: ทีละน้อย ในบางวัด เพื่อไม่ให้ถูกเปิดเผย พวกเขาจะเลิกการอ่านคำสอนของบรรดาพระบิดาศักดิ์สิทธิ์ และหันไปอ่านหนังสือทางสังคมวิทยา แทน โดยอ้างว่าหนังสือเหล่านั้นมีประโยชน์ในยุคสมัยของเรา ใช่ ใช่ นี่คือทิศทางที่เรากำลังมุ่งไป! และผู้ศรัทธาผู้เคราะห์ร้ายก็มาที่วัดศักดิ์สิทธิ์เพื่อขอความช่วยเหลือ... เช่นเดียวกับที่คนเคร่งศาสนาถูกดูหมิ่นในโลกทางโลก พระภิกษุที่ดีก็จะถูกดูหมิ่นในไม่ช้าเช่นกัน และเราจะต้องพบกับความหายนะหากเราประเมินอันตรายของจิตวิญญาณทางโลกต่ำเกินไป เพราะเมื่อนั้น ในอนาคตอันใกล้ เมื่อชายหนุ่มคนหนึ่งมาที่วัดด้วยความปรารถนาที่จะใช้ชีวิตอย่างถูกต้องตามแบบฉบับของนักบวช คนอื่นๆ จะพูดกับเขาว่า: </w:t>
      </w:r>
      <w:r w:rsidRPr="00B536EC">
        <w:rPr>
          <w:sz w:val="24"/>
          <w:lang w:val="ru-RU"/>
        </w:rPr>
        <w:t xml:space="preserve">‘คุณมาทำอะไรที่นี่?’ เมื่อเห็นพระที่ไม่มีอะไรต่างจากฆราวาส ผู้คนก็เริ่มผิดหวังกับชีวิตในวัด หลายคนมาหาฉันและเล่าว่าพวกเขาถูกล่อลวงโดยวัดบางแห่ง ฉันจะปรับความคิดของพวกเขาให้ถูกต้องได้อย่างไร? </w:t>
      </w:r>
    </w:p>
    <w:p w:rsidRPr="00B536EC" w:rsidR="00694A07" w:rsidP="00694A07" w:rsidRDefault="00694A07" w14:paraId="45602C00" w14:textId="185149E1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จิตวิญญาณทางโลกได้แทรกซึมเข้าไปในชีวิตพระอย่างลึกซึ้ง และความชั่วร้ายไม่เคยหยุดนิ่ง พระต้องพิสูจน์ให้ชัดเจนว่าตนเองเป็นพระ ไม่ใช่ฆราวาส เราได้สูญเสียความเรียบง่ายที่เป็นลักษณะเฉพาะของรุ่นก่อนไปแล้ว พระภิกษุรุ่นใหม่ในปัจจุบันถูกขับเคลื่อนด้วยตรรกะทางโลกและการเลี้ยงดูแบบโลกีย์: พวกเขาพยายามไม่เสียชื่อเสียงและมักปรับตัวให้สอดคล้องกับกฎเกณฑ์ของสังคมโลกีย์ แต่เมื่อไม่กี่ปีที่ผ่านมา เรายังสามารถสังเกตเห็นสภาพการณ์ในชุมชนวัดที่อธิบายไว้ใน </w:t>
      </w:r>
      <w:r w:rsidRPr="00B536EC">
        <w:rPr>
          <w:sz w:val="24"/>
          <w:lang w:val="ru-RU"/>
        </w:rPr>
        <w:t xml:space="preserve">‘Lavsaika’</w:t>
      </w:r>
      <w:r w:rsidRPr="00B536EC">
        <w:rPr>
          <w:sz w:val="24"/>
          <w:lang w:val="ru-RU"/>
        </w:rPr>
        <w:t xml:space="preserve"> ได้</w:t>
      </w:r>
      <w:r w:rsidR="00B02CFE">
        <w:rPr>
          <w:rStyle w:val="FootnoteReference"/>
          <w:sz w:val="24"/>
          <w:lang w:val="ru-RU"/>
        </w:rPr>
        <w:footnoteReference w:id="258"/>
      </w:r>
      <w:r w:rsidRPr="00B536EC">
        <w:rPr>
          <w:sz w:val="24"/>
          <w:lang w:val="ru-RU"/>
        </w:rPr>
        <w:t xml:space="preserve"> บางคนเข้าวัดด้วยความศรัทธาอันแรงกล้า บางคนเข้าวัดเพื่อสำนึกผิด เหตุผลที่นำพวกเขามาสู่การบวชนั้นแตกต่างกัน: บางคนเข้าวัดหลังการเสียชีวิตของภรรยา ในขณะที่บางคนเข้าวัดหลังจากสำนึกผิดต่อชีวิตทางโลกในอดีต ในวัดยังอาจพบผู้ถูกผีสิงได้เช่นกัน: พวกเขามาที่นั่นเพื่อขอความช่วยเหลือ ได้รับการรักษาให้หายจากคำอธิษฐานของบรรดาพระผู้อาวุโส จึงอยู่ต่อและรับคำปฏิญาณเป็นพระภิกษุ และหากต่อมาพวกเขาได้กระทำผิดบาปใด ๆ วิญญาณชั่วก็จะเข้าสิงพวกเขาอีกครั้ง นั่นคือเหตุผลที่ยังมีผู้ถูกผีสิงอยู่ในที่พักรวมด้วย ยังมีผู้ที่หลงทางด้วย มีผู้บ้าศักดิ์สิทธิ์เพื่อพระคริสต์ และมีพระภิกษุที่มีพรสวรรค์ในการหยั่งรู้อนาคตและพรสวรรค์ในการรักษาโรค ความหลากหลายนั้นช่างยิ่งใหญ่เหลือเกิน! แต่วันนี้ คุณจะไม่พบผู้หยั่งรู้อนาคต ผู้สร้างปาฏิหาริย์ ผู้ถูกผีสิง หรือผู้บ้าศักดิ์สิทธิ์เพื่อพระคริสต์อีกต่อไป เรามีความบ้าบอแบบอื่น — ความบ้าบอของโลกนี้ เราได้วางใจตนเองเป็นอันดับแรก และสิ่งนี้ได้ทำให้จิตใจเราเสื่อมทรามลง ตรรกะทางโลกได้แทรกซึมเข้ามาในตัวเราอย่างมากมาย และตรรกะที่ล้นหลามนี้ได้ทำลายทุกสิ่งไป และสิ่งที่เลวร้ายที่สุดคือ เราไม่ตระหนักถึงมัน </w:t>
      </w:r>
    </w:p>
    <w:p w:rsidRPr="00B536EC" w:rsidR="00694A07" w:rsidP="00694A07" w:rsidRDefault="00694A07" w14:paraId="1584D757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พระในบางวัด ที่ใช้ชีวิตในปัจจุบันนี้เต็มไปด้วยความสะดวกสบายต่าง ๆ มากมาย ทำให้ชีวิตของพวกเขากลายเป็นภาระ พวกเขามัวแต่ถูกสิ่งต่าง ๆ ที่ไม่จำเป็นรบกวน ในขณะที่ละเลยเรื่องทางจิตวิญญาณที่ควรต้องปฏิบัติ หากคนหนุ่มสาวเมื่อเข้าวัดแล้ว เปลี่ยนความวุ่นวายทางโลกเป็นจิตวิญญาณของสถาบันทางโลก พวกเขาจะไม่พบความสงบสุข ต่อมา เมื่อต้องการหาความบันเทิง พวกเขาจะอยากเข้าร่วม ‘การท่องเที่ยวทางจิตวิญญาณ’ และไปเที่ยวชมสถานที่ต่าง ๆ แม้จะมีบางคนที่กล่าวว่า </w:t>
      </w:r>
      <w:r w:rsidRPr="00B536EC">
        <w:rPr>
          <w:sz w:val="24"/>
          <w:lang w:val="ru-RU"/>
        </w:rPr>
        <w:t xml:space="preserve">‘ฉันอยากไปพักผ่อน’ ทั้งที่พระภิกษุควรออกจากห้องพักของตนด้วยใจที่หนักอึ้งเท่านั้น </w:t>
      </w:r>
    </w:p>
    <w:p w:rsidRPr="00B536EC" w:rsidR="00694A07" w:rsidP="00694A07" w:rsidRDefault="00694A07" w14:paraId="2445E83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ผมรู้สึกโกรธกับสิ่งต่าง ๆ มากมาย และนั่นคือเหตุผลที่คำพูดที่เต็มไปด้วยความขมขื่นเหล่านี้ไหลออกมาจากตัวผม มันทำให้ผมเจ็บใจ: เพราะในอดีต พระภิกษุที่ยากจนเหล่านั้นไม่มีหนังสือทางจิตวิญญาณเลย และไม่มีความเข้าใจใดๆ เกี่ยวกับชีวิตในวัด แต่พวกเขากลับเจริญรุ่งเรืองได้ 30% ของผู้ที่เข้าวัดเป็นพระภิกษุโดยธรรมชาติ ส่วนที่เหลือมาโดยไม่มีพื้นฐานทางจิตวิญญาณ: เป็นกลุ่มคนหลากหลายจากทุกภูมิหลัง แต่พวกเขากลับเจริญรุ่งเรืองได้ อาจมีชายคนหนึ่งมาเข้าวัดโดยไม่มีความเข้าใจเรื่องทางจิตวิญญาณแม้แต่น้อย อาศัยอยู่ที่นั่นหนึ่งหรือสองเดือน และแม้แต่เจ้าอาวาสก็ไม่อาจรู้ได้ว่าเขาเป็นใคร เมื่อเขาตัดสินใจจะบวชเป็นพระ เขาจะไปหาพระอาจารย์ สารภาพบาป และอยู่ต่อในวัด ไม่มีใครรู้เลยว่าเขาเป็นคนแบบไหน มาจากไหน หรืออะไรที่นำเขามาสู่วัด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แต่ถึงแม้จะเผชิญกับความยากลำบากทั้งหมด เขาก็เติบโตทางจิตวิญญาณและเจริญรุ่งเรือง บางคนถึงขั้นไม่รู้หนังสือเลย พวกเขาฟังการอ่านพระคัมภีร์ในห้องรับประทานอาหารและหนังสือ Synaxarion ในโบสถ์เท่านั้น และไม่มีอะไรมากกว่านั้น; ที่จริงแล้ว บางครั้งพวกเขายังไม่เข้าใจสิ่งเหล่านั้นด้วยซ้ำ พวกเขาก็ไม่เข้าใจการร้องบทสวดด้วย: ระหว่างพิธีกรรม พวกเขาจะสวดคำอธิษฐานพระเยซู แต่เจตนาของพวกเขานั้นดี และแม้จะมีทุกสิ่งเหล่านี้ พวกเขาก็บรรลุความสุกงอมทางจิตวิญญาณได้ พวกเขาถึงภาวะทางจิตวิญญาณที่ลึกซึ้ง ในขณะที่ปัจจุบันนี้มีโรงเรียนวันอาทิตย์ หนังสือทางจิตวิญญาณ และเงื่อนไขที่เอื้ออำนวยมากมาย แต่ทรัพยากรดิบทั้งหมดนี้กลับถูกทิ้งไปอย่างเปล่าประโยชน์! ปรากฏว่าผู้ที่ไม่มีการศึกษาพัฒนาทางจิตวิญญาณได้อย่างแข็งแกร่ง ส่วนผู้มีการศึกษาและวัฒนธรรมกลับไม่มีอะไรเลย! นั่นคือ มีทุ่งนาที่ถูกไถแล้ว ถูกหว่านเมล็ด แต่ไม่มีเมล็ดใดที่งอกขึ้นมาเลย! นี่ไม่ใช่เรื่องน่าเศร้าใจหรือ? คุณคิดอย่างไร? </w:t>
      </w:r>
    </w:p>
    <w:p w:rsidRPr="00B536EC" w:rsidR="00694A07" w:rsidP="00694A07" w:rsidRDefault="00694A07" w14:paraId="28E9737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อย่างไรก็ตาม หากเราไม่ระมัดระวัง ชีวิตในวัดจะไม่สามารถยืนหยัดได้ มันจะสับสนวุ่นวายไปหมด แต่แน่นอนว่าอนาคตอยู่ในมือของพระคริสต์และพระมารดาอันศักดิ์สิทธิ์ที่สุด พระมารดาผู้เป็นเจ้าหญิงผู้ดีของเรา จะถือไม้กวาด กวาดขยะออกจากวัดศักดิ์สิทธิ์ของพระองค์ และฟื้นฟูความสงบเรียบร้อยให้กลับมาอีกครั้ง เราต้องตระหนักว่าทุกสิ่งนี้จะผ่านไปโดยไม่เหลือร่องรอยใด ๆ; แต่หากเราไม่ใช้ชีวิตอย่างถูกต้อง ตามแบบฉบับของชีวิตนักบวช เราจะยืนอยู่ต่อหน้าพระเจ้าในฐานะผู้มีหนี้ เราบวชเป็นพระเพื่อช่วยกู้วิญญาณของเรา และเพื่อช่วยเหลือสังคมผ่านการสวดภาวนา ดังนั้น อย่าลืมคำปฏิญาณที่เราได้ให้ไว้กับพระคริสต์ และสิ่งที่ผู้อยู่ในโลกซึ่งยังไม่ได้รับสิทธิพิเศษนี้—สิทธิพิเศษแห่งการถูกเรียกเข้าสู่คณะนักบวช—ต้องทนทุกข์ </w:t>
      </w:r>
    </w:p>
    <w:p w:rsidRPr="00E24DB9" w:rsidR="00694A07" w:rsidP="00694A07" w:rsidRDefault="00694A07" w14:paraId="1F00A4DB" w14:textId="77777777">
      <w:pPr>
        <w:rPr>
          <w:lang w:val="ru-RU"/>
        </w:rPr>
      </w:pPr>
    </w:p>
    <w:p w:rsidRPr="009932F6" w:rsidR="00694A07" w:rsidP="00694A07" w:rsidRDefault="00694A07" w14:paraId="76C1379A" w14:textId="77777777">
      <w:pPr>
        <w:pStyle w:val="Heading4"/>
        <w:rPr>
          <w:lang w:val="ru-RU"/>
        </w:rPr>
      </w:pPr>
      <w:bookmarkStart w:name="_Toc196400595" w:id="435"/>
      <w:bookmarkStart w:name="_Toc196894891" w:id="436"/>
      <w:bookmarkStart w:name="_Toc196897815" w:id="437"/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ต้อง</w:t>
      </w:r>
      <w:r w:rsidRPr="009932F6">
        <w:rPr>
          <w:lang w:val="ru-RU"/>
        </w:rPr>
        <w:t xml:space="preserve">ทิ้ง</w:t>
      </w:r>
      <w:r w:rsidRPr="009932F6">
        <w:rPr>
          <w:lang w:val="ru-RU"/>
        </w:rPr>
        <w:t xml:space="preserve">มรดก</w:t>
      </w:r>
      <w:r w:rsidRPr="009932F6">
        <w:rPr>
          <w:lang w:val="ru-RU"/>
        </w:rPr>
        <w:t xml:space="preserve">ไว้</w:t>
      </w:r>
      <w:r w:rsidRPr="009932F6">
        <w:rPr>
          <w:lang w:val="ru-RU"/>
        </w:rPr>
        <w:t xml:space="preserve">เบื้อง</w:t>
      </w:r>
      <w:r w:rsidRPr="009932F6">
        <w:rPr>
          <w:lang w:val="ru-RU"/>
        </w:rPr>
        <w:t xml:space="preserve">หลัง</w:t>
      </w:r>
      <w:bookmarkEnd w:id="435"/>
      <w:bookmarkEnd w:id="436"/>
      <w:bookmarkEnd w:id="437"/>
    </w:p>
    <w:p w:rsidRPr="00B536EC" w:rsidR="00694A07" w:rsidP="00694A07" w:rsidRDefault="00694A07" w14:paraId="6D7F0B2D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[ในปัจจุบัน] มีคนจำนวนมากที่วางความหวังไว้กับวัด ความรับผิดชอบในเรื่องนี้ทำให้ข้าพเจ้ารู้สึกหนักใจมาก </w:t>
      </w:r>
    </w:p>
    <w:p w:rsidRPr="00B536EC" w:rsidR="00694A07" w:rsidP="00694A07" w:rsidRDefault="00694A07" w14:paraId="3DDC9D7B" w14:textId="62AEEFE6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ใช่ครับ หลายคนกล่าวว่าทางออกเดียวในตอนนี้คือต้องมีนักบุญไม่กี่ท่าน เช่น นักบุญคอสมาสแห่งเอโทเลีย และให้พวกเขาออกไปยังดินแดนต่าง ๆ เพื่อเทศนาและให้ความรู้แก่โลก วัดเป็นศูนย์กลางทางจิตวิญญาณ หากวัดไม่ได้ช่วยการลุกฮือปี 1821 ก็จะไม่มีการลุกฮือเลย และในช่วงการยึดครองของเยอรมัน วัดไม่ได้ยอมแพ้ และได้มีส่วนร่วมในการต่อสู้เพื่อปลดปล่อย นั่นคือเหตุผลที่กลุ่มโจร</w:t>
      </w:r>
      <w:r w:rsidR="00B02CFE">
        <w:rPr>
          <w:rStyle w:val="FootnoteReference"/>
          <w:sz w:val="24"/>
          <w:lang w:val="ru-RU"/>
        </w:rPr>
        <w:footnoteReference w:id="259"/>
      </w:r>
      <w:r w:rsidRPr="00B536EC">
        <w:rPr>
          <w:sz w:val="24"/>
          <w:lang w:val="ru-RU"/>
        </w:rPr>
        <w:t xml:space="preserve"> ได้ทำลายวัดเหล่านั้น วัดส่วนใหญ่ไม่ได้ถูกเผาโดยชาวเยอรมัน แต่ถูกปล้นสะดมโดยคนของตนเอง คือกลุ่มโจรกรีก ชาวเยอรมันได้ประกาศว่า: </w:t>
      </w:r>
      <w:r w:rsidRPr="00B536EC">
        <w:rPr>
          <w:sz w:val="24"/>
          <w:lang w:val="ru-RU"/>
        </w:rPr>
        <w:t xml:space="preserve">‘หากพบกระสุนและอาวุธในวัด เราจะเผาวัดนั้น’ กลุ่มโจร ซึ่งต้องการให้ตัวเองดูเป็นผู้บริสุทธิ์ ขณะเดียวกันก็โยนความผิดให้พวกนาซีในการทำลายวัด จะเข้าไปในวัด วางปลอกกระสุนเก่าไม่กี่อัน และปืนไรเฟิลที่แตกหักหนึ่งหรือสองกระบอก แล้วรายงานต่อกองกำลังผู้ยึดครองเองว่า มีกลุ่มโจรซ่อนตัวอยู่ในวัดนั้นวัดนี้ พวกฟาสซิสต์จะจัดปฏิบัติการบุกค้น พบกระสุนและจุดไฟเผาวัด และด้วยวิธีนี้ พวกโจรสามารถเผาวัดได้หลายแห่ง เพราะพวกฟาสซิสต์กลัววัดเหล่านั้น </w:t>
      </w:r>
      <w:r w:rsidRPr="00B536EC">
        <w:rPr>
          <w:sz w:val="24"/>
          <w:lang w:val="ru-RU"/>
        </w:rPr>
        <w:t xml:space="preserve">“หากวัดยังอยู่” พวกเขากล่าว “เราจะไม่บรรลุอะไรเลย แม้เราจะตั้งระบอบอเทอิสต์ได้ก็ตาม “มาเผาให้หมดไปดีกว่า” และพวกเขาก็ทำเช่นนั้น </w:t>
      </w:r>
    </w:p>
    <w:p w:rsidRPr="00B536EC" w:rsidR="00694A07" w:rsidP="00694A07" w:rsidRDefault="00694A07" w14:paraId="53925352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วันนี้ ผู้คนไปวัดเพื่อหาเชื้อ แต่เชื้อแบบใดจะมีอยู่ หากวัดเองก็อยู่ในสภาพที่สับสนวุ่นวายเช่นนี้? พวกเขาจะหาเชื้อไม่ได้เลย ดังนั้น เราจึงควรพยายามรักษาเชื้อไว้สักเล็กน้อย เพื่อเตรียมรับมือกับปีที่ยากลำบากข้างหน้า </w:t>
      </w:r>
    </w:p>
    <w:p w:rsidRPr="00B536EC" w:rsidR="00694A07" w:rsidP="00694A07" w:rsidRDefault="00694A07" w14:paraId="2F93504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ปัจจุบัน ผู้ที่หันไปหาหมอดูและพวกเดียวกันกำลังมาที่วัดเพื่อขอความช่วยเหลือ ในอนาคต ผู้ที่เบื่อหน่ายกับบาปจะมา จนกระทั่งถึงขั้นที่หากท่านส่งพวกเขาไปดื่มสุราหรือทำบาป พวกเขาก็จะไม่ไปเลย ในช่วงเวลาที่ยากลำบากนี้ พระเจ้ากำลังเรียกผู้คนให้เข้าสู่ชีวิตในวัดผ่านคำเชิญชวนส่วนตัว รุ่นนี้กำลังเริ่มต้นการเดินทางสู่ชีวิตในวัดด้วยโอกาสและอุดมการณ์ที่ดีที่สุด แต่ปีศาจกำลังทำให้วัตถุดิบทั้งหมดนี้กลายเป็นสิ่งไร้ประโยชน์ รุ่นต่อไปจะต่างออกไป ผู้คนจำนวนมากที่ไม่เหมาะสมกับชีวิตในวัดก็จะมาที่วัดเช่นกัน พวกเขาจะถึงจุดที่ถูกบังคับให้ต้องเป็นพระ พวกเขาจะหมดแรงและถูกโลกนี้ทำร้ายจนบอบช้ำ คู่สามีภรรยาจะหย่าร้าง (ทั้งที่มีและไม่มีการอวยพรจากพระศาสนจักร) แล้วเข้าวัด คนหนุ่มสาวที่เบื่อหน่ายกับชีวิตทางโลกก็จะเข้าวัดเช่นกัน: บางคนเพื่อช่วยวิญญาณของตนเอง บางคนเพื่อหาความสงบสุขเล็กน้อยสำหรับตัวเอง ผู้ที่อยากแต่งงานแต่กลัว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ที่จะผูกพันชีวิตกับคนอื่น </w:t>
      </w:r>
      <w:r w:rsidRPr="00B536EC">
        <w:rPr>
          <w:sz w:val="24"/>
          <w:lang w:val="ru-RU"/>
        </w:rPr>
        <w:t xml:space="preserve">ก็จะกลายเป็นพระเช่นกัน</w:t>
      </w:r>
      <w:r w:rsidRPr="00B536EC">
        <w:rPr>
          <w:sz w:val="24"/>
          <w:lang w:val="ru-RU"/>
        </w:rPr>
        <w:t xml:space="preserve"> กล่าวอีกนัยหนึ่ง ในอนาคตทั้งผู้ที่มีปัญหาทางจิตและผู้ที่เพียงขาดความมุ่งมั่นที่จะก่อตั้งครอบครัว อาจเลือกเข้าสู่ชีวิตในวัด </w:t>
      </w:r>
      <w:r w:rsidRPr="00B536EC">
        <w:rPr>
          <w:sz w:val="24"/>
          <w:lang w:val="ru-RU"/>
        </w:rPr>
        <w:t xml:space="preserve">“ฉันจะพบอะไรในชีวิตสมรส? ฉันจะใช้ชีวิตอย่างไร?” พวกเขาจะคิด “ฉันควรเป็นพระดีกว่า” กล่าวอีกนัยหนึ่ง พวกเขาจะมองชีวิตในวัดเป็นวิธีที่น่ารื่นรมย์ในการผ่านเวลา ว่าพวกเขาจะประสบความสำเร็จได้มากน้อยเพียงใดนั้น เป็นเรื่องอีกเรื่องหนึ่ง ผู้ที่เข้าวัดจะไม่ใช่ผู้สำนึกผิด; สถานการณ์ของพวกเขาจะบังคับให้พวกเขาต้องบวชเป็นพระ แรงจูงใจของพวกเขาจะไม่บริสุทธิ์ นั่นคือจุดอันตราย เมื่อบุคคลหนึ่งละทิ้งโลกเพื่อชีวิตในวัด สถานการณ์จะแตกต่างออกไปอย่างสิ้นเชิง วิญญาณผู้โชคร้ายเหล่านี้จะต้องการความช่วยเหลืออย่างมาก; พวกเขาจะยังจำรสของความสุขทางโลกได้ และด้วยเหตุนี้ ปีศาจจึงจะเปิดศึกอย่างดุเดือดกับพวกเขา ปีศาจไม่เปิดศึกเช่นนี้กับเรา; มันพยายามขัดขวางความพยายามทางจิตวิญญาณของเราและทำให้เราตกอยู่ในความสิ้นหวัง เพื่อว่าผู้ที่มาภายหลังเราจะไม่พบ ‘ยีสต์’ </w:t>
      </w:r>
    </w:p>
    <w:p w:rsidRPr="00B536EC" w:rsidR="00694A07" w:rsidP="00694A07" w:rsidRDefault="00694A07" w14:paraId="417A6A7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ด้วยทั้งหมดนี้ ข้าพเจ้าต้องการจะกล่าวว่า เราต้องประสบความสำเร็จในตอนนี้ เพื่อที่เราจะได้อยู่ในตำแหน่งที่จะช่วยเหลือผู้คนเหล่านี้ได้ ขอให้เราทิ้งมรดกแห่งความเป็นบิดาไว้ให้พวกเขา </w:t>
      </w:r>
      <w:r w:rsidRPr="00B536EC">
        <w:rPr>
          <w:sz w:val="24"/>
          <w:lang w:val="ru-RU"/>
        </w:rPr>
        <w:t xml:space="preserve">เรามี ‘ความสุขทางจิตวิญญาณ’ — แต่เรายังไม่มีความสุขแห่งสวรรค์ เรารู้สึกยินดีเมื่อมีการโกนศีรษะ การบวช การสวดมนต์ตลอดคืน การร้องเพลง </w:t>
      </w:r>
      <w:r w:rsidRPr="00B536EC">
        <w:rPr>
          <w:sz w:val="24"/>
          <w:lang w:val="ru-RU"/>
        </w:rPr>
        <w:t xml:space="preserve">‘ราบี พระเจ้า…’ การแกว่งเชิงเทียน… แต่ความสุขเหล่านี้ไม่ใช่ความสุขแห่งสวรรค์; มันเป็นความสุขทางโลกของหัวใจ — ในความหมายเชิงบวกของคำนี้ ความสุขแห่งสวรรค์คือสิ่งที่ยิ่งใหญ่กว่า สิ่งที่ไม่อาจบรรยายได้ เมื่อคนใดเริ่มได้ลิ้มรสความสุขแห่งสวรรค์เพียงเล็กน้อย หัวใจของเขาก็จะเต้นระรัวและเปี่ยมด้วยความสุข เพื่อส่งต่อความสุขแห่งสวรรค์ไปยังรุ่นต่อๆ ไป เราต้องได้สัมผัสประสบการณ์นั้นด้วยตัวเอง </w:t>
      </w:r>
    </w:p>
    <w:p w:rsidRPr="009932F6" w:rsidR="00694A07" w:rsidP="00694A07" w:rsidRDefault="00694A07" w14:paraId="10530816" w14:textId="77777777">
      <w:pPr>
        <w:rPr>
          <w:lang w:val="ru-RU"/>
        </w:rPr>
      </w:pPr>
    </w:p>
    <w:p w:rsidRPr="009932F6" w:rsidR="00694A07" w:rsidP="00694A07" w:rsidRDefault="00694A07" w14:paraId="5C69F7F3" w14:textId="77777777">
      <w:pPr>
        <w:rPr>
          <w:lang w:val="ru-RU"/>
        </w:rPr>
      </w:pPr>
    </w:p>
    <w:p w:rsidRPr="009932F6" w:rsidR="00694A07" w:rsidP="00694A07" w:rsidRDefault="00694A07" w14:paraId="685A1BD0" w14:textId="77777777">
      <w:pPr>
        <w:pStyle w:val="Heading3"/>
        <w:rPr>
          <w:lang w:val="ru-RU"/>
        </w:rPr>
      </w:pPr>
      <w:bookmarkStart w:name="_Toc196400596" w:id="438"/>
      <w:bookmarkStart w:name="_Toc196894892" w:id="439"/>
      <w:bookmarkStart w:name="_Toc196897816" w:id="440"/>
      <w:r w:rsidRPr="009932F6">
        <w:rPr>
          <w:lang w:val="ru-RU"/>
        </w:rPr>
        <w:t xml:space="preserve">บทที่</w:t>
      </w:r>
      <w:r w:rsidRPr="00E24DB9">
        <w:rPr>
          <w:lang w:val="ru-RU"/>
        </w:rPr>
        <w:t xml:space="preserve"> 3</w:t>
      </w:r>
      <w:r w:rsidRPr="009932F6">
        <w:rPr>
          <w:lang w:val="ru-RU"/>
        </w:rPr>
        <w:t xml:space="preserve">.</w:t>
      </w:r>
      <w:r w:rsidRPr="007C4F0E">
        <w:rPr>
          <w:lang w:val="ru-RU"/>
        </w:rPr>
        <w:t xml:space="preserve"> </w:t>
      </w:r>
      <w:r w:rsidRPr="007C4F0E">
        <w:rPr>
          <w:lang w:val="ru-RU"/>
        </w:rPr>
        <w:br/>
      </w:r>
      <w:r w:rsidRPr="009932F6">
        <w:rPr>
          <w:lang w:val="ru-RU"/>
        </w:rPr>
        <w:t xml:space="preserve">เกี่ยวกับ</w:t>
      </w:r>
      <w:r w:rsidRPr="009932F6">
        <w:rPr>
          <w:lang w:val="ru-RU"/>
        </w:rPr>
        <w:t xml:space="preserve">ความหมาย</w:t>
      </w:r>
      <w:r w:rsidRPr="009932F6">
        <w:rPr>
          <w:lang w:val="ru-RU"/>
        </w:rPr>
        <w:t xml:space="preserve">ที่ลึกซึ้งที่สุด</w:t>
      </w:r>
      <w:r w:rsidRPr="009932F6">
        <w:rPr>
          <w:lang w:val="ru-RU"/>
        </w:rPr>
        <w:t xml:space="preserve">ของชีวิต</w:t>
      </w:r>
      <w:bookmarkEnd w:id="438"/>
      <w:bookmarkEnd w:id="439"/>
      <w:bookmarkEnd w:id="440"/>
    </w:p>
    <w:p w:rsidRPr="00E24DB9" w:rsidR="00694A07" w:rsidP="00694A07" w:rsidRDefault="00694A07" w14:paraId="63E9E209" w14:textId="77777777">
      <w:pPr>
        <w:rPr>
          <w:i/>
          <w:iCs/>
          <w:lang w:val="ru-RU"/>
        </w:rPr>
      </w:pPr>
    </w:p>
    <w:p w:rsidRPr="009932F6" w:rsidR="00694A07" w:rsidP="00694A07" w:rsidRDefault="00694A07" w14:paraId="1E916D8E" w14:textId="77777777">
      <w:pPr>
        <w:pStyle w:val="Heading4"/>
        <w:rPr>
          <w:lang w:val="ru-RU"/>
        </w:rPr>
      </w:pPr>
      <w:bookmarkStart w:name="_Toc196400597" w:id="441"/>
      <w:bookmarkStart w:name="_Toc196894893" w:id="442"/>
      <w:bookmarkStart w:name="_Toc196897817" w:id="443"/>
      <w:r w:rsidRPr="009932F6">
        <w:rPr>
          <w:lang w:val="ru-RU"/>
        </w:rPr>
        <w:t xml:space="preserve">มา</w:t>
      </w:r>
      <w:r w:rsidRPr="009932F6">
        <w:rPr>
          <w:lang w:val="ru-RU"/>
        </w:rPr>
        <w:t xml:space="preserve">เตรียมตัว</w:t>
      </w:r>
      <w:r w:rsidRPr="009932F6">
        <w:rPr>
          <w:lang w:val="ru-RU"/>
        </w:rPr>
        <w:t xml:space="preserve">สำหรับ</w:t>
      </w:r>
      <w:r w:rsidRPr="009932F6">
        <w:rPr>
          <w:lang w:val="ru-RU"/>
        </w:rPr>
        <w:t xml:space="preserve">ชีวิต</w:t>
      </w:r>
      <w:r w:rsidRPr="009932F6">
        <w:rPr>
          <w:lang w:val="ru-RU"/>
        </w:rPr>
        <w:t xml:space="preserve">ที่จะมาถึง</w:t>
      </w:r>
      <w:bookmarkEnd w:id="441"/>
      <w:bookmarkEnd w:id="442"/>
      <w:bookmarkEnd w:id="443"/>
    </w:p>
    <w:p w:rsidRPr="00B536EC" w:rsidR="00694A07" w:rsidP="00694A07" w:rsidRDefault="00694A07" w14:paraId="4C24A4D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มีชายหนุ่มคนหนึ่งหายตัวไป โดยทิ้งจดหมายไว้ให้พ่อแม่ว่าเขาต้องการฆ่าตัวตายเพราะเขาไม่ดึงดูดใจ และว่าพ่อแม่คือผู้ต้องรับผิดชอบในเรื่องนี้... </w:t>
      </w:r>
    </w:p>
    <w:p w:rsidRPr="00B536EC" w:rsidR="00694A07" w:rsidP="00694A07" w:rsidRDefault="00694A07" w14:paraId="34D4DE8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ผู้คนยังไม่เข้าใจความหมายที่ลึกซึ้งที่สุดของชีวิต พวกเขาไม่เชื่อในชีวิตหลังความตาย ทุกความทุกข์ทรมานของพวกเขามาจากสิ่งนี้ </w:t>
      </w:r>
      <w:r w:rsidRPr="00B536EC">
        <w:rPr>
          <w:sz w:val="24"/>
          <w:lang w:val="ru-RU"/>
        </w:rPr>
        <w:t xml:space="preserve">“ฉันถูกปฏิบัติอย่างไม่</w:t>
      </w:r>
      <w:r>
        <w:rPr>
          <w:sz w:val="24"/>
          <w:lang w:val="ru-RU"/>
        </w:rPr>
        <w:t xml:space="preserve">ยุติธรรม” </w:t>
      </w:r>
      <w:r w:rsidRPr="00B536EC">
        <w:rPr>
          <w:sz w:val="24"/>
          <w:lang w:val="ru-RU"/>
        </w:rPr>
        <w:t xml:space="preserve">มีคนหนึ่งกล่าว “คนอื่นมีความสุข แต่ฉันไม่” ผู้คนไม่พอใจกับสิ่งที่ตนมี ความเห็นแก่ตัวค่อยๆ แทรกซึมเข้ามา และพวกเขาก็ต้องทนทุกข์ พระเจ้ารักทุกคน พระองค์ได้ประทานสิ่งที่เป็นประโยชน์แก่แต่ละคน: ไม่ว่าจะเป็นความสูง ความกล้าหาญ ความงาม หรือสิ่งอื่นใด พระองค์ได้ประทานสิ่งที่สามารถช่วยให้พวกเขาได้รับการช่วยให้รอดได้ หากพวกเขาใช้มันอย่างถูกต้อง แต่โลกนี้กลับถูกทรมานด้วยคำถามว่า</w:t>
      </w:r>
      <w:r>
        <w:rPr>
          <w:sz w:val="24"/>
          <w:lang w:val="ru-RU"/>
        </w:rPr>
        <w:t xml:space="preserve">: </w:t>
      </w:r>
      <w:r w:rsidRPr="00B536EC">
        <w:rPr>
          <w:sz w:val="24"/>
          <w:lang w:val="ru-RU"/>
        </w:rPr>
        <w:t xml:space="preserve">‘ทำไมฉันเป็นอย่างนี้ ส่วนเขาเป็นอย่างนั้น?’ แต่ความจริงคือ คุณมีสิ่งหนึ่ง ส่วนเขามีอีกสิ่งหนึ่ง นักบุญผู้บ้าชาวโรมาเนียท่านหนึ่ง ซึ่งอาศัยอยู่บนภูเขาศักดิ์สิทธิ์เพื่อพระคริสต์ ได้เล่าเรื่องหนึ่งให้ผู้ที่ถูกความคิดเช่นนี้รบกวนฟังว่า: </w:t>
      </w:r>
      <w:r w:rsidRPr="00B536EC">
        <w:rPr>
          <w:sz w:val="24"/>
          <w:lang w:val="ru-RU"/>
        </w:rPr>
        <w:t xml:space="preserve">‘กบตัวหนึ่งเห็นควายตัวหนึ่งแล้วพูดว่า </w:t>
      </w:r>
      <w:r w:rsidRPr="00B536EC">
        <w:rPr>
          <w:sz w:val="24"/>
          <w:lang w:val="ru-RU"/>
        </w:rPr>
        <w:t xml:space="preserve">“ฉันก็อยากเป็นควายด้วย!</w:t>
      </w:r>
      <w:r>
        <w:rPr>
          <w:sz w:val="24"/>
          <w:lang w:val="ru-RU"/>
        </w:rPr>
        <w:t xml:space="preserve">” </w:t>
      </w:r>
      <w:r w:rsidRPr="00B536EC">
        <w:rPr>
          <w:sz w:val="24"/>
          <w:lang w:val="ru-RU"/>
        </w:rPr>
        <w:t xml:space="preserve">มันพองตัวขึ้น พองตัวขึ้น และสุดท้ายก็แตก’ ท้ายที่สุดแล้ว พระเจ้าทรงสร้างบางคนให้เป็นกบ และบางคนให้เป็นควาย แล้วกบตัวนั้นไปทำอะไร? มันอยากเป็นควาย! ผลก็คือ มันแตกตัว!” ให้ทุกคนชื่นชมยินดีในแบบที่พระผู้สร้างทรงสร้างพวกเขาไว้ </w:t>
      </w:r>
    </w:p>
    <w:p w:rsidRPr="00B536EC" w:rsidR="00694A07" w:rsidP="00694A07" w:rsidRDefault="00694A07" w14:paraId="656944F1" w14:textId="6272D5E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ทันทีที่บุคคลใดใช้โอกาสอันดีที่พระเจ้าประทานให้เพื่อเชื่อในพระเจ้าและชีวิตนิรันดร์ที่จะมาถึง—นั่นคือ เมื่อเขาเข้าใจความหมายลึกซึ้งที่สุดของชีวิต และหลังจากกลับใจแล้ว ก็สร้างชีวิตใหม่—ความปลอบประโลมจากพระเจ้าและพระคุณของพระเจ้าจะมาถึงทันที และพระคุณนั้นจะเปลี่ยนแปลงเขา ขจัดข้อบกพร่องทั้งหมดที่สืบทอดมา ผู้บาปที่กลับใจหลายคนได้ทุ่มเทอย่างถ่อมตัวในความพยายามอันสูงส่ง ได้รับพระคุณ กลายเป็นนักบุญ และบัดนี้เราต่างเคารพสักการะพวกเขาอย่างนอบน้อม และขอคำอธิษฐานจากพวกเขา แต่ก่อนหน้านั้น พวกเขามีความปรารถนาอันแรงกล้าหลายประการ รวมถึงความปรารถนาที่สืบทอดมาแต่กำเนิดด้วย ยกตัวอย่างเช่น ท่านโมเสสผู้มัวร์ผู้เป็นที่เคารพนับถือ ซึ่งเคยเป็นโจรกระหายเลือดที่มีจิตใจชั่วร้ายแต่กำเนิด แต่ทันทีที่เขาเริ่มเชื่อในพระเจ้า เขาก็กลับใจทันที เริ่มปฏิบัติชีวิตแบบนักพรต ความปรารถนาทั้งปวงก็จากเขาไป และพระคุณของพระเจ้าก็มาสถิตอยู่กับเขา ท่านยังได้รับพระคุณด้วยพรแห่งการพยากรณ์ และวิจารณญาณทางจิตวิญญาณของท่านนั้นเหนือกว่าแม้แต่ของอาร์เซนิอุส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ผู้ยิ่งใหญ่</w:t>
      </w:r>
      <w:r w:rsidR="00B02CFE">
        <w:rPr>
          <w:rStyle w:val="FootnoteReference"/>
          <w:sz w:val="24"/>
          <w:lang w:val="ru-RU"/>
        </w:rPr>
        <w:footnoteReference w:id="260"/>
      </w:r>
      <w:r w:rsidRPr="00B536EC">
        <w:rPr>
          <w:sz w:val="24"/>
          <w:lang w:val="ru-RU"/>
        </w:rPr>
        <w:t xml:space="preserve"> ผู้ซึ่งมาจากครอบครัวชนชั้นสูงของโรมัน มีคุณธรรมที่สืบทอดมาแต่กำเนิด และมีความรู้ลึกซึ้งในเรื่องทางโลก </w:t>
      </w:r>
    </w:p>
    <w:p w:rsidRPr="00B536EC" w:rsidR="00694A07" w:rsidP="00694A07" w:rsidRDefault="00694A07" w14:paraId="1286CD5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ดังนั้น เกโรนดา ความหมายที่แท้จริงของชีวิตนี้คืออะไร? </w:t>
      </w:r>
    </w:p>
    <w:p w:rsidRPr="00B536EC" w:rsidR="00694A07" w:rsidP="00694A07" w:rsidRDefault="00694A07" w14:paraId="5880126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คืออะไร? คือการเตรียมตัวเพื่อประเทศแม่ของเรา เพื่อสวรรค์ เพื่อสวรรค์อันเป็นสุข แก่นแท้อยู่ที่การที่บุคคลเข้าใจความหมายลึกซึ้งที่สุดของชีวิต ซึ่งก็คือการช่วยให้วิญญาณรอดพ้น โดยการเชื่อในพระเจ้าและชีวิตหลังความตาย บุคคลจะตระหนักว่าชีวิตชั่วคราวนี้ผ่านไปอย่างรวดเร็ว และเตรียม </w:t>
      </w:r>
      <w:r w:rsidRPr="00B536EC">
        <w:rPr>
          <w:sz w:val="24"/>
          <w:lang w:val="ru-RU"/>
        </w:rPr>
        <w:t xml:space="preserve">‘หนังสือเดินทาง’ ของตนสำหรับชีวิตหลังความตาย เรามักลืมว่าเราทุกคนล้วนมีชะตากรรมที่จะต้องจากไป เราไม่สามารถหยั่งรากอยู่ที่นี่ได้ ชีวิตนี้ไม่ได้มีไว้เพื่อใช้ชีวิตอย่างเกียจคร้าน แต่เพื่อผ่านการทดสอบและก้าวไปสู่ชีวิตอีกขั้น ดังนั้น เราต้องตั้งเป้าหมายดังต่อไปนี้: เตรียมตัวให้พร้อม เพื่อว่าเมื่อพระเจ้าเรียกเรา เราจะได้จากไปด้วยจิตสำนึกที่บริสุทธิ์ บินขึ้นสู่พระคริสต์ และอยู่กับพระองค์ตลอดไป เมื่อพระคริสต์อวยพรขนมปังห้าก้อนและเลี้ยงคนนับพันคน ฝูงชนก็กล่าวทันทีว่า: </w:t>
      </w:r>
      <w:r w:rsidRPr="00B536EC">
        <w:rPr>
          <w:sz w:val="24"/>
          <w:lang w:val="ru-RU"/>
        </w:rPr>
        <w:t xml:space="preserve">‘พระองค์จะเป็นกษัตริย์ที่ดี!’ พวกเขากินขนมปังห้าก้อนและปลาสองตัวจนอิ่มเอมไปด้วยความกระตือรือร้น อย่างไรก็ตาม พระคริสต์ตรัสกับพวกเขาว่าอย่ากังวลเกี่ยวกับอาหารนี้ เพราะเราจะไม่คงอยู่ที่นี่ตลอดไป ในชีวิตนี้ แต่ละคนต้องผ่านการทดสอบ: ว่าเราปฏิบัติตามสิ่งที่พระเจ้าทรงกำหนดไว้หรือไม่ </w:t>
      </w:r>
    </w:p>
    <w:p w:rsidRPr="00B536EC" w:rsidR="00694A07" w:rsidP="00694A07" w:rsidRDefault="00694A07" w14:paraId="444F52D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ท่านคิดว่าคนเราต้องระลึกถึงสิ่งใดเสมอ เพื่อจะได้ทำตามพระประสงค์ของพระเจ้า? </w:t>
      </w:r>
    </w:p>
    <w:p w:rsidRPr="00B536EC" w:rsidR="00694A07" w:rsidP="00694A07" w:rsidRDefault="00694A07" w14:paraId="322AA068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เขาต้องมุ่งใจไว้กับพระเจ้า และคิดถึงวัตถุประสงค์ที่เขามาเกิดในชีวิตนี้ เราไม่ได้มาที่นี่เพื่อจะหมกมุ่นกับทุกสิ่งภายใต้ดวงอาทิตย์ และใช้ชีวิตอย่างสบายๆ ในโลกนี้ เรามาเพื่อเตรียมตัวสำหรับชีวิตที่จะมาถึง ดังนั้น จิตใจของเราต้องมุ่งเน้นไปที่ชีวิตในอนาคตนั้นเสมอ และทุกสิ่งที่สามารถช่วยให้เราบรรลุถึงมันได้ โดยการเผชิญกับทุกสิ่งด้วยความรัก และพยายามด้วยความรักและความถ่อมตัว คนเราจะเข้าใจความหมายของชีวิตทางจิตวิญญาณได้ ชีวิตทางจิตวิญญาณคือความกล้าหาญที่ไม่มีขอบเขต เป็นงานเลี้ยงทางจิตวิญญาณ คุณรู้ไหมว่างานเลี้ยงคืออะไร? มาเข้าใจความหมายที่ลึกซึ้งที่สุดของการเป็นนักบวช; ได้รับความสูงส่งทางจิตวิญญาณและความละเอียดอ่อนของบรรดาพระบิดาผู้ศักดิ์สิทธิ์ และทุกคนมีหน้าที่ต้องเข้าใจความหมายที่ลึกซึ้งที่สุดของชีวิต (ไม่เพียงชีวิตนักบวช แต่ชีวิตโดยทั่วไป) หากพวกเขาทำเช่นนั้น การทะเลาะเบาะแว้งเล็กๆ น้อยๆ ความขัดแย้ง และรูปแบบอื่นๆ ของความเห็นแก่ตัวจะหายไปอย่างสิ้นเชิง เนื่องจากมีรางวัลจากพระเจ้า ดังนั้น ให้เราคิดถึงวิธีที่จะหา </w:t>
      </w:r>
      <w:r w:rsidRPr="00B536EC">
        <w:rPr>
          <w:sz w:val="24"/>
          <w:lang w:val="ru-RU"/>
        </w:rPr>
        <w:t xml:space="preserve">‘เงิน’ เล็กน้อยสำหรับชีวิตในอนาคต แทนที่จะคิดถึงวิธีที่จะประพฤติตนอย่างมีศักดิ์ศรีในชีวิตนี้ และรับเกียรติยศจากผู้อื่น </w:t>
      </w:r>
    </w:p>
    <w:p w:rsidRPr="00B536EC" w:rsidR="00694A07" w:rsidP="00694A07" w:rsidRDefault="00694A07" w14:paraId="2858917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เมื่อบุคคลก้าวเข้าสู่โลกแห่งชีวิตที่แท้จริง เขาจะรู้สึกยินดีในทุกสิ่ง ทั้งในความจริงที่ว่าเขายังมีชีวิตอยู่ และในความจริงที่ว่าเขากำลังจะตาย เขาไม่รู้สึกยินดีเพราะเบื่อหน่ายชีวิต แต่เขารู้สึกยินดีเพราะเขาจะตายและได้ไปอยู่กับพระคริสต์ </w:t>
      </w:r>
    </w:p>
    <w:p w:rsidRPr="00B536EC" w:rsidR="00694A07" w:rsidP="00694A07" w:rsidRDefault="00694A07" w14:paraId="68D27533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ท่านยินดีเพราะท่านไม่ต่อต้านสิ่งที่พระเจ้าทรงอนุญาตหรือไม่? </w:t>
      </w:r>
    </w:p>
    <w:p w:rsidRPr="00B536EC" w:rsidR="00694A07" w:rsidP="00694A07" w:rsidRDefault="00694A07" w14:paraId="6CE70AF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เขารู้สึกยินดีเพราะเขาเห็นว่าชีวิตนี้ผ่านไปอย่างรวดเร็ว ในขณะที่ชีวิตอีกโลกหนึ่งนั้นเป็นนิรันดร์ เขาไม่ได้เบื่อหน่ายกับชีวิต แต่เมื่อคิดว่า </w:t>
      </w:r>
      <w:r w:rsidRPr="00B536EC">
        <w:rPr>
          <w:sz w:val="24"/>
          <w:lang w:val="ru-RU"/>
        </w:rPr>
        <w:t xml:space="preserve">‘สิ่งใดรอคอยเราอยู่? เราจะไม่จากไปหรือ?’ — เขาจึงเตรียมตัวที่จะไปนั้น โดยตระหนักว่านี่คือชะตากรรมของเขา ความหมายของชีวิต </w:t>
      </w:r>
    </w:p>
    <w:p w:rsidRPr="00B536EC" w:rsidR="00694A07" w:rsidP="00694A07" w:rsidRDefault="00694A07" w14:paraId="769D16C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ยกตัวอย่างเช่น ผู้หญิงที่ทำงานในระบบสวัสดิการสังคม พวกเธอมีใจดี: พวกเธอวิ่งวุ่นไปมา น่าสงสารจริงๆ ทำงานจนหมดแรงเพื่อผู้อื่น พวกเธอเป็นนักจิตวิทยาที่ได้รับการฝึกอบรม แต่มีบางครั้งที่วิธีที่พวกเธอต้องการช่วยเหลือผู้อื่นนั้นไม่ประสบความสำเร็จเลย ตัวอย่างเช่น เธอไปปลอบใจชายคนหนึ่งที่ขาถูกตัดออก และเขาพูดกับเธอว่า: </w:t>
      </w:r>
      <w:r w:rsidRPr="00B536EC">
        <w:rPr>
          <w:sz w:val="24"/>
          <w:lang w:val="ru-RU"/>
        </w:rPr>
        <w:t xml:space="preserve">‘คุณมาที่นี่ด้วยสองขาแล้วพูดกับผมว่า </w:t>
      </w:r>
      <w:r w:rsidRPr="00B536EC">
        <w:rPr>
          <w:sz w:val="24"/>
          <w:lang w:val="ru-RU"/>
        </w:rPr>
        <w:t xml:space="preserve">“สวัสดีตอนบ่าย” แต่ผมมีขาเพียงข้างเดียว’ เธอจะตอบเขาอย่างไรได้? เธอจะช่วยเขาด้วยจิตวิทยาได้อย่างไร? หากชายคนนี้ไม่เข้าใจความหมายที่ลึกซึ้งที่สุดของชีวิต แล้วไม่มีสิ่งใดที่จะช่วยเขาได้ เขาต้องตระหนักว่า สำหรับความพิการนี้ ซึ่งพระเจ้าทรงอนุญาตไว้ เขาจะได้รับ—หากเขาไม่บ่นท้อ—รางวัลสวรรค์ที่เขาได้สั่งสมไว้ในชีวิตหน้า เมื่อตระหนักถึงสิ่งนี้แล้ว เขาต้องรู้สึกยินดี แม้ทุกคนรอบตัวจะเดินด้วยสี่ขา เขาก็ต้องกล่าวว่า: </w:t>
      </w:r>
      <w:r w:rsidRPr="00B536EC">
        <w:rPr>
          <w:sz w:val="24"/>
          <w:lang w:val="ru-RU"/>
        </w:rPr>
        <w:t xml:space="preserve">‘ข้าขอบพระคุณพระเจ้าที่ข้าได้เดินด้วยขาเดียว’ แต่เมื่อมองชีวิตด้วยมุมมองที่ไม่เป็นทางจิตวิญญาณ วิญญาณที่น่าสงสารเหล่านี้จึงไปปลอบประโลมผู้คน แต่กลับไม่รู้ว่าจะพูดอะไรกับพวกเขา </w:t>
      </w:r>
      <w:r w:rsidRPr="00B536EC">
        <w:rPr>
          <w:sz w:val="24"/>
          <w:lang w:val="ru-RU"/>
        </w:rPr>
        <w:t xml:space="preserve">‘ผู้ปลอบประโลมทางสังคม’ </w:t>
      </w:r>
      <w:r w:rsidRPr="00B536EC">
        <w:rPr>
          <w:sz w:val="24"/>
          <w:lang w:val="ru-RU"/>
        </w:rPr>
        <w:t xml:space="preserve">แบบนี้ </w:t>
      </w:r>
      <w:r w:rsidRPr="00B536EC">
        <w:rPr>
          <w:sz w:val="24"/>
          <w:lang w:val="ru-RU"/>
        </w:rPr>
        <w:t xml:space="preserve">เช่น ไปเพื่อบรรเทาความทุกข์ของหญิงวัย 35 ปีที่เป็นโรคมะเร็ง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ซึ่งมีลูกสามคน เธอจะพูดอะไรกับเธอได้บ้าง? หากแม่คนนี้ไม่สามารถเข้าใจความหมายที่ลึกซึ้งที่สุดของชีวิตได้ เธอจะรู้สึกสิ้นหวัง เมื่อคิดถึงอนาคตของลูกๆ ของเธอ และนักจิตวิทยาเองที่มาเพื่อให้ความปลอบประโลมแก่เธอ ก็จะตกอยู่ในความสิ้นหวังเดียวกัน หากเธอไม่เข้าใจสิ่งที่ยิ่งใหญ่กว่า สิ่งที่ลึกซึ้งทางจิตวิญญาณมากกว่า เพราะหากไม่พบความสมดุลทางจิตวิญญาณของตนเองก่อน เธอจะไม่สามารถช่วยเหลือเพื่อนร่วมมนุษย์ได้อย่างถูกต้อง จนทำให้ความปลอบประโลมจากพระเจ้ามาถึงพวกเขาได้ ดังนั้น นักจิตวิทยาที่น่าสงสารเหล่านี้จึงไม่เพียงแต่เหนื่อยล้าทางกายภาพ แต่ยังรู้สึกท้อแท้ด้วย เมื่อเห็นว่าตนเองไม่สามารถให้ความช่วยเหลือที่แท้จริงแก่ผู้คนได้ กล่าวอีกนัยหนึ่ง พวกเขากลายเป็นผู้ที่เหนื่อยล้าสองเท่า </w:t>
      </w:r>
    </w:p>
    <w:p w:rsidRPr="00E24DB9" w:rsidR="00694A07" w:rsidP="00694A07" w:rsidRDefault="00694A07" w14:paraId="037F90CF" w14:textId="77777777">
      <w:pPr>
        <w:rPr>
          <w:lang w:val="ru-RU"/>
        </w:rPr>
      </w:pPr>
    </w:p>
    <w:p w:rsidRPr="009932F6" w:rsidR="00694A07" w:rsidP="00694A07" w:rsidRDefault="00694A07" w14:paraId="4FE317CF" w14:textId="77777777">
      <w:pPr>
        <w:pStyle w:val="Heading4"/>
        <w:rPr>
          <w:lang w:val="ru-RU"/>
        </w:rPr>
      </w:pPr>
      <w:bookmarkStart w:name="_Toc196400598" w:id="444"/>
      <w:bookmarkStart w:name="_Toc196894894" w:id="445"/>
      <w:bookmarkStart w:name="_Toc196897818" w:id="446"/>
      <w:r w:rsidRPr="009932F6">
        <w:rPr>
          <w:lang w:val="ru-RU"/>
        </w:rPr>
        <w:t xml:space="preserve">เรา</w:t>
      </w:r>
      <w:r w:rsidRPr="009932F6">
        <w:rPr>
          <w:lang w:val="ru-RU"/>
        </w:rPr>
        <w:t xml:space="preserve">ต้อง</w:t>
      </w:r>
      <w:r w:rsidRPr="009932F6">
        <w:rPr>
          <w:lang w:val="ru-RU"/>
        </w:rPr>
        <w:t xml:space="preserve">ยอมรับ</w:t>
      </w:r>
      <w:r w:rsidRPr="009932F6">
        <w:rPr>
          <w:lang w:val="ru-RU"/>
        </w:rPr>
        <w:t xml:space="preserve">ว่าความดี</w:t>
      </w:r>
      <w:r w:rsidRPr="009932F6">
        <w:rPr>
          <w:lang w:val="ru-RU"/>
        </w:rPr>
        <w:t xml:space="preserve">เป็นสิ่งจำเป็น</w:t>
      </w:r>
      <w:bookmarkEnd w:id="444"/>
      <w:bookmarkEnd w:id="445"/>
      <w:bookmarkEnd w:id="446"/>
    </w:p>
    <w:p w:rsidRPr="00B536EC" w:rsidR="00694A07" w:rsidP="00694A07" w:rsidRDefault="00694A07" w14:paraId="56154C6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คนต้องยอมรับความดีเป็นสิ่งจำเป็น มิฉะนั้นเขาจะต้องทุกข์ทรมาน และหากกล่าวว่าไม่ใช่ทุกคนที่สามารถยอมรับความดีเป็นสิ่งจำเป็นได้ ก็เป็นคำกล่าวที่ไม่จริง ฉันไม่สามารถสนับสนุนมุมมองเช่นนั้นได้ แม้แต่เด็กอายุห้าขวบก็สามารถยอมรับความดีเป็นสิ่งจำเป็นได้ ลองสมมติว่า มีเด็กเล็กคนหนึ่งเป็นไข้ พ่อแม่จึงเรียกแพทย์มา แพทย์กล่าวว่า: </w:t>
      </w:r>
      <w:r w:rsidRPr="00B536EC">
        <w:rPr>
          <w:sz w:val="24"/>
          <w:lang w:val="ru-RU"/>
        </w:rPr>
        <w:t xml:space="preserve">“จับเด็กไว้ให้แน่น” — และ — ปัง! — ให้เขารับการฉีดยา หลังจากนั้น เด็กน้อยนั้น ทันทีที่เห็นแพทย์ ก็ร้องไห้ออกมาและวิ่งหนีไป แต่หากพวกเขาบอกเขาไว้ก่อนว่า: </w:t>
      </w:r>
      <w:r w:rsidRPr="00B536EC">
        <w:rPr>
          <w:sz w:val="24"/>
          <w:lang w:val="ru-RU"/>
        </w:rPr>
        <w:t xml:space="preserve">“ฟังนะ ลูกป่วยแล้ว ลูกมีไข้ ลูกไปโรงเรียนหรือเล่นไม่ได้ ดูสิ เด็กๆ คนอื่นกำลังเล่นอยู่ตรงนั้น แต่ถ้าพ่อแม่บอกเขาว่า: “ฟังนะ ลูกป่วยแล้ว มีไข้ ลูกไปโรงเรียนหรือเล่นไม่ได้ ดูสิ เด็กๆ คนอื่นกำลังเล่นอยู่ตรงนั้น” “แต่ถ้าลูกยอมให้หมอฉีดยาแค่นิดเดียว ไข้ของลูกจะลดลง แล้วลูกก็ไปเล่นกับเพื่อนๆ ได้ด้วย” เด็กน้อยก็จะปิดตาทันทีและยื่นมือเล็กๆ ของเขาให้หมอฉีดยา สิ่งที่ผมต้องการจะบอกคือ ถ้าแม้แต่เด็กเล็กๆ ยังสามารถเข้าใจความจำเป็นของสิ่งที่ดีได้ แล้วสำหรับผู้ใหญ่จะเข้าใจได้ง่ายกว่ามากเพียงใด? </w:t>
      </w:r>
    </w:p>
    <w:p w:rsidRPr="00B536EC" w:rsidR="00694A07" w:rsidP="00694A07" w:rsidRDefault="00694A07" w14:paraId="0A20A3A0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เมื่อคนใดเข้าใจแล้วว่าอะไรถูกอะไรผิด ก็จบเรื่องแล้ว สมมติว่าผมบอกคุณว่า: </w:t>
      </w:r>
      <w:r w:rsidRPr="00B536EC">
        <w:rPr>
          <w:sz w:val="24"/>
          <w:lang w:val="ru-RU"/>
        </w:rPr>
        <w:t xml:space="preserve">‘ผมจะโยนคุณออกจากหน้าต่าง’ คุณก็เข้าใจความหมายของคำนั้น แม้แต่ผู้ที่มีความบกพร่องทางสติปัญญา ก็เข้าใจว่าหากตกจากหน้าต่างชั้นบนสุด ขาจะหัก เขาเข้าใจว่าหน้าผาคืออะไร พื้นราบคืออะไร อะไรดี อะไรไม่ดี ผู้ใหญ่ที่อ่านคำสอนของบรรดาพระบิดาและพระวรสารแล้ว ย่อมรู้ดีว่าอะไรถูก อะไรผิด ตั้งแต่วินาทีนั้นเป็นต้นไป คุณต้องเปลี่ยนพฤติกรรมของคุณ แต่บ่อยครั้ง เมื่อคุณพูดกับบางคนว่า: </w:t>
      </w:r>
      <w:r w:rsidRPr="00B536EC">
        <w:rPr>
          <w:sz w:val="24"/>
          <w:lang w:val="ru-RU"/>
        </w:rPr>
        <w:t xml:space="preserve">“ทำไมคุณถึงทำอย่างนี้? คุณไม่รู้หรือว่านี่เป็นสิ่งที่ผิด?” — พวกเขาก็เริ่มตอบว่า: </w:t>
      </w:r>
      <w:r w:rsidRPr="00B536EC">
        <w:rPr>
          <w:sz w:val="24"/>
          <w:lang w:val="ru-RU"/>
        </w:rPr>
        <w:t xml:space="preserve">“ก็... น่าเสียดายที่ฉันเป็นแบบนี้มาตลอด แล้วทำไมฉันถึงเป็นแบบนี้? ก็เพราะฉันเป็นแบบนี้มาตั้งแต่แรก…” — </w:t>
      </w:r>
      <w:r w:rsidRPr="00B536EC">
        <w:rPr>
          <w:sz w:val="24"/>
          <w:lang w:val="ru-RU"/>
        </w:rPr>
        <w:t xml:space="preserve">“เพื่อความดีของตัวคุณเอง ลืมไปเลยว่าคุณเคยเป็นอย่างไรมาก่อน! “ตอนนี้ที่ฉันบอกคุณแล้ว คุณกำลังทำอะไรเพื่อแก้ไขสถานการณ์นี้?” หากพวกเขาคิดไม่ได้อย่างถูกต้อง นั่นก็เป็นเรื่องอีกเรื่องหนึ่ง; ในกรณีนั้นพวกเขาก็มีข้อแก้ตัวได้ แต่มีเพียงทารกเท่านั้นที่จะหยิบถ่านแทนขนมหวาน เพียงเพราะคิดไม่ได้อย่างถูกต้อง </w:t>
      </w:r>
    </w:p>
    <w:p w:rsidRPr="00B536EC" w:rsidR="00694A07" w:rsidP="00694A07" w:rsidRDefault="00694A07" w14:paraId="2131D7F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แม่ของคุณเป็นคนที่มีความรู้สึกไวมาก เธอรักคุณมาก แล้วทำไมเธอจึงเลี้ยงดูคุณด้วยความเข้มงวดตั้งแต่ยังอยู่ในเปล? </w:t>
      </w:r>
    </w:p>
    <w:p w:rsidRPr="00B536EC" w:rsidR="00694A07" w:rsidP="00694A07" w:rsidRDefault="00694A07" w14:paraId="1035EF7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ตั้งแต่อายุยังน้อย คนเราสามารถช่วยตัวเองให้เข้าใจความหมายลึกซึ้งที่สุดของชีวิตและค้นพบความสุขที่แท้จริงได้ เมื่อฉันยังเล็กและชอบวิ่งแข่งกับเด็กชายคนอื่น ๆ ฉันมักจะทิ้งพวกเขาไว้ข้างหลัง พวกเขาไม่ยอมให้ฉันวิ่งไป พวกเขาจะไล่ฉันไปและล้อเลียนฉัน โดยเรียกฉันว่า ‘ผู้อพยพ’ หรือ ‘ผู้ลี้ภัย’ ผมกลับบ้านมาหาแม่ด้วยน้ำตา </w:t>
      </w:r>
      <w:r w:rsidRPr="00B536EC">
        <w:rPr>
          <w:sz w:val="24"/>
          <w:lang w:val="ru-RU"/>
        </w:rPr>
        <w:t xml:space="preserve">‘ทำไมลูกถึงร้องไห้?’ แม่ถามผม </w:t>
      </w:r>
      <w:r w:rsidRPr="00B536EC">
        <w:rPr>
          <w:sz w:val="24"/>
          <w:lang w:val="ru-RU"/>
        </w:rPr>
        <w:t xml:space="preserve">‘พวกเด็กๆ ไม่ให้ผมวิ่งกับพวกเขา’ ผมตอบ </w:t>
      </w:r>
      <w:r w:rsidRPr="00B536EC">
        <w:rPr>
          <w:sz w:val="24"/>
          <w:lang w:val="ru-RU"/>
        </w:rPr>
        <w:t xml:space="preserve">‘ลูกอยากวิ่งไหม? นี่มีลานบ้าน – ไปวิ่งสิ ทำไมลูกอยากวิ่งบนถนน? เพื่อให้คนมองลูกแล้วพูดว่า </w:t>
      </w:r>
      <w:r>
        <w:rPr>
          <w:sz w:val="24"/>
          <w:lang w:val="ru-RU"/>
        </w:rPr>
        <w:t xml:space="preserve">“ทำได้ดีมาก”</w:t>
      </w:r>
      <w:r w:rsidRPr="00B536EC">
        <w:rPr>
          <w:sz w:val="24"/>
          <w:lang w:val="ru-RU"/>
        </w:rPr>
        <w:t xml:space="preserve"> </w:t>
      </w:r>
      <w:r w:rsidRPr="00B536EC">
        <w:rPr>
          <w:sz w:val="24"/>
          <w:lang w:val="ru-RU"/>
        </w:rPr>
        <w:t xml:space="preserve">หรือ? นั่นคือความภูมิใจ’ อีกครั้งหนึ่ง ผมอยากเล่นบอล แต่พวกเด็กๆ ก็ไล่ผมไปอีก ผมร้องไห้อีกครั้งแล้วไปหาแม่ </w:t>
      </w:r>
      <w:r w:rsidRPr="00B536EC">
        <w:rPr>
          <w:sz w:val="24"/>
          <w:lang w:val="ru-RU"/>
        </w:rPr>
        <w:t xml:space="preserve">“มีเรื่องอะไร? ทำไมลูกถึงร้องไห้อีกแล้ว?” แม่ถามผม </w:t>
      </w:r>
      <w:r w:rsidRPr="00B536EC">
        <w:rPr>
          <w:sz w:val="24"/>
          <w:lang w:val="ru-RU"/>
        </w:rPr>
        <w:t xml:space="preserve">“พวกเด็กผู้ชายไม่ให้ผมเล่นบอล!” ผมตอบ </w:t>
      </w:r>
      <w:r w:rsidRPr="00B536EC">
        <w:rPr>
          <w:sz w:val="24"/>
          <w:lang w:val="ru-RU"/>
        </w:rPr>
        <w:t xml:space="preserve">“เรามีลานกว้างใหญ่ และลูกก็มีบอล – เล่นที่นี่สิ อะไรนะ ลูกอยากให้คนมองและชื่นชมลูกเหรอ? ในเรื่องนั้นมีความภูมิใจอยู่” แล้วฉันก็ตระหนักว่าแม่พูดถูก และทีละน้อย ฉันก็สูญเสียความอยากวิ่งเล่นกับลูกบอลเพียงเพื่อให้คนเห็น เพราะฉันรู้แล้วว่านั่นคือความภูมิใจ </w:t>
      </w:r>
      <w:r w:rsidRPr="00B536EC">
        <w:rPr>
          <w:sz w:val="24"/>
          <w:lang w:val="ru-RU"/>
        </w:rPr>
        <w:t xml:space="preserve">‘มันจริง’ ฉันคิด ‘ทั้งหมดนี้มันไร้สาระจริงๆ!’ “แม่ถูกแล้ว” และหลังจากนั้น เมื่อเห็นเด็กๆ คนอื่นวิ่งเล่น เตะลูกบอล และอวดอ้างเกี่ยวกับมัน ฉันก็ไม่สนใจเลย ฉันหัวเราะและพูดว่า </w:t>
      </w:r>
      <w:r w:rsidRPr="00B536EC">
        <w:rPr>
          <w:sz w:val="24"/>
          <w:lang w:val="ru-RU"/>
        </w:rPr>
        <w:t xml:space="preserve">“พวกเขากำลังทำอะไรกันอยู่เนี่ย?” — ถึงแม้ตอนนั้นฉันเองก็ยังเป็นเด็กชายตัวเล็กๆ อยู่: ฉันเรียนอยู่ชั้น 3 ในโรงเรียนประถมศึกษา หลังจากนั้น ฉันก็ใช้ชีวิตอย่างเป็นธรรมชาติ และตอนนี้ หากมีใครถามฉันว่า: </w:t>
      </w:r>
      <w:r w:rsidRPr="00B536EC">
        <w:rPr>
          <w:sz w:val="24"/>
          <w:lang w:val="ru-RU"/>
        </w:rPr>
        <w:t xml:space="preserve">‘คุณจะเลือกอะไร: ปีนขึ้นยอดเขาอาทอสในเดือนสิงหาคมด้วยเท้าเปล่าผ่านหนาม หรือไปร่วมพิธีการใด ๆ ที่พวกเขาจะให้คุณสวมชุดยาวและมอบเกียรติยศให้คุณ?’ — ผมจะตอบว่าผมชอบปีนขึ้นเขาอาทอสด้วยเท้าเปล่ามากกว่า ไม่ใช่เพราะความถ่อมตัว แต่เพราะนั่นคือสิ่งที่ผมชอบ </w:t>
      </w:r>
    </w:p>
    <w:p w:rsidRPr="00B536EC" w:rsidR="00694A07" w:rsidP="00694A07" w:rsidRDefault="00694A07" w14:paraId="0030D44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คนที่มีความภูมิใจไม่ได้รับการสนับสนุนจากครอบครัวในวัยเด็ก ความคิดแบบโลกีย์ของบุคคลนั้นจะทรมานพวกเขา หากใครปล่อยตัวในเรื่องนี้ หากพ่อแม่ไม่ช่วยลูก</w:t>
      </w:r>
      <w:r w:rsidRPr="00B536EC">
        <w:rPr>
          <w:sz w:val="24"/>
          <w:lang w:val="ru-RU"/>
        </w:rPr>
        <w:t xml:space="preserve">เมื่อลูกยังเล็ก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สิ่งนี้จะกลายเป็นสภาพที่คงอยู่ตลอดไป การชมเชยลูกเล็กน้อยเพื่อไม่ให้ลูกเสียใจเป็นเรื่องหนึ่ง แต่การทำให้ความภูมิใจของลูกพองตัวขึ้นเป็นเรื่องอีกเรื่องหนึ่ง สมมติว่าเด็กคนหนึ่งสะดุดขณะอ่านบทกวีและกำลังรู้สึกท้อแท้ แม่ของเขาเห็นดังนั้นจึงพูดกับเขาว่า </w:t>
      </w:r>
      <w:r w:rsidRPr="00B536EC">
        <w:rPr>
          <w:sz w:val="24"/>
          <w:lang w:val="ru-RU"/>
        </w:rPr>
        <w:t xml:space="preserve">“ไม่เป็นไร ไม่เป็นไร ลูกอ่านได้ดีแล้ว” แต่หากเขาอ่านบทกวีได้ดีแล้ว แม่ของเขาเริ่มชมเชยเขาต่อหน้าคนอื่นว่า </w:t>
      </w:r>
      <w:r w:rsidRPr="00B536EC">
        <w:rPr>
          <w:sz w:val="24"/>
          <w:lang w:val="ru-RU"/>
        </w:rPr>
        <w:t xml:space="preserve">“โอ้ ลูกฉลาดจริงๆ! ลูกอ่านได้ดีกว่าเด็กคนอื่นๆ ทั้งหมด!” ลูกฉันดีที่สุด!” — นั่นคือสิ่งที่ผิด นี่คือวิธีที่พ่อแม่มักปลูกฝังความภูมิใจในตัวลูก หรือตัวอย่างเช่น เด็กคนหนึ่งทำผิดที่โรงเรียนและครูได้ดุเขา เขาจึงกลับบ้านมาบ่นกับพ่อว่า </w:t>
      </w:r>
      <w:r w:rsidRPr="00B536EC">
        <w:rPr>
          <w:sz w:val="24"/>
          <w:lang w:val="ru-RU"/>
        </w:rPr>
        <w:t xml:space="preserve">“ครูดุฉันอย่างไม่ยุติธรรม” หากพ่อและแม่เข้าข้างลูก และยิ่งไปกว่านั้น ยังพูดเกี่ยวกับครูต่อหน้าลูกว่า: </w:t>
      </w:r>
      <w:r w:rsidRPr="00B536EC">
        <w:rPr>
          <w:sz w:val="24"/>
          <w:lang w:val="ru-RU"/>
        </w:rPr>
        <w:t xml:space="preserve">‘ฉันจะให้เขาดู! เขาจะกล้าทำอย่างนั้นกับลูกฉันได้อย่างไร!..’ — แล้วลูกก็จะเริ่มเชื่อว่าพฤติกรรมผิดของเขานั้นมีเหตุผล และสุดท้ายก็ไปทุกข์ใจกับเรื่องเล็กๆ น้อยๆ กุญแจสำคัญของทุกสิ่งคือการที่เด็กต้องเข้าใจบางสิ่งบางอย่างขณะที่ยังอยู่ในบ้านพ่อแม่ หากบุคคลหนึ่งซึมซับความหมายลึกซึ้งที่สุดของชีวิตตั้งแต่วัยเยาว์ ทุกอย่างก็จะเข้าที่เข้าทาง แต่หากไม่เช่นนั้น เขาจะหาความสุขจากสิ่งที่ชั่วคราว จากคำชมของมนุษย์ ซึ่งในความเป็นจริงแล้วไม่ได้นำความสงบมาให้เขา และเขาก็จะยังคงเป็นคนชั่วคราว </w:t>
      </w:r>
    </w:p>
    <w:p w:rsidRPr="00E24DB9" w:rsidR="00694A07" w:rsidP="00694A07" w:rsidRDefault="00694A07" w14:paraId="6C4C1057" w14:textId="77777777">
      <w:pPr>
        <w:rPr>
          <w:lang w:val="ru-RU"/>
        </w:rPr>
      </w:pPr>
    </w:p>
    <w:p w:rsidRPr="009932F6" w:rsidR="00694A07" w:rsidP="00694A07" w:rsidRDefault="00694A07" w14:paraId="3D1BB911" w14:textId="77777777">
      <w:pPr>
        <w:pStyle w:val="Heading4"/>
        <w:rPr>
          <w:lang w:val="ru-RU"/>
        </w:rPr>
      </w:pPr>
      <w:bookmarkStart w:name="_Toc196400599" w:id="447"/>
      <w:bookmarkStart w:name="_Toc196894895" w:id="448"/>
      <w:bookmarkStart w:name="_Toc196897819" w:id="449"/>
      <w:r w:rsidRPr="009932F6">
        <w:rPr>
          <w:lang w:val="ru-RU"/>
        </w:rPr>
        <w:t xml:space="preserve">มาช่วย</w:t>
      </w:r>
      <w:r w:rsidRPr="009932F6">
        <w:rPr>
          <w:lang w:val="ru-RU"/>
        </w:rPr>
        <w:t xml:space="preserve">โลก</w:t>
      </w:r>
      <w:r w:rsidRPr="009932F6">
        <w:rPr>
          <w:lang w:val="ru-RU"/>
        </w:rPr>
        <w:t xml:space="preserve">ด้วยการ</w:t>
      </w:r>
      <w:r w:rsidRPr="009932F6">
        <w:rPr>
          <w:lang w:val="ru-RU"/>
        </w:rPr>
        <w:t xml:space="preserve">กลับใจกันเถอะ</w:t>
      </w:r>
      <w:bookmarkEnd w:id="447"/>
      <w:bookmarkEnd w:id="448"/>
      <w:bookmarkEnd w:id="449"/>
    </w:p>
    <w:p w:rsidRPr="00B536EC" w:rsidR="00694A07" w:rsidP="00694A07" w:rsidRDefault="00694A07" w14:paraId="6B9792C5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สิ่งใดที่สามารถช่วยโลกได้มากที่สุดในปัจจุบัน? </w:t>
      </w:r>
    </w:p>
    <w:p w:rsidRPr="00B536EC" w:rsidR="00694A07" w:rsidP="00694A07" w:rsidRDefault="00694A07" w14:paraId="30E6885A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หากการกลับใจถูกสอนให้โลกในปัจจุบัน สิ่งนั้นเพียงอย่างเดียวก็จะเป็นประโยชน์แล้ว เพื่อให้ได้รับประโยชน์จากสิ่งนี้ ขอให้เราอ่านชีวประวัติของนักบุญให้มากที่สุดเท่าที่จะทำได้ โดยเฉพาะอย่างยิ่งผู้ที่เน้นย้ำเรื่องการกลับใจเป็นพิเศษ การขอการกลับใจจากพระเจ้าคือการขอการตรัสรู้ โดยการแสวงหาการกลับใจและกลับใจอย่างจริงจังมากขึ้น เราจะได้รับความถ่อมตนที่มากขึ้นอย่างเป็นธรรมชาติ และจากนั้น ตามความจำเป็น พระคุณอันยิ่งใหญ่จากพระเจ้าจะมาถึง คือการตรัสรู้จากพระเจ้า โดยการคงอยู่ในภาวะกลับใจ คนเราจะรักษาพระคุณของพระเจ้าไว้ได้ ท้ายที่สุดแล้ว มนุษย์นั้นดีอยู่เสมอ ดูคนส่วนใหญ่สิ: พวกเขาไม่ไปสารภาพบาป ไม่รับศีลมหาสนิท และอยู่ในความไม่รู้อย่างลึกซึ้ง; แต่ในทางกลับกัน พวกเขากลับมาหาข้าพเจ้าและขอความช่วยเหลือ มีบางสิ่งให้ค้นพบในเรื่องนี้ </w:t>
      </w:r>
    </w:p>
    <w:p w:rsidRPr="00B536EC" w:rsidR="00694A07" w:rsidP="00694A07" w:rsidRDefault="00694A07" w14:paraId="1709B70B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 ท่านคิดว่าการทดลองอาจเป็นโอกาสให้ผู้คนเข้าใกล้พระเจ้าได้หรือไม่? </w:t>
      </w:r>
    </w:p>
    <w:p w:rsidRPr="00B536EC" w:rsidR="00694A07" w:rsidP="00694A07" w:rsidRDefault="00694A07" w14:paraId="6ABFEC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สำหรับผู้ที่มีจิตใจดี การทดลองเป็นประโยชน์ แต่ผู้ที่ขาดจิตใจเช่นนั้นจะเริ่มโทษพระเจ้า ดูหมิ่นพระองค์ และหาข้อแก้ตัวให้ตัวเอง ปัญหาคือผู้คนไม่ยอมรับว่า </w:t>
      </w:r>
      <w:r w:rsidRPr="00B536EC">
        <w:rPr>
          <w:sz w:val="24"/>
          <w:lang w:val="ru-RU"/>
        </w:rPr>
        <w:t xml:space="preserve">‘ฉันได้ทำบาป’ แต่กลับถูกทรมาน ปีศาจมีอำนาจมากในโลกนี้ เราได้มอบอำนาจให้มันมากเกินไป มนุษย์สมัยนี้กลายเป็นอย่างไรแล้ว! ปัญหาคือ เมื่อไม่มีความสำนึกผิด เขาจึงขัดขวางไม่ให้พระเจ้าเข้ามาแทรกแซงและช่วยเหลือเขา หากมีความสำนึกผิด ทุกอย่างก็จะกลับสู่ความถูกต้อง พายุกำลังรอเราอยู่ พายุ! ขอให้พระเจ้าทรงยื่นพระหัตถ์ออกมา! ขอให้เราอธิษฐานเพื่อความสำนึกผิดของทั้งโลก ขอให้เราอธิษฐานเผื่อผู้ที่จงใจทำร้ายพระศาสนจักรและไม่มีความตั้งใจที่จะปรับปรุงตัวด้วย ขอให้พระเจ้าประทานการกลับใจแก่พวกเขา และนำพวกเขาไปสู่โลกที่ดีกว่า </w:t>
      </w:r>
    </w:p>
    <w:p w:rsidRPr="00B536EC" w:rsidR="00694A07" w:rsidP="00694A07" w:rsidRDefault="00694A07" w14:paraId="5FDBEE5F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ขอให้เราช่วยโลกให้กลับใจเท่าที่ทำได้ เพื่อโลกจะได้รับพรจากพระเจ้า การกลับใจและการสารภาพบาป — นี่คือสิ่งที่จำเป็นในวันนี้ คำแนะนำที่ไม่เคยเปลี่ยนแปลงของฉันต่อผู้คนคือ: จงกลับใจและไปสารภาพบาป เพื่อที่มารจะสูญเสียอำนาจ และคุณจะไม่ถูกอิทธิพลของมารจากภายนอกครอบงำอีกต่อไป เพื่อให้ผู้คนเข้าใจและกลับใจ พวกเขาต้องการสัญญาณเตือนให้ตื่นตัว ตัวอย่างเช่น มีคนหนึ่งสารภาพว่าได้กระทำผิดฐานล่วงประเวณี ผู้รับสารภาพอ่านคำอธิษฐานให้อภัยบาปแก่เขา กำหนดการชดใช้บาปให้เขา แล้วก็จบเพียงเท่านั้น แต่ผู้รับสารภาพต้องช่วยให้เขาตระหนักว่า ความชั่วร้ายนั้นไม่ได้อยู่ที่การล่วงประเวณีเพียงอย่างเดียว ผู้สำนึกผิดต้องเข้าใจว่า ด้วยการกระทำเช่นนี้ เขาได้กลายเป็นอาชญากรและทำลายครอบครัวสองครอบครัวไปแล้ว อย่างไรก็ตาม ผู้รับสารภาพบางคนไม่เพียงแต่ไม่ลงลึกพิจารณาด้วยตนเอง แต่ยังไม่ส่งเสริมให้ผู้คนได้ไตร่ตรองด้วย </w:t>
      </w:r>
    </w:p>
    <w:p w:rsidRPr="00B536EC" w:rsidR="00694A07" w:rsidP="00694A07" w:rsidRDefault="00694A07" w14:paraId="1354A801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มีคนดีอยู่บ้าง แต่พวกเขากลับไม่ค่อยไปโบสถ์และไม่เข้าร่วมพิธีศักดิ์สิทธิ์ของคริสตจักรอย่างสม่ำเสมอ... </w:t>
      </w:r>
    </w:p>
    <w:p w:rsidRPr="00B536EC" w:rsidR="00694A07" w:rsidP="00694A07" w:rsidRDefault="00694A07" w14:paraId="31BDDAA6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มีกรณีที่บางคนไม่ไปโบสถ์บ่อยนัก แต่มีความศรัทธาและความเมตตา ดังนั้นพระเจ้าจึงหาที่อยู่สำหรับพระองค์เองและประทับอยู่ภายในพวกเขา หากคนเหล่านี้ได้เข้าร่วมชีวิตศีลศักดิ์สิทธิ์ของคริสตจักร ชีวิตทางจิตวิญญาณของพวกเขาจะเจริญรุ่งเรืองอย่างยิ่ง อย่างไรก็ตาม มีคนอื่นๆ ที่ไปโบสถ์ ไปสารภาพบาป รับศีลมหาสนิท และทำทุกสิ่งที่จำเป็น แต่พระเจ้าไม่พบที่ในใจพวกเขาที่จะประทับอยู่ เพราะพวกเขาขาดความถ่อมตน ความเมตตา และการกลับใจที่แท้จริง เพื่อบรรลุถึงสภาพแห่งพระหรรษทานที่ถูกต้อง การสารภาพบาปกับบิดาฝ่ายจิตวิญญาณเพียงอย่างเดียวไม่เพียงพอ ต้องมีการกลับใจด้วย และทุกคำอธิษฐานต้องเริ่มต้นด้วยการสารภาพต่อพระเจ้า ไม่ใช่ด้วยการร้องไห้ไม่หยุดว่า </w:t>
      </w:r>
      <w:r w:rsidRPr="00B536EC">
        <w:rPr>
          <w:sz w:val="24"/>
          <w:lang w:val="ru-RU"/>
        </w:rPr>
        <w:t xml:space="preserve">‘ข้าพเจ้าเป็นคนอย่าง</w:t>
      </w:r>
      <w:r w:rsidRPr="00B536EC">
        <w:rPr>
          <w:sz w:val="24"/>
          <w:lang w:val="ru-RU"/>
        </w:rPr>
        <w:t xml:space="preserve">นี้อย่างนั้น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สิ่งนี้สิ่งนั้น สิ่งอื่น ๆ…’ — แล้วจึงดำเนินชีวิตตามกิจวัตรเดิม ๆ ต่อไป นั่นไม่ใช่การรับรู้บาปอย่างแท้จริง แต่เมื่อรับรู้บาปอย่างแท้จริงแล้ว คนนั้นจะกลายเป็นคนที่ดีขึ้น แม้เพียงเล็กน้อยก็ตาม </w:t>
      </w:r>
    </w:p>
    <w:p w:rsidRPr="00B536EC" w:rsidR="00694A07" w:rsidP="00694A07" w:rsidRDefault="00694A07" w14:paraId="5B79D331" w14:textId="03106E34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คุณยังจำได้ไหมว่าชาวอิสราเอลเคยอธิษฐานอย่างเรียบง่ายเพียงใด? </w:t>
      </w:r>
      <w:r w:rsidRPr="00B536EC">
        <w:rPr>
          <w:i/>
          <w:iCs/>
          <w:sz w:val="24"/>
          <w:lang w:val="ru-RU"/>
        </w:rPr>
        <w:t xml:space="preserve">“จงลุกขึ้นเถิด </w:t>
      </w:r>
      <w:r w:rsidRPr="00B536EC">
        <w:rPr>
          <w:sz w:val="24"/>
          <w:lang w:val="ru-RU"/>
        </w:rPr>
        <w:t xml:space="preserve">พระเจ้าเอ๋ย ทำไมพระองค์จึงทรง</w:t>
      </w:r>
      <w:r w:rsidRPr="00B536EC">
        <w:rPr>
          <w:i/>
          <w:iCs/>
          <w:sz w:val="24"/>
          <w:lang w:val="ru-RU"/>
        </w:rPr>
        <w:t xml:space="preserve">หลับ?</w:t>
      </w:r>
      <w:r w:rsidRPr="00B536EC">
        <w:rPr>
          <w:i/>
          <w:iCs/>
          <w:sz w:val="24"/>
          <w:lang w:val="ru-RU"/>
        </w:rPr>
        <w:t xml:space="preserve">”</w:t>
      </w:r>
      <w:r w:rsidR="00D05C02">
        <w:rPr>
          <w:rStyle w:val="FootnoteReference"/>
          <w:i/>
          <w:iCs/>
          <w:sz w:val="24"/>
          <w:lang w:val="ru-RU"/>
        </w:rPr>
        <w:footnoteReference w:id="261"/>
      </w:r>
      <w:r w:rsidRPr="00B536EC">
        <w:rPr>
          <w:sz w:val="24"/>
          <w:lang w:val="ru-RU"/>
        </w:rPr>
        <w:t xml:space="preserve"> นั่นคือ </w:t>
      </w:r>
      <w:r w:rsidRPr="00B536EC">
        <w:rPr>
          <w:sz w:val="24"/>
          <w:lang w:val="ru-RU"/>
        </w:rPr>
        <w:t xml:space="preserve">“จงตื่นขึ้นเถิด พระเจ้าเอ๋ย ทำไมพระองค์จึงทรงหลับ?” และพระเจ้าตรัสตอบว่า </w:t>
      </w:r>
      <w:r w:rsidRPr="00B536EC">
        <w:rPr>
          <w:i/>
          <w:iCs/>
          <w:sz w:val="24"/>
          <w:lang w:val="ru-RU"/>
        </w:rPr>
        <w:t xml:space="preserve">“เราจะลุกขึ้น… ด้วยความเข้มแข็งและเสียงกึกก้องดั่งเหล้าองุ่น และเราจะทำลายศัตรูของเรา…”</w:t>
      </w:r>
      <w:r w:rsidR="00D05C02">
        <w:rPr>
          <w:rStyle w:val="FootnoteReference"/>
          <w:i/>
          <w:iCs/>
          <w:sz w:val="24"/>
          <w:lang w:val="ru-RU"/>
        </w:rPr>
        <w:footnoteReference w:id="262"/>
      </w:r>
      <w:r w:rsidRPr="00B536EC">
        <w:rPr>
          <w:sz w:val="24"/>
          <w:lang w:val="ru-RU"/>
        </w:rPr>
        <w:t xml:space="preserve"> ด้วยความเรียบง่ายเพียงใด ด้วยความถ่อมตัวเพียงใด แต่ในขณะเดียวกันก็ด้วยความกล้าหาญเพียงใด พวกเขาจึงกล่าวว่า: </w:t>
      </w:r>
      <w:r w:rsidRPr="00B536EC">
        <w:rPr>
          <w:sz w:val="24"/>
          <w:lang w:val="ru-RU"/>
        </w:rPr>
        <w:t xml:space="preserve">“พระเจ้า ข้าพระองค์ควรพูดอะไรกับชาวต่างศาสนาดี? พระองค์ได้ช่วยเราให้รอดพ้นจากทะเลแดง แต่สิ่งใดกำลังรอเราอยู่? จะตายในทะเลทรายหรือจะพ่ายแพ้ต่อดาบของชนเผ่าต่างชาติ? “อย่าให้เราเป็นเป้าให้คนเขาหัวเราะ!”</w:t>
      </w:r>
      <w:r w:rsidR="00D05C02">
        <w:rPr>
          <w:rStyle w:val="FootnoteReference"/>
          <w:sz w:val="24"/>
          <w:lang w:val="ru-RU"/>
        </w:rPr>
        <w:footnoteReference w:id="263"/>
      </w:r>
      <w:r w:rsidRPr="00B536EC">
        <w:rPr>
          <w:sz w:val="24"/>
          <w:lang w:val="ru-RU"/>
        </w:rPr>
        <w:t xml:space="preserve"> แต่อย่าแม้แต่จะคิดจะเปิดปากพูดอะไรอย่างเช่น: </w:t>
      </w:r>
      <w:r w:rsidRPr="00B536EC">
        <w:rPr>
          <w:sz w:val="24"/>
          <w:lang w:val="ru-RU"/>
        </w:rPr>
        <w:t xml:space="preserve">“ทำไมพระองค์จึงนอนหลับอยู่ พระเจ้า และไม่เห็น?” — เพราะอย่างนั้นเราอาจถูกตีหัวได้ นั่นคือความไม่รู้ตัว ชาวอิสราเอลพูดคำเหล่านี้ด้วยความถ่อมตัวและความเรียบง่าย พวกเขาไม่ได้โยนความผิดให้พระเจ้า และไม่ได้พูดกับพระองค์ว่า: </w:t>
      </w:r>
      <w:r w:rsidRPr="00B536EC">
        <w:rPr>
          <w:sz w:val="24"/>
          <w:lang w:val="ru-RU"/>
        </w:rPr>
        <w:t xml:space="preserve">‘ทำไมพระองค์จึงทำเช่นนี้?’ — แต่พวกเขากลับสำนึกผิดและวิงวอนว่า: ‘เราสมควรได้รับสิ่งที่เลวร้ายกว่านี้มาก แต่ตอนนี้เราจะพูดอะไรกับชาวต่างศาสนาดี?’ และคุณเห็นไหม? พวกเขาทำให้พระเจ้าทรงแสดงความเมตตาทันที คุณเข้าใจเรื่องนี้ไหม? มีการยอมรับความผิด การกลับใจ และพระเจ้าก็ทรงเข้าแทรกแซงและ </w:t>
      </w:r>
      <w:r w:rsidRPr="00B536EC">
        <w:rPr>
          <w:sz w:val="24"/>
          <w:lang w:val="ru-RU"/>
        </w:rPr>
        <w:t xml:space="preserve">‘ทรงทำลายศัตรู…’ แต่หากเราเองก็พบตัวเองอยู่ในสถานการณ์ที่ยากลำบาก และไม่สามารถประพฤติตนตามทางจิตวิญญาณได้ แล้วผู้คนในโลกนี้ก็จะพูดกับเราว่า: </w:t>
      </w:r>
      <w:r w:rsidRPr="00B536EC">
        <w:rPr>
          <w:sz w:val="24"/>
          <w:lang w:val="ru-RU"/>
        </w:rPr>
        <w:t xml:space="preserve">‘แล้วคำอธิษฐานของคุณอยู่ไหน? คุณก็บอกว่าคุณอธิษฐานอยู่ไม่ใช่หรือ? แล้วคุณมีปัญหาอะไร?’ และดังนั้นเราจึงกลายเป็นเรื่องตลกให้คนหัวเราะ </w:t>
      </w:r>
    </w:p>
    <w:p w:rsidRPr="00E24DB9" w:rsidR="00694A07" w:rsidP="00694A07" w:rsidRDefault="00694A07" w14:paraId="6BA7E42D" w14:textId="77777777">
      <w:pPr>
        <w:rPr>
          <w:lang w:val="ru-RU"/>
        </w:rPr>
      </w:pPr>
    </w:p>
    <w:p w:rsidRPr="009932F6" w:rsidR="00694A07" w:rsidP="00694A07" w:rsidRDefault="00694A07" w14:paraId="22E98956" w14:textId="77777777">
      <w:pPr>
        <w:pStyle w:val="Heading4"/>
        <w:rPr>
          <w:lang w:val="ru-RU"/>
        </w:rPr>
      </w:pPr>
      <w:bookmarkStart w:name="_Toc196400600" w:id="450"/>
      <w:bookmarkStart w:name="_Toc196894896" w:id="451"/>
      <w:bookmarkStart w:name="_Toc196897820" w:id="452"/>
      <w:r w:rsidRPr="009932F6">
        <w:rPr>
          <w:lang w:val="ru-RU"/>
        </w:rPr>
        <w:t xml:space="preserve">การกลับ</w:t>
      </w:r>
      <w:r w:rsidRPr="009932F6">
        <w:rPr>
          <w:lang w:val="ru-RU"/>
        </w:rPr>
        <w:t xml:space="preserve">ใจช่วย</w:t>
      </w:r>
      <w:r w:rsidRPr="009932F6">
        <w:rPr>
          <w:lang w:val="ru-RU"/>
        </w:rPr>
        <w:t xml:space="preserve">ขจัด</w:t>
      </w:r>
      <w:r w:rsidRPr="009932F6">
        <w:rPr>
          <w:lang w:val="ru-RU"/>
        </w:rPr>
        <w:t xml:space="preserve">ความชั่ว</w:t>
      </w:r>
      <w:bookmarkEnd w:id="450"/>
      <w:bookmarkEnd w:id="451"/>
      <w:bookmarkEnd w:id="452"/>
    </w:p>
    <w:p w:rsidRPr="00D05C02" w:rsidR="00694A07" w:rsidP="00694A07" w:rsidRDefault="00694A07" w14:paraId="74466CCC" w14:textId="7C56207B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เมื่อขอให้โลกกลับใจ ให้เราถือว่าตัวเองเป็นหนึ่งในผู้มีความผิด ในการอธิษฐาน เราไม่ควรพูดว่า: </w:t>
      </w:r>
      <w:r w:rsidRPr="00B536EC">
        <w:rPr>
          <w:sz w:val="24"/>
          <w:lang w:val="ru-RU"/>
        </w:rPr>
        <w:t xml:space="preserve">‘โปรดช่วยโลกนี้ โลกที่เต็มไปด้วยบาป’ หนุ่มสามคนในพระคัมภีร์เกิดในสมัยที่ถูกกวาดต้อนไปบาบิโลน แต่พวกเขาไม่ได้พูดว่า: </w:t>
      </w:r>
      <w:r w:rsidRPr="00B536EC">
        <w:rPr>
          <w:sz w:val="24"/>
          <w:lang w:val="ru-RU"/>
        </w:rPr>
        <w:t xml:space="preserve">‘เรามีความผิดอะไร?’ — แต่พวกเขากลับสารภาพต่อพระเจ้าว่า: </w:t>
      </w:r>
      <w:r w:rsidRPr="00B536EC">
        <w:rPr>
          <w:sz w:val="24"/>
          <w:lang w:val="ru-RU"/>
        </w:rPr>
        <w:t xml:space="preserve">‘เราได้รับสิ่งที่สมควรแล้ว; เราสมควรได้รับโทษที่หนักกว่านี้อีก’ พวกเขาพูดราวกับว่า ก่อนการถูกกักขังในบาบิโลน พวกเขาเคยอยู่ในกลุ่มผู้ละเมิดพระบัญญัติของพระเจ้า ราวกับว่าพวกเขาก็มีส่วนร่วมในบาปด้วย ทั้งที่ความจริงแล้วพวกเขาไม่มีส่วนเกี่ยวข้องเลย เพราะในยุคนั้นพวกเขายังไม่เกิดมาด้วยซ้ำ คำอธิษฐานของพวกเขาในเตาไฟบาบิโลนทำให้ใจข้าพเจ้าซาบซึ้ง </w:t>
      </w:r>
      <w:r w:rsidRPr="00B536EC">
        <w:rPr>
          <w:i/>
          <w:iCs/>
          <w:sz w:val="24"/>
          <w:lang w:val="ru-RU"/>
        </w:rPr>
        <w:t xml:space="preserve">“พระองค์ทรงชอบธรรมในทุก</w:t>
      </w:r>
      <w:r w:rsidRPr="00B536EC">
        <w:rPr>
          <w:i/>
          <w:iCs/>
          <w:sz w:val="24"/>
          <w:lang w:val="ru-RU"/>
        </w:rPr>
        <w:t xml:space="preserve">สิ่งที่พระองค์ได้ทรงกระทำต่อเรา… เพราะเราได้ทำบาปและละเมิด… และบัดนี้เราไม่มีคำใดจะกล่าว… ขออย่าทรงทอดทิ้งเราจนถึงที่สุด… และอย่าทรงถอนความเมตตาของพระองค์จากเรา เพื่อเห็นแก่พระอับราฮัม ผู้ที่พระองค์ทรงรัก...” </w:t>
      </w:r>
      <w:r w:rsidRPr="00B536EC">
        <w:rPr>
          <w:sz w:val="24"/>
          <w:lang w:val="ru-RU"/>
        </w:rPr>
        <w:t xml:space="preserve">นั่นคือ: </w:t>
      </w:r>
      <w:r w:rsidRPr="00B536EC">
        <w:rPr>
          <w:sz w:val="24"/>
          <w:lang w:val="ru-RU"/>
        </w:rPr>
        <w:t xml:space="preserve">“พระองค์ทรงลงโทษเราอย่างยุติธรรมแล้ว พระเจ้า เพราะเราได้ทำบาป แต่เพื่อเห็นแก่พระอับราฮัมเพียงผู้เดียว ผู้ที่พระองค์ทรงรักเพราะเขาไม่ได้ทำบาป ขออย่าทรงทอดทิ้งเรา” พวกเขาถือว่าตัวเองเป็นหนึ่งในผู้ทำบาป และเชื่อในสิ่งที่พูดด้วยปากของตนเอง นั่นคือเหตุผลที่เตาเผาเย็นลง ในขณะที่ผู้ไม่เชื่อที่มาดูมันกลับถูกเปลวไฟเผาไหม้</w:t>
      </w:r>
      <w:r w:rsidR="00D05C02">
        <w:rPr>
          <w:rStyle w:val="FootnoteReference"/>
          <w:sz w:val="24"/>
          <w:lang w:val="ru-RU"/>
        </w:rPr>
        <w:footnoteReference w:id="264"/>
      </w:r>
    </w:p>
    <w:p w:rsidRPr="00B536EC" w:rsidR="00694A07" w:rsidP="00694A07" w:rsidRDefault="00694A07" w14:paraId="4CC8D607" w14:textId="6B4BA811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หากไม่ทำการเปลี่ยนแปลงภายในเช่นนี้ คนเราจะเริ่มหาข้อแก้ตัวให้ตัวเองอยู่เสมอ </w:t>
      </w:r>
      <w:r w:rsidRPr="00B536EC">
        <w:rPr>
          <w:sz w:val="24"/>
          <w:lang w:val="ru-RU"/>
        </w:rPr>
        <w:t xml:space="preserve">‘มารทำให้ฉันทำบาป’ หรือ </w:t>
      </w:r>
      <w:r w:rsidRPr="00B536EC">
        <w:rPr>
          <w:sz w:val="24"/>
          <w:lang w:val="ru-RU"/>
        </w:rPr>
        <w:t xml:space="preserve">‘อาดัมเป็นฝ่ายผิด’ หรือ </w:t>
      </w:r>
      <w:r w:rsidRPr="00B536EC">
        <w:rPr>
          <w:sz w:val="24"/>
          <w:lang w:val="ru-RU"/>
        </w:rPr>
        <w:t xml:space="preserve">‘เอวาเป็นฝ่ายผิด ไม่ใช่ฉัน’ </w:t>
      </w:r>
      <w:r w:rsidRPr="00B536EC">
        <w:rPr>
          <w:sz w:val="24"/>
          <w:lang w:val="ru-RU"/>
        </w:rPr>
        <w:t xml:space="preserve">‘นักเทววิทยาอาชีพ’ คนหนึ่งเคยพูดกับฉันว่า: </w:t>
      </w:r>
      <w:r w:rsidRPr="00B536EC">
        <w:rPr>
          <w:sz w:val="24"/>
          <w:lang w:val="ru-RU"/>
        </w:rPr>
        <w:t xml:space="preserve">‘แต่ทำไมเราต้องทนทุกข์ทรมานตอนนี้เพราะอีวา?’ — </w:t>
      </w:r>
      <w:r w:rsidRPr="00B536EC">
        <w:rPr>
          <w:sz w:val="24"/>
          <w:lang w:val="ru-RU"/>
        </w:rPr>
        <w:t xml:space="preserve">‘เพื่อนรัก’ ผมตอบ ‘สิ่งนั้นทำให้คุณไม่สามารถได้รับการช่วยให้รอดได้หรือ? ทำไมคุณถึงต้องพูดซ้ำๆ เกี่ยวกับอาดัมที่น่าสงสารและอีวาผู้ทนทุกข์มานาน? การละเมิดเพียงครั้งเดียว — และต้องทนทุกข์ในนรกมาหลายศตวรรษ! แต่พระคริสต์ได้เสด็จมาหาเราและช่วยให้เราได้รับความรอด” — </w:t>
      </w:r>
      <w:r w:rsidRPr="00B536EC">
        <w:rPr>
          <w:sz w:val="24"/>
          <w:lang w:val="ru-RU"/>
        </w:rPr>
        <w:t xml:space="preserve">“หากท่านทำบาปเจ็ดสิบ</w:t>
      </w:r>
      <w:r w:rsidRPr="00B536EC">
        <w:rPr>
          <w:sz w:val="24"/>
          <w:lang w:val="ru-RU"/>
        </w:rPr>
        <w:t xml:space="preserve">คูณเจ็ดครั้ง”</w:t>
      </w:r>
      <w:r w:rsidRPr="00B536EC">
        <w:rPr>
          <w:sz w:val="24"/>
          <w:lang w:val="ru-RU"/>
        </w:rPr>
        <w:t xml:space="preserve"> พระองค์ตรัส “และกลับใจ </w:t>
      </w:r>
      <w:r w:rsidRPr="00B536EC">
        <w:rPr>
          <w:sz w:val="24"/>
          <w:lang w:val="ru-RU"/>
        </w:rPr>
        <w:t xml:space="preserve">พระองค์จะอภัยท่าน”</w:t>
      </w:r>
      <w:r w:rsidR="00D05C02">
        <w:rPr>
          <w:rStyle w:val="FootnoteReference"/>
          <w:sz w:val="24"/>
          <w:lang w:val="ru-RU"/>
        </w:rPr>
        <w:footnoteReference w:id="265"/>
      </w:r>
      <w:r w:rsidRPr="00B536EC">
        <w:rPr>
          <w:sz w:val="24"/>
          <w:lang w:val="ru-RU"/>
        </w:rPr>
        <w:t xml:space="preserve"> เราทำบาปนับพันครั้ง แต่ตราบใดที่เรากลับใจอย่างจริงใจ พระคริสต์ก็อภัยเรา และเรายังคงกล่าวต่อไปว่าอาดัมและเอวาเป็นฝ่ายผิด? และดูสิ: ไม่มีใครได้รับชื่อว่า “อีฟ” เลย ให้เราตั้งชื่อผู้เริ่มต้นเป็น “อีฟ” ในพิธีตัดผม หรืออย่างน้อยก็ “โซอี”</w:t>
      </w:r>
      <w:r w:rsidR="00D05C02">
        <w:rPr>
          <w:rStyle w:val="FootnoteReference"/>
          <w:sz w:val="24"/>
          <w:lang w:val="ru-RU"/>
        </w:rPr>
        <w:footnoteReference w:id="266"/>
      </w:r>
      <w:r w:rsidRPr="00B536EC">
        <w:rPr>
          <w:sz w:val="24"/>
          <w:lang w:val="ru-RU"/>
        </w:rPr>
        <w:t xml:space="preserve"> หากชื่อ “อีฟ” ดูหนักเกินไป ท้ายที่สุดแล้ว การปฏิบัติต่ออีฟเช่นนี้ไม่ยุติธรรมเลย! เธอคือบรรพบุรุษของเราทุกคน เธอคือแม่ของโลกทั้งใบ แต่เรากลับไม่อยากได้ยินชื่อเธอเลย! และในความเป็นจริงแล้ว พระเจ้าได้สาปแช่งปีศาจ </w:t>
      </w:r>
      <w:r w:rsidRPr="00B536EC">
        <w:rPr>
          <w:sz w:val="24"/>
          <w:lang w:val="ru-RU"/>
        </w:rPr>
        <w:t xml:space="preserve">“งูนั้นเจ้าเล่ห์”</w:t>
      </w:r>
      <w:r w:rsidR="00D05C02">
        <w:rPr>
          <w:rStyle w:val="FootnoteReference"/>
          <w:sz w:val="24"/>
          <w:lang w:val="ru-RU"/>
        </w:rPr>
        <w:footnoteReference w:id="267"/>
      </w:r>
      <w:r w:rsidRPr="00B536EC">
        <w:rPr>
          <w:sz w:val="24"/>
          <w:lang w:val="ru-RU"/>
        </w:rPr>
        <w:t xml:space="preserve"> ปีศาจได้เข้าสิงงูเพื่อหลอกลวงมนุษยชาติ ดูสิว่าพวกเขาโยนความผิดทั้งหมดให้อีฟอย่างไร พวกเขาบอกว่าเธอคือผู้ที่ทำลายเรา ว่าหากไม่ใช่เพราะความไม่เชื่อฟังของเธอ เราคงกำลังใช้ชีวิตอยู่ในสวรรค์ตอนนี้ —</w:t>
      </w:r>
      <w:r w:rsidRPr="00B536EC">
        <w:rPr>
          <w:sz w:val="24"/>
          <w:lang w:val="ru-RU"/>
        </w:rPr>
        <w:lastRenderedPageBreak/>
      </w:r>
      <w:r w:rsidRPr="00B536EC">
        <w:rPr>
          <w:sz w:val="24"/>
          <w:lang w:val="ru-RU"/>
        </w:rPr>
        <w:t xml:space="preserve"> และคงไม่ต้องเศร้าโศก แต่ถ้าเราเองก็ได้ยินจากพระคริสต์ว่า: </w:t>
      </w:r>
      <w:r w:rsidRPr="00B536EC">
        <w:rPr>
          <w:sz w:val="24"/>
          <w:lang w:val="ru-RU"/>
        </w:rPr>
        <w:t xml:space="preserve">‘คุณทำผิดเพียงครั้งเดียว — ไปลงนรกเป็นเวลาหลายศตวรรษ!’ งั้นก็ให้พวกเขาลองทำดูสิ!… โลกนี้ช่างเป็นโลกที่ไม่รู้จักบุญคุณเสียจริง!… </w:t>
      </w:r>
    </w:p>
    <w:p w:rsidRPr="00B536EC" w:rsidR="00694A07" w:rsidP="00694A07" w:rsidRDefault="00694A07" w14:paraId="4FC7B790" w14:textId="155188CC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อย่างไรก็ตาม การกลับใจเป็นสิ่งที่ยิ่งใหญ่ เรายังไม่ตระหนักว่า ผ่านการกลับใจ คนหนึ่งสามารถเปลี่ยนการตัดสินใจของพระเจ้าได้ การที่คนเรามีพลังเช่นนี้ไม่ใช่เรื่องเล่นๆ คุณทำชั่วหรือไม่? พระเจ้าจะตักเตือนคุณเบาๆ คุณพูดว่า </w:t>
      </w:r>
      <w:r w:rsidRPr="00B536EC">
        <w:rPr>
          <w:sz w:val="24"/>
          <w:lang w:val="ru-RU"/>
        </w:rPr>
        <w:t xml:space="preserve">‘ข้าพเจ้าได้ทำบาปแล้ว’ หรือไม่? พระเจ้าจะเปลี่ยนความโกรธของพระองค์เป็นความเมตตา และประทานพรแก่คุณ กล่าวอีกนัยหนึ่ง เมื่อลูกที่ไม่เชื่อฟังได้กลับตัวมาสำนึกผิดและรู้สึกเสียใจ พ่อของเขาจะลูบหัวและปลอบโยนเขาด้วยความรัก ชาวอิสราเอลที่หลงทางจากพระบัญญัติของพระเจ้า ต้องใช้ชีวิตเป็นเชลยในบาบิโลนเป็นเวลาเจ็ดสิบห้าปี แต่ในที่สุด เมื่อพวกเขาสำนึกผิด คีรัสก็ขึ้นเป็นกษัตริย์; อาจกล่าวได้ว่าเขาประพฤติตนดีกว่าลูกหลานอิสราเอลที่ได้ทำให้สถานที่บูชาอันศักดิ์สิทธิ์ถูกทำให้เสื่อมเสีย พระเจ้าได้เปลี่ยนวิธีคิดของคีรัส และทำให้เขากลายเป็นผู้เชื่อในพระเจ้าแห่งสวรรค์ และด้วยเหตุนี้ คีรัสจึงให้อิสระแก่ชาวอิสราเอล มอบเงินและไม้ให้พวกเขาเพื่อสร้างวิหาร สร้างกำแพงรอบกรุงเยรูซาเล็มให้พวกเขา และแสดงความเมตตาและความเคารพอย่างลึกซึ้ง ซึ่งหากข้าพเจ้าอาจกล่าวได้ แม้แต่ชาวอิสราเอลเองก็ยังไม่เคยแสดงออกมา</w:t>
      </w:r>
      <w:r w:rsidR="00D05C02">
        <w:rPr>
          <w:rStyle w:val="FootnoteReference"/>
          <w:sz w:val="24"/>
          <w:lang w:val="ru-RU"/>
        </w:rPr>
        <w:footnoteReference w:id="268"/>
      </w:r>
      <w:r w:rsidRPr="00B536EC">
        <w:rPr>
          <w:sz w:val="24"/>
          <w:lang w:val="ru-RU"/>
        </w:rPr>
        <w:t xml:space="preserve"> และทั้งหมดนี้เกิดขึ้นเพราะประชาชนได้กลับใจและเปลี่ยนแปลงตนเอง</w:t>
      </w:r>
      <w:r w:rsidR="00D05C02">
        <w:rPr>
          <w:rStyle w:val="FootnoteReference"/>
          <w:sz w:val="24"/>
          <w:lang w:val="ru-RU"/>
        </w:rPr>
        <w:footnoteReference w:id="269"/>
      </w:r>
      <w:r w:rsidRPr="00B536EC">
        <w:rPr>
          <w:sz w:val="24"/>
          <w:lang w:val="ru-RU"/>
        </w:rPr>
        <w:t xml:space="preserve"> ดูสิ การกลับใจช่วยขจัดความชั่วร้ายได้อย่างไร! </w:t>
      </w:r>
    </w:p>
    <w:p w:rsidRPr="00B536EC" w:rsidR="00694A07" w:rsidP="00694A07" w:rsidRDefault="00694A07" w14:paraId="3BD9F42B" w14:textId="5AD00FC2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คุณต้องอ่านหนังสือมาคาบีทั้งสามเล่มให้ครบทุกเล่มจริงๆ หนังสือเหล่านี้มีพลังอันยิ่งใหญ่อย่างยิ่ง คำสั่งของกษัตริย์นั้นช่างน่าสะพรึงกลัวเพียงใด! ที่จะใช้ช้างเหยียบย่ำชาวยิวให้แหลกเป็นผง! พวกเขาได้แต่งตั้งผู้รับผิดชอบและเตรียมการทุกอย่างสำหรับการลงโทษ เพื่อกระตุ้นให้ช้างทั้งห้าร้อยตัวโกรธจัด พวกเขาให้ช้างดื่มไวน์แรงผสมกับกำยาน และรอให้กษัตริย์เริ่มการลงโทษ แต่กษัตริย์กลับลืมคำสั่งที่พระองค์ได้สั่งไว้ หัวหน้ากองช้างเดินมาใกล้เขาและกล่าวว่า: </w:t>
      </w:r>
      <w:r w:rsidRPr="00B536EC">
        <w:rPr>
          <w:sz w:val="24"/>
          <w:lang w:val="ru-RU"/>
        </w:rPr>
        <w:t xml:space="preserve">‘โอ้ พระเจ้า เรากำลังรอท่านอยู่ ช้าง ชาวยิว – ทุกอย่างพร้อมแล้ว และแขกก็รออยู่มาสักพักแล้ว’ </w:t>
      </w:r>
      <w:r w:rsidRPr="00B536EC">
        <w:rPr>
          <w:sz w:val="24"/>
          <w:lang w:val="ru-RU"/>
        </w:rPr>
        <w:t xml:space="preserve">‘แล้วใครสั่งให้ท่านทำทั้งหมดนี้?’ พระเจ้าตอบกลับ เสียงตะโกน เสียงขู่!.. และเรื่องนี้เกิดขึ้นไม่เพียงครั้งเดียว แต่ถึงสามครั้ง</w:t>
      </w:r>
      <w:r w:rsidR="00D05C02">
        <w:rPr>
          <w:rStyle w:val="FootnoteReference"/>
          <w:sz w:val="24"/>
          <w:lang w:val="ru-RU"/>
        </w:rPr>
        <w:footnoteReference w:id="270"/>
      </w:r>
      <w:r w:rsidRPr="00B536EC">
        <w:rPr>
          <w:sz w:val="24"/>
          <w:lang w:val="ru-RU"/>
        </w:rPr>
        <w:t xml:space="preserve"> ที่กษัตริย์จะลืมคำสั่งที่พระองค์เองได้ออกไว้? นี่ไม่ใช่เรื่องที่น่าหัวเราะเลย และไม่เพียงแต่พระองค์จะลืม แต่ต่อมาพระองค์ยังเปลี่ยนท่าทีต่อชาวยิวไปอย่างสิ้นเชิง นี่คือรากฐานของทุกสิ่ง: เพื่อให้โลกได้กลับใจ </w:t>
      </w:r>
    </w:p>
    <w:p w:rsidRPr="00B536EC" w:rsidR="00694A07" w:rsidP="00694A07" w:rsidRDefault="00694A07" w14:paraId="3378DBD4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เกโรนดา, มีประโยชน์อะไรกับองค์กรนานาชาติต่าง ๆ ที่อุทิศตัวเพื่อต่อสู้เพื่อสันติภาพโลกหรือไม่? พวกมันช่วยรักษาสันติภาพได้หรือไม่? </w:t>
      </w:r>
    </w:p>
    <w:p w:rsidRPr="00045BC3" w:rsidR="00694A07" w:rsidP="00694A07" w:rsidRDefault="00694A07" w14:paraId="3E96356C" w14:textId="77777777">
      <w:pPr>
        <w:pStyle w:val="paragraph"/>
        <w:spacing w:before="30" w:after="30"/>
        <w:ind w:start="60" w:end="60"/>
        <w:rPr>
          <w:sz w:val="24"/>
          <w:lang w:val="ru-RU"/>
        </w:rPr>
      </w:pPr>
      <w:r w:rsidRPr="00B536EC">
        <w:rPr>
          <w:sz w:val="24"/>
          <w:lang w:val="ru-RU"/>
        </w:rPr>
        <w:t xml:space="preserve">— มันขึ้นอยู่กับหลายปัจจัย มีบางคนที่จัดตั้งสิ่งเหล่านี้ขึ้นด้วยเจตนาดี แต่บางครั้งคุณก็พบ </w:t>
      </w:r>
      <w:r w:rsidRPr="00B536EC">
        <w:rPr>
          <w:sz w:val="24"/>
          <w:lang w:val="ru-RU"/>
        </w:rPr>
        <w:t xml:space="preserve">‘กลุ่มที่ปะปนกัน’</w:t>
      </w:r>
      <w:r w:rsidRPr="00B536EC">
        <w:rPr>
          <w:sz w:val="24"/>
          <w:lang w:val="ru-RU"/>
        </w:rPr>
        <w:t xml:space="preserve"> แบบนี้</w:t>
      </w:r>
      <w:r w:rsidRPr="00B536EC">
        <w:rPr>
          <w:sz w:val="24"/>
          <w:lang w:val="ru-RU"/>
        </w:rPr>
        <w:t xml:space="preserve">! มีทั้งนักเวทมนตร์ ผู้บูชาไฟ และผู้โปรเตสแตนต์ — ความปะปนกันแบบนี้ ทำให้ตาคุณน้ำตาไหล! และพวกเขากำลังต่อสู้ </w:t>
      </w:r>
      <w:r w:rsidRPr="00B536EC">
        <w:rPr>
          <w:sz w:val="24"/>
          <w:lang w:val="ru-RU"/>
        </w:rPr>
        <w:t xml:space="preserve">‘เพื่อสันติภาพทั่วโลก!’ พวกเขาจะมีประโยชน์อะไร? ขอให้พระเจ้าทรงอภัยข้าพเจ้า แต่ </w:t>
      </w:r>
      <w:r w:rsidRPr="00B536EC">
        <w:rPr>
          <w:sz w:val="24"/>
          <w:lang w:val="ru-RU"/>
        </w:rPr>
        <w:t xml:space="preserve">‘ความผสมผสาน’ เหล่านี้ถูกสร้างขึ้นโดยมารร้าย หากองค์กรนั้นเองมีบาป แล้วจะมีสันติภาพแบบใดได้! สันติภาพจะมาได้อย่างไร หากผู้คนยังไม่ได้รับการคืนดีกับพระเจ้า? เพียงเมื่อบุคคลนั้นคืนดีกับพระเจ้าแล้ว ความสันติจึงจะเกิดขึ้น — ทั้งภายในและภายนอก แต่เพื่อให้บุคคลนั้นคืนดีกับพระเจ้า เขาต้องกลับใจใหม่ ต้องกลับใจและดำเนินชีวิตตามพระบัญญัติของพระเจ้า แล้วพระคุณและความสันติของพระเจ้าจึงจะหยั่งรากลึกในตัวเขา และเมื่อนั้น เขาจึงสามารถช่วยรักษาความสันติให้คงอยู่รอบตัวเขาได้เช่นกัน</w:t>
      </w:r>
    </w:p>
    <w:p w:rsidRPr="00694A07" w:rsidR="00EC3866" w:rsidRDefault="00EC3866" w14:paraId="56CB57DC" w14:textId="77777777">
      <w:pPr>
        <w:rPr>
          <w:lang w:val="ru-RU"/>
        </w:rPr>
      </w:pPr>
    </w:p>
    <w:sectPr w:rsidRPr="00694A07" w:rsidR="00EC3866" w:rsidSect="00694A07">
      <w:headerReference w:type="even" r:id="rId16"/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2240" w:h="15840"/>
      <w:pgMar w:top="720" w:right="720" w:bottom="720" w:left="72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0C727D" w14:textId="77777777" w:rsidR="00C2394E" w:rsidRDefault="00C2394E" w:rsidP="00694A07">
      <w:r>
        <w:separator/>
      </w:r>
    </w:p>
  </w:endnote>
  <w:endnote w:type="continuationSeparator" w:id="0">
    <w:p w14:paraId="640124DD" w14:textId="77777777" w:rsidR="00C2394E" w:rsidRDefault="00C2394E" w:rsidP="00694A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ha">
    <w:panose1 w:val="02000400000000000000"/>
    <w:charset w:val="00"/>
    <w:family w:val="swiss"/>
    <w:pitch w:val="variable"/>
    <w:sig w:usb0="001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6C9D" w:rsidRDefault="00B56C9D" w14:paraId="2EA439CC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7978220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293D6D" w:rsidRDefault="00B62345" w14:paraId="4FA3657D" w14:textId="777777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6C9D" w:rsidRDefault="00B56C9D" w14:paraId="411D6D49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666B65" w14:textId="77777777" w:rsidR="00C2394E" w:rsidRDefault="00C2394E" w:rsidP="00694A07">
      <w:r>
        <w:separator/>
      </w:r>
    </w:p>
  </w:footnote>
  <w:footnote w:type="continuationSeparator" w:id="0">
    <w:p w14:paraId="65C1CB46" w14:textId="77777777" w:rsidR="00C2394E" w:rsidRDefault="00C2394E" w:rsidP="00694A07">
      <w:r>
        <w:continuationSeparator/>
      </w:r>
    </w:p>
  </w:footnote>
  <w:footnote w:id="1">
    <w:p w:rsidRPr="0087426F" w:rsidR="00694A07" w:rsidP="00694A07" w:rsidRDefault="00694A07" w14:paraId="238C4F2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276C7">
        <w:rPr>
          <w:lang w:val="ru-RU"/>
        </w:rPr>
        <w:t xml:space="preserve"> </w:t>
      </w:r>
      <w:r w:rsidRPr="007C4F0E">
        <w:rPr>
          <w:lang w:val="ru-RU"/>
        </w:rPr>
        <w:t xml:space="preserve">เล่มที่</w:t>
      </w:r>
      <w:r w:rsidRPr="007C4F0E">
        <w:rPr>
          <w:lang w:val="ru-RU"/>
        </w:rPr>
        <w:t xml:space="preserve"> </w:t>
      </w:r>
      <w:r w:rsidRPr="007C4F0E">
        <w:t xml:space="preserve">I</w:t>
      </w:r>
      <w:r w:rsidRPr="007C4F0E">
        <w:rPr>
          <w:lang w:val="ru-RU"/>
        </w:rPr>
        <w:t xml:space="preserve">, </w:t>
      </w:r>
      <w:r w:rsidRPr="007C4F0E">
        <w:t xml:space="preserve">III</w:t>
      </w:r>
      <w:r w:rsidRPr="007C4F0E">
        <w:rPr>
          <w:lang w:val="ru-RU"/>
        </w:rPr>
        <w:t xml:space="preserve">, </w:t>
      </w:r>
      <w:r w:rsidRPr="007C4F0E">
        <w:t xml:space="preserve">IV </w:t>
      </w:r>
      <w:r w:rsidRPr="007C4F0E">
        <w:rPr>
          <w:lang w:val="ru-RU"/>
        </w:rPr>
        <w:t xml:space="preserve">และ </w:t>
      </w:r>
      <w:r w:rsidRPr="007C4F0E">
        <w:t xml:space="preserve">V </w:t>
      </w:r>
      <w:r w:rsidRPr="007C4F0E">
        <w:rPr>
          <w:lang w:val="ru-RU"/>
        </w:rPr>
        <w:t xml:space="preserve">ของหนังสือ *Words* ของผู้อาวุโส Paissios </w:t>
      </w:r>
      <w:r w:rsidRPr="007C4F0E">
        <w:rPr>
          <w:lang w:val="ru-RU"/>
        </w:rPr>
        <w:t xml:space="preserve">ได้ออกพิมพ์แล้ว </w:t>
      </w:r>
      <w:r w:rsidRPr="007C4F0E">
        <w:rPr>
          <w:lang w:val="ru-RU"/>
        </w:rPr>
        <w:t xml:space="preserve">เล่มที่ VI ของ *Words* </w:t>
      </w:r>
      <w:r w:rsidRPr="007C4F0E">
        <w:rPr>
          <w:lang w:val="ru-RU"/>
        </w:rPr>
        <w:t xml:space="preserve">กำลังอยู่ในขั้นตอนเตรียมการออกพิมพ์ </w:t>
      </w:r>
      <w:r w:rsidRPr="007C4F0E">
        <w:rPr>
          <w:lang w:val="ru-RU"/>
        </w:rPr>
        <w:t xml:space="preserve">–</w:t>
      </w:r>
      <w:r w:rsidRPr="007C4F0E">
        <w:rPr>
          <w:i/>
          <w:iCs/>
          <w:lang w:val="ru-RU"/>
        </w:rPr>
        <w:t xml:space="preserve"> หมายเหตุของผู้บรรณาธิการ</w:t>
      </w:r>
    </w:p>
  </w:footnote>
  <w:footnote w:id="2">
    <w:p w:rsidRPr="008276C7" w:rsidR="00694A07" w:rsidP="00694A07" w:rsidRDefault="00694A07" w14:paraId="58C603C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06A8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Geronda เป็นคำที่ใช้แสดงความเคารพต่อบิดาทางจิตวิญญาณ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3">
    <w:p w:rsidRPr="00306A83" w:rsidR="00694A07" w:rsidP="00694A07" w:rsidRDefault="00694A07" w14:paraId="3F8BDD5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276EA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ดูดาเนียล 2:21, คำอธิษฐานของอาซาริยาห์ และบทเพลงของสามหนุ่ม (ในส่วนนี้และตลอดทั้งหนังสือ การอ้างอิงถึงพระคัมภีร์ทั้งหมดมาจากพระคัมภีร์สลาโวเนีย)</w:t>
      </w:r>
    </w:p>
  </w:footnote>
  <w:footnote w:id="4">
    <w:p w:rsidRPr="007276EA" w:rsidR="00694A07" w:rsidP="00694A07" w:rsidRDefault="00694A07" w14:paraId="73B7D3C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สดุดี 82:12–13. ดูผู้วินิจฉัย 7 และ 8.</w:t>
      </w:r>
    </w:p>
  </w:footnote>
  <w:footnote w:id="5">
    <w:p w:rsidRPr="007276EA" w:rsidR="00694A07" w:rsidP="00694A07" w:rsidRDefault="00694A07" w14:paraId="6E43A24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354F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กล่าวขึ้นในเดือนมิถุนายน ค.ศ. 1985 (ต่อไปนี้ หมายเหตุจากผู้จัดพิมพ์ชาวกรีกจะถูกนำเสนอโดยไม่ระบุแหล่งอ้างอิง)</w:t>
      </w:r>
    </w:p>
  </w:footnote>
  <w:footnote w:id="6">
    <w:p w:rsidRPr="00FE354F" w:rsidR="00694A07" w:rsidP="00694A07" w:rsidRDefault="00694A07" w14:paraId="33B6424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เยเรมีย์ 48:10.</w:t>
      </w:r>
    </w:p>
  </w:footnote>
  <w:footnote w:id="7">
    <w:p w:rsidRPr="00E538FA" w:rsidR="00694A07" w:rsidP="00694A07" w:rsidRDefault="00694A07" w14:paraId="721A9E8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8254C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โครงสร้างป้องกันสูงของวัดบนภูเขาศักดิ์สิทธิ์ ซึ่งใช้เพื่อป้องกันการโจมตีของโจรสลัด</w:t>
      </w:r>
    </w:p>
  </w:footnote>
  <w:footnote w:id="8">
    <w:p w:rsidRPr="0058254C" w:rsidR="00694A07" w:rsidP="00694A07" w:rsidRDefault="00694A07" w14:paraId="0241568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ดู 2 ทิโมธี 2:4.</w:t>
      </w:r>
    </w:p>
  </w:footnote>
  <w:footnote w:id="9">
    <w:p w:rsidRPr="007357E6" w:rsidR="00694A07" w:rsidP="00694A07" w:rsidRDefault="00694A07" w14:paraId="1FA026D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เยเรมีย์ 48:10.</w:t>
      </w:r>
    </w:p>
  </w:footnote>
  <w:footnote w:id="10">
    <w:p w:rsidRPr="00A305AF" w:rsidR="00694A07" w:rsidP="00694A07" w:rsidRDefault="00694A07" w14:paraId="5DFFFF98" w14:textId="77777777">
      <w:pPr>
        <w:rPr>
          <w:sz w:val="20"/>
          <w:szCs w:val="16"/>
          <w:lang w:val="ru-RU"/>
        </w:rPr>
      </w:pPr>
      <w:r>
        <w:rPr>
          <w:rStyle w:val="FootnoteReference"/>
        </w:rPr>
        <w:footnoteRef/>
      </w:r>
      <w:r w:rsidRPr="0054548C">
        <w:rPr>
          <w:lang w:val="ru-RU"/>
        </w:rPr>
        <w:t xml:space="preserve"> </w:t>
      </w:r>
      <w:r w:rsidRPr="00E25F42">
        <w:rPr>
          <w:sz w:val="20"/>
          <w:szCs w:val="16"/>
          <w:lang w:val="ru-RU"/>
        </w:rPr>
        <w:t xml:space="preserve">หลังจากที่ผู้อาวุโสได้ผ่านช่วงเวลาแห่งความสั่นสะเทือนทางจิตวิญญาณอย่างรุนแรง (เขารู้สึกว่าตัวเองกำลังละลายไปเพราะความรักต่อพระเจ้าและผู้คน เหมือนเทียนที่อยู่ในความอบอุ่น) เขาได้รับคำเปิดเผยจากเบื้องบนว่าเขาต้องไม่ปฏิเสธที่จะช่วยเหลือผู้คน ตั้งแต่นั้นเป็นต้นมา ท่านได้อุทิศวันเวลาของท่านให้กับผู้ที่มาพบท่าน ส่วนในยามค่ำคืน ท่านก็อธิษฐานเผื่อปัญหาต่าง ๆ ของโลก อย่างไรก็ตาม เมื่อจำนวนผู้แสวงบุญเพิ่มขึ้นอย่างน่าตกใจ ผู้อาวุโสจึงพิจารณาที่จะถอนตัวไปยังสถานที่ที่ไม่เป็นที่รู้จัก เพื่ออุทิศเวลาทั้งหมดให้กับการอธิษฐาน แต่แล้วเป็นครั้งที่สอง เขาได้รับแจ้งว่าเขาควรอยู่ในห้องพักของเขา ‘Panaguda’ และช่วยเหลือผู้คน </w:t>
      </w:r>
    </w:p>
  </w:footnote>
  <w:footnote w:id="11">
    <w:p w:rsidRPr="0054548C" w:rsidR="00694A07" w:rsidP="00694A07" w:rsidRDefault="00694A07" w14:paraId="40FD5F1B" w14:textId="77777777">
      <w:pPr>
        <w:rPr>
          <w:sz w:val="20"/>
          <w:szCs w:val="16"/>
          <w:lang w:val="ru-RU"/>
        </w:rPr>
      </w:pPr>
      <w:r>
        <w:rPr>
          <w:rStyle w:val="FootnoteReference"/>
        </w:rPr>
        <w:footnoteRef/>
      </w:r>
      <w:r w:rsidRPr="0054548C">
        <w:rPr>
          <w:lang w:val="ru-RU"/>
        </w:rPr>
        <w:t xml:space="preserve"> </w:t>
      </w:r>
      <w:r w:rsidRPr="00E25F42">
        <w:rPr>
          <w:sz w:val="20"/>
          <w:szCs w:val="16"/>
          <w:lang w:val="ru-RU"/>
        </w:rPr>
        <w:t xml:space="preserve">อดอาหารและน้ำจนถึงเวลา 9 นาฬิกาตามเวลาไบแซนไทน์ (3 นาฬิกาตอนบ่าย) หรือเป็นเวลาสามวัน </w:t>
      </w:r>
    </w:p>
  </w:footnote>
  <w:footnote w:id="12">
    <w:p w:rsidRPr="0054548C" w:rsidR="00694A07" w:rsidP="00694A07" w:rsidRDefault="00694A07" w14:paraId="5336766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028F2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ในช่วงปี ค.ศ. 1962–64 ผู้อาวุโสใช้ชีวิตเป็นฤๅษีบนภูเขาซีนาย ในห้องปฏิบัติธรรมกลางทะเลทรายของนักบุญเอพิสติเมีย</w:t>
      </w:r>
    </w:p>
  </w:footnote>
  <w:footnote w:id="13">
    <w:p w:rsidRPr="003028F2" w:rsidR="00694A07" w:rsidP="00694A07" w:rsidRDefault="00694A07" w14:paraId="6B6A622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42D2F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เฮสิคาสเทอรี (จากภาษากรีก</w:t>
      </w:r>
      <w:r w:rsidRPr="00E25F42">
        <w:rPr>
          <w:szCs w:val="16"/>
        </w:rPr>
        <w:t xml:space="preserve"> ἡσυχία </w:t>
      </w:r>
      <w:r w:rsidRPr="00E25F42">
        <w:rPr>
          <w:szCs w:val="16"/>
          <w:lang w:val="ru-RU"/>
        </w:rPr>
        <w:t xml:space="preserve">– ความเงียบ) คือวัดประเภทพิเศษ ซึ่งมักขึ้นอยู่กับวัดแม่ รวมถึงห้องพักแยกที่ตั้งอยู่ไม่ไกลจากวัดแม่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14">
    <w:p w:rsidRPr="00F42D2F" w:rsidR="00694A07" w:rsidP="00694A07" w:rsidRDefault="00694A07" w14:paraId="6B45611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C5B55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เชื้อเพลิงและน้ำมันหล่อลื่น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15">
    <w:p w:rsidRPr="002C5B55" w:rsidR="00694A07" w:rsidP="00694A07" w:rsidRDefault="00694A07" w14:paraId="5FAA9C3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E650B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ฟิลอติโม (ภาษากรีก: </w:t>
      </w:r>
      <w:r w:rsidRPr="00E25F42">
        <w:rPr>
          <w:szCs w:val="16"/>
        </w:rPr>
        <w:t xml:space="preserve">φιλότιμο</w:t>
      </w:r>
      <w:r w:rsidRPr="00E25F42">
        <w:rPr>
          <w:szCs w:val="16"/>
          <w:lang w:val="ru-RU"/>
        </w:rPr>
        <w:t xml:space="preserve">). คำนี้ปรากฏซ้ำๆ ในงานเขียนของนักบุญผู้อาวุโสเพย์ซิออส ซึ่งเน้นย้ำถึงความสำคัญของฟิลอติโมในชีวิตทางจิตวิญญาณ </w:t>
      </w:r>
      <w:r w:rsidRPr="00E25F42">
        <w:rPr>
          <w:szCs w:val="16"/>
          <w:lang w:val="ru-RU"/>
        </w:rPr>
        <w:t xml:space="preserve">ไม่มีคำที่เทียบเท่ากับ</w:t>
      </w:r>
      <w:r w:rsidRPr="00E25F42">
        <w:rPr>
          <w:szCs w:val="16"/>
          <w:lang w:val="ru-RU"/>
        </w:rPr>
        <w:t xml:space="preserve">คำว่า </w:t>
      </w:r>
      <w:r w:rsidRPr="00E25F42">
        <w:rPr>
          <w:szCs w:val="16"/>
        </w:rPr>
        <w:t xml:space="preserve">φιλότιμο</w:t>
      </w:r>
      <w:r w:rsidRPr="00E25F42">
        <w:rPr>
          <w:szCs w:val="16"/>
          <w:lang w:val="ru-RU"/>
        </w:rPr>
        <w:t xml:space="preserve"> ในภาษารัสเซียสมัยใหม่</w:t>
      </w:r>
      <w:r w:rsidRPr="00E25F42">
        <w:rPr>
          <w:szCs w:val="16"/>
          <w:lang w:val="ru-RU"/>
        </w:rPr>
        <w:t xml:space="preserve"> คำนี้ไม่สามารถแปลตามตัวอักษรเป็น ‘ความใจกว้าง’ ได้ แต่ควรแปลว่า ‘ความพร้อมที่จะเสียสละตนเอง’ หรือ ‘การไม่ให้ความสำคัญกับสิ่งทางวัตถุ เพื่อมุ่งสู่หลักศีลธรรมหรืออุดมการณ์ทางจิตวิญญาณ’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16">
    <w:p w:rsidRPr="000E650B" w:rsidR="00694A07" w:rsidP="00694A07" w:rsidRDefault="00694A07" w14:paraId="2F38341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E650B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สงครามระหว่างกรีซกับอิตาลีฟาสซิสต์ในปี 1940–41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17">
    <w:p w:rsidRPr="000E650B" w:rsidR="00694A07" w:rsidP="00694A07" w:rsidRDefault="00694A07" w14:paraId="1A321F3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กล่าวขึ้นในปี 1990.</w:t>
      </w:r>
    </w:p>
  </w:footnote>
  <w:footnote w:id="18">
    <w:p w:rsidRPr="00E67B1D" w:rsidR="00694A07" w:rsidP="00694A07" w:rsidRDefault="00694A07" w14:paraId="0FE4F6F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E7256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นั่นคือ สำหรับลูกชายของเขา ซึ่งมีชื่อว่า แองเจโลส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19">
    <w:p w:rsidRPr="00B536EC" w:rsidR="00694A07" w:rsidP="00694A07" w:rsidRDefault="00694A07" w14:paraId="5DE36E7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ส่งมอบในปี 1992.</w:t>
      </w:r>
    </w:p>
  </w:footnote>
  <w:footnote w:id="20">
    <w:p w:rsidRPr="00B536EC" w:rsidR="00694A07" w:rsidP="00694A07" w:rsidRDefault="00694A07" w14:paraId="7910E9E5" w14:textId="77777777">
      <w:pPr>
        <w:rPr>
          <w:sz w:val="20"/>
          <w:szCs w:val="16"/>
          <w:lang w:val="ru-RU"/>
        </w:rPr>
      </w:pPr>
      <w:r>
        <w:rPr>
          <w:rStyle w:val="FootnoteReference"/>
        </w:rPr>
        <w:footnoteRef/>
      </w:r>
      <w:r w:rsidRPr="004C044B">
        <w:rPr>
          <w:lang w:val="ru-RU"/>
        </w:rPr>
        <w:t xml:space="preserve"> </w:t>
      </w:r>
      <w:r w:rsidRPr="00E25F42">
        <w:rPr>
          <w:sz w:val="20"/>
          <w:szCs w:val="16"/>
          <w:lang w:val="ru-RU"/>
        </w:rPr>
        <w:t xml:space="preserve">การต่อต้านภาพศักดิ์สิทธิ์ (Iconoclasm) – นิกายนอกรีตของคริสต์ศาสนาที่สั่นสะเทือนจักรวรรดิไบแซนไทน์เป็นเวลากว่าหนึ่งร้อยปี (726–843) และสงบลงชั่วคราว</w:t>
      </w:r>
      <w:r w:rsidRPr="00E25F42">
        <w:rPr>
          <w:sz w:val="20"/>
          <w:szCs w:val="16"/>
          <w:lang w:val="ru-RU"/>
        </w:rPr>
        <w:t xml:space="preserve">หลังการประชุมสภาคริสตจักรสากล</w:t>
      </w:r>
      <w:r w:rsidRPr="00E25F42">
        <w:rPr>
          <w:sz w:val="20"/>
          <w:szCs w:val="16"/>
        </w:rPr>
        <w:t xml:space="preserve">ครั้งที่เจ็ด </w:t>
      </w:r>
      <w:r w:rsidRPr="00E25F42">
        <w:rPr>
          <w:sz w:val="20"/>
          <w:szCs w:val="16"/>
          <w:lang w:val="ru-RU"/>
        </w:rPr>
        <w:t xml:space="preserve">(787) ระยะที่สองของขบวนการต่อต้านภาพศักดิ์สิทธิ์ ซึ่งเริ่มต้นโดยจักรพรรดิเลโอที่</w:t>
      </w:r>
      <w:r w:rsidRPr="00E25F42">
        <w:rPr>
          <w:sz w:val="20"/>
          <w:szCs w:val="16"/>
        </w:rPr>
        <w:t xml:space="preserve"> 5</w:t>
      </w:r>
      <w:r w:rsidRPr="00E25F42">
        <w:rPr>
          <w:sz w:val="20"/>
          <w:szCs w:val="16"/>
          <w:lang w:val="ru-RU"/>
        </w:rPr>
        <w:t xml:space="preserve"> ชาวอาร์เมเนีย ได้สิ้นสุดลงภายใต้การนำของนักบุญเมโธดิอุส ผู้เป็นพระสังฆราชแห่งคอนสแตนติโนเปิล ในปี ค.ศ. 843 ผู้ต่อต้านภาพศักดิ์สิทธิ์คือคริสตชนที่ไม่เคารพภาพศักดิ์สิทธิ์</w:t>
      </w:r>
    </w:p>
  </w:footnote>
  <w:footnote w:id="21">
    <w:p w:rsidRPr="004C044B" w:rsidR="00694A07" w:rsidP="00694A07" w:rsidRDefault="00694A07" w14:paraId="18E9F84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A7897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ผู้อาวุโสกำลังกล่าวถึงการช่วยเหลือทางการเงิน (หรือที่เรียกว่า ‘การจ่ายเงินสำหรับเมโทเชีย’) นั่นคือ จำนวนเงินที่รัฐกรีกตกลงจะจ่ายเป็นประจำทุกปีให้กับวัดศักดิ์สิทธิ์บนภูเขาอาทอส ตั้งแต่ปี ค.ศ. 1924 เป็นต้นไป ในช่วงเวลานั้น วัดบนภูเขาอาทอสได้มอบเมโทคิอาของพวกตน — ซึ่งเคยเป็นแหล่งผลิตน้ำมัน ข้าวสาลี ไวน์ และรายได้อื่น ๆ — ให้แก่ผู้ลี้ภัยชาวกรีกจากเอเชียไมเนอร์</w:t>
      </w:r>
    </w:p>
  </w:footnote>
  <w:footnote w:id="22">
    <w:p w:rsidRPr="007A7897" w:rsidR="00694A07" w:rsidP="00694A07" w:rsidRDefault="00694A07" w14:paraId="62E62F2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A7897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วัดชุมชนบนภูเขาอาทอสให้บริการที่พักค้างคืนฟรีแก่ผู้แสวงบุญและนักท่องเที่ยว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23">
    <w:p w:rsidRPr="007A7897" w:rsidR="00694A07" w:rsidP="00694A07" w:rsidRDefault="00694A07" w14:paraId="33AAEA7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E22C5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OGA (</w:t>
      </w:r>
      <w:r w:rsidRPr="00E25F42">
        <w:rPr>
          <w:szCs w:val="16"/>
        </w:rPr>
        <w:t xml:space="preserve">Ὀργανισμός </w:t>
      </w:r>
      <w:r w:rsidRPr="00E25F42">
        <w:rPr>
          <w:szCs w:val="16"/>
        </w:rPr>
        <w:t xml:space="preserve">Γεωργικῶν</w:t>
      </w:r>
      <w:r w:rsidRPr="00E25F42">
        <w:rPr>
          <w:szCs w:val="16"/>
        </w:rPr>
        <w:t xml:space="preserve"> Ἀσφαλίσεων</w:t>
      </w:r>
      <w:r w:rsidRPr="00E25F42">
        <w:rPr>
          <w:szCs w:val="16"/>
          <w:lang w:val="ru-RU"/>
        </w:rPr>
        <w:t xml:space="preserve">) – องค์กรประกันภัยสำหรับผู้ประกอบกิจกรรมทางการเกษตร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24">
    <w:p w:rsidRPr="00BB4200" w:rsidR="00694A07" w:rsidP="00694A07" w:rsidRDefault="00694A07" w14:paraId="3EF0C8A4" w14:textId="77777777">
      <w:pPr>
        <w:rPr>
          <w:sz w:val="20"/>
          <w:lang w:val="ru-RU"/>
        </w:rPr>
      </w:pPr>
      <w:r w:rsidRPr="00BB4200">
        <w:rPr>
          <w:rStyle w:val="FootnoteReference"/>
          <w:sz w:val="20"/>
        </w:rPr>
        <w:footnoteRef/>
      </w:r>
      <w:r w:rsidRPr="00BB4200">
        <w:rPr>
          <w:sz w:val="20"/>
          <w:lang w:val="ru-RU"/>
        </w:rPr>
        <w:t xml:space="preserve"> โคนิตซา – เมืองเล็กๆ ในภาคตะวันตกเฉียงเหนือของกรีซ ที่ผู้อาวุโสได้ใช้ชีวิตในวัยเด็กและวัยหนุ่มสาว –</w:t>
      </w:r>
      <w:r w:rsidRPr="00BB4200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25">
    <w:p w:rsidRPr="00354661" w:rsidR="00694A07" w:rsidP="00694A07" w:rsidRDefault="00694A07" w14:paraId="364E226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ส่งมอบในเดือนพฤษภาคม ค.ศ. 1987</w:t>
      </w:r>
    </w:p>
  </w:footnote>
  <w:footnote w:id="26">
    <w:p w:rsidRPr="00BB4200" w:rsidR="00694A07" w:rsidP="00694A07" w:rsidRDefault="00694A07" w14:paraId="6E89C52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C69CA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ชัลคิดิกี (Chalkidiki) เป็นคาบสมุทรและหน่วยการปกครองในภาคตะวันออกเฉียงเหนือของกรีซ มีพื้นที่ 2,995 กม.² หนึ่งในสามแหลมของคาบสมุทรชัลคิดิกีคือภูเขาอาทอส (Mount Athos) ต้องใช้เวลาสองชั่วโมงในการขับรถจากปลายด้านหนึ่งของคาลคิดิกีไปยังปลายอีกด้านหนึ่ง; กล่าวอีกนัยหนึ่ง ความไม่รู้ของนักภาษาศาสตร์กรีกสามารถเปรียบเทียบได้กับความไม่รู้ของนักภาษาศาสตร์จากภูมิภาคมอสโกที่ไม่รู้ว่า Trinity-Sergius Lavra คืออะไร น่าเสียดายที่กรณีเช่นนี้เกิดขึ้นได้จริง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27">
    <w:p w:rsidRPr="001C69CA" w:rsidR="00694A07" w:rsidP="00694A07" w:rsidRDefault="00694A07" w14:paraId="365DEBF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7552C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ฟลอรีนาเป็นเมืองในภาคตะวันตกเฉียงเหนือของกรีซ –</w:t>
      </w:r>
      <w:r w:rsidRPr="00E25F42">
        <w:rPr>
          <w:i/>
          <w:iCs/>
          <w:szCs w:val="16"/>
          <w:lang w:val="ru-RU"/>
        </w:rPr>
        <w:t xml:space="preserve"> หมายเหตุของผู้แปล</w:t>
      </w:r>
    </w:p>
  </w:footnote>
  <w:footnote w:id="28">
    <w:p w:rsidRPr="0007552C" w:rsidR="00694A07" w:rsidP="00694A07" w:rsidRDefault="00694A07" w14:paraId="4C3271EB" w14:textId="77777777">
      <w:pPr>
        <w:rPr>
          <w:sz w:val="20"/>
          <w:szCs w:val="16"/>
          <w:lang w:val="ru-RU"/>
        </w:rPr>
      </w:pPr>
      <w:r w:rsidRPr="00D16D77">
        <w:rPr>
          <w:rStyle w:val="FootnoteReference"/>
          <w:sz w:val="20"/>
          <w:szCs w:val="16"/>
        </w:rPr>
        <w:footnoteRef/>
      </w:r>
      <w:r w:rsidRPr="00D16D77">
        <w:rPr>
          <w:sz w:val="20"/>
          <w:szCs w:val="16"/>
          <w:lang w:val="ru-RU"/>
        </w:rPr>
        <w:t xml:space="preserve"> </w:t>
      </w:r>
      <w:r w:rsidRPr="00E25F42">
        <w:rPr>
          <w:sz w:val="20"/>
          <w:szCs w:val="16"/>
          <w:lang w:val="ru-RU"/>
        </w:rPr>
        <w:t xml:space="preserve">ออกัสติน (คันดิโอติส) (เกิดปี 1907) – อัครสังฆราชแห่งฟลอรีนา ตั้งแต่ปี 1967 ถึง 1999 ชื่อของอัครสังฆราชผู้กระตือรือร้นผู้นี้ ผู้เขียนหนังสือทางจิตวิญญาณหลายเล่ม และเป็นผู้เทศน์ที่เปี่ยมด้วยความหลงใหล เป็นที่รู้จักอย่างแพร่หลายทั่วทั้งกรีซ –</w:t>
      </w:r>
      <w:r w:rsidRPr="00E25F42">
        <w:rPr>
          <w:i/>
          <w:iCs/>
          <w:sz w:val="20"/>
          <w:szCs w:val="16"/>
          <w:lang w:val="ru-RU"/>
        </w:rPr>
        <w:t xml:space="preserve"> หมายเหตุของผู้แปล</w:t>
      </w:r>
    </w:p>
  </w:footnote>
  <w:footnote w:id="29">
    <w:p w:rsidRPr="00E8625C" w:rsidR="00694A07" w:rsidP="00694A07" w:rsidRDefault="00694A07" w14:paraId="464922A1" w14:textId="77777777">
      <w:pPr>
        <w:rPr>
          <w:sz w:val="20"/>
          <w:szCs w:val="16"/>
          <w:lang w:val="ru-RU"/>
        </w:rPr>
      </w:pPr>
      <w:r w:rsidRPr="00D16D77">
        <w:rPr>
          <w:rStyle w:val="FootnoteReference"/>
          <w:sz w:val="20"/>
          <w:szCs w:val="16"/>
        </w:rPr>
        <w:footnoteRef/>
      </w:r>
      <w:r w:rsidRPr="00D16D77">
        <w:rPr>
          <w:sz w:val="20"/>
          <w:szCs w:val="16"/>
          <w:lang w:val="ru-RU"/>
        </w:rPr>
        <w:t xml:space="preserve"> </w:t>
      </w:r>
      <w:r w:rsidRPr="00E25F42">
        <w:rPr>
          <w:sz w:val="20"/>
          <w:szCs w:val="16"/>
          <w:lang w:val="ru-RU"/>
        </w:rPr>
        <w:t xml:space="preserve">จนถึงกลางทศวรรษ 1980 การแต่งงานในโบสถ์เท่านั้นที่ได้รับการยอมรับอย่างเป็นทางการในกรีซ –</w:t>
      </w:r>
      <w:r w:rsidRPr="00E25F42">
        <w:rPr>
          <w:i/>
          <w:iCs/>
          <w:sz w:val="20"/>
          <w:szCs w:val="16"/>
          <w:lang w:val="ru-RU"/>
        </w:rPr>
        <w:t xml:space="preserve"> หมายเหตุของผู้แปล</w:t>
      </w:r>
    </w:p>
  </w:footnote>
  <w:footnote w:id="30">
    <w:p w:rsidRPr="00D16D77" w:rsidR="00694A07" w:rsidP="00694A07" w:rsidRDefault="00694A07" w14:paraId="7EC267A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16D77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ภาพยนตร์ที่ดูหมิ่นศาสนา *The Last Temptation of Christ* ของมาร์ติน สกอร์เซซี ซึ่งออกฉายในปี 1988 ได้ถูกฉายในโรงภาพยนตร์ที่เอเธนส์เป็นระยะเวลาสั้น ๆ และก่อให้เกิดคลื่นการประท้วงอย่างรุนแรงจากผู้ศรัทธาของคริสตจักรกรีก ซึ่งเรียกร้องให้ห้ามการฉายภาพยนตร์ดังกล่าว แม้จะกำลังทุกข์ทรมานจากโรคไส้เลื่อนในขณะนั้น แต่ท่านผู้อาวุโสก็เดินทางร่วมกับพระภิกษุอื่น ๆ จากภูเขาอาทอสไปยังเมืองเทสซาโลนิกี ซึ่งท่านได้เข้าร่วมการชุมนุมประท้วง และสร้างแรงบันดาลใจให้กับผู้ศรัทธาด้วยการปรากฏตัวของท่านเอง</w:t>
      </w:r>
    </w:p>
  </w:footnote>
  <w:footnote w:id="31">
    <w:p w:rsidRPr="00D16D77" w:rsidR="00694A07" w:rsidP="00694A07" w:rsidRDefault="00694A07" w14:paraId="030F8AD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12D0A">
        <w:rPr>
          <w:lang w:val="ru-RU"/>
        </w:rPr>
        <w:t xml:space="preserve"> </w:t>
      </w:r>
      <w:r w:rsidRPr="00E25F42">
        <w:rPr>
          <w:szCs w:val="16"/>
          <w:lang w:val="ru-RU"/>
        </w:rPr>
        <w:t xml:space="preserve">ดู </w:t>
      </w:r>
      <w:r w:rsidRPr="00E25F42">
        <w:rPr>
          <w:i/>
          <w:iCs/>
          <w:szCs w:val="16"/>
          <w:lang w:val="ru-RU"/>
        </w:rPr>
        <w:t xml:space="preserve">St Ignatius (Bryanchaninov). </w:t>
      </w:r>
      <w:r w:rsidRPr="00E25F42">
        <w:rPr>
          <w:szCs w:val="16"/>
          <w:lang w:val="ru-RU"/>
        </w:rPr>
        <w:t xml:space="preserve">Works. Vol. </w:t>
      </w:r>
      <w:r w:rsidRPr="00E25F42">
        <w:rPr>
          <w:szCs w:val="16"/>
        </w:rPr>
        <w:t xml:space="preserve">V</w:t>
      </w:r>
      <w:r w:rsidRPr="00E25F42">
        <w:rPr>
          <w:szCs w:val="16"/>
          <w:lang w:val="ru-RU"/>
        </w:rPr>
        <w:t xml:space="preserve">. The Father’s Book. Moscow: Pravilo Verы. pp. 42–43.</w:t>
      </w:r>
    </w:p>
  </w:footnote>
  <w:footnote w:id="32">
    <w:p w:rsidRPr="00212D0A" w:rsidR="00694A07" w:rsidP="00694A07" w:rsidRDefault="00694A07" w14:paraId="064D7E9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กาลาเทีย 5:22.</w:t>
      </w:r>
    </w:p>
  </w:footnote>
  <w:footnote w:id="33">
    <w:p w:rsidRPr="00212D0A" w:rsidR="00694A07" w:rsidP="00694A07" w:rsidRDefault="00694A07" w14:paraId="65FF558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สดุดี 145:3.</w:t>
      </w:r>
    </w:p>
  </w:footnote>
  <w:footnote w:id="34">
    <w:p w:rsidRPr="008D25AF" w:rsidR="00694A07" w:rsidP="00694A07" w:rsidRDefault="00694A07" w14:paraId="0F82177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7F11">
        <w:rPr>
          <w:lang w:val="ru-RU"/>
        </w:rPr>
        <w:t xml:space="preserve"> </w:t>
      </w:r>
      <w:r w:rsidRPr="009649E3">
        <w:rPr>
          <w:lang w:val="ru-RU"/>
        </w:rPr>
        <w:t xml:space="preserve">สงครามกลางเมืองปี 1946–1949 ระหว่างกองทัพรัฐบาลกรีกกับกลุ่มกบฏคอมมิวนิสต์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35">
    <w:p w:rsidRPr="00EB7F11" w:rsidR="00694A07" w:rsidP="00694A07" w:rsidRDefault="00694A07" w14:paraId="0CCB40E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2 ทิโมธี 3:13.</w:t>
      </w:r>
    </w:p>
  </w:footnote>
  <w:footnote w:id="36">
    <w:p w:rsidRPr="00EB7F11" w:rsidR="00694A07" w:rsidP="00694A07" w:rsidRDefault="00694A07" w14:paraId="6C86478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7F11">
        <w:rPr>
          <w:lang w:val="ru-RU"/>
        </w:rPr>
        <w:t xml:space="preserve"> </w:t>
      </w:r>
      <w:r w:rsidRPr="009649E3">
        <w:rPr>
          <w:lang w:val="ru-RU"/>
        </w:rPr>
        <w:t xml:space="preserve">สติเชรา สำหรับพิธีสรรเสริญบรรดาพระบิดาผู้ศักดิ์สิทธิ์</w:t>
      </w:r>
      <w:r w:rsidRPr="009649E3">
        <w:rPr>
          <w:lang w:val="ru-RU"/>
        </w:rPr>
        <w:t xml:space="preserve">แห่งสภาสังคายนาสากล</w:t>
      </w:r>
      <w:r w:rsidRPr="009649E3">
        <w:t xml:space="preserve">ครั้งแรก</w:t>
      </w:r>
    </w:p>
  </w:footnote>
  <w:footnote w:id="37">
    <w:p w:rsidRPr="00EB7F11" w:rsidR="00694A07" w:rsidP="00694A07" w:rsidRDefault="00694A07" w14:paraId="767386F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อพยพ 32:1–20.</w:t>
      </w:r>
    </w:p>
  </w:footnote>
  <w:footnote w:id="38">
    <w:p w:rsidRPr="00EB7F11" w:rsidR="00694A07" w:rsidP="00694A07" w:rsidRDefault="00694A07" w14:paraId="490DD27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ดูหนังสือกันดารวิถี 25:1–15.</w:t>
      </w:r>
    </w:p>
  </w:footnote>
  <w:footnote w:id="39">
    <w:p w:rsidRPr="00B00A60" w:rsidR="00694A07" w:rsidP="00694A07" w:rsidRDefault="00694A07" w14:paraId="324F777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สดุดี 105:30.</w:t>
      </w:r>
    </w:p>
  </w:footnote>
  <w:footnote w:id="40">
    <w:p w:rsidRPr="00852283" w:rsidR="00694A07" w:rsidP="00694A07" w:rsidRDefault="00694A07" w14:paraId="2DA618F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ยอห์น 2:14–15.</w:t>
      </w:r>
    </w:p>
  </w:footnote>
  <w:footnote w:id="41">
    <w:p w:rsidRPr="005247D1" w:rsidR="00694A07" w:rsidP="00694A07" w:rsidRDefault="00694A07" w14:paraId="5817CF2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ดูหมายเหตุ 12.</w:t>
      </w:r>
    </w:p>
  </w:footnote>
  <w:footnote w:id="42">
    <w:p w:rsidRPr="00832E61" w:rsidR="00694A07" w:rsidP="00694A07" w:rsidRDefault="00694A07" w14:paraId="24732A2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32E61">
        <w:rPr>
          <w:lang w:val="ru-RU"/>
        </w:rPr>
        <w:t xml:space="preserve"> </w:t>
      </w:r>
      <w:r w:rsidRPr="009649E3">
        <w:rPr>
          <w:lang w:val="ru-RU"/>
        </w:rPr>
        <w:t xml:space="preserve">ที่วัดนักบุญแคทรีนบนภูเขาซีนาย คำว่า ‘dikeos’ หมายถึงสมาชิกประธานของสภาผู้อาวุโสศักดิ์สิทธิ์ ซึ่งทำหน้าที่เป็นผู้แทนของอาร์คบิชอปเมื่อท่านไม่อยู่</w:t>
      </w:r>
    </w:p>
  </w:footnote>
  <w:footnote w:id="43">
    <w:p w:rsidRPr="00D22311" w:rsidR="00694A07" w:rsidP="00694A07" w:rsidRDefault="00694A07" w14:paraId="7125780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73EEF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12:31.</w:t>
      </w:r>
    </w:p>
  </w:footnote>
  <w:footnote w:id="44">
    <w:p w:rsidRPr="00832E61" w:rsidR="00694A07" w:rsidP="00694A07" w:rsidRDefault="00694A07" w14:paraId="457A9E8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32E61">
        <w:rPr>
          <w:lang w:val="ru-RU"/>
        </w:rPr>
        <w:t xml:space="preserve"> </w:t>
      </w:r>
      <w:r w:rsidRPr="009649E3">
        <w:rPr>
          <w:lang w:val="ru-RU"/>
        </w:rPr>
        <w:t xml:space="preserve">ชาวฟาราส – หมู่บ้านขนาดใหญ่ในแคปปาโดเกีย (เอเชียไมเนอร์ ปัจจุบันเป็นส่วนหนึ่งของตุรกี) เป็นสถานที่เกิดของท่านอาร์เซนิอุสผู้เป็นที่เคารพนับถือแห่งแคปปาโดเกีย และท่านผู้อาวุโสเปย์ซิออสผู้ได้รับพระพร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45">
    <w:p w:rsidRPr="00832E61" w:rsidR="00694A07" w:rsidP="00694A07" w:rsidRDefault="00694A07" w14:paraId="0C206FC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7579C">
        <w:rPr>
          <w:lang w:val="ru-RU"/>
        </w:rPr>
        <w:t xml:space="preserve"> </w:t>
      </w:r>
      <w:r w:rsidRPr="009649E3">
        <w:rPr>
          <w:lang w:val="ru-RU"/>
        </w:rPr>
        <w:t xml:space="preserve">นี่หมายถึงการแลกเปลี่ยนประชากรในปี ค.ศ. 1924 ซึ่งชาวกรีกจากเอเชียไมเนอร์ได้ย้ายไปตั้งถิ่นฐานใหม่ในกรีซ ส่วนชาวตุรกีที่อาศัยอยู่ในกรีซได้กลับไปยังตุรกี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46">
    <w:p w:rsidRPr="00F7579C" w:rsidR="00694A07" w:rsidP="00694A07" w:rsidRDefault="00694A07" w14:paraId="536D94E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ชื่อทางโลกของผู้อาวุโส</w:t>
      </w:r>
    </w:p>
  </w:footnote>
  <w:footnote w:id="47">
    <w:p w:rsidRPr="00C15CAD" w:rsidR="00694A07" w:rsidP="00694A07" w:rsidRDefault="00694A07" w14:paraId="2DF6AA8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15CAD">
        <w:rPr>
          <w:lang w:val="ru-RU"/>
        </w:rPr>
        <w:t xml:space="preserve"> </w:t>
      </w:r>
      <w:r w:rsidRPr="009649E3">
        <w:rPr>
          <w:lang w:val="ru-RU"/>
        </w:rPr>
        <w:t xml:space="preserve">“ด้วยความอ่อนน้อมและคำพูดที่สงบ จงปิดปากผู้ไร้ยางอายและผู้กบฏ และทำให้พวกเขาเงียบลง จงเผชิญหน้ากับผู้ประพฤติผิดศีลธรรมด้วยความสูงส่งของชีวิตท่าน และผู้ที่มีจิตใจไร้ยางอาย – ด้วยความยับยั้งชั่งใจของสายตาท่าน” ดูเพิ่มเติม: </w:t>
      </w:r>
      <w:r w:rsidRPr="009649E3">
        <w:rPr>
          <w:i/>
          <w:iCs/>
          <w:lang w:val="ru-RU"/>
        </w:rPr>
        <w:t xml:space="preserve">อับบา อิสอัค ชาวซีเรีย</w:t>
      </w:r>
      <w:r w:rsidRPr="009649E3">
        <w:rPr>
          <w:lang w:val="ru-RU"/>
        </w:rPr>
        <w:t xml:space="preserve"> ผลงาน เซอร์เกียฟ โพซาด, 1911 คำที่ 56 หน้า 281</w:t>
      </w:r>
    </w:p>
  </w:footnote>
  <w:footnote w:id="48">
    <w:p w:rsidRPr="00C15CAD" w:rsidR="00694A07" w:rsidP="00694A07" w:rsidRDefault="00694A07" w14:paraId="6AF7D40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ทิตัส 1:15.</w:t>
      </w:r>
    </w:p>
  </w:footnote>
  <w:footnote w:id="49">
    <w:p w:rsidRPr="00C15CAD" w:rsidR="00694A07" w:rsidP="00694A07" w:rsidRDefault="00694A07" w14:paraId="408D0C9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ฮีบรู 12:29.</w:t>
      </w:r>
    </w:p>
  </w:footnote>
  <w:footnote w:id="50">
    <w:p w:rsidRPr="00E90526" w:rsidR="00694A07" w:rsidP="00694A07" w:rsidRDefault="00694A07" w14:paraId="7E29022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ปฐมกาล 19:1–5.</w:t>
      </w:r>
    </w:p>
  </w:footnote>
  <w:footnote w:id="51">
    <w:p w:rsidRPr="00E90526" w:rsidR="00694A07" w:rsidP="00694A07" w:rsidRDefault="00694A07" w14:paraId="0644715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สดุดี 50:12.</w:t>
      </w:r>
    </w:p>
  </w:footnote>
  <w:footnote w:id="52">
    <w:p w:rsidRPr="00C315BD" w:rsidR="00694A07" w:rsidP="00694A07" w:rsidRDefault="00694A07" w14:paraId="0ABC715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315BD">
        <w:rPr>
          <w:lang w:val="ru-RU"/>
        </w:rPr>
        <w:t xml:space="preserve"> </w:t>
      </w:r>
      <w:r w:rsidRPr="009649E3">
        <w:rPr>
          <w:lang w:val="ru-RU"/>
        </w:rPr>
        <w:t xml:space="preserve">Tangalashka (ภาษากรีก: </w:t>
      </w:r>
      <w:r w:rsidRPr="009649E3">
        <w:t xml:space="preserve">ταγκαλάκι</w:t>
      </w:r>
      <w:r w:rsidRPr="009649E3">
        <w:rPr>
          <w:lang w:val="ru-RU"/>
        </w:rPr>
        <w:t xml:space="preserve">) – นี่คือชื่อเล่นที่ผู้อาวุโสตั้งให้ปีศาจ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53">
    <w:p w:rsidRPr="00C315BD" w:rsidR="00694A07" w:rsidP="00694A07" w:rsidRDefault="00694A07" w14:paraId="7A55F26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7:6.</w:t>
      </w:r>
    </w:p>
  </w:footnote>
  <w:footnote w:id="54">
    <w:p w:rsidRPr="00C315BD" w:rsidR="00694A07" w:rsidP="00694A07" w:rsidRDefault="00694A07" w14:paraId="4E41F9D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95849">
        <w:rPr>
          <w:lang w:val="ru-RU"/>
        </w:rPr>
        <w:t xml:space="preserve"> </w:t>
      </w:r>
      <w:r w:rsidRPr="009649E3">
        <w:rPr>
          <w:lang w:val="ru-RU"/>
        </w:rPr>
        <w:t xml:space="preserve">คานอนาร์ค คือผู้ร้องนำที่ประกาศว่าคณะนักร้องจะร้องเพลงอะไร ในที่นี้ ผู้อาวุโสหมายความว่า ‘คานอนาร์ค’ ในเรื่องบาปคือมาร ซึ่งสั่งให้บุคคลนั้นทำสิ่งที่มันต้องการ</w:t>
      </w:r>
    </w:p>
  </w:footnote>
  <w:footnote w:id="55">
    <w:p w:rsidRPr="00B95849" w:rsidR="00694A07" w:rsidP="00694A07" w:rsidRDefault="00694A07" w14:paraId="5419A60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406D">
        <w:rPr>
          <w:lang w:val="ru-RU"/>
        </w:rPr>
        <w:t xml:space="preserve"> </w:t>
      </w:r>
      <w:r w:rsidRPr="009649E3">
        <w:rPr>
          <w:lang w:val="ru-RU"/>
        </w:rPr>
        <w:t xml:space="preserve">Hajjefendi – นี่คือชื่อที่ชาวเมืองฟาราสตั้งให้แก่นักบุญอาร์เซนิอุสแห่งคัปปาโดเกีย</w:t>
      </w:r>
    </w:p>
  </w:footnote>
  <w:footnote w:id="56">
    <w:p w:rsidRPr="0059406D" w:rsidR="00694A07" w:rsidP="00694A07" w:rsidRDefault="00694A07" w14:paraId="770287D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406D">
        <w:rPr>
          <w:lang w:val="ru-RU"/>
        </w:rPr>
        <w:t xml:space="preserve"> </w:t>
      </w:r>
      <w:r w:rsidRPr="009649E3">
        <w:rPr>
          <w:lang w:val="ru-RU"/>
        </w:rPr>
        <w:t xml:space="preserve">ในช่วงปี ค.ศ. 1958–60 ผู้อาวุโสเปอิซิออส ผู้เป็นที่เคารพนับถือ ได้ใช้ชีวิตเป็นพระภิกษุที่วัดสโตมิออน ซึ่งตั้งอยู่ไม่ไกลจากเมืองโคนิตซา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57">
    <w:p w:rsidRPr="0059406D" w:rsidR="00694A07" w:rsidP="00694A07" w:rsidRDefault="00694A07" w14:paraId="37216F1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05B1A">
        <w:rPr>
          <w:lang w:val="ru-RU"/>
        </w:rPr>
        <w:t xml:space="preserve"> </w:t>
      </w:r>
      <w:r w:rsidRPr="009649E3">
        <w:rPr>
          <w:lang w:val="ru-RU"/>
        </w:rPr>
        <w:t xml:space="preserve">ยอดเขาปาปิงโก – ทิมฟี – มีรูปร่างคล้ายกับเงาของอูฐตัวเมีย</w:t>
      </w:r>
    </w:p>
  </w:footnote>
  <w:footnote w:id="58">
    <w:p w:rsidRPr="00F05B1A" w:rsidR="00694A07" w:rsidP="00694A07" w:rsidRDefault="00694A07" w14:paraId="18B06DB3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B33F7">
        <w:rPr>
          <w:lang w:val="ru-RU"/>
        </w:rPr>
        <w:t xml:space="preserve"> </w:t>
      </w:r>
      <w:r w:rsidRPr="009649E3">
        <w:rPr>
          <w:sz w:val="20"/>
        </w:rPr>
        <w:t xml:space="preserve">Διάβολος </w:t>
      </w:r>
      <w:r w:rsidRPr="009649E3">
        <w:rPr>
          <w:sz w:val="20"/>
          <w:lang w:val="ru-RU"/>
        </w:rPr>
        <w:t xml:space="preserve">(ภาษากรีก) – ผู้ใส่ร้าย; </w:t>
      </w:r>
      <w:r w:rsidRPr="009649E3">
        <w:rPr>
          <w:sz w:val="20"/>
        </w:rPr>
        <w:t xml:space="preserve">διαβάλλω </w:t>
      </w:r>
      <w:r w:rsidRPr="009649E3">
        <w:rPr>
          <w:sz w:val="20"/>
          <w:lang w:val="ru-RU"/>
        </w:rPr>
        <w:t xml:space="preserve">(ภาษากรีก) – ใส่ร้าย, พูดร้าย, แจ้งความ –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59">
    <w:p w:rsidRPr="00BB33F7" w:rsidR="00694A07" w:rsidP="00694A07" w:rsidRDefault="00694A07" w14:paraId="436D2E6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มัทธิว 18:17.</w:t>
      </w:r>
    </w:p>
  </w:footnote>
  <w:footnote w:id="60">
    <w:p w:rsidRPr="00B444C7" w:rsidR="00694A07" w:rsidP="00694A07" w:rsidRDefault="00694A07" w14:paraId="4E9A6FC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65EDD">
        <w:rPr>
          <w:lang w:val="ru-RU"/>
        </w:rPr>
        <w:t xml:space="preserve"> </w:t>
      </w:r>
      <w:r w:rsidRPr="009649E3">
        <w:rPr>
          <w:lang w:val="ru-RU"/>
        </w:rPr>
        <w:t xml:space="preserve">Typikon (ภาษากรีก) – กฎระเบียบ, แบบอย่าง; ในที่นี้: วิถีชีวิต, ประเพณี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61">
    <w:p w:rsidRPr="00D65EDD" w:rsidR="00694A07" w:rsidP="00694A07" w:rsidRDefault="00694A07" w14:paraId="15BFD66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136C7">
        <w:rPr>
          <w:lang w:val="ru-RU"/>
        </w:rPr>
        <w:t xml:space="preserve"> </w:t>
      </w:r>
      <w:r w:rsidRPr="009649E3">
        <w:rPr>
          <w:lang w:val="ru-RU"/>
        </w:rPr>
        <w:t xml:space="preserve">Hodja – ผู้พิพากษาและครูทางศาสนาอิสลาม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62">
    <w:p w:rsidRPr="003A626A" w:rsidR="00694A07" w:rsidP="00694A07" w:rsidRDefault="00694A07" w14:paraId="7B90F97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626A">
        <w:rPr>
          <w:lang w:val="ru-RU"/>
        </w:rPr>
        <w:t xml:space="preserve"> </w:t>
      </w:r>
      <w:r w:rsidRPr="009649E3">
        <w:rPr>
          <w:lang w:val="ru-RU"/>
        </w:rPr>
        <w:t xml:space="preserve">ดู ลูกา 12:3.</w:t>
      </w:r>
    </w:p>
  </w:footnote>
  <w:footnote w:id="63">
    <w:p w:rsidRPr="003A626A" w:rsidR="00694A07" w:rsidP="00694A07" w:rsidRDefault="00694A07" w14:paraId="03BF587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626A">
        <w:rPr>
          <w:lang w:val="ru-RU"/>
        </w:rPr>
        <w:t xml:space="preserve"> </w:t>
      </w:r>
      <w:r w:rsidRPr="009649E3">
        <w:rPr>
          <w:lang w:val="ru-RU"/>
        </w:rPr>
        <w:t xml:space="preserve">ดู 2 โครินธ์ 3:6.</w:t>
      </w:r>
    </w:p>
  </w:footnote>
  <w:footnote w:id="64">
    <w:p w:rsidRPr="003A626A" w:rsidR="00694A07" w:rsidP="00694A07" w:rsidRDefault="00694A07" w14:paraId="5EB0DDF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626A">
        <w:rPr>
          <w:lang w:val="ru-RU"/>
        </w:rPr>
        <w:t xml:space="preserve"> </w:t>
      </w:r>
      <w:r w:rsidRPr="009649E3">
        <w:rPr>
          <w:lang w:val="ru-RU"/>
        </w:rPr>
        <w:t xml:space="preserve">สดุดี 15:8.</w:t>
      </w:r>
    </w:p>
  </w:footnote>
  <w:footnote w:id="65">
    <w:p w:rsidRPr="00E86F32" w:rsidR="00694A07" w:rsidP="00694A07" w:rsidRDefault="00694A07" w14:paraId="42400A5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86F32">
        <w:rPr>
          <w:lang w:val="ru-RU"/>
        </w:rPr>
        <w:t xml:space="preserve"> </w:t>
      </w:r>
      <w:r w:rsidRPr="009649E3">
        <w:rPr>
          <w:lang w:val="ru-RU"/>
        </w:rPr>
        <w:t xml:space="preserve">คือ กลุ่มกบฏคอมมิวนิสต์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66">
    <w:p w:rsidRPr="00593403" w:rsidR="00694A07" w:rsidP="00694A07" w:rsidRDefault="00694A07" w14:paraId="2DD8D17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ดูดาเนียล 13:45–62.</w:t>
      </w:r>
    </w:p>
  </w:footnote>
  <w:footnote w:id="67">
    <w:p w:rsidRPr="00593403" w:rsidR="00694A07" w:rsidP="00694A07" w:rsidRDefault="00694A07" w14:paraId="71E8AEB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1 ทิโมธี 6:12.</w:t>
      </w:r>
    </w:p>
  </w:footnote>
  <w:footnote w:id="68">
    <w:p w:rsidRPr="00593403" w:rsidR="00694A07" w:rsidP="00694A07" w:rsidRDefault="00694A07" w14:paraId="0683F00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มัทธิว 27:4.</w:t>
      </w:r>
    </w:p>
  </w:footnote>
  <w:footnote w:id="69">
    <w:p w:rsidRPr="00593403" w:rsidR="00694A07" w:rsidP="00694A07" w:rsidRDefault="00694A07" w14:paraId="0E9B5FD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ปฐมกาล 19:1–38.</w:t>
      </w:r>
    </w:p>
  </w:footnote>
  <w:footnote w:id="70">
    <w:p w:rsidRPr="00593403" w:rsidR="00694A07" w:rsidP="00694A07" w:rsidRDefault="00694A07" w14:paraId="79B93A4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E1FFB">
        <w:rPr>
          <w:lang w:val="ru-RU"/>
        </w:rPr>
        <w:t xml:space="preserve"> </w:t>
      </w:r>
      <w:r w:rsidRPr="009649E3">
        <w:rPr>
          <w:lang w:val="ru-RU"/>
        </w:rPr>
        <w:t xml:space="preserve">“แต่คำพูดที่มาพร้อมกับการกระทำคือขุมทรัพย์แห่งความหวัง ส่วนปัญญาที่ไม่ได้รับการสนับสนุนด้วยการกระทำคือคำสัญญาแห่งความอับอาย” ดู </w:t>
      </w:r>
      <w:r w:rsidRPr="009649E3">
        <w:rPr>
          <w:i/>
          <w:iCs/>
          <w:lang w:val="ru-RU"/>
        </w:rPr>
        <w:t xml:space="preserve">Abba Isaac the Syrian</w:t>
      </w:r>
      <w:r w:rsidRPr="009649E3">
        <w:rPr>
          <w:lang w:val="ru-RU"/>
        </w:rPr>
        <w:t xml:space="preserve">. Works. Sergiev Posad, 1911. หน้า 7</w:t>
      </w:r>
    </w:p>
  </w:footnote>
  <w:footnote w:id="71">
    <w:p w:rsidRPr="00593403" w:rsidR="00694A07" w:rsidP="00694A07" w:rsidRDefault="00694A07" w14:paraId="51FEDC2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50B8">
        <w:rPr>
          <w:lang w:val="ru-RU"/>
        </w:rPr>
        <w:t xml:space="preserve"> </w:t>
      </w:r>
      <w:r w:rsidRPr="009649E3">
        <w:rPr>
          <w:lang w:val="ru-RU"/>
        </w:rPr>
        <w:t xml:space="preserve">Tomography – การตรวจด้วยรังสีแบบชั้นต่อชั้น ซึ่งประกอบด้วยการสร้างภาพเงาของชั้นต่าง ๆ ของวัตถุที่อยู่ในความลึกต่างกัน (ดู Medical Encyclopaedia)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72">
    <w:p w:rsidRPr="00D34BE4" w:rsidR="00694A07" w:rsidP="00694A07" w:rsidRDefault="00694A07" w14:paraId="39510DA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34BE4">
        <w:rPr>
          <w:lang w:val="ru-RU"/>
        </w:rPr>
        <w:t xml:space="preserve"> </w:t>
      </w:r>
      <w:r w:rsidRPr="009649E3">
        <w:rPr>
          <w:lang w:val="ru-RU"/>
        </w:rPr>
        <w:t xml:space="preserve">ในกรณีนี้ ผู้อาวุโสกำลังอ้างถึงข้อความของบิดาคริสตจักรในภาษากรีกโบราณและฉบับแปลเป็นภาษากรีกสมัยใหม่ ในวรรณกรรมทางจิตวิญญาณของรัสเซีย มีความสัมพันธ์ที่คล้ายกันระหว่างข้อความของบิดาคริสตจักรในภาษาสลาฟโบราณของคริสตจักร และฉบับแปลเป็นภาษารัสเซียสมัยใหม่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73">
    <w:p w:rsidRPr="00D34BE4" w:rsidR="00694A07" w:rsidP="00694A07" w:rsidRDefault="00694A07" w14:paraId="758583B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34BE4">
        <w:rPr>
          <w:lang w:val="ru-RU"/>
        </w:rPr>
        <w:t xml:space="preserve"> </w:t>
      </w:r>
      <w:r w:rsidRPr="009649E3">
        <w:rPr>
          <w:lang w:val="ru-RU"/>
        </w:rPr>
        <w:t xml:space="preserve">‘Evergetinos’ – ชุดรวบรวมคำสอนของบรรดาบิดาคริสตจักรอย่างเป็นระบบในสี่เล่ม ซึ่งถูกรวบรวมขึ้นในช่วงยุคไบแซนไทน์โดยพระนักบวชพอลแห่งอารามเอเวอร์เกติสในคอนสแตนติโนเปิล และได้รับการตีพิมพ์ครั้งแรกในช่วงปลาย</w:t>
      </w:r>
      <w:r w:rsidRPr="009649E3">
        <w:rPr>
          <w:lang w:val="ru-RU"/>
        </w:rPr>
        <w:t xml:space="preserve">ศตวรรษที่</w:t>
      </w:r>
      <w:r w:rsidRPr="009649E3">
        <w:t xml:space="preserve"> 18 </w:t>
      </w:r>
      <w:r w:rsidRPr="009649E3">
        <w:rPr>
          <w:lang w:val="ru-RU"/>
        </w:rPr>
        <w:t xml:space="preserve">โดยพระนิโคเดมัสผู้เป็นที่เคารพนับถือแห่งภูเขาอาทอส</w:t>
      </w:r>
    </w:p>
  </w:footnote>
  <w:footnote w:id="74">
    <w:p w:rsidRPr="00593403" w:rsidR="00694A07" w:rsidP="00694A07" w:rsidRDefault="00694A07" w14:paraId="1E1A678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ยอห์น 4:23.</w:t>
      </w:r>
    </w:p>
  </w:footnote>
  <w:footnote w:id="75">
    <w:p w:rsidRPr="00CF1EE1" w:rsidR="00694A07" w:rsidP="00694A07" w:rsidRDefault="00694A07" w14:paraId="7602AFD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F1EE1">
        <w:rPr>
          <w:lang w:val="ru-RU"/>
        </w:rPr>
        <w:t xml:space="preserve"> </w:t>
      </w:r>
      <w:r w:rsidRPr="009649E3">
        <w:rPr>
          <w:lang w:val="ru-RU"/>
        </w:rPr>
        <w:t xml:space="preserve">Hajji (ตามความหมายตรงคือ ‘ผู้แสวงบุญ’) – ในโลกตะวันออก เป็นคำนำหน้าชื่อเพื่อแสดงความเคารพต่อผู้ที่เคยเดินทางไปแสวงบุญยังสถานที่ศักดิ์สิทธิ์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76">
    <w:p w:rsidRPr="005121AE" w:rsidR="00694A07" w:rsidP="00694A07" w:rsidRDefault="00694A07" w14:paraId="6020800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121AE">
        <w:rPr>
          <w:lang w:val="ru-RU"/>
        </w:rPr>
        <w:t xml:space="preserve"> </w:t>
      </w:r>
      <w:r w:rsidRPr="009649E3">
        <w:t xml:space="preserve">Θεῖος</w:t>
      </w:r>
      <w:r w:rsidRPr="009649E3">
        <w:t xml:space="preserve"> ἔρως </w:t>
      </w:r>
      <w:r w:rsidRPr="009649E3">
        <w:rPr>
          <w:lang w:val="ru-RU"/>
        </w:rPr>
        <w:t xml:space="preserve">(ภาษากรีก) –</w:t>
      </w:r>
      <w:r w:rsidRPr="009649E3">
        <w:rPr>
          <w:i/>
          <w:iCs/>
          <w:lang w:val="ru-RU"/>
        </w:rPr>
        <w:t xml:space="preserve"> หมายเหตุของผู้แปล.</w:t>
      </w:r>
    </w:p>
  </w:footnote>
  <w:footnote w:id="77">
    <w:p w:rsidRPr="00593403" w:rsidR="00694A07" w:rsidP="00694A07" w:rsidRDefault="00694A07" w14:paraId="59DB897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The Way of Sorrows (ภาษาละติน).</w:t>
      </w:r>
    </w:p>
  </w:footnote>
  <w:footnote w:id="78">
    <w:p w:rsidRPr="00593403" w:rsidR="00694A07" w:rsidP="00694A07" w:rsidRDefault="00694A07" w14:paraId="56368C8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16:26.</w:t>
      </w:r>
    </w:p>
  </w:footnote>
  <w:footnote w:id="79">
    <w:p w:rsidRPr="000C4F32" w:rsidR="00694A07" w:rsidP="00694A07" w:rsidRDefault="00694A07" w14:paraId="05B9E42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C4F32">
        <w:rPr>
          <w:lang w:val="ru-RU"/>
        </w:rPr>
        <w:t xml:space="preserve"> </w:t>
      </w:r>
      <w:r w:rsidRPr="009649E3">
        <w:rPr>
          <w:lang w:val="ru-RU"/>
        </w:rPr>
        <w:t xml:space="preserve">ด้วยคำพูดเหล่านี้ ผู้อาวุโสไม่ได้พยายามโต้แย้งคำกล่าวในพระกิตติคุณที่เป็นที่รู้จักกันดีเกี่ยวกับความแคบของประตูสวรรค์ (ดู มัทธิว 7:13–14 และ ลูกา 13:24) แต่กำลังเน้นย้ำว่าโอกาสแห่งความรอดนั้นกว้างขวางและเปิดกว้างสำหรับทุกคน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80">
    <w:p w:rsidRPr="00593403" w:rsidR="00694A07" w:rsidP="00694A07" w:rsidRDefault="00694A07" w14:paraId="477235C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ลูกา 23:40–43.</w:t>
      </w:r>
    </w:p>
  </w:footnote>
  <w:footnote w:id="81">
    <w:p w:rsidRPr="00AA33B1" w:rsidR="00694A07" w:rsidP="00694A07" w:rsidRDefault="00694A07" w14:paraId="038536E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AA33B1">
        <w:rPr>
          <w:lang w:val="ru-RU"/>
        </w:rPr>
        <w:t xml:space="preserve"> </w:t>
      </w:r>
      <w:r w:rsidRPr="009649E3">
        <w:rPr>
          <w:lang w:val="ru-RU"/>
        </w:rPr>
        <w:t xml:space="preserve">โดยธรรมชาติแล้ว คำพูดของผู้อาวุโสนี้มุ่งถึงผู้เชื่อนิกายออร์โธดอกซ์ที่กำลังพยายามรักษาความเชื่อและเข้าร่วมในพิธีศักดิ์สิทธิ์ของคริสตจักร</w:t>
      </w:r>
    </w:p>
  </w:footnote>
  <w:footnote w:id="82">
    <w:p w:rsidRPr="00245E05" w:rsidR="00694A07" w:rsidP="00694A07" w:rsidRDefault="00694A07" w14:paraId="28983D8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45E05">
        <w:rPr>
          <w:lang w:val="ru-RU"/>
        </w:rPr>
        <w:t xml:space="preserve"> </w:t>
      </w:r>
      <w:r w:rsidRPr="009649E3">
        <w:rPr>
          <w:lang w:val="ru-RU"/>
        </w:rPr>
        <w:t xml:space="preserve">นี่หมายถึงอารามคุตลูมุชของนักบุญพันเทเลอิมอน ผู้เป็นมรณสักขีผู้ยิ่งใหญ่ ซึ่งอยู่ตรงข้ามกับห้อง ‘ปานากูดา’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83">
    <w:p w:rsidRPr="00593403" w:rsidR="00694A07" w:rsidP="00694A07" w:rsidRDefault="00694A07" w14:paraId="737DE07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45E05">
        <w:rPr>
          <w:lang w:val="ru-RU"/>
        </w:rPr>
        <w:t xml:space="preserve"> </w:t>
      </w:r>
      <w:r w:rsidRPr="009649E3">
        <w:rPr>
          <w:lang w:val="ru-RU"/>
        </w:rPr>
        <w:t xml:space="preserve">‘ดังนั้น… พระเจ้าเป็นผู้สัตย์ซื่อ และเมื่อพระองค์ได้สัญญาว่าจะช่วยให้ท่านรอด พระองค์ย่อมจะช่วยให้ท่านรอดอย่างแน่นอน; แต่ – ตามที่พระองค์ได้สัญญาไว้ และพระองค์ได้สัญญาอย่างไร? หากเราเองมีความปรารถนาเช่นนั้น หากเราเชื่อฟังพระองค์ และไม่ใช่เพียงอย่างผิวเผิน ไม่ใช่เมื่อเรายังคงเฉยเมย เหมือนหินและต้นไม้” ดูเพิ่มเติม</w:t>
      </w:r>
      <w:r w:rsidRPr="009649E3">
        <w:rPr>
          <w:i/>
          <w:iCs/>
          <w:lang w:val="ru-RU"/>
        </w:rPr>
        <w:t xml:space="preserve">: นักบุญยอห์น คริโซสโตม.</w:t>
      </w:r>
      <w:r w:rsidRPr="009649E3">
        <w:rPr>
          <w:lang w:val="ru-RU"/>
        </w:rPr>
        <w:t xml:space="preserve"> ผลงาน. เล่ม 11. หนังสือ 2. เซนต์ปีเตอร์สเบิร์ก, 1905. หน้า 607.</w:t>
      </w:r>
    </w:p>
  </w:footnote>
  <w:footnote w:id="84">
    <w:p w:rsidRPr="00593403" w:rsidR="00694A07" w:rsidP="00694A07" w:rsidRDefault="00694A07" w14:paraId="3F19802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ยอห์น 10:16.</w:t>
      </w:r>
    </w:p>
  </w:footnote>
  <w:footnote w:id="85">
    <w:p w:rsidRPr="00245E05" w:rsidR="00694A07" w:rsidP="00694A07" w:rsidRDefault="00694A07" w14:paraId="5055940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45E05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26:6 และต่อไป; มาร์ค 14:3 และต่อไป; ยอห์น 12:3 และต่อไป</w:t>
      </w:r>
    </w:p>
  </w:footnote>
  <w:footnote w:id="86">
    <w:p w:rsidRPr="00593403" w:rsidR="00694A07" w:rsidP="00694A07" w:rsidRDefault="00694A07" w14:paraId="7E1DD90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ยอห์น 12:6.</w:t>
      </w:r>
    </w:p>
  </w:footnote>
  <w:footnote w:id="87">
    <w:p w:rsidRPr="00593403" w:rsidR="00694A07" w:rsidP="00694A07" w:rsidRDefault="00694A07" w14:paraId="5A1B58E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โรม 12:15.</w:t>
      </w:r>
    </w:p>
  </w:footnote>
  <w:footnote w:id="88">
    <w:p w:rsidRPr="00593403" w:rsidR="00694A07" w:rsidP="00694A07" w:rsidRDefault="00694A07" w14:paraId="662F5A4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ดู 1 โครินธ์ 3:16 และ 6:19.</w:t>
      </w:r>
    </w:p>
  </w:footnote>
  <w:footnote w:id="89">
    <w:p w:rsidRPr="00961BCF" w:rsidR="00694A07" w:rsidP="00694A07" w:rsidRDefault="00694A07" w14:paraId="41A7625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61BCF">
        <w:rPr>
          <w:lang w:val="ru-RU"/>
        </w:rPr>
        <w:t xml:space="preserve"> </w:t>
      </w:r>
      <w:r w:rsidRPr="009649E3">
        <w:rPr>
          <w:lang w:val="ru-RU"/>
        </w:rPr>
        <w:t xml:space="preserve">ด้วยคำว่า ‘ความเคร่งครัด’ ผู้อาวุโสหมายถึงการปฏิบัติตามรูปแบบภายนอกของความศรัทธา ซึ่งขาดสภาพจิตใจภายในที่สอดคล้องกัน</w:t>
      </w:r>
    </w:p>
  </w:footnote>
  <w:footnote w:id="90">
    <w:p w:rsidRPr="00593403" w:rsidR="00694A07" w:rsidP="00694A07" w:rsidRDefault="00694A07" w14:paraId="4D7533F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ยากอบ 5:13.</w:t>
      </w:r>
    </w:p>
  </w:footnote>
  <w:footnote w:id="91">
    <w:p w:rsidRPr="00961BCF" w:rsidR="00694A07" w:rsidP="00694A07" w:rsidRDefault="00694A07" w14:paraId="2457950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61BCF">
        <w:rPr>
          <w:lang w:val="ru-RU"/>
        </w:rPr>
        <w:t xml:space="preserve"> </w:t>
      </w:r>
      <w:r w:rsidRPr="009649E3">
        <w:rPr>
          <w:lang w:val="ru-RU"/>
        </w:rPr>
        <w:t xml:space="preserve">คาเทีย คือเครื่องเผาธูปขนาดใหญ่ที่มีมือจับ ซึ่งในบางช่วงของพิธีกรรม ผู้ช่วยพิธี (พระภิกษุที่ปฏิบัติหน้าที่ในวัด) จะใช้เครื่องนี้เพื่อเผาธูป; ผู้ช่วยพิธีจะสวมเสื้อคลุมปักลายไว้บนไหล่ขวา ด้านบนมือจับของคัทเซียมีช่องสำหรับใส่ผงถ่านและกำยาน ส่วนปลายมือจับมีระฆังแขวนอยู่ ซึ่งสร้างเสียงระฆังเป็นจังหวะขณะเผาธูป</w:t>
      </w:r>
    </w:p>
  </w:footnote>
  <w:footnote w:id="92">
    <w:p w:rsidRPr="00593403" w:rsidR="00694A07" w:rsidP="00694A07" w:rsidRDefault="00694A07" w14:paraId="4EFDD30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โรม 13:13. 1 โครินธ์ 14:40. 1 เธสะโลนิกา 4:12.</w:t>
      </w:r>
    </w:p>
  </w:footnote>
  <w:footnote w:id="93">
    <w:p w:rsidRPr="00593403" w:rsidR="00694A07" w:rsidP="00694A07" w:rsidRDefault="00694A07" w14:paraId="7A95ECC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มัทธิว 7:6.</w:t>
      </w:r>
    </w:p>
  </w:footnote>
  <w:footnote w:id="94">
    <w:p w:rsidRPr="00593403" w:rsidR="00694A07" w:rsidP="00694A07" w:rsidRDefault="00694A07" w14:paraId="64A8F5A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มัทธิว 13:12.</w:t>
      </w:r>
    </w:p>
  </w:footnote>
  <w:footnote w:id="95">
    <w:p w:rsidRPr="000641CB" w:rsidR="00694A07" w:rsidP="00694A07" w:rsidRDefault="00694A07" w14:paraId="40E477B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641CB">
        <w:rPr>
          <w:lang w:val="ru-RU"/>
        </w:rPr>
        <w:t xml:space="preserve"> </w:t>
      </w:r>
      <w:r w:rsidRPr="009649E3">
        <w:rPr>
          <w:lang w:val="ru-RU"/>
        </w:rPr>
        <w:t xml:space="preserve">บทสดุดีหกบท – บทสดุดีหกบทที่คัดเลือกมา (สดุดี 3, 37, 62, 87, 102 และ 142) จากหนังสือสดุดี ซึ่งอ่านในช่วงต้นของพิธีมัททินส์ หลังจากบทสดุดีสามบทแรก ซึ่งเป็นส่วนแรกของบทสดุดีหกบท เมื่อกล่าวคำว่า ‘Glory, and now. Alleluia (3)’ จะไม่ทำเครื่องหมายกางเขนและไม่ก้มตัวลงที่เอว ตามที่กฎของคริสตจักรกำหนดไว้ในกรณีอื่นที่คล้ายกัน</w:t>
      </w:r>
    </w:p>
  </w:footnote>
  <w:footnote w:id="96">
    <w:p w:rsidRPr="000641CB" w:rsidR="00694A07" w:rsidP="00694A07" w:rsidRDefault="00694A07" w14:paraId="17D1408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641CB">
        <w:rPr>
          <w:lang w:val="ru-RU"/>
        </w:rPr>
        <w:t xml:space="preserve"> </w:t>
      </w:r>
      <w:r w:rsidRPr="009649E3">
        <w:rPr>
          <w:lang w:val="ru-RU"/>
        </w:rPr>
        <w:t xml:space="preserve">‘หากขณะที่คุณกำลังเฝ้าระวังอยู่ การยืนเป็นเวลานานทำให้คุณรู้สึกท้อแท้จากความเหนื่อยล้า และมีความคิดหนึ่งบอกคุณ—หรือดีกว่านั้น คือผู้เจ้าเล่ห์พูดในใจคุณ เหมือนงู: “หยุดเถิด เพราะคุณยืนไม่ไหวแล้ว”—แล้วจงตอบเขาว่า: ‘ไม่; แต่ฉันจะนั่งลงหนึ่งคาธิสมา และสิ่งนี้ดีกว่าการนอนหลับ และแม้ลิ้นของฉันจะเงียบและไม่ออกเสียงบทสดุดี แต่จิตใจของฉันยังคงสนทนากับพระเจ้าในคำอธิษฐานและในบทสนทนาของพระองค์; ดังนั้น การตื่นอยู่จึงมีประโยชน์มากกว่าการนอนหลับใดๆ’ ดูเพิ่มเติม: </w:t>
      </w:r>
      <w:r w:rsidRPr="009649E3">
        <w:rPr>
          <w:i/>
          <w:iCs/>
          <w:lang w:val="ru-RU"/>
        </w:rPr>
        <w:t xml:space="preserve">อับบา อิสอัค ชาวซีเรีย</w:t>
      </w:r>
      <w:r w:rsidRPr="009649E3">
        <w:rPr>
          <w:lang w:val="ru-RU"/>
        </w:rPr>
        <w:t xml:space="preserve">. ผลงาน. เซอร์เกียฟ โพซัด, 1911. คำสอนที่ 52. หน้า 231.</w:t>
      </w:r>
    </w:p>
  </w:footnote>
  <w:footnote w:id="97">
    <w:p w:rsidRPr="00593403" w:rsidR="00694A07" w:rsidP="00694A07" w:rsidRDefault="00694A07" w14:paraId="51A4885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3403">
        <w:rPr>
          <w:lang w:val="ru-RU"/>
        </w:rPr>
        <w:t xml:space="preserve"> </w:t>
      </w:r>
      <w:r w:rsidRPr="009649E3">
        <w:rPr>
          <w:lang w:val="ru-RU"/>
        </w:rPr>
        <w:t xml:space="preserve">ภูมิภาคใกล้เคียงในกรีซตอนกลาง นั่นคือพื้นที่ที่ผู้อาวุโสได้ปฏิบัติหน้าที่ทหาร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98">
    <w:p w:rsidRPr="00593403" w:rsidR="00694A07" w:rsidP="00694A07" w:rsidRDefault="00694A07" w14:paraId="300ED4D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27E7B">
        <w:rPr>
          <w:lang w:val="ru-RU"/>
        </w:rPr>
        <w:t xml:space="preserve"> </w:t>
      </w:r>
      <w:r w:rsidRPr="009649E3">
        <w:rPr>
          <w:lang w:val="ru-RU"/>
        </w:rPr>
        <w:t xml:space="preserve">หัวหน้าชุมชนหมู่บ้านฟาราสคือ โพรโดรโมส เอซนิเปดิส – บิดาของนักบุญผู้อาวุโส ไพอซิออส</w:t>
      </w:r>
    </w:p>
  </w:footnote>
  <w:footnote w:id="99">
    <w:p w:rsidRPr="00327E7B" w:rsidR="00694A07" w:rsidP="00694A07" w:rsidRDefault="00694A07" w14:paraId="4407D2C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F7E">
        <w:rPr>
          <w:lang w:val="ru-RU"/>
        </w:rPr>
        <w:t xml:space="preserve"> </w:t>
      </w:r>
      <w:r w:rsidRPr="009649E3">
        <w:rPr>
          <w:lang w:val="ru-RU"/>
        </w:rPr>
        <w:t xml:space="preserve">ดู 1 โครินธ์ 3:16 และ 6:19.</w:t>
      </w:r>
    </w:p>
  </w:footnote>
  <w:footnote w:id="100">
    <w:p w:rsidRPr="00327E7B" w:rsidR="00694A07" w:rsidP="00694A07" w:rsidRDefault="00694A07" w14:paraId="7B2F2A7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E264E">
        <w:rPr>
          <w:lang w:val="ru-RU"/>
        </w:rPr>
        <w:t xml:space="preserve"> </w:t>
      </w:r>
      <w:r w:rsidRPr="009649E3">
        <w:rPr>
          <w:lang w:val="ru-RU"/>
        </w:rPr>
        <w:t xml:space="preserve">ผู้อาวุโสจูบภาพไอคอนอย่างแรงจนไม่มีเสียงใดได้ยินเลย</w:t>
      </w:r>
    </w:p>
  </w:footnote>
  <w:footnote w:id="101">
    <w:p w:rsidRPr="00FE264E" w:rsidR="00694A07" w:rsidP="00694A07" w:rsidRDefault="00694A07" w14:paraId="5B7CD3D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F727B5">
        <w:rPr>
          <w:lang w:val="ru-RU"/>
        </w:rPr>
        <w:t xml:space="preserve"> </w:t>
      </w:r>
      <w:r w:rsidRPr="009649E3">
        <w:rPr>
          <w:lang w:val="ru-RU"/>
        </w:rPr>
        <w:t xml:space="preserve">ดู </w:t>
      </w:r>
      <w:r w:rsidRPr="009649E3">
        <w:rPr>
          <w:i/>
          <w:iCs/>
          <w:lang w:val="ru-RU"/>
        </w:rPr>
        <w:t xml:space="preserve">“ผู้อาวุโสเพย์ซิออส</w:t>
      </w:r>
      <w:r w:rsidRPr="009649E3">
        <w:rPr>
          <w:lang w:val="ru-RU"/>
        </w:rPr>
        <w:t xml:space="preserve">: บิดาแห่งภูเขาอาทอส และเรื่องราวจากภูเขาอาทอส” Holy Trinity St Sergius Lavra, 2001. หน้า 13–40.</w:t>
      </w:r>
    </w:p>
  </w:footnote>
  <w:footnote w:id="102">
    <w:p w:rsidRPr="00F727B5" w:rsidR="00694A07" w:rsidP="00694A07" w:rsidRDefault="00694A07" w14:paraId="5ED803B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F7E">
        <w:rPr>
          <w:lang w:val="ru-RU"/>
        </w:rPr>
        <w:t xml:space="preserve"> </w:t>
      </w:r>
      <w:r w:rsidRPr="009649E3">
        <w:rPr>
          <w:lang w:val="ru-RU"/>
        </w:rPr>
        <w:t xml:space="preserve">มัทธิว 25:42.</w:t>
      </w:r>
    </w:p>
  </w:footnote>
  <w:footnote w:id="103">
    <w:p w:rsidRPr="00E576B1" w:rsidR="00694A07" w:rsidP="00694A07" w:rsidRDefault="00694A07" w14:paraId="2013AC8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F7E">
        <w:rPr>
          <w:lang w:val="ru-RU"/>
        </w:rPr>
        <w:t xml:space="preserve"> </w:t>
      </w:r>
      <w:r w:rsidRPr="009649E3">
        <w:rPr>
          <w:lang w:val="ru-RU"/>
        </w:rPr>
        <w:t xml:space="preserve">นำเสนอในเดือนพฤษภาคม ค.ศ. 1990</w:t>
      </w:r>
    </w:p>
  </w:footnote>
  <w:footnote w:id="104">
    <w:p w:rsidRPr="004A3F91" w:rsidR="00694A07" w:rsidP="00694A07" w:rsidRDefault="00694A07" w14:paraId="2DCE3BC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F7E">
        <w:rPr>
          <w:lang w:val="ru-RU"/>
        </w:rPr>
        <w:t xml:space="preserve"> </w:t>
      </w:r>
      <w:r w:rsidRPr="009649E3">
        <w:rPr>
          <w:lang w:val="ru-RU"/>
        </w:rPr>
        <w:t xml:space="preserve">ดู ลูกา 6:29.</w:t>
      </w:r>
    </w:p>
  </w:footnote>
  <w:footnote w:id="105">
    <w:p w:rsidRPr="00D35851" w:rsidR="00694A07" w:rsidP="00694A07" w:rsidRDefault="00694A07" w14:paraId="5BD792B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35851">
        <w:rPr>
          <w:lang w:val="ru-RU"/>
        </w:rPr>
        <w:t xml:space="preserve"> </w:t>
      </w:r>
      <w:r w:rsidRPr="009649E3">
        <w:rPr>
          <w:lang w:val="ru-RU"/>
        </w:rPr>
        <w:t xml:space="preserve">มัทธิว 25:40.</w:t>
      </w:r>
    </w:p>
  </w:footnote>
  <w:footnote w:id="106">
    <w:p w:rsidRPr="004A3F91" w:rsidR="00694A07" w:rsidP="00694A07" w:rsidRDefault="00694A07" w14:paraId="7823448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35851">
        <w:rPr>
          <w:lang w:val="ru-RU"/>
        </w:rPr>
        <w:t xml:space="preserve"> </w:t>
      </w:r>
      <w:r w:rsidRPr="009649E3">
        <w:rPr>
          <w:lang w:val="ru-RU"/>
        </w:rPr>
        <w:t xml:space="preserve">จากบทร้องที่ 12 ของพิธีสวดเช้าในวันศุกร์ใหญ่</w:t>
      </w:r>
    </w:p>
  </w:footnote>
  <w:footnote w:id="107">
    <w:p w:rsidRPr="00CF0CE1" w:rsidR="00694A07" w:rsidP="00694A07" w:rsidRDefault="00694A07" w14:paraId="7C08B9A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85F7E">
        <w:rPr>
          <w:lang w:val="ru-RU"/>
        </w:rPr>
        <w:t xml:space="preserve"> </w:t>
      </w:r>
      <w:r w:rsidRPr="009649E3">
        <w:rPr>
          <w:lang w:val="ru-RU"/>
        </w:rPr>
        <w:t xml:space="preserve">เลวีนิติ 19:18; มัทธิว 22:39; มาระโก 12:31; ลูกา 10:27.</w:t>
      </w:r>
    </w:p>
  </w:footnote>
  <w:footnote w:id="108">
    <w:p w:rsidRPr="00CF0CE1" w:rsidR="00694A07" w:rsidP="00694A07" w:rsidRDefault="00694A07" w14:paraId="75C7D20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9251E">
        <w:rPr>
          <w:lang w:val="ru-RU"/>
        </w:rPr>
        <w:t xml:space="preserve"> </w:t>
      </w:r>
      <w:r w:rsidRPr="009649E3">
        <w:rPr>
          <w:lang w:val="ru-RU"/>
        </w:rPr>
        <w:t xml:space="preserve">Archondariki – พื้นที่ต้อนรับแขกในวัดกรีก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09">
    <w:p w:rsidRPr="0099251E" w:rsidR="00694A07" w:rsidP="00694A07" w:rsidRDefault="00694A07" w14:paraId="0DD12898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99251E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ประมาณ 15 ดอลลาร์สหรัฐฯ —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10">
    <w:p w:rsidRPr="0099251E" w:rsidR="00694A07" w:rsidP="00694A07" w:rsidRDefault="00694A07" w14:paraId="2C0EFEC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ในปี ค.ศ. 1958</w:t>
      </w:r>
    </w:p>
  </w:footnote>
  <w:footnote w:id="111">
    <w:p w:rsidRPr="00185F7E" w:rsidR="00694A07" w:rsidP="00694A07" w:rsidRDefault="00694A07" w14:paraId="5651BF0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6:4.</w:t>
      </w:r>
    </w:p>
  </w:footnote>
  <w:footnote w:id="112">
    <w:p w:rsidRPr="00133307" w:rsidR="00694A07" w:rsidP="00694A07" w:rsidRDefault="00694A07" w14:paraId="191B925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7:1; ลูกา 6:37; ยอห์น 7:24.</w:t>
      </w:r>
    </w:p>
  </w:footnote>
  <w:footnote w:id="113">
    <w:p w:rsidRPr="00133307" w:rsidR="00694A07" w:rsidP="00694A07" w:rsidRDefault="00694A07" w14:paraId="51C90E8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33307">
        <w:rPr>
          <w:lang w:val="ru-RU"/>
        </w:rPr>
        <w:t xml:space="preserve"> </w:t>
      </w:r>
      <w:r w:rsidRPr="009649E3">
        <w:rPr>
          <w:lang w:val="ru-RU"/>
        </w:rPr>
        <w:t xml:space="preserve">วัดที่พระภิกษุอาศัยอยู่ร่วมกันโดยไม่มีเจ้าอาวาสคนเดียวกัน แต่ละคนดำเนินชีวิตทางจิตวิญญาณตามวิถีของตนเอง และดูแลเรื่องทางโลกด้วยตนเอง</w:t>
      </w:r>
    </w:p>
  </w:footnote>
  <w:footnote w:id="114">
    <w:p w:rsidRPr="00F86DD0" w:rsidR="00694A07" w:rsidP="00694A07" w:rsidRDefault="00694A07" w14:paraId="293F60D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B722C">
        <w:rPr>
          <w:lang w:val="ru-RU"/>
        </w:rPr>
        <w:t xml:space="preserve"> </w:t>
      </w:r>
      <w:r w:rsidRPr="009649E3">
        <w:rPr>
          <w:lang w:val="ru-RU"/>
        </w:rPr>
        <w:t xml:space="preserve">หมู่บ้านในชัลคิดิกี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15">
    <w:p w:rsidRPr="00BB722C" w:rsidR="00694A07" w:rsidP="00694A07" w:rsidRDefault="00694A07" w14:paraId="7F7294A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B722C">
        <w:rPr>
          <w:lang w:val="ru-RU"/>
        </w:rPr>
        <w:t xml:space="preserve"> </w:t>
      </w:r>
      <w:r w:rsidRPr="009649E3">
        <w:rPr>
          <w:lang w:val="ru-RU"/>
        </w:rPr>
        <w:t xml:space="preserve">นี่หมายถึงการยึดครองกรีซในช่วงปี 1941–44 โดยเยอรมนี อิตาลี และบัลแกเรีย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16">
    <w:p w:rsidRPr="00BB722C" w:rsidR="00694A07" w:rsidP="00694A07" w:rsidRDefault="00694A07" w14:paraId="69BDE39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โรม 12:20.</w:t>
      </w:r>
    </w:p>
  </w:footnote>
  <w:footnote w:id="117">
    <w:p w:rsidRPr="00BB722C" w:rsidR="00694A07" w:rsidP="00694A07" w:rsidRDefault="00694A07" w14:paraId="34D1341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5:42; ลูกา 6:30.</w:t>
      </w:r>
    </w:p>
  </w:footnote>
  <w:footnote w:id="118">
    <w:p w:rsidRPr="00BB722C" w:rsidR="00694A07" w:rsidP="00694A07" w:rsidRDefault="00694A07" w14:paraId="58C7D8C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5:45.</w:t>
      </w:r>
    </w:p>
  </w:footnote>
  <w:footnote w:id="119">
    <w:p w:rsidRPr="00BB722C" w:rsidR="00694A07" w:rsidP="00694A07" w:rsidRDefault="00694A07" w14:paraId="05D336C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สดุดี 102:10.</w:t>
      </w:r>
    </w:p>
  </w:footnote>
  <w:footnote w:id="120">
    <w:p w:rsidRPr="00BB722C" w:rsidR="00694A07" w:rsidP="00694A07" w:rsidRDefault="00694A07" w14:paraId="12E897B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B722C">
        <w:rPr>
          <w:lang w:val="ru-RU"/>
        </w:rPr>
        <w:t xml:space="preserve"> </w:t>
      </w:r>
      <w:r w:rsidRPr="009649E3">
        <w:rPr>
          <w:lang w:val="ru-RU"/>
        </w:rPr>
        <w:t xml:space="preserve">“หากมีใครนั่งบนหลังม้าแล้วยื่นมือมาขอทานจากท่าน อย่าปฏิเสธเขา เพราะในขณะนั้นเขาแน่นอนว่ายากจนไม่ต่างจากผู้ขอทานคนหนึ่ง” ดูเพิ่มเติม: </w:t>
      </w:r>
      <w:r w:rsidRPr="009649E3">
        <w:rPr>
          <w:i/>
          <w:iCs/>
          <w:lang w:val="ru-RU"/>
        </w:rPr>
        <w:t xml:space="preserve">อับบา อิสอัค ผู้ซีเรีย</w:t>
      </w:r>
      <w:r w:rsidRPr="009649E3">
        <w:rPr>
          <w:lang w:val="ru-RU"/>
        </w:rPr>
        <w:t xml:space="preserve"> ผลงาน เซอร์เกียฟ โพซัด, 1911. คำสอนที่ 56 หน้า 286.</w:t>
      </w:r>
    </w:p>
  </w:footnote>
  <w:footnote w:id="121">
    <w:p w:rsidRPr="00A76148" w:rsidR="00694A07" w:rsidP="00694A07" w:rsidRDefault="00694A07" w14:paraId="00119FF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C287A">
        <w:rPr>
          <w:lang w:val="ru-RU"/>
        </w:rPr>
        <w:t xml:space="preserve"> </w:t>
      </w:r>
      <w:r w:rsidRPr="009649E3">
        <w:rPr>
          <w:lang w:val="ru-RU"/>
        </w:rPr>
        <w:t xml:space="preserve">หนึ่งพันดราคมา (ภาษาพูด)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22">
    <w:p w:rsidRPr="000C287A" w:rsidR="00694A07" w:rsidP="00694A07" w:rsidRDefault="00694A07" w14:paraId="3F31FDE7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0C287A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เนื้อหาที่รวบรวมในบทนี้ถูกกล่าวหรือเขียนโดยผู้อาวุโสระหว่างปี 1981 ถึง 1994</w:t>
      </w:r>
    </w:p>
  </w:footnote>
  <w:footnote w:id="123">
    <w:p w:rsidRPr="00D41507" w:rsidR="00694A07" w:rsidP="00694A07" w:rsidRDefault="00694A07" w14:paraId="7BE64B7A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D41507">
        <w:rPr>
          <w:lang w:val="ru-RU"/>
        </w:rPr>
        <w:t xml:space="preserve"> </w:t>
      </w:r>
      <w:r w:rsidRPr="009649E3">
        <w:rPr>
          <w:sz w:val="20"/>
        </w:rPr>
        <w:t xml:space="preserve">Αποστασία </w:t>
      </w:r>
      <w:r w:rsidRPr="009649E3">
        <w:rPr>
          <w:sz w:val="20"/>
          <w:lang w:val="ru-RU"/>
        </w:rPr>
        <w:t xml:space="preserve">(ภาษากรีก) – การละทิ้งความเชื่อ, การหันหลังให้ —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24">
    <w:p w:rsidRPr="00337BF8" w:rsidR="00694A07" w:rsidP="00694A07" w:rsidRDefault="00694A07" w14:paraId="4CEA768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2 เทสซาโลนิกา 2:3.</w:t>
      </w:r>
    </w:p>
  </w:footnote>
  <w:footnote w:id="125">
    <w:p w:rsidRPr="00337BF8" w:rsidR="00694A07" w:rsidP="00694A07" w:rsidRDefault="00694A07" w14:paraId="59D16EB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1 ยอห์น 2:18.</w:t>
      </w:r>
    </w:p>
  </w:footnote>
  <w:footnote w:id="126">
    <w:p w:rsidRPr="00337BF8" w:rsidR="00694A07" w:rsidP="00694A07" w:rsidRDefault="00694A07" w14:paraId="5290FDE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37BF8">
        <w:rPr>
          <w:lang w:val="ru-RU"/>
        </w:rPr>
        <w:t xml:space="preserve"> </w:t>
      </w:r>
      <w:r w:rsidRPr="009649E3">
        <w:rPr>
          <w:lang w:val="ru-RU"/>
        </w:rPr>
        <w:t xml:space="preserve">เมื่อท่านกล่าวว่า “แอนติคริสต์จะเป็น, พูดง่ายๆ ก็คือ, การจุติของปีศาจ” ผู้อาวุโสหมายความว่า แอนติคริสต์จะเป็นมนุษย์ที่รวบรวมพลังทั้งหมดของปีศาจไว้ภายในตัว เป็นเครื่องมือที่เชื่อฟังอย่างสมบูรณ์เพื่อดำเนินการตามแผนการของซาตาน บิดาผู้ศักดิ์สิทธิ์ทั้งหลายต่างยืนยันเป็นเสียงเดียวกันว่า แอนติคริสต์จะเป็นมนุษย์ ทั้งในส่วนข้างต้นและส่วนข้างล่าง พระผู้อาวุโสเพย์ซิออสได้กล่าวอย่างชัดเจนว่า แอนติคริสต์จะเป็นมนุษย์ ดังนั้น มุมมองของท่านในเรื่องนี้จึงสอดคล้องอย่างสมบูรณ์กับมุมมองของพระบิดาศักดิ์สิทธิ์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27">
    <w:p w:rsidRPr="00337BF8" w:rsidR="00694A07" w:rsidP="00694A07" w:rsidRDefault="00694A07" w14:paraId="1F69733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24:24; มาร์ค 13:22.</w:t>
      </w:r>
    </w:p>
  </w:footnote>
  <w:footnote w:id="128">
    <w:p w:rsidRPr="00A8556A" w:rsidR="00694A07" w:rsidP="00694A07" w:rsidRDefault="00694A07" w14:paraId="2B74E45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อิสยาห์ 35:2.</w:t>
      </w:r>
    </w:p>
  </w:footnote>
  <w:footnote w:id="129">
    <w:p w:rsidRPr="001B5227" w:rsidR="00694A07" w:rsidP="00694A07" w:rsidRDefault="00694A07" w14:paraId="3E68804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5227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24:36; มาร์ค 13:32; กิจการ 1:7; 1 เธสะโลนิกา 5:1.</w:t>
      </w:r>
    </w:p>
  </w:footnote>
  <w:footnote w:id="130">
    <w:p w:rsidRPr="001B5227" w:rsidR="00694A07" w:rsidP="00694A07" w:rsidRDefault="00694A07" w14:paraId="4A0EC14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B5227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24:29 และต่อไป; มาร์ค 13:24 และต่อไป; ลูกา 21:25 และต่อไป</w:t>
      </w:r>
    </w:p>
  </w:footnote>
  <w:footnote w:id="131">
    <w:p w:rsidRPr="002A26F8" w:rsidR="00694A07" w:rsidP="00694A07" w:rsidRDefault="00694A07" w14:paraId="33194FD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A26F8">
        <w:rPr>
          <w:lang w:val="ru-RU"/>
        </w:rPr>
        <w:t xml:space="preserve"> </w:t>
      </w:r>
      <w:r w:rsidRPr="009649E3">
        <w:rPr>
          <w:lang w:val="ru-RU"/>
        </w:rPr>
        <w:t xml:space="preserve">“การศึกษาอย่างละเอียดเกี่ยวกับเลขของเครื่องหมายและทุกสิ่งที่ได้เขียนไว้เกี่ยวกับเขา (ผู้ต่อต้านพระคริสต์) จะเปิดเผยช่วงเวลาของความทุกข์ยากให้แก่ผู้ที่ระมัดระวังและมีจิตใจที่มั่นคง” ดูเพิ่มเติม: </w:t>
      </w:r>
      <w:r w:rsidRPr="009649E3">
        <w:rPr>
          <w:i/>
          <w:iCs/>
          <w:lang w:val="ru-RU"/>
        </w:rPr>
        <w:t xml:space="preserve">นักบุญแอนดรูว์ อัครสังฆราชแห่งซีซาเรีย</w:t>
      </w:r>
      <w:r w:rsidRPr="009649E3">
        <w:rPr>
          <w:lang w:val="ru-RU"/>
        </w:rPr>
        <w:t xml:space="preserve">. หนังสือวิวรณ์. เซนต์ปีเตอร์สเบิร์ก, 1909, หน้า 120.</w:t>
      </w:r>
    </w:p>
  </w:footnote>
  <w:footnote w:id="132">
    <w:p w:rsidRPr="002A26F8" w:rsidR="00694A07" w:rsidP="00694A07" w:rsidRDefault="00694A07" w14:paraId="6D194B9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Zech. 11:1–13</w:t>
      </w:r>
    </w:p>
  </w:footnote>
  <w:footnote w:id="133">
    <w:p w:rsidRPr="002A26F8" w:rsidR="00694A07" w:rsidP="00694A07" w:rsidRDefault="00694A07" w14:paraId="7E75C12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สดุดี 68:22.</w:t>
      </w:r>
    </w:p>
  </w:footnote>
  <w:footnote w:id="134">
    <w:p w:rsidRPr="008E4BF5" w:rsidR="00694A07" w:rsidP="00694A07" w:rsidRDefault="00694A07" w14:paraId="0681267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ดูสดุดี 21:19.</w:t>
      </w:r>
    </w:p>
  </w:footnote>
  <w:footnote w:id="135">
    <w:p w:rsidRPr="008E4BF5" w:rsidR="00694A07" w:rsidP="00694A07" w:rsidRDefault="00694A07" w14:paraId="23AE00A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วิวรณ์ 13:18.</w:t>
      </w:r>
    </w:p>
  </w:footnote>
  <w:footnote w:id="136">
    <w:p w:rsidRPr="008E4BF5" w:rsidR="00694A07" w:rsidP="00694A07" w:rsidRDefault="00694A07" w14:paraId="655B8A1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3 ราชา 10:14 และ 2 พงศ์กษัตริย์ 9:13.</w:t>
      </w:r>
    </w:p>
  </w:footnote>
  <w:footnote w:id="137">
    <w:p w:rsidRPr="008E4BF5" w:rsidR="00694A07" w:rsidP="00694A07" w:rsidRDefault="00694A07" w14:paraId="03CE620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374">
        <w:rPr>
          <w:lang w:val="ru-RU"/>
        </w:rPr>
        <w:t xml:space="preserve"> </w:t>
      </w:r>
      <w:r w:rsidRPr="009649E3">
        <w:rPr>
          <w:lang w:val="ru-RU"/>
        </w:rPr>
        <w:t xml:space="preserve">มามอน – ความมั่งคั่ง, กำไร, ของโลก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38">
    <w:p w:rsidRPr="00B56374" w:rsidR="00694A07" w:rsidP="00694A07" w:rsidRDefault="00694A07" w14:paraId="1F92E10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6:24.</w:t>
      </w:r>
    </w:p>
  </w:footnote>
  <w:footnote w:id="139">
    <w:p w:rsidRPr="00B56374" w:rsidR="00694A07" w:rsidP="00694A07" w:rsidRDefault="00694A07" w14:paraId="60CEF45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วิวรณ์ 16:10.</w:t>
      </w:r>
    </w:p>
  </w:footnote>
  <w:footnote w:id="140">
    <w:p w:rsidRPr="00B56374" w:rsidR="00694A07" w:rsidP="00694A07" w:rsidRDefault="00694A07" w14:paraId="7E80E66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374">
        <w:rPr>
          <w:lang w:val="ru-RU"/>
        </w:rPr>
        <w:t xml:space="preserve"> </w:t>
      </w:r>
      <w:r w:rsidRPr="009649E3">
        <w:rPr>
          <w:lang w:val="ru-RU"/>
        </w:rPr>
        <w:t xml:space="preserve">คำจารึก — </w:t>
      </w:r>
      <w:r w:rsidRPr="009649E3">
        <w:t xml:space="preserve">χάραγμα </w:t>
      </w:r>
      <w:r w:rsidRPr="009649E3">
        <w:rPr>
          <w:lang w:val="ru-RU"/>
        </w:rPr>
        <w:t xml:space="preserve">(ภาษากรีก) มาจากคำกริยา </w:t>
      </w:r>
      <w:r w:rsidRPr="009649E3">
        <w:t xml:space="preserve">χαράσσω </w:t>
      </w:r>
      <w:r w:rsidRPr="009649E3">
        <w:rPr>
          <w:lang w:val="ru-RU"/>
        </w:rPr>
        <w:t xml:space="preserve">— หมายเหตุ, สลัก, ตัดออก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41">
    <w:p w:rsidRPr="00B56374" w:rsidR="00694A07" w:rsidP="00694A07" w:rsidRDefault="00694A07" w14:paraId="3212EE3B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56374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ในกรีซ มีเอกสารสองประเภทที่รับรองตัวตนของประชาชน: บัตรประจำตัวประชาชนสำหรับใช้ภายในประเทศ และหนังสือเดินทางสำหรับเดินทางไปต่างประเทศ ชื่อในภาษากรีกของบัตรประจำตัวคือ: </w:t>
      </w:r>
      <w:r w:rsidRPr="009649E3">
        <w:rPr>
          <w:sz w:val="20"/>
        </w:rPr>
        <w:t xml:space="preserve">ταυτότητα</w:t>
      </w:r>
      <w:r w:rsidRPr="009649E3">
        <w:rPr>
          <w:sz w:val="20"/>
          <w:lang w:val="ru-RU"/>
        </w:rPr>
        <w:t xml:space="preserve">. </w:t>
      </w:r>
      <w:r w:rsidRPr="009649E3">
        <w:rPr>
          <w:sz w:val="20"/>
        </w:rPr>
        <w:t xml:space="preserve">Ταυτότητα </w:t>
      </w:r>
      <w:r w:rsidRPr="009649E3">
        <w:rPr>
          <w:sz w:val="20"/>
          <w:lang w:val="ru-RU"/>
        </w:rPr>
        <w:t xml:space="preserve">— “1) ความเท่ากัน (คณิตศาสตร์), ความเหมือนกัน, ความเท่าเทียม, ความตรงกัน; 2) หนังสือเดินทาง, บัตรประจำตัว; 3) บุคคล” (</w:t>
      </w:r>
      <w:r w:rsidRPr="009649E3">
        <w:rPr>
          <w:i/>
          <w:iCs/>
          <w:sz w:val="20"/>
          <w:lang w:val="ru-RU"/>
        </w:rPr>
        <w:t xml:space="preserve">I. P. Khorikov, M. G. Malev</w:t>
      </w:r>
      <w:r w:rsidRPr="009649E3">
        <w:rPr>
          <w:sz w:val="20"/>
          <w:lang w:val="ru-RU"/>
        </w:rPr>
        <w:t xml:space="preserve">. พจนานุกรมภาษากรีก–รัสเซียสมัยใหม่. มอสโก, 1980. หน้า 743). การนำเอกสารประจำตัวใหม่ที่มีบาร์โค้ดซึ่งอิงจาก “เลขของสัตว์ร้าย” ตามที่ข้อตกลงเชงเก้นกำหนด ได้ก่อให้เกิดกระแสประท้วงอย่างรุนแรงจากคริสตจักรกรีก, ภูเขาอาทอส และประชาชนกรีกส่วนใหญ่ —</w:t>
      </w:r>
      <w:r w:rsidRPr="009649E3">
        <w:rPr>
          <w:i/>
          <w:iCs/>
          <w:sz w:val="20"/>
          <w:lang w:val="ru-RU"/>
        </w:rPr>
        <w:t xml:space="preserve"> หมายเหตุของผู้แปล.</w:t>
      </w:r>
    </w:p>
  </w:footnote>
  <w:footnote w:id="142">
    <w:p w:rsidRPr="0039047D" w:rsidR="00694A07" w:rsidP="00694A07" w:rsidRDefault="00694A07" w14:paraId="1B4A22E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การตัดสินใจของสภาสังฆราชแห่งคริสตจักรกรีกหลังการถึงแก่กรรมของนักบุญผู้อาวุโสเพย์ซิออส ระบุว่า เอกสารที่มีหมายเลขของปฏิปักษ์พระคริสต์นั้นเป็นสิ่งที่ยอมรับไม่ได้สำหรับคริสตชนออร์โธดอกซ์ ในระหว่างการอภิปรายเกี่ยวกับประเด็นนี้ ความเห็นของนักบุญผู้อาวุโสผู้ล่วงลับได้กลายเป็นหนึ่งในปัจจัยสำคัญที่ส่งผลต่อการตัดสินใจของคณะผู้นำ นักบวช และฆราวาสของคริสตจักรกรีก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43">
    <w:p w:rsidRPr="0039047D" w:rsidR="00694A07" w:rsidP="00694A07" w:rsidRDefault="00694A07" w14:paraId="062AC19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ในปี ค.ศ. 1987 ผู้อาวุโสเปอิซิออสผู้เป็นที่เคารพได้ออกพิมพ์หนังสือเล่มเล็กชื่อ ‘สัญญาณแห่งยุคสมัย – 666’ ซึ่งอุทิศให้หัวข้อนี้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44">
    <w:p w:rsidRPr="0039047D" w:rsidR="00694A07" w:rsidP="00694A07" w:rsidRDefault="00694A07" w14:paraId="3152132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ในกรีซ จนกระทั่งเมื่อไม่นานมานี้ ช่อง ‘ศาสนา’ บนบัตรประจำตัวยังเป็นช่องที่ต้องกรอกข้อมูล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45">
    <w:p w:rsidRPr="0039047D" w:rsidR="00694A07" w:rsidP="00694A07" w:rsidRDefault="00694A07" w14:paraId="34B6843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ดู ดาน. 9:26–27; วิวรณ์ 12:6; 13:5 ดูเพิ่มเติม: </w:t>
      </w:r>
      <w:r w:rsidRPr="009649E3">
        <w:rPr>
          <w:i/>
          <w:iCs/>
          <w:lang w:val="ru-RU"/>
        </w:rPr>
        <w:t xml:space="preserve">นักบุญไอรีเนียสแห่งลียง</w:t>
      </w:r>
      <w:r w:rsidRPr="009649E3">
        <w:rPr>
          <w:lang w:val="ru-RU"/>
        </w:rPr>
        <w:t xml:space="preserve"> ผลงาน มอสโก: Palomnik, Blagovest, 1996. หนังสือห้าเล่มต่อต้านความเชื่อผิดๆ เล่มที่ </w:t>
      </w:r>
      <w:r w:rsidRPr="009649E3">
        <w:t xml:space="preserve">V</w:t>
      </w:r>
      <w:r w:rsidRPr="009649E3">
        <w:rPr>
          <w:lang w:val="ru-RU"/>
        </w:rPr>
        <w:t xml:space="preserve">, บทที่ </w:t>
      </w:r>
      <w:r w:rsidRPr="009649E3">
        <w:t xml:space="preserve">XXV</w:t>
      </w:r>
      <w:r w:rsidRPr="009649E3">
        <w:rPr>
          <w:lang w:val="ru-RU"/>
        </w:rPr>
        <w:t xml:space="preserve">, หน้า 500, 501 และบทที่ </w:t>
      </w:r>
      <w:r w:rsidRPr="009649E3">
        <w:t xml:space="preserve">XXX</w:t>
      </w:r>
      <w:r w:rsidRPr="009649E3">
        <w:rPr>
          <w:lang w:val="ru-RU"/>
        </w:rPr>
        <w:t xml:space="preserve">, หน้า 512.</w:t>
      </w:r>
    </w:p>
  </w:footnote>
  <w:footnote w:id="146">
    <w:p w:rsidRPr="0039047D" w:rsidR="00694A07" w:rsidP="00694A07" w:rsidRDefault="00694A07" w14:paraId="58FABD7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ที่เดียวกัน</w:t>
      </w:r>
    </w:p>
  </w:footnote>
  <w:footnote w:id="147">
    <w:p w:rsidRPr="0039047D" w:rsidR="00694A07" w:rsidP="00694A07" w:rsidRDefault="00694A07" w14:paraId="2642903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24:22; มาร์ค 13:20.</w:t>
      </w:r>
    </w:p>
  </w:footnote>
  <w:footnote w:id="148">
    <w:p w:rsidRPr="0039047D" w:rsidR="00694A07" w:rsidP="00694A07" w:rsidRDefault="00694A07" w14:paraId="62A4351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ดู วิวรณ์ 13:16 และต่อไป; 14:9 และต่อไป; 16:2 และ 20:4.</w:t>
      </w:r>
    </w:p>
  </w:footnote>
  <w:footnote w:id="149">
    <w:p w:rsidRPr="0039047D" w:rsidR="00694A07" w:rsidP="00694A07" w:rsidRDefault="00694A07" w14:paraId="5096D29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26:69–75; มาร์ค 14:4–72; ลูกา 22:54–62; ยอห์น 18:16–18; 25–27.</w:t>
      </w:r>
    </w:p>
  </w:footnote>
  <w:footnote w:id="150">
    <w:p w:rsidRPr="0039047D" w:rsidR="00694A07" w:rsidP="00694A07" w:rsidRDefault="00694A07" w14:paraId="451A772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16:3.</w:t>
      </w:r>
    </w:p>
  </w:footnote>
  <w:footnote w:id="151">
    <w:p w:rsidRPr="0039047D" w:rsidR="00694A07" w:rsidP="00694A07" w:rsidRDefault="00694A07" w14:paraId="235ABE4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ดูเศคาริยาห์ 11:1–13.</w:t>
      </w:r>
    </w:p>
  </w:footnote>
  <w:footnote w:id="152">
    <w:p w:rsidRPr="0039047D" w:rsidR="00694A07" w:rsidP="00694A07" w:rsidRDefault="00694A07" w14:paraId="6B42AE30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39047D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Kishmet, kismet (ภาษาอาหรับ, แปลตามตัวอักษรว่า ‘การแบ่งส่วน’) – สิ่งที่ถูกกำหนดไว้สำหรับทุกคนโดยพระประสงค์ของพระเจ้า –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53">
    <w:p w:rsidRPr="00405F6D" w:rsidR="00694A07" w:rsidP="00694A07" w:rsidRDefault="00694A07" w14:paraId="7821661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1C007E">
        <w:rPr>
          <w:lang w:val="ru-RU"/>
        </w:rPr>
        <w:t xml:space="preserve"> </w:t>
      </w:r>
      <w:r w:rsidRPr="009649E3">
        <w:rPr>
          <w:lang w:val="ru-RU"/>
        </w:rPr>
        <w:t xml:space="preserve">‘โอ้ หากเรื่องนี้เพียงแต่ถูกกล่าวถึงเท่านั้น แต่ขอให้พระเจ้าทรงโปรดอย่าให้มันเกิดขึ้นกับเรา!’ ดูเพิ่มเติม: </w:t>
      </w:r>
      <w:r w:rsidRPr="009649E3">
        <w:rPr>
          <w:i/>
          <w:iCs/>
          <w:lang w:val="ru-RU"/>
        </w:rPr>
        <w:t xml:space="preserve">นักบุญซีริลแห่งเยรูซาเล็ม</w:t>
      </w:r>
      <w:r w:rsidRPr="009649E3">
        <w:rPr>
          <w:lang w:val="ru-RU"/>
        </w:rPr>
        <w:t xml:space="preserve">. ผลงาน. มอสโก, 1855. คำเทศนา 15, 18. หน้า 262.</w:t>
      </w:r>
    </w:p>
  </w:footnote>
  <w:footnote w:id="154">
    <w:p w:rsidRPr="001C007E" w:rsidR="00694A07" w:rsidP="00694A07" w:rsidRDefault="00694A07" w14:paraId="3455731E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มาระโก 13:22. </w:t>
      </w:r>
    </w:p>
  </w:footnote>
  <w:footnote w:id="155">
    <w:p w:rsidRPr="00EB46D1" w:rsidR="00694A07" w:rsidP="00694A07" w:rsidRDefault="00694A07" w14:paraId="4D2E10C0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วิวรณ์ 13:16–18. </w:t>
      </w:r>
    </w:p>
  </w:footnote>
  <w:footnote w:id="156">
    <w:p w:rsidRPr="009649E3" w:rsidR="00694A07" w:rsidP="00694A07" w:rsidRDefault="00694A07" w14:paraId="7B458132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986B98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ในปี ค.ศ. 1997 หนังสือของพระอัครสังฆราชเมเลติออสแห่งนิโคโพลิสและพรีเวซา ที่มีชื่อว่า ‘เครื่องหมายของปฏิคริสต์ในประเพณีออร์โธดอกซ์’ ได้ถูกตีพิมพ์ในกรีซ ในปี ค.ศ. 2001 สมาคมนักบุญมรณสักขีแกรนด์ดัชเชสเอลิซาเบธ ได้ตีพิมพ์ฉบับแปลภาษารัสเซียของหนังสือเล่มนี้ที่มอสโก </w:t>
      </w:r>
    </w:p>
    <w:p w:rsidRPr="00B56C9D" w:rsidR="00694A07" w:rsidP="00694A07" w:rsidRDefault="00694A07" w14:paraId="347A4723" w14:textId="77777777">
      <w:pPr>
        <w:ind w:firstLine="720"/>
        <w:rPr>
          <w:sz w:val="20"/>
          <w:lang w:val="el-GR"/>
        </w:rPr>
      </w:pPr>
      <w:r w:rsidRPr="009649E3">
        <w:rPr>
          <w:sz w:val="20"/>
          <w:lang w:val="ru-RU"/>
        </w:rPr>
        <w:t xml:space="preserve">หนังสือเล่มนี้ได้รับการตอบรับในเชิงลบจากพระสงฆ์ผู้เคร่งครัด นักบวช และฆราวาสผู้ยำเกรงพระเจ้าของคริสตจักรออร์โธดอกซ์กรีก ในบทวิจารณ์ที่ตามมา ได้มีการชี้ให้เห็นว่า ผู้เขียนผู้ทรงเกียรติ ได้บิดเบือนพระคัมภีร์ศักดิ์สิทธิ์และแหล่งข้อมูลจากบรรดาบิดาแห่งคริสตจักร ได้ข้อสรุปที่ขัดแย้งกับคำประเมินของคริสตจักรโดยรวม ซึ่งระบุไว้ในจดหมายเวียนของสภาสังฆราชแห่งคริสตจักรกรีก ลงวันที่ 7 เมษายน 1997 และ 9 กุมภาพันธ์ 1998 คำร้องของชุมชนศักดิ์สิทธิ์แห่งภูเขาอาทอส รวมถึงความเห็นของผู้อาวุโสเปไซออสผู้เป็นที่เคารพนับถือ การโต้แย้งทางเทววิทยาที่ครบถ้วนและประสบความสำเร็จที่สุดต่อหนังสือของพระเมเลติออส ได้ถูกเผยแพร่โดยพระภิกษุจากภูเขาศักดิ์สิทธิ์เมเทโอรา ภายใต้ชื่อ </w:t>
      </w:r>
      <w:r w:rsidRPr="009649E3">
        <w:rPr>
          <w:sz w:val="20"/>
        </w:rPr>
        <w:t xml:space="preserve">‘Παραχάραξη </w:t>
      </w:r>
      <w:r w:rsidRPr="009649E3">
        <w:rPr>
          <w:sz w:val="20"/>
        </w:rPr>
        <w:t xml:space="preserve">του </w:t>
      </w:r>
      <w:r w:rsidRPr="009649E3">
        <w:rPr>
          <w:sz w:val="20"/>
        </w:rPr>
        <w:t xml:space="preserve">χαράγματος</w:t>
      </w:r>
      <w:r w:rsidRPr="009649E3">
        <w:rPr>
          <w:sz w:val="20"/>
          <w:lang w:val="ru-RU"/>
        </w:rPr>
        <w:t xml:space="preserve">. </w:t>
      </w:r>
      <w:r w:rsidRPr="00B56C9D">
        <w:rPr>
          <w:sz w:val="20"/>
          <w:lang w:val="el-GR"/>
        </w:rPr>
        <w:t xml:space="preserve">‘การโต้แย้งจุดยืนของสมเด็จพระอัครสังฆราชเมเลติออสแห่งนิโคโพลิสและพรีเวซา ในหนังสือของท่าน “เครื่องหมายของปฏิคริสต์ในประเพณีออร์โธดอกซ์”’.” </w:t>
      </w:r>
      <w:r w:rsidRPr="00B56C9D">
        <w:rPr>
          <w:i/>
          <w:iCs/>
          <w:sz w:val="20"/>
          <w:lang w:val="el-GR"/>
        </w:rPr>
        <w:t xml:space="preserve">—</w:t>
      </w:r>
      <w:r w:rsidRPr="00B56C9D">
        <w:rPr>
          <w:i/>
          <w:iCs/>
          <w:sz w:val="20"/>
          <w:lang w:val="el-GR"/>
        </w:rPr>
        <w:t xml:space="preserve"> หมายเหตุของผู้แปล</w:t>
      </w:r>
    </w:p>
    <w:p w:rsidRPr="00B56C9D" w:rsidR="00694A07" w:rsidP="00694A07" w:rsidRDefault="00694A07" w14:paraId="5207D9D0" w14:textId="77777777">
      <w:pPr>
        <w:pStyle w:val="FootnoteText"/>
        <w:rPr>
          <w:lang w:val="el-GR"/>
        </w:rPr>
      </w:pPr>
    </w:p>
  </w:footnote>
  <w:footnote w:id="157">
    <w:p w:rsidRPr="00EB46D1" w:rsidR="00694A07" w:rsidP="00694A07" w:rsidRDefault="00694A07" w14:paraId="123BE11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ลูกา 21:4.</w:t>
      </w:r>
    </w:p>
  </w:footnote>
  <w:footnote w:id="158">
    <w:p w:rsidRPr="00986B98" w:rsidR="00694A07" w:rsidP="00694A07" w:rsidRDefault="00694A07" w14:paraId="1E36479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986B98">
        <w:rPr>
          <w:lang w:val="ru-RU"/>
        </w:rPr>
        <w:t xml:space="preserve"> </w:t>
      </w:r>
      <w:r w:rsidRPr="009649E3">
        <w:rPr>
          <w:lang w:val="ru-RU"/>
        </w:rPr>
        <w:t xml:space="preserve">นั่นคือชื่อของนักบวชและผู้เทศน์ที่มีชื่อเสียงในภูมิภาคนั้น และเพื่อนนักบวชของเขา ซึ่งต้องการล้อเล่นกับผู้อาวุโส จึงเรียกเขาว่า เบเนดิกต์</w:t>
      </w:r>
    </w:p>
  </w:footnote>
  <w:footnote w:id="159">
    <w:p w:rsidRPr="00717E8A" w:rsidR="00694A07" w:rsidP="00694A07" w:rsidRDefault="00694A07" w14:paraId="2364E30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17E8A">
        <w:rPr>
          <w:lang w:val="ru-RU"/>
        </w:rPr>
        <w:t xml:space="preserve"> </w:t>
      </w:r>
      <w:r w:rsidRPr="009649E3">
        <w:rPr>
          <w:lang w:val="ru-RU"/>
        </w:rPr>
        <w:t xml:space="preserve">สงครามอัลบาเนีย (หรือแนวรบอัลบาเนีย) – สงครามระหว่างปี ค.ศ. 1940–41 ระหว่างกรีซกับอิตาลีฟาสซิสต์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60">
    <w:p w:rsidRPr="00717E8A" w:rsidR="00694A07" w:rsidP="00694A07" w:rsidRDefault="00694A07" w14:paraId="7065D9A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17E8A">
        <w:rPr>
          <w:lang w:val="ru-RU"/>
        </w:rPr>
        <w:t xml:space="preserve"> </w:t>
      </w:r>
      <w:r w:rsidRPr="009649E3">
        <w:rPr>
          <w:lang w:val="ru-RU"/>
        </w:rPr>
        <w:t xml:space="preserve">นาโปเลอน เซอร์วาส (1891–1957) – ผู้นำขบวนการต่อต้านฟาสซิสต์ ‘สหภาพประชาธิปไตยแห่งชาติกรีก’ ซึ่งต่อสู้กับนาซีในเอพิรัสและภูมิภาคอื่น ๆ ของกรีซ –</w:t>
      </w:r>
      <w:r w:rsidRPr="009649E3">
        <w:rPr>
          <w:i/>
          <w:iCs/>
          <w:lang w:val="ru-RU"/>
        </w:rPr>
        <w:t xml:space="preserve"> หมายเหตุของผู้แปล.</w:t>
      </w:r>
    </w:p>
  </w:footnote>
  <w:footnote w:id="161">
    <w:p w:rsidRPr="00D85A9A" w:rsidR="00694A07" w:rsidP="00694A07" w:rsidRDefault="00694A07" w14:paraId="0E5BEDA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17E8A">
        <w:rPr>
          <w:lang w:val="ru-RU"/>
        </w:rPr>
        <w:t xml:space="preserve"> </w:t>
      </w:r>
      <w:r w:rsidRPr="009649E3">
        <w:rPr>
          <w:lang w:val="ru-RU"/>
        </w:rPr>
        <w:t xml:space="preserve">คอนสแตนติโนส ดาวาคิส (1897–1942) – พันเอกในกองทัพกรีก ผู้บัญชาการทหารที่มีพรสวรรค์ และผู้บัญชาการกองพลพินดัสอิสระในเดือนพฤศจิกายน ค.ศ. 1940 ชัยชนะที่ K. Davakis คว้าได้ในเทือกเขาพินดัสเหนือกองพลทหารราบภูเขา ‘Giulia’ ของอิตาลี ถือเป็นความพ่ายแพ้อย่างรุนแรงครั้งแรกของกลุ่มฟาสซิสต์ในสงครามโลกครั้งที่สอง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62">
    <w:p w:rsidRPr="00EB46D1" w:rsidR="00694A07" w:rsidP="00694A07" w:rsidRDefault="00694A07" w14:paraId="77B80D08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D85A9A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โอคา – หน่วยน้ำหนักที่เท่ากับ 1,280 กรัม –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63">
    <w:p w:rsidRPr="00D85A9A" w:rsidR="00694A07" w:rsidP="00694A07" w:rsidRDefault="00694A07" w14:paraId="6AD8DA0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85A9A">
        <w:rPr>
          <w:lang w:val="ru-RU"/>
        </w:rPr>
        <w:t xml:space="preserve"> </w:t>
      </w:r>
      <w:r w:rsidRPr="009649E3">
        <w:rPr>
          <w:lang w:val="ru-RU"/>
        </w:rPr>
        <w:t xml:space="preserve">โยอันนิส มาครียานนิส (1797–1864) – พลตรี วีรบุรุษแห่งชาติของเฮลลาส หนึ่งในนักรบที่เสียสละตนเองมากที่สุดในการต่อสู้กับตุรกีในช่วงการปฏิวัติกรีก (1821–1830) ผู้เขียน ‘บันทึกความทรงจำ’ เกี่ยวกับการปฏิวัติและการต่อสู้เพื่อปลดปล่อย ชีวิตของ I. Makriyannis เป็นตัวอย่างที่ดีของความรักคริสเตียนที่เสียสละเพื่อพระเจ้า เพื่อเพื่อนบ้าน และเพื่อมาตุภูมิ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64">
    <w:p w:rsidRPr="00EB46D1" w:rsidR="00694A07" w:rsidP="00694A07" w:rsidRDefault="00694A07" w14:paraId="1C31FF2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24:44; ลูกา 12:40.</w:t>
      </w:r>
    </w:p>
  </w:footnote>
  <w:footnote w:id="165">
    <w:p w:rsidRPr="00EB46D1" w:rsidR="00694A07" w:rsidP="00694A07" w:rsidRDefault="00694A07" w14:paraId="4516AB0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อ่านในเดือนพฤศจิกายน ค.ศ. 1984.</w:t>
      </w:r>
    </w:p>
  </w:footnote>
  <w:footnote w:id="166">
    <w:p w:rsidRPr="00EB46D1" w:rsidR="00694A07" w:rsidP="00694A07" w:rsidRDefault="00694A07" w14:paraId="11ABEAE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ลูกา 12:49.</w:t>
      </w:r>
    </w:p>
  </w:footnote>
  <w:footnote w:id="167">
    <w:p w:rsidRPr="000860E4" w:rsidR="00694A07" w:rsidP="00694A07" w:rsidRDefault="00694A07" w14:paraId="0B609FE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860E4">
        <w:rPr>
          <w:lang w:val="ru-RU"/>
        </w:rPr>
        <w:t xml:space="preserve"> </w:t>
      </w:r>
      <w:r w:rsidRPr="009649E3">
        <w:rPr>
          <w:lang w:val="ru-RU"/>
        </w:rPr>
        <w:t xml:space="preserve">จอร์จ คอนดิลิส (1879–1936) – นักทหารและนักการเมืองชั้นนำของกรีซ ผู้มีส่วนร่วมอย่างแข็งขันในสงครามที่เอเชียไมเนอร์ในช่วงทศวรรษ 1920 ในช่วงเวลาต่อมา เขาได้ดำรงตำแหน่งรัฐมนตรีว่าการกระทรวงกลาโหม รัฐมนตรีว่าการกระทรวงมหาดไทย และนายกรัฐมนตรีของกรีซ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68">
    <w:p w:rsidRPr="00EB46D1" w:rsidR="00694A07" w:rsidP="00694A07" w:rsidRDefault="00694A07" w14:paraId="14E41D6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E0BF2">
        <w:rPr>
          <w:lang w:val="ru-RU"/>
        </w:rPr>
        <w:t xml:space="preserve"> </w:t>
      </w:r>
      <w:r w:rsidRPr="009649E3">
        <w:rPr>
          <w:lang w:val="ru-RU"/>
        </w:rPr>
        <w:t xml:space="preserve">โจรตุรกี ดูเพิ่มเติมในหนังสือ: </w:t>
      </w:r>
      <w:r w:rsidRPr="009649E3">
        <w:rPr>
          <w:i/>
          <w:iCs/>
          <w:lang w:val="ru-RU"/>
        </w:rPr>
        <w:t xml:space="preserve">ผู้อาวุโสเพย์ซิออสแห่งภูเขาอาทอส </w:t>
      </w:r>
      <w:r w:rsidRPr="009649E3">
        <w:rPr>
          <w:lang w:val="ru-RU"/>
        </w:rPr>
        <w:t xml:space="preserve">ผู้อาวุโสอาร์เซนิอุสแห่งคัปปาโดเซีย สำนักสงฆ์เซนต์เซอร์จิอุสแห่งตรีเอกานุภาพ ปี ค.ศ. 1997 หน้า 22, 74</w:t>
      </w:r>
    </w:p>
  </w:footnote>
  <w:footnote w:id="169">
    <w:p w:rsidRPr="00EB46D1" w:rsidR="00694A07" w:rsidP="00694A07" w:rsidRDefault="00694A07" w14:paraId="0E494EF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นามสกุลของผู้อาวุโส</w:t>
      </w:r>
    </w:p>
  </w:footnote>
  <w:footnote w:id="170">
    <w:p w:rsidRPr="004B46FD" w:rsidR="00694A07" w:rsidP="00694A07" w:rsidRDefault="00694A07" w14:paraId="2D66287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4B46FD">
        <w:rPr>
          <w:lang w:val="ru-RU"/>
        </w:rPr>
        <w:t xml:space="preserve"> </w:t>
      </w:r>
      <w:r w:rsidRPr="009649E3">
        <w:rPr>
          <w:lang w:val="ru-RU"/>
        </w:rPr>
        <w:t xml:space="preserve">มีดสั้นตุรกีขนาดใหญ่และโค้ง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71">
    <w:p w:rsidRPr="00EB46D1" w:rsidR="00694A07" w:rsidP="00694A07" w:rsidRDefault="00694A07" w14:paraId="432AA6C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11:12.</w:t>
      </w:r>
    </w:p>
  </w:footnote>
  <w:footnote w:id="172">
    <w:p w:rsidRPr="00E1382A" w:rsidR="00694A07" w:rsidP="00694A07" w:rsidRDefault="00694A07" w14:paraId="564C384B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243B48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ซูลี – สหพันธ์ของหมู่บ้านหลายแห่งในเอพิรัส (ภูมิภาคหนึ่งของกรีซ) ซึ่งได้รับเอกราชในช่วงที่ตุรกีปกครอง และได้ต่อสู้ด้วยอาวุธต่อต้านผู้พิชิตตั้งแต่ปี ค.ศ. 1790 ถึง ค.ศ. 1893 –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73">
    <w:p w:rsidRPr="00E1382A" w:rsidR="00694A07" w:rsidP="00694A07" w:rsidRDefault="00694A07" w14:paraId="45186A9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อาลี ปาชา (เทเปเลนลี), 1714–1820 – ปาชาผู้มีชื่อเสียงแห่งโยอันนินา บุตรของหัวหน้าโจร เวลิส ผู้ได้ก่อสงครามอย่างโหดเหี้ยมต่อชาวซูเลีย เกิดความขัดแย้งกับสุลต่าน และถูกสังหารในปี ค.ศ. 1820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74">
    <w:p w:rsidRPr="00E1382A" w:rsidR="00694A07" w:rsidP="00694A07" w:rsidRDefault="00694A07" w14:paraId="54BDF86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สุลต่าน – ผู้ปกครองของตุรกี – เดิมเป็นพระนามของผู้นำจักรวรรดิออตโตมัน และต่อมาใช้เรียกผู้นำของรัฐมุสลิมทุกแห่ง</w:t>
      </w:r>
    </w:p>
  </w:footnote>
  <w:footnote w:id="175">
    <w:p w:rsidRPr="00E1382A" w:rsidR="00694A07" w:rsidP="00694A07" w:rsidRDefault="00694A07" w14:paraId="16F031B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เยริสโซส – ท่าเรือบนชายฝั่งตะวันออกของคาบสมุทรชาลคิดิกี ซึ่งมีเรือโดยสารที่ให้บริการตามชายฝั่งตะวันออกเฉียงเหนือของภูเขาอาทอสประจำอยู่ที่นั่น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76">
    <w:p w:rsidRPr="00E1382A" w:rsidR="00694A07" w:rsidP="00694A07" w:rsidRDefault="00694A07" w14:paraId="17AFCAD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คาวาลา – เมืองและท่าเรือในภาคเหนือของกรีซ ซึ่งสามารถมองเห็นภูเขาอาทอสได้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77">
    <w:p w:rsidRPr="00E1382A" w:rsidR="00694A07" w:rsidP="00694A07" w:rsidRDefault="00694A07" w14:paraId="4E065F8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ดู </w:t>
      </w:r>
      <w:r w:rsidRPr="009649E3">
        <w:rPr>
          <w:i/>
          <w:iCs/>
          <w:lang w:val="ru-RU"/>
        </w:rPr>
        <w:t xml:space="preserve">“ผู้อาวุโสเพย์ซิออสแห่งภูเขาอาทอส</w:t>
      </w:r>
      <w:r w:rsidRPr="009649E3">
        <w:rPr>
          <w:lang w:val="ru-RU"/>
        </w:rPr>
        <w:t xml:space="preserve">” และ “ผู้เคารพอาร์เซนิอุสแห่งคัปปาโดเกีย” ในหนังสือ “พระตรีเอกภาพ นักบุญเซอร์จิอุส ลาวรา” ปี 1997 หน้า 72.</w:t>
      </w:r>
    </w:p>
  </w:footnote>
  <w:footnote w:id="178">
    <w:p w:rsidRPr="00E1382A" w:rsidR="00694A07" w:rsidP="00694A07" w:rsidRDefault="00694A07" w14:paraId="658B45FC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วันฉลองนักบุญผู้พลีชีพไซริอาคัส จัดขึ้นในวันที่ 15 กรกฎาคม</w:t>
      </w:r>
    </w:p>
  </w:footnote>
  <w:footnote w:id="179">
    <w:p w:rsidRPr="00E1382A" w:rsidR="00694A07" w:rsidP="00694A07" w:rsidRDefault="00694A07" w14:paraId="2B08B82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กระดิ่งเล็กๆ ที่แขวนอยู่บนปลอกคอของสุนัขล่าสัตว์เพื่อขับไล่สัตว์ป่า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80">
    <w:p w:rsidRPr="00E1382A" w:rsidR="00694A07" w:rsidP="00694A07" w:rsidRDefault="00694A07" w14:paraId="088C8CD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ห้องพัก ‘ปานากูดา’ (Panaguda) ที่อุทิศแด่การประสูติของพระมารดาพระเจ้าผู้ศักดิ์สิทธิ์ยิ่ง ซึ่งพระผู้อาวุโสเปไซออสผู้เปี่ยมด้วยพระพรได้อาศัยอยู่ในช่วงปีสุดท้ายของชีวิต ท่าน ตั้งอยู่ในพื้นที่ที่เงียบสงบและร่มรื่นด้วยป่าไม้ ไม่มีห้องพักหรือที่อยู่อาศัยอื่นใดในบริเวณใกล้เคียง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81">
    <w:p w:rsidRPr="00E1382A" w:rsidR="00694A07" w:rsidP="00694A07" w:rsidRDefault="00694A07" w14:paraId="13035565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เหตุการณ์ดังกล่าวเกิดขึ้นในปี 1987 เมื่อผู้อาวุโสกำลังป่วยด้วยโรคไส้เลื่อน </w:t>
      </w:r>
    </w:p>
  </w:footnote>
  <w:footnote w:id="182">
    <w:p w:rsidRPr="00E1382A" w:rsidR="00694A07" w:rsidP="00694A07" w:rsidRDefault="00694A07" w14:paraId="01EFB5E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เมห์เมต เอมิน อับดุลลาห์ ปาชา ปกครองเมืองเทสซาโลนิกีตั้งแต่ปี ค.ศ. 1821 ถึง ค.ศ. 1823</w:t>
      </w:r>
    </w:p>
  </w:footnote>
  <w:footnote w:id="183">
    <w:p w:rsidRPr="00E1382A" w:rsidR="00694A07" w:rsidP="00694A07" w:rsidRDefault="00694A07" w14:paraId="6421E07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1382A">
        <w:rPr>
          <w:lang w:val="ru-RU"/>
        </w:rPr>
        <w:t xml:space="preserve"> </w:t>
      </w:r>
      <w:r w:rsidRPr="009649E3">
        <w:rPr>
          <w:lang w:val="ru-RU"/>
        </w:rPr>
        <w:t xml:space="preserve">กองทหารยานิซารีเป็นกองกำลังลงโทษของจักรวรรดิออตโตมัน ซึ่งมักถูกคัดเลือกจากชายหนุ่มของชนชาติคริสเตียนที่ถูกตุรกีพิชิต หลังจากผ่านการฝึกอบรมและการศึกษาพิเศษ กองทหารยานิซารีจึงมีลักษณะเด่นคือความคลั่งไคล้และความโหดเหี้ยมอย่างสุดขีด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84">
    <w:p w:rsidRPr="002C02FC" w:rsidR="00694A07" w:rsidP="00694A07" w:rsidRDefault="00694A07" w14:paraId="02AE148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C02FC">
        <w:rPr>
          <w:lang w:val="ru-RU"/>
        </w:rPr>
        <w:t xml:space="preserve"> </w:t>
      </w:r>
      <w:r w:rsidRPr="009649E3">
        <w:t xml:space="preserve">เปย์ซิออสที่ 2 </w:t>
      </w:r>
      <w:r w:rsidRPr="009649E3">
        <w:rPr>
          <w:lang w:val="ru-RU"/>
        </w:rPr>
        <w:t xml:space="preserve">– อัครสังฆราชแห่งซีซาเรีย ท่านเกิดในหมู่บ้านฟาราซี ในแคว้นคัปปาโดเกีย ท่านศึกษาที่โรงเรียนเทววิทยาในสังกัดอารามฟลาเวียนแห่งนักบุญผู้ประกาศข่าวประเสริฐ และต่อมาศึกษาต่อที่คอนสแตนติโนเปิล ซึ่งท่านได้รับการบวชเป็นสังฆานุกรและพระสงฆ์ ในปี ค.ศ. 1832 เขาได้รับการแต่งตั้งเป็นพระสังฆราชแห่งซีซาเรีย เขาเป็นผู้ปกป้องอย่างไม่เกรงกลัวในการรักษาวัฒนธรรมกรีกในเขตสังฆมณฑลของตน</w:t>
      </w:r>
    </w:p>
  </w:footnote>
  <w:footnote w:id="185">
    <w:p w:rsidRPr="002C02FC" w:rsidR="00694A07" w:rsidP="00694A07" w:rsidRDefault="00694A07" w14:paraId="6B552AF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2C02FC">
        <w:rPr>
          <w:lang w:val="ru-RU"/>
        </w:rPr>
        <w:t xml:space="preserve"> </w:t>
      </w:r>
      <w:r w:rsidRPr="009649E3">
        <w:rPr>
          <w:lang w:val="ru-RU"/>
        </w:rPr>
        <w:t xml:space="preserve">Firman – คำสั่งของสุลต่าน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86">
    <w:p w:rsidRPr="00627C61" w:rsidR="00694A07" w:rsidP="00694A07" w:rsidRDefault="00694A07" w14:paraId="3D5F50D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7C61">
        <w:rPr>
          <w:lang w:val="ru-RU"/>
        </w:rPr>
        <w:t xml:space="preserve"> </w:t>
      </w:r>
      <w:r w:rsidRPr="009649E3">
        <w:rPr>
          <w:lang w:val="ru-RU"/>
        </w:rPr>
        <w:t xml:space="preserve">รอมฎอน – เดือนที่เก้าตามปฏิทินอิสลาม ซึ่งในช่วงนี้ชาวมุสลิมจะถือศีลอดอย่างเคร่งครัด (งดเว้นอาหาร เครื่องดื่ม การสูบบุหรี่ ฯลฯ) ทุกวันตั้งแต่รุ่งอรุณจนถึงพลบค่ำ ตั้งแต่พระอาทิตย์ตกจนถึงพระอาทิตย์ขึ้น ข้อจำกัดของรอมฎอนจะถูกยกเลิก</w:t>
      </w:r>
    </w:p>
  </w:footnote>
  <w:footnote w:id="187">
    <w:p w:rsidRPr="00627C61" w:rsidR="00694A07" w:rsidP="00694A07" w:rsidRDefault="00694A07" w14:paraId="0CACBDD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7C61">
        <w:rPr>
          <w:lang w:val="ru-RU"/>
        </w:rPr>
        <w:t xml:space="preserve"> </w:t>
      </w:r>
      <w:r w:rsidRPr="009649E3">
        <w:rPr>
          <w:lang w:val="ru-RU"/>
        </w:rPr>
        <w:t xml:space="preserve">บาลุกลี – เขตหนึ่งในคอนสแตนติโนเปิล ซึ่งเป็นที่ตั้งของอาราม ‘น้ำพุแห่งชีวิต’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188">
    <w:p w:rsidRPr="00627C61" w:rsidR="00694A07" w:rsidP="00694A07" w:rsidRDefault="00694A07" w14:paraId="59FBBF5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7C61">
        <w:rPr>
          <w:lang w:val="ru-RU"/>
        </w:rPr>
        <w:t xml:space="preserve"> </w:t>
      </w:r>
      <w:r w:rsidRPr="009649E3">
        <w:rPr>
          <w:lang w:val="ru-RU"/>
        </w:rPr>
        <w:t xml:space="preserve">เหรียญทองที่มีภาพของนักบุญคอนสแตนตินและนักบุญเฮเลนา ซึ่งถูกสวมใส่เป็นเครื่องประดับหรือเครื่องราง</w:t>
      </w:r>
    </w:p>
  </w:footnote>
  <w:footnote w:id="189">
    <w:p w:rsidRPr="00627C61" w:rsidR="00694A07" w:rsidP="00694A07" w:rsidRDefault="00694A07" w14:paraId="29E93FF5" w14:textId="77777777">
      <w:pPr>
        <w:rPr>
          <w:lang w:val="ru-RU"/>
        </w:rPr>
      </w:pPr>
      <w:r>
        <w:rPr>
          <w:rStyle w:val="FootnoteReference"/>
        </w:rPr>
        <w:footnoteRef/>
      </w:r>
      <w:r w:rsidRPr="00627C61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“ผู้ร้องไห้” ยืนอยู่ที่ประตูวัดและขอให้ผู้ศรัทธาที่เข้าวัดสวดภาวนาต่อพระเจ้าแทนพวกเขา ดูกฎข้อ 12 ของนักบุญเกรกอรีแห่งนีโอคาเซอารีอา ในหนังสือ “กฎแห่งนักบุญ” (The Book of Rules) ของวัดโฮลี ทรินิตี้ เซอร์จิอุส ลาวรา ปี 1992 หน้า 294 –</w:t>
      </w:r>
      <w:r w:rsidRPr="009649E3">
        <w:rPr>
          <w:i/>
          <w:iCs/>
          <w:sz w:val="20"/>
          <w:lang w:val="ru-RU"/>
        </w:rPr>
        <w:t xml:space="preserve"> หมายเหตุของผู้แปล</w:t>
      </w:r>
    </w:p>
  </w:footnote>
  <w:footnote w:id="190">
    <w:p w:rsidRPr="00627C61" w:rsidR="00694A07" w:rsidP="00694A07" w:rsidRDefault="00694A07" w14:paraId="7447666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7C61">
        <w:rPr>
          <w:lang w:val="ru-RU"/>
        </w:rPr>
        <w:t xml:space="preserve"> </w:t>
      </w:r>
      <w:r w:rsidRPr="009649E3">
        <w:rPr>
          <w:lang w:val="ru-RU"/>
        </w:rPr>
        <w:t xml:space="preserve">เกี่ยวกับซาปริคิยา ดู: ชีวประวัติของนักบุญ เล่ม 6 มอสโก, 1905 หน้า 180–185</w:t>
      </w:r>
    </w:p>
  </w:footnote>
  <w:footnote w:id="191">
    <w:p w:rsidRPr="00627C61" w:rsidR="00694A07" w:rsidP="00694A07" w:rsidRDefault="00694A07" w14:paraId="72316E4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2 โครินธ์ 12:2.</w:t>
      </w:r>
    </w:p>
  </w:footnote>
  <w:footnote w:id="192">
    <w:p w:rsidRPr="00EB46D1" w:rsidR="00694A07" w:rsidP="00694A07" w:rsidRDefault="00694A07" w14:paraId="6D60EF1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1 โครินธ์ 12:31.</w:t>
      </w:r>
    </w:p>
  </w:footnote>
  <w:footnote w:id="193">
    <w:p w:rsidRPr="006560B5" w:rsidR="00694A07" w:rsidP="00694A07" w:rsidRDefault="00694A07" w14:paraId="3AC20A7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560B5">
        <w:rPr>
          <w:lang w:val="ru-RU"/>
        </w:rPr>
        <w:t xml:space="preserve"> </w:t>
      </w:r>
      <w:r w:rsidRPr="009649E3">
        <w:rPr>
          <w:lang w:val="ru-RU"/>
        </w:rPr>
        <w:t xml:space="preserve">วันฉลองนักบุญบอนิฟาซและนักบุญอากลาอิดา จัดขึ้นในวันที่ 19 ธันวาคม</w:t>
      </w:r>
    </w:p>
  </w:footnote>
  <w:footnote w:id="194">
    <w:p w:rsidRPr="00EB46D1" w:rsidR="00694A07" w:rsidP="00694A07" w:rsidRDefault="00694A07" w14:paraId="41187CD4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6560B5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วันฉลองของนักบุญมรณสักขีตระกูลมัคคาบี จัดขึ้นในวันที่ 1 สิงหาคม</w:t>
      </w:r>
    </w:p>
  </w:footnote>
  <w:footnote w:id="195">
    <w:p w:rsidRPr="0070182E" w:rsidR="00694A07" w:rsidP="00694A07" w:rsidRDefault="00694A07" w14:paraId="6379A5A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0182E">
        <w:rPr>
          <w:lang w:val="ru-RU"/>
        </w:rPr>
        <w:t xml:space="preserve"> </w:t>
      </w:r>
      <w:r w:rsidRPr="009649E3">
        <w:rPr>
          <w:lang w:val="ru-RU"/>
        </w:rPr>
        <w:t xml:space="preserve">วันระลึกถึงนักบุญลองกินัส ผู้บังคับกองร้อย จัดขึ้นในวันที่ 16 ตุลาคม</w:t>
      </w:r>
    </w:p>
  </w:footnote>
  <w:footnote w:id="196">
    <w:p w:rsidRPr="0070182E" w:rsidR="00694A07" w:rsidP="00694A07" w:rsidRDefault="00694A07" w14:paraId="4CD60E2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0182E">
        <w:rPr>
          <w:lang w:val="ru-RU"/>
        </w:rPr>
        <w:t xml:space="preserve"> </w:t>
      </w:r>
      <w:r w:rsidRPr="009649E3">
        <w:rPr>
          <w:lang w:val="ru-RU"/>
        </w:rPr>
        <w:t xml:space="preserve">วันฉลองนักบุญเกเดียน ผู้พลีชีพบนภูเขาศักดิ์สิทธิ์ จัดขึ้นในวันที่ 30 ธันวาคม</w:t>
      </w:r>
    </w:p>
  </w:footnote>
  <w:footnote w:id="197">
    <w:p w:rsidRPr="0070182E" w:rsidR="00694A07" w:rsidP="00694A07" w:rsidRDefault="00694A07" w14:paraId="4AE9D75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0182E">
        <w:rPr>
          <w:lang w:val="ru-RU"/>
        </w:rPr>
        <w:t xml:space="preserve"> </w:t>
      </w:r>
      <w:r w:rsidRPr="009649E3">
        <w:rPr>
          <w:lang w:val="ru-RU"/>
        </w:rPr>
        <w:t xml:space="preserve">วันฉลองนักบุญอิกนาติอุส ผู้ถือพระเจ้า พระสงฆ์และผู้พลีชีพ จัดขึ้นในวันที่ 20 ธันวาคม</w:t>
      </w:r>
    </w:p>
  </w:footnote>
  <w:footnote w:id="198">
    <w:p w:rsidRPr="00EB46D1" w:rsidR="00694A07" w:rsidP="00694A07" w:rsidRDefault="00694A07" w14:paraId="07F80BE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โรม 8:35.</w:t>
      </w:r>
    </w:p>
  </w:footnote>
  <w:footnote w:id="199">
    <w:p w:rsidRPr="00EB46D1" w:rsidR="00694A07" w:rsidP="00694A07" w:rsidRDefault="00694A07" w14:paraId="51ECDC08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70182E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ผู้อาวุโสหมายถึงการงดอาหารและน้ำตลอดทั้งวัน </w:t>
      </w:r>
    </w:p>
  </w:footnote>
  <w:footnote w:id="200">
    <w:p w:rsidRPr="00881054" w:rsidR="00694A07" w:rsidP="00694A07" w:rsidRDefault="00694A07" w14:paraId="06C1ED3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81054">
        <w:rPr>
          <w:lang w:val="ru-RU"/>
        </w:rPr>
        <w:t xml:space="preserve"> </w:t>
      </w:r>
      <w:r w:rsidRPr="009649E3">
        <w:rPr>
          <w:lang w:val="ru-RU"/>
        </w:rPr>
        <w:t xml:space="preserve">Voski (ภาษากรีก) — ตามความหมายตรงตัว คือ ‘ผู้ที่กินหญ้า’ อาร์คิมันดริต เชรูบิม (คารัมเบลาส) เขียนในหนังสือของเขาว่า ‘ตามประเพณีของภูเขาอาทอส พวกเขาคือนักบวชที่ศักดิ์สิทธิ์ที่สุดบนภูเขา และใช้ชีวิตในความสันโดษอย่างสมบูรณ์ โดยไม่มีใครรู้จัก... ตามประเพณีเดียวกัน พิธีลิทูร์กีครั้งสุดท้ายบนโลกนี้จะถูกจัดขึ้นโดยกลุ่มสิบสองผู้ไม่ปรากฏตัวนี้ จำนวนของพวกเขาจะคงที่เสมอ เพราะหากมีผู้ใดในจำนวนนี้เสียชีวิต ตำแหน่งของเขาจะถูกแทนที่โดยพระภิกษุที่ดีที่สุดจากภูเขาศักดิ์สิทธิ์” (เชรูบิม (คารัมเบลาส), อาร์คิมันดริต. จากอาณาจักรของพระมารดาของพระเจ้า. คีฟ, 1998. หน้า 164.) —</w:t>
      </w:r>
      <w:r w:rsidRPr="009649E3">
        <w:rPr>
          <w:i/>
          <w:iCs/>
          <w:lang w:val="ru-RU"/>
        </w:rPr>
        <w:t xml:space="preserve"> หมายเหตุของผู้แปล.</w:t>
      </w:r>
    </w:p>
  </w:footnote>
  <w:footnote w:id="201">
    <w:p w:rsidRPr="00EB46D1" w:rsidR="00694A07" w:rsidP="00694A07" w:rsidRDefault="00694A07" w14:paraId="58B5DCF9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881054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ดู </w:t>
      </w:r>
      <w:r w:rsidRPr="009649E3">
        <w:rPr>
          <w:sz w:val="20"/>
        </w:rPr>
        <w:t xml:space="preserve">Sozomen</w:t>
      </w:r>
      <w:r w:rsidRPr="009649E3">
        <w:rPr>
          <w:sz w:val="20"/>
          <w:lang w:val="ru-RU"/>
        </w:rPr>
        <w:t xml:space="preserve">, </w:t>
      </w:r>
      <w:r w:rsidRPr="009649E3">
        <w:rPr>
          <w:sz w:val="20"/>
        </w:rPr>
        <w:t xml:space="preserve">PG</w:t>
      </w:r>
      <w:r w:rsidRPr="009649E3">
        <w:rPr>
          <w:sz w:val="20"/>
          <w:lang w:val="ru-RU"/>
        </w:rPr>
        <w:t xml:space="preserve"> 67, 1395 ff.; </w:t>
      </w:r>
      <w:r w:rsidRPr="009649E3">
        <w:rPr>
          <w:sz w:val="20"/>
        </w:rPr>
        <w:t xml:space="preserve">Evagrius</w:t>
      </w:r>
      <w:r w:rsidRPr="009649E3">
        <w:rPr>
          <w:sz w:val="20"/>
          <w:lang w:val="ru-RU"/>
        </w:rPr>
        <w:t xml:space="preserve">, </w:t>
      </w:r>
      <w:r w:rsidRPr="009649E3">
        <w:rPr>
          <w:sz w:val="20"/>
        </w:rPr>
        <w:t xml:space="preserve">PG</w:t>
      </w:r>
      <w:r w:rsidRPr="009649E3">
        <w:rPr>
          <w:sz w:val="20"/>
          <w:lang w:val="ru-RU"/>
        </w:rPr>
        <w:t xml:space="preserve"> 86, 2480; </w:t>
      </w:r>
      <w:r w:rsidRPr="009649E3">
        <w:rPr>
          <w:sz w:val="20"/>
        </w:rPr>
        <w:t xml:space="preserve">Moschus</w:t>
      </w:r>
      <w:r w:rsidRPr="009649E3">
        <w:rPr>
          <w:sz w:val="20"/>
          <w:lang w:val="ru-RU"/>
        </w:rPr>
        <w:t xml:space="preserve">, </w:t>
      </w:r>
      <w:r w:rsidRPr="009649E3">
        <w:rPr>
          <w:sz w:val="20"/>
        </w:rPr>
        <w:t xml:space="preserve">PG</w:t>
      </w:r>
      <w:r w:rsidRPr="009649E3">
        <w:rPr>
          <w:sz w:val="20"/>
          <w:lang w:val="ru-RU"/>
        </w:rPr>
        <w:t xml:space="preserve"> 87,</w:t>
      </w:r>
      <w:r w:rsidRPr="009649E3">
        <w:rPr>
          <w:sz w:val="20"/>
        </w:rPr>
        <w:t xml:space="preserve"> 2868B</w:t>
      </w:r>
      <w:r w:rsidRPr="009649E3">
        <w:rPr>
          <w:sz w:val="20"/>
          <w:lang w:val="ru-RU"/>
        </w:rPr>
        <w:t xml:space="preserve">; และ </w:t>
      </w:r>
      <w:r w:rsidRPr="009649E3">
        <w:rPr>
          <w:sz w:val="20"/>
        </w:rPr>
        <w:t xml:space="preserve">Leontius</w:t>
      </w:r>
      <w:r w:rsidRPr="009649E3">
        <w:rPr>
          <w:sz w:val="20"/>
          <w:lang w:val="ru-RU"/>
        </w:rPr>
        <w:t xml:space="preserve">, PG 93, 1688. </w:t>
      </w:r>
    </w:p>
  </w:footnote>
  <w:footnote w:id="202">
    <w:p w:rsidRPr="00EB46D1" w:rsidR="00694A07" w:rsidP="00694A07" w:rsidRDefault="00694A07" w14:paraId="53EB2AA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881054">
        <w:rPr>
          <w:lang w:val="ru-RU"/>
        </w:rPr>
        <w:t xml:space="preserve"> </w:t>
      </w:r>
      <w:r w:rsidRPr="009649E3">
        <w:rPr>
          <w:i/>
          <w:iCs/>
          <w:lang w:val="ru-RU"/>
        </w:rPr>
        <w:t xml:space="preserve">อับบา ไอแซค ชาวซีเรีย</w:t>
      </w:r>
      <w:r w:rsidRPr="009649E3">
        <w:rPr>
          <w:lang w:val="ru-RU"/>
        </w:rPr>
        <w:t xml:space="preserve">. ผลงาน. เซอร์เกียฟ โพซัด, 1911. คำเทศนา 73. หน้า 370.</w:t>
      </w:r>
    </w:p>
  </w:footnote>
  <w:footnote w:id="203">
    <w:p w:rsidRPr="00EB46D1" w:rsidR="00694A07" w:rsidP="00694A07" w:rsidRDefault="00694A07" w14:paraId="7FD1101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มัทธิว 6:33.</w:t>
      </w:r>
    </w:p>
  </w:footnote>
  <w:footnote w:id="204">
    <w:p w:rsidRPr="00EB46D1" w:rsidR="00694A07" w:rsidP="00694A07" w:rsidRDefault="00694A07" w14:paraId="1263ACC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3B42">
        <w:rPr>
          <w:lang w:val="ru-RU"/>
        </w:rPr>
        <w:t xml:space="preserve"> </w:t>
      </w:r>
      <w:r w:rsidRPr="009649E3">
        <w:rPr>
          <w:lang w:val="ru-RU"/>
        </w:rPr>
        <w:t xml:space="preserve">ดู: </w:t>
      </w:r>
      <w:r w:rsidRPr="009649E3">
        <w:rPr>
          <w:i/>
          <w:iCs/>
          <w:lang w:val="ru-RU"/>
        </w:rPr>
        <w:t xml:space="preserve">นักบุญมาคาริอุสแห่งอียิปต์</w:t>
      </w:r>
      <w:r w:rsidRPr="009649E3">
        <w:rPr>
          <w:lang w:val="ru-RU"/>
        </w:rPr>
        <w:t xml:space="preserve">. การสนทนาทางจิตวิญญาณ. STSL, 1904.</w:t>
      </w:r>
    </w:p>
  </w:footnote>
  <w:footnote w:id="205">
    <w:p w:rsidRPr="00EB46D1" w:rsidR="00694A07" w:rsidP="00694A07" w:rsidRDefault="00694A07" w14:paraId="14E9425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อพยพ 16:19–20.</w:t>
      </w:r>
    </w:p>
  </w:footnote>
  <w:footnote w:id="206">
    <w:p w:rsidRPr="003A3B42" w:rsidR="00694A07" w:rsidP="00694A07" w:rsidRDefault="00694A07" w14:paraId="53A1CAF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3B42">
        <w:rPr>
          <w:lang w:val="ru-RU"/>
        </w:rPr>
        <w:t xml:space="preserve"> </w:t>
      </w:r>
      <w:r w:rsidRPr="009649E3">
        <w:rPr>
          <w:lang w:val="ru-RU"/>
        </w:rPr>
        <w:t xml:space="preserve">นาร์เท็กซ์ – ส่วนด้านตะวันตกของโบสถ์, ระเบียงหน้า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07">
    <w:p w:rsidRPr="003A3B42" w:rsidR="00694A07" w:rsidP="00694A07" w:rsidRDefault="00694A07" w14:paraId="00F4E9D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3B42">
        <w:rPr>
          <w:lang w:val="ru-RU"/>
        </w:rPr>
        <w:t xml:space="preserve"> </w:t>
      </w:r>
      <w:r w:rsidRPr="009649E3">
        <w:rPr>
          <w:lang w:val="ru-RU"/>
        </w:rPr>
        <w:t xml:space="preserve">ดู: </w:t>
      </w:r>
      <w:r w:rsidRPr="009649E3">
        <w:rPr>
          <w:i/>
          <w:iCs/>
          <w:lang w:val="ru-RU"/>
        </w:rPr>
        <w:t xml:space="preserve">ผู้อาวุโสเพย์ซิออส</w:t>
      </w:r>
      <w:r w:rsidRPr="009649E3">
        <w:rPr>
          <w:lang w:val="ru-RU"/>
        </w:rPr>
        <w:t xml:space="preserve">. “บรรดาบิดาแห่งภูเขาศักดิ์สิทธิ์และเรื่องราวจากภูเขาศักดิ์สิทธิ์”. Holy Trinity St Sergius Lavra, 2001. หน้า 62–65.</w:t>
      </w:r>
    </w:p>
  </w:footnote>
  <w:footnote w:id="208">
    <w:p w:rsidRPr="003A3B42" w:rsidR="00694A07" w:rsidP="00694A07" w:rsidRDefault="00694A07" w14:paraId="4EBA6FE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3A3B42">
        <w:rPr>
          <w:lang w:val="ru-RU"/>
        </w:rPr>
        <w:t xml:space="preserve"> </w:t>
      </w:r>
      <w:r w:rsidRPr="009649E3">
        <w:rPr>
          <w:lang w:val="ru-RU"/>
        </w:rPr>
        <w:t xml:space="preserve">เมืองหนึ่งในกรีซตอนกลาง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09">
    <w:p w:rsidRPr="00EB46D1" w:rsidR="00694A07" w:rsidP="00694A07" w:rsidRDefault="00694A07" w14:paraId="6163081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กล่าวขึ้นในช่วงฤดูร้อนปี 1990</w:t>
      </w:r>
    </w:p>
  </w:footnote>
  <w:footnote w:id="210">
    <w:p w:rsidRPr="00736398" w:rsidR="00694A07" w:rsidP="00694A07" w:rsidRDefault="00694A07" w14:paraId="2F3A619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736398">
        <w:rPr>
          <w:lang w:val="ru-RU"/>
        </w:rPr>
        <w:t xml:space="preserve"> </w:t>
      </w:r>
      <w:r w:rsidRPr="009649E3">
        <w:rPr>
          <w:lang w:val="ru-RU"/>
        </w:rPr>
        <w:t xml:space="preserve">คอนสแตนติโนส คานาริส (ประมาณ 1795–1877) วีรบุรุษแห่งชาติของเฮลลาส นักเดินเรือในตำนาน และนักรบผู้ไม่เกรงกลัวในการต่อสู้กับตุรกีในช่วงการปฏิวัติกรีก (1821–1830) เมื่อวันที่ 7 มิถุนายน ค.ศ. 1822 กลุ่มนักผจญภัยบนเรือประมง ซึ่งนำโดย ค. คานาริส ได้ดำเนินการโจมตีอย่างกล้าหาญต่อกองเรือตุรกีใกล้เกาะคีออส ส่งผลให้เรือธงของกองเรือตุรกีถูกทำลาย และพลเรือเอกตุรกี คารา อาลี เสียชีวิต ต่อมา K. คานาริส ได้ขึ้นเป็นพลเรือเอก รัฐมนตรีว่าการกระทรวงทหารเรือ และนายกรัฐมนตรีของกรีซ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11">
    <w:p w:rsidRPr="00B02CFE" w:rsidR="00694A07" w:rsidP="00694A07" w:rsidRDefault="00694A07" w14:paraId="6DBF257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ฮีบรู 12:1.</w:t>
      </w:r>
    </w:p>
  </w:footnote>
  <w:footnote w:id="212">
    <w:p w:rsidRPr="00B02CFE" w:rsidR="00694A07" w:rsidP="00694A07" w:rsidRDefault="00694A07" w14:paraId="590D1BD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อิสยาห์ 11:25–26.</w:t>
      </w:r>
    </w:p>
  </w:footnote>
  <w:footnote w:id="213">
    <w:p w:rsidRPr="00B02CFE" w:rsidR="00694A07" w:rsidP="00694A07" w:rsidRDefault="00694A07" w14:paraId="66F32B8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Zech. 11:1–13.</w:t>
      </w:r>
    </w:p>
  </w:footnote>
  <w:footnote w:id="214">
    <w:p w:rsidRPr="00B02CFE" w:rsidR="00694A07" w:rsidP="00694A07" w:rsidRDefault="00694A07" w14:paraId="19D9BB0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เยเรมีย์ 18:2; 32:9; มัทธิว 27:7–9.</w:t>
      </w:r>
    </w:p>
  </w:footnote>
  <w:footnote w:id="215">
    <w:p w:rsidRPr="00B02CFE" w:rsidR="00694A07" w:rsidP="00694A07" w:rsidRDefault="00694A07" w14:paraId="50E7CA7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สดุดี 21:19.</w:t>
      </w:r>
    </w:p>
  </w:footnote>
  <w:footnote w:id="216">
    <w:p w:rsidRPr="00B02CFE" w:rsidR="00694A07" w:rsidP="00694A07" w:rsidRDefault="00694A07" w14:paraId="674FEEE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กิจการ 9:1–18.</w:t>
      </w:r>
    </w:p>
  </w:footnote>
  <w:footnote w:id="217">
    <w:p w:rsidRPr="00B02CFE" w:rsidR="00694A07" w:rsidP="00694A07" w:rsidRDefault="00694A07" w14:paraId="008E124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ลูกา 17:5.</w:t>
      </w:r>
    </w:p>
  </w:footnote>
  <w:footnote w:id="218">
    <w:p w:rsidRPr="00B02CFE" w:rsidR="00694A07" w:rsidP="00694A07" w:rsidRDefault="00694A07" w14:paraId="6560044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14:30.</w:t>
      </w:r>
    </w:p>
  </w:footnote>
  <w:footnote w:id="219">
    <w:p w:rsidRPr="00EB46D1" w:rsidR="00694A07" w:rsidP="00694A07" w:rsidRDefault="00694A07" w14:paraId="2F90495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ดู </w:t>
      </w:r>
      <w:r w:rsidRPr="009649E3">
        <w:rPr>
          <w:i/>
          <w:iCs/>
          <w:lang w:val="ru-RU"/>
        </w:rPr>
        <w:t xml:space="preserve">Elder Paisios</w:t>
      </w:r>
      <w:r w:rsidRPr="009649E3">
        <w:rPr>
          <w:lang w:val="ru-RU"/>
        </w:rPr>
        <w:t xml:space="preserve">. The Holy Mountain Fathers and Stories from the Holy Mountain. Holy Trinity St Sergius Lavra, 2001. หน้า 9</w:t>
      </w:r>
    </w:p>
  </w:footnote>
  <w:footnote w:id="220">
    <w:p w:rsidRPr="00B02CFE" w:rsidR="00694A07" w:rsidP="00694A07" w:rsidRDefault="00694A07" w14:paraId="4D5A9374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มัทธิว 17:20; ลูกา 17:6.</w:t>
      </w:r>
    </w:p>
  </w:footnote>
  <w:footnote w:id="221">
    <w:p w:rsidRPr="00EB46D1" w:rsidR="00694A07" w:rsidP="00694A07" w:rsidRDefault="00694A07" w14:paraId="26D7A4DB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ในบริบทนี้ ‘ความเชื่อ’ หมายถึงการยอมรับเพียงว่าพระเจ้ามีอยู่ ซึ่งไม่เพียงพอสำหรับชีวิตในพระคริสต์</w:t>
      </w:r>
    </w:p>
  </w:footnote>
  <w:footnote w:id="222">
    <w:p w:rsidRPr="00B02CFE" w:rsidR="00694A07" w:rsidP="00694A07" w:rsidRDefault="00694A07" w14:paraId="39DC259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ฮีบรู 11:1.</w:t>
      </w:r>
    </w:p>
  </w:footnote>
  <w:footnote w:id="223">
    <w:p w:rsidRPr="00B02CFE" w:rsidR="00694A07" w:rsidP="00694A07" w:rsidRDefault="00694A07" w14:paraId="4D9C2A37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อิสยาห์ 6:3.</w:t>
      </w:r>
    </w:p>
  </w:footnote>
  <w:footnote w:id="224">
    <w:p w:rsidRPr="00B02CFE" w:rsidR="00694A07" w:rsidP="00694A07" w:rsidRDefault="00694A07" w14:paraId="7B0C579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ยอห์น 15:5.</w:t>
      </w:r>
    </w:p>
  </w:footnote>
  <w:footnote w:id="225">
    <w:p w:rsidRPr="00EB46D1" w:rsidR="00694A07" w:rsidP="00694A07" w:rsidRDefault="00694A07" w14:paraId="238862D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EB46D1">
        <w:rPr>
          <w:lang w:val="ru-RU"/>
        </w:rPr>
        <w:t xml:space="preserve"> </w:t>
      </w:r>
      <w:r w:rsidRPr="009649E3">
        <w:rPr>
          <w:lang w:val="ru-RU"/>
        </w:rPr>
        <w:t xml:space="preserve">บทเพลงสรรเสริญของพระมารดาพระเจ้าในพิธีสวดเย็นใหญ่ (Great Compline), โทนที่ 6.</w:t>
      </w:r>
    </w:p>
  </w:footnote>
  <w:footnote w:id="226">
    <w:p w:rsidRPr="00B02CFE" w:rsidR="00694A07" w:rsidP="00694A07" w:rsidRDefault="00694A07" w14:paraId="4244B40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9:29; มาร์ค 9:23.</w:t>
      </w:r>
    </w:p>
  </w:footnote>
  <w:footnote w:id="227">
    <w:p w:rsidRPr="00B02CFE" w:rsidR="00694A07" w:rsidP="00694A07" w:rsidRDefault="00694A07" w14:paraId="60BBA69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สดุดี 81:6.</w:t>
      </w:r>
    </w:p>
  </w:footnote>
  <w:footnote w:id="228">
    <w:p w:rsidRPr="00B02CFE" w:rsidR="00694A07" w:rsidP="00694A07" w:rsidRDefault="00694A07" w14:paraId="19F3E413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ดูเพิ่มเติม อิสยาห์ 6:9–10.</w:t>
      </w:r>
    </w:p>
  </w:footnote>
  <w:footnote w:id="229">
    <w:p w:rsidRPr="00072219" w:rsidR="00694A07" w:rsidP="00694A07" w:rsidRDefault="00694A07" w14:paraId="3C817D3A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72219">
        <w:rPr>
          <w:lang w:val="ru-RU"/>
        </w:rPr>
        <w:t xml:space="preserve"> </w:t>
      </w:r>
      <w:r w:rsidRPr="009649E3">
        <w:rPr>
          <w:lang w:val="ru-RU"/>
        </w:rPr>
        <w:t xml:space="preserve">เมื่อวันที่ 3 มิถุนายน ค.ศ. 1979 ผู้อาวุโสเพย์ซิออสกำลังสวดสายประคำ พร้อมกล่าวว่า: “ผู้ศักดิ์สิทธิ์แห่งวันนี้ โปรดอธิษฐานต่อพระเจ้าเพื่อเรา”: ท่านจำไม่ได้ว่าวันนั้นเป็นวันฉลองของนักบุญองค์ใด และหาแว่นตาไม่เจอเพื่อตรวจสอบในปฏิทินรายเดือน (เพียงไม่กี่วันก่อนนั้น ท่านผู้อาวุโสเพิ่งย้ายเข้ามาอยู่ในห้อง ‘Panaguda’ และยังไม่ทันจัดของใช้ส่วนตัวให้เรียบร้อย) แล้วนักบุญผู้พลีชีพ ลูซิลเลียน (Lucillian) ซึ่งวันฉลองของท่านตรงกับวันที่ 3 มิถุนายน ได้ปรากฏตัวต่อท่านและกล่าวชื่อที่ยากออกเสียงของท่านซ้ำสามครั้ง</w:t>
      </w:r>
    </w:p>
  </w:footnote>
  <w:footnote w:id="230">
    <w:p w:rsidRPr="00072219" w:rsidR="00694A07" w:rsidP="00694A07" w:rsidRDefault="00694A07" w14:paraId="4EADE91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072219">
        <w:rPr>
          <w:lang w:val="ru-RU"/>
        </w:rPr>
        <w:t xml:space="preserve"> </w:t>
      </w:r>
      <w:r w:rsidRPr="009649E3">
        <w:rPr>
          <w:lang w:val="ru-RU"/>
        </w:rPr>
        <w:t xml:space="preserve">ในหมู่คริสตชนผู้เคร่งครัดในกรีซ มีประเพณีที่แพร่หลายคือการสร้างโบสถ์เล็กๆ ตามริมถนน โดยทั่วไปเพื่อแสดงความขอบคุณต่อพระเจ้า พระมารดาผู้ศักดิ์สิทธิ์ที่สุด หรือนักบุญ หรือเพื่อรำลึกถึงคนที่รักซึ่งเสียชีวิตจากอุบัติเหตุทางถนน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31">
    <w:p w:rsidRPr="00B02CFE" w:rsidR="00694A07" w:rsidP="00694A07" w:rsidRDefault="00694A07" w14:paraId="00D515F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ดูหนังสือปฐมกาล 6:13 และต่อไป</w:t>
      </w:r>
    </w:p>
  </w:footnote>
  <w:footnote w:id="232">
    <w:p w:rsidRPr="00B02CFE" w:rsidR="00694A07" w:rsidP="00694A07" w:rsidRDefault="00694A07" w14:paraId="09B7839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ดูอิสยาห์ 38:4 และต่อไป</w:t>
      </w:r>
    </w:p>
  </w:footnote>
  <w:footnote w:id="233">
    <w:p w:rsidRPr="00B02CFE" w:rsidR="00694A07" w:rsidP="00694A07" w:rsidRDefault="00694A07" w14:paraId="603EE9F4" w14:textId="7777777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มัทธิว 7:7. </w:t>
      </w:r>
    </w:p>
  </w:footnote>
  <w:footnote w:id="234">
    <w:p w:rsidRPr="00B02CFE" w:rsidR="00694A07" w:rsidP="00694A07" w:rsidRDefault="00694A07" w14:paraId="68A2154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ยอห์น 5:6.</w:t>
      </w:r>
    </w:p>
  </w:footnote>
  <w:footnote w:id="235">
    <w:p w:rsidRPr="00B02CFE" w:rsidR="00694A07" w:rsidP="00694A07" w:rsidRDefault="00694A07" w14:paraId="2D17795F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3 ราชา 18:26.</w:t>
      </w:r>
    </w:p>
  </w:footnote>
  <w:footnote w:id="236">
    <w:p w:rsidRPr="00C06643" w:rsidR="00694A07" w:rsidP="00694A07" w:rsidRDefault="00694A07" w14:paraId="789801E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6643">
        <w:rPr>
          <w:lang w:val="ru-RU"/>
        </w:rPr>
        <w:t xml:space="preserve"> </w:t>
      </w:r>
      <w:r w:rsidRPr="009649E3">
        <w:rPr>
          <w:lang w:val="ru-RU"/>
        </w:rPr>
        <w:t xml:space="preserve">นี่หมายถึงประเพณีที่ไม่ใช่คริสต์ในกรีซ ซึ่งจัดงานคาร์นิวัล Shrovetide ประจำปี พร้อมด้วยกิจกรรมที่คึกคักและงานเฉลิมฉลองที่ได้รับความนิยม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37">
    <w:p w:rsidRPr="00C06643" w:rsidR="00694A07" w:rsidP="00694A07" w:rsidRDefault="00694A07" w14:paraId="7A8E1DA9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6643">
        <w:rPr>
          <w:lang w:val="ru-RU"/>
        </w:rPr>
        <w:t xml:space="preserve"> </w:t>
      </w:r>
      <w:r w:rsidRPr="009649E3">
        <w:rPr>
          <w:lang w:val="ru-RU"/>
        </w:rPr>
        <w:t xml:space="preserve">นักบุญคอสมาสแห่งเอโทเลีย ผู้เป็นมรณสักขีศักดิ์สิทธิ์และเทียบเท่าระดับอัครสาวก († 1779; วันระลึกถึงการมรณสักขีของท่านคือวันที่ 24 สิงหาคม) ท่านมีชีวิต</w:t>
      </w:r>
      <w:r w:rsidRPr="009649E3">
        <w:rPr>
          <w:lang w:val="ru-RU"/>
        </w:rPr>
        <w:t xml:space="preserve">อยู่ในศตวรรษที่</w:t>
      </w:r>
      <w:r w:rsidRPr="009649E3">
        <w:t xml:space="preserve"> 18 </w:t>
      </w:r>
      <w:r w:rsidRPr="009649E3">
        <w:rPr>
          <w:lang w:val="ru-RU"/>
        </w:rPr>
        <w:t xml:space="preserve">ท่านใช้ชีวิตเป็นพระภิกษุบนภูเขาอาทอสเป็นเวลานานพอสมควร หลังจากได้รับการเรียกจากพระเจ้า ท่านจึงออกสู่โลกและเดินทางไปทั่วเมืองและหมู่บ้านในกรีซที่ถูกตุรกีครองดินแดน เพื่อประกาศพระวรสาร ท่านสอนพระวรสาร เปิดโรงเรียน และต่อต้านการเปลี่ยนศาสนาของชาวกรีกให้เป็นอิสลาม ท่านได้ทำปาฏิหาริย์มากมาย และทิ้งคำพยากรณ์ไว้เป็นจำนวนมากเกี่ยวกับอนาคตของมนุษยชาติทั้งมวล ท่านจึงได้รับการยกย่องอย่างถูกต้องว่าเป็นผู้พยากรณ์ผู้ยิ่งใหญ่แห่งยุคสมัยใหม่ ในปี ค.ศ. 2007 สำนักพิมพ์ ‘Holy Mountain’ ได้ออกหนังสือของอาธานาซิออส โซอิทาคิส เรื่อง *ชีวิตและคำพยากรณ์ของคอสมาสแห่งเอโทเลีย*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38">
    <w:p w:rsidRPr="00B02CFE" w:rsidR="00694A07" w:rsidP="00694A07" w:rsidRDefault="00694A07" w14:paraId="3914CA5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24:22; มาร์ค 13:20.</w:t>
      </w:r>
    </w:p>
  </w:footnote>
  <w:footnote w:id="239">
    <w:p w:rsidRPr="00B02CFE" w:rsidR="00694A07" w:rsidP="00694A07" w:rsidRDefault="00694A07" w14:paraId="6DA24AE2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C06643">
        <w:rPr>
          <w:lang w:val="ru-RU"/>
        </w:rPr>
        <w:t xml:space="preserve"> </w:t>
      </w:r>
      <w:r w:rsidRPr="009649E3">
        <w:rPr>
          <w:lang w:val="ru-RU"/>
        </w:rPr>
        <w:t xml:space="preserve">คริสตจักรกรีกไม่ถือว่าเป็นการไม่เหมาะสมที่จะให้บัพติศมาแก่ผู้ที่มีชื่อที่ไม่ใช่ชื่อคริสเตียน ตามประเพณีที่ปฏิบัติมา ผู้ที่มีชื่อดังกล่าวจะเฉลิมฉลองวันชื่อของตนในวันอาทิตย์วันนักบุญทั้งหมด –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40">
    <w:p w:rsidRPr="00B02CFE" w:rsidR="00694A07" w:rsidP="00694A07" w:rsidRDefault="00694A07" w14:paraId="061FA88E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มัทธิว 7:7.</w:t>
      </w:r>
    </w:p>
  </w:footnote>
  <w:footnote w:id="241">
    <w:p w:rsidRPr="00620599" w:rsidR="00694A07" w:rsidP="00694A07" w:rsidRDefault="00694A07" w14:paraId="07920B28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0599">
        <w:rPr>
          <w:lang w:val="ru-RU"/>
        </w:rPr>
        <w:t xml:space="preserve"> </w:t>
      </w:r>
      <w:r w:rsidRPr="009649E3">
        <w:rPr>
          <w:lang w:val="ru-RU"/>
        </w:rPr>
        <w:t xml:space="preserve">หนังสือ *ชีวิตของท่านเปย์ซิออสผู้ยิ่งใหญ่* ได้บรรยายเหตุการณ์ดังต่อไปนี้: ผู้ฝึกหัดที่ประมาทได้ตกอยู่ในบาปหนึ่งเนื่องจากไม่เชื่อฟัง และเสียชีวิตก่อนที่จะมีโอกาสกลับใจ หลังจากที่ผู้อาวุโสได้อธิษฐานอย่างไม่หยุดยั้ง พระเจ้าได้ทรงเปิดเผยแก่เขาว่าวิญญาณของนักบวชผู้ฝึกหัดผู้นั้นจะอยู่ในนรกจนกระทั่งวันพิพากษา ซึ่งในวันนั้นวิญญาณของเขาจะได้รับรางวัลสุดท้ายที่เหมาะสม ผู้อาวุโสจึงหันไปหาท่านเปย์ซิอุสผู้เป็นที่เคารพนับถือ และขอให้ท่านอธิษฐานต่อพระเจ้าเพื่อความรอดของผู้ล่วงลับ หลังจากที่ท่านผู้ศักดิ์สิทธิ์ได้อธิษฐานอย่างจริงใจ พระคริสต์ได้ปลดปล่อยวิญญาณของนักบวชผู้ไม่สำนึกผิดนั้นออกจากนรก</w:t>
      </w:r>
    </w:p>
  </w:footnote>
  <w:footnote w:id="242">
    <w:p w:rsidRPr="00B02CFE" w:rsidR="00694A07" w:rsidP="00694A07" w:rsidRDefault="00694A07" w14:paraId="08C2C085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ลูกา 24:29.</w:t>
      </w:r>
    </w:p>
  </w:footnote>
  <w:footnote w:id="243">
    <w:p w:rsidRPr="00B02CFE" w:rsidR="00694A07" w:rsidP="00694A07" w:rsidRDefault="00694A07" w14:paraId="326070A1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21:21.</w:t>
      </w:r>
    </w:p>
  </w:footnote>
  <w:footnote w:id="244">
    <w:p w:rsidRPr="00620599" w:rsidR="00694A07" w:rsidP="00694A07" w:rsidRDefault="00694A07" w14:paraId="38CDA0D0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620599">
        <w:rPr>
          <w:lang w:val="ru-RU"/>
        </w:rPr>
        <w:t xml:space="preserve"> </w:t>
      </w:r>
      <w:r w:rsidRPr="009649E3">
        <w:rPr>
          <w:lang w:val="ru-RU"/>
        </w:rPr>
        <w:t xml:space="preserve">ผู้อาวุโสท่านนี้กำลังกล่าวถึงพิธีเฝ้าระวังที่จัดขึ้นระหว่างวันที่ 9 ถึง 10 พฤศจิกายน ค.ศ. 1993 ท่านกำลังป่วยด้วยโรคมะเร็ง แต่ถึงแม้จะเป็นเช่นนั้น ท่านก็ยังคงยืนขึ้นและพิงเก้าอี้ เพื่อให้พรแก่ผู้เชื่อประมาณสามหมื่นคนที่มาในวันนั้น</w:t>
      </w:r>
    </w:p>
  </w:footnote>
  <w:footnote w:id="245">
    <w:p w:rsidRPr="00B02CFE" w:rsidR="00694A07" w:rsidP="00694A07" w:rsidRDefault="00694A07" w14:paraId="439F1A9D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28FD">
        <w:rPr>
          <w:lang w:val="ru-RU"/>
        </w:rPr>
        <w:t xml:space="preserve"> </w:t>
      </w:r>
      <w:r w:rsidRPr="009649E3">
        <w:rPr>
          <w:lang w:val="ru-RU"/>
        </w:rPr>
        <w:t xml:space="preserve">ชื่อเล่น ‘Maccabee’ (คำที่ตามความน่าจะเป็นสูง หมายถึง ‘ผู้ที่บดขยี้ศัตรู’) ถูกตั้งให้กับยูดา ผู้นำการลุกฮือของชาวยิวในปี 166 ก่อนคริสตกาล และต่อมาถูกใช้กับผู้สืบทอดตำแหน่งของเขาด้วย การลุกฮือครั้งนี้มีเป้าหมายต่อต้านแอนทิโอคัส</w:t>
      </w:r>
      <w:r w:rsidRPr="009649E3">
        <w:t xml:space="preserve">ที่ 4 </w:t>
      </w:r>
      <w:r w:rsidRPr="009649E3">
        <w:rPr>
          <w:lang w:val="ru-RU"/>
        </w:rPr>
        <w:t xml:space="preserve">เอพิฟานีส ผู้เป็นผู้นำราชวงศ์เซลิวซิด ชาวมาคาบีเป็นนักรบที่เสียสละตนเองเพื่อความเชื่อของบรรพบุรุษและเพื่อเอกราชของชาติอิสราเอล (ดูหนังสือมาคาบี)</w:t>
      </w:r>
    </w:p>
  </w:footnote>
  <w:footnote w:id="246">
    <w:p w:rsidRPr="005928FD" w:rsidR="00694A07" w:rsidP="00694A07" w:rsidRDefault="00694A07" w14:paraId="49CCC4B6" w14:textId="7777777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5928FD">
        <w:rPr>
          <w:lang w:val="ru-RU"/>
        </w:rPr>
        <w:t xml:space="preserve"> </w:t>
      </w:r>
      <w:r w:rsidRPr="009649E3">
        <w:rPr>
          <w:lang w:val="ru-RU"/>
        </w:rPr>
        <w:t xml:space="preserve">“ในวันนั้น พระเจ้าจะพิพากษาเราเกี่ยวกับบทสดุดี ไม่ใช่เพราะเราละเลยการอธิษฐาน แต่เพราะการละเลยนี้ทำให้เราเปิดทางให้ปีศาจเข้ามา” ดูเพิ่มเติม</w:t>
      </w:r>
      <w:r w:rsidRPr="009649E3">
        <w:rPr>
          <w:lang w:val="ru-RU"/>
        </w:rPr>
        <w:t xml:space="preserve">:</w:t>
      </w:r>
      <w:r w:rsidRPr="009649E3">
        <w:rPr>
          <w:lang w:val="ru-RU"/>
        </w:rPr>
        <w:t xml:space="preserve"> </w:t>
      </w:r>
      <w:r w:rsidRPr="009649E3">
        <w:rPr>
          <w:i/>
          <w:iCs/>
          <w:lang w:val="ru-RU"/>
        </w:rPr>
        <w:t xml:space="preserve">อับบา อิสอัค ชาวซีเรีย</w:t>
      </w:r>
      <w:r w:rsidRPr="009649E3">
        <w:rPr>
          <w:lang w:val="ru-RU"/>
        </w:rPr>
        <w:t xml:space="preserve"> ผลงาน เซอร์เกียฟ โพซัด, ค.ศ. 1911 บทสนทนาที่ 71 หน้า 362</w:t>
      </w:r>
    </w:p>
  </w:footnote>
  <w:footnote w:id="247">
    <w:p w:rsidRPr="00B56C9D" w:rsidR="00D70C36" w:rsidRDefault="00D70C36" w14:paraId="4743B552" w14:textId="3BA3176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มัทธิว 5:16.</w:t>
      </w:r>
    </w:p>
  </w:footnote>
  <w:footnote w:id="248">
    <w:p w:rsidRPr="00B56C9D" w:rsidR="00D70C36" w:rsidRDefault="00D70C36" w14:paraId="5A68D911" w14:textId="77BF31CA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70C36">
        <w:rPr>
          <w:lang w:val="ru-RU"/>
        </w:rPr>
        <w:t xml:space="preserve"> </w:t>
      </w:r>
      <w:r w:rsidRPr="009649E3">
        <w:rPr>
          <w:i/>
          <w:iCs/>
          <w:lang w:val="ru-RU"/>
        </w:rPr>
        <w:t xml:space="preserve">นักบุญยอห์น คลิมาคัส. บันไดแห่งความศักดิ์สิทธิ์</w:t>
      </w:r>
      <w:r w:rsidRPr="009649E3">
        <w:rPr>
          <w:lang w:val="ru-RU"/>
        </w:rPr>
        <w:t xml:space="preserve">. เซอร์เกียฟ โพซัด, 1908. คำเทศนา 26 และ 31. หน้า 181</w:t>
      </w:r>
    </w:p>
  </w:footnote>
  <w:footnote w:id="249">
    <w:p w:rsidRPr="00B02CFE" w:rsidR="00B02CFE" w:rsidRDefault="00B02CFE" w14:paraId="74B141CC" w14:textId="0A98ED0F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ผู้อาวุโสเพย์ซิออส อาศัยอยู่ที่อารามไม้กางเขนศักดิ์สิทธิ์ ตั้งแต่ปี ค.ศ. 1969 ถึง ค.ศ. 1978</w:t>
      </w:r>
    </w:p>
  </w:footnote>
  <w:footnote w:id="250">
    <w:p w:rsidRPr="00B56C9D" w:rsidR="00B02CFE" w:rsidRDefault="00B02CFE" w14:paraId="1892CF8D" w14:textId="6B881A1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กล่าวขึ้นในเดือนพฤษภาคม ค.ศ. 1991.</w:t>
      </w:r>
    </w:p>
  </w:footnote>
  <w:footnote w:id="251">
    <w:p w:rsidRPr="00B56C9D" w:rsidR="00B02CFE" w:rsidRDefault="00B02CFE" w14:paraId="16B016FC" w14:textId="547F533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1 โครินธ์ 14:20.</w:t>
      </w:r>
    </w:p>
  </w:footnote>
  <w:footnote w:id="252">
    <w:p w:rsidRPr="00B56C9D" w:rsidR="00B02CFE" w:rsidRDefault="00B02CFE" w14:paraId="4D27D155" w14:textId="54BD36B8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มัทธิว 6:22.</w:t>
      </w:r>
    </w:p>
  </w:footnote>
  <w:footnote w:id="253">
    <w:p w:rsidRPr="00B56C9D" w:rsidR="00B02CFE" w:rsidRDefault="00B02CFE" w14:paraId="05E0AF58" w14:textId="56734C8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</w:t>
      </w:r>
      <w:r w:rsidRPr="009649E3">
        <w:t xml:space="preserve">“นักบุญ</w:t>
      </w:r>
      <w:r w:rsidRPr="009649E3">
        <w:t xml:space="preserve">นิลัส</w:t>
      </w:r>
      <w:r w:rsidRPr="009649E3">
        <w:t xml:space="preserve">แห่งคาลาเบรีย</w:t>
      </w:r>
      <w:r w:rsidRPr="00B56C9D">
        <w:rPr>
          <w:lang w:val="ru-RU"/>
        </w:rPr>
        <w:t xml:space="preserve">” (</w:t>
      </w:r>
      <w:r w:rsidRPr="009649E3">
        <w:t xml:space="preserve">The </w:t>
      </w:r>
      <w:r w:rsidRPr="00B56C9D">
        <w:rPr>
          <w:lang w:val="ru-RU"/>
        </w:rPr>
        <w:t xml:space="preserve">Venerable </w:t>
      </w:r>
      <w:r w:rsidRPr="009649E3">
        <w:t xml:space="preserve">Nilus </w:t>
      </w:r>
      <w:r w:rsidRPr="009649E3">
        <w:t xml:space="preserve">of </w:t>
      </w:r>
      <w:r w:rsidRPr="009649E3">
        <w:t xml:space="preserve">Calabria</w:t>
      </w:r>
      <w:r w:rsidRPr="00B56C9D">
        <w:rPr>
          <w:lang w:val="ru-RU"/>
        </w:rPr>
        <w:t xml:space="preserve">) </w:t>
      </w:r>
      <w:r w:rsidRPr="00B56C9D">
        <w:rPr>
          <w:lang w:val="el-GR"/>
        </w:rPr>
        <w:t xml:space="preserve">จัดพิมพ์โดยวัดพระแม่มารีอาผู้รับข่าวดี (Holy Monastery of the Annunciation of the Theotokos), ออร์มิเลีย, 1991 </w:t>
      </w:r>
      <w:r w:rsidRPr="009649E3">
        <w:rPr>
          <w:lang w:val="ru-RU"/>
        </w:rPr>
        <w:t xml:space="preserve">หน้า 252</w:t>
      </w:r>
    </w:p>
  </w:footnote>
  <w:footnote w:id="254">
    <w:p w:rsidRPr="00B56C9D" w:rsidR="00B02CFE" w:rsidRDefault="00B02CFE" w14:paraId="3D0EDB9D" w14:textId="30AB099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23:5.</w:t>
      </w:r>
    </w:p>
  </w:footnote>
  <w:footnote w:id="255">
    <w:p w:rsidRPr="00B56C9D" w:rsidR="00B02CFE" w:rsidRDefault="00B02CFE" w14:paraId="2FA3A3A7" w14:textId="0605A706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มัทธิว 25:12.</w:t>
      </w:r>
    </w:p>
  </w:footnote>
  <w:footnote w:id="256">
    <w:p w:rsidRPr="00B56C9D" w:rsidR="00B02CFE" w:rsidRDefault="00B02CFE" w14:paraId="6ADCD772" w14:textId="1E385D2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ย่านหนึ่งในกรุงเอเธนส์</w:t>
      </w:r>
    </w:p>
  </w:footnote>
  <w:footnote w:id="257">
    <w:p w:rsidRPr="00B56C9D" w:rsidR="00B02CFE" w:rsidP="00B02CFE" w:rsidRDefault="00B02CFE" w14:paraId="5BF6EEF1" w14:textId="7F3D0372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ดู มัทธิว 16:26. </w:t>
      </w:r>
    </w:p>
  </w:footnote>
  <w:footnote w:id="258">
    <w:p w:rsidRPr="00B56C9D" w:rsidR="00B02CFE" w:rsidRDefault="00B02CFE" w14:paraId="018C092B" w14:textId="2EE0EE21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‘Lavsaik’ — ชีวประวัติของนักพรตชาวอียิปต์และปาเลสไตน์ หนังสือนี้อาจถูกรวบรวมขึ้น</w:t>
      </w:r>
      <w:r w:rsidRPr="009649E3">
        <w:rPr>
          <w:lang w:val="ru-RU"/>
        </w:rPr>
        <w:t xml:space="preserve">ในช่วงกลางศตวรรษที่</w:t>
      </w:r>
      <w:r w:rsidRPr="009649E3">
        <w:t xml:space="preserve"> 5</w:t>
      </w:r>
      <w:r w:rsidRPr="009649E3">
        <w:rPr>
          <w:lang w:val="ru-RU"/>
        </w:rPr>
        <w:t xml:space="preserve"> โดย </w:t>
      </w:r>
      <w:r w:rsidRPr="009649E3">
        <w:rPr>
          <w:lang w:val="ru-RU"/>
        </w:rPr>
        <w:t xml:space="preserve">พัลลาดิอุส (Palladius) พระสังฆราชแห่งเฮเลโนโพลิส (Helenopolis) ในบิทินีอา (Bithynia) ผู้ได้อุทิศหนังสือนี้ให้แก่ลาฟส์ (Lavs) ขุนนางชาวไบแซนไทน์ ผลงานนี้จึงได้รับการรู้จักในชื่อของบุคคลดังกล่าว</w:t>
      </w:r>
    </w:p>
  </w:footnote>
  <w:footnote w:id="259">
    <w:p w:rsidRPr="00B02CFE" w:rsidR="00B02CFE" w:rsidRDefault="00B02CFE" w14:paraId="6C36351A" w14:textId="5A6696BC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lang w:val="ru-RU"/>
        </w:rPr>
        <w:t xml:space="preserve">คำว่า ‘ผู้ก่อการร้าย’ หมายถึงหน่วยติดอาวุธของพรรคคอมมิวนิสต์กรีซในช่วงปีที่มีการยึดครองของฟาสซิสต์ —</w:t>
      </w:r>
      <w:r w:rsidRPr="009649E3">
        <w:rPr>
          <w:i/>
          <w:iCs/>
          <w:lang w:val="ru-RU"/>
        </w:rPr>
        <w:t xml:space="preserve"> หมายเหตุของผู้แปล</w:t>
      </w:r>
    </w:p>
  </w:footnote>
  <w:footnote w:id="260">
    <w:p w:rsidRPr="00B56C9D" w:rsidR="00B02CFE" w:rsidP="00B02CFE" w:rsidRDefault="00B02CFE" w14:paraId="6A84EFC2" w14:textId="35C6EC47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02CFE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นักบุญอาร์เซนิอุสผู้ยิ่งใหญ่ (354–447) เป็นชาวกรุงโรมโดยกำเนิด ท่านมีชื่อเสียงในด้านปัญญาและคุณธรรม ท่านได้รับสมญานามว่า ‘บิดาแห่งกษัตริย์’ เนื่องจากจักรพรรดิธีโอโดซิอุสได้มอบหมายให้ท่านดูแลการเลี้ยงดูบุตรทั้งสองของพระองค์ ในปี ค.ศ. 394 หลังจากได้รับคำเปิดเผยจากพระเจ้า ท่านได้ละทิ้งโลกและไปอาศัยอยู่ในทะเลทรายอียิปต์ แม้จะเคยใช้ชีวิตในวังมาก่อน แต่พระอาร์เซนิอุสก็ดำเนินชีวิตนักบวชอย่างเคร่งครัดและเสียสละตนเองอย่างยิ่ง </w:t>
      </w:r>
    </w:p>
  </w:footnote>
  <w:footnote w:id="261">
    <w:p w:rsidRPr="00B56C9D" w:rsidR="00D05C02" w:rsidP="00D05C02" w:rsidRDefault="00D05C02" w14:paraId="12922210" w14:textId="643F774A">
      <w:pPr>
        <w:rPr>
          <w:sz w:val="20"/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sz w:val="20"/>
          <w:lang w:val="ru-RU"/>
        </w:rPr>
        <w:t xml:space="preserve">สดุดี 43:24. </w:t>
      </w:r>
    </w:p>
  </w:footnote>
  <w:footnote w:id="262">
    <w:p w:rsidRPr="00B56C9D" w:rsidR="00D05C02" w:rsidRDefault="00D05C02" w14:paraId="38CF06B6" w14:textId="7A1BC175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สดุดี 77:65–66.</w:t>
      </w:r>
    </w:p>
  </w:footnote>
  <w:footnote w:id="263">
    <w:p w:rsidRPr="00B56C9D" w:rsidR="00D05C02" w:rsidRDefault="00D05C02" w14:paraId="286077E4" w14:textId="6AE82343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อพยพ 32:12; เฉลยธรรมบัญญัติ 9:28; สดุดี 78:10.</w:t>
      </w:r>
    </w:p>
  </w:footnote>
  <w:footnote w:id="264">
    <w:p w:rsidRPr="00B56C9D" w:rsidR="00D05C02" w:rsidRDefault="00D05C02" w14:paraId="0F28FF3B" w14:textId="49F4377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ดาเนียล 3:1–100.</w:t>
      </w:r>
    </w:p>
  </w:footnote>
  <w:footnote w:id="265">
    <w:p w:rsidRPr="00B56C9D" w:rsidR="00D05C02" w:rsidRDefault="00D05C02" w14:paraId="47F1098C" w14:textId="4A6AAC5D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มัทธิว 18:22.</w:t>
      </w:r>
    </w:p>
  </w:footnote>
  <w:footnote w:id="266">
    <w:p w:rsidRPr="00D05C02" w:rsidR="00D05C02" w:rsidRDefault="00D05C02" w14:paraId="28F53FD0" w14:textId="21A43BE7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D05C02">
        <w:rPr>
          <w:lang w:val="ru-RU"/>
        </w:rPr>
        <w:t xml:space="preserve"> </w:t>
      </w:r>
      <w:r w:rsidRPr="009649E3">
        <w:t xml:space="preserve">Zōē </w:t>
      </w:r>
      <w:r w:rsidRPr="009649E3">
        <w:rPr>
          <w:lang w:val="ru-RU"/>
        </w:rPr>
        <w:t xml:space="preserve">(ภาษากรีก) — ชีวิต ดูเพิ่มเติม: ปฐมกาล 3:20</w:t>
      </w:r>
    </w:p>
  </w:footnote>
  <w:footnote w:id="267">
    <w:p w:rsidRPr="00B56C9D" w:rsidR="00D05C02" w:rsidRDefault="00D05C02" w14:paraId="507B94C1" w14:textId="5CF37A82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ปฐมกาล 3:1.</w:t>
      </w:r>
    </w:p>
  </w:footnote>
  <w:footnote w:id="268">
    <w:p w:rsidRPr="00B56C9D" w:rsidR="00D05C02" w:rsidRDefault="00D05C02" w14:paraId="6EEACC35" w14:textId="5866C05B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9649E3">
        <w:rPr>
          <w:lang w:val="ru-RU"/>
        </w:rPr>
        <w:t xml:space="preserve">ดู 2 เอสรา 1:1 และต่อไป</w:t>
      </w:r>
    </w:p>
  </w:footnote>
  <w:footnote w:id="269">
    <w:p w:rsidRPr="00B56C9D" w:rsidR="00D05C02" w:rsidRDefault="00D05C02" w14:paraId="73F9BDB1" w14:textId="09670B00">
      <w:pPr>
        <w:pStyle w:val="FootnoteText"/>
        <w:rPr>
          <w:lang w:val="ru-RU"/>
        </w:rPr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02412C">
        <w:rPr>
          <w:lang w:val="ru-RU"/>
        </w:rPr>
        <w:t xml:space="preserve">ดู 1 เอสรา 8:88–92.</w:t>
      </w:r>
    </w:p>
  </w:footnote>
  <w:footnote w:id="270">
    <w:p w:rsidR="00D05C02" w:rsidRDefault="00D05C02" w14:paraId="7AF96156" w14:textId="4455B587">
      <w:pPr>
        <w:pStyle w:val="FootnoteText"/>
      </w:pPr>
      <w:r>
        <w:rPr>
          <w:rStyle w:val="FootnoteReference"/>
        </w:rPr>
        <w:footnoteRef/>
      </w:r>
      <w:r w:rsidRPr="00B56C9D">
        <w:rPr>
          <w:lang w:val="ru-RU"/>
        </w:rPr>
        <w:t xml:space="preserve"> </w:t>
      </w:r>
      <w:r w:rsidRPr="0002412C">
        <w:rPr>
          <w:lang w:val="ru-RU"/>
        </w:rPr>
        <w:t xml:space="preserve">ดู 3 Maccabees 5:1–35.</w:t>
      </w:r>
    </w:p>
  </w:footnote>
</w:footnotes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6C9D" w:rsidRDefault="00B56C9D" w14:paraId="64762433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6C9D" w:rsidRDefault="00B56C9D" w14:paraId="745FD1BF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B56C9D" w:rsidRDefault="00B56C9D" w14:paraId="5026B8B7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1"/>
    <w:multiLevelType w:val="singleLevel"/>
    <w:tmpl w:val="AEA8007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982660819">
    <w:abstractNumId w:val="1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1080" w:hanging="360"/>
        </w:pPr>
        <w:rPr>
          <w:rFonts w:ascii="Symbol" w:hAnsi="Symbol" w:hint="default"/>
        </w:rPr>
      </w:lvl>
    </w:lvlOverride>
  </w:num>
  <w:num w:numId="2" w16cid:durableId="1105999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attachedTemplate r:id="rId1"/>
  <w:linkStyle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4A07"/>
    <w:rsid w:val="00047AA9"/>
    <w:rsid w:val="001B2C23"/>
    <w:rsid w:val="001D2FC2"/>
    <w:rsid w:val="00293D6D"/>
    <w:rsid w:val="002C1EB6"/>
    <w:rsid w:val="00324138"/>
    <w:rsid w:val="00694A07"/>
    <w:rsid w:val="007E5966"/>
    <w:rsid w:val="00883C6A"/>
    <w:rsid w:val="00977187"/>
    <w:rsid w:val="00AF3420"/>
    <w:rsid w:val="00B02CFE"/>
    <w:rsid w:val="00B56C9D"/>
    <w:rsid w:val="00B62345"/>
    <w:rsid w:val="00C2394E"/>
    <w:rsid w:val="00CE1E5D"/>
    <w:rsid w:val="00D05C02"/>
    <w:rsid w:val="00D70C36"/>
    <w:rsid w:val="00EC3866"/>
    <w:rsid w:val="00F964F2"/>
    <w:rsid w:val="00F97E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367D1E"/>
  <w15:chartTrackingRefBased/>
  <w15:docId w15:val="{25ABDE61-CC8C-4520-BE59-5F579515D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iPriority="0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56C9D"/>
    <w:pPr>
      <w:spacing w:after="0" w:line="240" w:lineRule="auto"/>
      <w:jc w:val="both"/>
    </w:pPr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B56C9D"/>
    <w:pPr>
      <w:keepNext/>
      <w:spacing w:after="240"/>
      <w:jc w:val="center"/>
      <w:outlineLvl w:val="0"/>
    </w:pPr>
    <w:rPr>
      <w:rFonts w:ascii="Arial" w:hAnsi="Arial"/>
      <w:b/>
      <w:color w:val="800000"/>
      <w:spacing w:val="30"/>
      <w:kern w:val="28"/>
      <w:sz w:val="56"/>
    </w:rPr>
  </w:style>
  <w:style w:type="paragraph" w:styleId="Heading2">
    <w:name w:val="heading 2"/>
    <w:basedOn w:val="Normal"/>
    <w:next w:val="Normal"/>
    <w:link w:val="Heading2Char"/>
    <w:qFormat/>
    <w:rsid w:val="00B56C9D"/>
    <w:pPr>
      <w:keepNext/>
      <w:spacing w:after="120"/>
      <w:jc w:val="center"/>
      <w:outlineLvl w:val="1"/>
    </w:pPr>
    <w:rPr>
      <w:rFonts w:ascii="Arial" w:hAnsi="Arial"/>
      <w:b/>
      <w:color w:val="800000"/>
      <w:spacing w:val="20"/>
      <w:sz w:val="38"/>
    </w:rPr>
  </w:style>
  <w:style w:type="paragraph" w:styleId="Heading3">
    <w:name w:val="heading 3"/>
    <w:basedOn w:val="Normal"/>
    <w:next w:val="Normal"/>
    <w:link w:val="Heading3Char"/>
    <w:qFormat/>
    <w:rsid w:val="00B56C9D"/>
    <w:pPr>
      <w:keepNext/>
      <w:spacing w:after="120"/>
      <w:jc w:val="center"/>
      <w:outlineLvl w:val="2"/>
    </w:pPr>
    <w:rPr>
      <w:rFonts w:ascii="Arial" w:hAnsi="Arial"/>
      <w:b/>
      <w:color w:val="0000FF"/>
      <w:spacing w:val="16"/>
      <w:sz w:val="30"/>
    </w:rPr>
  </w:style>
  <w:style w:type="paragraph" w:styleId="Heading4">
    <w:name w:val="heading 4"/>
    <w:basedOn w:val="Normal"/>
    <w:next w:val="Normal"/>
    <w:link w:val="Heading4Char"/>
    <w:autoRedefine/>
    <w:qFormat/>
    <w:rsid w:val="00B56C9D"/>
    <w:pPr>
      <w:keepNext/>
      <w:spacing w:after="60"/>
      <w:outlineLvl w:val="3"/>
    </w:pPr>
    <w:rPr>
      <w:rFonts w:ascii="Arial" w:hAnsi="Arial"/>
      <w:b/>
      <w:color w:val="0000FF"/>
    </w:rPr>
  </w:style>
  <w:style w:type="paragraph" w:styleId="Heading5">
    <w:name w:val="heading 5"/>
    <w:basedOn w:val="Normal"/>
    <w:next w:val="Normal"/>
    <w:link w:val="Heading5Char"/>
    <w:autoRedefine/>
    <w:qFormat/>
    <w:rsid w:val="00B56C9D"/>
    <w:pPr>
      <w:keepNext/>
      <w:tabs>
        <w:tab w:val="left" w:pos="475"/>
      </w:tabs>
      <w:jc w:val="left"/>
      <w:outlineLvl w:val="4"/>
    </w:pPr>
    <w:rPr>
      <w:b/>
      <w:i/>
      <w:color w:val="0000FF"/>
    </w:rPr>
  </w:style>
  <w:style w:type="paragraph" w:styleId="Heading6">
    <w:name w:val="heading 6"/>
    <w:basedOn w:val="Normal"/>
    <w:next w:val="Normal"/>
    <w:link w:val="Heading6Char"/>
    <w:qFormat/>
    <w:rsid w:val="00B56C9D"/>
    <w:pPr>
      <w:keepNext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94A0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94A0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94A0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  <w:rsid w:val="00B56C9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56C9D"/>
  </w:style>
  <w:style w:type="character" w:customStyle="1" w:styleId="Heading1Char">
    <w:name w:val="Heading 1 Char"/>
    <w:basedOn w:val="DefaultParagraphFont"/>
    <w:link w:val="Heading1"/>
    <w:rsid w:val="00694A07"/>
    <w:rPr>
      <w:rFonts w:ascii="Arial" w:eastAsia="Times New Roman" w:hAnsi="Arial" w:cs="Times New Roman"/>
      <w:b/>
      <w:color w:val="800000"/>
      <w:spacing w:val="30"/>
      <w:kern w:val="28"/>
      <w:sz w:val="56"/>
      <w:szCs w:val="20"/>
      <w14:ligatures w14:val="none"/>
    </w:rPr>
  </w:style>
  <w:style w:type="character" w:customStyle="1" w:styleId="Heading2Char">
    <w:name w:val="Heading 2 Char"/>
    <w:basedOn w:val="DefaultParagraphFont"/>
    <w:link w:val="Heading2"/>
    <w:rsid w:val="00694A07"/>
    <w:rPr>
      <w:rFonts w:ascii="Arial" w:eastAsia="Times New Roman" w:hAnsi="Arial" w:cs="Times New Roman"/>
      <w:b/>
      <w:color w:val="800000"/>
      <w:spacing w:val="20"/>
      <w:kern w:val="0"/>
      <w:sz w:val="38"/>
      <w:szCs w:val="20"/>
      <w14:ligatures w14:val="none"/>
    </w:rPr>
  </w:style>
  <w:style w:type="character" w:customStyle="1" w:styleId="Heading3Char">
    <w:name w:val="Heading 3 Char"/>
    <w:basedOn w:val="DefaultParagraphFont"/>
    <w:link w:val="Heading3"/>
    <w:rsid w:val="00694A07"/>
    <w:rPr>
      <w:rFonts w:ascii="Arial" w:eastAsia="Times New Roman" w:hAnsi="Arial" w:cs="Times New Roman"/>
      <w:b/>
      <w:color w:val="0000FF"/>
      <w:spacing w:val="16"/>
      <w:kern w:val="0"/>
      <w:sz w:val="30"/>
      <w:szCs w:val="20"/>
      <w14:ligatures w14:val="none"/>
    </w:rPr>
  </w:style>
  <w:style w:type="character" w:customStyle="1" w:styleId="Heading4Char">
    <w:name w:val="Heading 4 Char"/>
    <w:basedOn w:val="DefaultParagraphFont"/>
    <w:link w:val="Heading4"/>
    <w:rsid w:val="00B56C9D"/>
    <w:rPr>
      <w:rFonts w:ascii="Arial" w:eastAsia="Times New Roman" w:hAnsi="Arial" w:cs="Times New Roman"/>
      <w:b/>
      <w:color w:val="0000FF"/>
      <w:kern w:val="0"/>
      <w:szCs w:val="20"/>
      <w14:ligatures w14:val="none"/>
    </w:rPr>
  </w:style>
  <w:style w:type="character" w:customStyle="1" w:styleId="Heading5Char">
    <w:name w:val="Heading 5 Char"/>
    <w:basedOn w:val="DefaultParagraphFont"/>
    <w:link w:val="Heading5"/>
    <w:rsid w:val="00B56C9D"/>
    <w:rPr>
      <w:rFonts w:ascii="Times New Roman" w:eastAsia="Times New Roman" w:hAnsi="Times New Roman" w:cs="Times New Roman"/>
      <w:b/>
      <w:i/>
      <w:color w:val="0000FF"/>
      <w:kern w:val="0"/>
      <w:szCs w:val="20"/>
      <w14:ligatures w14:val="none"/>
    </w:rPr>
  </w:style>
  <w:style w:type="character" w:customStyle="1" w:styleId="Heading6Char">
    <w:name w:val="Heading 6 Char"/>
    <w:basedOn w:val="DefaultParagraphFont"/>
    <w:link w:val="Heading6"/>
    <w:rsid w:val="00B56C9D"/>
    <w:rPr>
      <w:rFonts w:ascii="Times New Roman" w:eastAsia="Times New Roman" w:hAnsi="Times New Roman" w:cs="Times New Roman"/>
      <w:b/>
      <w:kern w:val="0"/>
      <w:szCs w:val="20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94A0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94A0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94A0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56C9D"/>
    <w:pPr>
      <w:contextualSpacing/>
      <w:jc w:val="center"/>
    </w:pPr>
    <w:rPr>
      <w:rFonts w:ascii="Arial" w:hAnsi="Arial"/>
      <w:b/>
      <w:color w:val="FF0000"/>
      <w:spacing w:val="-10"/>
      <w:kern w:val="28"/>
      <w:sz w:val="56"/>
      <w:szCs w:val="56"/>
    </w:rPr>
  </w:style>
  <w:style w:type="character" w:customStyle="1" w:styleId="TitleChar">
    <w:name w:val="Title Char"/>
    <w:link w:val="Title"/>
    <w:uiPriority w:val="10"/>
    <w:rsid w:val="00B56C9D"/>
    <w:rPr>
      <w:rFonts w:ascii="Arial" w:eastAsia="Times New Roman" w:hAnsi="Arial" w:cs="Times New Roman"/>
      <w:b/>
      <w:color w:val="FF0000"/>
      <w:spacing w:val="-10"/>
      <w:kern w:val="28"/>
      <w:sz w:val="56"/>
      <w:szCs w:val="56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694A0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94A0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94A0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94A0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94A0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94A0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4A0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4A0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94A07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rsid w:val="00B56C9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694A07"/>
    <w:rPr>
      <w:rFonts w:ascii="Times New Roman" w:eastAsia="Times New Roman" w:hAnsi="Times New Roman" w:cs="Times New Roman"/>
      <w:kern w:val="0"/>
      <w:szCs w:val="20"/>
      <w14:ligatures w14:val="none"/>
    </w:rPr>
  </w:style>
  <w:style w:type="character" w:styleId="PageNumber">
    <w:name w:val="page number"/>
    <w:basedOn w:val="DefaultParagraphFont"/>
    <w:rsid w:val="00B56C9D"/>
  </w:style>
  <w:style w:type="paragraph" w:customStyle="1" w:styleId="headingredital">
    <w:name w:val="heading_red_ital"/>
    <w:basedOn w:val="Normal"/>
    <w:rsid w:val="00B56C9D"/>
    <w:rPr>
      <w:i/>
      <w:color w:val="800000"/>
    </w:rPr>
  </w:style>
  <w:style w:type="paragraph" w:styleId="Header">
    <w:name w:val="header"/>
    <w:basedOn w:val="Normal"/>
    <w:link w:val="HeaderChar"/>
    <w:rsid w:val="00B56C9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rsid w:val="00694A07"/>
    <w:rPr>
      <w:rFonts w:ascii="Times New Roman" w:eastAsia="Times New Roman" w:hAnsi="Times New Roman" w:cs="Times New Roman"/>
      <w:kern w:val="0"/>
      <w:szCs w:val="20"/>
      <w14:ligatures w14:val="none"/>
    </w:rPr>
  </w:style>
  <w:style w:type="paragraph" w:styleId="TOC5">
    <w:name w:val="toc 5"/>
    <w:basedOn w:val="Normal"/>
    <w:next w:val="Normal"/>
    <w:autoRedefine/>
    <w:rsid w:val="00B56C9D"/>
    <w:pPr>
      <w:ind w:left="864"/>
      <w:jc w:val="left"/>
    </w:pPr>
    <w:rPr>
      <w:rFonts w:ascii="Arial" w:hAnsi="Arial"/>
      <w:sz w:val="22"/>
      <w:szCs w:val="22"/>
    </w:rPr>
  </w:style>
  <w:style w:type="paragraph" w:styleId="TOC4">
    <w:name w:val="toc 4"/>
    <w:basedOn w:val="Normal"/>
    <w:next w:val="Normal"/>
    <w:autoRedefine/>
    <w:rsid w:val="00B56C9D"/>
    <w:rPr>
      <w:b/>
    </w:rPr>
  </w:style>
  <w:style w:type="paragraph" w:styleId="EnvelopeAddress">
    <w:name w:val="envelope address"/>
    <w:basedOn w:val="Normal"/>
    <w:rsid w:val="00B56C9D"/>
    <w:pPr>
      <w:framePr w:w="7920" w:h="1980" w:hRule="exact" w:hSpace="180" w:wrap="auto" w:hAnchor="page" w:xAlign="center" w:yAlign="bottom"/>
      <w:ind w:left="2880"/>
    </w:pPr>
    <w:rPr>
      <w:sz w:val="28"/>
    </w:rPr>
  </w:style>
  <w:style w:type="paragraph" w:styleId="EnvelopeReturn">
    <w:name w:val="envelope return"/>
    <w:basedOn w:val="Normal"/>
    <w:rsid w:val="00B56C9D"/>
  </w:style>
  <w:style w:type="character" w:styleId="Hyperlink">
    <w:name w:val="Hyperlink"/>
    <w:rsid w:val="00B56C9D"/>
    <w:rPr>
      <w:color w:val="0000FF"/>
      <w:u w:val="single"/>
    </w:rPr>
  </w:style>
  <w:style w:type="character" w:styleId="FollowedHyperlink">
    <w:name w:val="FollowedHyperlink"/>
    <w:rsid w:val="00B56C9D"/>
    <w:rPr>
      <w:color w:val="800080"/>
      <w:u w:val="single"/>
    </w:rPr>
  </w:style>
  <w:style w:type="paragraph" w:customStyle="1" w:styleId="Title2">
    <w:name w:val="Title2"/>
    <w:basedOn w:val="Normal"/>
    <w:link w:val="Title2Char"/>
    <w:autoRedefine/>
    <w:qFormat/>
    <w:rsid w:val="00B56C9D"/>
    <w:pPr>
      <w:jc w:val="center"/>
    </w:pPr>
    <w:rPr>
      <w:rFonts w:ascii="Arial" w:hAnsi="Arial" w:cs="Arial"/>
      <w:b/>
      <w:bCs/>
      <w:color w:val="FF0000"/>
      <w:sz w:val="36"/>
      <w:szCs w:val="36"/>
      <w:lang w:val="ru-RU"/>
    </w:rPr>
  </w:style>
  <w:style w:type="character" w:customStyle="1" w:styleId="Title2Char">
    <w:name w:val="Title2 Char"/>
    <w:link w:val="Title2"/>
    <w:rsid w:val="00B56C9D"/>
    <w:rPr>
      <w:rFonts w:ascii="Arial" w:eastAsia="Times New Roman" w:hAnsi="Arial" w:cs="Arial"/>
      <w:b/>
      <w:bCs/>
      <w:color w:val="FF0000"/>
      <w:kern w:val="0"/>
      <w:sz w:val="36"/>
      <w:szCs w:val="36"/>
      <w:lang w:val="ru-RU"/>
      <w14:ligatures w14:val="none"/>
    </w:rPr>
  </w:style>
  <w:style w:type="paragraph" w:customStyle="1" w:styleId="div">
    <w:name w:val="div"/>
    <w:basedOn w:val="Normal"/>
    <w:rsid w:val="00694A07"/>
  </w:style>
  <w:style w:type="paragraph" w:customStyle="1" w:styleId="paragraph">
    <w:name w:val="paragraph"/>
    <w:basedOn w:val="Normal"/>
    <w:rsid w:val="00694A07"/>
    <w:pPr>
      <w:ind w:firstLine="520"/>
    </w:pPr>
    <w:rPr>
      <w:sz w:val="26"/>
      <w:szCs w:val="26"/>
    </w:rPr>
  </w:style>
  <w:style w:type="paragraph" w:customStyle="1" w:styleId="Subtitle1">
    <w:name w:val="Subtitle1"/>
    <w:basedOn w:val="Normal"/>
    <w:rsid w:val="00694A07"/>
    <w:pPr>
      <w:jc w:val="center"/>
    </w:pPr>
    <w:rPr>
      <w:b/>
      <w:bCs/>
      <w:color w:val="000000"/>
      <w:sz w:val="29"/>
      <w:szCs w:val="29"/>
    </w:rPr>
  </w:style>
  <w:style w:type="paragraph" w:customStyle="1" w:styleId="imgDiv">
    <w:name w:val="imgDiv"/>
    <w:basedOn w:val="Normal"/>
    <w:rsid w:val="00694A07"/>
    <w:pPr>
      <w:jc w:val="center"/>
    </w:pPr>
  </w:style>
  <w:style w:type="paragraph" w:customStyle="1" w:styleId="notes">
    <w:name w:val="notes"/>
    <w:basedOn w:val="Normal"/>
    <w:rsid w:val="00694A07"/>
    <w:pPr>
      <w:pBdr>
        <w:top w:val="none" w:sz="0" w:space="4" w:color="auto"/>
        <w:left w:val="none" w:sz="0" w:space="4" w:color="auto"/>
        <w:bottom w:val="none" w:sz="0" w:space="4" w:color="auto"/>
        <w:right w:val="none" w:sz="0" w:space="4" w:color="auto"/>
      </w:pBdr>
      <w:shd w:val="clear" w:color="auto" w:fill="FFF5AF"/>
      <w:ind w:firstLine="480"/>
    </w:pPr>
    <w:rPr>
      <w:shd w:val="clear" w:color="auto" w:fill="FFF5AF"/>
    </w:rPr>
  </w:style>
  <w:style w:type="character" w:customStyle="1" w:styleId="p1">
    <w:name w:val="p1"/>
    <w:basedOn w:val="DefaultParagraphFont"/>
    <w:rsid w:val="00694A07"/>
    <w:rPr>
      <w:rFonts w:ascii="Times New Roman" w:eastAsia="Times New Roman" w:hAnsi="Times New Roman" w:cs="Times New Roman"/>
      <w:color w:val="B50E1A"/>
      <w:sz w:val="25"/>
      <w:szCs w:val="25"/>
    </w:rPr>
  </w:style>
  <w:style w:type="paragraph" w:customStyle="1" w:styleId="Insert">
    <w:name w:val="Insert"/>
    <w:basedOn w:val="Normal"/>
    <w:link w:val="InsertChar"/>
    <w:autoRedefine/>
    <w:qFormat/>
    <w:rsid w:val="00B62345"/>
    <w:rPr>
      <w:b/>
      <w:bCs/>
      <w:color w:val="FF0000"/>
      <w:sz w:val="20"/>
      <w:szCs w:val="24"/>
      <w:lang w:val="ru-RU"/>
    </w:rPr>
  </w:style>
  <w:style w:type="character" w:customStyle="1" w:styleId="InsertChar">
    <w:name w:val="Insert Char"/>
    <w:basedOn w:val="DefaultParagraphFont"/>
    <w:link w:val="Insert"/>
    <w:rsid w:val="00B62345"/>
    <w:rPr>
      <w:rFonts w:ascii="Times New Roman" w:eastAsia="Times New Roman" w:hAnsi="Times New Roman" w:cs="Times New Roman"/>
      <w:b/>
      <w:bCs/>
      <w:color w:val="FF0000"/>
      <w:kern w:val="0"/>
      <w:sz w:val="20"/>
      <w:lang w:val="ru-RU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694A07"/>
    <w:pPr>
      <w:spacing w:before="120"/>
      <w:jc w:val="left"/>
    </w:pPr>
    <w:rPr>
      <w:rFonts w:asciiTheme="minorHAnsi" w:hAnsiTheme="minorHAnsi"/>
      <w:b/>
      <w:bCs/>
      <w:i/>
      <w:iCs/>
      <w:szCs w:val="24"/>
    </w:rPr>
  </w:style>
  <w:style w:type="paragraph" w:styleId="TOC2">
    <w:name w:val="toc 2"/>
    <w:basedOn w:val="Normal"/>
    <w:next w:val="Normal"/>
    <w:autoRedefine/>
    <w:uiPriority w:val="39"/>
    <w:unhideWhenUsed/>
    <w:rsid w:val="00694A07"/>
    <w:pPr>
      <w:spacing w:before="120"/>
      <w:ind w:left="240"/>
      <w:jc w:val="left"/>
    </w:pPr>
    <w:rPr>
      <w:rFonts w:asciiTheme="minorHAnsi" w:hAnsiTheme="minorHAnsi"/>
      <w:b/>
      <w:bCs/>
      <w:sz w:val="22"/>
      <w:szCs w:val="22"/>
    </w:rPr>
  </w:style>
  <w:style w:type="paragraph" w:styleId="TOC3">
    <w:name w:val="toc 3"/>
    <w:basedOn w:val="Normal"/>
    <w:next w:val="Normal"/>
    <w:autoRedefine/>
    <w:uiPriority w:val="39"/>
    <w:unhideWhenUsed/>
    <w:rsid w:val="00694A07"/>
    <w:pPr>
      <w:ind w:left="480"/>
      <w:jc w:val="left"/>
    </w:pPr>
    <w:rPr>
      <w:rFonts w:asciiTheme="minorHAnsi" w:hAnsiTheme="minorHAns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694A07"/>
    <w:pPr>
      <w:ind w:left="1200"/>
      <w:jc w:val="left"/>
    </w:pPr>
    <w:rPr>
      <w:rFonts w:asciiTheme="minorHAnsi" w:hAnsiTheme="minorHAns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694A07"/>
    <w:pPr>
      <w:ind w:left="1440"/>
      <w:jc w:val="left"/>
    </w:pPr>
    <w:rPr>
      <w:rFonts w:asciiTheme="minorHAnsi" w:hAnsiTheme="minorHAns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694A07"/>
    <w:pPr>
      <w:ind w:left="1680"/>
      <w:jc w:val="left"/>
    </w:pPr>
    <w:rPr>
      <w:rFonts w:asciiTheme="minorHAnsi" w:hAnsiTheme="minorHAns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694A07"/>
    <w:pPr>
      <w:ind w:left="1920"/>
      <w:jc w:val="left"/>
    </w:pPr>
    <w:rPr>
      <w:rFonts w:asciiTheme="minorHAnsi" w:hAnsiTheme="minorHAnsi"/>
      <w:sz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694A07"/>
    <w:rPr>
      <w:color w:val="605E5C"/>
      <w:shd w:val="clear" w:color="auto" w:fill="E1DFDD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94A07"/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94A07"/>
    <w:rPr>
      <w:rFonts w:ascii="Times New Roman" w:eastAsia="Times New Roman" w:hAnsi="Times New Roman" w:cs="Times New Roman"/>
      <w:kern w:val="0"/>
      <w:sz w:val="20"/>
      <w:szCs w:val="20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694A0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 /><Relationship Id="rId7" Type="http://schemas.openxmlformats.org/officeDocument/2006/relationships/endnotes" Target="endnotes.xml" /><Relationship Id="rId2" Type="http://schemas.openxmlformats.org/officeDocument/2006/relationships/numbering" Target="numbering.xml" /><Relationship Id="rId1" Type="http://schemas.openxmlformats.org/officeDocument/2006/relationships/customXml" Target="../customXml/item1.xml" /><Relationship Id="rId6" Type="http://schemas.openxmlformats.org/officeDocument/2006/relationships/footnotes" Target="footnotes.xml" /><Relationship Id="rId5" Type="http://schemas.openxmlformats.org/officeDocument/2006/relationships/webSettings" Target="webSettings.xml" /><Relationship Id="rId15" Type="http://schemas.openxmlformats.org/officeDocument/2006/relationships/theme" Target="theme/theme1.xml" /><Relationship Id="rId4" Type="http://schemas.openxmlformats.org/officeDocument/2006/relationships/settings" Target="settings.xml" /><Relationship Id="rId14" Type="http://schemas.openxmlformats.org/officeDocument/2006/relationships/fontTable" Target="fontTable.xml" /><Relationship Id="rId16" Type="http://schemas.openxmlformats.org/officeDocument/2006/relationships/header" Target="header4.xml" /><Relationship Id="rId17" Type="http://schemas.openxmlformats.org/officeDocument/2006/relationships/header" Target="header5.xml" /><Relationship Id="rId18" Type="http://schemas.openxmlformats.org/officeDocument/2006/relationships/footer" Target="footer4.xml" /><Relationship Id="rId19" Type="http://schemas.openxmlformats.org/officeDocument/2006/relationships/footer" Target="footer5.xml" /><Relationship Id="rId20" Type="http://schemas.openxmlformats.org/officeDocument/2006/relationships/header" Target="header6.xml" /><Relationship Id="rId21" Type="http://schemas.openxmlformats.org/officeDocument/2006/relationships/footer" Target="footer6.xml" 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ima\AppData\Roaming\Microsoft\Templates\Normal12M.dot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 /></Relationships>
</file>

<file path=word/webextensions/taskpanes.xml><?xml version="1.0" encoding="utf-8"?>
<wetp:taskpanes xmlns:wetp="http://schemas.microsoft.com/office/webextensions/taskpanes/2010/11">
  <wetp:taskpane dockstate="right" visibility="0" width="350" row="2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C0F00471-912A-4823-AE99-3D4E068F2112}">
  <we:reference id="wa200010453" version="1.0.0.1" store="en-US" storeType="OMEX"/>
  <we:alternateReferences>
    <we:reference id="wa200010453" version="1.0.0.1" store="" storeType="OMEX"/>
  </we:alternateReferences>
  <we:properties>
    <we:property name="claude.fileId" value="&quot;cf55de14-bec7-4267-8b3e-d603561d78a5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24D8EF-771C-42B2-8532-38831F20A1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Normal12M.dotm</Template>
  <TotalTime>4</TotalTime>
  <Pages>140</Pages>
  <Words>81760</Words>
  <Characters>446413</Characters>
  <Application>Microsoft Office Word</Application>
  <DocSecurity>0</DocSecurity>
  <Lines>6975</Lines>
  <Paragraphs>1496</Paragraphs>
  <ScaleCrop>false</ScaleCrop>
  <Company>Orthodox.Asia</Company>
  <LinksUpToDate>false</LinksUpToDate>
  <CharactersWithSpaces>526677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เล่ม 2 การตื่นรู้ทางจิตวิญญาณ</dc:title>
  <dc:subject>10</dc:subject>
  <dc:creator>ท่านผู้เฒ่าไพซีออสแห่งภูเขาศักดิ์สิทธิ์</dc:creator>
  <cp:keywords>ไพซีออสแห่งภูเขาศักดิ์สิทธิ์, ท่านผู้เฒ่าไพซีออส, คำสอนของนักบุญไพซีออสแห่งภูเขาศักดิ์สิทธิ์, การตื่นรู้ทางจิตวิญญาณ, กิเลสและคุณธรรม, ศาสนาคริสต์นิกายออร์โธดอกซ์, หนังสือออร์โธดอกซ์, ชีวิตฝ่ายจิตวิญญาณ, การต่อสู้ฝ่ายจิตวิญญาณ, กิเลส, คุณธรรม, ความถ่อมตน, ความรัก, การภาวนา, การกลับใจ, ความเชื่อ, ความอดทน, วิจารณญาณฝ่ายจิตวิญญาณ, อาทอส, ภูเขาศักดิ์สิทธิ์</cp:keywords>
  <dc:description>หนังสือฉบับนี้รวบรวมคำสอนทางจิตวิญญาณของนักบุญไพซีออสแห่งภูเขาศักดิ์สิทธิ์ไว้สองเล่ม ได้แก่ «การตื่นรู้ทางจิตวิญญาณ» และ «กิเลสและคุณธรรม» ท่านผู้เฒ่ากล่าวถึงการตื่นเฝ้าระวังฝ่ายจิตวิญญาณ ความรับผิดชอบของคริสตชน การภาวนา การวางใจในพระเจ้า และความจำเป็นที่จะต้องรักษาความเชื่อไว้ท่ามกลางการทดสอบของโลกสมัยใหม่ หนังสือให้ความสำคัญเป็นพิเศษกับการต่อสู้กับกิเลส ไม่ว่าจะเป็นความรักตนเอง ความหยิ่งทะนง การตัดสินผู้อื่น ความอิจฉา ความโกรธ และความท้อแท้สิ้นหวัง ตลอดจนการบ่มเพาะความถ่อมตน ความรัก ความอดทน ความเรียบง่าย และวิจารณญาณฝ่ายจิตวิญญาณ บทสนทนาและคำสอนอันมีชีวิตชีวาของท่านผู้เฒ่าช่วยให้ผู้อ่านพิจารณาชีวิตฝ่ายจิตวิญญาณของตนเองอย่างถี่ถ้วนยิ่งขึ้น และชี้ทางสู่การเปลี่ยนแปลงภายในในพระคริสต์</dc:description>
  <cp:lastModifiedBy>Dmitri Gropen</cp:lastModifiedBy>
  <cp:revision>4</cp:revision>
  <dcterms:created xsi:type="dcterms:W3CDTF">2025-04-30T15:40:00Z</dcterms:created>
  <dcterms:modified xsi:type="dcterms:W3CDTF">2026-10-02T14:34:00Z</dcterms:modified>
  <dc:language>th</dc:language>
</cp:coreProperties>
</file>